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B5591" w14:textId="2411A121" w:rsidR="00D3207C" w:rsidRPr="001C46EB" w:rsidRDefault="00D3207C" w:rsidP="001C46EB">
      <w:pPr>
        <w:pStyle w:val="MDPI13authornames"/>
        <w:spacing w:line="480" w:lineRule="auto"/>
        <w:rPr>
          <w:rFonts w:ascii="Arial" w:hAnsi="Arial" w:cs="Arial"/>
          <w:i/>
          <w:iCs/>
          <w:snapToGrid w:val="0"/>
          <w:color w:val="000000" w:themeColor="text1"/>
          <w:sz w:val="22"/>
        </w:rPr>
      </w:pPr>
      <w:r w:rsidRPr="001C46EB">
        <w:rPr>
          <w:rFonts w:ascii="Arial" w:hAnsi="Arial" w:cs="Arial"/>
          <w:iCs/>
          <w:snapToGrid w:val="0"/>
          <w:color w:val="000000" w:themeColor="text1"/>
          <w:sz w:val="22"/>
        </w:rPr>
        <w:t>Shared and unique patterns of autonomous human endogenous retrovirus loci transcriptomes in CD14+ monocytes from individuals with physical trauma or infection with COVID-19</w:t>
      </w:r>
    </w:p>
    <w:p w14:paraId="4284211A" w14:textId="400B5868" w:rsidR="00846CFA" w:rsidRPr="001C46EB" w:rsidRDefault="00846CFA" w:rsidP="001C46EB">
      <w:pPr>
        <w:pStyle w:val="MDPI13authornames"/>
        <w:spacing w:line="480" w:lineRule="auto"/>
        <w:rPr>
          <w:rFonts w:ascii="Arial" w:hAnsi="Arial" w:cs="Arial"/>
          <w:b w:val="0"/>
          <w:iCs/>
          <w:snapToGrid w:val="0"/>
          <w:color w:val="000000" w:themeColor="text1"/>
          <w:sz w:val="22"/>
        </w:rPr>
      </w:pPr>
    </w:p>
    <w:p w14:paraId="05C62541" w14:textId="037F3796" w:rsidR="00ED616A" w:rsidRPr="001C46EB" w:rsidRDefault="00ED616A" w:rsidP="001C46EB">
      <w:pPr>
        <w:pStyle w:val="MDPI13authornames"/>
        <w:spacing w:line="480" w:lineRule="auto"/>
        <w:rPr>
          <w:rFonts w:ascii="Arial" w:hAnsi="Arial" w:cs="Arial"/>
          <w:b w:val="0"/>
          <w:snapToGrid w:val="0"/>
          <w:color w:val="000000" w:themeColor="text1"/>
          <w:sz w:val="22"/>
        </w:rPr>
      </w:pPr>
    </w:p>
    <w:p w14:paraId="1D8FE4A4" w14:textId="451C2CB1" w:rsidR="00ED616A" w:rsidRPr="001C46EB" w:rsidRDefault="00ED616A" w:rsidP="001C46EB">
      <w:pPr>
        <w:pStyle w:val="MDPI13authornames"/>
        <w:spacing w:line="480" w:lineRule="auto"/>
        <w:rPr>
          <w:rFonts w:ascii="Arial" w:hAnsi="Arial" w:cs="Arial"/>
          <w:b w:val="0"/>
          <w:color w:val="000000" w:themeColor="text1"/>
          <w:sz w:val="22"/>
        </w:rPr>
      </w:pPr>
      <w:proofErr w:type="spellStart"/>
      <w:r w:rsidRPr="001C46EB">
        <w:rPr>
          <w:rFonts w:ascii="Arial" w:hAnsi="Arial" w:cs="Arial"/>
          <w:b w:val="0"/>
          <w:color w:val="000000" w:themeColor="text1"/>
          <w:sz w:val="22"/>
        </w:rPr>
        <w:t>Hyunmin</w:t>
      </w:r>
      <w:proofErr w:type="spellEnd"/>
      <w:r w:rsidRPr="001C46EB">
        <w:rPr>
          <w:rFonts w:ascii="Arial" w:hAnsi="Arial" w:cs="Arial"/>
          <w:b w:val="0"/>
          <w:color w:val="000000" w:themeColor="text1"/>
          <w:sz w:val="22"/>
        </w:rPr>
        <w:t xml:space="preserve"> Koo</w:t>
      </w:r>
      <w:r w:rsidR="00FE36E7" w:rsidRPr="001C46EB">
        <w:rPr>
          <w:rFonts w:ascii="Arial" w:hAnsi="Arial" w:cs="Arial"/>
          <w:b w:val="0"/>
          <w:color w:val="000000" w:themeColor="text1"/>
          <w:sz w:val="22"/>
        </w:rPr>
        <w:t xml:space="preserve"> and</w:t>
      </w:r>
      <w:r w:rsidRPr="001C46EB">
        <w:rPr>
          <w:rFonts w:ascii="Arial" w:hAnsi="Arial" w:cs="Arial"/>
          <w:b w:val="0"/>
          <w:color w:val="000000" w:themeColor="text1"/>
          <w:sz w:val="22"/>
        </w:rPr>
        <w:t xml:space="preserve"> Casey D. Morrow</w:t>
      </w:r>
    </w:p>
    <w:p w14:paraId="344319A2" w14:textId="77777777" w:rsidR="00ED616A" w:rsidRPr="001C46EB" w:rsidRDefault="00ED616A" w:rsidP="001C46EB">
      <w:pPr>
        <w:spacing w:line="480" w:lineRule="auto"/>
        <w:rPr>
          <w:rFonts w:ascii="Arial" w:hAnsi="Arial" w:cs="Arial"/>
          <w:color w:val="000000" w:themeColor="text1"/>
          <w:sz w:val="22"/>
          <w:szCs w:val="22"/>
          <w:lang w:eastAsia="en-US" w:bidi="en-US"/>
        </w:rPr>
      </w:pPr>
    </w:p>
    <w:p w14:paraId="0D3B1C38" w14:textId="77777777" w:rsidR="00ED616A" w:rsidRPr="001C46EB" w:rsidRDefault="00ED616A" w:rsidP="001C46EB">
      <w:pPr>
        <w:spacing w:line="480" w:lineRule="auto"/>
        <w:rPr>
          <w:rFonts w:ascii="Arial" w:hAnsi="Arial" w:cs="Arial"/>
          <w:color w:val="000000" w:themeColor="text1"/>
          <w:sz w:val="22"/>
          <w:szCs w:val="22"/>
          <w:lang w:eastAsia="en-US" w:bidi="en-US"/>
        </w:rPr>
      </w:pPr>
    </w:p>
    <w:p w14:paraId="2FB644F2" w14:textId="77777777" w:rsidR="00ED616A" w:rsidRPr="001C46EB" w:rsidRDefault="00ED616A" w:rsidP="001C46EB">
      <w:pPr>
        <w:spacing w:line="480" w:lineRule="auto"/>
        <w:rPr>
          <w:rFonts w:ascii="Arial" w:hAnsi="Arial" w:cs="Arial"/>
          <w:color w:val="000000" w:themeColor="text1"/>
          <w:sz w:val="22"/>
          <w:szCs w:val="22"/>
          <w:lang w:eastAsia="en-US" w:bidi="en-US"/>
        </w:rPr>
      </w:pPr>
    </w:p>
    <w:p w14:paraId="7E7FBF04" w14:textId="77777777" w:rsidR="00ED616A" w:rsidRPr="001C46EB" w:rsidRDefault="00ED616A" w:rsidP="001C46EB">
      <w:pPr>
        <w:spacing w:line="480" w:lineRule="auto"/>
        <w:rPr>
          <w:rFonts w:ascii="Arial" w:hAnsi="Arial" w:cs="Arial"/>
          <w:color w:val="000000" w:themeColor="text1"/>
          <w:sz w:val="22"/>
          <w:szCs w:val="22"/>
          <w:lang w:eastAsia="en-US" w:bidi="en-US"/>
        </w:rPr>
      </w:pPr>
      <w:r w:rsidRPr="001C46EB">
        <w:rPr>
          <w:rFonts w:ascii="Arial" w:hAnsi="Arial" w:cs="Arial"/>
          <w:color w:val="000000" w:themeColor="text1"/>
          <w:sz w:val="22"/>
          <w:szCs w:val="22"/>
          <w:lang w:eastAsia="en-US" w:bidi="en-US"/>
        </w:rPr>
        <w:br w:type="page"/>
      </w:r>
    </w:p>
    <w:p w14:paraId="194751BF" w14:textId="72D97F50" w:rsidR="00ED616A" w:rsidRPr="00654BB3" w:rsidRDefault="00ED616A" w:rsidP="001C46EB">
      <w:pPr>
        <w:spacing w:line="480" w:lineRule="auto"/>
        <w:rPr>
          <w:rFonts w:ascii="Arial" w:hAnsi="Arial" w:cs="Arial"/>
          <w:b/>
          <w:color w:val="000000" w:themeColor="text1"/>
          <w:sz w:val="22"/>
          <w:szCs w:val="22"/>
          <w:lang w:eastAsia="en-US" w:bidi="en-US"/>
        </w:rPr>
      </w:pPr>
      <w:r w:rsidRPr="001C46EB">
        <w:rPr>
          <w:rFonts w:ascii="Arial" w:hAnsi="Arial" w:cs="Arial"/>
          <w:b/>
          <w:color w:val="000000" w:themeColor="text1"/>
          <w:sz w:val="22"/>
          <w:szCs w:val="22"/>
          <w:lang w:eastAsia="en-US" w:bidi="en-US"/>
        </w:rPr>
        <w:lastRenderedPageBreak/>
        <w:t xml:space="preserve">Supplementary </w:t>
      </w:r>
      <w:r w:rsidR="007C35FC" w:rsidRPr="001C46EB">
        <w:rPr>
          <w:rFonts w:ascii="Arial" w:hAnsi="Arial" w:cs="Arial"/>
          <w:b/>
          <w:color w:val="000000" w:themeColor="text1"/>
          <w:sz w:val="22"/>
          <w:szCs w:val="22"/>
          <w:lang w:eastAsia="en-US" w:bidi="en-US"/>
        </w:rPr>
        <w:t>Methods</w:t>
      </w:r>
    </w:p>
    <w:p w14:paraId="5BA055A7" w14:textId="50B94490" w:rsidR="007C35FC" w:rsidRPr="001C46EB" w:rsidRDefault="004F1108" w:rsidP="001C46EB">
      <w:pPr>
        <w:spacing w:line="480" w:lineRule="auto"/>
        <w:rPr>
          <w:rFonts w:ascii="Arial" w:hAnsi="Arial" w:cs="Arial"/>
          <w:b/>
          <w:color w:val="000000" w:themeColor="text1"/>
          <w:sz w:val="22"/>
          <w:szCs w:val="22"/>
          <w:lang w:eastAsia="en-US"/>
        </w:rPr>
      </w:pPr>
      <w:r w:rsidRPr="001C46EB">
        <w:rPr>
          <w:rFonts w:ascii="Arial" w:hAnsi="Arial" w:cs="Arial"/>
          <w:b/>
          <w:color w:val="000000" w:themeColor="text1"/>
          <w:sz w:val="22"/>
          <w:szCs w:val="22"/>
          <w:lang w:eastAsia="en-US"/>
        </w:rPr>
        <w:t>Window-based SNV similarity (</w:t>
      </w:r>
      <w:r w:rsidR="007C35FC" w:rsidRPr="001C46EB">
        <w:rPr>
          <w:rFonts w:ascii="Arial" w:hAnsi="Arial" w:cs="Arial"/>
          <w:b/>
          <w:color w:val="000000" w:themeColor="text1"/>
          <w:sz w:val="22"/>
          <w:szCs w:val="22"/>
          <w:lang w:eastAsia="en-US"/>
        </w:rPr>
        <w:t>WSS</w:t>
      </w:r>
      <w:r w:rsidRPr="001C46EB">
        <w:rPr>
          <w:rFonts w:ascii="Arial" w:hAnsi="Arial" w:cs="Arial"/>
          <w:b/>
          <w:color w:val="000000" w:themeColor="text1"/>
          <w:sz w:val="22"/>
          <w:szCs w:val="22"/>
          <w:lang w:eastAsia="en-US"/>
        </w:rPr>
        <w:t>)</w:t>
      </w:r>
      <w:r w:rsidR="007C35FC" w:rsidRPr="001C46EB">
        <w:rPr>
          <w:rFonts w:ascii="Arial" w:hAnsi="Arial" w:cs="Arial"/>
          <w:b/>
          <w:color w:val="000000" w:themeColor="text1"/>
          <w:sz w:val="22"/>
          <w:szCs w:val="22"/>
          <w:lang w:eastAsia="en-US"/>
        </w:rPr>
        <w:t xml:space="preserve"> analysis. </w:t>
      </w:r>
    </w:p>
    <w:p w14:paraId="19B31716" w14:textId="4981A1A8" w:rsidR="00FE36E7" w:rsidRPr="001C46EB" w:rsidRDefault="00ED616A" w:rsidP="001C46EB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en-US"/>
        </w:rPr>
      </w:pPr>
      <w:r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ab/>
      </w:r>
      <w:r w:rsidR="006365DE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In this study, we used a WHA tool, which was modified from our previous tool, called WSS. </w:t>
      </w:r>
      <w:r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>For the WSS analysis, sequence reads from each sample were aligned to the 93 microbial reference genomes which were previously established based on the HMP dataset</w:t>
      </w:r>
      <w:r w:rsidR="00DA6C14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</w:t>
      </w:r>
      <w:r w:rsidR="00DA6C14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begin">
          <w:fldData xml:space="preserve">PEVuZE5vdGU+PENpdGU+PEF1dGhvcj5LdW1hcjwvQXV0aG9yPjxZZWFyPjIwMTc8L1llYXI+PFJl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</w:fldData>
        </w:fldChar>
      </w:r>
      <w:r w:rsidR="00DA6C14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instrText xml:space="preserve"> ADDIN EN.CITE </w:instrText>
      </w:r>
      <w:r w:rsidR="00DA6C14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begin">
          <w:fldData xml:space="preserve">PEVuZE5vdGU+PENpdGU+PEF1dGhvcj5LdW1hcjwvQXV0aG9yPjxZZWFyPjIwMTc8L1llYXI+PFJl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</w:fldData>
        </w:fldChar>
      </w:r>
      <w:r w:rsidR="00DA6C14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instrText xml:space="preserve"> ADDIN EN.CITE.DATA </w:instrText>
      </w:r>
      <w:r w:rsidR="00DA6C14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</w:r>
      <w:r w:rsidR="00DA6C14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end"/>
      </w:r>
      <w:r w:rsidR="00DA6C14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</w:r>
      <w:r w:rsidR="00DA6C14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separate"/>
      </w:r>
      <w:r w:rsidR="00DA6C14" w:rsidRPr="001C46EB">
        <w:rPr>
          <w:rFonts w:ascii="Arial" w:hAnsi="Arial" w:cs="Arial"/>
          <w:noProof/>
          <w:color w:val="000000" w:themeColor="text1"/>
          <w:sz w:val="22"/>
          <w:szCs w:val="22"/>
          <w:lang w:eastAsia="en-US"/>
        </w:rPr>
        <w:t>[1, 2]</w:t>
      </w:r>
      <w:r w:rsidR="00DA6C14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end"/>
      </w:r>
      <w:r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using the Burrows-Wheeler aligner (BWA) tool</w:t>
      </w:r>
      <w:r w:rsidR="00F35AB5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</w:t>
      </w:r>
      <w:r w:rsidR="00F35AB5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begin"/>
      </w:r>
      <w:r w:rsidR="00F35AB5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instrText xml:space="preserve"> ADDIN EN.CITE &lt;EndNote&gt;&lt;Cite&gt;&lt;Author&gt;Li&lt;/Author&gt;&lt;Year&gt;2010&lt;/Year&gt;&lt;RecNum&gt;1724&lt;/RecNum&gt;&lt;DisplayText&gt;[3]&lt;/DisplayText&gt;&lt;record&gt;&lt;rec-number&gt;1724&lt;/rec-number&gt;&lt;foreign-keys&gt;&lt;key app="EN" db-id="2dtxwasfvz2f5peszr6v0ez1z02dr209zz0r" timestamp="1585516190"&gt;1724&lt;/key&gt;&lt;/foreign-keys&gt;&lt;ref-type name="Journal Article"&gt;17&lt;/ref-type&gt;&lt;contributors&gt;&lt;authors&gt;&lt;author&gt;Li, Heng&lt;/author&gt;&lt;author&gt;Durbin, Richard&lt;/author&gt;&lt;/authors&gt;&lt;/contributors&gt;&lt;titles&gt;&lt;title&gt;Fast and accurate long-read alignment with Burrows–Wheeler transform&lt;/title&gt;&lt;secondary-title&gt;Bioinformatics&lt;/secondary-title&gt;&lt;/titles&gt;&lt;periodical&gt;&lt;full-title&gt;Bioinformatics&lt;/full-title&gt;&lt;/periodical&gt;&lt;pages&gt;589-595&lt;/pages&gt;&lt;volume&gt;26&lt;/volume&gt;&lt;number&gt;5&lt;/number&gt;&lt;dates&gt;&lt;year&gt;2010&lt;/year&gt;&lt;/dates&gt;&lt;isbn&gt;1367-4803&lt;/isbn&gt;&lt;urls&gt;&lt;/urls&gt;&lt;electronic-resource-num&gt;10.1093/bioinformatics/btp698&lt;/electronic-resource-num&gt;&lt;/record&gt;&lt;/Cite&gt;&lt;/EndNote&gt;</w:instrText>
      </w:r>
      <w:r w:rsidR="00F35AB5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separate"/>
      </w:r>
      <w:r w:rsidR="00F35AB5" w:rsidRPr="001C46EB">
        <w:rPr>
          <w:rFonts w:ascii="Arial" w:hAnsi="Arial" w:cs="Arial"/>
          <w:noProof/>
          <w:color w:val="000000" w:themeColor="text1"/>
          <w:sz w:val="22"/>
          <w:szCs w:val="22"/>
          <w:lang w:eastAsia="en-US"/>
        </w:rPr>
        <w:t>[3]</w:t>
      </w:r>
      <w:r w:rsidR="00F35AB5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end"/>
      </w:r>
      <w:r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>. Each sample was analyzed for multi-sample SNVs relative to the provided reference genome using the Genome Analysis Toolkit (GATK)</w:t>
      </w:r>
      <w:r w:rsidR="00BE2049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</w:t>
      </w:r>
      <w:r w:rsidR="008C19D1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begin">
          <w:fldData xml:space="preserve">PEVuZE5vdGU+PENpdGU+PEF1dGhvcj5WYW4gZGVyIEF1d2VyYTwvQXV0aG9yPjxZZWFyPjIwMTM8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</w:fldData>
        </w:fldChar>
      </w:r>
      <w:r w:rsidR="00F35AB5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instrText xml:space="preserve"> ADDIN EN.CITE </w:instrText>
      </w:r>
      <w:r w:rsidR="00F35AB5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begin">
          <w:fldData xml:space="preserve">PEVuZE5vdGU+PENpdGU+PEF1dGhvcj5WYW4gZGVyIEF1d2VyYTwvQXV0aG9yPjxZZWFyPjIwMTM8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</w:fldData>
        </w:fldChar>
      </w:r>
      <w:r w:rsidR="00F35AB5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instrText xml:space="preserve"> ADDIN EN.CITE.DATA </w:instrText>
      </w:r>
      <w:r w:rsidR="00F35AB5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</w:r>
      <w:r w:rsidR="00F35AB5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end"/>
      </w:r>
      <w:r w:rsidR="008C19D1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</w:r>
      <w:r w:rsidR="008C19D1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separate"/>
      </w:r>
      <w:r w:rsidR="00F35AB5" w:rsidRPr="001C46EB">
        <w:rPr>
          <w:rFonts w:ascii="Arial" w:hAnsi="Arial" w:cs="Arial"/>
          <w:noProof/>
          <w:color w:val="000000" w:themeColor="text1"/>
          <w:sz w:val="22"/>
          <w:szCs w:val="22"/>
          <w:lang w:eastAsia="en-US"/>
        </w:rPr>
        <w:t>[4]</w:t>
      </w:r>
      <w:r w:rsidR="008C19D1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end"/>
      </w:r>
      <w:r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>. The resulting multi-sample Variant Call Format (VCF) files were utilized for pairwise comparisons between all possible pairs of samples. This was done to determine the overall genome-wide SNV similarity for each microbial species. Samples with sequence coverage below 30% and sequence depth less than 3.5 against their given reference genome were excluded from the pairwise comparisons</w:t>
      </w:r>
      <w:r w:rsidR="00507690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</w:t>
      </w:r>
      <w:r w:rsidR="00DA6C14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begin">
          <w:fldData xml:space="preserve">PEVuZE5vdGU+PENpdGU+PEF1dGhvcj5LdW1hcjwvQXV0aG9yPjxZZWFyPjIwMTc8L1llYXI+PFJl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</w:fldData>
        </w:fldChar>
      </w:r>
      <w:r w:rsidR="00507690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instrText xml:space="preserve"> ADDIN EN.CITE </w:instrText>
      </w:r>
      <w:r w:rsidR="00507690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begin">
          <w:fldData xml:space="preserve">PEVuZE5vdGU+PENpdGU+PEF1dGhvcj5LdW1hcjwvQXV0aG9yPjxZZWFyPjIwMTc8L1llYXI+PFJl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</w:fldData>
        </w:fldChar>
      </w:r>
      <w:r w:rsidR="00507690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instrText xml:space="preserve"> ADDIN EN.CITE.DATA </w:instrText>
      </w:r>
      <w:r w:rsidR="00507690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</w:r>
      <w:r w:rsidR="00507690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end"/>
      </w:r>
      <w:r w:rsidR="00DA6C14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</w:r>
      <w:r w:rsidR="00DA6C14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separate"/>
      </w:r>
      <w:r w:rsidR="00507690" w:rsidRPr="001C46EB">
        <w:rPr>
          <w:rFonts w:ascii="Arial" w:hAnsi="Arial" w:cs="Arial"/>
          <w:noProof/>
          <w:color w:val="000000" w:themeColor="text1"/>
          <w:sz w:val="22"/>
          <w:szCs w:val="22"/>
          <w:lang w:eastAsia="en-US"/>
        </w:rPr>
        <w:t>[1, 5-11]</w:t>
      </w:r>
      <w:r w:rsidR="00DA6C14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end"/>
      </w:r>
      <w:r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. In order to identify related strains, the WSS score was compared to a previously established cut-off value from our </w:t>
      </w:r>
      <w:r w:rsidR="00901502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>earlier</w:t>
      </w:r>
      <w:r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study. (For related strain pairs: WSS score&gt;cut-off; for unrelated strain pairs: WSS score&lt;cut-off)</w:t>
      </w:r>
      <w:r w:rsidR="004915CA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</w:t>
      </w:r>
      <w:r w:rsidR="00DA6C14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begin">
          <w:fldData xml:space="preserve">PEVuZE5vdGU+PENpdGU+PEF1dGhvcj5LdW1hcjwvQXV0aG9yPjxZZWFyPjIwMTc8L1llYXI+PFJl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</w:fldData>
        </w:fldChar>
      </w:r>
      <w:r w:rsidR="00A923FA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instrText xml:space="preserve"> ADDIN EN.CITE </w:instrText>
      </w:r>
      <w:r w:rsidR="00A923FA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begin">
          <w:fldData xml:space="preserve">PEVuZE5vdGU+PENpdGU+PEF1dGhvcj5LdW1hcjwvQXV0aG9yPjxZZWFyPjIwMTc8L1llYXI+PFJl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</w:fldData>
        </w:fldChar>
      </w:r>
      <w:r w:rsidR="00A923FA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instrText xml:space="preserve"> ADDIN EN.CITE.DATA </w:instrText>
      </w:r>
      <w:r w:rsidR="00A923FA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</w:r>
      <w:r w:rsidR="00A923FA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end"/>
      </w:r>
      <w:r w:rsidR="00DA6C14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</w:r>
      <w:r w:rsidR="00DA6C14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separate"/>
      </w:r>
      <w:r w:rsidR="00A923FA" w:rsidRPr="001C46EB">
        <w:rPr>
          <w:rFonts w:ascii="Arial" w:hAnsi="Arial" w:cs="Arial"/>
          <w:noProof/>
          <w:color w:val="000000" w:themeColor="text1"/>
          <w:sz w:val="22"/>
          <w:szCs w:val="22"/>
          <w:lang w:eastAsia="en-US"/>
        </w:rPr>
        <w:t>[1,12]</w:t>
      </w:r>
      <w:r w:rsidR="00DA6C14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fldChar w:fldCharType="end"/>
      </w:r>
      <w:r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>.</w:t>
      </w:r>
      <w:r w:rsidR="00CF5EB1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</w:t>
      </w:r>
    </w:p>
    <w:p w14:paraId="6017C9AD" w14:textId="02DF622F" w:rsidR="00ED616A" w:rsidRPr="001C46EB" w:rsidRDefault="00FE36E7" w:rsidP="001C46EB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en-US"/>
        </w:rPr>
      </w:pPr>
      <w:r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ab/>
      </w:r>
      <w:r w:rsidR="00CF5EB1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In WSS, </w:t>
      </w:r>
      <w:r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a </w:t>
      </w:r>
      <w:r w:rsidR="000667CF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>window is defined as similar if the SNV pattern is exactly the same between compared two samples or no SNV is present in both samples. Good</w:t>
      </w:r>
      <w:r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(</w:t>
      </w:r>
      <w:r w:rsidR="000667CF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>usable</w:t>
      </w:r>
      <w:r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>)</w:t>
      </w:r>
      <w:r w:rsidR="000667CF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windows </w:t>
      </w:r>
      <w:r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are </w:t>
      </w:r>
      <w:r w:rsidR="000667CF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defined when each window had more than 50% of the bases having a satisfied coverage and depth value compared to cut-off values.  </w:t>
      </w:r>
    </w:p>
    <w:p w14:paraId="2A4D183F" w14:textId="0D8512B6" w:rsidR="00361B62" w:rsidRPr="001C46EB" w:rsidRDefault="00361B62" w:rsidP="001C46EB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eastAsia="en-US"/>
        </w:rPr>
      </w:pPr>
      <w:r w:rsidRPr="001C46EB">
        <w:rPr>
          <w:rFonts w:ascii="Arial" w:eastAsiaTheme="minorHAnsi" w:hAnsi="Arial" w:cs="Arial"/>
          <w:b/>
          <w:color w:val="000000" w:themeColor="text1"/>
          <w:sz w:val="22"/>
          <w:szCs w:val="22"/>
          <w14:ligatures w14:val="standardContextual"/>
        </w:rPr>
        <w:t xml:space="preserve">Window-based HERV Alignment (WHA) </w:t>
      </w:r>
      <w:r w:rsidRPr="001C46EB">
        <w:rPr>
          <w:rFonts w:ascii="Arial" w:hAnsi="Arial" w:cs="Arial"/>
          <w:b/>
          <w:color w:val="000000" w:themeColor="text1"/>
          <w:sz w:val="22"/>
          <w:szCs w:val="22"/>
          <w:lang w:eastAsia="en-US"/>
        </w:rPr>
        <w:t xml:space="preserve">analysis. </w:t>
      </w:r>
    </w:p>
    <w:p w14:paraId="4A09DF5F" w14:textId="16F71EC2" w:rsidR="00361B62" w:rsidRPr="001C46EB" w:rsidRDefault="00361B62" w:rsidP="001C46EB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en-US"/>
        </w:rPr>
      </w:pPr>
      <w:r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ab/>
        <w:t xml:space="preserve">In this study, we developed the </w:t>
      </w:r>
      <w:r w:rsidR="003841D1" w:rsidRPr="001C46EB">
        <w:rPr>
          <w:rFonts w:ascii="Arial" w:eastAsiaTheme="minorHAnsi" w:hAnsi="Arial" w:cs="Arial"/>
          <w:color w:val="000000" w:themeColor="text1"/>
          <w:sz w:val="22"/>
          <w:szCs w:val="22"/>
          <w14:ligatures w14:val="standardContextual"/>
        </w:rPr>
        <w:t>Window-based HERV Alignment</w:t>
      </w:r>
      <w:r w:rsidR="003841D1" w:rsidRPr="001C46EB">
        <w:rPr>
          <w:rFonts w:ascii="Arial" w:eastAsiaTheme="minorHAnsi" w:hAnsi="Arial" w:cs="Arial"/>
          <w:b/>
          <w:color w:val="000000" w:themeColor="text1"/>
          <w:sz w:val="22"/>
          <w:szCs w:val="22"/>
          <w14:ligatures w14:val="standardContextual"/>
        </w:rPr>
        <w:t xml:space="preserve"> (</w:t>
      </w:r>
      <w:r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>WHA</w:t>
      </w:r>
      <w:r w:rsidR="003841D1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>)</w:t>
      </w:r>
      <w:r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analysis</w:t>
      </w:r>
      <w:r w:rsidR="001A1D03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. Compared to the WSS, we </w:t>
      </w:r>
      <w:r w:rsidR="00F17116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replace the reference genomes from microbes </w:t>
      </w:r>
      <w:r w:rsidR="002058BA" w:rsidRPr="001C46EB">
        <w:rPr>
          <w:rFonts w:ascii="Arial" w:hAnsi="Arial" w:cs="Arial"/>
          <w:color w:val="FF0000"/>
          <w:sz w:val="22"/>
          <w:szCs w:val="22"/>
          <w:lang w:eastAsia="en-US"/>
        </w:rPr>
        <w:t xml:space="preserve">with </w:t>
      </w:r>
      <w:r w:rsidR="00F17116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3200 HERV loci. We also added new codes that can cluster cell-type specific </w:t>
      </w:r>
      <w:r w:rsidR="00F17116" w:rsidRPr="001C46EB">
        <w:rPr>
          <w:rFonts w:ascii="Arial" w:hAnsi="Arial" w:cs="Arial"/>
          <w:color w:val="FF0000"/>
          <w:sz w:val="22"/>
          <w:szCs w:val="22"/>
          <w:lang w:eastAsia="en-US"/>
        </w:rPr>
        <w:t>hashtag</w:t>
      </w:r>
      <w:r w:rsidR="002058BA" w:rsidRPr="001C46EB">
        <w:rPr>
          <w:rFonts w:ascii="Arial" w:hAnsi="Arial" w:cs="Arial"/>
          <w:color w:val="FF0000"/>
          <w:sz w:val="22"/>
          <w:szCs w:val="22"/>
          <w:lang w:eastAsia="en-US"/>
        </w:rPr>
        <w:t>s</w:t>
      </w:r>
      <w:r w:rsidR="00F17116" w:rsidRPr="001C46EB">
        <w:rPr>
          <w:rFonts w:ascii="Arial" w:hAnsi="Arial" w:cs="Arial"/>
          <w:color w:val="FF0000"/>
          <w:sz w:val="22"/>
          <w:szCs w:val="22"/>
          <w:lang w:eastAsia="en-US"/>
        </w:rPr>
        <w:t xml:space="preserve"> </w:t>
      </w:r>
      <w:r w:rsidR="00F17116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and then filter the selected cell-type related sequence reads for pre-processing. Then, </w:t>
      </w:r>
      <w:r w:rsidR="002058BA" w:rsidRPr="001C46EB">
        <w:rPr>
          <w:rFonts w:ascii="Arial" w:hAnsi="Arial" w:cs="Arial"/>
          <w:color w:val="FF0000"/>
          <w:sz w:val="22"/>
          <w:szCs w:val="22"/>
          <w:lang w:eastAsia="en-US"/>
        </w:rPr>
        <w:t xml:space="preserve">the </w:t>
      </w:r>
      <w:r w:rsidR="00F17116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same alignment tool was used to map HERV reference loci with different minimum percent </w:t>
      </w:r>
      <w:r w:rsidR="00F17116" w:rsidRPr="001C46EB">
        <w:rPr>
          <w:rFonts w:ascii="Arial" w:hAnsi="Arial" w:cs="Arial"/>
          <w:color w:val="FF0000"/>
          <w:sz w:val="22"/>
          <w:szCs w:val="22"/>
          <w:lang w:eastAsia="en-US"/>
        </w:rPr>
        <w:t>match</w:t>
      </w:r>
      <w:r w:rsidR="003257F7" w:rsidRPr="001C46EB">
        <w:rPr>
          <w:rFonts w:ascii="Arial" w:hAnsi="Arial" w:cs="Arial"/>
          <w:color w:val="FF0000"/>
          <w:sz w:val="22"/>
          <w:szCs w:val="22"/>
          <w:lang w:eastAsia="en-US"/>
        </w:rPr>
        <w:t>es</w:t>
      </w:r>
      <w:r w:rsidR="00F17116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, 99%. </w:t>
      </w:r>
      <w:r w:rsidR="003A3C3C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Each window size was </w:t>
      </w:r>
      <w:r w:rsidR="003A3C3C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lastRenderedPageBreak/>
        <w:t>adjusted from 100 b</w:t>
      </w:r>
      <w:r w:rsidR="00FE36E7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ase </w:t>
      </w:r>
      <w:r w:rsidR="003A3C3C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>p</w:t>
      </w:r>
      <w:r w:rsidR="00FE36E7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>airs</w:t>
      </w:r>
      <w:r w:rsidR="003A3C3C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to 50 b</w:t>
      </w:r>
      <w:r w:rsidR="00FE36E7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ase </w:t>
      </w:r>
      <w:r w:rsidR="003A3C3C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>p</w:t>
      </w:r>
      <w:r w:rsidR="00FE36E7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>airs</w:t>
      </w:r>
      <w:r w:rsidR="003A3C3C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>, sequence depth cut-off was adjusted from 5 to 3, and a new cut-off value (total good/usable windows &gt;8</w:t>
      </w:r>
      <w:r w:rsidR="00770EC0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representing at least 400 base pairs of DNA sequence</w:t>
      </w:r>
      <w:r w:rsidR="003A3C3C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) </w:t>
      </w:r>
      <w:r w:rsidR="00FE36E7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>to identify</w:t>
      </w:r>
      <w:r w:rsidR="003A3C3C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positive HERV loci.  </w:t>
      </w:r>
      <w:r w:rsidR="00F17116" w:rsidRPr="001C46EB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</w:t>
      </w:r>
    </w:p>
    <w:p w14:paraId="44CAFF87" w14:textId="76A6CAE8" w:rsidR="008C19D1" w:rsidRPr="001C46EB" w:rsidRDefault="00A923FA" w:rsidP="001C46EB">
      <w:pPr>
        <w:spacing w:line="48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1C46EB">
        <w:rPr>
          <w:rFonts w:ascii="Arial" w:hAnsi="Arial" w:cs="Arial"/>
          <w:b/>
          <w:color w:val="000000" w:themeColor="text1"/>
          <w:sz w:val="22"/>
          <w:szCs w:val="22"/>
        </w:rPr>
        <w:t>References</w:t>
      </w:r>
    </w:p>
    <w:p w14:paraId="702C171A" w14:textId="77777777" w:rsidR="00A923FA" w:rsidRPr="001C46EB" w:rsidRDefault="008C19D1" w:rsidP="001C46EB">
      <w:pPr>
        <w:pStyle w:val="EndNoteBibliography"/>
        <w:spacing w:line="480" w:lineRule="auto"/>
        <w:ind w:left="720" w:hanging="720"/>
        <w:rPr>
          <w:rFonts w:ascii="Arial" w:hAnsi="Arial" w:cs="Arial"/>
          <w:noProof/>
          <w:sz w:val="22"/>
          <w:szCs w:val="22"/>
        </w:rPr>
      </w:pPr>
      <w:r w:rsidRPr="001C46EB">
        <w:rPr>
          <w:rFonts w:ascii="Arial" w:hAnsi="Arial" w:cs="Arial"/>
          <w:color w:val="000000" w:themeColor="text1"/>
          <w:sz w:val="22"/>
          <w:szCs w:val="22"/>
        </w:rPr>
        <w:fldChar w:fldCharType="begin"/>
      </w:r>
      <w:r w:rsidRPr="001C46EB">
        <w:rPr>
          <w:rFonts w:ascii="Arial" w:hAnsi="Arial" w:cs="Arial"/>
          <w:color w:val="000000" w:themeColor="text1"/>
          <w:sz w:val="22"/>
          <w:szCs w:val="22"/>
        </w:rPr>
        <w:instrText xml:space="preserve"> ADDIN EN.REFLIST </w:instrText>
      </w:r>
      <w:r w:rsidRPr="001C46EB"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="00A923FA" w:rsidRPr="001C46EB">
        <w:rPr>
          <w:rFonts w:ascii="Arial" w:hAnsi="Arial" w:cs="Arial"/>
          <w:noProof/>
          <w:sz w:val="22"/>
          <w:szCs w:val="22"/>
        </w:rPr>
        <w:t>1.</w:t>
      </w:r>
      <w:r w:rsidR="00A923FA" w:rsidRPr="001C46EB">
        <w:rPr>
          <w:rFonts w:ascii="Arial" w:hAnsi="Arial" w:cs="Arial"/>
          <w:noProof/>
          <w:sz w:val="22"/>
          <w:szCs w:val="22"/>
        </w:rPr>
        <w:tab/>
        <w:t xml:space="preserve">Kumar, R., et al., </w:t>
      </w:r>
      <w:r w:rsidR="00A923FA" w:rsidRPr="001C46EB">
        <w:rPr>
          <w:rFonts w:ascii="Arial" w:hAnsi="Arial" w:cs="Arial"/>
          <w:i/>
          <w:noProof/>
          <w:sz w:val="22"/>
          <w:szCs w:val="22"/>
        </w:rPr>
        <w:t>Identification of donor microbe species that colonize and persist long term in the recipient after fecal transplant for recurrent Clostridium difficile.</w:t>
      </w:r>
      <w:r w:rsidR="00A923FA" w:rsidRPr="001C46EB">
        <w:rPr>
          <w:rFonts w:ascii="Arial" w:hAnsi="Arial" w:cs="Arial"/>
          <w:noProof/>
          <w:sz w:val="22"/>
          <w:szCs w:val="22"/>
        </w:rPr>
        <w:t xml:space="preserve"> NPJ biofilms and microbiomes, 2017. </w:t>
      </w:r>
      <w:r w:rsidR="00A923FA" w:rsidRPr="001C46EB">
        <w:rPr>
          <w:rFonts w:ascii="Arial" w:hAnsi="Arial" w:cs="Arial"/>
          <w:b/>
          <w:noProof/>
          <w:sz w:val="22"/>
          <w:szCs w:val="22"/>
        </w:rPr>
        <w:t>3</w:t>
      </w:r>
      <w:r w:rsidR="00A923FA" w:rsidRPr="001C46EB">
        <w:rPr>
          <w:rFonts w:ascii="Arial" w:hAnsi="Arial" w:cs="Arial"/>
          <w:noProof/>
          <w:sz w:val="22"/>
          <w:szCs w:val="22"/>
        </w:rPr>
        <w:t>(1): p. 12.</w:t>
      </w:r>
    </w:p>
    <w:p w14:paraId="793D2CC5" w14:textId="77777777" w:rsidR="00A923FA" w:rsidRPr="001C46EB" w:rsidRDefault="00A923FA" w:rsidP="001C46EB">
      <w:pPr>
        <w:pStyle w:val="EndNoteBibliography"/>
        <w:spacing w:line="480" w:lineRule="auto"/>
        <w:ind w:left="720" w:hanging="720"/>
        <w:rPr>
          <w:rFonts w:ascii="Arial" w:hAnsi="Arial" w:cs="Arial"/>
          <w:noProof/>
          <w:sz w:val="22"/>
          <w:szCs w:val="22"/>
        </w:rPr>
      </w:pPr>
      <w:r w:rsidRPr="001C46EB">
        <w:rPr>
          <w:rFonts w:ascii="Arial" w:hAnsi="Arial" w:cs="Arial"/>
          <w:noProof/>
          <w:sz w:val="22"/>
          <w:szCs w:val="22"/>
        </w:rPr>
        <w:t>2.</w:t>
      </w:r>
      <w:r w:rsidRPr="001C46EB">
        <w:rPr>
          <w:rFonts w:ascii="Arial" w:hAnsi="Arial" w:cs="Arial"/>
          <w:noProof/>
          <w:sz w:val="22"/>
          <w:szCs w:val="22"/>
        </w:rPr>
        <w:tab/>
        <w:t xml:space="preserve">Schloissnig, S., et al., </w:t>
      </w:r>
      <w:r w:rsidRPr="001C46EB">
        <w:rPr>
          <w:rFonts w:ascii="Arial" w:hAnsi="Arial" w:cs="Arial"/>
          <w:i/>
          <w:noProof/>
          <w:sz w:val="22"/>
          <w:szCs w:val="22"/>
        </w:rPr>
        <w:t>Genomic variation landscape of the human gut microbiome.</w:t>
      </w:r>
      <w:r w:rsidRPr="001C46EB">
        <w:rPr>
          <w:rFonts w:ascii="Arial" w:hAnsi="Arial" w:cs="Arial"/>
          <w:noProof/>
          <w:sz w:val="22"/>
          <w:szCs w:val="22"/>
        </w:rPr>
        <w:t xml:space="preserve"> Nature, 2013. </w:t>
      </w:r>
      <w:r w:rsidRPr="001C46EB">
        <w:rPr>
          <w:rFonts w:ascii="Arial" w:hAnsi="Arial" w:cs="Arial"/>
          <w:b/>
          <w:noProof/>
          <w:sz w:val="22"/>
          <w:szCs w:val="22"/>
        </w:rPr>
        <w:t>493</w:t>
      </w:r>
      <w:r w:rsidRPr="001C46EB">
        <w:rPr>
          <w:rFonts w:ascii="Arial" w:hAnsi="Arial" w:cs="Arial"/>
          <w:noProof/>
          <w:sz w:val="22"/>
          <w:szCs w:val="22"/>
        </w:rPr>
        <w:t>(7430): p. 45-50.</w:t>
      </w:r>
    </w:p>
    <w:p w14:paraId="7407208A" w14:textId="77777777" w:rsidR="00A923FA" w:rsidRPr="001C46EB" w:rsidRDefault="00A923FA" w:rsidP="001C46EB">
      <w:pPr>
        <w:pStyle w:val="EndNoteBibliography"/>
        <w:spacing w:line="480" w:lineRule="auto"/>
        <w:ind w:left="720" w:hanging="720"/>
        <w:rPr>
          <w:rFonts w:ascii="Arial" w:hAnsi="Arial" w:cs="Arial"/>
          <w:noProof/>
          <w:sz w:val="22"/>
          <w:szCs w:val="22"/>
        </w:rPr>
      </w:pPr>
      <w:r w:rsidRPr="001C46EB">
        <w:rPr>
          <w:rFonts w:ascii="Arial" w:hAnsi="Arial" w:cs="Arial"/>
          <w:noProof/>
          <w:sz w:val="22"/>
          <w:szCs w:val="22"/>
        </w:rPr>
        <w:t>3.</w:t>
      </w:r>
      <w:r w:rsidRPr="001C46EB">
        <w:rPr>
          <w:rFonts w:ascii="Arial" w:hAnsi="Arial" w:cs="Arial"/>
          <w:noProof/>
          <w:sz w:val="22"/>
          <w:szCs w:val="22"/>
        </w:rPr>
        <w:tab/>
        <w:t xml:space="preserve">Li, H. and R. Durbin, </w:t>
      </w:r>
      <w:r w:rsidRPr="001C46EB">
        <w:rPr>
          <w:rFonts w:ascii="Arial" w:hAnsi="Arial" w:cs="Arial"/>
          <w:i/>
          <w:noProof/>
          <w:sz w:val="22"/>
          <w:szCs w:val="22"/>
        </w:rPr>
        <w:t>Fast and accurate long-read alignment with Burrows–Wheeler transform.</w:t>
      </w:r>
      <w:r w:rsidRPr="001C46EB">
        <w:rPr>
          <w:rFonts w:ascii="Arial" w:hAnsi="Arial" w:cs="Arial"/>
          <w:noProof/>
          <w:sz w:val="22"/>
          <w:szCs w:val="22"/>
        </w:rPr>
        <w:t xml:space="preserve"> Bioinformatics, 2010. </w:t>
      </w:r>
      <w:r w:rsidRPr="001C46EB">
        <w:rPr>
          <w:rFonts w:ascii="Arial" w:hAnsi="Arial" w:cs="Arial"/>
          <w:b/>
          <w:noProof/>
          <w:sz w:val="22"/>
          <w:szCs w:val="22"/>
        </w:rPr>
        <w:t>26</w:t>
      </w:r>
      <w:r w:rsidRPr="001C46EB">
        <w:rPr>
          <w:rFonts w:ascii="Arial" w:hAnsi="Arial" w:cs="Arial"/>
          <w:noProof/>
          <w:sz w:val="22"/>
          <w:szCs w:val="22"/>
        </w:rPr>
        <w:t>(5): p. 589-595.</w:t>
      </w:r>
    </w:p>
    <w:p w14:paraId="375C1B89" w14:textId="77777777" w:rsidR="00A923FA" w:rsidRPr="001C46EB" w:rsidRDefault="00A923FA" w:rsidP="001C46EB">
      <w:pPr>
        <w:pStyle w:val="EndNoteBibliography"/>
        <w:spacing w:line="480" w:lineRule="auto"/>
        <w:ind w:left="720" w:hanging="720"/>
        <w:rPr>
          <w:rFonts w:ascii="Arial" w:hAnsi="Arial" w:cs="Arial"/>
          <w:noProof/>
          <w:sz w:val="22"/>
          <w:szCs w:val="22"/>
        </w:rPr>
      </w:pPr>
      <w:r w:rsidRPr="001C46EB">
        <w:rPr>
          <w:rFonts w:ascii="Arial" w:hAnsi="Arial" w:cs="Arial"/>
          <w:noProof/>
          <w:sz w:val="22"/>
          <w:szCs w:val="22"/>
        </w:rPr>
        <w:t>4.</w:t>
      </w:r>
      <w:r w:rsidRPr="001C46EB">
        <w:rPr>
          <w:rFonts w:ascii="Arial" w:hAnsi="Arial" w:cs="Arial"/>
          <w:noProof/>
          <w:sz w:val="22"/>
          <w:szCs w:val="22"/>
        </w:rPr>
        <w:tab/>
        <w:t xml:space="preserve">Van der Auwera, G.A., et al., </w:t>
      </w:r>
      <w:r w:rsidRPr="001C46EB">
        <w:rPr>
          <w:rFonts w:ascii="Arial" w:hAnsi="Arial" w:cs="Arial"/>
          <w:i/>
          <w:noProof/>
          <w:sz w:val="22"/>
          <w:szCs w:val="22"/>
        </w:rPr>
        <w:t>From FastQ data to high confidence variant calls: the Genome Analysis Toolkit best practices pipeline.</w:t>
      </w:r>
      <w:r w:rsidRPr="001C46EB">
        <w:rPr>
          <w:rFonts w:ascii="Arial" w:hAnsi="Arial" w:cs="Arial"/>
          <w:noProof/>
          <w:sz w:val="22"/>
          <w:szCs w:val="22"/>
        </w:rPr>
        <w:t xml:space="preserve"> Curr Protoc Bioinformatics, 2013. </w:t>
      </w:r>
      <w:r w:rsidRPr="001C46EB">
        <w:rPr>
          <w:rFonts w:ascii="Arial" w:hAnsi="Arial" w:cs="Arial"/>
          <w:b/>
          <w:noProof/>
          <w:sz w:val="22"/>
          <w:szCs w:val="22"/>
        </w:rPr>
        <w:t>43</w:t>
      </w:r>
      <w:r w:rsidRPr="001C46EB">
        <w:rPr>
          <w:rFonts w:ascii="Arial" w:hAnsi="Arial" w:cs="Arial"/>
          <w:noProof/>
          <w:sz w:val="22"/>
          <w:szCs w:val="22"/>
        </w:rPr>
        <w:t>: p. 11.10.1-33.</w:t>
      </w:r>
    </w:p>
    <w:p w14:paraId="7FF15A04" w14:textId="77777777" w:rsidR="00A923FA" w:rsidRPr="001C46EB" w:rsidRDefault="00A923FA" w:rsidP="001C46EB">
      <w:pPr>
        <w:pStyle w:val="EndNoteBibliography"/>
        <w:spacing w:line="480" w:lineRule="auto"/>
        <w:ind w:left="720" w:hanging="720"/>
        <w:rPr>
          <w:rFonts w:ascii="Arial" w:hAnsi="Arial" w:cs="Arial"/>
          <w:noProof/>
          <w:sz w:val="22"/>
          <w:szCs w:val="22"/>
        </w:rPr>
      </w:pPr>
      <w:r w:rsidRPr="001C46EB">
        <w:rPr>
          <w:rFonts w:ascii="Arial" w:hAnsi="Arial" w:cs="Arial"/>
          <w:noProof/>
          <w:sz w:val="22"/>
          <w:szCs w:val="22"/>
        </w:rPr>
        <w:t>5.</w:t>
      </w:r>
      <w:r w:rsidRPr="001C46EB">
        <w:rPr>
          <w:rFonts w:ascii="Arial" w:hAnsi="Arial" w:cs="Arial"/>
          <w:noProof/>
          <w:sz w:val="22"/>
          <w:szCs w:val="22"/>
        </w:rPr>
        <w:tab/>
        <w:t xml:space="preserve">Koo, H., D.K. Crossman, and C.D. Morrow, </w:t>
      </w:r>
      <w:r w:rsidRPr="001C46EB">
        <w:rPr>
          <w:rFonts w:ascii="Arial" w:hAnsi="Arial" w:cs="Arial"/>
          <w:i/>
          <w:noProof/>
          <w:sz w:val="22"/>
          <w:szCs w:val="22"/>
        </w:rPr>
        <w:t>Strain Tracking to Identify Individualized Patterns of Microbial Strain Stability in the Developing Infant Gut Ecosystem.</w:t>
      </w:r>
      <w:r w:rsidRPr="001C46EB">
        <w:rPr>
          <w:rFonts w:ascii="Arial" w:hAnsi="Arial" w:cs="Arial"/>
          <w:noProof/>
          <w:sz w:val="22"/>
          <w:szCs w:val="22"/>
        </w:rPr>
        <w:t xml:space="preserve"> Frontiers in Pediatrics, 2020. </w:t>
      </w:r>
      <w:r w:rsidRPr="001C46EB">
        <w:rPr>
          <w:rFonts w:ascii="Arial" w:hAnsi="Arial" w:cs="Arial"/>
          <w:b/>
          <w:noProof/>
          <w:sz w:val="22"/>
          <w:szCs w:val="22"/>
        </w:rPr>
        <w:t>8</w:t>
      </w:r>
      <w:r w:rsidRPr="001C46EB">
        <w:rPr>
          <w:rFonts w:ascii="Arial" w:hAnsi="Arial" w:cs="Arial"/>
          <w:noProof/>
          <w:sz w:val="22"/>
          <w:szCs w:val="22"/>
        </w:rPr>
        <w:t>.</w:t>
      </w:r>
    </w:p>
    <w:p w14:paraId="3D1A653A" w14:textId="77777777" w:rsidR="00A923FA" w:rsidRPr="001C46EB" w:rsidRDefault="00A923FA" w:rsidP="001C46EB">
      <w:pPr>
        <w:pStyle w:val="EndNoteBibliography"/>
        <w:spacing w:line="480" w:lineRule="auto"/>
        <w:ind w:left="720" w:hanging="720"/>
        <w:rPr>
          <w:rFonts w:ascii="Arial" w:hAnsi="Arial" w:cs="Arial"/>
          <w:noProof/>
          <w:sz w:val="22"/>
          <w:szCs w:val="22"/>
        </w:rPr>
      </w:pPr>
      <w:r w:rsidRPr="001C46EB">
        <w:rPr>
          <w:rFonts w:ascii="Arial" w:hAnsi="Arial" w:cs="Arial"/>
          <w:noProof/>
          <w:sz w:val="22"/>
          <w:szCs w:val="22"/>
        </w:rPr>
        <w:t>6.</w:t>
      </w:r>
      <w:r w:rsidRPr="001C46EB">
        <w:rPr>
          <w:rFonts w:ascii="Arial" w:hAnsi="Arial" w:cs="Arial"/>
          <w:noProof/>
          <w:sz w:val="22"/>
          <w:szCs w:val="22"/>
        </w:rPr>
        <w:tab/>
        <w:t xml:space="preserve">Koo, H., et al., </w:t>
      </w:r>
      <w:r w:rsidRPr="001C46EB">
        <w:rPr>
          <w:rFonts w:ascii="Arial" w:hAnsi="Arial" w:cs="Arial"/>
          <w:i/>
          <w:noProof/>
          <w:sz w:val="22"/>
          <w:szCs w:val="22"/>
        </w:rPr>
        <w:t>Individualized recovery of gut microbial strains post antibiotics.</w:t>
      </w:r>
      <w:r w:rsidRPr="001C46EB">
        <w:rPr>
          <w:rFonts w:ascii="Arial" w:hAnsi="Arial" w:cs="Arial"/>
          <w:noProof/>
          <w:sz w:val="22"/>
          <w:szCs w:val="22"/>
        </w:rPr>
        <w:t xml:space="preserve"> NPJ Biofilms Microbiomes, 2019. </w:t>
      </w:r>
      <w:r w:rsidRPr="001C46EB">
        <w:rPr>
          <w:rFonts w:ascii="Arial" w:hAnsi="Arial" w:cs="Arial"/>
          <w:b/>
          <w:noProof/>
          <w:sz w:val="22"/>
          <w:szCs w:val="22"/>
        </w:rPr>
        <w:t>5</w:t>
      </w:r>
      <w:r w:rsidRPr="001C46EB">
        <w:rPr>
          <w:rFonts w:ascii="Arial" w:hAnsi="Arial" w:cs="Arial"/>
          <w:noProof/>
          <w:sz w:val="22"/>
          <w:szCs w:val="22"/>
        </w:rPr>
        <w:t>: p. 30.</w:t>
      </w:r>
    </w:p>
    <w:p w14:paraId="6192573A" w14:textId="77777777" w:rsidR="00A923FA" w:rsidRPr="001C46EB" w:rsidRDefault="00A923FA" w:rsidP="001C46EB">
      <w:pPr>
        <w:pStyle w:val="EndNoteBibliography"/>
        <w:spacing w:line="480" w:lineRule="auto"/>
        <w:ind w:left="720" w:hanging="720"/>
        <w:rPr>
          <w:rFonts w:ascii="Arial" w:hAnsi="Arial" w:cs="Arial"/>
          <w:noProof/>
          <w:sz w:val="22"/>
          <w:szCs w:val="22"/>
        </w:rPr>
      </w:pPr>
      <w:r w:rsidRPr="001C46EB">
        <w:rPr>
          <w:rFonts w:ascii="Arial" w:hAnsi="Arial" w:cs="Arial"/>
          <w:noProof/>
          <w:sz w:val="22"/>
          <w:szCs w:val="22"/>
        </w:rPr>
        <w:t>7.</w:t>
      </w:r>
      <w:r w:rsidRPr="001C46EB">
        <w:rPr>
          <w:rFonts w:ascii="Arial" w:hAnsi="Arial" w:cs="Arial"/>
          <w:noProof/>
          <w:sz w:val="22"/>
          <w:szCs w:val="22"/>
        </w:rPr>
        <w:tab/>
        <w:t xml:space="preserve">Koo, H., et al., </w:t>
      </w:r>
      <w:r w:rsidRPr="001C46EB">
        <w:rPr>
          <w:rFonts w:ascii="Arial" w:hAnsi="Arial" w:cs="Arial"/>
          <w:i/>
          <w:noProof/>
          <w:sz w:val="22"/>
          <w:szCs w:val="22"/>
        </w:rPr>
        <w:t>Sharing of gut microbial strains between selected individual sets of twins cohabitating for decades.</w:t>
      </w:r>
      <w:r w:rsidRPr="001C46EB">
        <w:rPr>
          <w:rFonts w:ascii="Arial" w:hAnsi="Arial" w:cs="Arial"/>
          <w:noProof/>
          <w:sz w:val="22"/>
          <w:szCs w:val="22"/>
        </w:rPr>
        <w:t xml:space="preserve"> PLOS One, 2019. </w:t>
      </w:r>
      <w:r w:rsidRPr="001C46EB">
        <w:rPr>
          <w:rFonts w:ascii="Arial" w:hAnsi="Arial" w:cs="Arial"/>
          <w:b/>
          <w:noProof/>
          <w:sz w:val="22"/>
          <w:szCs w:val="22"/>
        </w:rPr>
        <w:t>14</w:t>
      </w:r>
      <w:r w:rsidRPr="001C46EB">
        <w:rPr>
          <w:rFonts w:ascii="Arial" w:hAnsi="Arial" w:cs="Arial"/>
          <w:noProof/>
          <w:sz w:val="22"/>
          <w:szCs w:val="22"/>
        </w:rPr>
        <w:t>(12): p. e0226111.</w:t>
      </w:r>
    </w:p>
    <w:p w14:paraId="24DE39E2" w14:textId="77777777" w:rsidR="00A923FA" w:rsidRPr="001C46EB" w:rsidRDefault="00A923FA" w:rsidP="001C46EB">
      <w:pPr>
        <w:pStyle w:val="EndNoteBibliography"/>
        <w:spacing w:line="480" w:lineRule="auto"/>
        <w:ind w:left="720" w:hanging="720"/>
        <w:rPr>
          <w:rFonts w:ascii="Arial" w:hAnsi="Arial" w:cs="Arial"/>
          <w:noProof/>
          <w:sz w:val="22"/>
          <w:szCs w:val="22"/>
        </w:rPr>
      </w:pPr>
      <w:r w:rsidRPr="001C46EB">
        <w:rPr>
          <w:rFonts w:ascii="Arial" w:hAnsi="Arial" w:cs="Arial"/>
          <w:noProof/>
          <w:sz w:val="22"/>
          <w:szCs w:val="22"/>
        </w:rPr>
        <w:t>8.</w:t>
      </w:r>
      <w:r w:rsidRPr="001C46EB">
        <w:rPr>
          <w:rFonts w:ascii="Arial" w:hAnsi="Arial" w:cs="Arial"/>
          <w:noProof/>
          <w:sz w:val="22"/>
          <w:szCs w:val="22"/>
        </w:rPr>
        <w:tab/>
        <w:t xml:space="preserve">Koo, H., et al., </w:t>
      </w:r>
      <w:r w:rsidRPr="001C46EB">
        <w:rPr>
          <w:rFonts w:ascii="Arial" w:hAnsi="Arial" w:cs="Arial"/>
          <w:i/>
          <w:noProof/>
          <w:sz w:val="22"/>
          <w:szCs w:val="22"/>
        </w:rPr>
        <w:t>An individualized mosaic of maternal microbial strains is transmitted to the infant gut microbial community.</w:t>
      </w:r>
      <w:r w:rsidRPr="001C46EB">
        <w:rPr>
          <w:rFonts w:ascii="Arial" w:hAnsi="Arial" w:cs="Arial"/>
          <w:noProof/>
          <w:sz w:val="22"/>
          <w:szCs w:val="22"/>
        </w:rPr>
        <w:t xml:space="preserve"> Royal Society Open Science, 2020. </w:t>
      </w:r>
      <w:r w:rsidRPr="001C46EB">
        <w:rPr>
          <w:rFonts w:ascii="Arial" w:hAnsi="Arial" w:cs="Arial"/>
          <w:b/>
          <w:noProof/>
          <w:sz w:val="22"/>
          <w:szCs w:val="22"/>
        </w:rPr>
        <w:t>7</w:t>
      </w:r>
      <w:r w:rsidRPr="001C46EB">
        <w:rPr>
          <w:rFonts w:ascii="Arial" w:hAnsi="Arial" w:cs="Arial"/>
          <w:noProof/>
          <w:sz w:val="22"/>
          <w:szCs w:val="22"/>
        </w:rPr>
        <w:t>: p. 192200.</w:t>
      </w:r>
    </w:p>
    <w:p w14:paraId="250A926C" w14:textId="77777777" w:rsidR="00A923FA" w:rsidRPr="001C46EB" w:rsidRDefault="00A923FA" w:rsidP="001C46EB">
      <w:pPr>
        <w:pStyle w:val="EndNoteBibliography"/>
        <w:spacing w:line="480" w:lineRule="auto"/>
        <w:ind w:left="720" w:hanging="720"/>
        <w:rPr>
          <w:rFonts w:ascii="Arial" w:hAnsi="Arial" w:cs="Arial"/>
          <w:noProof/>
          <w:sz w:val="22"/>
          <w:szCs w:val="22"/>
        </w:rPr>
      </w:pPr>
      <w:r w:rsidRPr="001C46EB">
        <w:rPr>
          <w:rFonts w:ascii="Arial" w:hAnsi="Arial" w:cs="Arial"/>
          <w:noProof/>
          <w:sz w:val="22"/>
          <w:szCs w:val="22"/>
        </w:rPr>
        <w:t>9.</w:t>
      </w:r>
      <w:r w:rsidRPr="001C46EB">
        <w:rPr>
          <w:rFonts w:ascii="Arial" w:hAnsi="Arial" w:cs="Arial"/>
          <w:noProof/>
          <w:sz w:val="22"/>
          <w:szCs w:val="22"/>
        </w:rPr>
        <w:tab/>
        <w:t xml:space="preserve">Koo, H. and C.D. Morrow, </w:t>
      </w:r>
      <w:r w:rsidRPr="001C46EB">
        <w:rPr>
          <w:rFonts w:ascii="Arial" w:hAnsi="Arial" w:cs="Arial"/>
          <w:i/>
          <w:noProof/>
          <w:sz w:val="22"/>
          <w:szCs w:val="22"/>
        </w:rPr>
        <w:t xml:space="preserve">Perturbation of the human gastrointestinal tract microbial ecosystem by oral drugs to treat chronic disease results in a spectrum of individual </w:t>
      </w:r>
      <w:r w:rsidRPr="001C46EB">
        <w:rPr>
          <w:rFonts w:ascii="Arial" w:hAnsi="Arial" w:cs="Arial"/>
          <w:i/>
          <w:noProof/>
          <w:sz w:val="22"/>
          <w:szCs w:val="22"/>
        </w:rPr>
        <w:lastRenderedPageBreak/>
        <w:t>specific patterns of extinction and persistence of dominant microbial strains.</w:t>
      </w:r>
      <w:r w:rsidRPr="001C46EB">
        <w:rPr>
          <w:rFonts w:ascii="Arial" w:hAnsi="Arial" w:cs="Arial"/>
          <w:noProof/>
          <w:sz w:val="22"/>
          <w:szCs w:val="22"/>
        </w:rPr>
        <w:t xml:space="preserve"> PLOS One, 2020. </w:t>
      </w:r>
      <w:r w:rsidRPr="001C46EB">
        <w:rPr>
          <w:rFonts w:ascii="Arial" w:hAnsi="Arial" w:cs="Arial"/>
          <w:b/>
          <w:noProof/>
          <w:sz w:val="22"/>
          <w:szCs w:val="22"/>
        </w:rPr>
        <w:t>15</w:t>
      </w:r>
      <w:r w:rsidRPr="001C46EB">
        <w:rPr>
          <w:rFonts w:ascii="Arial" w:hAnsi="Arial" w:cs="Arial"/>
          <w:noProof/>
          <w:sz w:val="22"/>
          <w:szCs w:val="22"/>
        </w:rPr>
        <w:t>(12): p. e0242021.</w:t>
      </w:r>
    </w:p>
    <w:p w14:paraId="098C3EC7" w14:textId="77777777" w:rsidR="00A923FA" w:rsidRPr="001C46EB" w:rsidRDefault="00A923FA" w:rsidP="001C46EB">
      <w:pPr>
        <w:pStyle w:val="EndNoteBibliography"/>
        <w:spacing w:line="480" w:lineRule="auto"/>
        <w:ind w:left="720" w:hanging="720"/>
        <w:rPr>
          <w:rFonts w:ascii="Arial" w:hAnsi="Arial" w:cs="Arial"/>
          <w:noProof/>
          <w:sz w:val="22"/>
          <w:szCs w:val="22"/>
        </w:rPr>
      </w:pPr>
      <w:r w:rsidRPr="001C46EB">
        <w:rPr>
          <w:rFonts w:ascii="Arial" w:hAnsi="Arial" w:cs="Arial"/>
          <w:noProof/>
          <w:sz w:val="22"/>
          <w:szCs w:val="22"/>
        </w:rPr>
        <w:t>10.</w:t>
      </w:r>
      <w:r w:rsidRPr="001C46EB">
        <w:rPr>
          <w:rFonts w:ascii="Arial" w:hAnsi="Arial" w:cs="Arial"/>
          <w:noProof/>
          <w:sz w:val="22"/>
          <w:szCs w:val="22"/>
        </w:rPr>
        <w:tab/>
        <w:t xml:space="preserve">Koo, H. and C.D. Morrow, </w:t>
      </w:r>
      <w:r w:rsidRPr="001C46EB">
        <w:rPr>
          <w:rFonts w:ascii="Arial" w:hAnsi="Arial" w:cs="Arial"/>
          <w:i/>
          <w:noProof/>
          <w:sz w:val="22"/>
          <w:szCs w:val="22"/>
        </w:rPr>
        <w:t>Bacteroidales-specific antimicrobial gene analysis identifies gastrointestinal tract reservoirs of microbial sub strains selected for fecal dominance.</w:t>
      </w:r>
      <w:r w:rsidRPr="001C46EB">
        <w:rPr>
          <w:rFonts w:ascii="Arial" w:hAnsi="Arial" w:cs="Arial"/>
          <w:noProof/>
          <w:sz w:val="22"/>
          <w:szCs w:val="22"/>
        </w:rPr>
        <w:t xml:space="preserve"> PREPRINT (Version 1) available at Research Square, 2022.</w:t>
      </w:r>
    </w:p>
    <w:p w14:paraId="23847B83" w14:textId="77777777" w:rsidR="00A923FA" w:rsidRPr="001C46EB" w:rsidRDefault="00A923FA" w:rsidP="001C46EB">
      <w:pPr>
        <w:pStyle w:val="EndNoteBibliography"/>
        <w:spacing w:line="480" w:lineRule="auto"/>
        <w:ind w:left="720" w:hanging="720"/>
        <w:rPr>
          <w:rFonts w:ascii="Arial" w:hAnsi="Arial" w:cs="Arial"/>
          <w:noProof/>
          <w:sz w:val="22"/>
          <w:szCs w:val="22"/>
        </w:rPr>
      </w:pPr>
      <w:r w:rsidRPr="001C46EB">
        <w:rPr>
          <w:rFonts w:ascii="Arial" w:hAnsi="Arial" w:cs="Arial"/>
          <w:noProof/>
          <w:sz w:val="22"/>
          <w:szCs w:val="22"/>
        </w:rPr>
        <w:t>11.</w:t>
      </w:r>
      <w:r w:rsidRPr="001C46EB">
        <w:rPr>
          <w:rFonts w:ascii="Arial" w:hAnsi="Arial" w:cs="Arial"/>
          <w:noProof/>
          <w:sz w:val="22"/>
          <w:szCs w:val="22"/>
        </w:rPr>
        <w:tab/>
        <w:t xml:space="preserve">Koo, H. and C.D. Morrow, </w:t>
      </w:r>
      <w:r w:rsidRPr="001C46EB">
        <w:rPr>
          <w:rFonts w:ascii="Arial" w:hAnsi="Arial" w:cs="Arial"/>
          <w:i/>
          <w:noProof/>
          <w:sz w:val="22"/>
          <w:szCs w:val="22"/>
        </w:rPr>
        <w:t>Time series strain tracking analysis post fecal transplantation identifies individual specific patterns of fecal dominant donor, recipient, and unrelated microbial strains.</w:t>
      </w:r>
      <w:r w:rsidRPr="001C46EB">
        <w:rPr>
          <w:rFonts w:ascii="Arial" w:hAnsi="Arial" w:cs="Arial"/>
          <w:noProof/>
          <w:sz w:val="22"/>
          <w:szCs w:val="22"/>
        </w:rPr>
        <w:t xml:space="preserve"> Plos one, 2022. </w:t>
      </w:r>
      <w:r w:rsidRPr="001C46EB">
        <w:rPr>
          <w:rFonts w:ascii="Arial" w:hAnsi="Arial" w:cs="Arial"/>
          <w:b/>
          <w:noProof/>
          <w:sz w:val="22"/>
          <w:szCs w:val="22"/>
        </w:rPr>
        <w:t>17</w:t>
      </w:r>
      <w:r w:rsidRPr="001C46EB">
        <w:rPr>
          <w:rFonts w:ascii="Arial" w:hAnsi="Arial" w:cs="Arial"/>
          <w:noProof/>
          <w:sz w:val="22"/>
          <w:szCs w:val="22"/>
        </w:rPr>
        <w:t>(9): p. e0274633.</w:t>
      </w:r>
    </w:p>
    <w:p w14:paraId="3B05FD6A" w14:textId="77777777" w:rsidR="00A923FA" w:rsidRPr="001C46EB" w:rsidRDefault="00A923FA" w:rsidP="001C46EB">
      <w:pPr>
        <w:pStyle w:val="EndNoteBibliography"/>
        <w:spacing w:line="480" w:lineRule="auto"/>
        <w:ind w:left="720" w:hanging="720"/>
        <w:rPr>
          <w:rFonts w:ascii="Arial" w:hAnsi="Arial" w:cs="Arial"/>
          <w:noProof/>
          <w:sz w:val="22"/>
          <w:szCs w:val="22"/>
        </w:rPr>
      </w:pPr>
      <w:r w:rsidRPr="001C46EB">
        <w:rPr>
          <w:rFonts w:ascii="Arial" w:hAnsi="Arial" w:cs="Arial"/>
          <w:noProof/>
          <w:sz w:val="22"/>
          <w:szCs w:val="22"/>
        </w:rPr>
        <w:t>12.</w:t>
      </w:r>
      <w:r w:rsidRPr="001C46EB">
        <w:rPr>
          <w:rFonts w:ascii="Arial" w:hAnsi="Arial" w:cs="Arial"/>
          <w:noProof/>
          <w:sz w:val="22"/>
          <w:szCs w:val="22"/>
        </w:rPr>
        <w:tab/>
        <w:t xml:space="preserve">Kumar, R., et al., </w:t>
      </w:r>
      <w:r w:rsidRPr="001C46EB">
        <w:rPr>
          <w:rFonts w:ascii="Arial" w:hAnsi="Arial" w:cs="Arial"/>
          <w:i/>
          <w:noProof/>
          <w:sz w:val="22"/>
          <w:szCs w:val="22"/>
        </w:rPr>
        <w:t>New microbe genomic variants in patients fecal community following surgical disruption of the upper human gastrointestinal tract.</w:t>
      </w:r>
      <w:r w:rsidRPr="001C46EB">
        <w:rPr>
          <w:rFonts w:ascii="Arial" w:hAnsi="Arial" w:cs="Arial"/>
          <w:noProof/>
          <w:sz w:val="22"/>
          <w:szCs w:val="22"/>
        </w:rPr>
        <w:t xml:space="preserve"> Human Microbiome Journal, 2018. </w:t>
      </w:r>
      <w:r w:rsidRPr="001C46EB">
        <w:rPr>
          <w:rFonts w:ascii="Arial" w:hAnsi="Arial" w:cs="Arial"/>
          <w:b/>
          <w:noProof/>
          <w:sz w:val="22"/>
          <w:szCs w:val="22"/>
        </w:rPr>
        <w:t>10</w:t>
      </w:r>
      <w:r w:rsidRPr="001C46EB">
        <w:rPr>
          <w:rFonts w:ascii="Arial" w:hAnsi="Arial" w:cs="Arial"/>
          <w:noProof/>
          <w:sz w:val="22"/>
          <w:szCs w:val="22"/>
        </w:rPr>
        <w:t>: p. 37-42.</w:t>
      </w:r>
    </w:p>
    <w:p w14:paraId="008B95ED" w14:textId="0AECC2ED" w:rsidR="00EC00A8" w:rsidRPr="001C46EB" w:rsidRDefault="008C19D1" w:rsidP="001C46EB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r w:rsidRPr="001C46EB">
        <w:rPr>
          <w:rFonts w:ascii="Arial" w:hAnsi="Arial" w:cs="Arial"/>
          <w:color w:val="000000" w:themeColor="text1"/>
          <w:sz w:val="22"/>
          <w:szCs w:val="22"/>
        </w:rPr>
        <w:fldChar w:fldCharType="end"/>
      </w:r>
    </w:p>
    <w:sectPr w:rsidR="00EC00A8" w:rsidRPr="001C46EB" w:rsidSect="00361B62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dtxwasfvz2f5peszr6v0ez1z02dr209zz0r&quot;&gt;My EndNote Library&lt;record-ids&gt;&lt;item&gt;1700&lt;/item&gt;&lt;item&gt;1712&lt;/item&gt;&lt;item&gt;1724&lt;/item&gt;&lt;item&gt;1896&lt;/item&gt;&lt;item&gt;1963&lt;/item&gt;&lt;item&gt;1964&lt;/item&gt;&lt;item&gt;2045&lt;/item&gt;&lt;item&gt;2109&lt;/item&gt;&lt;item&gt;2120&lt;/item&gt;&lt;item&gt;2374&lt;/item&gt;&lt;item&gt;2394&lt;/item&gt;&lt;item&gt;2416&lt;/item&gt;&lt;/record-ids&gt;&lt;/item&gt;&lt;/Libraries&gt;"/>
  </w:docVars>
  <w:rsids>
    <w:rsidRoot w:val="00ED616A"/>
    <w:rsid w:val="00010473"/>
    <w:rsid w:val="0001053D"/>
    <w:rsid w:val="00017662"/>
    <w:rsid w:val="000667CF"/>
    <w:rsid w:val="000820EB"/>
    <w:rsid w:val="00082B29"/>
    <w:rsid w:val="00096036"/>
    <w:rsid w:val="000C192C"/>
    <w:rsid w:val="000C2477"/>
    <w:rsid w:val="000C6283"/>
    <w:rsid w:val="000E050A"/>
    <w:rsid w:val="000E435B"/>
    <w:rsid w:val="00107246"/>
    <w:rsid w:val="001114DC"/>
    <w:rsid w:val="00112F84"/>
    <w:rsid w:val="00127EE2"/>
    <w:rsid w:val="0013143F"/>
    <w:rsid w:val="00193908"/>
    <w:rsid w:val="001A1D03"/>
    <w:rsid w:val="001C46EB"/>
    <w:rsid w:val="001D6EE7"/>
    <w:rsid w:val="001E241F"/>
    <w:rsid w:val="001E32E4"/>
    <w:rsid w:val="001E5B7C"/>
    <w:rsid w:val="001E73F2"/>
    <w:rsid w:val="001F2140"/>
    <w:rsid w:val="002058BA"/>
    <w:rsid w:val="00244331"/>
    <w:rsid w:val="00250F26"/>
    <w:rsid w:val="00286396"/>
    <w:rsid w:val="002C2549"/>
    <w:rsid w:val="002D4EB0"/>
    <w:rsid w:val="002F4B58"/>
    <w:rsid w:val="003257F7"/>
    <w:rsid w:val="00342BC4"/>
    <w:rsid w:val="00346D03"/>
    <w:rsid w:val="00361B62"/>
    <w:rsid w:val="00365FBE"/>
    <w:rsid w:val="00370839"/>
    <w:rsid w:val="00373DDD"/>
    <w:rsid w:val="003742B5"/>
    <w:rsid w:val="003841D1"/>
    <w:rsid w:val="00385090"/>
    <w:rsid w:val="00393C21"/>
    <w:rsid w:val="00394E91"/>
    <w:rsid w:val="003A3C3C"/>
    <w:rsid w:val="003B24A9"/>
    <w:rsid w:val="003D38A7"/>
    <w:rsid w:val="003E09DE"/>
    <w:rsid w:val="003E2262"/>
    <w:rsid w:val="004034F4"/>
    <w:rsid w:val="004142D5"/>
    <w:rsid w:val="00421842"/>
    <w:rsid w:val="00432302"/>
    <w:rsid w:val="00473EC7"/>
    <w:rsid w:val="004872E5"/>
    <w:rsid w:val="004912FF"/>
    <w:rsid w:val="004915CA"/>
    <w:rsid w:val="0049369A"/>
    <w:rsid w:val="00494C8E"/>
    <w:rsid w:val="00496531"/>
    <w:rsid w:val="00496785"/>
    <w:rsid w:val="004A411E"/>
    <w:rsid w:val="004B2A3C"/>
    <w:rsid w:val="004B5C84"/>
    <w:rsid w:val="004C5452"/>
    <w:rsid w:val="004D5A3F"/>
    <w:rsid w:val="004D78E3"/>
    <w:rsid w:val="004D7F55"/>
    <w:rsid w:val="004F1108"/>
    <w:rsid w:val="004F30F4"/>
    <w:rsid w:val="004F4976"/>
    <w:rsid w:val="00501CBB"/>
    <w:rsid w:val="00507690"/>
    <w:rsid w:val="00507E12"/>
    <w:rsid w:val="00512622"/>
    <w:rsid w:val="0051655C"/>
    <w:rsid w:val="00523080"/>
    <w:rsid w:val="005257E1"/>
    <w:rsid w:val="00525E56"/>
    <w:rsid w:val="00530F3D"/>
    <w:rsid w:val="0053767C"/>
    <w:rsid w:val="00585D25"/>
    <w:rsid w:val="005A5CA5"/>
    <w:rsid w:val="005B522E"/>
    <w:rsid w:val="005C5345"/>
    <w:rsid w:val="005C7952"/>
    <w:rsid w:val="005E0EA1"/>
    <w:rsid w:val="005E759D"/>
    <w:rsid w:val="006365DE"/>
    <w:rsid w:val="00652D31"/>
    <w:rsid w:val="00653725"/>
    <w:rsid w:val="00654BB3"/>
    <w:rsid w:val="00673038"/>
    <w:rsid w:val="006A4F0E"/>
    <w:rsid w:val="006A7CE4"/>
    <w:rsid w:val="006B01A6"/>
    <w:rsid w:val="006B0501"/>
    <w:rsid w:val="006C0934"/>
    <w:rsid w:val="006C0DBE"/>
    <w:rsid w:val="006F64A9"/>
    <w:rsid w:val="0074044F"/>
    <w:rsid w:val="00741C7B"/>
    <w:rsid w:val="00770EC0"/>
    <w:rsid w:val="00790602"/>
    <w:rsid w:val="007A67E4"/>
    <w:rsid w:val="007B1493"/>
    <w:rsid w:val="007B2DBF"/>
    <w:rsid w:val="007C0CA6"/>
    <w:rsid w:val="007C3144"/>
    <w:rsid w:val="007C35FC"/>
    <w:rsid w:val="008040FC"/>
    <w:rsid w:val="0083516E"/>
    <w:rsid w:val="00846CFA"/>
    <w:rsid w:val="00854C27"/>
    <w:rsid w:val="00876B3E"/>
    <w:rsid w:val="0087740A"/>
    <w:rsid w:val="00881286"/>
    <w:rsid w:val="00892C57"/>
    <w:rsid w:val="008A2BFF"/>
    <w:rsid w:val="008C19D1"/>
    <w:rsid w:val="008D0B8E"/>
    <w:rsid w:val="008D69DD"/>
    <w:rsid w:val="008D7582"/>
    <w:rsid w:val="00901502"/>
    <w:rsid w:val="009060B7"/>
    <w:rsid w:val="00907D1D"/>
    <w:rsid w:val="00924D94"/>
    <w:rsid w:val="0092587F"/>
    <w:rsid w:val="00937B43"/>
    <w:rsid w:val="00966167"/>
    <w:rsid w:val="009679FE"/>
    <w:rsid w:val="009C59C6"/>
    <w:rsid w:val="009C5A60"/>
    <w:rsid w:val="009E0C81"/>
    <w:rsid w:val="009F16B5"/>
    <w:rsid w:val="00A036EC"/>
    <w:rsid w:val="00A144EC"/>
    <w:rsid w:val="00A1616E"/>
    <w:rsid w:val="00A22E48"/>
    <w:rsid w:val="00A23D43"/>
    <w:rsid w:val="00A438B6"/>
    <w:rsid w:val="00A66DF6"/>
    <w:rsid w:val="00A80887"/>
    <w:rsid w:val="00A923FA"/>
    <w:rsid w:val="00AC737C"/>
    <w:rsid w:val="00B12ECE"/>
    <w:rsid w:val="00B253E0"/>
    <w:rsid w:val="00BB20E7"/>
    <w:rsid w:val="00BC44D7"/>
    <w:rsid w:val="00BE2049"/>
    <w:rsid w:val="00BE65BC"/>
    <w:rsid w:val="00BF413D"/>
    <w:rsid w:val="00C50894"/>
    <w:rsid w:val="00C54BCC"/>
    <w:rsid w:val="00C60FEE"/>
    <w:rsid w:val="00C61947"/>
    <w:rsid w:val="00C701AC"/>
    <w:rsid w:val="00C82503"/>
    <w:rsid w:val="00CC7DE2"/>
    <w:rsid w:val="00CD35AC"/>
    <w:rsid w:val="00CD5C57"/>
    <w:rsid w:val="00CE03E9"/>
    <w:rsid w:val="00CE2E53"/>
    <w:rsid w:val="00CF5EB1"/>
    <w:rsid w:val="00D20B8D"/>
    <w:rsid w:val="00D31A28"/>
    <w:rsid w:val="00D3207C"/>
    <w:rsid w:val="00D40392"/>
    <w:rsid w:val="00D43AE1"/>
    <w:rsid w:val="00D4676A"/>
    <w:rsid w:val="00D60A35"/>
    <w:rsid w:val="00D73A45"/>
    <w:rsid w:val="00D809BD"/>
    <w:rsid w:val="00DA6C14"/>
    <w:rsid w:val="00DD6B5E"/>
    <w:rsid w:val="00E321F6"/>
    <w:rsid w:val="00E53C59"/>
    <w:rsid w:val="00E5426E"/>
    <w:rsid w:val="00E9160B"/>
    <w:rsid w:val="00E93362"/>
    <w:rsid w:val="00EA729B"/>
    <w:rsid w:val="00EB77E7"/>
    <w:rsid w:val="00EC00A8"/>
    <w:rsid w:val="00EC7FE6"/>
    <w:rsid w:val="00ED5626"/>
    <w:rsid w:val="00ED616A"/>
    <w:rsid w:val="00EF655B"/>
    <w:rsid w:val="00F16C99"/>
    <w:rsid w:val="00F17116"/>
    <w:rsid w:val="00F35AB5"/>
    <w:rsid w:val="00F6123F"/>
    <w:rsid w:val="00F821FA"/>
    <w:rsid w:val="00F96DA7"/>
    <w:rsid w:val="00FA2827"/>
    <w:rsid w:val="00FA487C"/>
    <w:rsid w:val="00FA7E27"/>
    <w:rsid w:val="00FB7EF9"/>
    <w:rsid w:val="00FC3C98"/>
    <w:rsid w:val="00FE36E7"/>
    <w:rsid w:val="00FE3F85"/>
    <w:rsid w:val="00FF1DCE"/>
    <w:rsid w:val="00FF497E"/>
    <w:rsid w:val="00FF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2A93EC"/>
  <w15:docId w15:val="{F49CCCA9-A9A7-7F43-834B-5CF38B365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D616A"/>
  </w:style>
  <w:style w:type="paragraph" w:customStyle="1" w:styleId="MDPI13authornames">
    <w:name w:val="MDPI_1.3_authornames"/>
    <w:next w:val="Normal"/>
    <w:qFormat/>
    <w:rsid w:val="00ED616A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szCs w:val="22"/>
      <w:lang w:eastAsia="de-DE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320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207C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207C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07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07C"/>
    <w:rPr>
      <w:rFonts w:ascii="Times New Roman" w:hAnsi="Times New Roman" w:cs="Times New Roman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8C19D1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C19D1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8C19D1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8C19D1"/>
    <w:rPr>
      <w:rFonts w:ascii="Calibri" w:hAnsi="Calibri" w:cs="Calibri"/>
    </w:rPr>
  </w:style>
  <w:style w:type="character" w:styleId="LineNumber">
    <w:name w:val="line number"/>
    <w:basedOn w:val="DefaultParagraphFont"/>
    <w:uiPriority w:val="99"/>
    <w:semiHidden/>
    <w:unhideWhenUsed/>
    <w:rsid w:val="00361B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5</TotalTime>
  <Pages>4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Koo, Hyunmin</dc:creator>
  <cp:keywords/>
  <dc:description/>
  <cp:lastModifiedBy>Koo, Hyunmin</cp:lastModifiedBy>
  <cp:revision>8</cp:revision>
  <dcterms:created xsi:type="dcterms:W3CDTF">2024-06-17T04:32:00Z</dcterms:created>
  <dcterms:modified xsi:type="dcterms:W3CDTF">2024-08-23T02:38:00Z</dcterms:modified>
</cp:coreProperties>
</file>