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F8125" w14:textId="443B395C" w:rsidR="001F67A8" w:rsidRDefault="006903E8" w:rsidP="007C0E9D">
      <w:pPr>
        <w:pStyle w:val="Articletitle"/>
      </w:pPr>
      <w:r>
        <w:t xml:space="preserve">Additional </w:t>
      </w:r>
      <w:r w:rsidR="004C1D2A">
        <w:t>f</w:t>
      </w:r>
      <w:r>
        <w:t>ile</w:t>
      </w:r>
      <w:r w:rsidR="004C1D2A">
        <w:t xml:space="preserve"> </w:t>
      </w:r>
      <w:r w:rsidR="00174691">
        <w:t>2</w:t>
      </w:r>
    </w:p>
    <w:p w14:paraId="2225A685" w14:textId="336BF917" w:rsidR="00F33F52" w:rsidRDefault="00F33F52" w:rsidP="007C0E9D">
      <w:pPr>
        <w:pStyle w:val="Heading1"/>
      </w:pPr>
      <w:r>
        <w:t>Original language versions (Tagalog/Taglish) and English translations of interview transcripts</w:t>
      </w:r>
    </w:p>
    <w:tbl>
      <w:tblPr>
        <w:tblStyle w:val="TableGrid"/>
        <w:tblW w:w="0" w:type="auto"/>
        <w:tblLook w:val="04A0" w:firstRow="1" w:lastRow="0" w:firstColumn="1" w:lastColumn="0" w:noHBand="0" w:noVBand="1"/>
      </w:tblPr>
      <w:tblGrid>
        <w:gridCol w:w="4508"/>
        <w:gridCol w:w="4508"/>
      </w:tblGrid>
      <w:tr w:rsidR="00F33F52" w:rsidRPr="00F33F52" w14:paraId="0E1D8F88" w14:textId="77777777" w:rsidTr="00F33F52">
        <w:tc>
          <w:tcPr>
            <w:tcW w:w="4508" w:type="dxa"/>
          </w:tcPr>
          <w:p w14:paraId="744E6C28" w14:textId="3A48C5CC" w:rsidR="00F33F52" w:rsidRPr="00F33F52" w:rsidRDefault="00F33F52" w:rsidP="00D40FAD">
            <w:pPr>
              <w:pStyle w:val="Paragraph"/>
              <w:spacing w:before="0" w:line="240" w:lineRule="auto"/>
              <w:rPr>
                <w:b/>
                <w:bCs/>
              </w:rPr>
            </w:pPr>
            <w:r w:rsidRPr="00F33F52">
              <w:rPr>
                <w:b/>
                <w:bCs/>
              </w:rPr>
              <w:t>Original language version (Tagalog/Taglish)</w:t>
            </w:r>
          </w:p>
        </w:tc>
        <w:tc>
          <w:tcPr>
            <w:tcW w:w="4508" w:type="dxa"/>
          </w:tcPr>
          <w:p w14:paraId="7F983B08" w14:textId="1E9CEC1B" w:rsidR="00F33F52" w:rsidRPr="00F33F52" w:rsidRDefault="00F33F52" w:rsidP="00D40FAD">
            <w:pPr>
              <w:pStyle w:val="Paragraph"/>
              <w:spacing w:before="0" w:line="240" w:lineRule="auto"/>
              <w:rPr>
                <w:b/>
                <w:bCs/>
              </w:rPr>
            </w:pPr>
            <w:r w:rsidRPr="00F33F52">
              <w:rPr>
                <w:b/>
                <w:bCs/>
              </w:rPr>
              <w:t>English translation</w:t>
            </w:r>
          </w:p>
        </w:tc>
      </w:tr>
      <w:tr w:rsidR="00F33F52" w14:paraId="6CD3FDC0" w14:textId="77777777" w:rsidTr="00F33F52">
        <w:tc>
          <w:tcPr>
            <w:tcW w:w="4508" w:type="dxa"/>
          </w:tcPr>
          <w:p w14:paraId="45ABF247" w14:textId="211FAFCC" w:rsidR="00784EB5" w:rsidRPr="007C0E9D" w:rsidRDefault="00032640" w:rsidP="007C0E9D">
            <w:pPr>
              <w:pStyle w:val="Tagalogoriginal"/>
            </w:pPr>
            <w:r w:rsidRPr="007C0E9D">
              <w:t>Ilang years po naming hinintay.</w:t>
            </w:r>
            <w:r w:rsidR="00784EB5" w:rsidRPr="007C0E9D">
              <w:t xml:space="preserve"> Magtatatlo[ng taon] na po kami, bago lang po ako nabuntis. … </w:t>
            </w:r>
            <w:r w:rsidR="005F23B2" w:rsidRPr="007C0E9D">
              <w:t xml:space="preserve">Tuwang-tuwa din po [ako], kasi </w:t>
            </w:r>
            <w:r w:rsidR="00784EB5" w:rsidRPr="007C0E9D">
              <w:t>gusto niya po magkaron ng anak, gusto ko rin po ng anak. Pareho po kami ng saya.</w:t>
            </w:r>
            <w:r w:rsidR="005F23B2" w:rsidRPr="007C0E9D">
              <w:t xml:space="preserve"> … M</w:t>
            </w:r>
            <w:r w:rsidR="00784EB5" w:rsidRPr="007C0E9D">
              <w:t>asaya rin po</w:t>
            </w:r>
            <w:r w:rsidR="005F23B2" w:rsidRPr="007C0E9D">
              <w:t xml:space="preserve"> [ang mga magulang namin].</w:t>
            </w:r>
            <w:r w:rsidR="00784EB5" w:rsidRPr="007C0E9D">
              <w:t xml:space="preserve"> Tuwang-tuwa, kasi po syempre, gusto rin po nilang magkaron ng apo.</w:t>
            </w:r>
          </w:p>
          <w:p w14:paraId="1F17FDFE" w14:textId="547B8164" w:rsidR="00784EB5" w:rsidRPr="007C0E9D" w:rsidRDefault="005F23B2" w:rsidP="007C0E9D">
            <w:pPr>
              <w:pStyle w:val="Tagalogoriginal"/>
              <w:jc w:val="right"/>
            </w:pPr>
            <w:r w:rsidRPr="007C0E9D">
              <w:t>Belle, age 19</w:t>
            </w:r>
          </w:p>
        </w:tc>
        <w:tc>
          <w:tcPr>
            <w:tcW w:w="4508" w:type="dxa"/>
          </w:tcPr>
          <w:p w14:paraId="00E4D846" w14:textId="77777777" w:rsidR="00682C1A" w:rsidRPr="002434A1" w:rsidRDefault="00682C1A" w:rsidP="002434A1">
            <w:pPr>
              <w:rPr>
                <w:shd w:val="clear" w:color="auto" w:fill="E2EFD9" w:themeFill="accent6" w:themeFillTint="33"/>
              </w:rPr>
            </w:pPr>
            <w:proofErr w:type="gramStart"/>
            <w:r w:rsidRPr="002434A1">
              <w:rPr>
                <w:lang w:val="en-US"/>
              </w:rPr>
              <w:t>We'd</w:t>
            </w:r>
            <w:proofErr w:type="gramEnd"/>
            <w:r w:rsidRPr="002434A1">
              <w:rPr>
                <w:lang w:val="en-US"/>
              </w:rPr>
              <w:t xml:space="preserve"> waited for years. We were going on three [years together], only then did I get pregnant. ... I was very happy, because he wanted a child, I also wanted a child. We had the same joy. ... [Our parents] were happy too. Very happy, because of course, they wanted a grandchild.</w:t>
            </w:r>
            <w:r w:rsidRPr="002434A1">
              <w:rPr>
                <w:shd w:val="clear" w:color="auto" w:fill="E2EFD9" w:themeFill="accent6" w:themeFillTint="33"/>
              </w:rPr>
              <w:t xml:space="preserve"> </w:t>
            </w:r>
          </w:p>
          <w:p w14:paraId="7677CBD7" w14:textId="5C8508A8" w:rsidR="00F33F52" w:rsidRPr="002434A1" w:rsidRDefault="00682C1A" w:rsidP="002434A1">
            <w:pPr>
              <w:jc w:val="right"/>
            </w:pPr>
            <w:r w:rsidRPr="002434A1">
              <w:t>Belle, age 19</w:t>
            </w:r>
          </w:p>
        </w:tc>
      </w:tr>
      <w:tr w:rsidR="00F33F52" w14:paraId="23900358" w14:textId="77777777" w:rsidTr="00F33F52">
        <w:tc>
          <w:tcPr>
            <w:tcW w:w="4508" w:type="dxa"/>
          </w:tcPr>
          <w:p w14:paraId="415DF200" w14:textId="0286650C" w:rsidR="00003349" w:rsidRDefault="008F51C5" w:rsidP="008F51C5">
            <w:pPr>
              <w:pStyle w:val="Tagalogoriginal"/>
            </w:pPr>
            <w:r>
              <w:t>M</w:t>
            </w:r>
            <w:r w:rsidR="00003349" w:rsidRPr="00003349">
              <w:t>ama ko lang</w:t>
            </w:r>
            <w:r w:rsidR="00003349">
              <w:t xml:space="preserve"> [ang nagbigay ng consent] </w:t>
            </w:r>
            <w:r w:rsidR="00003349" w:rsidRPr="00003349">
              <w:t>kasi, nagsabi rin kasi ako na ayaw ko pa mag-anak.</w:t>
            </w:r>
            <w:r>
              <w:t xml:space="preserve"> … </w:t>
            </w:r>
            <w:r w:rsidR="00003349" w:rsidRPr="00003349">
              <w:t xml:space="preserve">Pati si Papa. Sabi ko, </w:t>
            </w:r>
            <w:r>
              <w:t>‘</w:t>
            </w:r>
            <w:r w:rsidR="00003349" w:rsidRPr="00003349">
              <w:t xml:space="preserve">Ayaw ko pa kasi, Pa, mag-ano, kahit na maaga akong … </w:t>
            </w:r>
            <w:r>
              <w:t>n</w:t>
            </w:r>
            <w:r w:rsidR="00003349" w:rsidRPr="00003349">
              <w:t>ag-asawa, ayaw ko muna magbuntis kaagad-agad.</w:t>
            </w:r>
            <w:r>
              <w:t>’</w:t>
            </w:r>
          </w:p>
          <w:p w14:paraId="1BBA9854" w14:textId="1023D951" w:rsidR="00F33F52" w:rsidRDefault="008F51C5" w:rsidP="00AD6AB8">
            <w:pPr>
              <w:pStyle w:val="Tagalogoriginal"/>
              <w:jc w:val="right"/>
            </w:pPr>
            <w:r>
              <w:t>Diane, age 19</w:t>
            </w:r>
          </w:p>
        </w:tc>
        <w:tc>
          <w:tcPr>
            <w:tcW w:w="4508" w:type="dxa"/>
          </w:tcPr>
          <w:p w14:paraId="0EFC41C5" w14:textId="77777777" w:rsidR="006903E8" w:rsidRDefault="00682C1A" w:rsidP="006903E8">
            <w:r w:rsidRPr="00784EB5">
              <w:t xml:space="preserve">[My mama gave consent] because I told her that I </w:t>
            </w:r>
            <w:proofErr w:type="gramStart"/>
            <w:r w:rsidRPr="00784EB5">
              <w:t>didn't</w:t>
            </w:r>
            <w:proofErr w:type="gramEnd"/>
            <w:r w:rsidRPr="00784EB5">
              <w:t xml:space="preserve"> want to have a child yet. … Papa, too. I said, ‘I don't want it [to get pregnant] yet, Pa, even though I married early, I don't want to get pregnant immediately.’</w:t>
            </w:r>
          </w:p>
          <w:p w14:paraId="60727F71" w14:textId="6B289580" w:rsidR="00F33F52" w:rsidRPr="00784EB5" w:rsidRDefault="00682C1A" w:rsidP="006903E8">
            <w:pPr>
              <w:jc w:val="right"/>
            </w:pPr>
            <w:r w:rsidRPr="00784EB5">
              <w:t>Diane, age 19</w:t>
            </w:r>
          </w:p>
        </w:tc>
      </w:tr>
      <w:tr w:rsidR="00F33F52" w14:paraId="1D810686" w14:textId="77777777" w:rsidTr="00F33F52">
        <w:tc>
          <w:tcPr>
            <w:tcW w:w="4508" w:type="dxa"/>
          </w:tcPr>
          <w:p w14:paraId="58B34539" w14:textId="00303343" w:rsidR="008F51C5" w:rsidRDefault="008F51C5" w:rsidP="008F51C5">
            <w:pPr>
              <w:pStyle w:val="Tagalogoriginal"/>
            </w:pPr>
            <w:r w:rsidRPr="008F51C5">
              <w:t>Hindi ko rin kasi alam na buntis na ako nun. … Nag-PT (pregnancy test) po ako, tapos buntis, buntis po ako. Yun sabi ko [sa boyfriend ko], ‘Nandito na ‘to, malaking kasalanan naman pag pinalaglag pa.’ … Tapos saka lang, nung nalaman kong buntis na ako, kaya niya naman daw.</w:t>
            </w:r>
            <w:r>
              <w:t xml:space="preserve"> … </w:t>
            </w:r>
            <w:r w:rsidRPr="008F51C5">
              <w:t>Nagdadalawang-isip</w:t>
            </w:r>
            <w:r>
              <w:t xml:space="preserve"> [ako]</w:t>
            </w:r>
            <w:r w:rsidRPr="008F51C5">
              <w:t>.</w:t>
            </w:r>
            <w:r>
              <w:t xml:space="preserve"> … k</w:t>
            </w:r>
            <w:r w:rsidRPr="008F51C5">
              <w:t xml:space="preserve">asi baby pa ako, tapos may baby </w:t>
            </w:r>
            <w:r>
              <w:t>[</w:t>
            </w:r>
            <w:r w:rsidRPr="008F51C5">
              <w:t>na</w:t>
            </w:r>
            <w:r>
              <w:t>]</w:t>
            </w:r>
            <w:r w:rsidRPr="008F51C5">
              <w:t xml:space="preserve"> ako.</w:t>
            </w:r>
          </w:p>
          <w:p w14:paraId="66DD1305" w14:textId="3035C4AD" w:rsidR="00F33F52" w:rsidRPr="008F51C5" w:rsidRDefault="008F51C5" w:rsidP="008F51C5">
            <w:pPr>
              <w:pStyle w:val="Tagalogoriginal"/>
              <w:jc w:val="right"/>
            </w:pPr>
            <w:r>
              <w:t>Giselle, age 15</w:t>
            </w:r>
          </w:p>
        </w:tc>
        <w:tc>
          <w:tcPr>
            <w:tcW w:w="4508" w:type="dxa"/>
          </w:tcPr>
          <w:p w14:paraId="2323BAFF" w14:textId="739BD66B" w:rsidR="00682C1A" w:rsidRPr="00784EB5" w:rsidRDefault="00682C1A" w:rsidP="00784EB5">
            <w:pPr>
              <w:rPr>
                <w:lang w:val="en-US"/>
              </w:rPr>
            </w:pPr>
            <w:r w:rsidRPr="00784EB5">
              <w:rPr>
                <w:lang w:val="en-US"/>
              </w:rPr>
              <w:t xml:space="preserve">I </w:t>
            </w:r>
            <w:proofErr w:type="gramStart"/>
            <w:r w:rsidRPr="00784EB5">
              <w:rPr>
                <w:lang w:val="en-US"/>
              </w:rPr>
              <w:t>didn't</w:t>
            </w:r>
            <w:proofErr w:type="gramEnd"/>
            <w:r w:rsidRPr="00784EB5">
              <w:rPr>
                <w:lang w:val="en-US"/>
              </w:rPr>
              <w:t xml:space="preserve"> know I was already pregnant then. … I took a pregnancy test, then I was pregnant. I said [to my boyfriend], ‘This is already here, it would be a big sin if we abort.’ … It was only when we found out that I was pregnant [that] he said he could do it [provide for us]. … [I was having] second thoughts</w:t>
            </w:r>
            <w:r w:rsidR="008F51C5">
              <w:rPr>
                <w:lang w:val="en-US"/>
              </w:rPr>
              <w:t xml:space="preserve"> …</w:t>
            </w:r>
            <w:r w:rsidRPr="00784EB5">
              <w:rPr>
                <w:lang w:val="en-US"/>
              </w:rPr>
              <w:t xml:space="preserve"> because I am still a baby, then I already have a baby.</w:t>
            </w:r>
          </w:p>
          <w:p w14:paraId="4A2F8EAB" w14:textId="4D42E150" w:rsidR="00F33F52" w:rsidRPr="00784EB5" w:rsidRDefault="00682C1A" w:rsidP="00784EB5">
            <w:pPr>
              <w:jc w:val="right"/>
              <w:rPr>
                <w:lang w:val="en-US"/>
              </w:rPr>
            </w:pPr>
            <w:r w:rsidRPr="00784EB5">
              <w:rPr>
                <w:lang w:val="en-US"/>
              </w:rPr>
              <w:t>Giselle, age 15</w:t>
            </w:r>
          </w:p>
        </w:tc>
      </w:tr>
      <w:tr w:rsidR="00F33F52" w14:paraId="4E5D41EE" w14:textId="77777777" w:rsidTr="00F33F52">
        <w:tc>
          <w:tcPr>
            <w:tcW w:w="4508" w:type="dxa"/>
          </w:tcPr>
          <w:p w14:paraId="1255205E" w14:textId="39341C85" w:rsidR="001052E6" w:rsidRPr="001052E6" w:rsidRDefault="001052E6" w:rsidP="001052E6">
            <w:pPr>
              <w:pStyle w:val="Tagalogoriginal"/>
            </w:pPr>
            <w:r>
              <w:t>[‘Yang] m</w:t>
            </w:r>
            <w:r w:rsidRPr="001052E6">
              <w:t>ga love-love na yan</w:t>
            </w:r>
            <w:r>
              <w:t xml:space="preserve"> – nakaka-ano [isip]</w:t>
            </w:r>
            <w:r w:rsidRPr="001052E6">
              <w:t xml:space="preserve"> ka na, parang gusto mong mabuntis. Pero yung nabuntis po ko, dun ko na-realize na sobrang hirap kasi, lalo na yung iwan ka rin po ng partner</w:t>
            </w:r>
            <w:r>
              <w:t xml:space="preserve"> [mo].</w:t>
            </w:r>
          </w:p>
          <w:p w14:paraId="79E3F255" w14:textId="71E1B54F" w:rsidR="00F33F52" w:rsidRPr="001052E6" w:rsidRDefault="001052E6" w:rsidP="001052E6">
            <w:pPr>
              <w:pStyle w:val="Tagalogoriginal"/>
              <w:jc w:val="right"/>
            </w:pPr>
            <w:r w:rsidRPr="001052E6">
              <w:t>Jenny, age 16</w:t>
            </w:r>
          </w:p>
        </w:tc>
        <w:tc>
          <w:tcPr>
            <w:tcW w:w="4508" w:type="dxa"/>
          </w:tcPr>
          <w:p w14:paraId="7B8FB63F" w14:textId="77777777" w:rsidR="00682C1A" w:rsidRPr="00784EB5" w:rsidRDefault="00682C1A" w:rsidP="00784EB5">
            <w:r w:rsidRPr="00784EB5">
              <w:t>That love-love – it’s like you think that you want to get pregnant. But when I got pregnant, that’s when I realized that it was very difficult, especially when your partner leaves you.</w:t>
            </w:r>
          </w:p>
          <w:p w14:paraId="38D494CD" w14:textId="2EFA6E0D" w:rsidR="00F33F52" w:rsidRPr="00784EB5" w:rsidRDefault="00682C1A" w:rsidP="00D95A04">
            <w:pPr>
              <w:jc w:val="right"/>
            </w:pPr>
            <w:r w:rsidRPr="00784EB5">
              <w:t>Jenny, age 16</w:t>
            </w:r>
          </w:p>
        </w:tc>
      </w:tr>
      <w:tr w:rsidR="00F33F52" w14:paraId="2C493403" w14:textId="77777777" w:rsidTr="00F33F52">
        <w:tc>
          <w:tcPr>
            <w:tcW w:w="4508" w:type="dxa"/>
          </w:tcPr>
          <w:p w14:paraId="62C3BCF5" w14:textId="10FDBEF0" w:rsidR="001052E6" w:rsidRDefault="001052E6" w:rsidP="006943F4">
            <w:pPr>
              <w:pStyle w:val="Tagalogoriginal"/>
            </w:pPr>
            <w:r>
              <w:t>N</w:t>
            </w:r>
            <w:r w:rsidRPr="001052E6">
              <w:t xml:space="preserve">agwo-working student po ako, tapos kumbaga, tuwing umaga na lang, ang ingay po kasi ng magulang ko. Kumbaga, ano, parang, ako ganun na mag-isip, parang, para hindi ko na sila kasama. </w:t>
            </w:r>
            <w:r w:rsidR="006943F4">
              <w:t>… N</w:t>
            </w:r>
            <w:r w:rsidRPr="001052E6">
              <w:t xml:space="preserve">araramdaman ko, parang nag-iisa na lang ako. </w:t>
            </w:r>
            <w:r w:rsidR="006943F4">
              <w:t xml:space="preserve">… </w:t>
            </w:r>
            <w:r w:rsidRPr="001052E6">
              <w:t>Tapos yun, matigas din naman po yung ulo ko, dahil nga po sa girlfriend ko</w:t>
            </w:r>
            <w:r w:rsidR="006943F4">
              <w:t xml:space="preserve"> –</w:t>
            </w:r>
            <w:r w:rsidRPr="001052E6">
              <w:t xml:space="preserve"> lagi</w:t>
            </w:r>
            <w:r w:rsidR="006943F4">
              <w:t xml:space="preserve"> </w:t>
            </w:r>
            <w:r w:rsidRPr="001052E6">
              <w:t>ko pong pinupuntahan. Syempre, naririndi rin po ako</w:t>
            </w:r>
            <w:r w:rsidR="006943F4">
              <w:t xml:space="preserve"> [sa magulang ko]</w:t>
            </w:r>
            <w:r w:rsidRPr="001052E6">
              <w:t xml:space="preserve">. Tapos yun, naisip ko, </w:t>
            </w:r>
            <w:r w:rsidR="006943F4">
              <w:t>‘</w:t>
            </w:r>
            <w:r w:rsidRPr="001052E6">
              <w:t>Ganito na lang kaya gawin ko, bumukod na lang kaya ako?</w:t>
            </w:r>
            <w:r w:rsidR="006943F4">
              <w:t>’</w:t>
            </w:r>
            <w:r w:rsidRPr="001052E6">
              <w:t xml:space="preserve"> Ayun </w:t>
            </w:r>
            <w:r w:rsidRPr="001052E6">
              <w:lastRenderedPageBreak/>
              <w:t>ang nasa utak ko, nung time na yun. Tapos yun na po yung nangyari</w:t>
            </w:r>
            <w:r w:rsidR="006943F4">
              <w:t xml:space="preserve"> –</w:t>
            </w:r>
            <w:r w:rsidRPr="001052E6">
              <w:t xml:space="preserve"> nagbunga</w:t>
            </w:r>
            <w:r w:rsidR="006943F4">
              <w:t xml:space="preserve"> [kami]</w:t>
            </w:r>
            <w:r w:rsidRPr="001052E6">
              <w:t>.</w:t>
            </w:r>
          </w:p>
          <w:p w14:paraId="6AB72FE9" w14:textId="6648C7EA" w:rsidR="00F33F52" w:rsidRPr="001052E6" w:rsidRDefault="006943F4" w:rsidP="006943F4">
            <w:pPr>
              <w:pStyle w:val="Tagalogoriginal"/>
              <w:jc w:val="right"/>
            </w:pPr>
            <w:r>
              <w:t>Leo, age 18</w:t>
            </w:r>
          </w:p>
        </w:tc>
        <w:tc>
          <w:tcPr>
            <w:tcW w:w="4508" w:type="dxa"/>
          </w:tcPr>
          <w:p w14:paraId="10819583" w14:textId="67419E04" w:rsidR="00682C1A" w:rsidRPr="00784EB5" w:rsidRDefault="001052E6" w:rsidP="00784EB5">
            <w:r>
              <w:lastRenderedPageBreak/>
              <w:t>I was a working student, and e</w:t>
            </w:r>
            <w:r w:rsidRPr="009F3807">
              <w:t xml:space="preserve">very morning, </w:t>
            </w:r>
            <w:r w:rsidR="00682C1A" w:rsidRPr="00784EB5">
              <w:t>my parents were noisy [fighting]. … I felt like I was alone. … Then, I was stubborn, too, because my girlfriend – I would always go to her. Of course, I was getting irritated [with my parents] already. Then I thought, ‘What if I just live on my own?’ That was what was on my mind during that time. Then, that was what happened – [we] bore fruit.</w:t>
            </w:r>
          </w:p>
          <w:p w14:paraId="10B5DF6E" w14:textId="0DE63EF4" w:rsidR="00F33F52" w:rsidRPr="00784EB5" w:rsidRDefault="00682C1A" w:rsidP="00784EB5">
            <w:pPr>
              <w:jc w:val="right"/>
            </w:pPr>
            <w:r w:rsidRPr="00784EB5">
              <w:t>Leo, age 18</w:t>
            </w:r>
          </w:p>
        </w:tc>
      </w:tr>
      <w:tr w:rsidR="00F33F52" w14:paraId="7A954C0B" w14:textId="77777777" w:rsidTr="00F33F52">
        <w:tc>
          <w:tcPr>
            <w:tcW w:w="4508" w:type="dxa"/>
          </w:tcPr>
          <w:p w14:paraId="6CC6483C" w14:textId="77777777" w:rsidR="00C70D99" w:rsidRPr="00C70D99" w:rsidRDefault="00C70D99" w:rsidP="00C70D99">
            <w:pPr>
              <w:pStyle w:val="Tagalogoriginal"/>
            </w:pPr>
            <w:r w:rsidRPr="00C70D99">
              <w:lastRenderedPageBreak/>
              <w:t>Nung una po talaga, [naisip ko] siguro will talaga sakin ni God. Kasi kung hindi naman, bakit niya naman ako bibigyan, ‘di ba po? So, yun po, sabi ko, ‘Siguro bigay talaga ni God sakin ‘to, yung ganitong blessing.’</w:t>
            </w:r>
          </w:p>
          <w:p w14:paraId="0F5D21A6" w14:textId="6ED19736" w:rsidR="00F33F52" w:rsidRPr="00C70D99" w:rsidRDefault="00C70D99" w:rsidP="00C70D99">
            <w:pPr>
              <w:pStyle w:val="Tagalogoriginal"/>
              <w:jc w:val="right"/>
            </w:pPr>
            <w:r w:rsidRPr="00C70D99">
              <w:t>Elaine, age 16</w:t>
            </w:r>
          </w:p>
        </w:tc>
        <w:tc>
          <w:tcPr>
            <w:tcW w:w="4508" w:type="dxa"/>
          </w:tcPr>
          <w:p w14:paraId="22E258B9" w14:textId="77777777" w:rsidR="00682C1A" w:rsidRPr="00784EB5" w:rsidRDefault="00682C1A" w:rsidP="00784EB5">
            <w:r w:rsidRPr="00784EB5">
              <w:t xml:space="preserve">At first, [I thought it was] probably God's will for me. Because if it </w:t>
            </w:r>
            <w:proofErr w:type="gramStart"/>
            <w:r w:rsidRPr="00784EB5">
              <w:t>wasn't</w:t>
            </w:r>
            <w:proofErr w:type="gramEnd"/>
            <w:r w:rsidRPr="00784EB5">
              <w:t>, why would he give this to me, right? So, I thought, ‘God probably gave this to me, this kind of blessing.’</w:t>
            </w:r>
          </w:p>
          <w:p w14:paraId="02E08685" w14:textId="229B3C12" w:rsidR="00F33F52" w:rsidRPr="00784EB5" w:rsidRDefault="00682C1A" w:rsidP="00784EB5">
            <w:pPr>
              <w:jc w:val="right"/>
            </w:pPr>
            <w:r w:rsidRPr="00784EB5">
              <w:t>Elaine, age 16</w:t>
            </w:r>
          </w:p>
        </w:tc>
      </w:tr>
      <w:tr w:rsidR="00F33F52" w14:paraId="084D1099" w14:textId="77777777" w:rsidTr="00F33F52">
        <w:tc>
          <w:tcPr>
            <w:tcW w:w="4508" w:type="dxa"/>
          </w:tcPr>
          <w:p w14:paraId="146625B3" w14:textId="54AE122B" w:rsidR="000F2C7B" w:rsidRDefault="00D95A04" w:rsidP="000F2C7B">
            <w:pPr>
              <w:pStyle w:val="Tagalogoriginal"/>
            </w:pPr>
            <w:r>
              <w:t>S</w:t>
            </w:r>
            <w:r w:rsidR="000F2C7B" w:rsidRPr="000F2C7B">
              <w:t xml:space="preserve">iguro hindi siya naging importante </w:t>
            </w:r>
            <w:r w:rsidR="00AD3C67">
              <w:t xml:space="preserve">[sa amin] </w:t>
            </w:r>
            <w:r w:rsidR="000F2C7B" w:rsidRPr="000F2C7B">
              <w:t xml:space="preserve">nung mga time na yun. Kasi yung, pag bata ka, gusto mong mag-enjoy eh, ‘di ba? Parang, hindi namin inisip yun. </w:t>
            </w:r>
            <w:r w:rsidR="000F2C7B">
              <w:t>‘</w:t>
            </w:r>
            <w:r w:rsidR="000F2C7B" w:rsidRPr="000F2C7B">
              <w:t>Ay hindi yan ano, lalabas. Hindi ganun. Okay lang yan.</w:t>
            </w:r>
            <w:r w:rsidR="000F2C7B">
              <w:t>’</w:t>
            </w:r>
            <w:r w:rsidR="000F2C7B" w:rsidRPr="000F2C7B">
              <w:t xml:space="preserve"> </w:t>
            </w:r>
            <w:r w:rsidR="000F2C7B">
              <w:t>…</w:t>
            </w:r>
            <w:r w:rsidR="000F2C7B" w:rsidRPr="000F2C7B">
              <w:t xml:space="preserve"> So yun, yun ang siguro kakulangan na nangyari samin.</w:t>
            </w:r>
          </w:p>
          <w:p w14:paraId="4C9336E3" w14:textId="2BDA6A58" w:rsidR="00F33F52" w:rsidRPr="000F2C7B" w:rsidRDefault="000F2C7B" w:rsidP="000F2C7B">
            <w:pPr>
              <w:pStyle w:val="Tagalogoriginal"/>
              <w:jc w:val="right"/>
            </w:pPr>
            <w:r>
              <w:t>Oscar, age 23</w:t>
            </w:r>
          </w:p>
        </w:tc>
        <w:tc>
          <w:tcPr>
            <w:tcW w:w="4508" w:type="dxa"/>
          </w:tcPr>
          <w:p w14:paraId="7F4FAFFE" w14:textId="77777777" w:rsidR="00682C1A" w:rsidRPr="00784EB5" w:rsidRDefault="00682C1A" w:rsidP="00784EB5">
            <w:r w:rsidRPr="00784EB5">
              <w:t>It didn't become important [to us] during those times. Because when you are young, you just want to enjoy, right? It's like, we didn't think of that. ‘Ay, that won't happen. Not like that. That's okay.’ … That was probably what was lacking with us.</w:t>
            </w:r>
          </w:p>
          <w:p w14:paraId="46AD7ACE" w14:textId="6BA15322" w:rsidR="00F33F52" w:rsidRPr="00784EB5" w:rsidRDefault="00682C1A" w:rsidP="00784EB5">
            <w:pPr>
              <w:jc w:val="right"/>
            </w:pPr>
            <w:r w:rsidRPr="00784EB5">
              <w:t>Oscar, age 23</w:t>
            </w:r>
          </w:p>
        </w:tc>
      </w:tr>
      <w:tr w:rsidR="00D95A04" w14:paraId="4757A0FE" w14:textId="77777777" w:rsidTr="00F33F52">
        <w:tc>
          <w:tcPr>
            <w:tcW w:w="4508" w:type="dxa"/>
          </w:tcPr>
          <w:p w14:paraId="3E86C1E9" w14:textId="77777777" w:rsidR="00D95A04" w:rsidRPr="00EC3F22" w:rsidRDefault="00D95A04" w:rsidP="00EC3F22">
            <w:pPr>
              <w:pStyle w:val="Tagalogoriginal"/>
            </w:pPr>
            <w:r w:rsidRPr="00EC3F22">
              <w:t xml:space="preserve">Nung una, nag-stop ako </w:t>
            </w:r>
            <w:r>
              <w:t xml:space="preserve">[pumasok sa school] </w:t>
            </w:r>
            <w:r w:rsidRPr="00EC3F22">
              <w:t>kasi ako yung nag-alaga sa kapatid ko. … Kasi parang hindi naman ako sumunod sa kanila, parang, kaya ako nagpabaya-baya. Nawala na rin kasi ako sa ano na, kasi parang, ano ko sa isip ko dati, puros ako na lang. Kasi dati ako lang kumikilos sa bahay. … Ako lang naaasahan, ako nagbabantay sa kapatid ko, ako naglilinis, ako ganito. … Gusto ko din mag-enjoy-enjoy. [Ito ang] nangyari sa kaka-enjoy ko. Pero hindi ko naman siya pinagsisihan.</w:t>
            </w:r>
          </w:p>
          <w:p w14:paraId="41FE0205" w14:textId="52C9D711" w:rsidR="00D95A04" w:rsidRPr="00EE5FC0" w:rsidRDefault="00D95A04" w:rsidP="00EE5FC0">
            <w:pPr>
              <w:pStyle w:val="Tagalogoriginal"/>
              <w:jc w:val="right"/>
            </w:pPr>
            <w:r w:rsidRPr="00EC3F22">
              <w:t>Indy, age 15</w:t>
            </w:r>
          </w:p>
        </w:tc>
        <w:tc>
          <w:tcPr>
            <w:tcW w:w="4508" w:type="dxa"/>
          </w:tcPr>
          <w:p w14:paraId="2917A46F" w14:textId="788DEE47" w:rsidR="00D95A04" w:rsidRPr="00784EB5" w:rsidRDefault="00D95A04" w:rsidP="00784EB5">
            <w:r w:rsidRPr="00784EB5">
              <w:t xml:space="preserve">At first, I stopped [attending school] because I took care of my sibling. … I didn't obey them [my parents], that's why I became careless with myself. ... My thinking back then was, ‘It's always me,’ because I was the only one doing anything in the house. … I was the only one they [my parents] could depend on, I looked after my sibling, I cleaned, I did this and that. … I also wanted to enjoy [myself]. This </w:t>
            </w:r>
            <w:r>
              <w:t xml:space="preserve">[pregnancy] </w:t>
            </w:r>
            <w:r w:rsidRPr="00784EB5">
              <w:t>is what happened from my enjoyment.</w:t>
            </w:r>
          </w:p>
          <w:p w14:paraId="48A043D8" w14:textId="0B0BF6D7" w:rsidR="00D95A04" w:rsidRPr="00784EB5" w:rsidRDefault="00D95A04" w:rsidP="00784EB5">
            <w:pPr>
              <w:jc w:val="right"/>
            </w:pPr>
            <w:r w:rsidRPr="00784EB5">
              <w:t>Indy, age 15</w:t>
            </w:r>
          </w:p>
        </w:tc>
      </w:tr>
      <w:tr w:rsidR="00D95A04" w14:paraId="32DEDB58" w14:textId="77777777" w:rsidTr="00F33F52">
        <w:tc>
          <w:tcPr>
            <w:tcW w:w="4508" w:type="dxa"/>
          </w:tcPr>
          <w:p w14:paraId="329A70CF" w14:textId="77777777" w:rsidR="00D95A04" w:rsidRPr="00EC3F22" w:rsidRDefault="00D95A04" w:rsidP="00EC3F22">
            <w:pPr>
              <w:pStyle w:val="Tagalogoriginal"/>
            </w:pPr>
            <w:r w:rsidRPr="00EC3F22">
              <w:t>Dumating sa punto na ano, na naisip kong mag-ano, pakamatay, ganun. … Kasi ang dami, ang dami. Saka po yung mga salita-salita [ng ibang tao], parang humahalo po. … Naisip ko lang rin, pero hindi ko naman po ginawa kasi takot po ako.</w:t>
            </w:r>
          </w:p>
          <w:p w14:paraId="6AAD018B" w14:textId="69E677E2" w:rsidR="00D95A04" w:rsidRPr="00EC3F22" w:rsidRDefault="00D95A04" w:rsidP="00EC3F22">
            <w:pPr>
              <w:pStyle w:val="Tagalogoriginal"/>
              <w:jc w:val="right"/>
            </w:pPr>
            <w:r w:rsidRPr="00EC3F22">
              <w:t>Aya, age 19</w:t>
            </w:r>
          </w:p>
        </w:tc>
        <w:tc>
          <w:tcPr>
            <w:tcW w:w="4508" w:type="dxa"/>
          </w:tcPr>
          <w:p w14:paraId="02ED6D84" w14:textId="77777777" w:rsidR="00D95A04" w:rsidRPr="00784EB5" w:rsidRDefault="00D95A04" w:rsidP="00784EB5">
            <w:pPr>
              <w:rPr>
                <w:lang w:val="en-US"/>
              </w:rPr>
            </w:pPr>
            <w:r w:rsidRPr="00784EB5">
              <w:rPr>
                <w:lang w:val="en-US"/>
              </w:rPr>
              <w:t xml:space="preserve">It came to a point where I thought about killing myself. ... Because there was so much, so much. Also, the things people were saying, </w:t>
            </w:r>
            <w:proofErr w:type="gramStart"/>
            <w:r w:rsidRPr="00784EB5">
              <w:rPr>
                <w:lang w:val="en-US"/>
              </w:rPr>
              <w:t>it's</w:t>
            </w:r>
            <w:proofErr w:type="gramEnd"/>
            <w:r w:rsidRPr="00784EB5">
              <w:rPr>
                <w:lang w:val="en-US"/>
              </w:rPr>
              <w:t xml:space="preserve"> like they were adding to it. ... I just thought about it, but I </w:t>
            </w:r>
            <w:proofErr w:type="gramStart"/>
            <w:r w:rsidRPr="00784EB5">
              <w:rPr>
                <w:lang w:val="en-US"/>
              </w:rPr>
              <w:t>didn't</w:t>
            </w:r>
            <w:proofErr w:type="gramEnd"/>
            <w:r w:rsidRPr="00784EB5">
              <w:rPr>
                <w:lang w:val="en-US"/>
              </w:rPr>
              <w:t xml:space="preserve"> do it because I was afraid.</w:t>
            </w:r>
          </w:p>
          <w:p w14:paraId="0A211993" w14:textId="698F0823" w:rsidR="00D95A04" w:rsidRPr="00784EB5" w:rsidRDefault="00D95A04" w:rsidP="00784EB5">
            <w:pPr>
              <w:jc w:val="right"/>
            </w:pPr>
            <w:r w:rsidRPr="00784EB5">
              <w:t>Aya, age 19</w:t>
            </w:r>
          </w:p>
        </w:tc>
      </w:tr>
      <w:tr w:rsidR="00D95A04" w14:paraId="0DAB9449" w14:textId="77777777" w:rsidTr="00F33F52">
        <w:tc>
          <w:tcPr>
            <w:tcW w:w="4508" w:type="dxa"/>
          </w:tcPr>
          <w:p w14:paraId="18370E2E" w14:textId="21D2E81A" w:rsidR="00D95A04" w:rsidRDefault="00D95A04" w:rsidP="00625144">
            <w:pPr>
              <w:pStyle w:val="Tagalogoriginal"/>
            </w:pPr>
            <w:r w:rsidRPr="00625144">
              <w:t>Nung second time</w:t>
            </w:r>
            <w:r>
              <w:t xml:space="preserve"> [na pinilit niya akong mag-sex]</w:t>
            </w:r>
            <w:r w:rsidRPr="00625144">
              <w:t xml:space="preserve">, </w:t>
            </w:r>
            <w:r>
              <w:t xml:space="preserve">sabi </w:t>
            </w:r>
            <w:r w:rsidRPr="00625144">
              <w:t>ko na lang</w:t>
            </w:r>
            <w:r>
              <w:t xml:space="preserve"> [sa sarili ko]</w:t>
            </w:r>
            <w:r w:rsidRPr="00625144">
              <w:t xml:space="preserve">, </w:t>
            </w:r>
            <w:r>
              <w:t>‘</w:t>
            </w:r>
            <w:r w:rsidRPr="00625144">
              <w:t>Pa-one year na din</w:t>
            </w:r>
            <w:r>
              <w:t xml:space="preserve"> [kami]..</w:t>
            </w:r>
            <w:r w:rsidRPr="00625144">
              <w:t>.</w:t>
            </w:r>
            <w:r>
              <w:t>’</w:t>
            </w:r>
            <w:r w:rsidRPr="00625144">
              <w:t xml:space="preserve"> </w:t>
            </w:r>
            <w:r>
              <w:t xml:space="preserve">Sabi </w:t>
            </w:r>
            <w:r w:rsidRPr="00625144">
              <w:t xml:space="preserve">ko </w:t>
            </w:r>
            <w:r>
              <w:t xml:space="preserve">[sa sarili ko] </w:t>
            </w:r>
            <w:r w:rsidRPr="00625144">
              <w:t>– kasi normally ‘di ba, nangyayari naman yun sa mag-boyfriend</w:t>
            </w:r>
            <w:r>
              <w:t>?</w:t>
            </w:r>
            <w:r w:rsidRPr="00625144">
              <w:t xml:space="preserve"> </w:t>
            </w:r>
            <w:r>
              <w:t xml:space="preserve">… </w:t>
            </w:r>
            <w:r w:rsidRPr="00625144">
              <w:t xml:space="preserve">Nung pagtapos nun, hindi na lang ako umimik. </w:t>
            </w:r>
            <w:r>
              <w:t>…</w:t>
            </w:r>
            <w:r w:rsidRPr="00625144">
              <w:t xml:space="preserve"> </w:t>
            </w:r>
            <w:r>
              <w:t>H</w:t>
            </w:r>
            <w:r w:rsidRPr="00625144">
              <w:t>inayaan ko na lang kasi sabi ko</w:t>
            </w:r>
            <w:r>
              <w:t xml:space="preserve"> [sa sarili ko]</w:t>
            </w:r>
            <w:r w:rsidRPr="00625144">
              <w:t>, nangyari na nung una</w:t>
            </w:r>
            <w:r>
              <w:t>.</w:t>
            </w:r>
          </w:p>
          <w:p w14:paraId="125F0D40" w14:textId="1327A8CB" w:rsidR="00D95A04" w:rsidRPr="00EC3F22" w:rsidRDefault="00D95A04" w:rsidP="00EC3F22">
            <w:pPr>
              <w:pStyle w:val="Tagalogoriginal"/>
              <w:jc w:val="right"/>
            </w:pPr>
            <w:r>
              <w:t>Helena, age 17</w:t>
            </w:r>
          </w:p>
        </w:tc>
        <w:tc>
          <w:tcPr>
            <w:tcW w:w="4508" w:type="dxa"/>
          </w:tcPr>
          <w:p w14:paraId="0D97F870" w14:textId="5DE23256" w:rsidR="00D95A04" w:rsidRPr="00784EB5" w:rsidRDefault="00D95A04" w:rsidP="00784EB5">
            <w:r w:rsidRPr="00784EB5">
              <w:t>The second time [</w:t>
            </w:r>
            <w:r>
              <w:t>my boyfriend forced me to have sex</w:t>
            </w:r>
            <w:r w:rsidRPr="00784EB5">
              <w:t xml:space="preserve">], I just </w:t>
            </w:r>
            <w:r>
              <w:t>thought</w:t>
            </w:r>
            <w:r w:rsidRPr="00784EB5">
              <w:t xml:space="preserve">, ‘We're approaching one year together already...’ I </w:t>
            </w:r>
            <w:r>
              <w:t>thought</w:t>
            </w:r>
            <w:r w:rsidRPr="00784EB5">
              <w:t xml:space="preserve"> – because normally, it happens between a boyfriend-girlfriend couple, right? ... After that, I just didn't say anything. … I just let him do what he wanted because I </w:t>
            </w:r>
            <w:r>
              <w:t>thought</w:t>
            </w:r>
            <w:r w:rsidRPr="00784EB5">
              <w:t xml:space="preserve">, </w:t>
            </w:r>
            <w:r>
              <w:t>‘I</w:t>
            </w:r>
            <w:r w:rsidRPr="00784EB5">
              <w:t>t already happened the first time.</w:t>
            </w:r>
            <w:r>
              <w:t>’</w:t>
            </w:r>
          </w:p>
          <w:p w14:paraId="638C0513" w14:textId="1A229404" w:rsidR="00D95A04" w:rsidRPr="00784EB5" w:rsidRDefault="00D95A04" w:rsidP="00784EB5">
            <w:pPr>
              <w:jc w:val="right"/>
            </w:pPr>
            <w:r w:rsidRPr="00784EB5">
              <w:t>Helena, age 17</w:t>
            </w:r>
          </w:p>
        </w:tc>
      </w:tr>
    </w:tbl>
    <w:p w14:paraId="503FBDE6" w14:textId="77777777" w:rsidR="00F33F52" w:rsidRPr="00F33F52" w:rsidRDefault="00F33F52" w:rsidP="00F33F52">
      <w:pPr>
        <w:pStyle w:val="Paragraph"/>
      </w:pPr>
    </w:p>
    <w:sectPr w:rsidR="00F33F52" w:rsidRPr="00F33F5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281B2" w14:textId="77777777" w:rsidR="00980740" w:rsidRDefault="00980740" w:rsidP="00FA1F97">
      <w:pPr>
        <w:spacing w:after="0" w:line="240" w:lineRule="auto"/>
      </w:pPr>
      <w:r>
        <w:separator/>
      </w:r>
    </w:p>
  </w:endnote>
  <w:endnote w:type="continuationSeparator" w:id="0">
    <w:p w14:paraId="3C2840E2" w14:textId="77777777" w:rsidR="00980740" w:rsidRDefault="00980740" w:rsidP="00FA1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igh Tower Text">
    <w:panose1 w:val="02040502050506030303"/>
    <w:charset w:val="00"/>
    <w:family w:val="roman"/>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28932"/>
      <w:docPartObj>
        <w:docPartGallery w:val="Page Numbers (Bottom of Page)"/>
        <w:docPartUnique/>
      </w:docPartObj>
    </w:sdtPr>
    <w:sdtEndPr>
      <w:rPr>
        <w:noProof/>
      </w:rPr>
    </w:sdtEndPr>
    <w:sdtContent>
      <w:p w14:paraId="555E21E1" w14:textId="5AD82AD0" w:rsidR="00351C22" w:rsidRDefault="00351C22" w:rsidP="00351C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98619" w14:textId="77777777" w:rsidR="00980740" w:rsidRDefault="00980740" w:rsidP="00FA1F97">
      <w:pPr>
        <w:spacing w:after="0" w:line="240" w:lineRule="auto"/>
      </w:pPr>
      <w:r>
        <w:separator/>
      </w:r>
    </w:p>
  </w:footnote>
  <w:footnote w:type="continuationSeparator" w:id="0">
    <w:p w14:paraId="7D8D2E85" w14:textId="77777777" w:rsidR="00980740" w:rsidRDefault="00980740" w:rsidP="00FA1F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B67B35"/>
    <w:multiLevelType w:val="hybridMultilevel"/>
    <w:tmpl w:val="E320FA2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1BF7BBE"/>
    <w:multiLevelType w:val="hybridMultilevel"/>
    <w:tmpl w:val="0A383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2544B7F"/>
    <w:multiLevelType w:val="hybridMultilevel"/>
    <w:tmpl w:val="F510F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2BD2089"/>
    <w:multiLevelType w:val="hybridMultilevel"/>
    <w:tmpl w:val="B2723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3FB2B71"/>
    <w:multiLevelType w:val="hybridMultilevel"/>
    <w:tmpl w:val="857A23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16574652"/>
    <w:multiLevelType w:val="hybridMultilevel"/>
    <w:tmpl w:val="2B3293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AD101DE"/>
    <w:multiLevelType w:val="hybridMultilevel"/>
    <w:tmpl w:val="86A03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00A4DB1"/>
    <w:multiLevelType w:val="hybridMultilevel"/>
    <w:tmpl w:val="C2EE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038429C"/>
    <w:multiLevelType w:val="hybridMultilevel"/>
    <w:tmpl w:val="5CF81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7103A91"/>
    <w:multiLevelType w:val="hybridMultilevel"/>
    <w:tmpl w:val="DD34B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9220D16"/>
    <w:multiLevelType w:val="hybridMultilevel"/>
    <w:tmpl w:val="6BB686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397A9D"/>
    <w:multiLevelType w:val="hybridMultilevel"/>
    <w:tmpl w:val="670CC1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696D57EE"/>
    <w:multiLevelType w:val="hybridMultilevel"/>
    <w:tmpl w:val="3FA2B76C"/>
    <w:lvl w:ilvl="0" w:tplc="86A2734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06788D"/>
    <w:multiLevelType w:val="hybridMultilevel"/>
    <w:tmpl w:val="3B5CA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1"/>
  </w:num>
  <w:num w:numId="2">
    <w:abstractNumId w:val="28"/>
  </w:num>
  <w:num w:numId="3">
    <w:abstractNumId w:val="15"/>
  </w:num>
  <w:num w:numId="4">
    <w:abstractNumId w:val="18"/>
  </w:num>
  <w:num w:numId="5">
    <w:abstractNumId w:val="22"/>
  </w:num>
  <w:num w:numId="6">
    <w:abstractNumId w:val="19"/>
  </w:num>
  <w:num w:numId="7">
    <w:abstractNumId w:val="35"/>
  </w:num>
  <w:num w:numId="8">
    <w:abstractNumId w:val="25"/>
  </w:num>
  <w:num w:numId="9">
    <w:abstractNumId w:val="30"/>
  </w:num>
  <w:num w:numId="10">
    <w:abstractNumId w:val="1"/>
  </w:num>
  <w:num w:numId="11">
    <w:abstractNumId w:val="2"/>
  </w:num>
  <w:num w:numId="12">
    <w:abstractNumId w:val="3"/>
  </w:num>
  <w:num w:numId="13">
    <w:abstractNumId w:val="4"/>
  </w:num>
  <w:num w:numId="14">
    <w:abstractNumId w:val="9"/>
  </w:num>
  <w:num w:numId="15">
    <w:abstractNumId w:val="5"/>
  </w:num>
  <w:num w:numId="16">
    <w:abstractNumId w:val="7"/>
  </w:num>
  <w:num w:numId="17">
    <w:abstractNumId w:val="6"/>
  </w:num>
  <w:num w:numId="18">
    <w:abstractNumId w:val="10"/>
  </w:num>
  <w:num w:numId="19">
    <w:abstractNumId w:val="8"/>
  </w:num>
  <w:num w:numId="20">
    <w:abstractNumId w:val="21"/>
  </w:num>
  <w:num w:numId="21">
    <w:abstractNumId w:val="26"/>
  </w:num>
  <w:num w:numId="22">
    <w:abstractNumId w:val="12"/>
  </w:num>
  <w:num w:numId="23">
    <w:abstractNumId w:val="0"/>
  </w:num>
  <w:num w:numId="24">
    <w:abstractNumId w:val="13"/>
  </w:num>
  <w:num w:numId="25">
    <w:abstractNumId w:val="29"/>
  </w:num>
  <w:num w:numId="26">
    <w:abstractNumId w:val="32"/>
  </w:num>
  <w:num w:numId="27">
    <w:abstractNumId w:val="33"/>
  </w:num>
  <w:num w:numId="28">
    <w:abstractNumId w:val="20"/>
  </w:num>
  <w:num w:numId="29">
    <w:abstractNumId w:val="37"/>
  </w:num>
  <w:num w:numId="30">
    <w:abstractNumId w:val="27"/>
  </w:num>
  <w:num w:numId="31">
    <w:abstractNumId w:val="24"/>
  </w:num>
  <w:num w:numId="32">
    <w:abstractNumId w:val="11"/>
  </w:num>
  <w:num w:numId="33">
    <w:abstractNumId w:val="14"/>
  </w:num>
  <w:num w:numId="34">
    <w:abstractNumId w:val="17"/>
  </w:num>
  <w:num w:numId="35">
    <w:abstractNumId w:val="23"/>
  </w:num>
  <w:num w:numId="36">
    <w:abstractNumId w:val="34"/>
  </w:num>
  <w:num w:numId="37">
    <w:abstractNumId w:val="16"/>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grammar="clean"/>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0NTQwMDC3tDSzMDRU0lEKTi0uzszPAykwrgUA9hpOXywAAAA="/>
  </w:docVars>
  <w:rsids>
    <w:rsidRoot w:val="00F33F52"/>
    <w:rsid w:val="00003349"/>
    <w:rsid w:val="00032640"/>
    <w:rsid w:val="00094FDC"/>
    <w:rsid w:val="000F2C7B"/>
    <w:rsid w:val="001052E6"/>
    <w:rsid w:val="0013541C"/>
    <w:rsid w:val="00150834"/>
    <w:rsid w:val="00174691"/>
    <w:rsid w:val="002434A1"/>
    <w:rsid w:val="003326E8"/>
    <w:rsid w:val="00351C22"/>
    <w:rsid w:val="004C1D2A"/>
    <w:rsid w:val="0059090D"/>
    <w:rsid w:val="005F23B2"/>
    <w:rsid w:val="005F54AD"/>
    <w:rsid w:val="00613616"/>
    <w:rsid w:val="00625144"/>
    <w:rsid w:val="00682C1A"/>
    <w:rsid w:val="006903E8"/>
    <w:rsid w:val="006943F4"/>
    <w:rsid w:val="00784EB5"/>
    <w:rsid w:val="007C0E9D"/>
    <w:rsid w:val="0085679E"/>
    <w:rsid w:val="008D200E"/>
    <w:rsid w:val="008F51C5"/>
    <w:rsid w:val="00980740"/>
    <w:rsid w:val="009B7E1F"/>
    <w:rsid w:val="00AD3C67"/>
    <w:rsid w:val="00AD6AB8"/>
    <w:rsid w:val="00B96315"/>
    <w:rsid w:val="00BC0E55"/>
    <w:rsid w:val="00C70D99"/>
    <w:rsid w:val="00CB44E5"/>
    <w:rsid w:val="00D40FAD"/>
    <w:rsid w:val="00D95A04"/>
    <w:rsid w:val="00EC3F22"/>
    <w:rsid w:val="00EE5FC0"/>
    <w:rsid w:val="00F33F52"/>
    <w:rsid w:val="00FA1F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616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E55"/>
    <w:rPr>
      <w:rFonts w:ascii="Book Antiqua" w:hAnsi="Book Antiqua"/>
    </w:rPr>
  </w:style>
  <w:style w:type="paragraph" w:styleId="Heading1">
    <w:name w:val="heading 1"/>
    <w:basedOn w:val="Normal"/>
    <w:next w:val="Paragraph"/>
    <w:link w:val="Heading1Char"/>
    <w:qFormat/>
    <w:rsid w:val="00BC0E55"/>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BC0E55"/>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BC0E55"/>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BC0E55"/>
    <w:pPr>
      <w:spacing w:before="360"/>
      <w:outlineLvl w:val="3"/>
    </w:pPr>
    <w:rPr>
      <w:bCs/>
      <w:szCs w:val="28"/>
    </w:rPr>
  </w:style>
  <w:style w:type="paragraph" w:styleId="Heading5">
    <w:name w:val="heading 5"/>
    <w:basedOn w:val="Normal"/>
    <w:next w:val="Normal"/>
    <w:link w:val="Heading5Char"/>
    <w:uiPriority w:val="9"/>
    <w:semiHidden/>
    <w:unhideWhenUsed/>
    <w:qFormat/>
    <w:rsid w:val="00BC0E55"/>
    <w:pPr>
      <w:keepNext/>
      <w:keepLines/>
      <w:spacing w:before="40" w:after="0"/>
      <w:outlineLvl w:val="4"/>
    </w:pPr>
    <w:rPr>
      <w:rFonts w:eastAsiaTheme="majorEastAsia" w:cstheme="majorBidi"/>
      <w:color w:val="2F5496" w:themeColor="accent1" w:themeShade="BF"/>
    </w:rPr>
  </w:style>
  <w:style w:type="character" w:default="1" w:styleId="DefaultParagraphFont">
    <w:name w:val="Default Paragraph Font"/>
    <w:uiPriority w:val="1"/>
    <w:semiHidden/>
    <w:unhideWhenUsed/>
    <w:rsid w:val="00BC0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E55"/>
  </w:style>
  <w:style w:type="character" w:customStyle="1" w:styleId="Heading1Char">
    <w:name w:val="Heading 1 Char"/>
    <w:basedOn w:val="DefaultParagraphFont"/>
    <w:link w:val="Heading1"/>
    <w:rsid w:val="00BC0E55"/>
    <w:rPr>
      <w:rFonts w:ascii="Book Antiqua" w:hAnsi="Book Antiqua" w:cs="Arial"/>
      <w:b/>
      <w:bCs/>
      <w:kern w:val="32"/>
      <w:szCs w:val="32"/>
    </w:rPr>
  </w:style>
  <w:style w:type="character" w:customStyle="1" w:styleId="Heading2Char">
    <w:name w:val="Heading 2 Char"/>
    <w:basedOn w:val="DefaultParagraphFont"/>
    <w:link w:val="Heading2"/>
    <w:rsid w:val="00BC0E55"/>
    <w:rPr>
      <w:rFonts w:ascii="Book Antiqua" w:hAnsi="Book Antiqua" w:cs="Arial"/>
      <w:b/>
      <w:bCs/>
      <w:i/>
      <w:iCs/>
      <w:szCs w:val="28"/>
    </w:rPr>
  </w:style>
  <w:style w:type="character" w:customStyle="1" w:styleId="Heading3Char">
    <w:name w:val="Heading 3 Char"/>
    <w:basedOn w:val="DefaultParagraphFont"/>
    <w:link w:val="Heading3"/>
    <w:rsid w:val="00BC0E55"/>
    <w:rPr>
      <w:rFonts w:ascii="Book Antiqua" w:hAnsi="Book Antiqua" w:cs="Arial"/>
      <w:bCs/>
      <w:i/>
      <w:szCs w:val="26"/>
    </w:rPr>
  </w:style>
  <w:style w:type="character" w:customStyle="1" w:styleId="Heading4Char">
    <w:name w:val="Heading 4 Char"/>
    <w:basedOn w:val="DefaultParagraphFont"/>
    <w:link w:val="Heading4"/>
    <w:rsid w:val="00BC0E55"/>
    <w:rPr>
      <w:rFonts w:ascii="Book Antiqua" w:hAnsi="Book Antiqua"/>
      <w:bCs/>
      <w:szCs w:val="28"/>
    </w:rPr>
  </w:style>
  <w:style w:type="paragraph" w:styleId="Title">
    <w:name w:val="Title"/>
    <w:basedOn w:val="Normal"/>
    <w:next w:val="Normal"/>
    <w:link w:val="TitleChar"/>
    <w:uiPriority w:val="10"/>
    <w:qFormat/>
    <w:rsid w:val="00BC0E55"/>
    <w:pPr>
      <w:contextualSpacing/>
    </w:pPr>
    <w:rPr>
      <w:rFonts w:ascii="High Tower Text" w:eastAsiaTheme="majorEastAsia" w:hAnsi="High Tower Text" w:cstheme="majorBidi"/>
      <w:spacing w:val="-10"/>
      <w:kern w:val="28"/>
      <w:sz w:val="48"/>
      <w:szCs w:val="48"/>
    </w:rPr>
  </w:style>
  <w:style w:type="character" w:customStyle="1" w:styleId="TitleChar">
    <w:name w:val="Title Char"/>
    <w:basedOn w:val="DefaultParagraphFont"/>
    <w:link w:val="Title"/>
    <w:uiPriority w:val="10"/>
    <w:rsid w:val="00BC0E55"/>
    <w:rPr>
      <w:rFonts w:ascii="High Tower Text" w:eastAsiaTheme="majorEastAsia" w:hAnsi="High Tower Text" w:cstheme="majorBidi"/>
      <w:spacing w:val="-10"/>
      <w:kern w:val="28"/>
      <w:sz w:val="48"/>
      <w:szCs w:val="48"/>
    </w:rPr>
  </w:style>
  <w:style w:type="paragraph" w:styleId="ListParagraph">
    <w:name w:val="List Paragraph"/>
    <w:basedOn w:val="Normal"/>
    <w:uiPriority w:val="34"/>
    <w:qFormat/>
    <w:rsid w:val="00BC0E55"/>
    <w:pPr>
      <w:ind w:left="720"/>
      <w:contextualSpacing/>
    </w:pPr>
  </w:style>
  <w:style w:type="character" w:styleId="SubtleEmphasis">
    <w:name w:val="Subtle Emphasis"/>
    <w:basedOn w:val="DefaultParagraphFont"/>
    <w:uiPriority w:val="19"/>
    <w:qFormat/>
    <w:rsid w:val="00BC0E55"/>
    <w:rPr>
      <w:i/>
      <w:iCs/>
      <w:color w:val="404040" w:themeColor="text1" w:themeTint="BF"/>
    </w:rPr>
  </w:style>
  <w:style w:type="paragraph" w:styleId="Subtitle">
    <w:name w:val="Subtitle"/>
    <w:basedOn w:val="Normal"/>
    <w:next w:val="Normal"/>
    <w:link w:val="SubtitleChar"/>
    <w:uiPriority w:val="11"/>
    <w:qFormat/>
    <w:rsid w:val="00BC0E5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C0E55"/>
    <w:rPr>
      <w:rFonts w:ascii="Book Antiqua" w:eastAsiaTheme="minorEastAsia" w:hAnsi="Book Antiqua"/>
      <w:color w:val="5A5A5A" w:themeColor="text1" w:themeTint="A5"/>
      <w:spacing w:val="15"/>
    </w:rPr>
  </w:style>
  <w:style w:type="paragraph" w:customStyle="1" w:styleId="Abstract">
    <w:name w:val="Abstract"/>
    <w:basedOn w:val="Normal"/>
    <w:next w:val="Keywords"/>
    <w:link w:val="AbstractChar"/>
    <w:qFormat/>
    <w:rsid w:val="00BC0E55"/>
    <w:pPr>
      <w:spacing w:before="360" w:after="300" w:line="360" w:lineRule="auto"/>
      <w:ind w:left="720" w:right="567"/>
    </w:pPr>
  </w:style>
  <w:style w:type="character" w:customStyle="1" w:styleId="AbstractChar">
    <w:name w:val="Abstract Char"/>
    <w:basedOn w:val="DefaultParagraphFont"/>
    <w:link w:val="Abstract"/>
    <w:rsid w:val="00BC0E55"/>
    <w:rPr>
      <w:rFonts w:ascii="Book Antiqua" w:hAnsi="Book Antiqua"/>
    </w:rPr>
  </w:style>
  <w:style w:type="character" w:styleId="CommentReference">
    <w:name w:val="annotation reference"/>
    <w:basedOn w:val="DefaultParagraphFont"/>
    <w:uiPriority w:val="99"/>
    <w:unhideWhenUsed/>
    <w:rsid w:val="00BC0E55"/>
    <w:rPr>
      <w:sz w:val="16"/>
      <w:szCs w:val="16"/>
    </w:rPr>
  </w:style>
  <w:style w:type="paragraph" w:styleId="CommentText">
    <w:name w:val="annotation text"/>
    <w:basedOn w:val="Normal"/>
    <w:link w:val="CommentTextChar"/>
    <w:uiPriority w:val="99"/>
    <w:unhideWhenUsed/>
    <w:rsid w:val="00BC0E55"/>
    <w:rPr>
      <w:rFonts w:asciiTheme="minorHAnsi" w:hAnsiTheme="minorHAnsi"/>
      <w:sz w:val="20"/>
      <w:szCs w:val="20"/>
    </w:rPr>
  </w:style>
  <w:style w:type="character" w:customStyle="1" w:styleId="CommentTextChar">
    <w:name w:val="Comment Text Char"/>
    <w:basedOn w:val="DefaultParagraphFont"/>
    <w:link w:val="CommentText"/>
    <w:uiPriority w:val="99"/>
    <w:rsid w:val="00BC0E55"/>
    <w:rPr>
      <w:sz w:val="20"/>
      <w:szCs w:val="20"/>
    </w:rPr>
  </w:style>
  <w:style w:type="paragraph" w:styleId="CommentSubject">
    <w:name w:val="annotation subject"/>
    <w:basedOn w:val="CommentText"/>
    <w:next w:val="CommentText"/>
    <w:link w:val="CommentSubjectChar"/>
    <w:uiPriority w:val="99"/>
    <w:semiHidden/>
    <w:unhideWhenUsed/>
    <w:rsid w:val="00BC0E55"/>
    <w:rPr>
      <w:b/>
      <w:bCs/>
    </w:rPr>
  </w:style>
  <w:style w:type="character" w:customStyle="1" w:styleId="CommentSubjectChar">
    <w:name w:val="Comment Subject Char"/>
    <w:basedOn w:val="CommentTextChar"/>
    <w:link w:val="CommentSubject"/>
    <w:uiPriority w:val="99"/>
    <w:semiHidden/>
    <w:rsid w:val="00BC0E55"/>
    <w:rPr>
      <w:b/>
      <w:bCs/>
      <w:sz w:val="20"/>
      <w:szCs w:val="20"/>
    </w:rPr>
  </w:style>
  <w:style w:type="paragraph" w:styleId="BalloonText">
    <w:name w:val="Balloon Text"/>
    <w:basedOn w:val="Normal"/>
    <w:link w:val="BalloonTextChar"/>
    <w:uiPriority w:val="99"/>
    <w:semiHidden/>
    <w:unhideWhenUsed/>
    <w:rsid w:val="00BC0E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E55"/>
    <w:rPr>
      <w:rFonts w:ascii="Segoe UI" w:hAnsi="Segoe UI" w:cs="Segoe UI"/>
      <w:sz w:val="18"/>
      <w:szCs w:val="18"/>
    </w:rPr>
  </w:style>
  <w:style w:type="paragraph" w:customStyle="1" w:styleId="Paragraph">
    <w:name w:val="Paragraph"/>
    <w:basedOn w:val="Normal"/>
    <w:next w:val="Newparagraph"/>
    <w:link w:val="ParagraphChar"/>
    <w:qFormat/>
    <w:rsid w:val="00BC0E55"/>
    <w:pPr>
      <w:widowControl w:val="0"/>
      <w:spacing w:before="240" w:after="0" w:line="480" w:lineRule="auto"/>
    </w:pPr>
  </w:style>
  <w:style w:type="paragraph" w:customStyle="1" w:styleId="Singlequotefromtranscript">
    <w:name w:val="Single quote from transcript"/>
    <w:basedOn w:val="Normal"/>
    <w:link w:val="SinglequotefromtranscriptChar"/>
    <w:qFormat/>
    <w:rsid w:val="00BC0E55"/>
    <w:pPr>
      <w:spacing w:before="240" w:after="0" w:line="480" w:lineRule="auto"/>
      <w:ind w:left="360" w:right="389"/>
      <w:jc w:val="center"/>
    </w:pPr>
    <w:rPr>
      <w:i/>
      <w:iCs/>
    </w:rPr>
  </w:style>
  <w:style w:type="character" w:customStyle="1" w:styleId="SinglequotefromtranscriptChar">
    <w:name w:val="Single quote from transcript Char"/>
    <w:basedOn w:val="DefaultParagraphFont"/>
    <w:link w:val="Singlequotefromtranscript"/>
    <w:rsid w:val="00BC0E55"/>
    <w:rPr>
      <w:rFonts w:ascii="Book Antiqua" w:hAnsi="Book Antiqua"/>
      <w:i/>
      <w:iCs/>
    </w:rPr>
  </w:style>
  <w:style w:type="paragraph" w:customStyle="1" w:styleId="Captionforexcerpt">
    <w:name w:val="Caption for excerpt"/>
    <w:basedOn w:val="Singlequotefromtranscript"/>
    <w:link w:val="CaptionforexcerptChar"/>
    <w:qFormat/>
    <w:rsid w:val="00BC0E55"/>
    <w:pPr>
      <w:spacing w:before="0"/>
      <w:jc w:val="right"/>
    </w:pPr>
  </w:style>
  <w:style w:type="character" w:customStyle="1" w:styleId="CaptionforexcerptChar">
    <w:name w:val="Caption for excerpt Char"/>
    <w:basedOn w:val="SinglequotefromtranscriptChar"/>
    <w:link w:val="Captionforexcerpt"/>
    <w:rsid w:val="00BC0E55"/>
    <w:rPr>
      <w:rFonts w:ascii="Book Antiqua" w:hAnsi="Book Antiqua"/>
      <w:i/>
      <w:iCs/>
    </w:rPr>
  </w:style>
  <w:style w:type="paragraph" w:customStyle="1" w:styleId="Newparagraph">
    <w:name w:val="New paragraph"/>
    <w:basedOn w:val="Normal"/>
    <w:link w:val="NewparagraphChar"/>
    <w:qFormat/>
    <w:rsid w:val="00BC0E55"/>
    <w:pPr>
      <w:spacing w:before="240" w:after="0" w:line="480" w:lineRule="auto"/>
      <w:ind w:firstLine="720"/>
    </w:pPr>
  </w:style>
  <w:style w:type="paragraph" w:customStyle="1" w:styleId="Bulletedlist">
    <w:name w:val="Bulleted list"/>
    <w:basedOn w:val="Paragraph"/>
    <w:next w:val="Paragraph"/>
    <w:qFormat/>
    <w:rsid w:val="00BC0E55"/>
    <w:pPr>
      <w:widowControl/>
      <w:numPr>
        <w:numId w:val="1"/>
      </w:numPr>
      <w:spacing w:after="240"/>
      <w:contextualSpacing/>
    </w:pPr>
  </w:style>
  <w:style w:type="character" w:customStyle="1" w:styleId="NewparagraphChar">
    <w:name w:val="New paragraph Char"/>
    <w:basedOn w:val="DefaultParagraphFont"/>
    <w:link w:val="Newparagraph"/>
    <w:rsid w:val="00BC0E55"/>
    <w:rPr>
      <w:rFonts w:ascii="Book Antiqua" w:hAnsi="Book Antiqua"/>
    </w:rPr>
  </w:style>
  <w:style w:type="paragraph" w:customStyle="1" w:styleId="EndNoteBibliographyTitle">
    <w:name w:val="EndNote Bibliography Title"/>
    <w:basedOn w:val="Normal"/>
    <w:link w:val="EndNoteBibliographyTitleChar"/>
    <w:rsid w:val="00BC0E55"/>
    <w:pPr>
      <w:jc w:val="center"/>
    </w:pPr>
    <w:rPr>
      <w:noProof/>
      <w:lang w:val="en-US"/>
    </w:rPr>
  </w:style>
  <w:style w:type="character" w:customStyle="1" w:styleId="EndNoteBibliographyTitleChar">
    <w:name w:val="EndNote Bibliography Title Char"/>
    <w:basedOn w:val="DefaultParagraphFont"/>
    <w:link w:val="EndNoteBibliographyTitle"/>
    <w:rsid w:val="00BC0E55"/>
    <w:rPr>
      <w:rFonts w:ascii="Book Antiqua" w:hAnsi="Book Antiqua"/>
      <w:noProof/>
      <w:lang w:val="en-US"/>
    </w:rPr>
  </w:style>
  <w:style w:type="paragraph" w:customStyle="1" w:styleId="EndNoteBibliography">
    <w:name w:val="EndNote Bibliography"/>
    <w:basedOn w:val="Normal"/>
    <w:link w:val="EndNoteBibliographyChar"/>
    <w:rsid w:val="00BC0E55"/>
    <w:pPr>
      <w:spacing w:line="240" w:lineRule="auto"/>
    </w:pPr>
    <w:rPr>
      <w:noProof/>
      <w:lang w:val="en-US"/>
    </w:rPr>
  </w:style>
  <w:style w:type="character" w:customStyle="1" w:styleId="EndNoteBibliographyChar">
    <w:name w:val="EndNote Bibliography Char"/>
    <w:basedOn w:val="DefaultParagraphFont"/>
    <w:link w:val="EndNoteBibliography"/>
    <w:rsid w:val="00BC0E55"/>
    <w:rPr>
      <w:rFonts w:ascii="Book Antiqua" w:hAnsi="Book Antiqua"/>
      <w:noProof/>
      <w:lang w:val="en-US"/>
    </w:rPr>
  </w:style>
  <w:style w:type="character" w:styleId="Hyperlink">
    <w:name w:val="Hyperlink"/>
    <w:basedOn w:val="DefaultParagraphFont"/>
    <w:uiPriority w:val="99"/>
    <w:unhideWhenUsed/>
    <w:rsid w:val="00BC0E55"/>
    <w:rPr>
      <w:color w:val="0563C1" w:themeColor="hyperlink"/>
      <w:u w:val="single"/>
    </w:rPr>
  </w:style>
  <w:style w:type="character" w:styleId="UnresolvedMention">
    <w:name w:val="Unresolved Mention"/>
    <w:basedOn w:val="DefaultParagraphFont"/>
    <w:uiPriority w:val="99"/>
    <w:semiHidden/>
    <w:unhideWhenUsed/>
    <w:rsid w:val="00BC0E55"/>
    <w:rPr>
      <w:color w:val="605E5C"/>
      <w:shd w:val="clear" w:color="auto" w:fill="E1DFDD"/>
    </w:rPr>
  </w:style>
  <w:style w:type="character" w:customStyle="1" w:styleId="ParagraphChar">
    <w:name w:val="Paragraph Char"/>
    <w:basedOn w:val="DefaultParagraphFont"/>
    <w:link w:val="Paragraph"/>
    <w:rsid w:val="00BC0E55"/>
    <w:rPr>
      <w:rFonts w:ascii="Book Antiqua" w:hAnsi="Book Antiqua"/>
    </w:rPr>
  </w:style>
  <w:style w:type="table" w:styleId="TableGrid">
    <w:name w:val="Table Grid"/>
    <w:basedOn w:val="TableNormal"/>
    <w:uiPriority w:val="39"/>
    <w:rsid w:val="00BC0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title">
    <w:name w:val="Article title"/>
    <w:basedOn w:val="Normal"/>
    <w:next w:val="Normal"/>
    <w:qFormat/>
    <w:rsid w:val="00BC0E55"/>
    <w:pPr>
      <w:spacing w:after="120" w:line="360" w:lineRule="auto"/>
    </w:pPr>
    <w:rPr>
      <w:b/>
      <w:sz w:val="28"/>
    </w:rPr>
  </w:style>
  <w:style w:type="paragraph" w:customStyle="1" w:styleId="Authornames">
    <w:name w:val="Author names"/>
    <w:basedOn w:val="Normal"/>
    <w:next w:val="Normal"/>
    <w:qFormat/>
    <w:rsid w:val="00BC0E55"/>
    <w:pPr>
      <w:spacing w:before="240" w:line="360" w:lineRule="auto"/>
    </w:pPr>
  </w:style>
  <w:style w:type="paragraph" w:customStyle="1" w:styleId="Affiliation">
    <w:name w:val="Affiliation"/>
    <w:basedOn w:val="Normal"/>
    <w:qFormat/>
    <w:rsid w:val="00BC0E55"/>
    <w:pPr>
      <w:spacing w:before="240" w:line="360" w:lineRule="auto"/>
    </w:pPr>
    <w:rPr>
      <w:i/>
    </w:rPr>
  </w:style>
  <w:style w:type="paragraph" w:customStyle="1" w:styleId="Receiveddates">
    <w:name w:val="Received dates"/>
    <w:basedOn w:val="Affiliation"/>
    <w:next w:val="Normal"/>
    <w:qFormat/>
    <w:rsid w:val="00BC0E55"/>
  </w:style>
  <w:style w:type="paragraph" w:customStyle="1" w:styleId="Keywords">
    <w:name w:val="Keywords"/>
    <w:basedOn w:val="Normal"/>
    <w:next w:val="Paragraph"/>
    <w:qFormat/>
    <w:rsid w:val="00BC0E55"/>
    <w:pPr>
      <w:spacing w:before="240" w:after="240" w:line="360" w:lineRule="auto"/>
      <w:ind w:left="720" w:right="567"/>
    </w:pPr>
  </w:style>
  <w:style w:type="paragraph" w:customStyle="1" w:styleId="Correspondencedetails">
    <w:name w:val="Correspondence details"/>
    <w:basedOn w:val="Normal"/>
    <w:qFormat/>
    <w:rsid w:val="00BC0E55"/>
    <w:pPr>
      <w:spacing w:before="240" w:line="360" w:lineRule="auto"/>
    </w:pPr>
    <w:rPr>
      <w:rFonts w:asciiTheme="minorHAnsi" w:hAnsiTheme="minorHAnsi"/>
    </w:rPr>
  </w:style>
  <w:style w:type="paragraph" w:customStyle="1" w:styleId="Displayedquotation">
    <w:name w:val="Displayed quotation"/>
    <w:basedOn w:val="Normal"/>
    <w:qFormat/>
    <w:rsid w:val="00BC0E55"/>
    <w:pPr>
      <w:tabs>
        <w:tab w:val="left" w:pos="1077"/>
        <w:tab w:val="left" w:pos="1440"/>
        <w:tab w:val="left" w:pos="1797"/>
        <w:tab w:val="left" w:pos="2155"/>
        <w:tab w:val="left" w:pos="2512"/>
      </w:tabs>
      <w:spacing w:before="240" w:after="360" w:line="360" w:lineRule="auto"/>
      <w:ind w:left="709" w:right="425"/>
      <w:contextualSpacing/>
    </w:pPr>
    <w:rPr>
      <w:rFonts w:asciiTheme="minorHAnsi" w:hAnsiTheme="minorHAnsi"/>
    </w:rPr>
  </w:style>
  <w:style w:type="paragraph" w:customStyle="1" w:styleId="Numberedlist">
    <w:name w:val="Numbered list"/>
    <w:basedOn w:val="Paragraph"/>
    <w:next w:val="Paragraph"/>
    <w:qFormat/>
    <w:rsid w:val="00BC0E55"/>
    <w:pPr>
      <w:widowControl/>
      <w:numPr>
        <w:numId w:val="2"/>
      </w:numPr>
      <w:spacing w:after="240"/>
      <w:contextualSpacing/>
    </w:pPr>
  </w:style>
  <w:style w:type="paragraph" w:customStyle="1" w:styleId="Displayedequation">
    <w:name w:val="Displayed equation"/>
    <w:basedOn w:val="Normal"/>
    <w:next w:val="Paragraph"/>
    <w:qFormat/>
    <w:rsid w:val="00BC0E55"/>
    <w:pPr>
      <w:tabs>
        <w:tab w:val="center" w:pos="4253"/>
        <w:tab w:val="right" w:pos="8222"/>
      </w:tabs>
      <w:spacing w:before="240" w:after="240"/>
      <w:jc w:val="center"/>
    </w:pPr>
    <w:rPr>
      <w:rFonts w:asciiTheme="minorHAnsi" w:hAnsiTheme="minorHAnsi"/>
    </w:rPr>
  </w:style>
  <w:style w:type="paragraph" w:customStyle="1" w:styleId="Acknowledgements">
    <w:name w:val="Acknowledgements"/>
    <w:basedOn w:val="Normal"/>
    <w:next w:val="Normal"/>
    <w:qFormat/>
    <w:rsid w:val="00BC0E55"/>
    <w:pPr>
      <w:spacing w:before="120" w:line="360" w:lineRule="auto"/>
    </w:pPr>
  </w:style>
  <w:style w:type="paragraph" w:customStyle="1" w:styleId="Tabletitle">
    <w:name w:val="Table title"/>
    <w:basedOn w:val="Normal"/>
    <w:next w:val="Normal"/>
    <w:qFormat/>
    <w:rsid w:val="00BC0E55"/>
    <w:pPr>
      <w:spacing w:before="240" w:line="360" w:lineRule="auto"/>
    </w:pPr>
  </w:style>
  <w:style w:type="paragraph" w:customStyle="1" w:styleId="Figurecaption">
    <w:name w:val="Figure caption"/>
    <w:basedOn w:val="Normal"/>
    <w:next w:val="Normal"/>
    <w:qFormat/>
    <w:rsid w:val="00BC0E55"/>
    <w:pPr>
      <w:spacing w:before="240" w:line="360" w:lineRule="auto"/>
    </w:pPr>
  </w:style>
  <w:style w:type="paragraph" w:customStyle="1" w:styleId="Footnotes">
    <w:name w:val="Footnotes"/>
    <w:basedOn w:val="Normal"/>
    <w:qFormat/>
    <w:rsid w:val="00BC0E55"/>
    <w:pPr>
      <w:spacing w:before="120" w:line="360" w:lineRule="auto"/>
      <w:ind w:left="482" w:hanging="482"/>
      <w:contextualSpacing/>
    </w:pPr>
  </w:style>
  <w:style w:type="paragraph" w:customStyle="1" w:styleId="Notesoncontributors">
    <w:name w:val="Notes on contributors"/>
    <w:basedOn w:val="Normal"/>
    <w:qFormat/>
    <w:rsid w:val="00BC0E55"/>
    <w:pPr>
      <w:spacing w:before="240" w:line="360" w:lineRule="auto"/>
    </w:pPr>
  </w:style>
  <w:style w:type="paragraph" w:customStyle="1" w:styleId="Normalparagraphstyle">
    <w:name w:val="Normal paragraph style"/>
    <w:basedOn w:val="Normal"/>
    <w:next w:val="Normal"/>
    <w:rsid w:val="00BC0E55"/>
    <w:rPr>
      <w:rFonts w:asciiTheme="minorHAnsi" w:hAnsiTheme="minorHAnsi"/>
    </w:rPr>
  </w:style>
  <w:style w:type="paragraph" w:styleId="NormalIndent">
    <w:name w:val="Normal Indent"/>
    <w:basedOn w:val="Normal"/>
    <w:rsid w:val="00BC0E55"/>
    <w:pPr>
      <w:ind w:left="720"/>
    </w:pPr>
    <w:rPr>
      <w:rFonts w:asciiTheme="minorHAnsi" w:hAnsiTheme="minorHAnsi"/>
    </w:rPr>
  </w:style>
  <w:style w:type="paragraph" w:customStyle="1" w:styleId="References">
    <w:name w:val="References"/>
    <w:basedOn w:val="Normal"/>
    <w:qFormat/>
    <w:rsid w:val="00BC0E55"/>
    <w:pPr>
      <w:spacing w:before="120" w:line="360" w:lineRule="auto"/>
      <w:ind w:left="720" w:hanging="720"/>
      <w:contextualSpacing/>
    </w:pPr>
  </w:style>
  <w:style w:type="paragraph" w:customStyle="1" w:styleId="Subjectcodes">
    <w:name w:val="Subject codes"/>
    <w:basedOn w:val="Keywords"/>
    <w:next w:val="Paragraph"/>
    <w:qFormat/>
    <w:rsid w:val="00BC0E55"/>
  </w:style>
  <w:style w:type="paragraph" w:styleId="FootnoteText">
    <w:name w:val="footnote text"/>
    <w:basedOn w:val="Normal"/>
    <w:link w:val="FootnoteTextChar"/>
    <w:autoRedefine/>
    <w:rsid w:val="00BC0E55"/>
    <w:pPr>
      <w:ind w:left="284" w:hanging="284"/>
    </w:pPr>
    <w:rPr>
      <w:rFonts w:asciiTheme="minorHAnsi" w:hAnsiTheme="minorHAnsi"/>
      <w:szCs w:val="20"/>
    </w:rPr>
  </w:style>
  <w:style w:type="character" w:customStyle="1" w:styleId="FootnoteTextChar">
    <w:name w:val="Footnote Text Char"/>
    <w:basedOn w:val="DefaultParagraphFont"/>
    <w:link w:val="FootnoteText"/>
    <w:rsid w:val="00BC0E55"/>
    <w:rPr>
      <w:szCs w:val="20"/>
    </w:rPr>
  </w:style>
  <w:style w:type="character" w:styleId="FootnoteReference">
    <w:name w:val="footnote reference"/>
    <w:basedOn w:val="DefaultParagraphFont"/>
    <w:rsid w:val="00BC0E55"/>
    <w:rPr>
      <w:vertAlign w:val="superscript"/>
    </w:rPr>
  </w:style>
  <w:style w:type="paragraph" w:styleId="EndnoteText">
    <w:name w:val="endnote text"/>
    <w:basedOn w:val="Normal"/>
    <w:link w:val="EndnoteTextChar"/>
    <w:autoRedefine/>
    <w:rsid w:val="00BC0E55"/>
    <w:pPr>
      <w:ind w:left="284" w:hanging="284"/>
    </w:pPr>
    <w:rPr>
      <w:rFonts w:asciiTheme="minorHAnsi" w:hAnsiTheme="minorHAnsi"/>
      <w:szCs w:val="20"/>
    </w:rPr>
  </w:style>
  <w:style w:type="character" w:customStyle="1" w:styleId="EndnoteTextChar">
    <w:name w:val="Endnote Text Char"/>
    <w:basedOn w:val="DefaultParagraphFont"/>
    <w:link w:val="EndnoteText"/>
    <w:rsid w:val="00BC0E55"/>
    <w:rPr>
      <w:szCs w:val="20"/>
    </w:rPr>
  </w:style>
  <w:style w:type="character" w:styleId="EndnoteReference">
    <w:name w:val="endnote reference"/>
    <w:basedOn w:val="DefaultParagraphFont"/>
    <w:rsid w:val="00BC0E55"/>
    <w:rPr>
      <w:vertAlign w:val="superscript"/>
    </w:rPr>
  </w:style>
  <w:style w:type="paragraph" w:styleId="Header">
    <w:name w:val="header"/>
    <w:basedOn w:val="Normal"/>
    <w:link w:val="HeaderChar"/>
    <w:rsid w:val="00BC0E55"/>
    <w:pPr>
      <w:tabs>
        <w:tab w:val="center" w:pos="4320"/>
        <w:tab w:val="right" w:pos="8640"/>
      </w:tabs>
      <w:spacing w:after="120" w:line="240" w:lineRule="auto"/>
      <w:contextualSpacing/>
    </w:pPr>
    <w:rPr>
      <w:rFonts w:asciiTheme="minorHAnsi" w:hAnsiTheme="minorHAnsi"/>
    </w:rPr>
  </w:style>
  <w:style w:type="character" w:customStyle="1" w:styleId="HeaderChar">
    <w:name w:val="Header Char"/>
    <w:basedOn w:val="DefaultParagraphFont"/>
    <w:link w:val="Header"/>
    <w:rsid w:val="00BC0E55"/>
  </w:style>
  <w:style w:type="paragraph" w:styleId="Footer">
    <w:name w:val="footer"/>
    <w:basedOn w:val="Normal"/>
    <w:link w:val="FooterChar"/>
    <w:rsid w:val="00BC0E55"/>
    <w:pPr>
      <w:tabs>
        <w:tab w:val="center" w:pos="4320"/>
        <w:tab w:val="right" w:pos="8640"/>
      </w:tabs>
      <w:spacing w:before="240" w:line="240" w:lineRule="auto"/>
      <w:contextualSpacing/>
    </w:pPr>
    <w:rPr>
      <w:rFonts w:asciiTheme="minorHAnsi" w:hAnsiTheme="minorHAnsi"/>
    </w:rPr>
  </w:style>
  <w:style w:type="character" w:customStyle="1" w:styleId="FooterChar">
    <w:name w:val="Footer Char"/>
    <w:basedOn w:val="DefaultParagraphFont"/>
    <w:link w:val="Footer"/>
    <w:rsid w:val="00BC0E55"/>
  </w:style>
  <w:style w:type="paragraph" w:customStyle="1" w:styleId="Heading4Paragraph">
    <w:name w:val="Heading 4 + Paragraph"/>
    <w:basedOn w:val="Paragraph"/>
    <w:next w:val="Newparagraph"/>
    <w:qFormat/>
    <w:rsid w:val="00BC0E55"/>
    <w:pPr>
      <w:widowControl/>
      <w:spacing w:before="360"/>
    </w:pPr>
  </w:style>
  <w:style w:type="paragraph" w:styleId="Revision">
    <w:name w:val="Revision"/>
    <w:hidden/>
    <w:uiPriority w:val="99"/>
    <w:semiHidden/>
    <w:rsid w:val="00BC0E55"/>
    <w:pPr>
      <w:spacing w:after="0" w:line="240" w:lineRule="auto"/>
    </w:pPr>
    <w:rPr>
      <w:rFonts w:ascii="Times New Roman" w:eastAsia="Times New Roman" w:hAnsi="Times New Roman" w:cs="Times New Roman"/>
      <w:sz w:val="24"/>
      <w:szCs w:val="24"/>
      <w:lang w:val="en-GB" w:eastAsia="en-GB"/>
    </w:rPr>
  </w:style>
  <w:style w:type="paragraph" w:styleId="Quote">
    <w:name w:val="Quote"/>
    <w:basedOn w:val="Normal"/>
    <w:next w:val="Normal"/>
    <w:link w:val="QuoteChar"/>
    <w:uiPriority w:val="29"/>
    <w:qFormat/>
    <w:rsid w:val="00BC0E55"/>
    <w:pPr>
      <w:spacing w:before="200"/>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BC0E55"/>
    <w:rPr>
      <w:i/>
      <w:iCs/>
      <w:color w:val="404040" w:themeColor="text1" w:themeTint="BF"/>
    </w:rPr>
  </w:style>
  <w:style w:type="paragraph" w:customStyle="1" w:styleId="Normal0">
    <w:name w:val="[Normal]"/>
    <w:uiPriority w:val="99"/>
    <w:rsid w:val="00BC0E55"/>
    <w:pPr>
      <w:widowControl w:val="0"/>
      <w:autoSpaceDE w:val="0"/>
      <w:autoSpaceDN w:val="0"/>
      <w:adjustRightInd w:val="0"/>
      <w:spacing w:after="0" w:line="240" w:lineRule="auto"/>
    </w:pPr>
    <w:rPr>
      <w:rFonts w:ascii="Arial" w:hAnsi="Arial" w:cs="Arial"/>
      <w:sz w:val="24"/>
      <w:szCs w:val="24"/>
    </w:rPr>
  </w:style>
  <w:style w:type="paragraph" w:customStyle="1" w:styleId="Transcriptexcerpt">
    <w:name w:val="Transcript excerpt"/>
    <w:basedOn w:val="Singlequotefromtranscript"/>
    <w:link w:val="TranscriptexcerptChar"/>
    <w:qFormat/>
    <w:rsid w:val="00BC0E55"/>
    <w:pPr>
      <w:spacing w:before="0" w:line="240" w:lineRule="auto"/>
      <w:ind w:left="1440" w:hanging="1080"/>
      <w:jc w:val="left"/>
    </w:pPr>
  </w:style>
  <w:style w:type="character" w:customStyle="1" w:styleId="TranscriptexcerptChar">
    <w:name w:val="Transcript excerpt Char"/>
    <w:basedOn w:val="SinglequotefromtranscriptChar"/>
    <w:link w:val="Transcriptexcerpt"/>
    <w:rsid w:val="00BC0E55"/>
    <w:rPr>
      <w:rFonts w:ascii="Book Antiqua" w:hAnsi="Book Antiqua"/>
      <w:i/>
      <w:iCs/>
    </w:rPr>
  </w:style>
  <w:style w:type="paragraph" w:customStyle="1" w:styleId="Quoteincomments">
    <w:name w:val="Quote in comments"/>
    <w:basedOn w:val="Normal"/>
    <w:link w:val="QuoteincommentsChar"/>
    <w:rsid w:val="00BC0E55"/>
    <w:rPr>
      <w:rFonts w:asciiTheme="minorHAnsi" w:hAnsiTheme="minorHAnsi"/>
      <w:i/>
      <w:iCs/>
      <w:sz w:val="20"/>
      <w:szCs w:val="20"/>
    </w:rPr>
  </w:style>
  <w:style w:type="paragraph" w:customStyle="1" w:styleId="Comments">
    <w:name w:val="Comments"/>
    <w:basedOn w:val="Normal"/>
    <w:link w:val="CommentsChar"/>
    <w:rsid w:val="00BC0E55"/>
    <w:pPr>
      <w:spacing w:line="240" w:lineRule="auto"/>
    </w:pPr>
    <w:rPr>
      <w:rFonts w:asciiTheme="minorHAnsi" w:hAnsiTheme="minorHAnsi"/>
      <w:sz w:val="20"/>
      <w:szCs w:val="20"/>
    </w:rPr>
  </w:style>
  <w:style w:type="character" w:customStyle="1" w:styleId="QuoteincommentsChar">
    <w:name w:val="Quote in comments Char"/>
    <w:basedOn w:val="DefaultParagraphFont"/>
    <w:link w:val="Quoteincomments"/>
    <w:rsid w:val="00BC0E55"/>
    <w:rPr>
      <w:i/>
      <w:iCs/>
      <w:sz w:val="20"/>
      <w:szCs w:val="20"/>
    </w:rPr>
  </w:style>
  <w:style w:type="character" w:customStyle="1" w:styleId="CommentsChar">
    <w:name w:val="Comments Char"/>
    <w:basedOn w:val="DefaultParagraphFont"/>
    <w:link w:val="Comments"/>
    <w:rsid w:val="00BC0E55"/>
    <w:rPr>
      <w:sz w:val="20"/>
      <w:szCs w:val="20"/>
    </w:rPr>
  </w:style>
  <w:style w:type="paragraph" w:customStyle="1" w:styleId="Quoteincomment">
    <w:name w:val="Quote in comment"/>
    <w:basedOn w:val="Normal"/>
    <w:link w:val="QuoteincommentChar"/>
    <w:qFormat/>
    <w:rsid w:val="00BC0E55"/>
    <w:pPr>
      <w:spacing w:line="240" w:lineRule="auto"/>
    </w:pPr>
    <w:rPr>
      <w:i/>
      <w:iCs/>
      <w:sz w:val="20"/>
      <w:szCs w:val="20"/>
    </w:rPr>
  </w:style>
  <w:style w:type="character" w:customStyle="1" w:styleId="QuoteincommentChar">
    <w:name w:val="Quote in comment Char"/>
    <w:basedOn w:val="DefaultParagraphFont"/>
    <w:link w:val="Quoteincomment"/>
    <w:rsid w:val="00BC0E55"/>
    <w:rPr>
      <w:rFonts w:ascii="Book Antiqua" w:hAnsi="Book Antiqua"/>
      <w:i/>
      <w:iCs/>
      <w:sz w:val="20"/>
      <w:szCs w:val="20"/>
    </w:rPr>
  </w:style>
  <w:style w:type="paragraph" w:styleId="Caption">
    <w:name w:val="caption"/>
    <w:basedOn w:val="Normal"/>
    <w:next w:val="Normal"/>
    <w:uiPriority w:val="35"/>
    <w:unhideWhenUsed/>
    <w:qFormat/>
    <w:rsid w:val="00BC0E55"/>
    <w:pPr>
      <w:spacing w:after="200" w:line="240" w:lineRule="auto"/>
    </w:pPr>
    <w:rPr>
      <w:i/>
      <w:iCs/>
      <w:color w:val="44546A" w:themeColor="text2"/>
      <w:sz w:val="18"/>
      <w:szCs w:val="18"/>
    </w:rPr>
  </w:style>
  <w:style w:type="paragraph" w:customStyle="1" w:styleId="Tagalogoriginal">
    <w:name w:val="Tagalog original"/>
    <w:basedOn w:val="Normal"/>
    <w:link w:val="TagalogoriginalChar"/>
    <w:qFormat/>
    <w:rsid w:val="007C0E9D"/>
    <w:pPr>
      <w:spacing w:line="240" w:lineRule="auto"/>
    </w:pPr>
    <w:rPr>
      <w:i/>
      <w:iCs/>
    </w:rPr>
  </w:style>
  <w:style w:type="character" w:customStyle="1" w:styleId="TagalogoriginalChar">
    <w:name w:val="Tagalog original Char"/>
    <w:basedOn w:val="DefaultParagraphFont"/>
    <w:link w:val="Tagalogoriginal"/>
    <w:rsid w:val="007C0E9D"/>
    <w:rPr>
      <w:rFonts w:ascii="Book Antiqua" w:hAnsi="Book Antiqua"/>
      <w:i/>
      <w:iCs/>
    </w:rPr>
  </w:style>
  <w:style w:type="character" w:styleId="LineNumber">
    <w:name w:val="line number"/>
    <w:basedOn w:val="DefaultParagraphFont"/>
    <w:uiPriority w:val="99"/>
    <w:semiHidden/>
    <w:unhideWhenUsed/>
    <w:rsid w:val="00BC0E55"/>
  </w:style>
  <w:style w:type="character" w:customStyle="1" w:styleId="Heading5Char">
    <w:name w:val="Heading 5 Char"/>
    <w:basedOn w:val="DefaultParagraphFont"/>
    <w:link w:val="Heading5"/>
    <w:uiPriority w:val="9"/>
    <w:semiHidden/>
    <w:rsid w:val="00BC0E55"/>
    <w:rPr>
      <w:rFonts w:ascii="Book Antiqua" w:eastAsiaTheme="majorEastAsia" w:hAnsi="Book Antiqua"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e\Documents\Custom%20Office%20Templates\Book%20Antiqua_double%20spac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DB6C8-4BB9-4012-B630-18E315D50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 Antiqua_double spaced.dotx</Template>
  <TotalTime>0</TotalTime>
  <Pages>2</Pages>
  <Words>974</Words>
  <Characters>5554</Characters>
  <Application>Microsoft Office Word</Application>
  <DocSecurity>0</DocSecurity>
  <Lines>46</Lines>
  <Paragraphs>13</Paragraphs>
  <ScaleCrop>false</ScaleCrop>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2020-08-02T12:00:00Z</dcterms:created>
  <dcterms:modified xsi:type="dcterms:W3CDTF">2021-05-07T01:29:00Z</dcterms:modified>
</cp:coreProperties>
</file>