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E241E95" w:rsidR="00FB3483" w:rsidRPr="00930A31" w:rsidRDefault="00F922DC"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AB62846" w:rsidR="00FB3483" w:rsidRPr="00930A31" w:rsidRDefault="00F922DC"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73B4ADC" w:rsidR="00FB3483" w:rsidRPr="00930A31" w:rsidRDefault="00F922DC"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8B3C3A5" w:rsidR="00FB3483" w:rsidRPr="00930A31" w:rsidRDefault="00F922DC"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1AF2341" w:rsidR="00FB3483" w:rsidRPr="00930A31" w:rsidRDefault="00F922DC" w:rsidP="005979B8">
            <w:pPr>
              <w:pStyle w:val="Default"/>
              <w:spacing w:before="40" w:after="40"/>
              <w:rPr>
                <w:rFonts w:ascii="Arial" w:hAnsi="Arial" w:cs="Arial"/>
                <w:color w:val="auto"/>
                <w:sz w:val="18"/>
                <w:szCs w:val="18"/>
              </w:rPr>
            </w:pPr>
            <w:r>
              <w:rPr>
                <w:rFonts w:ascii="Arial" w:hAnsi="Arial" w:cs="Arial"/>
                <w:color w:val="auto"/>
                <w:sz w:val="18"/>
                <w:szCs w:val="18"/>
              </w:rPr>
              <w:t>6</w:t>
            </w:r>
            <w:r w:rsidR="001833FD">
              <w:rPr>
                <w:rFonts w:ascii="Arial" w:hAnsi="Arial" w:cs="Arial"/>
                <w:color w:val="auto"/>
                <w:sz w:val="18"/>
                <w:szCs w:val="18"/>
              </w:rPr>
              <w:t>-7</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6EF8D5E" w:rsidR="00FB3483" w:rsidRPr="00930A31" w:rsidRDefault="001833FD"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3209C8C" w:rsidR="00FB3483" w:rsidRPr="00930A31" w:rsidRDefault="0083601C"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F0F0830" w:rsidR="00FB3483" w:rsidRPr="00930A31" w:rsidRDefault="0083601C"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EB9EBEE" w:rsidR="00FB3483" w:rsidRPr="00930A31" w:rsidRDefault="0083601C"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A2CC030" w:rsidR="00930A31" w:rsidRPr="00930A31" w:rsidRDefault="0083601C"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EE33B3F" w:rsidR="00930A31" w:rsidRPr="00930A31" w:rsidRDefault="0083601C"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825CBBF" w:rsidR="00FB3483" w:rsidRPr="00930A31" w:rsidRDefault="0083601C"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3164094" w:rsidR="00FB3483" w:rsidRPr="00930A31" w:rsidRDefault="00E1033E" w:rsidP="005979B8">
            <w:pPr>
              <w:pStyle w:val="Default"/>
              <w:spacing w:before="40" w:after="40"/>
              <w:rPr>
                <w:rFonts w:ascii="Arial" w:hAnsi="Arial" w:cs="Arial"/>
                <w:color w:val="auto"/>
                <w:sz w:val="18"/>
                <w:szCs w:val="18"/>
              </w:rPr>
            </w:pPr>
            <w:r>
              <w:rPr>
                <w:rFonts w:ascii="Arial" w:hAnsi="Arial" w:cs="Arial"/>
                <w:color w:val="auto"/>
                <w:sz w:val="18"/>
                <w:szCs w:val="18"/>
              </w:rPr>
              <w:t>11-12</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1E62062" w:rsidR="00930A31" w:rsidRPr="00930A31" w:rsidRDefault="00C4453F"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47539A1" w:rsidR="00930A31" w:rsidRPr="00930A31" w:rsidRDefault="00C4453F"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03089CA" w:rsidR="00930A31" w:rsidRPr="00930A31" w:rsidRDefault="00C4453F"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122DBFC" w:rsidR="00930A31" w:rsidRPr="00930A31" w:rsidRDefault="00C4453F"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1EE2A1C" w:rsidR="00930A31" w:rsidRPr="00930A31" w:rsidRDefault="00C4453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496CFEE" w:rsidR="00930A31" w:rsidRPr="00930A31" w:rsidRDefault="00E1033E"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6F7823E" w:rsidR="006E5FE2" w:rsidRPr="00930A31" w:rsidRDefault="00E1033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C215E2C" w:rsidR="006E5FE2" w:rsidRPr="00930A31" w:rsidRDefault="00E1033E"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B065495" w:rsidR="00930A31" w:rsidRPr="00930A31" w:rsidRDefault="00E1033E"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2518C1A" w:rsidR="00930A31" w:rsidRPr="00930A31" w:rsidRDefault="002F4E8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51102444" w:rsidR="00FB3483" w:rsidRPr="00930A31" w:rsidRDefault="002F4E82" w:rsidP="005979B8">
            <w:pPr>
              <w:pStyle w:val="Default"/>
              <w:spacing w:before="40" w:after="40"/>
              <w:rPr>
                <w:rFonts w:ascii="Arial" w:hAnsi="Arial" w:cs="Arial"/>
                <w:color w:val="auto"/>
                <w:sz w:val="18"/>
                <w:szCs w:val="18"/>
              </w:rPr>
            </w:pPr>
            <w:r>
              <w:rPr>
                <w:rFonts w:ascii="Arial" w:hAnsi="Arial" w:cs="Arial"/>
                <w:color w:val="auto"/>
                <w:sz w:val="18"/>
                <w:szCs w:val="18"/>
              </w:rPr>
              <w:t>10-12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944B206" w:rsidR="00FB3483" w:rsidRPr="00930A31" w:rsidRDefault="002F4E82" w:rsidP="005979B8">
            <w:pPr>
              <w:pStyle w:val="Default"/>
              <w:spacing w:before="40" w:after="40"/>
              <w:rPr>
                <w:rFonts w:ascii="Arial" w:hAnsi="Arial" w:cs="Arial"/>
                <w:color w:val="auto"/>
                <w:sz w:val="18"/>
                <w:szCs w:val="18"/>
              </w:rPr>
            </w:pPr>
            <w:r>
              <w:rPr>
                <w:rFonts w:ascii="Arial" w:hAnsi="Arial" w:cs="Arial"/>
                <w:color w:val="auto"/>
                <w:sz w:val="18"/>
                <w:szCs w:val="18"/>
              </w:rPr>
              <w:t>10-12</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02FE152" w:rsidR="00FB3483" w:rsidRPr="00930A31" w:rsidRDefault="002F4E82" w:rsidP="005979B8">
            <w:pPr>
              <w:pStyle w:val="Default"/>
              <w:spacing w:before="40" w:after="40"/>
              <w:rPr>
                <w:rFonts w:ascii="Arial" w:hAnsi="Arial" w:cs="Arial"/>
                <w:color w:val="auto"/>
                <w:sz w:val="18"/>
                <w:szCs w:val="18"/>
              </w:rPr>
            </w:pPr>
            <w:r>
              <w:rPr>
                <w:rFonts w:ascii="Arial" w:hAnsi="Arial" w:cs="Arial"/>
                <w:color w:val="auto"/>
                <w:sz w:val="18"/>
                <w:szCs w:val="18"/>
              </w:rPr>
              <w:t>12-16</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2A8D222" w:rsidR="00930A31" w:rsidRPr="00930A31" w:rsidRDefault="002F4E82" w:rsidP="005979B8">
            <w:pPr>
              <w:pStyle w:val="Default"/>
              <w:spacing w:before="40" w:after="40"/>
              <w:rPr>
                <w:rFonts w:ascii="Arial" w:hAnsi="Arial" w:cs="Arial"/>
                <w:color w:val="auto"/>
                <w:sz w:val="18"/>
                <w:szCs w:val="18"/>
              </w:rPr>
            </w:pPr>
            <w:r>
              <w:rPr>
                <w:rFonts w:ascii="Arial" w:hAnsi="Arial" w:cs="Arial"/>
                <w:color w:val="auto"/>
                <w:sz w:val="18"/>
                <w:szCs w:val="18"/>
              </w:rPr>
              <w:t>12-16</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0FE5652" w:rsidR="00930A31" w:rsidRPr="00930A31" w:rsidRDefault="002F4E82" w:rsidP="005979B8">
            <w:pPr>
              <w:pStyle w:val="Default"/>
              <w:spacing w:before="40" w:after="40"/>
              <w:rPr>
                <w:rFonts w:ascii="Arial" w:hAnsi="Arial" w:cs="Arial"/>
                <w:color w:val="auto"/>
                <w:sz w:val="18"/>
                <w:szCs w:val="18"/>
              </w:rPr>
            </w:pPr>
            <w:r>
              <w:rPr>
                <w:rFonts w:ascii="Arial" w:hAnsi="Arial" w:cs="Arial"/>
                <w:color w:val="auto"/>
                <w:sz w:val="18"/>
                <w:szCs w:val="18"/>
              </w:rPr>
              <w:t>12-16</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37D8B5F1" w:rsidR="00930A31" w:rsidRPr="00930A31" w:rsidRDefault="002F4E8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FC8B9F7" w:rsidR="00930A31" w:rsidRPr="00930A31" w:rsidRDefault="002F4E8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2930349" w:rsidR="00FB3483" w:rsidRPr="00930A31" w:rsidRDefault="002F4E8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CF1D717" w:rsidR="00077B44" w:rsidRPr="00930A31" w:rsidRDefault="002F4E8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7E3A932" w:rsidR="00930A31" w:rsidRPr="00930A31" w:rsidRDefault="002F4E82" w:rsidP="00077B44">
            <w:pPr>
              <w:pStyle w:val="Default"/>
              <w:spacing w:before="40" w:after="40"/>
              <w:rPr>
                <w:rFonts w:ascii="Arial" w:hAnsi="Arial" w:cs="Arial"/>
                <w:color w:val="auto"/>
                <w:sz w:val="18"/>
                <w:szCs w:val="18"/>
              </w:rPr>
            </w:pPr>
            <w:r>
              <w:rPr>
                <w:rFonts w:ascii="Arial" w:hAnsi="Arial" w:cs="Arial"/>
                <w:color w:val="auto"/>
                <w:sz w:val="18"/>
                <w:szCs w:val="18"/>
              </w:rPr>
              <w:t>16-18</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6D80B9F" w:rsidR="00930A31" w:rsidRPr="00930A31" w:rsidRDefault="002F4E82" w:rsidP="00077B44">
            <w:pPr>
              <w:pStyle w:val="Default"/>
              <w:spacing w:before="40" w:after="40"/>
              <w:rPr>
                <w:rFonts w:ascii="Arial" w:hAnsi="Arial" w:cs="Arial"/>
                <w:color w:val="auto"/>
                <w:sz w:val="18"/>
                <w:szCs w:val="18"/>
              </w:rPr>
            </w:pPr>
            <w:r>
              <w:rPr>
                <w:rFonts w:ascii="Arial" w:hAnsi="Arial" w:cs="Arial"/>
                <w:color w:val="auto"/>
                <w:sz w:val="18"/>
                <w:szCs w:val="18"/>
              </w:rPr>
              <w:t>18-19</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92F52E5" w:rsidR="00930A31" w:rsidRPr="00930A31" w:rsidRDefault="002F4E82" w:rsidP="00077B44">
            <w:pPr>
              <w:pStyle w:val="Default"/>
              <w:spacing w:before="40" w:after="40"/>
              <w:rPr>
                <w:rFonts w:ascii="Arial" w:hAnsi="Arial" w:cs="Arial"/>
                <w:color w:val="auto"/>
                <w:sz w:val="18"/>
                <w:szCs w:val="18"/>
              </w:rPr>
            </w:pPr>
            <w:r>
              <w:rPr>
                <w:rFonts w:ascii="Arial" w:hAnsi="Arial" w:cs="Arial"/>
                <w:color w:val="auto"/>
                <w:sz w:val="18"/>
                <w:szCs w:val="18"/>
              </w:rPr>
              <w:t>19-20</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3AA34C0" w:rsidR="00930A31" w:rsidRPr="00930A31" w:rsidRDefault="002F4E82" w:rsidP="00077B44">
            <w:pPr>
              <w:pStyle w:val="Default"/>
              <w:spacing w:before="40" w:after="40"/>
              <w:rPr>
                <w:rFonts w:ascii="Arial" w:hAnsi="Arial" w:cs="Arial"/>
                <w:color w:val="auto"/>
                <w:sz w:val="18"/>
                <w:szCs w:val="18"/>
              </w:rPr>
            </w:pPr>
            <w:r>
              <w:rPr>
                <w:rFonts w:ascii="Arial" w:hAnsi="Arial" w:cs="Arial"/>
                <w:color w:val="auto"/>
                <w:sz w:val="18"/>
                <w:szCs w:val="18"/>
              </w:rPr>
              <w:t>20-21</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3B6A1CA" w:rsidR="00930A31" w:rsidRPr="00930A31" w:rsidRDefault="002F4E82" w:rsidP="00077B44">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0697568" w:rsidR="00930A31" w:rsidRPr="00930A31" w:rsidRDefault="002F4E82" w:rsidP="00077B44">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CDA87AD" w:rsidR="00930A31" w:rsidRPr="00930A31" w:rsidRDefault="002F4E8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BF0B213" w:rsidR="00077B44" w:rsidRPr="00930A31" w:rsidRDefault="002F4E82" w:rsidP="00077B44">
            <w:pPr>
              <w:pStyle w:val="Default"/>
              <w:spacing w:before="40" w:after="40"/>
              <w:rPr>
                <w:rFonts w:ascii="Arial" w:hAnsi="Arial" w:cs="Arial"/>
                <w:color w:val="auto"/>
                <w:sz w:val="18"/>
                <w:szCs w:val="18"/>
              </w:rPr>
            </w:pPr>
            <w:r>
              <w:rPr>
                <w:rFonts w:ascii="Arial" w:hAnsi="Arial" w:cs="Arial"/>
                <w:color w:val="auto"/>
                <w:sz w:val="18"/>
                <w:szCs w:val="18"/>
              </w:rPr>
              <w:t>2</w:t>
            </w:r>
            <w:r w:rsidR="00F47AB8">
              <w:rPr>
                <w:rFonts w:ascii="Arial" w:hAnsi="Arial" w:cs="Arial"/>
                <w:color w:val="auto"/>
                <w:sz w:val="18"/>
                <w:szCs w:val="18"/>
              </w:rPr>
              <w:t>2</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3D46C09" w:rsidR="00077B44" w:rsidRPr="00930A31" w:rsidRDefault="002F4E82" w:rsidP="00077B44">
            <w:pPr>
              <w:pStyle w:val="Default"/>
              <w:spacing w:before="40" w:after="40"/>
              <w:rPr>
                <w:rFonts w:ascii="Arial" w:hAnsi="Arial" w:cs="Arial"/>
                <w:color w:val="auto"/>
                <w:sz w:val="18"/>
                <w:szCs w:val="18"/>
              </w:rPr>
            </w:pPr>
            <w:r>
              <w:rPr>
                <w:rFonts w:ascii="Arial" w:hAnsi="Arial" w:cs="Arial"/>
                <w:color w:val="auto"/>
                <w:sz w:val="18"/>
                <w:szCs w:val="18"/>
              </w:rPr>
              <w:t>2</w:t>
            </w:r>
            <w:r w:rsidR="00F47AB8">
              <w:rPr>
                <w:rFonts w:ascii="Arial" w:hAnsi="Arial" w:cs="Arial"/>
                <w:color w:val="auto"/>
                <w:sz w:val="18"/>
                <w:szCs w:val="18"/>
              </w:rPr>
              <w:t>2</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2A9C9DB" w:rsidR="00077B44" w:rsidRPr="00930A31" w:rsidRDefault="00F47AB8" w:rsidP="00077B44">
            <w:pPr>
              <w:pStyle w:val="Default"/>
              <w:spacing w:before="40" w:after="40"/>
              <w:rPr>
                <w:rFonts w:ascii="Arial" w:hAnsi="Arial" w:cs="Arial"/>
                <w:color w:val="auto"/>
                <w:sz w:val="18"/>
                <w:szCs w:val="18"/>
              </w:rPr>
            </w:pPr>
            <w:r>
              <w:rPr>
                <w:rFonts w:ascii="Arial" w:hAnsi="Arial" w:cs="Arial"/>
                <w:color w:val="auto"/>
                <w:sz w:val="18"/>
                <w:szCs w:val="18"/>
              </w:rPr>
              <w:t>22</w:t>
            </w:r>
          </w:p>
        </w:tc>
      </w:tr>
    </w:tbl>
    <w:p w14:paraId="6338F4EE" w14:textId="77777777" w:rsidR="00FB3483" w:rsidRPr="004C1685" w:rsidRDefault="00FB3483">
      <w:pPr>
        <w:pStyle w:val="Default"/>
        <w:rPr>
          <w:rFonts w:ascii="Arial" w:hAnsi="Arial" w:cs="Arial"/>
          <w:color w:val="auto"/>
        </w:rPr>
      </w:pPr>
    </w:p>
    <w:p w14:paraId="55F7C656" w14:textId="0BCECB8E" w:rsidR="00273B5D" w:rsidRPr="00AE580F" w:rsidRDefault="00FB3483" w:rsidP="00B730D1">
      <w:pPr>
        <w:pStyle w:val="Default"/>
        <w:spacing w:line="183" w:lineRule="atLeast"/>
        <w:jc w:val="both"/>
        <w:rPr>
          <w:rFonts w:ascii="Arial" w:hAnsi="Arial" w:cs="Arial"/>
          <w:color w:val="auto"/>
          <w:sz w:val="16"/>
          <w:szCs w:val="16"/>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p>
    <w:p w14:paraId="57C247BF" w14:textId="494DCDA5" w:rsidR="00273B5D" w:rsidRPr="00B730D1" w:rsidRDefault="00273B5D" w:rsidP="00B730D1">
      <w:pPr>
        <w:pStyle w:val="Default"/>
        <w:spacing w:line="183" w:lineRule="atLeast"/>
        <w:jc w:val="both"/>
        <w:rPr>
          <w:rFonts w:ascii="Arial" w:hAnsi="Arial" w:cs="Arial"/>
          <w:color w:val="auto"/>
          <w:sz w:val="16"/>
          <w:szCs w:val="16"/>
          <w:lang w:val="da-DK"/>
        </w:rPr>
      </w:pPr>
    </w:p>
    <w:sectPr w:rsidR="00273B5D"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F687B" w14:textId="77777777" w:rsidR="001E5396" w:rsidRDefault="001E5396">
      <w:r>
        <w:separator/>
      </w:r>
    </w:p>
  </w:endnote>
  <w:endnote w:type="continuationSeparator" w:id="0">
    <w:p w14:paraId="408538F0" w14:textId="77777777" w:rsidR="001E5396" w:rsidRDefault="001E5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5550C0" w14:textId="77777777" w:rsidR="001E5396" w:rsidRDefault="001E5396">
      <w:r>
        <w:separator/>
      </w:r>
    </w:p>
  </w:footnote>
  <w:footnote w:type="continuationSeparator" w:id="0">
    <w:p w14:paraId="3332499D" w14:textId="77777777" w:rsidR="001E5396" w:rsidRDefault="001E5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273B5D"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833FD"/>
    <w:rsid w:val="00190C83"/>
    <w:rsid w:val="001E5396"/>
    <w:rsid w:val="002275F3"/>
    <w:rsid w:val="00246C93"/>
    <w:rsid w:val="00256BAF"/>
    <w:rsid w:val="00273B5D"/>
    <w:rsid w:val="002A2A06"/>
    <w:rsid w:val="002F4E82"/>
    <w:rsid w:val="003103C2"/>
    <w:rsid w:val="003516AD"/>
    <w:rsid w:val="00363B8D"/>
    <w:rsid w:val="003760FB"/>
    <w:rsid w:val="00392222"/>
    <w:rsid w:val="003B79FF"/>
    <w:rsid w:val="00400A0B"/>
    <w:rsid w:val="004033C1"/>
    <w:rsid w:val="00443C1D"/>
    <w:rsid w:val="00461576"/>
    <w:rsid w:val="00475856"/>
    <w:rsid w:val="004C1685"/>
    <w:rsid w:val="005078EE"/>
    <w:rsid w:val="00550BF1"/>
    <w:rsid w:val="0059028D"/>
    <w:rsid w:val="005979B8"/>
    <w:rsid w:val="005A190C"/>
    <w:rsid w:val="00640172"/>
    <w:rsid w:val="006D19DF"/>
    <w:rsid w:val="006E5FE2"/>
    <w:rsid w:val="006F3BA6"/>
    <w:rsid w:val="00726794"/>
    <w:rsid w:val="0077253C"/>
    <w:rsid w:val="0083601C"/>
    <w:rsid w:val="008412D5"/>
    <w:rsid w:val="008A3EAE"/>
    <w:rsid w:val="008E2C91"/>
    <w:rsid w:val="008E633C"/>
    <w:rsid w:val="00930A31"/>
    <w:rsid w:val="00947707"/>
    <w:rsid w:val="009827E5"/>
    <w:rsid w:val="00A2142D"/>
    <w:rsid w:val="00A215D2"/>
    <w:rsid w:val="00A86593"/>
    <w:rsid w:val="00AA7598"/>
    <w:rsid w:val="00AB79CE"/>
    <w:rsid w:val="00AE4BBD"/>
    <w:rsid w:val="00AE580F"/>
    <w:rsid w:val="00B51910"/>
    <w:rsid w:val="00B730D1"/>
    <w:rsid w:val="00C22710"/>
    <w:rsid w:val="00C4453F"/>
    <w:rsid w:val="00D95D84"/>
    <w:rsid w:val="00DC4F19"/>
    <w:rsid w:val="00E1033E"/>
    <w:rsid w:val="00E324A8"/>
    <w:rsid w:val="00E66E3A"/>
    <w:rsid w:val="00EB610E"/>
    <w:rsid w:val="00F47AB8"/>
    <w:rsid w:val="00F67C14"/>
    <w:rsid w:val="00F922DC"/>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1</TotalTime>
  <Pages>2</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Helena Yeboah</cp:lastModifiedBy>
  <cp:revision>3</cp:revision>
  <cp:lastPrinted>2020-11-24T03:02:00Z</cp:lastPrinted>
  <dcterms:created xsi:type="dcterms:W3CDTF">2024-11-11T17:28:00Z</dcterms:created>
  <dcterms:modified xsi:type="dcterms:W3CDTF">2024-11-11T17:29:00Z</dcterms:modified>
</cp:coreProperties>
</file>