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D3F92" w14:textId="67630909" w:rsidR="00584C1E" w:rsidRPr="00C72A28" w:rsidRDefault="00584C1E" w:rsidP="00C72A28">
      <w:pPr>
        <w:wordWrap/>
        <w:adjustRightInd w:val="0"/>
        <w:snapToGrid w:val="0"/>
        <w:spacing w:after="0" w:line="480" w:lineRule="auto"/>
        <w:contextualSpacing/>
        <w:rPr>
          <w:rFonts w:ascii="Times New Roman" w:hAnsi="Times New Roman" w:cs="Times New Roman"/>
          <w:b/>
          <w:sz w:val="22"/>
        </w:rPr>
      </w:pPr>
      <w:r w:rsidRPr="00C72A28">
        <w:rPr>
          <w:rFonts w:ascii="Times New Roman" w:hAnsi="Times New Roman" w:cs="Times New Roman"/>
          <w:b/>
          <w:sz w:val="22"/>
        </w:rPr>
        <w:t>Supplementary</w:t>
      </w:r>
      <w:r w:rsidR="00C72A28">
        <w:rPr>
          <w:rFonts w:ascii="Times New Roman" w:hAnsi="Times New Roman" w:cs="Times New Roman"/>
          <w:b/>
          <w:sz w:val="22"/>
        </w:rPr>
        <w:t xml:space="preserve"> Table 1</w:t>
      </w:r>
      <w:r w:rsidRPr="00C72A28">
        <w:rPr>
          <w:rFonts w:ascii="Times New Roman" w:hAnsi="Times New Roman" w:cs="Times New Roman"/>
          <w:b/>
          <w:sz w:val="22"/>
        </w:rPr>
        <w:t xml:space="preserve"> </w:t>
      </w:r>
      <w:r w:rsidRPr="00C72A28">
        <w:rPr>
          <w:rFonts w:ascii="Times New Roman" w:hAnsi="Times New Roman" w:cs="Times New Roman"/>
          <w:sz w:val="22"/>
        </w:rPr>
        <w:t>Medical Research Council sum score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584C1E" w:rsidRPr="00C72A28" w14:paraId="48390242" w14:textId="77777777" w:rsidTr="008D2003"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</w:tcPr>
          <w:p w14:paraId="025F8C8A" w14:textId="41E4B742" w:rsidR="00584C1E" w:rsidRPr="00C72A28" w:rsidRDefault="00E50A1B" w:rsidP="00C72A28">
            <w:pPr>
              <w:widowControl/>
              <w:wordWrap/>
              <w:autoSpaceDE/>
              <w:autoSpaceDN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b/>
                <w:sz w:val="22"/>
              </w:rPr>
            </w:pPr>
            <w:r w:rsidRPr="00C72A28">
              <w:rPr>
                <w:rFonts w:ascii="Times New Roman" w:hAnsi="Times New Roman" w:cs="Times New Roman"/>
                <w:b/>
                <w:sz w:val="22"/>
              </w:rPr>
              <w:t>Movement tested</w:t>
            </w:r>
          </w:p>
        </w:tc>
        <w:tc>
          <w:tcPr>
            <w:tcW w:w="4508" w:type="dxa"/>
            <w:tcBorders>
              <w:top w:val="single" w:sz="4" w:space="0" w:color="auto"/>
              <w:bottom w:val="single" w:sz="4" w:space="0" w:color="auto"/>
            </w:tcBorders>
          </w:tcPr>
          <w:p w14:paraId="269F4C26" w14:textId="2E942F7F" w:rsidR="00584C1E" w:rsidRPr="00C72A28" w:rsidRDefault="00887238" w:rsidP="00C72A28">
            <w:pPr>
              <w:widowControl/>
              <w:wordWrap/>
              <w:autoSpaceDE/>
              <w:autoSpaceDN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b/>
                <w:sz w:val="22"/>
              </w:rPr>
            </w:pPr>
            <w:r w:rsidRPr="00C72A28">
              <w:rPr>
                <w:rFonts w:ascii="Times New Roman" w:hAnsi="Times New Roman" w:cs="Times New Roman"/>
                <w:b/>
                <w:sz w:val="22"/>
              </w:rPr>
              <w:t>Score for each movement</w:t>
            </w:r>
          </w:p>
        </w:tc>
      </w:tr>
      <w:tr w:rsidR="00584C1E" w:rsidRPr="00C72A28" w14:paraId="1FF39114" w14:textId="77777777" w:rsidTr="008D2003">
        <w:tc>
          <w:tcPr>
            <w:tcW w:w="4508" w:type="dxa"/>
            <w:tcBorders>
              <w:top w:val="single" w:sz="4" w:space="0" w:color="auto"/>
            </w:tcBorders>
          </w:tcPr>
          <w:p w14:paraId="4E186E26" w14:textId="24E99ED3" w:rsidR="00584C1E" w:rsidRPr="00C72A28" w:rsidRDefault="00E50A1B" w:rsidP="00C72A28">
            <w:pPr>
              <w:widowControl/>
              <w:wordWrap/>
              <w:autoSpaceDE/>
              <w:autoSpaceDN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bCs/>
                <w:sz w:val="22"/>
              </w:rPr>
            </w:pPr>
            <w:r w:rsidRPr="00C72A28">
              <w:rPr>
                <w:rFonts w:ascii="Times New Roman" w:hAnsi="Times New Roman" w:cs="Times New Roman"/>
                <w:bCs/>
                <w:sz w:val="22"/>
              </w:rPr>
              <w:t xml:space="preserve">Shoulder abduction </w:t>
            </w:r>
          </w:p>
        </w:tc>
        <w:tc>
          <w:tcPr>
            <w:tcW w:w="4508" w:type="dxa"/>
            <w:tcBorders>
              <w:top w:val="single" w:sz="4" w:space="0" w:color="auto"/>
            </w:tcBorders>
          </w:tcPr>
          <w:p w14:paraId="1A468F49" w14:textId="7C3650D1" w:rsidR="00584C1E" w:rsidRPr="00C72A28" w:rsidRDefault="00887238" w:rsidP="00C72A28">
            <w:pPr>
              <w:widowControl/>
              <w:wordWrap/>
              <w:autoSpaceDE/>
              <w:autoSpaceDN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bCs/>
                <w:sz w:val="22"/>
              </w:rPr>
            </w:pPr>
            <w:r w:rsidRPr="00C72A28">
              <w:rPr>
                <w:rFonts w:ascii="Times New Roman" w:hAnsi="Times New Roman" w:cs="Times New Roman"/>
                <w:bCs/>
                <w:sz w:val="22"/>
              </w:rPr>
              <w:t>0= no movement</w:t>
            </w:r>
          </w:p>
        </w:tc>
      </w:tr>
      <w:tr w:rsidR="00584C1E" w:rsidRPr="00C72A28" w14:paraId="2786A690" w14:textId="77777777" w:rsidTr="008D2003">
        <w:tc>
          <w:tcPr>
            <w:tcW w:w="4508" w:type="dxa"/>
          </w:tcPr>
          <w:p w14:paraId="5E117086" w14:textId="061874C0" w:rsidR="00584C1E" w:rsidRPr="00C72A28" w:rsidRDefault="00887238" w:rsidP="00C72A28">
            <w:pPr>
              <w:widowControl/>
              <w:wordWrap/>
              <w:autoSpaceDE/>
              <w:autoSpaceDN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bCs/>
                <w:sz w:val="22"/>
              </w:rPr>
            </w:pPr>
            <w:r w:rsidRPr="00C72A28">
              <w:rPr>
                <w:rFonts w:ascii="Times New Roman" w:hAnsi="Times New Roman" w:cs="Times New Roman"/>
                <w:bCs/>
                <w:sz w:val="22"/>
              </w:rPr>
              <w:t>Elbow flexion</w:t>
            </w:r>
          </w:p>
        </w:tc>
        <w:tc>
          <w:tcPr>
            <w:tcW w:w="4508" w:type="dxa"/>
          </w:tcPr>
          <w:p w14:paraId="5E16B0BA" w14:textId="648469E4" w:rsidR="00584C1E" w:rsidRPr="00C72A28" w:rsidRDefault="00887238" w:rsidP="00C72A28">
            <w:pPr>
              <w:widowControl/>
              <w:wordWrap/>
              <w:autoSpaceDE/>
              <w:autoSpaceDN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bCs/>
                <w:sz w:val="22"/>
              </w:rPr>
            </w:pPr>
            <w:r w:rsidRPr="00C72A28">
              <w:rPr>
                <w:rFonts w:ascii="Times New Roman" w:hAnsi="Times New Roman" w:cs="Times New Roman"/>
                <w:bCs/>
                <w:sz w:val="22"/>
              </w:rPr>
              <w:t>1= flicker or trace movement</w:t>
            </w:r>
          </w:p>
        </w:tc>
      </w:tr>
      <w:tr w:rsidR="00584C1E" w:rsidRPr="00C72A28" w14:paraId="605FAB05" w14:textId="77777777" w:rsidTr="008D2003">
        <w:tc>
          <w:tcPr>
            <w:tcW w:w="4508" w:type="dxa"/>
          </w:tcPr>
          <w:p w14:paraId="73B0B7BA" w14:textId="195EB84F" w:rsidR="00584C1E" w:rsidRPr="00C72A28" w:rsidRDefault="00887238" w:rsidP="00C72A28">
            <w:pPr>
              <w:widowControl/>
              <w:wordWrap/>
              <w:autoSpaceDE/>
              <w:autoSpaceDN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bCs/>
                <w:sz w:val="22"/>
              </w:rPr>
            </w:pPr>
            <w:r w:rsidRPr="00C72A28">
              <w:rPr>
                <w:rFonts w:ascii="Times New Roman" w:hAnsi="Times New Roman" w:cs="Times New Roman"/>
                <w:bCs/>
                <w:sz w:val="22"/>
              </w:rPr>
              <w:t xml:space="preserve">Wrist extension </w:t>
            </w:r>
          </w:p>
        </w:tc>
        <w:tc>
          <w:tcPr>
            <w:tcW w:w="4508" w:type="dxa"/>
          </w:tcPr>
          <w:p w14:paraId="5D855D78" w14:textId="1BD15D43" w:rsidR="00584C1E" w:rsidRPr="00C72A28" w:rsidRDefault="00887238" w:rsidP="00C72A28">
            <w:pPr>
              <w:widowControl/>
              <w:wordWrap/>
              <w:autoSpaceDE/>
              <w:autoSpaceDN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bCs/>
                <w:sz w:val="22"/>
              </w:rPr>
            </w:pPr>
            <w:r w:rsidRPr="00C72A28">
              <w:rPr>
                <w:rFonts w:ascii="Times New Roman" w:hAnsi="Times New Roman" w:cs="Times New Roman"/>
                <w:bCs/>
                <w:sz w:val="22"/>
              </w:rPr>
              <w:t>2= movement with gravity eliminated</w:t>
            </w:r>
          </w:p>
        </w:tc>
      </w:tr>
      <w:tr w:rsidR="00584C1E" w:rsidRPr="00C72A28" w14:paraId="5F63ADD5" w14:textId="77777777" w:rsidTr="008D2003">
        <w:tc>
          <w:tcPr>
            <w:tcW w:w="4508" w:type="dxa"/>
          </w:tcPr>
          <w:p w14:paraId="5130C445" w14:textId="240A01EB" w:rsidR="00584C1E" w:rsidRPr="00C72A28" w:rsidRDefault="00887238" w:rsidP="00C72A28">
            <w:pPr>
              <w:widowControl/>
              <w:wordWrap/>
              <w:autoSpaceDE/>
              <w:autoSpaceDN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bCs/>
                <w:sz w:val="22"/>
              </w:rPr>
            </w:pPr>
            <w:r w:rsidRPr="00C72A28">
              <w:rPr>
                <w:rFonts w:ascii="Times New Roman" w:hAnsi="Times New Roman" w:cs="Times New Roman"/>
                <w:bCs/>
                <w:sz w:val="22"/>
              </w:rPr>
              <w:t>Hip flexion</w:t>
            </w:r>
          </w:p>
        </w:tc>
        <w:tc>
          <w:tcPr>
            <w:tcW w:w="4508" w:type="dxa"/>
          </w:tcPr>
          <w:p w14:paraId="56E662A8" w14:textId="2FB68593" w:rsidR="00584C1E" w:rsidRPr="00C72A28" w:rsidRDefault="00887238" w:rsidP="00C72A28">
            <w:pPr>
              <w:widowControl/>
              <w:wordWrap/>
              <w:autoSpaceDE/>
              <w:autoSpaceDN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bCs/>
                <w:sz w:val="22"/>
              </w:rPr>
            </w:pPr>
            <w:r w:rsidRPr="00C72A28">
              <w:rPr>
                <w:rFonts w:ascii="Times New Roman" w:hAnsi="Times New Roman" w:cs="Times New Roman"/>
                <w:bCs/>
                <w:sz w:val="22"/>
              </w:rPr>
              <w:t xml:space="preserve">3= movement against gravity </w:t>
            </w:r>
          </w:p>
        </w:tc>
      </w:tr>
      <w:tr w:rsidR="00584C1E" w:rsidRPr="00C72A28" w14:paraId="4F2CCB09" w14:textId="77777777" w:rsidTr="008D2003">
        <w:tc>
          <w:tcPr>
            <w:tcW w:w="4508" w:type="dxa"/>
          </w:tcPr>
          <w:p w14:paraId="0E10A650" w14:textId="26B41637" w:rsidR="00584C1E" w:rsidRPr="00C72A28" w:rsidRDefault="00887238" w:rsidP="00C72A28">
            <w:pPr>
              <w:widowControl/>
              <w:wordWrap/>
              <w:autoSpaceDE/>
              <w:autoSpaceDN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bCs/>
                <w:sz w:val="22"/>
              </w:rPr>
            </w:pPr>
            <w:r w:rsidRPr="00C72A28">
              <w:rPr>
                <w:rFonts w:ascii="Times New Roman" w:hAnsi="Times New Roman" w:cs="Times New Roman"/>
                <w:bCs/>
                <w:sz w:val="22"/>
              </w:rPr>
              <w:t xml:space="preserve">Knee extension </w:t>
            </w:r>
          </w:p>
        </w:tc>
        <w:tc>
          <w:tcPr>
            <w:tcW w:w="4508" w:type="dxa"/>
          </w:tcPr>
          <w:p w14:paraId="2FC90E0D" w14:textId="064F4AA1" w:rsidR="00584C1E" w:rsidRPr="00C72A28" w:rsidRDefault="00887238" w:rsidP="00C72A28">
            <w:pPr>
              <w:widowControl/>
              <w:wordWrap/>
              <w:autoSpaceDE/>
              <w:autoSpaceDN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bCs/>
                <w:sz w:val="22"/>
              </w:rPr>
            </w:pPr>
            <w:r w:rsidRPr="00C72A28">
              <w:rPr>
                <w:rFonts w:ascii="Times New Roman" w:hAnsi="Times New Roman" w:cs="Times New Roman"/>
                <w:bCs/>
                <w:sz w:val="22"/>
              </w:rPr>
              <w:t>4= movement against resistance</w:t>
            </w:r>
          </w:p>
        </w:tc>
      </w:tr>
      <w:tr w:rsidR="00887238" w:rsidRPr="00C72A28" w14:paraId="388B46CF" w14:textId="77777777" w:rsidTr="008D2003">
        <w:tc>
          <w:tcPr>
            <w:tcW w:w="4508" w:type="dxa"/>
            <w:tcBorders>
              <w:bottom w:val="single" w:sz="4" w:space="0" w:color="auto"/>
            </w:tcBorders>
          </w:tcPr>
          <w:p w14:paraId="7B7F1CE6" w14:textId="7A070897" w:rsidR="00887238" w:rsidRPr="00C72A28" w:rsidRDefault="00887238" w:rsidP="00C72A28">
            <w:pPr>
              <w:widowControl/>
              <w:wordWrap/>
              <w:autoSpaceDE/>
              <w:autoSpaceDN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bCs/>
                <w:sz w:val="22"/>
              </w:rPr>
            </w:pPr>
            <w:r w:rsidRPr="00C72A28">
              <w:rPr>
                <w:rFonts w:ascii="Times New Roman" w:hAnsi="Times New Roman" w:cs="Times New Roman"/>
                <w:bCs/>
                <w:sz w:val="22"/>
              </w:rPr>
              <w:t xml:space="preserve">Ankle dorsiflexion 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56849D16" w14:textId="26E55E79" w:rsidR="00887238" w:rsidRPr="00C72A28" w:rsidRDefault="00887238" w:rsidP="00C72A28">
            <w:pPr>
              <w:widowControl/>
              <w:wordWrap/>
              <w:autoSpaceDE/>
              <w:autoSpaceDN/>
              <w:adjustRightInd w:val="0"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bCs/>
                <w:sz w:val="22"/>
              </w:rPr>
            </w:pPr>
            <w:r w:rsidRPr="00C72A28">
              <w:rPr>
                <w:rFonts w:ascii="Times New Roman" w:hAnsi="Times New Roman" w:cs="Times New Roman"/>
                <w:bCs/>
                <w:sz w:val="22"/>
              </w:rPr>
              <w:t>5- normal strength</w:t>
            </w:r>
          </w:p>
        </w:tc>
      </w:tr>
    </w:tbl>
    <w:p w14:paraId="1BCB418F" w14:textId="6CEDB895" w:rsidR="00584C1E" w:rsidRPr="00C72A28" w:rsidRDefault="00584C1E" w:rsidP="00C72A28">
      <w:pPr>
        <w:widowControl/>
        <w:wordWrap/>
        <w:autoSpaceDE/>
        <w:autoSpaceDN/>
        <w:adjustRightInd w:val="0"/>
        <w:snapToGrid w:val="0"/>
        <w:spacing w:after="0" w:line="480" w:lineRule="auto"/>
        <w:contextualSpacing/>
        <w:rPr>
          <w:rFonts w:ascii="Times New Roman" w:hAnsi="Times New Roman" w:cs="Times New Roman"/>
          <w:bCs/>
          <w:sz w:val="22"/>
        </w:rPr>
      </w:pPr>
    </w:p>
    <w:p w14:paraId="0F25E2BE" w14:textId="1223B495" w:rsidR="00F71C01" w:rsidRPr="00AE4361" w:rsidRDefault="00F71C01" w:rsidP="00AE4361">
      <w:pPr>
        <w:widowControl/>
        <w:wordWrap/>
        <w:autoSpaceDE/>
        <w:autoSpaceDN/>
        <w:adjustRightInd w:val="0"/>
        <w:snapToGrid w:val="0"/>
        <w:spacing w:after="0" w:line="480" w:lineRule="auto"/>
        <w:contextualSpacing/>
        <w:rPr>
          <w:rFonts w:ascii="Times New Roman" w:hAnsi="Times New Roman" w:cs="Times New Roman"/>
          <w:b/>
          <w:sz w:val="22"/>
        </w:rPr>
      </w:pPr>
    </w:p>
    <w:sectPr w:rsidR="00F71C01" w:rsidRPr="00AE4361" w:rsidSect="00C72A28">
      <w:footerReference w:type="default" r:id="rId7"/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52D60E" w14:textId="77777777" w:rsidR="00DC5F66" w:rsidRDefault="00DC5F66" w:rsidP="000175FB">
      <w:pPr>
        <w:spacing w:after="0" w:line="240" w:lineRule="auto"/>
      </w:pPr>
      <w:r>
        <w:separator/>
      </w:r>
    </w:p>
  </w:endnote>
  <w:endnote w:type="continuationSeparator" w:id="0">
    <w:p w14:paraId="0D3B301A" w14:textId="77777777" w:rsidR="00DC5F66" w:rsidRDefault="00DC5F66" w:rsidP="00017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14837968"/>
      <w:docPartObj>
        <w:docPartGallery w:val="Page Numbers (Bottom of Page)"/>
        <w:docPartUnique/>
      </w:docPartObj>
    </w:sdtPr>
    <w:sdtContent>
      <w:p w14:paraId="27E3D2F7" w14:textId="60757FD5" w:rsidR="00C72A28" w:rsidRDefault="00C72A28" w:rsidP="00C72A28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4361" w:rsidRPr="00AE4361">
          <w:rPr>
            <w:noProof/>
            <w:lang w:val="ko-KR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CC9691" w14:textId="77777777" w:rsidR="00DC5F66" w:rsidRDefault="00DC5F66" w:rsidP="000175FB">
      <w:pPr>
        <w:spacing w:after="0" w:line="240" w:lineRule="auto"/>
      </w:pPr>
      <w:r>
        <w:separator/>
      </w:r>
    </w:p>
  </w:footnote>
  <w:footnote w:type="continuationSeparator" w:id="0">
    <w:p w14:paraId="6D7BF800" w14:textId="77777777" w:rsidR="00DC5F66" w:rsidRDefault="00DC5F66" w:rsidP="00017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302BDB"/>
    <w:multiLevelType w:val="hybridMultilevel"/>
    <w:tmpl w:val="05C81646"/>
    <w:lvl w:ilvl="0" w:tplc="8D08EB8C">
      <w:numFmt w:val="bullet"/>
      <w:lvlText w:val="-"/>
      <w:lvlJc w:val="left"/>
      <w:pPr>
        <w:ind w:left="760" w:hanging="360"/>
      </w:pPr>
      <w:rPr>
        <w:rFonts w:ascii="Malgun Gothic" w:eastAsia="Malgun Gothic" w:hAnsi="Malgun Gothic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908609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1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012"/>
    <w:rsid w:val="000175FB"/>
    <w:rsid w:val="00034C71"/>
    <w:rsid w:val="00057875"/>
    <w:rsid w:val="00077099"/>
    <w:rsid w:val="000A7D7C"/>
    <w:rsid w:val="000B6D88"/>
    <w:rsid w:val="000E6F61"/>
    <w:rsid w:val="00103895"/>
    <w:rsid w:val="001062A4"/>
    <w:rsid w:val="00152ADC"/>
    <w:rsid w:val="00166314"/>
    <w:rsid w:val="001A7312"/>
    <w:rsid w:val="001C4C00"/>
    <w:rsid w:val="001D2B70"/>
    <w:rsid w:val="001E53A4"/>
    <w:rsid w:val="00200637"/>
    <w:rsid w:val="00200C43"/>
    <w:rsid w:val="002257C7"/>
    <w:rsid w:val="00252E93"/>
    <w:rsid w:val="002872FB"/>
    <w:rsid w:val="002B5012"/>
    <w:rsid w:val="002E5B02"/>
    <w:rsid w:val="002F0C91"/>
    <w:rsid w:val="00343E17"/>
    <w:rsid w:val="00360A02"/>
    <w:rsid w:val="003636AE"/>
    <w:rsid w:val="00370885"/>
    <w:rsid w:val="00377248"/>
    <w:rsid w:val="00396903"/>
    <w:rsid w:val="003A6D2F"/>
    <w:rsid w:val="003D256B"/>
    <w:rsid w:val="00412320"/>
    <w:rsid w:val="004278FB"/>
    <w:rsid w:val="0049781E"/>
    <w:rsid w:val="00584C1E"/>
    <w:rsid w:val="00607205"/>
    <w:rsid w:val="0062535A"/>
    <w:rsid w:val="00646C51"/>
    <w:rsid w:val="00673924"/>
    <w:rsid w:val="00675C4F"/>
    <w:rsid w:val="006909D0"/>
    <w:rsid w:val="007030F6"/>
    <w:rsid w:val="00740944"/>
    <w:rsid w:val="00747CB2"/>
    <w:rsid w:val="007751EC"/>
    <w:rsid w:val="00792EEF"/>
    <w:rsid w:val="007C4561"/>
    <w:rsid w:val="007E1F4D"/>
    <w:rsid w:val="00820518"/>
    <w:rsid w:val="00887238"/>
    <w:rsid w:val="008D2003"/>
    <w:rsid w:val="008D2D78"/>
    <w:rsid w:val="009100B0"/>
    <w:rsid w:val="00990294"/>
    <w:rsid w:val="00990C65"/>
    <w:rsid w:val="009F54FE"/>
    <w:rsid w:val="00A23061"/>
    <w:rsid w:val="00A30627"/>
    <w:rsid w:val="00A44720"/>
    <w:rsid w:val="00A44A28"/>
    <w:rsid w:val="00A47805"/>
    <w:rsid w:val="00A51B46"/>
    <w:rsid w:val="00A742FF"/>
    <w:rsid w:val="00AA13A4"/>
    <w:rsid w:val="00AE4361"/>
    <w:rsid w:val="00AF7576"/>
    <w:rsid w:val="00B06A52"/>
    <w:rsid w:val="00B10994"/>
    <w:rsid w:val="00B2593D"/>
    <w:rsid w:val="00B3092F"/>
    <w:rsid w:val="00B715F2"/>
    <w:rsid w:val="00B8219F"/>
    <w:rsid w:val="00B92E56"/>
    <w:rsid w:val="00BA338D"/>
    <w:rsid w:val="00BC2801"/>
    <w:rsid w:val="00BD72D6"/>
    <w:rsid w:val="00BF6BF7"/>
    <w:rsid w:val="00C210FE"/>
    <w:rsid w:val="00C234BF"/>
    <w:rsid w:val="00C63BC2"/>
    <w:rsid w:val="00C72A28"/>
    <w:rsid w:val="00C7591F"/>
    <w:rsid w:val="00CD1079"/>
    <w:rsid w:val="00CD5E29"/>
    <w:rsid w:val="00D12538"/>
    <w:rsid w:val="00D16D13"/>
    <w:rsid w:val="00DB100E"/>
    <w:rsid w:val="00DC5F66"/>
    <w:rsid w:val="00DD5D0B"/>
    <w:rsid w:val="00E034FE"/>
    <w:rsid w:val="00E3716B"/>
    <w:rsid w:val="00E50A1B"/>
    <w:rsid w:val="00E558E0"/>
    <w:rsid w:val="00E60470"/>
    <w:rsid w:val="00E703CE"/>
    <w:rsid w:val="00E94112"/>
    <w:rsid w:val="00EA0E68"/>
    <w:rsid w:val="00EB6FFD"/>
    <w:rsid w:val="00ED0535"/>
    <w:rsid w:val="00EE440B"/>
    <w:rsid w:val="00F00108"/>
    <w:rsid w:val="00F44922"/>
    <w:rsid w:val="00F71C01"/>
    <w:rsid w:val="00F943E5"/>
    <w:rsid w:val="00FA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B9B2CF"/>
  <w15:chartTrackingRefBased/>
  <w15:docId w15:val="{6671F976-EEF8-4090-8750-627452E91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0F6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5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75FB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0175FB"/>
  </w:style>
  <w:style w:type="paragraph" w:styleId="Footer">
    <w:name w:val="footer"/>
    <w:basedOn w:val="Normal"/>
    <w:link w:val="FooterChar"/>
    <w:uiPriority w:val="99"/>
    <w:unhideWhenUsed/>
    <w:rsid w:val="000175FB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0175FB"/>
  </w:style>
  <w:style w:type="character" w:styleId="CommentReference">
    <w:name w:val="annotation reference"/>
    <w:basedOn w:val="DefaultParagraphFont"/>
    <w:uiPriority w:val="99"/>
    <w:semiHidden/>
    <w:unhideWhenUsed/>
    <w:rsid w:val="002872F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2872FB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2872F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72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72F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3A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3A4"/>
    <w:rPr>
      <w:rFonts w:asciiTheme="majorHAnsi" w:eastAsiaTheme="majorEastAsia" w:hAnsiTheme="majorHAnsi" w:cstheme="majorBidi"/>
      <w:sz w:val="18"/>
      <w:szCs w:val="18"/>
    </w:rPr>
  </w:style>
  <w:style w:type="paragraph" w:styleId="Revision">
    <w:name w:val="Revision"/>
    <w:hidden/>
    <w:uiPriority w:val="99"/>
    <w:semiHidden/>
    <w:rsid w:val="00166314"/>
    <w:pPr>
      <w:spacing w:after="0" w:line="240" w:lineRule="auto"/>
      <w:jc w:val="left"/>
    </w:pPr>
  </w:style>
  <w:style w:type="character" w:styleId="Hyperlink">
    <w:name w:val="Hyperlink"/>
    <w:basedOn w:val="DefaultParagraphFont"/>
    <w:uiPriority w:val="99"/>
    <w:unhideWhenUsed/>
    <w:rsid w:val="00C72A28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C72A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9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Mi-Jeong</dc:creator>
  <cp:keywords/>
  <dc:description/>
  <cp:lastModifiedBy>Im Sun</cp:lastModifiedBy>
  <cp:revision>4</cp:revision>
  <dcterms:created xsi:type="dcterms:W3CDTF">2024-08-26T03:40:00Z</dcterms:created>
  <dcterms:modified xsi:type="dcterms:W3CDTF">2024-09-01T03:33:00Z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asoo_Trace_ID">
    <vt:lpwstr>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</vt:lpwstr>
  </property>
  <property fmtid="{D5CDD505-2E9C-101B-9397-08002B2CF9AE}" pid="3" name="FDRClass">
    <vt:lpwstr>0</vt:lpwstr>
  </property>
  <property fmtid="{D5CDD505-2E9C-101B-9397-08002B2CF9AE}" pid="4" name="FDRSet">
    <vt:lpwstr>manual</vt:lpwstr>
  </property>
</Properties>
</file>