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451" w:rsidRPr="00135D3E" w:rsidRDefault="00A16451" w:rsidP="00A1645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 w:rsidRPr="00FC1FB5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 Table S1.</w:t>
      </w:r>
      <w:r w:rsidRPr="00FC1F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35D3E">
        <w:rPr>
          <w:rFonts w:ascii="Times New Roman" w:hAnsi="Times New Roman" w:cs="Times New Roman"/>
          <w:sz w:val="24"/>
          <w:szCs w:val="24"/>
          <w:lang w:val="en-US"/>
        </w:rPr>
        <w:t>Silent mutations introduced in rIBV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3"/>
        <w:gridCol w:w="1539"/>
        <w:gridCol w:w="1532"/>
        <w:gridCol w:w="1711"/>
        <w:gridCol w:w="1405"/>
        <w:gridCol w:w="1532"/>
      </w:tblGrid>
      <w:tr w:rsidR="00B662F5" w:rsidRPr="00595BFF" w:rsidTr="00A16451">
        <w:tc>
          <w:tcPr>
            <w:tcW w:w="1523" w:type="dxa"/>
          </w:tcPr>
          <w:p w:rsidR="00B662F5" w:rsidRPr="00595BFF" w:rsidRDefault="00B662F5" w:rsidP="00D61D1B">
            <w:pPr>
              <w:rPr>
                <w:rFonts w:ascii="Courier New" w:hAnsi="Courier New" w:cs="Courier New"/>
                <w:b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b/>
                <w:sz w:val="18"/>
                <w:szCs w:val="20"/>
                <w:lang w:val="en-US"/>
              </w:rPr>
              <w:t>Gene</w:t>
            </w:r>
          </w:p>
        </w:tc>
        <w:tc>
          <w:tcPr>
            <w:tcW w:w="1539" w:type="dxa"/>
          </w:tcPr>
          <w:p w:rsidR="00B662F5" w:rsidRPr="00D61D1B" w:rsidRDefault="00D61D1B" w:rsidP="00D61D1B">
            <w:pPr>
              <w:rPr>
                <w:rFonts w:ascii="Courier New" w:hAnsi="Courier New" w:cs="Courier New"/>
                <w:b/>
                <w:i/>
                <w:sz w:val="18"/>
                <w:szCs w:val="20"/>
                <w:vertAlign w:val="superscript"/>
                <w:lang w:val="en-US"/>
              </w:rPr>
            </w:pPr>
            <w:r>
              <w:rPr>
                <w:rFonts w:ascii="Courier New" w:hAnsi="Courier New" w:cs="Courier New"/>
                <w:b/>
                <w:sz w:val="18"/>
                <w:szCs w:val="20"/>
                <w:lang w:val="en-US"/>
              </w:rPr>
              <w:t>Nucleotide positions</w:t>
            </w:r>
          </w:p>
        </w:tc>
        <w:tc>
          <w:tcPr>
            <w:tcW w:w="1532" w:type="dxa"/>
          </w:tcPr>
          <w:p w:rsidR="00B662F5" w:rsidRPr="00D61D1B" w:rsidRDefault="00D61D1B" w:rsidP="00D61D1B">
            <w:pPr>
              <w:rPr>
                <w:rFonts w:ascii="Courier New" w:hAnsi="Courier New" w:cs="Courier New"/>
                <w:b/>
                <w:sz w:val="18"/>
                <w:szCs w:val="20"/>
                <w:vertAlign w:val="superscript"/>
                <w:lang w:val="en-US"/>
              </w:rPr>
            </w:pPr>
            <w:r>
              <w:rPr>
                <w:rFonts w:ascii="Courier New" w:hAnsi="Courier New" w:cs="Courier New"/>
                <w:b/>
                <w:sz w:val="18"/>
                <w:szCs w:val="20"/>
                <w:lang w:val="en-US"/>
              </w:rPr>
              <w:t>IBV H52 BI sequence</w:t>
            </w:r>
          </w:p>
        </w:tc>
        <w:tc>
          <w:tcPr>
            <w:tcW w:w="1711" w:type="dxa"/>
          </w:tcPr>
          <w:p w:rsidR="00B662F5" w:rsidRPr="00D61D1B" w:rsidRDefault="00D61D1B" w:rsidP="00D61D1B">
            <w:pPr>
              <w:rPr>
                <w:rFonts w:ascii="Courier New" w:hAnsi="Courier New" w:cs="Courier New"/>
                <w:b/>
                <w:sz w:val="18"/>
                <w:szCs w:val="20"/>
                <w:vertAlign w:val="superscript"/>
                <w:lang w:val="en-US"/>
              </w:rPr>
            </w:pPr>
            <w:r>
              <w:rPr>
                <w:rFonts w:ascii="Courier New" w:hAnsi="Courier New" w:cs="Courier New"/>
                <w:b/>
                <w:sz w:val="18"/>
                <w:szCs w:val="20"/>
                <w:lang w:val="en-US"/>
              </w:rPr>
              <w:t>rIBV-</w:t>
            </w:r>
            <w:proofErr w:type="spellStart"/>
            <w:r>
              <w:rPr>
                <w:rFonts w:ascii="Courier New" w:hAnsi="Courier New" w:cs="Courier New"/>
                <w:b/>
                <w:sz w:val="18"/>
                <w:szCs w:val="20"/>
                <w:lang w:val="en-US"/>
              </w:rPr>
              <w:t>wt</w:t>
            </w:r>
            <w:proofErr w:type="spellEnd"/>
            <w:r>
              <w:rPr>
                <w:rFonts w:ascii="Courier New" w:hAnsi="Courier New" w:cs="Courier New"/>
                <w:b/>
                <w:sz w:val="18"/>
                <w:szCs w:val="20"/>
                <w:lang w:val="en-US"/>
              </w:rPr>
              <w:t xml:space="preserve"> sequence</w:t>
            </w:r>
          </w:p>
        </w:tc>
        <w:tc>
          <w:tcPr>
            <w:tcW w:w="1405" w:type="dxa"/>
          </w:tcPr>
          <w:p w:rsidR="00B662F5" w:rsidRPr="00D61D1B" w:rsidRDefault="00D61D1B" w:rsidP="00D61D1B">
            <w:pPr>
              <w:rPr>
                <w:rFonts w:ascii="Courier New" w:hAnsi="Courier New" w:cs="Courier New"/>
                <w:b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b/>
                <w:sz w:val="18"/>
                <w:szCs w:val="20"/>
                <w:lang w:val="en-US"/>
              </w:rPr>
              <w:t>Restriction enzyme</w:t>
            </w:r>
          </w:p>
        </w:tc>
        <w:tc>
          <w:tcPr>
            <w:tcW w:w="1532" w:type="dxa"/>
          </w:tcPr>
          <w:p w:rsidR="00B662F5" w:rsidRPr="00D61D1B" w:rsidRDefault="00B662F5" w:rsidP="00D61D1B">
            <w:pPr>
              <w:rPr>
                <w:rFonts w:ascii="Courier New" w:hAnsi="Courier New" w:cs="Courier New"/>
                <w:b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b/>
                <w:sz w:val="18"/>
                <w:szCs w:val="20"/>
                <w:lang w:val="en-US"/>
              </w:rPr>
              <w:t>Function</w:t>
            </w:r>
          </w:p>
        </w:tc>
      </w:tr>
      <w:tr w:rsidR="00B662F5" w:rsidRPr="00595BFF" w:rsidTr="00A16451">
        <w:tc>
          <w:tcPr>
            <w:tcW w:w="1523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1b</w:t>
            </w:r>
          </w:p>
        </w:tc>
        <w:tc>
          <w:tcPr>
            <w:tcW w:w="1539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20247..20252</w:t>
            </w:r>
          </w:p>
        </w:tc>
        <w:tc>
          <w:tcPr>
            <w:tcW w:w="1532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TTGAAA</w:t>
            </w:r>
          </w:p>
        </w:tc>
        <w:tc>
          <w:tcPr>
            <w:tcW w:w="171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cTtAAg</w:t>
            </w:r>
            <w:proofErr w:type="spellEnd"/>
          </w:p>
        </w:tc>
        <w:tc>
          <w:tcPr>
            <w:tcW w:w="1405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AflII</w:t>
            </w:r>
            <w:proofErr w:type="spellEnd"/>
          </w:p>
        </w:tc>
        <w:tc>
          <w:tcPr>
            <w:tcW w:w="1532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AC4588">
              <w:rPr>
                <w:rFonts w:ascii="Courier New" w:hAnsi="Courier New" w:cs="Courier New"/>
                <w:sz w:val="18"/>
                <w:szCs w:val="20"/>
                <w:lang w:val="en-US"/>
              </w:rPr>
              <w:t>n.a</w:t>
            </w:r>
            <w:proofErr w:type="spellEnd"/>
            <w:r w:rsidRPr="00AC4588">
              <w:rPr>
                <w:rFonts w:ascii="Courier New" w:hAnsi="Courier New" w:cs="Courier New"/>
                <w:sz w:val="18"/>
                <w:szCs w:val="20"/>
                <w:lang w:val="en-US"/>
              </w:rPr>
              <w:t>.</w:t>
            </w:r>
          </w:p>
        </w:tc>
      </w:tr>
      <w:tr w:rsidR="00B662F5" w:rsidRPr="00595BFF" w:rsidTr="00A16451">
        <w:tc>
          <w:tcPr>
            <w:tcW w:w="1523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1b</w:t>
            </w:r>
          </w:p>
        </w:tc>
        <w:tc>
          <w:tcPr>
            <w:tcW w:w="1539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20283..20290</w:t>
            </w:r>
          </w:p>
        </w:tc>
        <w:tc>
          <w:tcPr>
            <w:tcW w:w="1532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color w:val="000000"/>
                <w:sz w:val="18"/>
                <w:szCs w:val="20"/>
              </w:rPr>
              <w:t xml:space="preserve">TTAATTAA </w:t>
            </w:r>
          </w:p>
        </w:tc>
        <w:tc>
          <w:tcPr>
            <w:tcW w:w="171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TTgATaAA</w:t>
            </w:r>
            <w:proofErr w:type="spellEnd"/>
          </w:p>
        </w:tc>
        <w:tc>
          <w:tcPr>
            <w:tcW w:w="1405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PacI</w:t>
            </w:r>
            <w:proofErr w:type="spellEnd"/>
          </w:p>
        </w:tc>
        <w:tc>
          <w:tcPr>
            <w:tcW w:w="1532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Removed</w:t>
            </w:r>
          </w:p>
        </w:tc>
      </w:tr>
      <w:tr w:rsidR="00B662F5" w:rsidRPr="00595BFF" w:rsidTr="00D61D1B"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S</w:t>
            </w:r>
          </w:p>
        </w:tc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>
              <w:rPr>
                <w:rFonts w:ascii="Courier New" w:hAnsi="Courier New" w:cs="Courier New"/>
                <w:sz w:val="18"/>
                <w:szCs w:val="20"/>
              </w:rPr>
              <w:t>20379..20384</w:t>
            </w:r>
          </w:p>
        </w:tc>
        <w:tc>
          <w:tcPr>
            <w:tcW w:w="1541" w:type="dxa"/>
          </w:tcPr>
          <w:p w:rsidR="00B662F5" w:rsidRPr="00AC4588" w:rsidRDefault="00B662F5" w:rsidP="00C81DDC">
            <w:pPr>
              <w:spacing w:line="480" w:lineRule="auto"/>
              <w:rPr>
                <w:rFonts w:ascii="Courier New" w:hAnsi="Courier New" w:cs="Courier New"/>
                <w:color w:val="000000"/>
                <w:sz w:val="18"/>
                <w:szCs w:val="20"/>
              </w:rPr>
            </w:pPr>
            <w:r w:rsidRPr="00AC4588">
              <w:rPr>
                <w:rFonts w:ascii="Courier New" w:hAnsi="Courier New" w:cs="Courier New"/>
                <w:color w:val="000000"/>
                <w:sz w:val="18"/>
                <w:szCs w:val="20"/>
              </w:rPr>
              <w:t>CAGTAG</w:t>
            </w:r>
          </w:p>
        </w:tc>
        <w:tc>
          <w:tcPr>
            <w:tcW w:w="1724" w:type="dxa"/>
          </w:tcPr>
          <w:p w:rsidR="00B662F5" w:rsidRPr="00AC4588" w:rsidRDefault="00B662F5" w:rsidP="00C81DDC">
            <w:pPr>
              <w:spacing w:line="480" w:lineRule="auto"/>
              <w:rPr>
                <w:rFonts w:ascii="Courier New" w:hAnsi="Courier New" w:cs="Courier New"/>
                <w:color w:val="000000"/>
                <w:sz w:val="18"/>
                <w:szCs w:val="20"/>
              </w:rPr>
            </w:pPr>
            <w:proofErr w:type="spellStart"/>
            <w:r w:rsidRPr="00AC4588">
              <w:rPr>
                <w:rFonts w:ascii="Courier New" w:hAnsi="Courier New" w:cs="Courier New"/>
                <w:color w:val="000000"/>
                <w:sz w:val="18"/>
                <w:szCs w:val="20"/>
              </w:rPr>
              <w:t>ctcgAG</w:t>
            </w:r>
            <w:proofErr w:type="spellEnd"/>
          </w:p>
        </w:tc>
        <w:tc>
          <w:tcPr>
            <w:tcW w:w="1356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XhoI</w:t>
            </w:r>
            <w:proofErr w:type="spellEnd"/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Exchange S</w:t>
            </w:r>
          </w:p>
        </w:tc>
      </w:tr>
      <w:tr w:rsidR="00B662F5" w:rsidRPr="00595BFF" w:rsidTr="00D61D1B"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S</w:t>
            </w:r>
          </w:p>
        </w:tc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21356..21361</w:t>
            </w:r>
          </w:p>
        </w:tc>
        <w:tc>
          <w:tcPr>
            <w:tcW w:w="1541" w:type="dxa"/>
          </w:tcPr>
          <w:p w:rsidR="00B662F5" w:rsidRPr="00AC4588" w:rsidRDefault="00B662F5" w:rsidP="00C81DDC">
            <w:pPr>
              <w:spacing w:line="480" w:lineRule="auto"/>
              <w:rPr>
                <w:rFonts w:ascii="Courier New" w:hAnsi="Courier New" w:cs="Courier New"/>
                <w:color w:val="000000"/>
                <w:sz w:val="18"/>
                <w:szCs w:val="20"/>
              </w:rPr>
            </w:pPr>
            <w:r w:rsidRPr="00AC4588">
              <w:rPr>
                <w:rFonts w:ascii="Courier New" w:hAnsi="Courier New" w:cs="Courier New"/>
                <w:color w:val="000000"/>
                <w:sz w:val="18"/>
                <w:szCs w:val="20"/>
              </w:rPr>
              <w:t>TCAATTG</w:t>
            </w:r>
          </w:p>
        </w:tc>
        <w:tc>
          <w:tcPr>
            <w:tcW w:w="1724" w:type="dxa"/>
          </w:tcPr>
          <w:p w:rsidR="00B662F5" w:rsidRPr="00AC4588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AC4588">
              <w:rPr>
                <w:rFonts w:ascii="Courier New" w:hAnsi="Courier New" w:cs="Courier New"/>
                <w:color w:val="000000"/>
                <w:sz w:val="18"/>
                <w:szCs w:val="20"/>
              </w:rPr>
              <w:t>agtATTG</w:t>
            </w:r>
            <w:proofErr w:type="spellEnd"/>
          </w:p>
        </w:tc>
        <w:tc>
          <w:tcPr>
            <w:tcW w:w="1356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MfeI</w:t>
            </w:r>
            <w:proofErr w:type="spellEnd"/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Removed</w:t>
            </w:r>
          </w:p>
        </w:tc>
      </w:tr>
      <w:tr w:rsidR="00B662F5" w:rsidRPr="00595BFF" w:rsidTr="00D61D1B"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S</w:t>
            </w:r>
          </w:p>
        </w:tc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21636..21641</w:t>
            </w:r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color w:val="000000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color w:val="000000"/>
                <w:sz w:val="18"/>
                <w:szCs w:val="20"/>
              </w:rPr>
              <w:t>CCAAGG</w:t>
            </w:r>
          </w:p>
        </w:tc>
        <w:tc>
          <w:tcPr>
            <w:tcW w:w="1724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color w:val="000000"/>
                <w:sz w:val="18"/>
                <w:szCs w:val="20"/>
              </w:rPr>
              <w:t>CCAgGG</w:t>
            </w:r>
            <w:proofErr w:type="spellEnd"/>
          </w:p>
        </w:tc>
        <w:tc>
          <w:tcPr>
            <w:tcW w:w="1356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StyI</w:t>
            </w:r>
            <w:proofErr w:type="spellEnd"/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Removed</w:t>
            </w:r>
          </w:p>
        </w:tc>
      </w:tr>
      <w:tr w:rsidR="00B662F5" w:rsidRPr="00595BFF" w:rsidTr="00D61D1B"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S</w:t>
            </w:r>
          </w:p>
        </w:tc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21995..22000</w:t>
            </w:r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color w:val="000000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color w:val="000000"/>
                <w:sz w:val="18"/>
                <w:szCs w:val="20"/>
              </w:rPr>
              <w:t>TCAATTG</w:t>
            </w:r>
          </w:p>
        </w:tc>
        <w:tc>
          <w:tcPr>
            <w:tcW w:w="1724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color w:val="000000"/>
                <w:sz w:val="18"/>
                <w:szCs w:val="20"/>
              </w:rPr>
              <w:t>agtATTG</w:t>
            </w:r>
            <w:proofErr w:type="spellEnd"/>
          </w:p>
        </w:tc>
        <w:tc>
          <w:tcPr>
            <w:tcW w:w="1356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MfeI</w:t>
            </w:r>
            <w:proofErr w:type="spellEnd"/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Removed</w:t>
            </w:r>
          </w:p>
        </w:tc>
      </w:tr>
      <w:tr w:rsidR="00B662F5" w:rsidRPr="00595BFF" w:rsidTr="00D61D1B"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S</w:t>
            </w:r>
          </w:p>
        </w:tc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22018..22023</w:t>
            </w:r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color w:val="000000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color w:val="000000"/>
                <w:sz w:val="18"/>
                <w:szCs w:val="20"/>
              </w:rPr>
              <w:t>CAATTG</w:t>
            </w:r>
          </w:p>
        </w:tc>
        <w:tc>
          <w:tcPr>
            <w:tcW w:w="1724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color w:val="000000"/>
                <w:sz w:val="18"/>
                <w:szCs w:val="20"/>
              </w:rPr>
              <w:t>CAgTTa</w:t>
            </w:r>
            <w:proofErr w:type="spellEnd"/>
          </w:p>
        </w:tc>
        <w:tc>
          <w:tcPr>
            <w:tcW w:w="1356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MfeI</w:t>
            </w:r>
            <w:proofErr w:type="spellEnd"/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Removed</w:t>
            </w:r>
          </w:p>
        </w:tc>
      </w:tr>
      <w:tr w:rsidR="00B662F5" w:rsidRPr="00595BFF" w:rsidTr="00D61D1B"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S</w:t>
            </w:r>
          </w:p>
        </w:tc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22114..22119</w:t>
            </w:r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color w:val="000000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color w:val="000000"/>
                <w:sz w:val="18"/>
                <w:szCs w:val="20"/>
              </w:rPr>
              <w:t>ACGCGT</w:t>
            </w:r>
          </w:p>
        </w:tc>
        <w:tc>
          <w:tcPr>
            <w:tcW w:w="1724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color w:val="000000"/>
                <w:sz w:val="18"/>
                <w:szCs w:val="20"/>
              </w:rPr>
              <w:t>ACtCGg</w:t>
            </w:r>
            <w:proofErr w:type="spellEnd"/>
          </w:p>
        </w:tc>
        <w:tc>
          <w:tcPr>
            <w:tcW w:w="1356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MluI</w:t>
            </w:r>
            <w:proofErr w:type="spellEnd"/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Removed</w:t>
            </w:r>
          </w:p>
        </w:tc>
      </w:tr>
      <w:tr w:rsidR="00B662F5" w:rsidRPr="00595BFF" w:rsidTr="00D61D1B"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S</w:t>
            </w:r>
          </w:p>
        </w:tc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22480..22485</w:t>
            </w:r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color w:val="000000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color w:val="000000"/>
                <w:sz w:val="18"/>
                <w:szCs w:val="20"/>
              </w:rPr>
              <w:t>CTTAAG</w:t>
            </w:r>
          </w:p>
        </w:tc>
        <w:tc>
          <w:tcPr>
            <w:tcW w:w="1724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color w:val="000000"/>
                <w:sz w:val="18"/>
                <w:szCs w:val="20"/>
              </w:rPr>
              <w:t>CTgAAa</w:t>
            </w:r>
            <w:proofErr w:type="spellEnd"/>
          </w:p>
        </w:tc>
        <w:tc>
          <w:tcPr>
            <w:tcW w:w="1356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AflII</w:t>
            </w:r>
            <w:proofErr w:type="spellEnd"/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Removed</w:t>
            </w:r>
          </w:p>
        </w:tc>
      </w:tr>
      <w:tr w:rsidR="00B662F5" w:rsidRPr="00595BFF" w:rsidTr="00D61D1B"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S</w:t>
            </w:r>
          </w:p>
        </w:tc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22564..22569</w:t>
            </w:r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color w:val="000000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color w:val="000000"/>
                <w:sz w:val="18"/>
                <w:szCs w:val="20"/>
              </w:rPr>
              <w:t>ACTAGT</w:t>
            </w:r>
          </w:p>
        </w:tc>
        <w:tc>
          <w:tcPr>
            <w:tcW w:w="1724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color w:val="000000"/>
                <w:sz w:val="18"/>
                <w:szCs w:val="20"/>
              </w:rPr>
              <w:t>ACaAGc</w:t>
            </w:r>
            <w:proofErr w:type="spellEnd"/>
          </w:p>
        </w:tc>
        <w:tc>
          <w:tcPr>
            <w:tcW w:w="1356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SpeI</w:t>
            </w:r>
            <w:proofErr w:type="spellEnd"/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Removed</w:t>
            </w:r>
          </w:p>
        </w:tc>
      </w:tr>
      <w:tr w:rsidR="00B662F5" w:rsidRPr="00595BFF" w:rsidTr="00D61D1B"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S</w:t>
            </w:r>
          </w:p>
        </w:tc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23604..23609</w:t>
            </w:r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GTTAGC</w:t>
            </w:r>
          </w:p>
        </w:tc>
        <w:tc>
          <w:tcPr>
            <w:tcW w:w="1724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GcTAGC</w:t>
            </w:r>
            <w:proofErr w:type="spellEnd"/>
          </w:p>
        </w:tc>
        <w:tc>
          <w:tcPr>
            <w:tcW w:w="1356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NheI</w:t>
            </w:r>
            <w:proofErr w:type="spellEnd"/>
          </w:p>
        </w:tc>
        <w:tc>
          <w:tcPr>
            <w:tcW w:w="1541" w:type="dxa"/>
          </w:tcPr>
          <w:p w:rsidR="00B662F5" w:rsidRPr="00A16451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>
              <w:rPr>
                <w:rFonts w:ascii="Courier New" w:hAnsi="Courier New" w:cs="Courier New"/>
                <w:sz w:val="18"/>
                <w:szCs w:val="20"/>
              </w:rPr>
              <w:t>n.a.</w:t>
            </w:r>
          </w:p>
        </w:tc>
      </w:tr>
      <w:tr w:rsidR="00B662F5" w:rsidRPr="00595BFF" w:rsidTr="00D61D1B">
        <w:tc>
          <w:tcPr>
            <w:tcW w:w="1540" w:type="dxa"/>
          </w:tcPr>
          <w:p w:rsidR="00B662F5" w:rsidRPr="00A16451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A16451">
              <w:rPr>
                <w:rFonts w:ascii="Courier New" w:hAnsi="Courier New" w:cs="Courier New"/>
                <w:sz w:val="18"/>
                <w:szCs w:val="20"/>
              </w:rPr>
              <w:t>3a</w:t>
            </w:r>
          </w:p>
        </w:tc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23817..23822</w:t>
            </w:r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ACGTCC</w:t>
            </w:r>
          </w:p>
        </w:tc>
        <w:tc>
          <w:tcPr>
            <w:tcW w:w="1724" w:type="dxa"/>
          </w:tcPr>
          <w:p w:rsidR="00B662F5" w:rsidRPr="00A16451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ACtagt</w:t>
            </w:r>
            <w:proofErr w:type="spellEnd"/>
          </w:p>
        </w:tc>
        <w:tc>
          <w:tcPr>
            <w:tcW w:w="1356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SpeI</w:t>
            </w:r>
            <w:proofErr w:type="spellEnd"/>
          </w:p>
        </w:tc>
        <w:tc>
          <w:tcPr>
            <w:tcW w:w="1541" w:type="dxa"/>
          </w:tcPr>
          <w:p w:rsidR="00B662F5" w:rsidRPr="00A16451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A16451">
              <w:rPr>
                <w:rFonts w:ascii="Courier New" w:hAnsi="Courier New" w:cs="Courier New"/>
                <w:sz w:val="18"/>
                <w:szCs w:val="20"/>
              </w:rPr>
              <w:t>n.a.</w:t>
            </w:r>
          </w:p>
        </w:tc>
      </w:tr>
      <w:tr w:rsidR="00B662F5" w:rsidRPr="00595BFF" w:rsidTr="00D61D1B">
        <w:tc>
          <w:tcPr>
            <w:tcW w:w="1540" w:type="dxa"/>
          </w:tcPr>
          <w:p w:rsidR="00B662F5" w:rsidRPr="00A16451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A16451">
              <w:rPr>
                <w:rFonts w:ascii="Courier New" w:hAnsi="Courier New" w:cs="Courier New"/>
                <w:sz w:val="18"/>
                <w:szCs w:val="20"/>
              </w:rPr>
              <w:t>3a</w:t>
            </w:r>
          </w:p>
        </w:tc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23888..23893</w:t>
            </w:r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AGCGCT</w:t>
            </w:r>
          </w:p>
        </w:tc>
        <w:tc>
          <w:tcPr>
            <w:tcW w:w="1724" w:type="dxa"/>
          </w:tcPr>
          <w:p w:rsidR="00B662F5" w:rsidRPr="00A16451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tGCcCT</w:t>
            </w:r>
            <w:proofErr w:type="spellEnd"/>
          </w:p>
        </w:tc>
        <w:tc>
          <w:tcPr>
            <w:tcW w:w="1356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AfeI</w:t>
            </w:r>
            <w:proofErr w:type="spellEnd"/>
          </w:p>
        </w:tc>
        <w:tc>
          <w:tcPr>
            <w:tcW w:w="1541" w:type="dxa"/>
          </w:tcPr>
          <w:p w:rsidR="00B662F5" w:rsidRPr="00A16451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A16451">
              <w:rPr>
                <w:rFonts w:ascii="Courier New" w:hAnsi="Courier New" w:cs="Courier New"/>
                <w:sz w:val="18"/>
                <w:szCs w:val="20"/>
              </w:rPr>
              <w:t>Removed</w:t>
            </w:r>
            <w:proofErr w:type="spellEnd"/>
          </w:p>
        </w:tc>
      </w:tr>
      <w:tr w:rsidR="00B662F5" w:rsidRPr="00595BFF" w:rsidTr="00D61D1B">
        <w:tc>
          <w:tcPr>
            <w:tcW w:w="1540" w:type="dxa"/>
          </w:tcPr>
          <w:p w:rsidR="00B662F5" w:rsidRPr="00A16451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A16451">
              <w:rPr>
                <w:rFonts w:ascii="Courier New" w:hAnsi="Courier New" w:cs="Courier New"/>
                <w:sz w:val="18"/>
                <w:szCs w:val="20"/>
              </w:rPr>
              <w:t>3b</w:t>
            </w:r>
          </w:p>
        </w:tc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24002..24007</w:t>
            </w:r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ACTGGT</w:t>
            </w:r>
          </w:p>
        </w:tc>
        <w:tc>
          <w:tcPr>
            <w:tcW w:w="1724" w:type="dxa"/>
          </w:tcPr>
          <w:p w:rsidR="00B662F5" w:rsidRPr="00A16451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ACcGGT</w:t>
            </w:r>
            <w:proofErr w:type="spellEnd"/>
          </w:p>
        </w:tc>
        <w:tc>
          <w:tcPr>
            <w:tcW w:w="1356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AgeI</w:t>
            </w:r>
            <w:proofErr w:type="spellEnd"/>
          </w:p>
        </w:tc>
        <w:tc>
          <w:tcPr>
            <w:tcW w:w="1541" w:type="dxa"/>
          </w:tcPr>
          <w:p w:rsidR="00B662F5" w:rsidRPr="00AC4588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A16451">
              <w:rPr>
                <w:rFonts w:ascii="Courier New" w:hAnsi="Courier New" w:cs="Courier New"/>
                <w:sz w:val="18"/>
                <w:szCs w:val="20"/>
              </w:rPr>
              <w:t>n.a</w:t>
            </w:r>
            <w:proofErr w:type="spellEnd"/>
            <w:r w:rsidRPr="00AC4588">
              <w:rPr>
                <w:rFonts w:ascii="Courier New" w:hAnsi="Courier New" w:cs="Courier New"/>
                <w:sz w:val="18"/>
                <w:szCs w:val="20"/>
                <w:lang w:val="en-US"/>
              </w:rPr>
              <w:t>.</w:t>
            </w:r>
          </w:p>
        </w:tc>
      </w:tr>
      <w:tr w:rsidR="00B662F5" w:rsidRPr="00595BFF" w:rsidTr="00D61D1B"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E</w:t>
            </w:r>
          </w:p>
        </w:tc>
        <w:tc>
          <w:tcPr>
            <w:tcW w:w="1540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24200..24205</w:t>
            </w:r>
          </w:p>
        </w:tc>
        <w:tc>
          <w:tcPr>
            <w:tcW w:w="1541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AGCGCT</w:t>
            </w:r>
          </w:p>
        </w:tc>
        <w:tc>
          <w:tcPr>
            <w:tcW w:w="1724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gGCaCT</w:t>
            </w:r>
            <w:proofErr w:type="spellEnd"/>
          </w:p>
        </w:tc>
        <w:tc>
          <w:tcPr>
            <w:tcW w:w="1356" w:type="dxa"/>
          </w:tcPr>
          <w:p w:rsidR="00B662F5" w:rsidRPr="00595BFF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AfeI</w:t>
            </w:r>
            <w:proofErr w:type="spellEnd"/>
          </w:p>
        </w:tc>
        <w:tc>
          <w:tcPr>
            <w:tcW w:w="1541" w:type="dxa"/>
          </w:tcPr>
          <w:p w:rsidR="00B662F5" w:rsidRPr="00AC4588" w:rsidRDefault="00B662F5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AC4588">
              <w:rPr>
                <w:rFonts w:ascii="Courier New" w:hAnsi="Courier New" w:cs="Courier New"/>
                <w:sz w:val="18"/>
                <w:szCs w:val="20"/>
                <w:lang w:val="en-US"/>
              </w:rPr>
              <w:t>Removed</w:t>
            </w:r>
          </w:p>
        </w:tc>
      </w:tr>
      <w:tr w:rsidR="00A16451" w:rsidRPr="00595BFF" w:rsidTr="00D61D1B">
        <w:tc>
          <w:tcPr>
            <w:tcW w:w="1540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E</w:t>
            </w:r>
          </w:p>
        </w:tc>
        <w:tc>
          <w:tcPr>
            <w:tcW w:w="1540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24299..24304</w:t>
            </w:r>
          </w:p>
        </w:tc>
        <w:tc>
          <w:tcPr>
            <w:tcW w:w="1541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TACATG</w:t>
            </w:r>
          </w:p>
        </w:tc>
        <w:tc>
          <w:tcPr>
            <w:tcW w:w="1724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cACgTG</w:t>
            </w:r>
            <w:proofErr w:type="spellEnd"/>
          </w:p>
        </w:tc>
        <w:tc>
          <w:tcPr>
            <w:tcW w:w="1356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PmlI</w:t>
            </w:r>
            <w:proofErr w:type="spellEnd"/>
          </w:p>
        </w:tc>
        <w:tc>
          <w:tcPr>
            <w:tcW w:w="1541" w:type="dxa"/>
          </w:tcPr>
          <w:p w:rsidR="00A16451" w:rsidRPr="00A16451" w:rsidRDefault="00A16451" w:rsidP="00EC2B1D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A16451">
              <w:rPr>
                <w:rFonts w:ascii="Courier New" w:hAnsi="Courier New" w:cs="Courier New"/>
                <w:sz w:val="18"/>
                <w:szCs w:val="20"/>
              </w:rPr>
              <w:t>n.a.</w:t>
            </w:r>
          </w:p>
        </w:tc>
      </w:tr>
      <w:tr w:rsidR="00A16451" w:rsidRPr="00595BFF" w:rsidTr="00A16451">
        <w:tc>
          <w:tcPr>
            <w:tcW w:w="1523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M</w:t>
            </w:r>
          </w:p>
        </w:tc>
        <w:tc>
          <w:tcPr>
            <w:tcW w:w="1539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24574..24579</w:t>
            </w:r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ACAAGA</w:t>
            </w:r>
          </w:p>
        </w:tc>
        <w:tc>
          <w:tcPr>
            <w:tcW w:w="1711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ACgcGt</w:t>
            </w:r>
            <w:proofErr w:type="spellEnd"/>
          </w:p>
        </w:tc>
        <w:tc>
          <w:tcPr>
            <w:tcW w:w="1405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MluI</w:t>
            </w:r>
            <w:proofErr w:type="spellEnd"/>
          </w:p>
        </w:tc>
        <w:tc>
          <w:tcPr>
            <w:tcW w:w="1532" w:type="dxa"/>
          </w:tcPr>
          <w:p w:rsidR="00A16451" w:rsidRPr="00AC4588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AC4588">
              <w:rPr>
                <w:rFonts w:ascii="Courier New" w:hAnsi="Courier New" w:cs="Courier New"/>
                <w:sz w:val="18"/>
                <w:szCs w:val="20"/>
                <w:lang w:val="en-US"/>
              </w:rPr>
              <w:t>n.a</w:t>
            </w:r>
            <w:proofErr w:type="spellEnd"/>
            <w:r w:rsidRPr="00AC4588">
              <w:rPr>
                <w:rFonts w:ascii="Courier New" w:hAnsi="Courier New" w:cs="Courier New"/>
                <w:sz w:val="18"/>
                <w:szCs w:val="20"/>
                <w:lang w:val="en-US"/>
              </w:rPr>
              <w:t>.</w:t>
            </w:r>
          </w:p>
        </w:tc>
      </w:tr>
      <w:tr w:rsidR="00A16451" w:rsidRPr="00595BFF" w:rsidTr="00A16451">
        <w:tc>
          <w:tcPr>
            <w:tcW w:w="1523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IR</w:t>
            </w:r>
          </w:p>
        </w:tc>
        <w:tc>
          <w:tcPr>
            <w:tcW w:w="1539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25467..25472</w:t>
            </w:r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AGCGCT</w:t>
            </w:r>
          </w:p>
        </w:tc>
        <w:tc>
          <w:tcPr>
            <w:tcW w:w="1711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n.a</w:t>
            </w:r>
            <w:proofErr w:type="spellEnd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.</w:t>
            </w:r>
          </w:p>
        </w:tc>
        <w:tc>
          <w:tcPr>
            <w:tcW w:w="1405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AfeI</w:t>
            </w:r>
            <w:proofErr w:type="spellEnd"/>
          </w:p>
        </w:tc>
        <w:tc>
          <w:tcPr>
            <w:tcW w:w="1532" w:type="dxa"/>
          </w:tcPr>
          <w:p w:rsidR="00A16451" w:rsidRPr="00A16451" w:rsidRDefault="00A16451" w:rsidP="00EC2B1D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A16451">
              <w:rPr>
                <w:rFonts w:ascii="Courier New" w:hAnsi="Courier New" w:cs="Courier New"/>
                <w:sz w:val="18"/>
                <w:szCs w:val="20"/>
              </w:rPr>
              <w:t>n.a.</w:t>
            </w:r>
          </w:p>
        </w:tc>
      </w:tr>
      <w:tr w:rsidR="00A16451" w:rsidRPr="00595BFF" w:rsidTr="00A16451">
        <w:tc>
          <w:tcPr>
            <w:tcW w:w="1523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5a</w:t>
            </w:r>
          </w:p>
        </w:tc>
        <w:tc>
          <w:tcPr>
            <w:tcW w:w="1539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25500..25505</w:t>
            </w:r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ACTAGT</w:t>
            </w:r>
          </w:p>
        </w:tc>
        <w:tc>
          <w:tcPr>
            <w:tcW w:w="1711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n.a</w:t>
            </w:r>
            <w:proofErr w:type="spellEnd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.</w:t>
            </w:r>
          </w:p>
        </w:tc>
        <w:tc>
          <w:tcPr>
            <w:tcW w:w="1405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SpeI</w:t>
            </w:r>
            <w:proofErr w:type="spellEnd"/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n.a</w:t>
            </w:r>
            <w:proofErr w:type="spellEnd"/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.</w:t>
            </w:r>
          </w:p>
        </w:tc>
      </w:tr>
      <w:tr w:rsidR="00A16451" w:rsidRPr="00595BFF" w:rsidTr="00A16451">
        <w:tc>
          <w:tcPr>
            <w:tcW w:w="1523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5a</w:t>
            </w:r>
          </w:p>
        </w:tc>
        <w:tc>
          <w:tcPr>
            <w:tcW w:w="1539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25595..25600</w:t>
            </w:r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ACGCGT</w:t>
            </w:r>
          </w:p>
        </w:tc>
        <w:tc>
          <w:tcPr>
            <w:tcW w:w="1711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gCGaGT</w:t>
            </w:r>
            <w:proofErr w:type="spellEnd"/>
          </w:p>
        </w:tc>
        <w:tc>
          <w:tcPr>
            <w:tcW w:w="1405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MluI</w:t>
            </w:r>
            <w:proofErr w:type="spellEnd"/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Removed</w:t>
            </w:r>
          </w:p>
        </w:tc>
      </w:tr>
      <w:tr w:rsidR="00A16451" w:rsidRPr="00595BFF" w:rsidTr="00A16451">
        <w:tc>
          <w:tcPr>
            <w:tcW w:w="1523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5</w:t>
            </w: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b</w:t>
            </w:r>
          </w:p>
        </w:tc>
        <w:tc>
          <w:tcPr>
            <w:tcW w:w="1539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25825..25830</w:t>
            </w:r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CCAAGG</w:t>
            </w:r>
          </w:p>
        </w:tc>
        <w:tc>
          <w:tcPr>
            <w:tcW w:w="1711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tCAgGG</w:t>
            </w:r>
            <w:proofErr w:type="spellEnd"/>
          </w:p>
        </w:tc>
        <w:tc>
          <w:tcPr>
            <w:tcW w:w="1405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StyI</w:t>
            </w:r>
            <w:proofErr w:type="spellEnd"/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Removed</w:t>
            </w:r>
          </w:p>
        </w:tc>
      </w:tr>
      <w:tr w:rsidR="00A16451" w:rsidRPr="00595BFF" w:rsidTr="00A16451">
        <w:tc>
          <w:tcPr>
            <w:tcW w:w="1523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N</w:t>
            </w:r>
          </w:p>
        </w:tc>
        <w:tc>
          <w:tcPr>
            <w:tcW w:w="1539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25969..25974</w:t>
            </w:r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GCATCT</w:t>
            </w:r>
          </w:p>
        </w:tc>
        <w:tc>
          <w:tcPr>
            <w:tcW w:w="1711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GCtagc</w:t>
            </w:r>
            <w:proofErr w:type="spellEnd"/>
          </w:p>
        </w:tc>
        <w:tc>
          <w:tcPr>
            <w:tcW w:w="1405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NheI</w:t>
            </w:r>
            <w:proofErr w:type="spellEnd"/>
          </w:p>
        </w:tc>
        <w:tc>
          <w:tcPr>
            <w:tcW w:w="1532" w:type="dxa"/>
          </w:tcPr>
          <w:p w:rsidR="00A16451" w:rsidRPr="00A16451" w:rsidRDefault="00A16451" w:rsidP="00EC2B1D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A16451">
              <w:rPr>
                <w:rFonts w:ascii="Courier New" w:hAnsi="Courier New" w:cs="Courier New"/>
                <w:sz w:val="18"/>
                <w:szCs w:val="20"/>
              </w:rPr>
              <w:t>n.a.</w:t>
            </w:r>
          </w:p>
        </w:tc>
      </w:tr>
      <w:tr w:rsidR="00A16451" w:rsidRPr="00595BFF" w:rsidTr="00A16451">
        <w:tc>
          <w:tcPr>
            <w:tcW w:w="1523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N</w:t>
            </w:r>
          </w:p>
        </w:tc>
        <w:tc>
          <w:tcPr>
            <w:tcW w:w="1539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26792..26797</w:t>
            </w:r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CACGTG</w:t>
            </w:r>
          </w:p>
        </w:tc>
        <w:tc>
          <w:tcPr>
            <w:tcW w:w="1711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CtaGgG</w:t>
            </w:r>
            <w:proofErr w:type="spellEnd"/>
          </w:p>
        </w:tc>
        <w:tc>
          <w:tcPr>
            <w:tcW w:w="1405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20"/>
              </w:rPr>
              <w:t>PmlI</w:t>
            </w:r>
            <w:proofErr w:type="spellEnd"/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Removed</w:t>
            </w:r>
          </w:p>
        </w:tc>
      </w:tr>
      <w:tr w:rsidR="00A16451" w:rsidRPr="00595BFF" w:rsidTr="00A16451">
        <w:tc>
          <w:tcPr>
            <w:tcW w:w="1523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N</w:t>
            </w:r>
          </w:p>
        </w:tc>
        <w:tc>
          <w:tcPr>
            <w:tcW w:w="1539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26857..26862</w:t>
            </w:r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ACGCGT</w:t>
            </w:r>
          </w:p>
        </w:tc>
        <w:tc>
          <w:tcPr>
            <w:tcW w:w="1711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ACtCGg</w:t>
            </w:r>
            <w:proofErr w:type="spellEnd"/>
          </w:p>
        </w:tc>
        <w:tc>
          <w:tcPr>
            <w:tcW w:w="1405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MluI</w:t>
            </w:r>
            <w:proofErr w:type="spellEnd"/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Removed</w:t>
            </w:r>
          </w:p>
        </w:tc>
      </w:tr>
      <w:tr w:rsidR="00A16451" w:rsidRPr="00595BFF" w:rsidTr="00A16451">
        <w:tc>
          <w:tcPr>
            <w:tcW w:w="1523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18"/>
                <w:szCs w:val="20"/>
                <w:lang w:val="en-US"/>
              </w:rPr>
              <w:t>N</w:t>
            </w:r>
          </w:p>
        </w:tc>
        <w:tc>
          <w:tcPr>
            <w:tcW w:w="1539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27053..27058</w:t>
            </w:r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</w:rPr>
              <w:t>CCAAGG</w:t>
            </w:r>
          </w:p>
        </w:tc>
        <w:tc>
          <w:tcPr>
            <w:tcW w:w="1711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CgAAaG</w:t>
            </w:r>
            <w:proofErr w:type="spellEnd"/>
          </w:p>
        </w:tc>
        <w:tc>
          <w:tcPr>
            <w:tcW w:w="1405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</w:rPr>
            </w:pPr>
            <w:proofErr w:type="spellStart"/>
            <w:r w:rsidRPr="00595BFF">
              <w:rPr>
                <w:rFonts w:ascii="Courier New" w:hAnsi="Courier New" w:cs="Courier New"/>
                <w:sz w:val="18"/>
                <w:szCs w:val="20"/>
              </w:rPr>
              <w:t>StyI</w:t>
            </w:r>
            <w:proofErr w:type="spellEnd"/>
          </w:p>
        </w:tc>
        <w:tc>
          <w:tcPr>
            <w:tcW w:w="1532" w:type="dxa"/>
          </w:tcPr>
          <w:p w:rsidR="00A16451" w:rsidRPr="00595BFF" w:rsidRDefault="00A16451" w:rsidP="00C81DDC">
            <w:pPr>
              <w:spacing w:line="480" w:lineRule="auto"/>
              <w:rPr>
                <w:rFonts w:ascii="Courier New" w:hAnsi="Courier New" w:cs="Courier New"/>
                <w:sz w:val="18"/>
                <w:szCs w:val="20"/>
                <w:lang w:val="en-US"/>
              </w:rPr>
            </w:pPr>
            <w:r w:rsidRPr="00595BFF">
              <w:rPr>
                <w:rFonts w:ascii="Courier New" w:hAnsi="Courier New" w:cs="Courier New"/>
                <w:sz w:val="18"/>
                <w:szCs w:val="20"/>
                <w:lang w:val="en-US"/>
              </w:rPr>
              <w:t>Removed</w:t>
            </w:r>
          </w:p>
        </w:tc>
      </w:tr>
    </w:tbl>
    <w:p w:rsidR="0004051D" w:rsidRPr="00B662F5" w:rsidRDefault="0004051D" w:rsidP="00A164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04051D" w:rsidRPr="00B662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2F5"/>
    <w:rsid w:val="00000D1C"/>
    <w:rsid w:val="00002F75"/>
    <w:rsid w:val="000031BA"/>
    <w:rsid w:val="0000481C"/>
    <w:rsid w:val="0000528C"/>
    <w:rsid w:val="00011A33"/>
    <w:rsid w:val="00015CC9"/>
    <w:rsid w:val="0001767E"/>
    <w:rsid w:val="00027F9F"/>
    <w:rsid w:val="0003041A"/>
    <w:rsid w:val="000358AC"/>
    <w:rsid w:val="00035C4F"/>
    <w:rsid w:val="0004051D"/>
    <w:rsid w:val="00045002"/>
    <w:rsid w:val="000477C7"/>
    <w:rsid w:val="00047BC1"/>
    <w:rsid w:val="00047D4C"/>
    <w:rsid w:val="000574A9"/>
    <w:rsid w:val="0006193D"/>
    <w:rsid w:val="000619F7"/>
    <w:rsid w:val="00063638"/>
    <w:rsid w:val="00072B36"/>
    <w:rsid w:val="00074C23"/>
    <w:rsid w:val="0008428A"/>
    <w:rsid w:val="000870E8"/>
    <w:rsid w:val="000A10CF"/>
    <w:rsid w:val="000A7B7D"/>
    <w:rsid w:val="000B1883"/>
    <w:rsid w:val="000B637A"/>
    <w:rsid w:val="000B686A"/>
    <w:rsid w:val="000B7201"/>
    <w:rsid w:val="000B776B"/>
    <w:rsid w:val="000C4831"/>
    <w:rsid w:val="000C4ADB"/>
    <w:rsid w:val="000D2169"/>
    <w:rsid w:val="000D2DD1"/>
    <w:rsid w:val="000D3C11"/>
    <w:rsid w:val="000D438B"/>
    <w:rsid w:val="000D6FE7"/>
    <w:rsid w:val="000E3BF0"/>
    <w:rsid w:val="000E5D4E"/>
    <w:rsid w:val="000E5E7B"/>
    <w:rsid w:val="000F1583"/>
    <w:rsid w:val="000F1A8B"/>
    <w:rsid w:val="000F353A"/>
    <w:rsid w:val="000F6D31"/>
    <w:rsid w:val="001113E3"/>
    <w:rsid w:val="00114C0A"/>
    <w:rsid w:val="001251B1"/>
    <w:rsid w:val="001269AE"/>
    <w:rsid w:val="0013302C"/>
    <w:rsid w:val="001372FE"/>
    <w:rsid w:val="00142C45"/>
    <w:rsid w:val="001524EB"/>
    <w:rsid w:val="001546CD"/>
    <w:rsid w:val="0016037D"/>
    <w:rsid w:val="001613E8"/>
    <w:rsid w:val="001644E8"/>
    <w:rsid w:val="00173BFD"/>
    <w:rsid w:val="00174687"/>
    <w:rsid w:val="001765E8"/>
    <w:rsid w:val="00176B44"/>
    <w:rsid w:val="0018030A"/>
    <w:rsid w:val="001829A5"/>
    <w:rsid w:val="00183B94"/>
    <w:rsid w:val="00184369"/>
    <w:rsid w:val="00185A7C"/>
    <w:rsid w:val="00190004"/>
    <w:rsid w:val="00195A65"/>
    <w:rsid w:val="00197BDE"/>
    <w:rsid w:val="001A4B32"/>
    <w:rsid w:val="001B0BCD"/>
    <w:rsid w:val="001B21A9"/>
    <w:rsid w:val="001B4FAE"/>
    <w:rsid w:val="001B5E93"/>
    <w:rsid w:val="001B6508"/>
    <w:rsid w:val="001B743E"/>
    <w:rsid w:val="001C36F5"/>
    <w:rsid w:val="001D1586"/>
    <w:rsid w:val="001D5A19"/>
    <w:rsid w:val="001D6BD9"/>
    <w:rsid w:val="001F59E1"/>
    <w:rsid w:val="001F70CB"/>
    <w:rsid w:val="00216ADC"/>
    <w:rsid w:val="0022138C"/>
    <w:rsid w:val="00224332"/>
    <w:rsid w:val="002315BC"/>
    <w:rsid w:val="00242D8E"/>
    <w:rsid w:val="002462E9"/>
    <w:rsid w:val="0025274E"/>
    <w:rsid w:val="00255524"/>
    <w:rsid w:val="0025674C"/>
    <w:rsid w:val="00257592"/>
    <w:rsid w:val="002629AE"/>
    <w:rsid w:val="002649F3"/>
    <w:rsid w:val="002651D7"/>
    <w:rsid w:val="0027252A"/>
    <w:rsid w:val="002745FC"/>
    <w:rsid w:val="00277898"/>
    <w:rsid w:val="00281203"/>
    <w:rsid w:val="00282E53"/>
    <w:rsid w:val="00282E8A"/>
    <w:rsid w:val="002841F7"/>
    <w:rsid w:val="0028435F"/>
    <w:rsid w:val="00291D40"/>
    <w:rsid w:val="002949F6"/>
    <w:rsid w:val="002A262E"/>
    <w:rsid w:val="002A26E2"/>
    <w:rsid w:val="002A6047"/>
    <w:rsid w:val="002B2831"/>
    <w:rsid w:val="002B50C0"/>
    <w:rsid w:val="002B5F2C"/>
    <w:rsid w:val="002B69E3"/>
    <w:rsid w:val="002B7D56"/>
    <w:rsid w:val="002E6FC1"/>
    <w:rsid w:val="002F01A8"/>
    <w:rsid w:val="002F115F"/>
    <w:rsid w:val="002F4042"/>
    <w:rsid w:val="002F4F86"/>
    <w:rsid w:val="00300163"/>
    <w:rsid w:val="00302CA5"/>
    <w:rsid w:val="0030618F"/>
    <w:rsid w:val="00306DA0"/>
    <w:rsid w:val="003112F2"/>
    <w:rsid w:val="00313CB6"/>
    <w:rsid w:val="00322B37"/>
    <w:rsid w:val="00333464"/>
    <w:rsid w:val="00334D67"/>
    <w:rsid w:val="00343DBE"/>
    <w:rsid w:val="00344622"/>
    <w:rsid w:val="0035591E"/>
    <w:rsid w:val="00356AB4"/>
    <w:rsid w:val="0036533A"/>
    <w:rsid w:val="00365754"/>
    <w:rsid w:val="003666AA"/>
    <w:rsid w:val="00373B61"/>
    <w:rsid w:val="00380845"/>
    <w:rsid w:val="00381C48"/>
    <w:rsid w:val="00385A75"/>
    <w:rsid w:val="003909BA"/>
    <w:rsid w:val="003968F0"/>
    <w:rsid w:val="003A10A7"/>
    <w:rsid w:val="003A4D7C"/>
    <w:rsid w:val="003B70B8"/>
    <w:rsid w:val="003B7D96"/>
    <w:rsid w:val="003C7E02"/>
    <w:rsid w:val="003D7C76"/>
    <w:rsid w:val="003E40A5"/>
    <w:rsid w:val="003E4FB7"/>
    <w:rsid w:val="0041419F"/>
    <w:rsid w:val="004156B8"/>
    <w:rsid w:val="00422097"/>
    <w:rsid w:val="00425AF1"/>
    <w:rsid w:val="00432A92"/>
    <w:rsid w:val="00437676"/>
    <w:rsid w:val="004401EC"/>
    <w:rsid w:val="0044753F"/>
    <w:rsid w:val="00451994"/>
    <w:rsid w:val="00451E77"/>
    <w:rsid w:val="00461E05"/>
    <w:rsid w:val="00464E3D"/>
    <w:rsid w:val="00465A95"/>
    <w:rsid w:val="00466414"/>
    <w:rsid w:val="00467AEF"/>
    <w:rsid w:val="00476DD2"/>
    <w:rsid w:val="0048033F"/>
    <w:rsid w:val="00480EAC"/>
    <w:rsid w:val="00482337"/>
    <w:rsid w:val="00482AD4"/>
    <w:rsid w:val="0048715E"/>
    <w:rsid w:val="004933EB"/>
    <w:rsid w:val="00495F9C"/>
    <w:rsid w:val="004B38DD"/>
    <w:rsid w:val="004C3604"/>
    <w:rsid w:val="004C51D8"/>
    <w:rsid w:val="004C76B9"/>
    <w:rsid w:val="004D6474"/>
    <w:rsid w:val="004E0FD0"/>
    <w:rsid w:val="004E1D5F"/>
    <w:rsid w:val="004E7F38"/>
    <w:rsid w:val="00505614"/>
    <w:rsid w:val="005069F3"/>
    <w:rsid w:val="005102B2"/>
    <w:rsid w:val="005108DB"/>
    <w:rsid w:val="00516270"/>
    <w:rsid w:val="005164CB"/>
    <w:rsid w:val="005216FD"/>
    <w:rsid w:val="00523778"/>
    <w:rsid w:val="00537913"/>
    <w:rsid w:val="00542939"/>
    <w:rsid w:val="00547F5A"/>
    <w:rsid w:val="0055444E"/>
    <w:rsid w:val="0055465E"/>
    <w:rsid w:val="00573680"/>
    <w:rsid w:val="0057718C"/>
    <w:rsid w:val="0058106A"/>
    <w:rsid w:val="005866DA"/>
    <w:rsid w:val="0058696E"/>
    <w:rsid w:val="00590BEC"/>
    <w:rsid w:val="00593C06"/>
    <w:rsid w:val="00594C29"/>
    <w:rsid w:val="005B1C38"/>
    <w:rsid w:val="005B21E9"/>
    <w:rsid w:val="005B38A8"/>
    <w:rsid w:val="005B3CF9"/>
    <w:rsid w:val="005B3DB3"/>
    <w:rsid w:val="005B5181"/>
    <w:rsid w:val="005B59C9"/>
    <w:rsid w:val="005B74D4"/>
    <w:rsid w:val="005C0956"/>
    <w:rsid w:val="005C0AAE"/>
    <w:rsid w:val="005C1C9D"/>
    <w:rsid w:val="005C4B40"/>
    <w:rsid w:val="005C7055"/>
    <w:rsid w:val="005C7672"/>
    <w:rsid w:val="005D5EE5"/>
    <w:rsid w:val="005E547A"/>
    <w:rsid w:val="005E59C2"/>
    <w:rsid w:val="005E761A"/>
    <w:rsid w:val="005F2272"/>
    <w:rsid w:val="005F789A"/>
    <w:rsid w:val="006004AC"/>
    <w:rsid w:val="00607146"/>
    <w:rsid w:val="00607D63"/>
    <w:rsid w:val="00610DB4"/>
    <w:rsid w:val="00611066"/>
    <w:rsid w:val="00613C6A"/>
    <w:rsid w:val="00616C41"/>
    <w:rsid w:val="00620163"/>
    <w:rsid w:val="00627E3D"/>
    <w:rsid w:val="00630AF3"/>
    <w:rsid w:val="0063140D"/>
    <w:rsid w:val="00632D81"/>
    <w:rsid w:val="00632DB0"/>
    <w:rsid w:val="00641F01"/>
    <w:rsid w:val="00643430"/>
    <w:rsid w:val="00650800"/>
    <w:rsid w:val="00650CC9"/>
    <w:rsid w:val="00656112"/>
    <w:rsid w:val="006635D0"/>
    <w:rsid w:val="0066453E"/>
    <w:rsid w:val="00666784"/>
    <w:rsid w:val="00667C50"/>
    <w:rsid w:val="0067121B"/>
    <w:rsid w:val="0067255A"/>
    <w:rsid w:val="00673231"/>
    <w:rsid w:val="0067378F"/>
    <w:rsid w:val="00680BA9"/>
    <w:rsid w:val="006825AD"/>
    <w:rsid w:val="00682A1C"/>
    <w:rsid w:val="00683617"/>
    <w:rsid w:val="00684074"/>
    <w:rsid w:val="006859DC"/>
    <w:rsid w:val="0068709B"/>
    <w:rsid w:val="0069196C"/>
    <w:rsid w:val="00692CA0"/>
    <w:rsid w:val="006941C7"/>
    <w:rsid w:val="006A23A0"/>
    <w:rsid w:val="006A52B5"/>
    <w:rsid w:val="006B451C"/>
    <w:rsid w:val="006B7B3A"/>
    <w:rsid w:val="006C0A79"/>
    <w:rsid w:val="006C1A6C"/>
    <w:rsid w:val="006E0699"/>
    <w:rsid w:val="006E197E"/>
    <w:rsid w:val="006E5811"/>
    <w:rsid w:val="006F4111"/>
    <w:rsid w:val="006F510B"/>
    <w:rsid w:val="006F70C5"/>
    <w:rsid w:val="007108CE"/>
    <w:rsid w:val="00712946"/>
    <w:rsid w:val="007168B6"/>
    <w:rsid w:val="0072069D"/>
    <w:rsid w:val="00720C3C"/>
    <w:rsid w:val="007216B9"/>
    <w:rsid w:val="00722F54"/>
    <w:rsid w:val="00723885"/>
    <w:rsid w:val="0072737C"/>
    <w:rsid w:val="0073212A"/>
    <w:rsid w:val="00736256"/>
    <w:rsid w:val="007409D8"/>
    <w:rsid w:val="00745EA6"/>
    <w:rsid w:val="007503E5"/>
    <w:rsid w:val="00752864"/>
    <w:rsid w:val="00755C53"/>
    <w:rsid w:val="00756D1D"/>
    <w:rsid w:val="0076221B"/>
    <w:rsid w:val="00764BBD"/>
    <w:rsid w:val="00770029"/>
    <w:rsid w:val="007717BD"/>
    <w:rsid w:val="00772434"/>
    <w:rsid w:val="00772743"/>
    <w:rsid w:val="00773666"/>
    <w:rsid w:val="007837CA"/>
    <w:rsid w:val="00784540"/>
    <w:rsid w:val="007875F0"/>
    <w:rsid w:val="0079288F"/>
    <w:rsid w:val="00792A11"/>
    <w:rsid w:val="007931D6"/>
    <w:rsid w:val="007A35CB"/>
    <w:rsid w:val="007B3ECA"/>
    <w:rsid w:val="007B6C34"/>
    <w:rsid w:val="007B6DFE"/>
    <w:rsid w:val="007D3251"/>
    <w:rsid w:val="007D5696"/>
    <w:rsid w:val="007D777F"/>
    <w:rsid w:val="007E0541"/>
    <w:rsid w:val="007E36A4"/>
    <w:rsid w:val="007E5678"/>
    <w:rsid w:val="007E5B90"/>
    <w:rsid w:val="007E7CCE"/>
    <w:rsid w:val="007F17CE"/>
    <w:rsid w:val="007F3D34"/>
    <w:rsid w:val="00804A05"/>
    <w:rsid w:val="00805A88"/>
    <w:rsid w:val="00810D9F"/>
    <w:rsid w:val="00815132"/>
    <w:rsid w:val="00821D74"/>
    <w:rsid w:val="00823557"/>
    <w:rsid w:val="008237F6"/>
    <w:rsid w:val="00825E1B"/>
    <w:rsid w:val="00826393"/>
    <w:rsid w:val="00830ABA"/>
    <w:rsid w:val="00832057"/>
    <w:rsid w:val="00832B49"/>
    <w:rsid w:val="008332AA"/>
    <w:rsid w:val="00833E6E"/>
    <w:rsid w:val="00835BF8"/>
    <w:rsid w:val="008410DB"/>
    <w:rsid w:val="00841ACE"/>
    <w:rsid w:val="00843BE0"/>
    <w:rsid w:val="00844DE2"/>
    <w:rsid w:val="00846211"/>
    <w:rsid w:val="0085073E"/>
    <w:rsid w:val="0085398B"/>
    <w:rsid w:val="00861FB3"/>
    <w:rsid w:val="00866A17"/>
    <w:rsid w:val="00870B0E"/>
    <w:rsid w:val="00874DD2"/>
    <w:rsid w:val="00875854"/>
    <w:rsid w:val="00881D4D"/>
    <w:rsid w:val="008871E4"/>
    <w:rsid w:val="00896CA8"/>
    <w:rsid w:val="008B06FC"/>
    <w:rsid w:val="008C4D6C"/>
    <w:rsid w:val="008D13B7"/>
    <w:rsid w:val="008E34AB"/>
    <w:rsid w:val="008E3984"/>
    <w:rsid w:val="008E45CD"/>
    <w:rsid w:val="008E66AC"/>
    <w:rsid w:val="008F167E"/>
    <w:rsid w:val="008F52BA"/>
    <w:rsid w:val="008F610B"/>
    <w:rsid w:val="008F72A5"/>
    <w:rsid w:val="00907AA9"/>
    <w:rsid w:val="00910F65"/>
    <w:rsid w:val="009169B1"/>
    <w:rsid w:val="00916FBE"/>
    <w:rsid w:val="00927216"/>
    <w:rsid w:val="00932B7B"/>
    <w:rsid w:val="009364CF"/>
    <w:rsid w:val="00942CEA"/>
    <w:rsid w:val="00942F40"/>
    <w:rsid w:val="00956623"/>
    <w:rsid w:val="00956A4A"/>
    <w:rsid w:val="00963B96"/>
    <w:rsid w:val="00963E7F"/>
    <w:rsid w:val="009646AB"/>
    <w:rsid w:val="00970A3C"/>
    <w:rsid w:val="00971582"/>
    <w:rsid w:val="0097330E"/>
    <w:rsid w:val="00976363"/>
    <w:rsid w:val="00980929"/>
    <w:rsid w:val="00987A13"/>
    <w:rsid w:val="00990B9F"/>
    <w:rsid w:val="00997642"/>
    <w:rsid w:val="009A6D33"/>
    <w:rsid w:val="009B1265"/>
    <w:rsid w:val="009B2F46"/>
    <w:rsid w:val="009B3D70"/>
    <w:rsid w:val="009B58FB"/>
    <w:rsid w:val="009C25C7"/>
    <w:rsid w:val="009C4967"/>
    <w:rsid w:val="009C6160"/>
    <w:rsid w:val="009D0FC0"/>
    <w:rsid w:val="009D148D"/>
    <w:rsid w:val="009D1E76"/>
    <w:rsid w:val="009D4DAB"/>
    <w:rsid w:val="009D6CF3"/>
    <w:rsid w:val="009D7FEE"/>
    <w:rsid w:val="009E2DDB"/>
    <w:rsid w:val="009F18A9"/>
    <w:rsid w:val="009F1D52"/>
    <w:rsid w:val="00A02EA5"/>
    <w:rsid w:val="00A069F5"/>
    <w:rsid w:val="00A07160"/>
    <w:rsid w:val="00A11999"/>
    <w:rsid w:val="00A12CA4"/>
    <w:rsid w:val="00A13C4E"/>
    <w:rsid w:val="00A154CF"/>
    <w:rsid w:val="00A16451"/>
    <w:rsid w:val="00A16F27"/>
    <w:rsid w:val="00A21EF3"/>
    <w:rsid w:val="00A31D49"/>
    <w:rsid w:val="00A33F09"/>
    <w:rsid w:val="00A4403E"/>
    <w:rsid w:val="00A5466C"/>
    <w:rsid w:val="00A55E3C"/>
    <w:rsid w:val="00A64F39"/>
    <w:rsid w:val="00A7055A"/>
    <w:rsid w:val="00A73A83"/>
    <w:rsid w:val="00A765C5"/>
    <w:rsid w:val="00A8612C"/>
    <w:rsid w:val="00AA24DF"/>
    <w:rsid w:val="00AA5A47"/>
    <w:rsid w:val="00AA5ED9"/>
    <w:rsid w:val="00AB2B04"/>
    <w:rsid w:val="00AB4C8C"/>
    <w:rsid w:val="00AB696A"/>
    <w:rsid w:val="00AB7F7F"/>
    <w:rsid w:val="00AC26C0"/>
    <w:rsid w:val="00AD3F38"/>
    <w:rsid w:val="00AD6FA7"/>
    <w:rsid w:val="00AE2261"/>
    <w:rsid w:val="00AE2E8B"/>
    <w:rsid w:val="00AE3594"/>
    <w:rsid w:val="00AE5462"/>
    <w:rsid w:val="00AE66A8"/>
    <w:rsid w:val="00AF2DF3"/>
    <w:rsid w:val="00AF386B"/>
    <w:rsid w:val="00AF59F7"/>
    <w:rsid w:val="00AF606B"/>
    <w:rsid w:val="00AF6BDC"/>
    <w:rsid w:val="00B10C1A"/>
    <w:rsid w:val="00B132B6"/>
    <w:rsid w:val="00B14014"/>
    <w:rsid w:val="00B15491"/>
    <w:rsid w:val="00B17958"/>
    <w:rsid w:val="00B2500D"/>
    <w:rsid w:val="00B31667"/>
    <w:rsid w:val="00B336F5"/>
    <w:rsid w:val="00B37C00"/>
    <w:rsid w:val="00B43713"/>
    <w:rsid w:val="00B45121"/>
    <w:rsid w:val="00B451D0"/>
    <w:rsid w:val="00B45838"/>
    <w:rsid w:val="00B51582"/>
    <w:rsid w:val="00B5257B"/>
    <w:rsid w:val="00B550F8"/>
    <w:rsid w:val="00B6307D"/>
    <w:rsid w:val="00B63A9C"/>
    <w:rsid w:val="00B64A7C"/>
    <w:rsid w:val="00B662F5"/>
    <w:rsid w:val="00B671F5"/>
    <w:rsid w:val="00B75A63"/>
    <w:rsid w:val="00B75F6B"/>
    <w:rsid w:val="00B94980"/>
    <w:rsid w:val="00B969FE"/>
    <w:rsid w:val="00B97C43"/>
    <w:rsid w:val="00BA1CB1"/>
    <w:rsid w:val="00BA1E1D"/>
    <w:rsid w:val="00BA275B"/>
    <w:rsid w:val="00BB6139"/>
    <w:rsid w:val="00BB7EBC"/>
    <w:rsid w:val="00BC1F33"/>
    <w:rsid w:val="00BC7B4F"/>
    <w:rsid w:val="00BD3F49"/>
    <w:rsid w:val="00BD518F"/>
    <w:rsid w:val="00BE2898"/>
    <w:rsid w:val="00BE40FD"/>
    <w:rsid w:val="00BE4D60"/>
    <w:rsid w:val="00BF31AB"/>
    <w:rsid w:val="00BF4790"/>
    <w:rsid w:val="00BF7050"/>
    <w:rsid w:val="00BF7D4F"/>
    <w:rsid w:val="00C04971"/>
    <w:rsid w:val="00C06D90"/>
    <w:rsid w:val="00C07679"/>
    <w:rsid w:val="00C11A45"/>
    <w:rsid w:val="00C1547B"/>
    <w:rsid w:val="00C16BE2"/>
    <w:rsid w:val="00C1723A"/>
    <w:rsid w:val="00C2326C"/>
    <w:rsid w:val="00C24039"/>
    <w:rsid w:val="00C24472"/>
    <w:rsid w:val="00C2582E"/>
    <w:rsid w:val="00C358EE"/>
    <w:rsid w:val="00C35EF0"/>
    <w:rsid w:val="00C41298"/>
    <w:rsid w:val="00C444ED"/>
    <w:rsid w:val="00C449A6"/>
    <w:rsid w:val="00C454BE"/>
    <w:rsid w:val="00C47623"/>
    <w:rsid w:val="00C5156E"/>
    <w:rsid w:val="00C51727"/>
    <w:rsid w:val="00C528CE"/>
    <w:rsid w:val="00C610AC"/>
    <w:rsid w:val="00C62594"/>
    <w:rsid w:val="00C62826"/>
    <w:rsid w:val="00C66D29"/>
    <w:rsid w:val="00C71857"/>
    <w:rsid w:val="00C72DB6"/>
    <w:rsid w:val="00C74324"/>
    <w:rsid w:val="00C82F95"/>
    <w:rsid w:val="00C8389C"/>
    <w:rsid w:val="00C87686"/>
    <w:rsid w:val="00C90D29"/>
    <w:rsid w:val="00C94C0A"/>
    <w:rsid w:val="00CA05E3"/>
    <w:rsid w:val="00CA236A"/>
    <w:rsid w:val="00CA2B23"/>
    <w:rsid w:val="00CA669A"/>
    <w:rsid w:val="00CB20F5"/>
    <w:rsid w:val="00CB63DB"/>
    <w:rsid w:val="00CC005A"/>
    <w:rsid w:val="00CC010B"/>
    <w:rsid w:val="00CC49E3"/>
    <w:rsid w:val="00CC705A"/>
    <w:rsid w:val="00CC7218"/>
    <w:rsid w:val="00CC7412"/>
    <w:rsid w:val="00CD3305"/>
    <w:rsid w:val="00CD4F64"/>
    <w:rsid w:val="00CD643A"/>
    <w:rsid w:val="00CE193A"/>
    <w:rsid w:val="00CF2E05"/>
    <w:rsid w:val="00CF6688"/>
    <w:rsid w:val="00D017B2"/>
    <w:rsid w:val="00D04B99"/>
    <w:rsid w:val="00D1752E"/>
    <w:rsid w:val="00D25758"/>
    <w:rsid w:val="00D307E3"/>
    <w:rsid w:val="00D30844"/>
    <w:rsid w:val="00D30F3A"/>
    <w:rsid w:val="00D4072A"/>
    <w:rsid w:val="00D531E5"/>
    <w:rsid w:val="00D54DDA"/>
    <w:rsid w:val="00D61D1B"/>
    <w:rsid w:val="00D6261A"/>
    <w:rsid w:val="00D671FA"/>
    <w:rsid w:val="00D73DAA"/>
    <w:rsid w:val="00D774AF"/>
    <w:rsid w:val="00D8165A"/>
    <w:rsid w:val="00D823FD"/>
    <w:rsid w:val="00D8391D"/>
    <w:rsid w:val="00D854AB"/>
    <w:rsid w:val="00D938FF"/>
    <w:rsid w:val="00D96474"/>
    <w:rsid w:val="00D96805"/>
    <w:rsid w:val="00D96FC3"/>
    <w:rsid w:val="00DA1728"/>
    <w:rsid w:val="00DA2687"/>
    <w:rsid w:val="00DA47A6"/>
    <w:rsid w:val="00DA4BAE"/>
    <w:rsid w:val="00DA504F"/>
    <w:rsid w:val="00DB0C2F"/>
    <w:rsid w:val="00DC192A"/>
    <w:rsid w:val="00DD1E8F"/>
    <w:rsid w:val="00DD6F36"/>
    <w:rsid w:val="00DE3C4E"/>
    <w:rsid w:val="00DE6316"/>
    <w:rsid w:val="00DF2B86"/>
    <w:rsid w:val="00DF34C5"/>
    <w:rsid w:val="00DF3680"/>
    <w:rsid w:val="00DF57D4"/>
    <w:rsid w:val="00DF5A86"/>
    <w:rsid w:val="00E01047"/>
    <w:rsid w:val="00E0266B"/>
    <w:rsid w:val="00E14587"/>
    <w:rsid w:val="00E16C54"/>
    <w:rsid w:val="00E16C63"/>
    <w:rsid w:val="00E27882"/>
    <w:rsid w:val="00E32280"/>
    <w:rsid w:val="00E3761C"/>
    <w:rsid w:val="00E6365B"/>
    <w:rsid w:val="00E77B3C"/>
    <w:rsid w:val="00E80169"/>
    <w:rsid w:val="00E80424"/>
    <w:rsid w:val="00E81A70"/>
    <w:rsid w:val="00E8247C"/>
    <w:rsid w:val="00E8759D"/>
    <w:rsid w:val="00EA3881"/>
    <w:rsid w:val="00EB2240"/>
    <w:rsid w:val="00EB403B"/>
    <w:rsid w:val="00EC49FD"/>
    <w:rsid w:val="00EC4AF5"/>
    <w:rsid w:val="00ED313A"/>
    <w:rsid w:val="00ED3AD9"/>
    <w:rsid w:val="00ED4BC7"/>
    <w:rsid w:val="00ED5FAE"/>
    <w:rsid w:val="00EE44B6"/>
    <w:rsid w:val="00EE7F83"/>
    <w:rsid w:val="00EF109D"/>
    <w:rsid w:val="00EF7C43"/>
    <w:rsid w:val="00F13A68"/>
    <w:rsid w:val="00F14B96"/>
    <w:rsid w:val="00F1555F"/>
    <w:rsid w:val="00F2092A"/>
    <w:rsid w:val="00F250AD"/>
    <w:rsid w:val="00F25733"/>
    <w:rsid w:val="00F26513"/>
    <w:rsid w:val="00F31ED7"/>
    <w:rsid w:val="00F348D7"/>
    <w:rsid w:val="00F40536"/>
    <w:rsid w:val="00F429F4"/>
    <w:rsid w:val="00F42D9E"/>
    <w:rsid w:val="00F44E3D"/>
    <w:rsid w:val="00F47649"/>
    <w:rsid w:val="00F60518"/>
    <w:rsid w:val="00F61A21"/>
    <w:rsid w:val="00F63112"/>
    <w:rsid w:val="00F6767D"/>
    <w:rsid w:val="00F67A3C"/>
    <w:rsid w:val="00F73D83"/>
    <w:rsid w:val="00F77102"/>
    <w:rsid w:val="00F80D0E"/>
    <w:rsid w:val="00F83D65"/>
    <w:rsid w:val="00F876FD"/>
    <w:rsid w:val="00FA52E3"/>
    <w:rsid w:val="00FA56B8"/>
    <w:rsid w:val="00FB11D2"/>
    <w:rsid w:val="00FB67A3"/>
    <w:rsid w:val="00FC3C15"/>
    <w:rsid w:val="00FC61E8"/>
    <w:rsid w:val="00FD205F"/>
    <w:rsid w:val="00FD682B"/>
    <w:rsid w:val="00FD78B8"/>
    <w:rsid w:val="00FE0986"/>
    <w:rsid w:val="00FE7FE6"/>
    <w:rsid w:val="00FF2C46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2F9DBC88.dotm</Template>
  <TotalTime>0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Beurden, S.J. van (Steven)</dc:creator>
  <cp:lastModifiedBy>UU</cp:lastModifiedBy>
  <cp:revision>2</cp:revision>
  <dcterms:created xsi:type="dcterms:W3CDTF">2016-11-25T11:50:00Z</dcterms:created>
  <dcterms:modified xsi:type="dcterms:W3CDTF">2016-11-25T11:50:00Z</dcterms:modified>
</cp:coreProperties>
</file>