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D5B7A" w14:textId="77777777" w:rsidR="00D17A75" w:rsidRDefault="00875A40" w:rsidP="00D17A75">
      <w:pPr>
        <w:pStyle w:val="Beschriftung"/>
        <w:keepNext/>
        <w:rPr>
          <w:lang w:val="en-US"/>
        </w:rPr>
      </w:pPr>
      <w:bookmarkStart w:id="0" w:name="_Hlk184988648"/>
      <w:r w:rsidRPr="00875A40">
        <w:rPr>
          <w:b/>
          <w:bCs/>
          <w:lang w:val="en-US"/>
        </w:rPr>
        <w:t xml:space="preserve">Supplementary table </w:t>
      </w:r>
      <w:r w:rsidR="003D685C" w:rsidRPr="00875A40">
        <w:rPr>
          <w:b/>
          <w:bCs/>
          <w:lang w:val="en-US"/>
        </w:rPr>
        <w:t>2</w:t>
      </w:r>
      <w:r w:rsidRPr="00875A40">
        <w:rPr>
          <w:b/>
          <w:bCs/>
          <w:lang w:val="en-US"/>
        </w:rPr>
        <w:t>.1</w:t>
      </w:r>
      <w:r w:rsidR="003D685C" w:rsidRPr="00875A40">
        <w:rPr>
          <w:lang w:val="en-US"/>
        </w:rPr>
        <w:t xml:space="preserve"> Particle size distribution </w:t>
      </w:r>
      <w:proofErr w:type="spellStart"/>
      <w:r w:rsidR="003D685C" w:rsidRPr="00875A40">
        <w:rPr>
          <w:lang w:val="en-US"/>
        </w:rPr>
        <w:t>OCSiAl</w:t>
      </w:r>
      <w:proofErr w:type="spellEnd"/>
      <w:r w:rsidR="003D685C" w:rsidRPr="00875A40">
        <w:rPr>
          <w:lang w:val="en-US"/>
        </w:rPr>
        <w:t xml:space="preserve"> </w:t>
      </w:r>
      <w:proofErr w:type="spellStart"/>
      <w:r w:rsidR="003D685C" w:rsidRPr="00875A40">
        <w:rPr>
          <w:lang w:val="en-US"/>
        </w:rPr>
        <w:t>Tuball</w:t>
      </w:r>
      <w:proofErr w:type="spellEnd"/>
      <w:r w:rsidR="003D685C" w:rsidRPr="00875A40">
        <w:rPr>
          <w:lang w:val="en-US"/>
        </w:rPr>
        <w:t xml:space="preserve"> (main study)</w:t>
      </w:r>
      <w:r w:rsidR="00BF2BEF" w:rsidRPr="003D685C">
        <w:rPr>
          <w:lang w:val="en-US"/>
        </w:rPr>
        <w:t xml:space="preserve"> </w:t>
      </w:r>
      <w:bookmarkEnd w:id="0"/>
    </w:p>
    <w:p w14:paraId="253210A2" w14:textId="687F1066" w:rsidR="00DD3F3D" w:rsidRPr="00D17A75" w:rsidRDefault="001310CC" w:rsidP="00D17A75">
      <w:pPr>
        <w:pStyle w:val="Beschriftung"/>
        <w:keepNext/>
        <w:rPr>
          <w:lang w:val="en-US"/>
        </w:rPr>
      </w:pPr>
      <w:r>
        <w:fldChar w:fldCharType="begin"/>
      </w:r>
      <w:r w:rsidRPr="003D685C">
        <w:rPr>
          <w:lang w:val="en-US"/>
        </w:rPr>
        <w:instrText xml:space="preserve"> LINK </w:instrText>
      </w:r>
      <w:r w:rsidR="003D2730">
        <w:rPr>
          <w:lang w:val="en-US"/>
        </w:rPr>
        <w:instrText xml:space="preserve">Excel.Sheet.12 "\\\\seth1\\inhaltox\\ipCNT_02N18516\\HauptversuchREM\\Auswertung Suspensionen\\20201118_HV_Suspension_Auswertung.xlsx" "Tuball Bericht!Z1S1:Z20S4" </w:instrText>
      </w:r>
      <w:r w:rsidRPr="003D685C">
        <w:rPr>
          <w:lang w:val="en-US"/>
        </w:rPr>
        <w:instrText xml:space="preserve">\a \f 4 \h </w:instrText>
      </w:r>
      <w:r w:rsidR="00362B13" w:rsidRPr="003D685C">
        <w:rPr>
          <w:lang w:val="en-US"/>
        </w:rPr>
        <w:instrText xml:space="preserve"> \* MERGEFORMAT </w:instrText>
      </w:r>
      <w:r>
        <w:fldChar w:fldCharType="separate"/>
      </w:r>
    </w:p>
    <w:tbl>
      <w:tblPr>
        <w:tblW w:w="9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4111"/>
        <w:gridCol w:w="1843"/>
        <w:gridCol w:w="1734"/>
      </w:tblGrid>
      <w:tr w:rsidR="00DD3F3D" w:rsidRPr="00DD3F3D" w14:paraId="7F648F6E" w14:textId="77777777" w:rsidTr="00DD3F3D">
        <w:trPr>
          <w:divId w:val="865363345"/>
          <w:trHeight w:val="318"/>
        </w:trPr>
        <w:tc>
          <w:tcPr>
            <w:tcW w:w="59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CC3162" w14:textId="6B729103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D3F3D">
              <w:rPr>
                <w:rFonts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F2A03" w14:textId="6B98FCCE" w:rsidR="00DD3F3D" w:rsidRPr="00DD3F3D" w:rsidRDefault="007D2290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4B6B6B" w14:textId="4CDF8314" w:rsidR="00DD3F3D" w:rsidRPr="00DD3F3D" w:rsidRDefault="007D2290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high</w:t>
            </w:r>
          </w:p>
        </w:tc>
      </w:tr>
      <w:tr w:rsidR="00DD3F3D" w:rsidRPr="00DD3F3D" w14:paraId="5C13C286" w14:textId="77777777" w:rsidTr="0049591C">
        <w:trPr>
          <w:divId w:val="865363345"/>
          <w:trHeight w:val="303"/>
        </w:trPr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4FDF6B92" w14:textId="2D124985" w:rsidR="00DD3F3D" w:rsidRPr="00DD3F3D" w:rsidRDefault="001A21C6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503C21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8D24" w14:textId="7F131FA7" w:rsidR="00DD3F3D" w:rsidRPr="00DD3F3D" w:rsidRDefault="001A21C6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503C21">
              <w:rPr>
                <w:rFonts w:cs="Arial"/>
                <w:color w:val="000000"/>
                <w:sz w:val="20"/>
                <w:szCs w:val="20"/>
              </w:rPr>
              <w:t xml:space="preserve">Target </w:t>
            </w:r>
            <w:proofErr w:type="spellStart"/>
            <w:r w:rsidRPr="00503C21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  <w:r w:rsidR="005A70C3">
              <w:rPr>
                <w:rFonts w:cs="Arial"/>
                <w:color w:val="000000"/>
                <w:sz w:val="20"/>
                <w:szCs w:val="20"/>
              </w:rPr>
              <w:t>/</w:t>
            </w:r>
            <w:proofErr w:type="spellStart"/>
            <w:r w:rsidRPr="00503C21">
              <w:rPr>
                <w:rFonts w:cs="Arial"/>
                <w:color w:val="000000"/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7466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0.1x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32A1F" w14:textId="727830A5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</w:t>
            </w:r>
            <w:r w:rsidR="00935E9F" w:rsidRPr="00503C21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D3F3D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DD3F3D" w:rsidRPr="00DD3F3D" w14:paraId="56BAA92B" w14:textId="77777777" w:rsidTr="0049591C">
        <w:trPr>
          <w:divId w:val="865363345"/>
          <w:trHeight w:val="312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1A71A8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3835" w14:textId="2EFED148" w:rsidR="00DD3F3D" w:rsidRPr="00DD3F3D" w:rsidRDefault="00935E9F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503C21">
              <w:rPr>
                <w:rFonts w:cs="Arial"/>
                <w:color w:val="000000"/>
                <w:sz w:val="20"/>
                <w:szCs w:val="20"/>
              </w:rPr>
              <w:t>Number</w:t>
            </w:r>
            <w:proofErr w:type="spellEnd"/>
            <w:r w:rsidRPr="00503C21">
              <w:rPr>
                <w:rFonts w:cs="Arial"/>
                <w:color w:val="000000"/>
                <w:sz w:val="20"/>
                <w:szCs w:val="20"/>
              </w:rPr>
              <w:t xml:space="preserve"> F</w:t>
            </w:r>
            <w:r w:rsidRPr="00503C21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  <w:r w:rsidRPr="00503C21">
              <w:rPr>
                <w:rFonts w:cs="Arial"/>
                <w:color w:val="000000"/>
                <w:sz w:val="20"/>
                <w:szCs w:val="20"/>
              </w:rPr>
              <w:t>/mg material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44F6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83.8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66702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113.8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DD3F3D" w:rsidRPr="00DD3F3D" w14:paraId="025D87C7" w14:textId="77777777" w:rsidTr="0049591C">
        <w:trPr>
          <w:divId w:val="865363345"/>
          <w:trHeight w:val="364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F8B09C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9C3048" w14:textId="77C99634" w:rsidR="00DD3F3D" w:rsidRPr="00DD3F3D" w:rsidRDefault="001A21C6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503C21">
              <w:rPr>
                <w:rFonts w:cs="Arial"/>
                <w:color w:val="000000"/>
                <w:sz w:val="20"/>
                <w:szCs w:val="20"/>
              </w:rPr>
              <w:t xml:space="preserve">Actual </w:t>
            </w:r>
            <w:proofErr w:type="spellStart"/>
            <w:r w:rsidRPr="00503C21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  <w:r w:rsidR="005A70C3">
              <w:rPr>
                <w:rFonts w:cs="Arial"/>
                <w:color w:val="000000"/>
                <w:sz w:val="20"/>
                <w:szCs w:val="20"/>
              </w:rPr>
              <w:t>/</w:t>
            </w:r>
            <w:proofErr w:type="spellStart"/>
            <w:r w:rsidRPr="00503C21">
              <w:rPr>
                <w:rFonts w:cs="Arial"/>
                <w:color w:val="000000"/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F50B4E" w14:textId="4DC38F6E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0.08</w:t>
            </w:r>
            <w:r w:rsidR="00935E9F" w:rsidRPr="00503C21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BF7E50" w14:textId="62625C34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1.06</w:t>
            </w:r>
            <w:r w:rsidR="00935E9F" w:rsidRPr="00503C21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DD3F3D" w:rsidRPr="00DD3F3D" w14:paraId="170D23AE" w14:textId="77777777" w:rsidTr="0049591C">
        <w:trPr>
          <w:divId w:val="865363345"/>
          <w:trHeight w:val="303"/>
        </w:trPr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592E800F" w14:textId="3E7FEF18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Rel.</w:t>
            </w:r>
            <w:r w:rsidR="002C730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03C21" w:rsidRPr="00503C21">
              <w:rPr>
                <w:rFonts w:cs="Arial"/>
                <w:color w:val="000000"/>
                <w:sz w:val="20"/>
                <w:szCs w:val="20"/>
              </w:rPr>
              <w:t>percentage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A414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WHO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81F0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13.51%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79288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8.27%</w:t>
            </w:r>
          </w:p>
        </w:tc>
      </w:tr>
      <w:tr w:rsidR="00DD3F3D" w:rsidRPr="00DD3F3D" w14:paraId="3EA2A822" w14:textId="77777777" w:rsidTr="0049591C">
        <w:trPr>
          <w:divId w:val="865363345"/>
          <w:trHeight w:val="303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1E8D7E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1F53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3.5 &lt;= L &lt;= 5 µm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7310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10.86%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02AB1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2.12%</w:t>
            </w:r>
          </w:p>
        </w:tc>
      </w:tr>
      <w:tr w:rsidR="00DD3F3D" w:rsidRPr="00DD3F3D" w14:paraId="43233510" w14:textId="77777777" w:rsidTr="0049591C">
        <w:trPr>
          <w:divId w:val="865363345"/>
          <w:trHeight w:val="303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190668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8665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&lt; 3.5 µm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9686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75.52%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A8312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89.57%</w:t>
            </w:r>
          </w:p>
        </w:tc>
      </w:tr>
      <w:tr w:rsidR="00DD3F3D" w:rsidRPr="00DD3F3D" w14:paraId="44B656F7" w14:textId="77777777" w:rsidTr="0049591C">
        <w:trPr>
          <w:divId w:val="865363345"/>
          <w:trHeight w:val="318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77377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56F19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L/D &lt; 3 (</w:t>
            </w:r>
            <w:proofErr w:type="spellStart"/>
            <w:proofErr w:type="gramStart"/>
            <w:r w:rsidRPr="00DD3F3D">
              <w:rPr>
                <w:rFonts w:cs="Arial"/>
                <w:color w:val="000000"/>
                <w:sz w:val="20"/>
                <w:szCs w:val="20"/>
              </w:rPr>
              <w:t>Agglom</w:t>
            </w:r>
            <w:proofErr w:type="spellEnd"/>
            <w:r w:rsidRPr="00DD3F3D">
              <w:rPr>
                <w:rFonts w:cs="Arial"/>
                <w:color w:val="000000"/>
                <w:sz w:val="20"/>
                <w:szCs w:val="20"/>
              </w:rPr>
              <w:t>./</w:t>
            </w:r>
            <w:proofErr w:type="gramEnd"/>
            <w:r w:rsidRPr="00DD3F3D">
              <w:rPr>
                <w:rFonts w:cs="Arial"/>
                <w:color w:val="000000"/>
                <w:sz w:val="20"/>
                <w:szCs w:val="20"/>
              </w:rPr>
              <w:t>Part.)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140E3D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0.11%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73133F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0.03%</w:t>
            </w:r>
          </w:p>
        </w:tc>
      </w:tr>
      <w:tr w:rsidR="00DD3F3D" w:rsidRPr="00DD3F3D" w14:paraId="5B807AB3" w14:textId="77777777" w:rsidTr="0049591C">
        <w:trPr>
          <w:divId w:val="865363345"/>
          <w:trHeight w:val="303"/>
        </w:trPr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D7C5C43" w14:textId="77777777" w:rsidR="00935E9F" w:rsidRPr="00503C21" w:rsidRDefault="00935E9F" w:rsidP="00935E9F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503C21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</w:p>
          <w:p w14:paraId="22331DF8" w14:textId="46EC2DC9" w:rsidR="00DD3F3D" w:rsidRPr="00DD3F3D" w:rsidRDefault="00935E9F" w:rsidP="00935E9F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503C21">
              <w:rPr>
                <w:rFonts w:cs="Arial"/>
                <w:color w:val="000000"/>
                <w:sz w:val="20"/>
                <w:szCs w:val="20"/>
              </w:rPr>
              <w:t>F</w:t>
            </w:r>
            <w:r w:rsidRPr="00503C21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7D93" w14:textId="2D97BC25" w:rsidR="00DD3F3D" w:rsidRPr="00DD3F3D" w:rsidRDefault="00466361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03C21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GML </w:t>
            </w:r>
            <w:r w:rsidR="00DD3F3D"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(µm)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3903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6.89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6DBF0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6.76</w:t>
            </w:r>
          </w:p>
        </w:tc>
      </w:tr>
      <w:tr w:rsidR="00DD3F3D" w:rsidRPr="00DD3F3D" w14:paraId="01F77413" w14:textId="77777777" w:rsidTr="0049591C">
        <w:trPr>
          <w:divId w:val="865363345"/>
          <w:trHeight w:val="303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F0102C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5E73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1BFE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3E4A5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1.32</w:t>
            </w:r>
          </w:p>
        </w:tc>
      </w:tr>
      <w:tr w:rsidR="00DD3F3D" w:rsidRPr="00DD3F3D" w14:paraId="43B8F506" w14:textId="77777777" w:rsidTr="0049591C">
        <w:trPr>
          <w:divId w:val="865363345"/>
          <w:trHeight w:val="303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CA01F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86FB" w14:textId="67D68B17" w:rsidR="00DD3F3D" w:rsidRPr="00DD3F3D" w:rsidRDefault="00466361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03C21">
              <w:rPr>
                <w:rFonts w:cs="Arial"/>
                <w:b/>
                <w:bCs/>
                <w:color w:val="000000"/>
                <w:sz w:val="20"/>
                <w:szCs w:val="20"/>
              </w:rPr>
              <w:t>GMD</w:t>
            </w:r>
            <w:r w:rsidR="00DD3F3D"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FAC1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D95CF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0.007</w:t>
            </w:r>
          </w:p>
        </w:tc>
      </w:tr>
      <w:tr w:rsidR="00DD3F3D" w:rsidRPr="00DD3F3D" w14:paraId="69BECAE2" w14:textId="77777777" w:rsidTr="0049591C">
        <w:trPr>
          <w:divId w:val="865363345"/>
          <w:trHeight w:val="318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9CC451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2428CB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3DFDFD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1.526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45B1B3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1.505</w:t>
            </w:r>
          </w:p>
        </w:tc>
      </w:tr>
      <w:tr w:rsidR="00DD3F3D" w:rsidRPr="00DD3F3D" w14:paraId="5BB26036" w14:textId="77777777" w:rsidTr="0049591C">
        <w:trPr>
          <w:divId w:val="865363345"/>
          <w:trHeight w:val="288"/>
        </w:trPr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458E577" w14:textId="77777777" w:rsidR="00643604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</w:p>
          <w:p w14:paraId="577A3C68" w14:textId="4BFAB5E3" w:rsidR="00DD3F3D" w:rsidRPr="00DD3F3D" w:rsidRDefault="00643604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Fibers</w:t>
            </w:r>
            <w:proofErr w:type="spellEnd"/>
            <w:r w:rsidR="00DD3F3D" w:rsidRPr="00DD3F3D">
              <w:rPr>
                <w:rFonts w:cs="Arial"/>
                <w:color w:val="000000"/>
                <w:sz w:val="20"/>
                <w:szCs w:val="20"/>
              </w:rPr>
              <w:br/>
              <w:t>3.5 &lt; L &lt; 5 µm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5433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Geom. </w:t>
            </w:r>
            <w:proofErr w:type="spellStart"/>
            <w:r w:rsidRPr="00DD3F3D">
              <w:rPr>
                <w:rFonts w:cs="Arial"/>
                <w:color w:val="000000"/>
                <w:sz w:val="20"/>
                <w:szCs w:val="20"/>
              </w:rPr>
              <w:t>mean</w:t>
            </w:r>
            <w:proofErr w:type="spellEnd"/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F3D">
              <w:rPr>
                <w:rFonts w:cs="Arial"/>
                <w:color w:val="000000"/>
                <w:sz w:val="20"/>
                <w:szCs w:val="20"/>
              </w:rPr>
              <w:t>length</w:t>
            </w:r>
            <w:proofErr w:type="spellEnd"/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EA03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C6BD9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4.17</w:t>
            </w:r>
          </w:p>
        </w:tc>
      </w:tr>
      <w:tr w:rsidR="00DD3F3D" w:rsidRPr="00DD3F3D" w14:paraId="1DB7D91C" w14:textId="77777777" w:rsidTr="0049591C">
        <w:trPr>
          <w:divId w:val="865363345"/>
          <w:trHeight w:val="303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1E589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A484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3D70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CB13A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1.12</w:t>
            </w:r>
          </w:p>
        </w:tc>
      </w:tr>
      <w:tr w:rsidR="00DD3F3D" w:rsidRPr="00DD3F3D" w14:paraId="52E02237" w14:textId="77777777" w:rsidTr="0049591C">
        <w:trPr>
          <w:divId w:val="865363345"/>
          <w:trHeight w:val="303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10D540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B610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Geom. </w:t>
            </w:r>
            <w:proofErr w:type="spellStart"/>
            <w:r w:rsidRPr="00DD3F3D">
              <w:rPr>
                <w:rFonts w:cs="Arial"/>
                <w:color w:val="000000"/>
                <w:sz w:val="20"/>
                <w:szCs w:val="20"/>
              </w:rPr>
              <w:t>mean</w:t>
            </w:r>
            <w:proofErr w:type="spellEnd"/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F3D">
              <w:rPr>
                <w:rFonts w:cs="Arial"/>
                <w:color w:val="000000"/>
                <w:sz w:val="20"/>
                <w:szCs w:val="20"/>
              </w:rPr>
              <w:t>diameter</w:t>
            </w:r>
            <w:proofErr w:type="spellEnd"/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7E66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7C8D4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0.009</w:t>
            </w:r>
          </w:p>
        </w:tc>
      </w:tr>
      <w:tr w:rsidR="00DD3F3D" w:rsidRPr="00DD3F3D" w14:paraId="438D745F" w14:textId="77777777" w:rsidTr="0049591C">
        <w:trPr>
          <w:divId w:val="865363345"/>
          <w:trHeight w:val="318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8D7078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209949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582BA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1.444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94E121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1.433</w:t>
            </w:r>
          </w:p>
        </w:tc>
      </w:tr>
      <w:tr w:rsidR="00DD3F3D" w:rsidRPr="00DD3F3D" w14:paraId="76ECD7C1" w14:textId="77777777" w:rsidTr="0049591C">
        <w:trPr>
          <w:divId w:val="865363345"/>
          <w:trHeight w:val="318"/>
        </w:trPr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4B641FF" w14:textId="3D4D5652" w:rsidR="00DD3F3D" w:rsidRPr="00FB7C69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FB7C6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PSD </w:t>
            </w:r>
            <w:r w:rsidRPr="00FB7C69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L/D &gt; 3</w:t>
            </w:r>
            <w:r w:rsidRPr="00FB7C69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(Al</w:t>
            </w:r>
            <w:r w:rsidR="00935E9F" w:rsidRPr="00FB7C69">
              <w:rPr>
                <w:rFonts w:cs="Arial"/>
                <w:color w:val="000000"/>
                <w:sz w:val="20"/>
                <w:szCs w:val="20"/>
                <w:lang w:val="en-US"/>
              </w:rPr>
              <w:t>l fibers</w:t>
            </w:r>
            <w:r w:rsidRPr="00FB7C69">
              <w:rPr>
                <w:rFonts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932C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Geom. </w:t>
            </w:r>
            <w:proofErr w:type="spellStart"/>
            <w:r w:rsidRPr="00DD3F3D">
              <w:rPr>
                <w:rFonts w:cs="Arial"/>
                <w:color w:val="000000"/>
                <w:sz w:val="20"/>
                <w:szCs w:val="20"/>
              </w:rPr>
              <w:t>mean</w:t>
            </w:r>
            <w:proofErr w:type="spellEnd"/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F3D">
              <w:rPr>
                <w:rFonts w:cs="Arial"/>
                <w:color w:val="000000"/>
                <w:sz w:val="20"/>
                <w:szCs w:val="20"/>
              </w:rPr>
              <w:t>length</w:t>
            </w:r>
            <w:proofErr w:type="spellEnd"/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0062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8A41E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1.27</w:t>
            </w:r>
          </w:p>
        </w:tc>
      </w:tr>
      <w:tr w:rsidR="00DD3F3D" w:rsidRPr="00DD3F3D" w14:paraId="1F09C879" w14:textId="77777777" w:rsidTr="0049591C">
        <w:trPr>
          <w:divId w:val="865363345"/>
          <w:trHeight w:val="303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1E048A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2508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8A56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5C455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2.43</w:t>
            </w:r>
          </w:p>
        </w:tc>
      </w:tr>
      <w:tr w:rsidR="00DD3F3D" w:rsidRPr="00DD3F3D" w14:paraId="4F5FEA28" w14:textId="77777777" w:rsidTr="0049591C">
        <w:trPr>
          <w:divId w:val="865363345"/>
          <w:trHeight w:val="303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C8A65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269F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Geom. </w:t>
            </w:r>
            <w:proofErr w:type="spellStart"/>
            <w:r w:rsidRPr="00DD3F3D">
              <w:rPr>
                <w:rFonts w:cs="Arial"/>
                <w:color w:val="000000"/>
                <w:sz w:val="20"/>
                <w:szCs w:val="20"/>
              </w:rPr>
              <w:t>mean</w:t>
            </w:r>
            <w:proofErr w:type="spellEnd"/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F3D">
              <w:rPr>
                <w:rFonts w:cs="Arial"/>
                <w:color w:val="000000"/>
                <w:sz w:val="20"/>
                <w:szCs w:val="20"/>
              </w:rPr>
              <w:t>diameter</w:t>
            </w:r>
            <w:proofErr w:type="spellEnd"/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8B1C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999DA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0.007</w:t>
            </w:r>
          </w:p>
        </w:tc>
      </w:tr>
      <w:tr w:rsidR="00DD3F3D" w:rsidRPr="00DD3F3D" w14:paraId="305289FE" w14:textId="77777777" w:rsidTr="0049591C">
        <w:trPr>
          <w:divId w:val="865363345"/>
          <w:trHeight w:val="318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6CF95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652CE" w14:textId="77777777" w:rsidR="00DD3F3D" w:rsidRPr="00DD3F3D" w:rsidRDefault="00DD3F3D" w:rsidP="0049591C">
            <w:pPr>
              <w:framePr w:hSpace="141" w:wrap="around" w:vAnchor="text" w:hAnchor="text" w:y="1"/>
              <w:spacing w:after="0"/>
              <w:contextualSpacing w:val="0"/>
              <w:suppressOverlap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39436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1.528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699A55" w14:textId="77777777" w:rsidR="00DD3F3D" w:rsidRPr="00DD3F3D" w:rsidRDefault="00DD3F3D" w:rsidP="00DD3F3D">
            <w:pPr>
              <w:framePr w:hSpace="141" w:wrap="around" w:vAnchor="text" w:hAnchor="text" w:y="1"/>
              <w:spacing w:after="0"/>
              <w:contextualSpacing w:val="0"/>
              <w:suppressOverlap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1.528</w:t>
            </w:r>
          </w:p>
        </w:tc>
      </w:tr>
    </w:tbl>
    <w:p w14:paraId="23F7F2B6" w14:textId="77777777" w:rsidR="00E54233" w:rsidRPr="00503C21" w:rsidRDefault="001310CC" w:rsidP="00E54233">
      <w:pPr>
        <w:spacing w:after="0"/>
        <w:jc w:val="left"/>
        <w:rPr>
          <w:sz w:val="20"/>
          <w:szCs w:val="20"/>
          <w:lang w:val="en-US"/>
        </w:rPr>
      </w:pPr>
      <w:r>
        <w:rPr>
          <w:b/>
          <w:sz w:val="22"/>
          <w:szCs w:val="22"/>
        </w:rPr>
        <w:fldChar w:fldCharType="end"/>
      </w:r>
      <w:r w:rsidR="000C287F" w:rsidRPr="00E54233">
        <w:rPr>
          <w:b/>
          <w:sz w:val="22"/>
          <w:szCs w:val="22"/>
          <w:lang w:val="en-US"/>
        </w:rPr>
        <w:br w:type="textWrapping" w:clear="all"/>
      </w:r>
      <w:proofErr w:type="spellStart"/>
      <w:r w:rsidR="00E54233" w:rsidRPr="00503C21">
        <w:rPr>
          <w:sz w:val="20"/>
          <w:szCs w:val="20"/>
          <w:lang w:val="en-US"/>
        </w:rPr>
        <w:t>Agglom</w:t>
      </w:r>
      <w:proofErr w:type="spellEnd"/>
      <w:r w:rsidR="00E54233" w:rsidRPr="00503C21">
        <w:rPr>
          <w:sz w:val="20"/>
          <w:szCs w:val="20"/>
          <w:lang w:val="en-US"/>
        </w:rPr>
        <w:t>: agglomerates; Part.: particles; L: length, D: diameter; PSD: particle size distribution; GML: geometric length; GMD: geometric diameter; SD: standard deviation.</w:t>
      </w:r>
    </w:p>
    <w:p w14:paraId="217A0350" w14:textId="36AAE7F5" w:rsidR="00A71BC9" w:rsidRPr="00E54233" w:rsidRDefault="00A71BC9" w:rsidP="005814AF">
      <w:pPr>
        <w:spacing w:line="360" w:lineRule="auto"/>
        <w:rPr>
          <w:b/>
          <w:sz w:val="22"/>
          <w:szCs w:val="22"/>
          <w:lang w:val="en-US"/>
        </w:rPr>
      </w:pPr>
    </w:p>
    <w:p w14:paraId="289C7319" w14:textId="2C643384" w:rsidR="00823E20" w:rsidRDefault="00823E20" w:rsidP="005814AF">
      <w:pPr>
        <w:spacing w:line="360" w:lineRule="auto"/>
        <w:rPr>
          <w:b/>
          <w:sz w:val="22"/>
          <w:szCs w:val="22"/>
          <w:lang w:val="en-US"/>
        </w:rPr>
      </w:pPr>
    </w:p>
    <w:p w14:paraId="79D8EF8E" w14:textId="77777777" w:rsidR="00D17A75" w:rsidRDefault="00D17A75" w:rsidP="005814AF">
      <w:pPr>
        <w:spacing w:line="360" w:lineRule="auto"/>
        <w:rPr>
          <w:b/>
          <w:sz w:val="22"/>
          <w:szCs w:val="22"/>
          <w:lang w:val="en-US"/>
        </w:rPr>
      </w:pPr>
    </w:p>
    <w:p w14:paraId="5EF4A510" w14:textId="77777777" w:rsidR="006514F3" w:rsidRPr="00E54233" w:rsidRDefault="006514F3" w:rsidP="005814AF">
      <w:pPr>
        <w:spacing w:line="360" w:lineRule="auto"/>
        <w:rPr>
          <w:b/>
          <w:sz w:val="22"/>
          <w:szCs w:val="22"/>
          <w:lang w:val="en-US"/>
        </w:rPr>
      </w:pPr>
    </w:p>
    <w:p w14:paraId="3F4210BD" w14:textId="43390666" w:rsidR="00B02398" w:rsidRPr="00B02398" w:rsidRDefault="00875A40" w:rsidP="00B02398">
      <w:pPr>
        <w:rPr>
          <w:lang w:val="en-US"/>
        </w:rPr>
      </w:pPr>
      <w:r w:rsidRPr="00875A40">
        <w:rPr>
          <w:b/>
          <w:bCs/>
          <w:lang w:val="en-US"/>
        </w:rPr>
        <w:lastRenderedPageBreak/>
        <w:t>Supplementary table 2.2</w:t>
      </w:r>
      <w:r w:rsidRPr="00875A40">
        <w:rPr>
          <w:lang w:val="en-US"/>
        </w:rPr>
        <w:t xml:space="preserve"> </w:t>
      </w:r>
      <w:r w:rsidR="00B02398" w:rsidRPr="00875A40">
        <w:rPr>
          <w:lang w:val="en-US"/>
        </w:rPr>
        <w:t xml:space="preserve">Particle size distribution </w:t>
      </w:r>
      <w:proofErr w:type="spellStart"/>
      <w:r w:rsidR="00B02398" w:rsidRPr="00875A40">
        <w:rPr>
          <w:lang w:val="en-US"/>
        </w:rPr>
        <w:t>Nanocyl</w:t>
      </w:r>
      <w:proofErr w:type="spellEnd"/>
      <w:r w:rsidR="00B02398" w:rsidRPr="00875A40">
        <w:rPr>
          <w:lang w:val="en-US"/>
        </w:rPr>
        <w:t xml:space="preserve"> NC-7000 (main study)</w:t>
      </w:r>
    </w:p>
    <w:p w14:paraId="619F2947" w14:textId="7F48BBEA" w:rsidR="00DD3F3D" w:rsidRPr="002C7303" w:rsidRDefault="00FB5030" w:rsidP="00DD3F3D">
      <w:pPr>
        <w:spacing w:line="360" w:lineRule="auto"/>
        <w:rPr>
          <w:rFonts w:cs="Arial"/>
          <w:sz w:val="20"/>
          <w:szCs w:val="20"/>
          <w:lang w:val="en-US"/>
        </w:rPr>
      </w:pPr>
      <w:r w:rsidRPr="002C7303">
        <w:rPr>
          <w:rFonts w:cs="Arial"/>
          <w:sz w:val="20"/>
          <w:szCs w:val="20"/>
        </w:rPr>
        <w:fldChar w:fldCharType="begin"/>
      </w:r>
      <w:r w:rsidRPr="002C7303">
        <w:rPr>
          <w:rFonts w:cs="Arial"/>
          <w:sz w:val="20"/>
          <w:szCs w:val="20"/>
          <w:lang w:val="en-US"/>
        </w:rPr>
        <w:instrText xml:space="preserve"> LINK </w:instrText>
      </w:r>
      <w:r w:rsidR="003D2730">
        <w:rPr>
          <w:rFonts w:cs="Arial"/>
          <w:sz w:val="20"/>
          <w:szCs w:val="20"/>
          <w:lang w:val="en-US"/>
        </w:rPr>
        <w:instrText xml:space="preserve">Excel.Sheet.12 "\\\\seth1\\inhaltox\\ipCNT_02N18516\\HauptversuchREM\\Auswertung Suspensionen\\20201118_HV_Suspension_Auswertung.xlsx" "NC7000 Bericht!Z1S1:Z20S8" </w:instrText>
      </w:r>
      <w:r w:rsidRPr="002C7303">
        <w:rPr>
          <w:rFonts w:cs="Arial"/>
          <w:sz w:val="20"/>
          <w:szCs w:val="20"/>
          <w:lang w:val="en-US"/>
        </w:rPr>
        <w:instrText xml:space="preserve">\a \f 4 \h  \* MERGEFORMAT </w:instrText>
      </w:r>
      <w:r w:rsidRPr="002C7303">
        <w:rPr>
          <w:rFonts w:cs="Arial"/>
          <w:sz w:val="20"/>
          <w:szCs w:val="20"/>
        </w:rPr>
        <w:fldChar w:fldCharType="separate"/>
      </w:r>
    </w:p>
    <w:tbl>
      <w:tblPr>
        <w:tblW w:w="137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3024"/>
        <w:gridCol w:w="1253"/>
        <w:gridCol w:w="1571"/>
        <w:gridCol w:w="1479"/>
        <w:gridCol w:w="1480"/>
        <w:gridCol w:w="1628"/>
        <w:gridCol w:w="1628"/>
      </w:tblGrid>
      <w:tr w:rsidR="00643604" w:rsidRPr="002C7303" w14:paraId="25F2195E" w14:textId="77777777" w:rsidTr="00643604">
        <w:trPr>
          <w:trHeight w:val="289"/>
        </w:trPr>
        <w:tc>
          <w:tcPr>
            <w:tcW w:w="4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AA580" w14:textId="52715A39" w:rsidR="00643604" w:rsidRPr="00DD3F3D" w:rsidRDefault="00643604" w:rsidP="00643604">
            <w:pPr>
              <w:contextualSpacing w:val="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D3F3D">
              <w:rPr>
                <w:rFonts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BDDFD" w14:textId="1CF99A2C" w:rsidR="00643604" w:rsidRPr="00DD3F3D" w:rsidRDefault="00643604" w:rsidP="0064360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43604">
              <w:rPr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01F7B" w14:textId="3D97EAE4" w:rsidR="00643604" w:rsidRPr="00DD3F3D" w:rsidRDefault="00643604" w:rsidP="0064360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43604">
              <w:rPr>
                <w:sz w:val="20"/>
                <w:szCs w:val="20"/>
              </w:rPr>
              <w:t>high (</w:t>
            </w:r>
            <w:proofErr w:type="gramStart"/>
            <w:r w:rsidRPr="00643604">
              <w:rPr>
                <w:sz w:val="20"/>
                <w:szCs w:val="20"/>
              </w:rPr>
              <w:t>1)*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49317" w14:textId="0D26DEF7" w:rsidR="00643604" w:rsidRPr="00DD3F3D" w:rsidRDefault="00643604" w:rsidP="0064360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43604">
              <w:rPr>
                <w:sz w:val="20"/>
                <w:szCs w:val="20"/>
              </w:rPr>
              <w:t>high (</w:t>
            </w:r>
            <w:proofErr w:type="gramStart"/>
            <w:r w:rsidRPr="00643604">
              <w:rPr>
                <w:sz w:val="20"/>
                <w:szCs w:val="20"/>
              </w:rPr>
              <w:t>2)*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BB84A" w14:textId="04037414" w:rsidR="00643604" w:rsidRPr="00DD3F3D" w:rsidRDefault="00643604" w:rsidP="0064360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43604">
              <w:rPr>
                <w:sz w:val="20"/>
                <w:szCs w:val="20"/>
              </w:rPr>
              <w:t>high (</w:t>
            </w:r>
            <w:proofErr w:type="gramStart"/>
            <w:r w:rsidRPr="00643604">
              <w:rPr>
                <w:sz w:val="20"/>
                <w:szCs w:val="20"/>
              </w:rPr>
              <w:t>3)*</w:t>
            </w:r>
            <w:proofErr w:type="gramEnd"/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9CE0A" w14:textId="023BB8DD" w:rsidR="00643604" w:rsidRPr="00DD3F3D" w:rsidRDefault="00643604" w:rsidP="0064360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43604">
              <w:rPr>
                <w:sz w:val="20"/>
                <w:szCs w:val="20"/>
              </w:rPr>
              <w:t>high (</w:t>
            </w:r>
            <w:proofErr w:type="gramStart"/>
            <w:r w:rsidRPr="00643604">
              <w:rPr>
                <w:sz w:val="20"/>
                <w:szCs w:val="20"/>
              </w:rPr>
              <w:t>4)*</w:t>
            </w:r>
            <w:proofErr w:type="gramEnd"/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249B3" w14:textId="69F4B3F7" w:rsidR="00643604" w:rsidRPr="00DD3F3D" w:rsidRDefault="00643604" w:rsidP="0064360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43604">
              <w:rPr>
                <w:sz w:val="20"/>
                <w:szCs w:val="20"/>
              </w:rPr>
              <w:t>high (</w:t>
            </w:r>
            <w:proofErr w:type="gramStart"/>
            <w:r w:rsidRPr="00643604">
              <w:rPr>
                <w:sz w:val="20"/>
                <w:szCs w:val="20"/>
              </w:rPr>
              <w:t>5)*</w:t>
            </w:r>
            <w:proofErr w:type="gramEnd"/>
          </w:p>
        </w:tc>
      </w:tr>
      <w:tr w:rsidR="00D959DE" w:rsidRPr="002C7303" w14:paraId="2E444E9E" w14:textId="77777777" w:rsidTr="00D959DE">
        <w:trPr>
          <w:trHeight w:val="332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3ED9C" w14:textId="0D8A69CE" w:rsidR="00D959DE" w:rsidRPr="00DD3F3D" w:rsidRDefault="00226B53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F57EF" w14:textId="7AD406F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 xml:space="preserve">Target </w:t>
            </w:r>
            <w:proofErr w:type="spellStart"/>
            <w:r w:rsidRPr="00D959DE">
              <w:rPr>
                <w:sz w:val="20"/>
                <w:szCs w:val="20"/>
              </w:rPr>
              <w:t>concentration</w:t>
            </w:r>
            <w:proofErr w:type="spellEnd"/>
            <w:r w:rsidR="005A70C3">
              <w:rPr>
                <w:sz w:val="20"/>
                <w:szCs w:val="20"/>
              </w:rPr>
              <w:t>/</w:t>
            </w:r>
            <w:proofErr w:type="spellStart"/>
            <w:r w:rsidRPr="00D959DE">
              <w:rPr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D32A2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0.1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C3D48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7B120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2D46B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BE4C3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3E927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D959DE" w:rsidRPr="002C7303" w14:paraId="203362C7" w14:textId="77777777" w:rsidTr="00D959DE">
        <w:trPr>
          <w:trHeight w:val="297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C7E3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903B0" w14:textId="41660B5A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D959DE">
              <w:rPr>
                <w:sz w:val="20"/>
                <w:szCs w:val="20"/>
              </w:rPr>
              <w:t>Number</w:t>
            </w:r>
            <w:proofErr w:type="spellEnd"/>
            <w:r w:rsidRPr="00D959DE">
              <w:rPr>
                <w:sz w:val="20"/>
                <w:szCs w:val="20"/>
              </w:rPr>
              <w:t xml:space="preserve"> F</w:t>
            </w:r>
            <w:r w:rsidRPr="00643604">
              <w:rPr>
                <w:sz w:val="20"/>
                <w:szCs w:val="20"/>
                <w:vertAlign w:val="subscript"/>
              </w:rPr>
              <w:t>WHO</w:t>
            </w:r>
            <w:r w:rsidRPr="00D959DE">
              <w:rPr>
                <w:sz w:val="20"/>
                <w:szCs w:val="20"/>
              </w:rPr>
              <w:t>/mg material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F67ED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15.2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2EC02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15.9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4B469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13.1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9F604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12.9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FB113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12.4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8F388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10.8 x 10</w:t>
            </w:r>
            <w:r w:rsidRPr="00DD3F3D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D959DE" w:rsidRPr="002C7303" w14:paraId="72089DEB" w14:textId="77777777" w:rsidTr="00D959DE">
        <w:trPr>
          <w:trHeight w:val="332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32DF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99943" w14:textId="0AE3C735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 xml:space="preserve">Actual </w:t>
            </w:r>
            <w:proofErr w:type="spellStart"/>
            <w:r w:rsidRPr="00D959DE">
              <w:rPr>
                <w:sz w:val="20"/>
                <w:szCs w:val="20"/>
              </w:rPr>
              <w:t>concentration</w:t>
            </w:r>
            <w:proofErr w:type="spellEnd"/>
            <w:r w:rsidR="005A70C3">
              <w:rPr>
                <w:sz w:val="20"/>
                <w:szCs w:val="20"/>
              </w:rPr>
              <w:t>/</w:t>
            </w:r>
            <w:proofErr w:type="spellStart"/>
            <w:r w:rsidRPr="00D959DE">
              <w:rPr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969BF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0.11 x 10</w:t>
            </w: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A8607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1.15 x 10</w:t>
            </w: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47284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0.94 x 10</w:t>
            </w: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9FFBB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0.91 x 10</w:t>
            </w: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4713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0.83 x 10</w:t>
            </w: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915DD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0.78 x 10</w:t>
            </w: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D959DE" w:rsidRPr="002C7303" w14:paraId="10AE9194" w14:textId="77777777" w:rsidTr="00D959DE">
        <w:trPr>
          <w:trHeight w:val="289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9F2A05" w14:textId="6D5A4704" w:rsidR="00D959DE" w:rsidRPr="00DD3F3D" w:rsidRDefault="00226B53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 xml:space="preserve">Rel. </w:t>
            </w:r>
            <w:proofErr w:type="spellStart"/>
            <w:r w:rsidRPr="00226B53">
              <w:rPr>
                <w:rFonts w:cs="Arial"/>
                <w:color w:val="000000"/>
                <w:sz w:val="20"/>
                <w:szCs w:val="20"/>
              </w:rPr>
              <w:t>percentage</w:t>
            </w:r>
            <w:proofErr w:type="spellEnd"/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BE027" w14:textId="21E247EC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WHO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305F1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5.31%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7DD38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3.56%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E920D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3.24%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5B4FF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3.00%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D5DE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2.53%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904E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3.27%</w:t>
            </w:r>
          </w:p>
        </w:tc>
      </w:tr>
      <w:tr w:rsidR="00D959DE" w:rsidRPr="002C7303" w14:paraId="36EA3A7D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84F4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0423B" w14:textId="42817A21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3.5 &lt;= L &lt;= 5 µm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9B71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10.25%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299A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6.71%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E0F8F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9.15%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7C402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3.75%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73926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6.60%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83807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7.29%</w:t>
            </w:r>
          </w:p>
        </w:tc>
      </w:tr>
      <w:tr w:rsidR="00D959DE" w:rsidRPr="002C7303" w14:paraId="149971CF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8DFF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E5F80" w14:textId="6BF88EB3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&lt; 3.5 µm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2B8F8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83.07%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EEB86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88.79%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E1699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86.88%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5B7C8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92.19%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86971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90.04%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20292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88.55%</w:t>
            </w:r>
          </w:p>
        </w:tc>
      </w:tr>
      <w:tr w:rsidR="00D959DE" w:rsidRPr="002C7303" w14:paraId="70EAEDC8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D2B6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337904" w14:textId="15F78692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L/D &lt; 3 (</w:t>
            </w:r>
            <w:proofErr w:type="spellStart"/>
            <w:proofErr w:type="gramStart"/>
            <w:r w:rsidRPr="00D959DE">
              <w:rPr>
                <w:sz w:val="20"/>
                <w:szCs w:val="20"/>
              </w:rPr>
              <w:t>Agglom</w:t>
            </w:r>
            <w:proofErr w:type="spellEnd"/>
            <w:r w:rsidRPr="00D959DE">
              <w:rPr>
                <w:sz w:val="20"/>
                <w:szCs w:val="20"/>
              </w:rPr>
              <w:t>./</w:t>
            </w:r>
            <w:proofErr w:type="gramEnd"/>
            <w:r w:rsidRPr="00D959DE">
              <w:rPr>
                <w:sz w:val="20"/>
                <w:szCs w:val="20"/>
              </w:rPr>
              <w:t>Part.)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673AE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1.36%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0C343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0.94%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FAE4B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0.73%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E3BA1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1.06%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254C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0.83%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BF09F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0.90%</w:t>
            </w:r>
          </w:p>
        </w:tc>
      </w:tr>
      <w:tr w:rsidR="00D959DE" w:rsidRPr="00DD3F3D" w14:paraId="1A2699B7" w14:textId="77777777" w:rsidTr="00D959DE">
        <w:trPr>
          <w:trHeight w:val="289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431A" w14:textId="77777777" w:rsidR="00226B53" w:rsidRPr="00226B53" w:rsidRDefault="00226B53" w:rsidP="00226B53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</w:p>
          <w:p w14:paraId="7FB112AE" w14:textId="1E3C2712" w:rsidR="00D959DE" w:rsidRPr="00DD3F3D" w:rsidRDefault="00226B53" w:rsidP="00226B53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F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69552" w14:textId="0FF7333E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GML (µm)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4B39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6.53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19AC8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6.24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B2AA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EC96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6.39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259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6.35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B9D3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6.22</w:t>
            </w:r>
          </w:p>
        </w:tc>
      </w:tr>
      <w:tr w:rsidR="00D959DE" w:rsidRPr="00DD3F3D" w14:paraId="16DB9E2D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AE96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D97AC" w14:textId="4A9098C9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Std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5989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8B26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1B5A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30E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B6C8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09D2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1.24</w:t>
            </w:r>
          </w:p>
        </w:tc>
      </w:tr>
      <w:tr w:rsidR="00D959DE" w:rsidRPr="00DD3F3D" w14:paraId="4321DC89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D282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B7482" w14:textId="106741EE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GMD (µm)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6A4F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2355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240E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256D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C6F48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0F33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b/>
                <w:bCs/>
                <w:color w:val="000000"/>
                <w:sz w:val="20"/>
                <w:szCs w:val="20"/>
              </w:rPr>
              <w:t>0.010</w:t>
            </w:r>
          </w:p>
        </w:tc>
      </w:tr>
      <w:tr w:rsidR="00D959DE" w:rsidRPr="00DD3F3D" w14:paraId="067EAABB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58C7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87813" w14:textId="46856501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Std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4A11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1.431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4DDD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1.515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C91D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1.331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2F5B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1.378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9D62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1.369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A506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1.35</w:t>
            </w:r>
          </w:p>
        </w:tc>
      </w:tr>
      <w:tr w:rsidR="00D959DE" w:rsidRPr="00DD3F3D" w14:paraId="518E7B8D" w14:textId="77777777" w:rsidTr="00D959DE">
        <w:trPr>
          <w:trHeight w:val="289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7B40" w14:textId="77777777" w:rsidR="00643604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</w:p>
          <w:p w14:paraId="4468695A" w14:textId="6248DA46" w:rsidR="00D959DE" w:rsidRPr="00DD3F3D" w:rsidRDefault="00643604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Fibers</w:t>
            </w:r>
            <w:proofErr w:type="spellEnd"/>
            <w:r w:rsidR="00D959DE" w:rsidRPr="00DD3F3D">
              <w:rPr>
                <w:rFonts w:cs="Arial"/>
                <w:color w:val="000000"/>
                <w:sz w:val="20"/>
                <w:szCs w:val="20"/>
              </w:rPr>
              <w:br/>
              <w:t>3.5 &lt; L &lt; 5 µm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E7BFB" w14:textId="1126948F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 xml:space="preserve">Geom. </w:t>
            </w:r>
            <w:proofErr w:type="spellStart"/>
            <w:r w:rsidRPr="00D959DE">
              <w:rPr>
                <w:sz w:val="20"/>
                <w:szCs w:val="20"/>
              </w:rPr>
              <w:t>mean</w:t>
            </w:r>
            <w:proofErr w:type="spellEnd"/>
            <w:r w:rsidRPr="00D959DE">
              <w:rPr>
                <w:sz w:val="20"/>
                <w:szCs w:val="20"/>
              </w:rPr>
              <w:t xml:space="preserve"> </w:t>
            </w:r>
            <w:proofErr w:type="spellStart"/>
            <w:r w:rsidRPr="00D959DE">
              <w:rPr>
                <w:sz w:val="20"/>
                <w:szCs w:val="20"/>
              </w:rPr>
              <w:t>length</w:t>
            </w:r>
            <w:proofErr w:type="spellEnd"/>
            <w:r w:rsidRPr="00D959DE">
              <w:rPr>
                <w:sz w:val="20"/>
                <w:szCs w:val="20"/>
              </w:rPr>
              <w:t xml:space="preserve"> (µm)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47A9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2BC9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8E91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3.97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34A1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4.02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EA2B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39C2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3.99</w:t>
            </w:r>
          </w:p>
        </w:tc>
      </w:tr>
      <w:tr w:rsidR="00D959DE" w:rsidRPr="00DD3F3D" w14:paraId="023A381C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B347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88995" w14:textId="66A6B061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Std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C3FD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96DA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2726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C3AF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2D31D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BE66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1.14</w:t>
            </w:r>
          </w:p>
        </w:tc>
      </w:tr>
      <w:tr w:rsidR="00D959DE" w:rsidRPr="00DD3F3D" w14:paraId="515D5E3B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309D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0B17B" w14:textId="0005FB1A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 xml:space="preserve">Geom. </w:t>
            </w:r>
            <w:proofErr w:type="spellStart"/>
            <w:r w:rsidRPr="00D959DE">
              <w:rPr>
                <w:sz w:val="20"/>
                <w:szCs w:val="20"/>
              </w:rPr>
              <w:t>mean</w:t>
            </w:r>
            <w:proofErr w:type="spellEnd"/>
            <w:r w:rsidRPr="00D959DE">
              <w:rPr>
                <w:sz w:val="20"/>
                <w:szCs w:val="20"/>
              </w:rPr>
              <w:t xml:space="preserve"> </w:t>
            </w:r>
            <w:proofErr w:type="spellStart"/>
            <w:r w:rsidRPr="00D959DE">
              <w:rPr>
                <w:sz w:val="20"/>
                <w:szCs w:val="20"/>
              </w:rPr>
              <w:t>diameter</w:t>
            </w:r>
            <w:proofErr w:type="spellEnd"/>
            <w:r w:rsidRPr="00D959DE">
              <w:rPr>
                <w:sz w:val="20"/>
                <w:szCs w:val="20"/>
              </w:rPr>
              <w:t xml:space="preserve"> (µm)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A03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1503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C731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77FE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3945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D86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0.009</w:t>
            </w:r>
          </w:p>
        </w:tc>
      </w:tr>
      <w:tr w:rsidR="00D959DE" w:rsidRPr="00DD3F3D" w14:paraId="603C39E3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E3B7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094A3" w14:textId="1AF95836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Std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EAAF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1.539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21A1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E019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0B47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1.274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87B9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9162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1.342</w:t>
            </w:r>
          </w:p>
        </w:tc>
      </w:tr>
      <w:tr w:rsidR="00D959DE" w:rsidRPr="00DD3F3D" w14:paraId="3F75FF50" w14:textId="77777777" w:rsidTr="00D959DE">
        <w:trPr>
          <w:trHeight w:val="289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98C7" w14:textId="5B3DA4E5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D3F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PSD </w:t>
            </w:r>
            <w:r w:rsidRPr="00DD3F3D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L/D &gt; 3</w:t>
            </w:r>
            <w:r w:rsidRPr="00DD3F3D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(</w:t>
            </w:r>
            <w:r w:rsidR="00226B53">
              <w:rPr>
                <w:rFonts w:cs="Arial"/>
                <w:color w:val="000000"/>
                <w:sz w:val="20"/>
                <w:szCs w:val="20"/>
                <w:lang w:val="en-US"/>
              </w:rPr>
              <w:t>All fibers</w:t>
            </w:r>
            <w:r w:rsidRPr="00DD3F3D">
              <w:rPr>
                <w:rFonts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2BF90" w14:textId="7678B155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 xml:space="preserve">Geom. </w:t>
            </w:r>
            <w:proofErr w:type="spellStart"/>
            <w:r w:rsidRPr="00D959DE">
              <w:rPr>
                <w:sz w:val="20"/>
                <w:szCs w:val="20"/>
              </w:rPr>
              <w:t>mean</w:t>
            </w:r>
            <w:proofErr w:type="spellEnd"/>
            <w:r w:rsidRPr="00D959DE">
              <w:rPr>
                <w:sz w:val="20"/>
                <w:szCs w:val="20"/>
              </w:rPr>
              <w:t xml:space="preserve"> </w:t>
            </w:r>
            <w:proofErr w:type="spellStart"/>
            <w:r w:rsidRPr="00D959DE">
              <w:rPr>
                <w:sz w:val="20"/>
                <w:szCs w:val="20"/>
              </w:rPr>
              <w:t>length</w:t>
            </w:r>
            <w:proofErr w:type="spellEnd"/>
            <w:r w:rsidRPr="00D959DE">
              <w:rPr>
                <w:sz w:val="20"/>
                <w:szCs w:val="20"/>
              </w:rPr>
              <w:t xml:space="preserve"> (µm)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FD24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F677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0965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638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D55E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3304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1.24</w:t>
            </w:r>
          </w:p>
        </w:tc>
      </w:tr>
      <w:tr w:rsidR="00D959DE" w:rsidRPr="00DD3F3D" w14:paraId="539745E3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7841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2276F" w14:textId="743535F5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Std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B4A6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30A7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4351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73A9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F031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3A73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2.16</w:t>
            </w:r>
          </w:p>
        </w:tc>
      </w:tr>
      <w:tr w:rsidR="00D959DE" w:rsidRPr="00DD3F3D" w14:paraId="453CC0FA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F5D2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369C2" w14:textId="6B0E1F6A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 xml:space="preserve">Geom. </w:t>
            </w:r>
            <w:proofErr w:type="spellStart"/>
            <w:r w:rsidRPr="00D959DE">
              <w:rPr>
                <w:sz w:val="20"/>
                <w:szCs w:val="20"/>
              </w:rPr>
              <w:t>mean</w:t>
            </w:r>
            <w:proofErr w:type="spellEnd"/>
            <w:r w:rsidRPr="00D959DE">
              <w:rPr>
                <w:sz w:val="20"/>
                <w:szCs w:val="20"/>
              </w:rPr>
              <w:t xml:space="preserve"> </w:t>
            </w:r>
            <w:proofErr w:type="spellStart"/>
            <w:r w:rsidRPr="00D959DE">
              <w:rPr>
                <w:sz w:val="20"/>
                <w:szCs w:val="20"/>
              </w:rPr>
              <w:t>diameter</w:t>
            </w:r>
            <w:proofErr w:type="spellEnd"/>
            <w:r w:rsidRPr="00D959DE">
              <w:rPr>
                <w:sz w:val="20"/>
                <w:szCs w:val="20"/>
              </w:rPr>
              <w:t xml:space="preserve"> (µm)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03AE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F9A3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AA5E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D547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EBD1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A7C3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0.009</w:t>
            </w:r>
          </w:p>
        </w:tc>
      </w:tr>
      <w:tr w:rsidR="00D959DE" w:rsidRPr="00DD3F3D" w14:paraId="5E27678E" w14:textId="77777777" w:rsidTr="00D959DE">
        <w:trPr>
          <w:trHeight w:val="289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0831" w14:textId="7777777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B23AE" w14:textId="57824797" w:rsidR="00D959DE" w:rsidRPr="00DD3F3D" w:rsidRDefault="00D959DE" w:rsidP="00D959DE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D959DE">
              <w:rPr>
                <w:sz w:val="20"/>
                <w:szCs w:val="20"/>
              </w:rPr>
              <w:t>Std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A8EC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1.494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2FFE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1.526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D6FA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1.374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F509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1.449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274B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1.396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E5DF5" w14:textId="77777777" w:rsidR="00D959DE" w:rsidRPr="00DD3F3D" w:rsidRDefault="00D959DE" w:rsidP="00D959DE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D3F3D">
              <w:rPr>
                <w:rFonts w:cs="Arial"/>
                <w:color w:val="000000"/>
                <w:sz w:val="20"/>
                <w:szCs w:val="20"/>
              </w:rPr>
              <w:t>1.443</w:t>
            </w:r>
          </w:p>
        </w:tc>
      </w:tr>
    </w:tbl>
    <w:p w14:paraId="42E33B37" w14:textId="0654F52D" w:rsidR="00682739" w:rsidRPr="002C7303" w:rsidRDefault="00FB5030" w:rsidP="000C287F">
      <w:pPr>
        <w:rPr>
          <w:rFonts w:cs="Arial"/>
          <w:sz w:val="20"/>
          <w:szCs w:val="20"/>
          <w:lang w:val="en-US"/>
        </w:rPr>
      </w:pPr>
      <w:r w:rsidRPr="002C7303">
        <w:rPr>
          <w:rFonts w:cs="Arial"/>
          <w:sz w:val="20"/>
          <w:szCs w:val="20"/>
        </w:rPr>
        <w:fldChar w:fldCharType="end"/>
      </w:r>
      <w:r w:rsidR="000C287F" w:rsidRPr="002C7303">
        <w:rPr>
          <w:rFonts w:cs="Arial"/>
          <w:sz w:val="20"/>
          <w:szCs w:val="20"/>
          <w:lang w:val="en-US"/>
        </w:rPr>
        <w:t xml:space="preserve">* </w:t>
      </w:r>
      <w:proofErr w:type="gramStart"/>
      <w:r w:rsidR="000C287F" w:rsidRPr="002C7303">
        <w:rPr>
          <w:rFonts w:cs="Arial"/>
          <w:sz w:val="20"/>
          <w:szCs w:val="20"/>
          <w:lang w:val="en-US"/>
        </w:rPr>
        <w:t>the</w:t>
      </w:r>
      <w:proofErr w:type="gramEnd"/>
      <w:r w:rsidR="000C287F" w:rsidRPr="002C7303">
        <w:rPr>
          <w:rFonts w:cs="Arial"/>
          <w:sz w:val="20"/>
          <w:szCs w:val="20"/>
          <w:lang w:val="en-US"/>
        </w:rPr>
        <w:t xml:space="preserve"> preparation of the high dose fiber suspension was performed in five batches</w:t>
      </w:r>
    </w:p>
    <w:p w14:paraId="55918356" w14:textId="77777777" w:rsidR="00E54233" w:rsidRPr="002C7303" w:rsidRDefault="00E54233" w:rsidP="00E54233">
      <w:pPr>
        <w:spacing w:after="0"/>
        <w:jc w:val="left"/>
        <w:rPr>
          <w:rFonts w:cs="Arial"/>
          <w:sz w:val="20"/>
          <w:szCs w:val="20"/>
          <w:lang w:val="en-US"/>
        </w:rPr>
      </w:pPr>
      <w:proofErr w:type="spellStart"/>
      <w:r w:rsidRPr="002C7303">
        <w:rPr>
          <w:rFonts w:cs="Arial"/>
          <w:sz w:val="20"/>
          <w:szCs w:val="20"/>
          <w:lang w:val="en-US"/>
        </w:rPr>
        <w:t>Agglom</w:t>
      </w:r>
      <w:proofErr w:type="spellEnd"/>
      <w:r w:rsidRPr="002C7303">
        <w:rPr>
          <w:rFonts w:cs="Arial"/>
          <w:sz w:val="20"/>
          <w:szCs w:val="20"/>
          <w:lang w:val="en-US"/>
        </w:rPr>
        <w:t>: agglomerates; Part.: particles; L: length, D: diameter; PSD: particle size distribution; GML: geometric length; GMD: geometric diameter; SD: standard deviation.</w:t>
      </w:r>
    </w:p>
    <w:p w14:paraId="50D075CE" w14:textId="77777777" w:rsidR="000C287F" w:rsidRPr="000C287F" w:rsidRDefault="000C287F" w:rsidP="000C287F">
      <w:pPr>
        <w:rPr>
          <w:lang w:val="en-US"/>
        </w:rPr>
      </w:pPr>
    </w:p>
    <w:p w14:paraId="7544D455" w14:textId="77777777" w:rsidR="007623F2" w:rsidRDefault="007623F2" w:rsidP="00365FE2">
      <w:pPr>
        <w:spacing w:line="360" w:lineRule="auto"/>
        <w:rPr>
          <w:b/>
          <w:sz w:val="22"/>
          <w:szCs w:val="22"/>
          <w:lang w:val="en-US"/>
        </w:rPr>
      </w:pPr>
    </w:p>
    <w:p w14:paraId="17999FEE" w14:textId="77777777" w:rsidR="002C7303" w:rsidRDefault="002C7303" w:rsidP="00365FE2">
      <w:pPr>
        <w:spacing w:line="360" w:lineRule="auto"/>
        <w:rPr>
          <w:b/>
          <w:sz w:val="22"/>
          <w:szCs w:val="22"/>
          <w:lang w:val="en-US"/>
        </w:rPr>
      </w:pPr>
    </w:p>
    <w:p w14:paraId="3F673834" w14:textId="77777777" w:rsidR="002C7303" w:rsidRPr="000C287F" w:rsidRDefault="002C7303" w:rsidP="00365FE2">
      <w:pPr>
        <w:spacing w:line="360" w:lineRule="auto"/>
        <w:rPr>
          <w:b/>
          <w:sz w:val="22"/>
          <w:szCs w:val="22"/>
          <w:lang w:val="en-US"/>
        </w:rPr>
      </w:pPr>
    </w:p>
    <w:p w14:paraId="2B66FF13" w14:textId="7BD740CF" w:rsidR="00670E6A" w:rsidRDefault="00875A40" w:rsidP="00670E6A">
      <w:pPr>
        <w:rPr>
          <w:lang w:val="en-US"/>
        </w:rPr>
      </w:pPr>
      <w:r w:rsidRPr="00875A40">
        <w:rPr>
          <w:b/>
          <w:bCs/>
          <w:lang w:val="en-US"/>
        </w:rPr>
        <w:lastRenderedPageBreak/>
        <w:t>Supplementary table 2.3</w:t>
      </w:r>
      <w:r w:rsidRPr="00875A40">
        <w:rPr>
          <w:lang w:val="en-US"/>
        </w:rPr>
        <w:t xml:space="preserve"> </w:t>
      </w:r>
      <w:r w:rsidR="00670E6A" w:rsidRPr="00875A40">
        <w:rPr>
          <w:lang w:val="en-US"/>
        </w:rPr>
        <w:t>Particle size distribution IFW CNT1_1 (main study)</w:t>
      </w:r>
    </w:p>
    <w:p w14:paraId="45FD76D6" w14:textId="77777777" w:rsidR="00D17A75" w:rsidRPr="00670E6A" w:rsidRDefault="00D17A75" w:rsidP="00670E6A">
      <w:pPr>
        <w:rPr>
          <w:lang w:val="en-US"/>
        </w:rPr>
      </w:pPr>
    </w:p>
    <w:tbl>
      <w:tblPr>
        <w:tblW w:w="144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3055"/>
        <w:gridCol w:w="1381"/>
        <w:gridCol w:w="1536"/>
        <w:gridCol w:w="1688"/>
        <w:gridCol w:w="1644"/>
        <w:gridCol w:w="1774"/>
        <w:gridCol w:w="1796"/>
      </w:tblGrid>
      <w:tr w:rsidR="00553189" w:rsidRPr="00553189" w14:paraId="31353FBE" w14:textId="77777777" w:rsidTr="00E35B34">
        <w:trPr>
          <w:trHeight w:val="314"/>
        </w:trPr>
        <w:tc>
          <w:tcPr>
            <w:tcW w:w="45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6CE27" w14:textId="77777777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26B53">
              <w:rPr>
                <w:rFonts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BF56F8" w14:textId="2F26546A" w:rsidR="00553189" w:rsidRPr="00226B53" w:rsidRDefault="000C287F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26B53">
              <w:rPr>
                <w:rFonts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782B0B" w14:textId="7E61909E" w:rsidR="00553189" w:rsidRPr="00226B53" w:rsidRDefault="000C287F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553189" w:rsidRPr="00226B53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553189" w:rsidRPr="00226B53">
              <w:rPr>
                <w:rFonts w:cs="Arial"/>
                <w:color w:val="000000"/>
                <w:sz w:val="20"/>
                <w:szCs w:val="20"/>
              </w:rPr>
              <w:t>1)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6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1816F8" w14:textId="7FF60AA2" w:rsidR="00553189" w:rsidRPr="00226B53" w:rsidRDefault="000C287F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553189" w:rsidRPr="00226B53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553189" w:rsidRPr="00226B53">
              <w:rPr>
                <w:rFonts w:cs="Arial"/>
                <w:color w:val="000000"/>
                <w:sz w:val="20"/>
                <w:szCs w:val="20"/>
              </w:rPr>
              <w:t>2)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6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35F6FF" w14:textId="1D02F831" w:rsidR="00553189" w:rsidRPr="00226B53" w:rsidRDefault="000C287F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553189" w:rsidRPr="00226B53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553189" w:rsidRPr="00226B53">
              <w:rPr>
                <w:rFonts w:cs="Arial"/>
                <w:color w:val="000000"/>
                <w:sz w:val="20"/>
                <w:szCs w:val="20"/>
              </w:rPr>
              <w:t>3)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7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515260" w14:textId="15F835B6" w:rsidR="00553189" w:rsidRPr="00226B53" w:rsidRDefault="000C287F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553189" w:rsidRPr="00226B53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553189" w:rsidRPr="00226B53">
              <w:rPr>
                <w:rFonts w:cs="Arial"/>
                <w:color w:val="000000"/>
                <w:sz w:val="20"/>
                <w:szCs w:val="20"/>
              </w:rPr>
              <w:t>4)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D2207D" w14:textId="6E314CA6" w:rsidR="00553189" w:rsidRPr="00226B53" w:rsidRDefault="000C287F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553189" w:rsidRPr="00226B53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553189" w:rsidRPr="00226B53">
              <w:rPr>
                <w:rFonts w:cs="Arial"/>
                <w:color w:val="000000"/>
                <w:sz w:val="20"/>
                <w:szCs w:val="20"/>
              </w:rPr>
              <w:t>5)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</w:tr>
      <w:tr w:rsidR="00553189" w:rsidRPr="00553189" w14:paraId="7B0AED26" w14:textId="77777777" w:rsidTr="00E35B34">
        <w:trPr>
          <w:trHeight w:val="299"/>
        </w:trPr>
        <w:tc>
          <w:tcPr>
            <w:tcW w:w="15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62DB17E4" w14:textId="3A61B1D2" w:rsidR="00553189" w:rsidRPr="00226B53" w:rsidRDefault="00875A40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26B53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064B1" w14:textId="59A12C5A" w:rsidR="00553189" w:rsidRPr="00226B53" w:rsidRDefault="00026B07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 xml:space="preserve">Target </w:t>
            </w:r>
            <w:proofErr w:type="spellStart"/>
            <w:r w:rsidRPr="00226B53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  <w:r w:rsidRPr="00226B53">
              <w:rPr>
                <w:rFonts w:cs="Arial"/>
                <w:color w:val="000000"/>
                <w:sz w:val="20"/>
                <w:szCs w:val="20"/>
              </w:rPr>
              <w:t>/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br/>
            </w:r>
            <w:proofErr w:type="spellStart"/>
            <w:r w:rsidRPr="00226B53">
              <w:rPr>
                <w:rFonts w:cs="Arial"/>
                <w:color w:val="000000"/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38C20" w14:textId="0D0CD9B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4E30C0" w:rsidRPr="00226B5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39FD0" w14:textId="52BE9033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4E30C0" w:rsidRPr="00226B5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AF87" w14:textId="73AEE225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4E30C0" w:rsidRPr="00226B5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89406" w14:textId="17269BAE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4E30C0" w:rsidRPr="00226B5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39D0C" w14:textId="3F2F2DF7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4E30C0" w:rsidRPr="00226B5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C9A5F" w14:textId="100328B6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4E30C0" w:rsidRPr="00226B5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553189" w:rsidRPr="00553189" w14:paraId="664E551F" w14:textId="77777777" w:rsidTr="007623F2">
        <w:trPr>
          <w:trHeight w:val="332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38C54F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968A" w14:textId="77777777" w:rsidR="00026B07" w:rsidRPr="00226B53" w:rsidRDefault="00026B07" w:rsidP="00026B07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26B53">
              <w:rPr>
                <w:rFonts w:cs="Arial"/>
                <w:color w:val="000000"/>
                <w:sz w:val="20"/>
                <w:szCs w:val="20"/>
              </w:rPr>
              <w:t>Number</w:t>
            </w:r>
            <w:proofErr w:type="spellEnd"/>
            <w:r w:rsidRPr="00226B5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35F6674E" w14:textId="284001B4" w:rsidR="00553189" w:rsidRPr="00226B53" w:rsidRDefault="00026B07" w:rsidP="00026B07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F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/mg material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DBB3" w14:textId="3EEA0C79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 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A3CFE" w14:textId="330EC1A1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3 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2A362" w14:textId="6AFC6E1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5 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2A88A" w14:textId="7C6E4CFE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 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89FA" w14:textId="6770C2AB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 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21F7A" w14:textId="63375249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7 x 10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553189" w:rsidRPr="00553189" w14:paraId="0D3C23F6" w14:textId="77777777" w:rsidTr="00E35B34">
        <w:trPr>
          <w:trHeight w:val="359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4833D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CBBA77" w14:textId="406A73D7" w:rsidR="00553189" w:rsidRPr="00226B53" w:rsidRDefault="00026B07" w:rsidP="00E35B34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Actual </w:t>
            </w:r>
            <w:proofErr w:type="spellStart"/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concentration</w:t>
            </w:r>
            <w:proofErr w:type="spellEnd"/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/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D3203" w14:textId="6BBC2527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08</w:t>
            </w:r>
            <w:r w:rsidR="00347640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45B35" w14:textId="55445C4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74</w:t>
            </w:r>
            <w:r w:rsidR="00347640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BC9FC" w14:textId="2FC85E27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81</w:t>
            </w:r>
            <w:r w:rsidR="00347640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A09832" w14:textId="4B6031D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77</w:t>
            </w:r>
            <w:r w:rsidR="00347640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FB9339" w14:textId="1C17FABD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77</w:t>
            </w:r>
            <w:r w:rsidR="00347640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BE27A" w14:textId="5AAC8C95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85</w:t>
            </w:r>
            <w:r w:rsidR="00347640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553189" w:rsidRPr="00553189" w14:paraId="7F700F22" w14:textId="77777777" w:rsidTr="00E35B34">
        <w:trPr>
          <w:trHeight w:val="299"/>
        </w:trPr>
        <w:tc>
          <w:tcPr>
            <w:tcW w:w="15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573C4C56" w14:textId="2F7CC808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 xml:space="preserve">Rel. </w:t>
            </w:r>
            <w:proofErr w:type="spellStart"/>
            <w:r w:rsidR="00026B07" w:rsidRPr="00226B53">
              <w:rPr>
                <w:rFonts w:cs="Arial"/>
                <w:color w:val="000000"/>
                <w:sz w:val="20"/>
                <w:szCs w:val="20"/>
              </w:rPr>
              <w:t>percentage</w:t>
            </w:r>
            <w:proofErr w:type="spellEnd"/>
            <w:r w:rsidRPr="00226B5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7362" w14:textId="55C0EBE5" w:rsidR="00553189" w:rsidRPr="00226B53" w:rsidRDefault="007623F2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F</w:t>
            </w:r>
            <w:r w:rsidR="00553189" w:rsidRPr="00226B53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3EE7" w14:textId="37DF27E1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00%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62EFC" w14:textId="1AFBF24B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582E" w14:textId="43E0EFB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4C65D" w14:textId="4B485FFB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05%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959B" w14:textId="62AF849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A4183" w14:textId="76B1F3BE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93%</w:t>
            </w:r>
          </w:p>
        </w:tc>
      </w:tr>
      <w:tr w:rsidR="00553189" w:rsidRPr="00553189" w14:paraId="714D2974" w14:textId="77777777" w:rsidTr="00E35B34">
        <w:trPr>
          <w:trHeight w:val="299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0195AC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A6F3" w14:textId="27AFA9BC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3</w:t>
            </w:r>
            <w:r w:rsidR="004E30C0" w:rsidRPr="00226B53">
              <w:rPr>
                <w:rFonts w:cs="Arial"/>
                <w:color w:val="000000"/>
                <w:sz w:val="20"/>
                <w:szCs w:val="20"/>
              </w:rPr>
              <w:t>,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 xml:space="preserve">5 </w:t>
            </w:r>
            <w:r w:rsidR="004E30C0" w:rsidRPr="00226B53">
              <w:rPr>
                <w:rFonts w:cs="Arial"/>
                <w:color w:val="000000"/>
                <w:sz w:val="20"/>
                <w:szCs w:val="20"/>
              </w:rPr>
              <w:t>≤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 xml:space="preserve"> L &lt;= 5 µm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8C5A" w14:textId="7E21D200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10488" w14:textId="0B851D4B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92D9" w14:textId="7664747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6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09%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96692" w14:textId="5EC3B621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F169" w14:textId="4808EAEE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5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00%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A4B72" w14:textId="6BE3892E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82%</w:t>
            </w:r>
          </w:p>
        </w:tc>
      </w:tr>
      <w:tr w:rsidR="00553189" w:rsidRPr="00553189" w14:paraId="2AC843A6" w14:textId="77777777" w:rsidTr="00E35B34">
        <w:trPr>
          <w:trHeight w:val="299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C4D90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620E" w14:textId="7EECF6A0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&lt; 3</w:t>
            </w:r>
            <w:r w:rsidR="004E30C0" w:rsidRPr="00226B53">
              <w:rPr>
                <w:rFonts w:cs="Arial"/>
                <w:color w:val="000000"/>
                <w:sz w:val="20"/>
                <w:szCs w:val="20"/>
              </w:rPr>
              <w:t>,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5 µm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9DA3" w14:textId="4E32A5F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87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A3514" w14:textId="79076FCE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90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2951" w14:textId="4EA8806C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85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4D53A" w14:textId="6BB31B99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90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F2E0" w14:textId="3BD59E1D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89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66F4A" w14:textId="111F814C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89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</w:tr>
      <w:tr w:rsidR="00553189" w:rsidRPr="00553189" w14:paraId="035AB471" w14:textId="77777777" w:rsidTr="00E35B34">
        <w:trPr>
          <w:trHeight w:val="314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D80202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D1E43C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L/D &lt; 3 (</w:t>
            </w:r>
            <w:proofErr w:type="spellStart"/>
            <w:proofErr w:type="gramStart"/>
            <w:r w:rsidRPr="00226B53">
              <w:rPr>
                <w:rFonts w:cs="Arial"/>
                <w:color w:val="000000"/>
                <w:sz w:val="20"/>
                <w:szCs w:val="20"/>
              </w:rPr>
              <w:t>Agglom</w:t>
            </w:r>
            <w:proofErr w:type="spellEnd"/>
            <w:r w:rsidRPr="00226B53">
              <w:rPr>
                <w:rFonts w:cs="Arial"/>
                <w:color w:val="000000"/>
                <w:sz w:val="20"/>
                <w:szCs w:val="20"/>
              </w:rPr>
              <w:t>./</w:t>
            </w:r>
            <w:proofErr w:type="gramEnd"/>
            <w:r w:rsidRPr="00226B53">
              <w:rPr>
                <w:rFonts w:cs="Arial"/>
                <w:color w:val="000000"/>
                <w:sz w:val="20"/>
                <w:szCs w:val="20"/>
              </w:rPr>
              <w:t>Part.)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DC603" w14:textId="7CE5771D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5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07%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123070" w14:textId="43834E47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D9203D" w14:textId="163CC4C1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B69F0D" w14:textId="3998C7BD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075DC" w14:textId="105CF39E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B66558" w14:textId="24B35AC7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15%</w:t>
            </w:r>
          </w:p>
        </w:tc>
      </w:tr>
      <w:tr w:rsidR="00553189" w:rsidRPr="00553189" w14:paraId="01808F58" w14:textId="77777777" w:rsidTr="00E35B34">
        <w:trPr>
          <w:trHeight w:val="299"/>
        </w:trPr>
        <w:tc>
          <w:tcPr>
            <w:tcW w:w="15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9C913DD" w14:textId="6C92C5F3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br/>
            </w:r>
            <w:r w:rsidR="007623F2" w:rsidRPr="00226B53">
              <w:rPr>
                <w:rFonts w:cs="Arial"/>
                <w:color w:val="000000"/>
                <w:sz w:val="20"/>
                <w:szCs w:val="20"/>
              </w:rPr>
              <w:t>F</w:t>
            </w:r>
            <w:r w:rsidRPr="00226B53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E3B2" w14:textId="4663CE40" w:rsidR="00553189" w:rsidRPr="00226B53" w:rsidRDefault="00682739" w:rsidP="00E35B34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GML</w:t>
            </w:r>
            <w:r w:rsidR="00553189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F868" w14:textId="2F443130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89854" w14:textId="6E76D070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B399" w14:textId="006DB87A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1EA955" w14:textId="2E4A23AC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F6EC" w14:textId="615D35E2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79BCC" w14:textId="3B129FA6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553189" w:rsidRPr="00553189" w14:paraId="3C5EE046" w14:textId="77777777" w:rsidTr="00E35B34">
        <w:trPr>
          <w:trHeight w:val="299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07D938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004E" w14:textId="0EF4CCC1" w:rsidR="00553189" w:rsidRPr="00226B53" w:rsidRDefault="00481A50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6FCC" w14:textId="54113E5A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2DF8B" w14:textId="5DE5617D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A9B1" w14:textId="171BAAA6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8CF1B" w14:textId="738463D3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168C" w14:textId="657B5457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23ED99" w14:textId="34E1D1A0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42</w:t>
            </w:r>
          </w:p>
        </w:tc>
      </w:tr>
      <w:tr w:rsidR="00553189" w:rsidRPr="00553189" w14:paraId="4F0396AD" w14:textId="77777777" w:rsidTr="00E35B34">
        <w:trPr>
          <w:trHeight w:val="299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EA12B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A9E3" w14:textId="1519A6D5" w:rsidR="00553189" w:rsidRPr="00226B53" w:rsidRDefault="00682739" w:rsidP="00E35B34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GMD</w:t>
            </w:r>
            <w:r w:rsidR="00553189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5D4E" w14:textId="1AA3F3B9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34C47" w14:textId="3E660B10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019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42EB" w14:textId="390E6375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E066A" w14:textId="3F09E28A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019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F092" w14:textId="584EA768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019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1BF45" w14:textId="2C3BA03B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b/>
                <w:bCs/>
                <w:color w:val="000000"/>
                <w:sz w:val="20"/>
                <w:szCs w:val="20"/>
              </w:rPr>
              <w:t>018</w:t>
            </w:r>
          </w:p>
        </w:tc>
      </w:tr>
      <w:tr w:rsidR="00553189" w:rsidRPr="00553189" w14:paraId="026BDA8D" w14:textId="77777777" w:rsidTr="00E35B34">
        <w:trPr>
          <w:trHeight w:val="314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B8582B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B43FC" w14:textId="0A0EBB98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S</w:t>
            </w:r>
            <w:r w:rsidR="00481A50" w:rsidRPr="00226B53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0BF6A2" w14:textId="461EAAEB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0187C2" w14:textId="24EE9891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1EE54" w14:textId="256C7EAE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E0BF9E" w14:textId="39C16BFC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3E597" w14:textId="79FEEFC1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2BBFDA" w14:textId="019F67B2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435</w:t>
            </w:r>
          </w:p>
        </w:tc>
      </w:tr>
      <w:tr w:rsidR="00553189" w:rsidRPr="00553189" w14:paraId="520DA310" w14:textId="77777777" w:rsidTr="00E35B34">
        <w:trPr>
          <w:trHeight w:val="284"/>
        </w:trPr>
        <w:tc>
          <w:tcPr>
            <w:tcW w:w="15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B0FF619" w14:textId="77777777" w:rsidR="007623F2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</w:p>
          <w:p w14:paraId="7EAC0A37" w14:textId="61B91E3B" w:rsidR="00553189" w:rsidRPr="00226B53" w:rsidRDefault="007623F2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26B53">
              <w:rPr>
                <w:rFonts w:cs="Arial"/>
                <w:color w:val="000000"/>
                <w:sz w:val="20"/>
                <w:szCs w:val="20"/>
              </w:rPr>
              <w:t>F</w:t>
            </w:r>
            <w:r w:rsidR="0023459D" w:rsidRPr="00226B53">
              <w:rPr>
                <w:rFonts w:cs="Arial"/>
                <w:color w:val="000000"/>
                <w:sz w:val="20"/>
                <w:szCs w:val="20"/>
              </w:rPr>
              <w:t>ibers</w:t>
            </w:r>
            <w:proofErr w:type="spellEnd"/>
            <w:r w:rsidR="00553189" w:rsidRPr="00226B53">
              <w:rPr>
                <w:rFonts w:cs="Arial"/>
                <w:color w:val="000000"/>
                <w:sz w:val="20"/>
                <w:szCs w:val="20"/>
              </w:rPr>
              <w:br/>
              <w:t>3</w:t>
            </w:r>
            <w:r w:rsidR="00BB5C72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="00553189" w:rsidRPr="00226B53">
              <w:rPr>
                <w:rFonts w:cs="Arial"/>
                <w:color w:val="000000"/>
                <w:sz w:val="20"/>
                <w:szCs w:val="20"/>
              </w:rPr>
              <w:t>5 &lt; L &lt; 5 µm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ECA0" w14:textId="2A66427F" w:rsidR="00553189" w:rsidRPr="00226B53" w:rsidRDefault="0068273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GML</w:t>
            </w:r>
            <w:r w:rsidR="00553189" w:rsidRPr="00226B53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7E49" w14:textId="1F2C11B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366EC" w14:textId="4C43D5CD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529D" w14:textId="54217E74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E1393" w14:textId="4001E0A9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AD44" w14:textId="671C0139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0F2C0" w14:textId="05106921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42</w:t>
            </w:r>
          </w:p>
        </w:tc>
      </w:tr>
      <w:tr w:rsidR="00553189" w:rsidRPr="00553189" w14:paraId="309B234E" w14:textId="77777777" w:rsidTr="00E35B34">
        <w:trPr>
          <w:trHeight w:val="299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358BA1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9221" w14:textId="468C6D6C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S</w:t>
            </w:r>
            <w:r w:rsidR="00481A50" w:rsidRPr="00226B53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D288" w14:textId="00416851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D7D62" w14:textId="37A31B06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C124" w14:textId="37D38CC4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13FD2" w14:textId="3486E1B9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288A" w14:textId="2CCD4E9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21A63" w14:textId="5B4338BC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</w:tr>
      <w:tr w:rsidR="00553189" w:rsidRPr="00553189" w14:paraId="7F761FD7" w14:textId="77777777" w:rsidTr="00E35B34">
        <w:trPr>
          <w:trHeight w:val="299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62AEC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736D" w14:textId="3F8F2FC2" w:rsidR="00553189" w:rsidRPr="00226B53" w:rsidRDefault="0068273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GMD</w:t>
            </w:r>
            <w:r w:rsidR="00553189" w:rsidRPr="00226B53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18AE" w14:textId="246303B1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59D42" w14:textId="37E239C5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C2D8" w14:textId="2D4942BC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5B874" w14:textId="6E3F3CD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07C3" w14:textId="61758E59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0CAEF" w14:textId="18DEEBE4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018</w:t>
            </w:r>
          </w:p>
        </w:tc>
      </w:tr>
      <w:tr w:rsidR="00553189" w:rsidRPr="00553189" w14:paraId="21662023" w14:textId="77777777" w:rsidTr="00E35B34">
        <w:trPr>
          <w:trHeight w:val="314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B08665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0C44F" w14:textId="14FD7C69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S</w:t>
            </w:r>
            <w:r w:rsidR="00481A50" w:rsidRPr="00226B53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7C8AB" w14:textId="60D4DCC8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7A03EB" w14:textId="2763D46E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F4FFE6" w14:textId="19AABDED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09F6DD" w14:textId="5E989458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507419" w14:textId="2ACA700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2A7A5" w14:textId="48680A86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555</w:t>
            </w:r>
          </w:p>
        </w:tc>
      </w:tr>
      <w:tr w:rsidR="00553189" w:rsidRPr="00553189" w14:paraId="3C0C5E18" w14:textId="77777777" w:rsidTr="00E35B34">
        <w:trPr>
          <w:trHeight w:val="314"/>
        </w:trPr>
        <w:tc>
          <w:tcPr>
            <w:tcW w:w="15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5EBA538" w14:textId="319BD263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26B5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PSD </w:t>
            </w:r>
            <w:r w:rsidRPr="00226B53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L/D &gt; 3</w:t>
            </w:r>
            <w:r w:rsidRPr="00226B53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(</w:t>
            </w:r>
            <w:r w:rsidR="0023459D" w:rsidRPr="00226B53">
              <w:rPr>
                <w:rFonts w:cs="Arial"/>
                <w:color w:val="000000"/>
                <w:sz w:val="20"/>
                <w:szCs w:val="20"/>
                <w:lang w:val="en-US"/>
              </w:rPr>
              <w:t>all fibers</w:t>
            </w:r>
            <w:r w:rsidRPr="00226B53">
              <w:rPr>
                <w:rFonts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52A0" w14:textId="072236C9" w:rsidR="00553189" w:rsidRPr="00226B53" w:rsidRDefault="0068273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GML</w:t>
            </w:r>
            <w:r w:rsidR="00553189" w:rsidRPr="00226B53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9293" w14:textId="78C7CC9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7F20F" w14:textId="7A7F1B8B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0F6E" w14:textId="225AA1BE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2AAAD" w14:textId="1B652E57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A623" w14:textId="4F686113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446C9" w14:textId="0A30B0D7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</w:tr>
      <w:tr w:rsidR="00553189" w:rsidRPr="00553189" w14:paraId="063EBAA1" w14:textId="77777777" w:rsidTr="00E35B34">
        <w:trPr>
          <w:trHeight w:val="299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286BA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5667" w14:textId="4ECF80CD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S</w:t>
            </w:r>
            <w:r w:rsidR="00481A50" w:rsidRPr="00226B53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762C" w14:textId="66DFBC0A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45E23" w14:textId="4DC76228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2AA0" w14:textId="1E9C0730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C01A9" w14:textId="5A8917AD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7972" w14:textId="2EA0EA37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80E6F" w14:textId="0E880AE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04</w:t>
            </w:r>
          </w:p>
        </w:tc>
      </w:tr>
      <w:tr w:rsidR="00553189" w:rsidRPr="00553189" w14:paraId="5EC5B992" w14:textId="77777777" w:rsidTr="00E35B34">
        <w:trPr>
          <w:trHeight w:val="299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8A612C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8EAD" w14:textId="0E9A6559" w:rsidR="00553189" w:rsidRPr="00226B53" w:rsidRDefault="0068273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GMD</w:t>
            </w:r>
            <w:r w:rsidR="00553189" w:rsidRPr="00226B53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7DCE" w14:textId="00790782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B2473" w14:textId="2CBBD8A3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16BC" w14:textId="745AC1CD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F04A8" w14:textId="50035798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A37B" w14:textId="750B6E3F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688AA" w14:textId="2D132736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017</w:t>
            </w:r>
          </w:p>
        </w:tc>
      </w:tr>
      <w:tr w:rsidR="00553189" w:rsidRPr="00553189" w14:paraId="6A84457D" w14:textId="77777777" w:rsidTr="00E35B34">
        <w:trPr>
          <w:trHeight w:val="314"/>
        </w:trPr>
        <w:tc>
          <w:tcPr>
            <w:tcW w:w="15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6D11BE" w14:textId="77777777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EA1F5" w14:textId="2377D60B" w:rsidR="00553189" w:rsidRPr="00226B53" w:rsidRDefault="0055318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S</w:t>
            </w:r>
            <w:r w:rsidR="00481A50" w:rsidRPr="00226B53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A7F81E" w14:textId="2EC4A122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E64EA4" w14:textId="1B9C69CC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3EF2E" w14:textId="64BA6AAC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DB6617" w14:textId="0101F602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E86AE8" w14:textId="24D8D859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5A0525" w14:textId="034B3EDA" w:rsidR="00553189" w:rsidRPr="00226B53" w:rsidRDefault="00553189" w:rsidP="00553189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6B5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226B5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6B53">
              <w:rPr>
                <w:rFonts w:cs="Arial"/>
                <w:color w:val="000000"/>
                <w:sz w:val="20"/>
                <w:szCs w:val="20"/>
              </w:rPr>
              <w:t>435</w:t>
            </w:r>
          </w:p>
        </w:tc>
      </w:tr>
    </w:tbl>
    <w:p w14:paraId="34E1F7C7" w14:textId="77777777" w:rsidR="000C287F" w:rsidRPr="00D17A75" w:rsidRDefault="000C287F" w:rsidP="000C287F">
      <w:pPr>
        <w:rPr>
          <w:sz w:val="20"/>
          <w:szCs w:val="20"/>
          <w:lang w:val="en-US"/>
        </w:rPr>
      </w:pPr>
      <w:r w:rsidRPr="00D17A75">
        <w:rPr>
          <w:sz w:val="20"/>
          <w:szCs w:val="20"/>
          <w:lang w:val="en-US"/>
        </w:rPr>
        <w:t xml:space="preserve">* </w:t>
      </w:r>
      <w:proofErr w:type="gramStart"/>
      <w:r w:rsidRPr="00D17A75">
        <w:rPr>
          <w:sz w:val="20"/>
          <w:szCs w:val="20"/>
          <w:lang w:val="en-US"/>
        </w:rPr>
        <w:t>the</w:t>
      </w:r>
      <w:proofErr w:type="gramEnd"/>
      <w:r w:rsidRPr="00D17A75">
        <w:rPr>
          <w:sz w:val="20"/>
          <w:szCs w:val="20"/>
          <w:lang w:val="en-US"/>
        </w:rPr>
        <w:t xml:space="preserve"> preparation of the high dose fiber suspension was performed in five batches</w:t>
      </w:r>
    </w:p>
    <w:p w14:paraId="01D5F376" w14:textId="77777777" w:rsidR="00E54233" w:rsidRPr="00D17A75" w:rsidRDefault="00E54233" w:rsidP="00E54233">
      <w:pPr>
        <w:spacing w:after="0"/>
        <w:jc w:val="left"/>
        <w:rPr>
          <w:sz w:val="20"/>
          <w:szCs w:val="20"/>
          <w:lang w:val="en-US"/>
        </w:rPr>
      </w:pPr>
      <w:proofErr w:type="spellStart"/>
      <w:r w:rsidRPr="00D17A75">
        <w:rPr>
          <w:sz w:val="20"/>
          <w:szCs w:val="20"/>
          <w:lang w:val="en-US"/>
        </w:rPr>
        <w:t>Agglom</w:t>
      </w:r>
      <w:proofErr w:type="spellEnd"/>
      <w:r w:rsidRPr="00D17A75">
        <w:rPr>
          <w:sz w:val="20"/>
          <w:szCs w:val="20"/>
          <w:lang w:val="en-US"/>
        </w:rPr>
        <w:t>: agglomerates; Part.: particles; L: length, D: diameter; PSD: particle size distribution; GML: geometric length; GMD: geometric diameter; SD: standard deviation.</w:t>
      </w:r>
    </w:p>
    <w:p w14:paraId="09535B85" w14:textId="4DB84E7B" w:rsidR="00557425" w:rsidRPr="000C287F" w:rsidRDefault="00557425" w:rsidP="005814AF">
      <w:pPr>
        <w:spacing w:line="360" w:lineRule="auto"/>
        <w:rPr>
          <w:b/>
          <w:sz w:val="22"/>
          <w:szCs w:val="22"/>
          <w:lang w:val="en-US"/>
        </w:rPr>
      </w:pPr>
    </w:p>
    <w:p w14:paraId="20CF9CB7" w14:textId="77777777" w:rsidR="00682739" w:rsidRPr="000C287F" w:rsidRDefault="00682739">
      <w:pPr>
        <w:spacing w:after="0"/>
        <w:contextualSpacing w:val="0"/>
        <w:jc w:val="left"/>
        <w:rPr>
          <w:b/>
          <w:bCs/>
          <w:lang w:val="en-US"/>
        </w:rPr>
      </w:pPr>
      <w:r w:rsidRPr="000C287F">
        <w:rPr>
          <w:b/>
          <w:bCs/>
          <w:lang w:val="en-US"/>
        </w:rPr>
        <w:br w:type="page"/>
      </w:r>
    </w:p>
    <w:p w14:paraId="6B445645" w14:textId="361C64C6" w:rsidR="00B8757A" w:rsidRDefault="00875A40" w:rsidP="00B8757A">
      <w:pPr>
        <w:rPr>
          <w:lang w:val="en-US"/>
        </w:rPr>
      </w:pPr>
      <w:r w:rsidRPr="00875A40">
        <w:rPr>
          <w:b/>
          <w:bCs/>
          <w:lang w:val="en-US"/>
        </w:rPr>
        <w:lastRenderedPageBreak/>
        <w:t>Supplementary table 2.4</w:t>
      </w:r>
      <w:r w:rsidRPr="00875A40">
        <w:rPr>
          <w:lang w:val="en-US"/>
        </w:rPr>
        <w:t xml:space="preserve"> </w:t>
      </w:r>
      <w:r w:rsidR="00B8757A" w:rsidRPr="00875A40">
        <w:rPr>
          <w:lang w:val="en-US"/>
        </w:rPr>
        <w:t>Particle size distribution USRN20-30 (main study)</w:t>
      </w:r>
    </w:p>
    <w:p w14:paraId="297A1DB1" w14:textId="77777777" w:rsidR="00D17A75" w:rsidRPr="00B8757A" w:rsidRDefault="00D17A75" w:rsidP="00B8757A">
      <w:pPr>
        <w:rPr>
          <w:lang w:val="en-US"/>
        </w:rPr>
      </w:pPr>
    </w:p>
    <w:tbl>
      <w:tblPr>
        <w:tblW w:w="144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3056"/>
        <w:gridCol w:w="1381"/>
        <w:gridCol w:w="1535"/>
        <w:gridCol w:w="1687"/>
        <w:gridCol w:w="1644"/>
        <w:gridCol w:w="1774"/>
        <w:gridCol w:w="1796"/>
      </w:tblGrid>
      <w:tr w:rsidR="00B815A4" w:rsidRPr="00B815A4" w14:paraId="4082C2B8" w14:textId="77777777" w:rsidTr="00E35B34">
        <w:trPr>
          <w:trHeight w:val="316"/>
        </w:trPr>
        <w:tc>
          <w:tcPr>
            <w:tcW w:w="45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B729B7" w14:textId="7777777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4C68C3">
              <w:rPr>
                <w:rFonts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C7FC7D" w14:textId="6FCC567A" w:rsidR="00B815A4" w:rsidRPr="004C68C3" w:rsidRDefault="000C287F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4C68C3">
              <w:rPr>
                <w:rFonts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2E2B4A" w14:textId="2D360BD0" w:rsidR="00B815A4" w:rsidRPr="004C68C3" w:rsidRDefault="000C287F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B815A4" w:rsidRPr="004C68C3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B815A4" w:rsidRPr="004C68C3">
              <w:rPr>
                <w:rFonts w:cs="Arial"/>
                <w:color w:val="000000"/>
                <w:sz w:val="20"/>
                <w:szCs w:val="20"/>
              </w:rPr>
              <w:t>1)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6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3F9497" w14:textId="0D6FFBB7" w:rsidR="00B815A4" w:rsidRPr="004C68C3" w:rsidRDefault="000C287F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B815A4" w:rsidRPr="004C68C3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B815A4" w:rsidRPr="004C68C3">
              <w:rPr>
                <w:rFonts w:cs="Arial"/>
                <w:color w:val="000000"/>
                <w:sz w:val="20"/>
                <w:szCs w:val="20"/>
              </w:rPr>
              <w:t>2)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6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45579" w14:textId="1C184418" w:rsidR="00B815A4" w:rsidRPr="004C68C3" w:rsidRDefault="000C287F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B815A4" w:rsidRPr="004C68C3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B815A4" w:rsidRPr="004C68C3">
              <w:rPr>
                <w:rFonts w:cs="Arial"/>
                <w:color w:val="000000"/>
                <w:sz w:val="20"/>
                <w:szCs w:val="20"/>
              </w:rPr>
              <w:t>3)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7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BFDD05" w14:textId="69F9116D" w:rsidR="00B815A4" w:rsidRPr="004C68C3" w:rsidRDefault="000C287F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B815A4" w:rsidRPr="004C68C3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B815A4" w:rsidRPr="004C68C3">
              <w:rPr>
                <w:rFonts w:cs="Arial"/>
                <w:color w:val="000000"/>
                <w:sz w:val="20"/>
                <w:szCs w:val="20"/>
              </w:rPr>
              <w:t>4)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EEF66" w14:textId="131E7218" w:rsidR="00B815A4" w:rsidRPr="004C68C3" w:rsidRDefault="000C287F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B815A4" w:rsidRPr="004C68C3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B815A4" w:rsidRPr="004C68C3">
              <w:rPr>
                <w:rFonts w:cs="Arial"/>
                <w:color w:val="000000"/>
                <w:sz w:val="20"/>
                <w:szCs w:val="20"/>
              </w:rPr>
              <w:t>5)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</w:tr>
      <w:tr w:rsidR="00B815A4" w:rsidRPr="00B815A4" w14:paraId="3D1DF456" w14:textId="77777777" w:rsidTr="00347640">
        <w:trPr>
          <w:trHeight w:val="301"/>
        </w:trPr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7374DC31" w14:textId="141A4244" w:rsidR="00B815A4" w:rsidRPr="004C68C3" w:rsidRDefault="00875A40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4C68C3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0425A" w14:textId="1ECE6F0D" w:rsidR="00B815A4" w:rsidRPr="004C68C3" w:rsidRDefault="00026B07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 xml:space="preserve">Target </w:t>
            </w:r>
            <w:proofErr w:type="spellStart"/>
            <w:r w:rsidRPr="004C68C3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  <w:r w:rsidRPr="004C68C3">
              <w:rPr>
                <w:rFonts w:cs="Arial"/>
                <w:color w:val="000000"/>
                <w:sz w:val="20"/>
                <w:szCs w:val="20"/>
              </w:rPr>
              <w:t>/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br/>
            </w:r>
            <w:proofErr w:type="spellStart"/>
            <w:r w:rsidRPr="004C68C3">
              <w:rPr>
                <w:rFonts w:cs="Arial"/>
                <w:color w:val="000000"/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6EF6" w14:textId="0F577104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347640" w:rsidRPr="004C68C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A374F0" w14:textId="0DB72C9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347640" w:rsidRPr="004C68C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DD0D" w14:textId="47367F63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347640" w:rsidRPr="004C68C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2089A" w14:textId="10C1CD56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347640" w:rsidRPr="004C68C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BD5C" w14:textId="75EF23F2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347640" w:rsidRPr="004C68C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D3BDB" w14:textId="7242F49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347640" w:rsidRPr="004C68C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B815A4" w:rsidRPr="00B815A4" w14:paraId="623606F8" w14:textId="77777777" w:rsidTr="0080516A">
        <w:trPr>
          <w:trHeight w:val="332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34E6D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E7A4" w14:textId="77777777" w:rsidR="00026B07" w:rsidRPr="004C68C3" w:rsidRDefault="00026B07" w:rsidP="00026B07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4C68C3">
              <w:rPr>
                <w:rFonts w:cs="Arial"/>
                <w:color w:val="000000"/>
                <w:sz w:val="20"/>
                <w:szCs w:val="20"/>
              </w:rPr>
              <w:t>Number</w:t>
            </w:r>
            <w:proofErr w:type="spellEnd"/>
            <w:r w:rsidRPr="004C68C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68547480" w14:textId="6D437FAD" w:rsidR="00B815A4" w:rsidRPr="004C68C3" w:rsidRDefault="00026B07" w:rsidP="00026B07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F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/mg material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4897" w14:textId="514AD22B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5x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B8686" w14:textId="40E56235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2 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88F7" w14:textId="716DEFD2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4 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72DBE" w14:textId="1DA1751C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2 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ACD6" w14:textId="36414AE6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2 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D6D46" w14:textId="0137FDE6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2 x 10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B815A4" w:rsidRPr="00B815A4" w14:paraId="0B4241CC" w14:textId="77777777" w:rsidTr="00347640">
        <w:trPr>
          <w:trHeight w:val="361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651B4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6938A9" w14:textId="72064A86" w:rsidR="00B815A4" w:rsidRPr="004C68C3" w:rsidRDefault="00026B07" w:rsidP="00E35B34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Actual </w:t>
            </w:r>
            <w:proofErr w:type="spellStart"/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concentration</w:t>
            </w:r>
            <w:proofErr w:type="spellEnd"/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/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F962A" w14:textId="0C2B6BA1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="00347640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0C33F" w14:textId="40C5E03D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81</w:t>
            </w:r>
            <w:r w:rsidR="0010771A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EEF045" w14:textId="3D432D1E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94</w:t>
            </w:r>
            <w:r w:rsidR="00347640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848399" w14:textId="45D42FFB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80</w:t>
            </w:r>
            <w:r w:rsidR="00347640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95A3B" w14:textId="07EB1C3D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79</w:t>
            </w:r>
            <w:r w:rsidR="00347640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72E27" w14:textId="61823C05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78</w:t>
            </w:r>
            <w:r w:rsidR="00347640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B815A4" w:rsidRPr="00B815A4" w14:paraId="1700F332" w14:textId="77777777" w:rsidTr="00347640">
        <w:trPr>
          <w:trHeight w:val="301"/>
        </w:trPr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07E2E85C" w14:textId="7289F1E3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 xml:space="preserve">Rel. </w:t>
            </w:r>
            <w:proofErr w:type="spellStart"/>
            <w:r w:rsidR="00026B07" w:rsidRPr="004C68C3">
              <w:rPr>
                <w:rFonts w:cs="Arial"/>
                <w:color w:val="000000"/>
                <w:sz w:val="20"/>
                <w:szCs w:val="20"/>
              </w:rPr>
              <w:t>percentage</w:t>
            </w:r>
            <w:proofErr w:type="spellEnd"/>
            <w:r w:rsidRPr="004C68C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BC35" w14:textId="05B062B5" w:rsidR="00B815A4" w:rsidRPr="004C68C3" w:rsidRDefault="0080516A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F</w:t>
            </w:r>
            <w:r w:rsidR="00B815A4" w:rsidRPr="004C68C3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0C3B" w14:textId="6216E716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6F826" w14:textId="703F4E56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6C93" w14:textId="57544C45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401AB" w14:textId="65C84949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D4CA" w14:textId="3E6D79B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010CA" w14:textId="132D8A85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50%</w:t>
            </w:r>
          </w:p>
        </w:tc>
      </w:tr>
      <w:tr w:rsidR="00B815A4" w:rsidRPr="00B815A4" w14:paraId="259945D0" w14:textId="77777777" w:rsidTr="00347640">
        <w:trPr>
          <w:trHeight w:val="301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E8887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61D6" w14:textId="19DA9EBA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3</w:t>
            </w:r>
            <w:r w:rsidR="000A35EC" w:rsidRPr="004C68C3">
              <w:rPr>
                <w:rFonts w:cs="Arial"/>
                <w:color w:val="000000"/>
                <w:sz w:val="20"/>
                <w:szCs w:val="20"/>
              </w:rPr>
              <w:t>,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 xml:space="preserve">5 </w:t>
            </w:r>
            <w:r w:rsidR="00347640" w:rsidRPr="004C68C3">
              <w:rPr>
                <w:rFonts w:cs="Arial"/>
                <w:color w:val="000000"/>
                <w:sz w:val="20"/>
                <w:szCs w:val="20"/>
              </w:rPr>
              <w:t>≤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 xml:space="preserve"> L </w:t>
            </w:r>
            <w:r w:rsidR="00347640" w:rsidRPr="004C68C3">
              <w:rPr>
                <w:rFonts w:cs="Arial"/>
                <w:color w:val="000000"/>
                <w:sz w:val="20"/>
                <w:szCs w:val="20"/>
              </w:rPr>
              <w:t>≤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 xml:space="preserve"> 5 µm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E0A77" w14:textId="1FA3584A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5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421CC" w14:textId="742CD64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39CF" w14:textId="75B0A5F5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39950" w14:textId="4791E4DE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7736" w14:textId="5437ADF9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35B0F" w14:textId="3C002C2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5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36%</w:t>
            </w:r>
          </w:p>
        </w:tc>
      </w:tr>
      <w:tr w:rsidR="00B815A4" w:rsidRPr="00B815A4" w14:paraId="2F2689EB" w14:textId="77777777" w:rsidTr="00347640">
        <w:trPr>
          <w:trHeight w:val="301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17FDAE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A9C5" w14:textId="173CECC1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&lt; 3</w:t>
            </w:r>
            <w:r w:rsidR="000A35EC" w:rsidRPr="004C68C3">
              <w:rPr>
                <w:rFonts w:cs="Arial"/>
                <w:color w:val="000000"/>
                <w:sz w:val="20"/>
                <w:szCs w:val="20"/>
              </w:rPr>
              <w:t>,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5 µm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AED3" w14:textId="12DECA7E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90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BC0B3" w14:textId="4735DC2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94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6A05" w14:textId="103D253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93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C173C" w14:textId="122B369F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95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3556" w14:textId="575BB06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97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09%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EE43C" w14:textId="3EC46ECA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93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13%</w:t>
            </w:r>
          </w:p>
        </w:tc>
      </w:tr>
      <w:tr w:rsidR="00B815A4" w:rsidRPr="00B815A4" w14:paraId="01E13D7D" w14:textId="77777777" w:rsidTr="00347640">
        <w:trPr>
          <w:trHeight w:val="316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85D815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BF840E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L/D &lt; 3 (</w:t>
            </w:r>
            <w:proofErr w:type="spellStart"/>
            <w:proofErr w:type="gramStart"/>
            <w:r w:rsidRPr="004C68C3">
              <w:rPr>
                <w:rFonts w:cs="Arial"/>
                <w:color w:val="000000"/>
                <w:sz w:val="20"/>
                <w:szCs w:val="20"/>
              </w:rPr>
              <w:t>Agglom</w:t>
            </w:r>
            <w:proofErr w:type="spellEnd"/>
            <w:r w:rsidRPr="004C68C3">
              <w:rPr>
                <w:rFonts w:cs="Arial"/>
                <w:color w:val="000000"/>
                <w:sz w:val="20"/>
                <w:szCs w:val="20"/>
              </w:rPr>
              <w:t>./</w:t>
            </w:r>
            <w:proofErr w:type="gramEnd"/>
            <w:r w:rsidRPr="004C68C3">
              <w:rPr>
                <w:rFonts w:cs="Arial"/>
                <w:color w:val="000000"/>
                <w:sz w:val="20"/>
                <w:szCs w:val="20"/>
              </w:rPr>
              <w:t>Part.)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9F29D" w14:textId="28C4980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1D4F99" w14:textId="3C82A324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35CE7" w14:textId="39F8B282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8FC5DC" w14:textId="2CDE261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66EC0" w14:textId="7714448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05%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F38FD3" w14:textId="1C2F4EC4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00%</w:t>
            </w:r>
          </w:p>
        </w:tc>
      </w:tr>
      <w:tr w:rsidR="00B815A4" w:rsidRPr="00B815A4" w14:paraId="57EEF4EB" w14:textId="77777777" w:rsidTr="00347640">
        <w:trPr>
          <w:trHeight w:val="301"/>
        </w:trPr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900A1DA" w14:textId="5EC01A13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br/>
            </w:r>
            <w:r w:rsidR="0080516A" w:rsidRPr="004C68C3">
              <w:rPr>
                <w:rFonts w:cs="Arial"/>
                <w:color w:val="000000"/>
                <w:sz w:val="20"/>
                <w:szCs w:val="20"/>
              </w:rPr>
              <w:t>F</w:t>
            </w:r>
            <w:r w:rsidRPr="004C68C3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FFF0" w14:textId="4BACE028" w:rsidR="00B815A4" w:rsidRPr="004C68C3" w:rsidRDefault="00682739" w:rsidP="00E35B34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GML</w:t>
            </w:r>
            <w:r w:rsidR="00B815A4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7F92" w14:textId="08BAE282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6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AAE4C" w14:textId="799338D6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6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8488" w14:textId="1436C66E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6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2370B" w14:textId="5534289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6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481B" w14:textId="793528C2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6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92CF8" w14:textId="77408F79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6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B815A4" w:rsidRPr="00B815A4" w14:paraId="1815CA7E" w14:textId="77777777" w:rsidTr="00347640">
        <w:trPr>
          <w:trHeight w:val="301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36B883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249A" w14:textId="4301DC91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S</w:t>
            </w:r>
            <w:r w:rsidR="00481A50" w:rsidRPr="004C68C3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E577" w14:textId="2F55E6A6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0BE94" w14:textId="0EB4CE9C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FE05" w14:textId="0E4B244D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CDFE2" w14:textId="189F10B2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A150" w14:textId="070587B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A6D74" w14:textId="3F917CF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</w:tr>
      <w:tr w:rsidR="00B815A4" w:rsidRPr="00B815A4" w14:paraId="111188AE" w14:textId="77777777" w:rsidTr="00347640">
        <w:trPr>
          <w:trHeight w:val="301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0604F7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2C41" w14:textId="5144E99A" w:rsidR="00B815A4" w:rsidRPr="004C68C3" w:rsidRDefault="00682739" w:rsidP="00E35B34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GMD</w:t>
            </w:r>
            <w:r w:rsidR="00B815A4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A01D" w14:textId="3EC55A95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027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264F6" w14:textId="3C49AFE1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029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DE7A" w14:textId="311159E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030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EAF23" w14:textId="4576E85A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029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89C3" w14:textId="496287B3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ED296" w14:textId="7411EFB1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b/>
                <w:bCs/>
                <w:color w:val="000000"/>
                <w:sz w:val="20"/>
                <w:szCs w:val="20"/>
              </w:rPr>
              <w:t>029</w:t>
            </w:r>
          </w:p>
        </w:tc>
      </w:tr>
      <w:tr w:rsidR="00B815A4" w:rsidRPr="00B815A4" w14:paraId="790046C8" w14:textId="77777777" w:rsidTr="00347640">
        <w:trPr>
          <w:trHeight w:val="316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B539EC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7C1437" w14:textId="0B536AD5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S</w:t>
            </w:r>
            <w:r w:rsidR="00481A50" w:rsidRPr="004C68C3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030A9" w14:textId="51048AAA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F7A375" w14:textId="073DB7BC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087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66DBD" w14:textId="526272F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ECA1E9" w14:textId="4D418C32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C2E9A" w14:textId="77709ABD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64A44F" w14:textId="69F929B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094</w:t>
            </w:r>
          </w:p>
        </w:tc>
      </w:tr>
      <w:tr w:rsidR="00B815A4" w:rsidRPr="00B815A4" w14:paraId="3321B252" w14:textId="77777777" w:rsidTr="00347640">
        <w:trPr>
          <w:trHeight w:val="286"/>
        </w:trPr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2FBD6EF" w14:textId="77777777" w:rsidR="0080516A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</w:p>
          <w:p w14:paraId="1AA86FED" w14:textId="1A624419" w:rsidR="00B815A4" w:rsidRPr="004C68C3" w:rsidRDefault="0080516A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4C68C3">
              <w:rPr>
                <w:rFonts w:cs="Arial"/>
                <w:color w:val="000000"/>
                <w:sz w:val="20"/>
                <w:szCs w:val="20"/>
              </w:rPr>
              <w:t>F</w:t>
            </w:r>
            <w:r w:rsidR="0023459D" w:rsidRPr="004C68C3">
              <w:rPr>
                <w:rFonts w:cs="Arial"/>
                <w:color w:val="000000"/>
                <w:sz w:val="20"/>
                <w:szCs w:val="20"/>
              </w:rPr>
              <w:t>ibers</w:t>
            </w:r>
            <w:proofErr w:type="spellEnd"/>
            <w:r w:rsidR="00B815A4" w:rsidRPr="004C68C3">
              <w:rPr>
                <w:rFonts w:cs="Arial"/>
                <w:color w:val="000000"/>
                <w:sz w:val="20"/>
                <w:szCs w:val="20"/>
              </w:rPr>
              <w:br/>
              <w:t>3</w:t>
            </w:r>
            <w:r w:rsidR="00BB5C72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="00B815A4" w:rsidRPr="004C68C3">
              <w:rPr>
                <w:rFonts w:cs="Arial"/>
                <w:color w:val="000000"/>
                <w:sz w:val="20"/>
                <w:szCs w:val="20"/>
              </w:rPr>
              <w:t>5 &lt; L &lt; 5 µm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A7F2" w14:textId="26C96779" w:rsidR="00B815A4" w:rsidRPr="004C68C3" w:rsidRDefault="0068273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GML</w:t>
            </w:r>
            <w:r w:rsidR="00B815A4" w:rsidRPr="004C68C3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9C861" w14:textId="141688CB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39066F" w14:textId="3CEBDCE3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897F5" w14:textId="08DA591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AA5E5B" w14:textId="668A0E12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2A66C" w14:textId="22B0ED7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3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73D26" w14:textId="335CBD5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4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06</w:t>
            </w:r>
          </w:p>
        </w:tc>
      </w:tr>
      <w:tr w:rsidR="00B815A4" w:rsidRPr="00B815A4" w14:paraId="74C06FCA" w14:textId="77777777" w:rsidTr="00347640">
        <w:trPr>
          <w:trHeight w:val="301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2D3A0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60D1" w14:textId="65DC765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S</w:t>
            </w:r>
            <w:r w:rsidR="00481A50" w:rsidRPr="004C68C3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7F489" w14:textId="177A1B25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2D17F9" w14:textId="5FA4C41C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D5AA9" w14:textId="752915F1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8BEFDE" w14:textId="43A73D23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E0425" w14:textId="373871CE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71D9E1" w14:textId="4C55CF30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05</w:t>
            </w:r>
          </w:p>
        </w:tc>
      </w:tr>
      <w:tr w:rsidR="00B815A4" w:rsidRPr="00B815A4" w14:paraId="47EC5DE9" w14:textId="77777777" w:rsidTr="00347640">
        <w:trPr>
          <w:trHeight w:val="301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8D9D89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3BB3" w14:textId="10553AC0" w:rsidR="00B815A4" w:rsidRPr="004C68C3" w:rsidRDefault="0068273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GMD</w:t>
            </w:r>
            <w:r w:rsidR="00B815A4" w:rsidRPr="004C68C3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C454C" w14:textId="24E93ED4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039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B7DCD" w14:textId="087CC5B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029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611CA" w14:textId="35A2F52B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034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55703" w14:textId="0497A23C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028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7E5C2" w14:textId="144320FC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031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560AE2" w14:textId="553DE65D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032</w:t>
            </w:r>
          </w:p>
        </w:tc>
      </w:tr>
      <w:tr w:rsidR="00B815A4" w:rsidRPr="00B815A4" w14:paraId="43553B86" w14:textId="77777777" w:rsidTr="00347640">
        <w:trPr>
          <w:trHeight w:val="316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DB9D5E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31044D" w14:textId="0364A4EE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S</w:t>
            </w:r>
            <w:r w:rsidR="00481A50" w:rsidRPr="004C68C3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EE00F" w14:textId="2856E436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64A16" w14:textId="7B2135C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036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4EF08" w14:textId="0FE2CE56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C2DE5B" w14:textId="5ED8A9E2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9467D" w14:textId="6F4BEEAD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205CC" w14:textId="40397820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115</w:t>
            </w:r>
          </w:p>
        </w:tc>
      </w:tr>
      <w:tr w:rsidR="00B815A4" w:rsidRPr="00B815A4" w14:paraId="714E324B" w14:textId="77777777" w:rsidTr="00347640">
        <w:trPr>
          <w:trHeight w:val="316"/>
        </w:trPr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7D96A68" w14:textId="6D41BB41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4C68C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PSD </w:t>
            </w:r>
            <w:r w:rsidRPr="004C68C3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L/D &gt; 3</w:t>
            </w:r>
            <w:r w:rsidRPr="004C68C3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(</w:t>
            </w:r>
            <w:r w:rsidR="0023459D" w:rsidRPr="004C68C3">
              <w:rPr>
                <w:rFonts w:cs="Arial"/>
                <w:color w:val="000000"/>
                <w:sz w:val="20"/>
                <w:szCs w:val="20"/>
                <w:lang w:val="en-US"/>
              </w:rPr>
              <w:t>all</w:t>
            </w:r>
            <w:r w:rsidRPr="004C68C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23459D" w:rsidRPr="004C68C3">
              <w:rPr>
                <w:rFonts w:cs="Arial"/>
                <w:color w:val="000000"/>
                <w:sz w:val="20"/>
                <w:szCs w:val="20"/>
                <w:lang w:val="en-US"/>
              </w:rPr>
              <w:t>fibers</w:t>
            </w:r>
            <w:r w:rsidRPr="004C68C3">
              <w:rPr>
                <w:rFonts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F2BF" w14:textId="3CE51B38" w:rsidR="00B815A4" w:rsidRPr="004C68C3" w:rsidRDefault="0068273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GML</w:t>
            </w:r>
            <w:r w:rsidR="00B815A4" w:rsidRPr="004C68C3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507F" w14:textId="7243E9D2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0DA13" w14:textId="45180066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DEC0" w14:textId="1B8D42DF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0290B" w14:textId="7777777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54CE" w14:textId="7F3ECAD3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91318" w14:textId="1450F735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05</w:t>
            </w:r>
          </w:p>
        </w:tc>
      </w:tr>
      <w:tr w:rsidR="00B815A4" w:rsidRPr="00B815A4" w14:paraId="23D272A7" w14:textId="77777777" w:rsidTr="00347640">
        <w:trPr>
          <w:trHeight w:val="301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EC660B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8D3D" w14:textId="050B76EE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S</w:t>
            </w:r>
            <w:r w:rsidR="00481A50" w:rsidRPr="004C68C3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1D74" w14:textId="04EA7ABD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C98C7" w14:textId="0E95ED8D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AF29" w14:textId="721133D7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57976" w14:textId="7DA3D680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54DE" w14:textId="7EE942C1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2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1C0EA" w14:textId="4C9093DB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92</w:t>
            </w:r>
          </w:p>
        </w:tc>
      </w:tr>
      <w:tr w:rsidR="00B815A4" w:rsidRPr="00B815A4" w14:paraId="05324352" w14:textId="77777777" w:rsidTr="00347640">
        <w:trPr>
          <w:trHeight w:val="301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85397F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AC42" w14:textId="564FC0CC" w:rsidR="00B815A4" w:rsidRPr="004C68C3" w:rsidRDefault="00682739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GMD</w:t>
            </w:r>
            <w:r w:rsidR="00B815A4" w:rsidRPr="004C68C3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21C3" w14:textId="4C641F1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8221C" w14:textId="65F77298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023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7824" w14:textId="12A2F336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025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AF376" w14:textId="4659BA65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026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F5C6" w14:textId="5EC04ED3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025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362CF" w14:textId="25B8BD4A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0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025</w:t>
            </w:r>
          </w:p>
        </w:tc>
      </w:tr>
      <w:tr w:rsidR="00B815A4" w:rsidRPr="00B815A4" w14:paraId="62E7B575" w14:textId="77777777" w:rsidTr="00347640">
        <w:trPr>
          <w:trHeight w:val="316"/>
        </w:trPr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4D4E86" w14:textId="77777777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A7247" w14:textId="1CD6BE52" w:rsidR="00B815A4" w:rsidRPr="004C68C3" w:rsidRDefault="00B815A4" w:rsidP="00E35B34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S</w:t>
            </w:r>
            <w:r w:rsidR="00481A50" w:rsidRPr="004C68C3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EDF16" w14:textId="046F2720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115245" w14:textId="2D5C38DC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DDD8A" w14:textId="41477E84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89AA6" w14:textId="55E90CE3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D1AFE5" w14:textId="67878162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5592A5" w14:textId="20126C53" w:rsidR="00B815A4" w:rsidRPr="004C68C3" w:rsidRDefault="00B815A4" w:rsidP="00B815A4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C68C3">
              <w:rPr>
                <w:rFonts w:cs="Arial"/>
                <w:color w:val="000000"/>
                <w:sz w:val="20"/>
                <w:szCs w:val="20"/>
              </w:rPr>
              <w:t>1</w:t>
            </w:r>
            <w:r w:rsidR="00EC0A1F" w:rsidRPr="004C68C3">
              <w:rPr>
                <w:rFonts w:cs="Arial"/>
                <w:color w:val="000000"/>
                <w:sz w:val="20"/>
                <w:szCs w:val="20"/>
              </w:rPr>
              <w:t>.</w:t>
            </w:r>
            <w:r w:rsidRPr="004C68C3">
              <w:rPr>
                <w:rFonts w:cs="Arial"/>
                <w:color w:val="000000"/>
                <w:sz w:val="20"/>
                <w:szCs w:val="20"/>
              </w:rPr>
              <w:t>322</w:t>
            </w:r>
          </w:p>
        </w:tc>
      </w:tr>
    </w:tbl>
    <w:p w14:paraId="5BEB50A7" w14:textId="77777777" w:rsidR="000C287F" w:rsidRPr="00D17A75" w:rsidRDefault="000C287F" w:rsidP="000C287F">
      <w:pPr>
        <w:rPr>
          <w:sz w:val="20"/>
          <w:szCs w:val="20"/>
          <w:lang w:val="en-US"/>
        </w:rPr>
      </w:pPr>
      <w:r w:rsidRPr="00D17A75">
        <w:rPr>
          <w:sz w:val="20"/>
          <w:szCs w:val="20"/>
          <w:lang w:val="en-US"/>
        </w:rPr>
        <w:t xml:space="preserve">* </w:t>
      </w:r>
      <w:proofErr w:type="gramStart"/>
      <w:r w:rsidRPr="00D17A75">
        <w:rPr>
          <w:sz w:val="20"/>
          <w:szCs w:val="20"/>
          <w:lang w:val="en-US"/>
        </w:rPr>
        <w:t>the</w:t>
      </w:r>
      <w:proofErr w:type="gramEnd"/>
      <w:r w:rsidRPr="00D17A75">
        <w:rPr>
          <w:sz w:val="20"/>
          <w:szCs w:val="20"/>
          <w:lang w:val="en-US"/>
        </w:rPr>
        <w:t xml:space="preserve"> preparation of the high dose fiber suspension was performed in five batches</w:t>
      </w:r>
    </w:p>
    <w:p w14:paraId="73C0BAE1" w14:textId="77777777" w:rsidR="00E54233" w:rsidRPr="00D17A75" w:rsidRDefault="00E54233" w:rsidP="00E54233">
      <w:pPr>
        <w:spacing w:after="0"/>
        <w:jc w:val="left"/>
        <w:rPr>
          <w:sz w:val="20"/>
          <w:szCs w:val="20"/>
          <w:lang w:val="en-US"/>
        </w:rPr>
      </w:pPr>
      <w:proofErr w:type="spellStart"/>
      <w:r w:rsidRPr="00D17A75">
        <w:rPr>
          <w:sz w:val="20"/>
          <w:szCs w:val="20"/>
          <w:lang w:val="en-US"/>
        </w:rPr>
        <w:t>Agglom</w:t>
      </w:r>
      <w:proofErr w:type="spellEnd"/>
      <w:r w:rsidRPr="00D17A75">
        <w:rPr>
          <w:sz w:val="20"/>
          <w:szCs w:val="20"/>
          <w:lang w:val="en-US"/>
        </w:rPr>
        <w:t>: agglomerates; Part.: particles; L: length, D: diameter; PSD: particle size distribution; GML: geometric length; GMD: geometric diameter; SD: standard deviation.</w:t>
      </w:r>
    </w:p>
    <w:p w14:paraId="0144D042" w14:textId="77777777" w:rsidR="00557425" w:rsidRPr="000C287F" w:rsidRDefault="00557425" w:rsidP="005814AF">
      <w:pPr>
        <w:spacing w:line="360" w:lineRule="auto"/>
        <w:rPr>
          <w:b/>
          <w:sz w:val="22"/>
          <w:szCs w:val="22"/>
          <w:lang w:val="en-US"/>
        </w:rPr>
      </w:pPr>
    </w:p>
    <w:p w14:paraId="4C5757D5" w14:textId="77777777" w:rsidR="00C56507" w:rsidRPr="000C287F" w:rsidRDefault="00C56507">
      <w:pPr>
        <w:spacing w:after="0"/>
        <w:contextualSpacing w:val="0"/>
        <w:jc w:val="left"/>
        <w:rPr>
          <w:b/>
          <w:bCs/>
          <w:sz w:val="22"/>
          <w:szCs w:val="22"/>
          <w:lang w:val="en-US"/>
        </w:rPr>
      </w:pPr>
      <w:r w:rsidRPr="000C287F">
        <w:rPr>
          <w:b/>
          <w:bCs/>
          <w:sz w:val="22"/>
          <w:szCs w:val="22"/>
          <w:lang w:val="en-US"/>
        </w:rPr>
        <w:br w:type="page"/>
      </w:r>
    </w:p>
    <w:p w14:paraId="693BD8A4" w14:textId="1A7C0C57" w:rsidR="00DC2EBF" w:rsidRDefault="00875A40" w:rsidP="00DC2EBF">
      <w:pPr>
        <w:pStyle w:val="Beschriftung"/>
        <w:keepNext/>
        <w:rPr>
          <w:lang w:val="en-US"/>
        </w:rPr>
      </w:pPr>
      <w:r w:rsidRPr="00875A40">
        <w:rPr>
          <w:b/>
          <w:bCs/>
          <w:lang w:val="en-US"/>
        </w:rPr>
        <w:lastRenderedPageBreak/>
        <w:t>Supplementary table 2.5</w:t>
      </w:r>
      <w:r w:rsidRPr="00875A40">
        <w:rPr>
          <w:lang w:val="en-US"/>
        </w:rPr>
        <w:t xml:space="preserve"> </w:t>
      </w:r>
      <w:r w:rsidR="00DC2EBF" w:rsidRPr="00875A40">
        <w:rPr>
          <w:lang w:val="en-US"/>
        </w:rPr>
        <w:t>Particle size distribution of carbon fiber Mitsubishi Dialed K13D2U (main study)</w:t>
      </w:r>
    </w:p>
    <w:p w14:paraId="2B34C3E6" w14:textId="77777777" w:rsidR="00D17A75" w:rsidRPr="00D17A75" w:rsidRDefault="00D17A75" w:rsidP="00D17A75">
      <w:pPr>
        <w:rPr>
          <w:lang w:val="en-US"/>
        </w:rPr>
      </w:pPr>
    </w:p>
    <w:tbl>
      <w:tblPr>
        <w:tblW w:w="143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3477"/>
        <w:gridCol w:w="1559"/>
        <w:gridCol w:w="1559"/>
        <w:gridCol w:w="1559"/>
        <w:gridCol w:w="1559"/>
        <w:gridCol w:w="1559"/>
        <w:gridCol w:w="1560"/>
      </w:tblGrid>
      <w:tr w:rsidR="00CD4160" w:rsidRPr="002223C5" w14:paraId="0965B36A" w14:textId="77777777" w:rsidTr="00343D20">
        <w:trPr>
          <w:trHeight w:val="290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5EA5" w14:textId="77777777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223C5">
              <w:rPr>
                <w:rFonts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DA9A" w14:textId="19EE831F" w:rsidR="00CD4160" w:rsidRPr="002223C5" w:rsidRDefault="000C287F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  <w:lang w:val="en-US"/>
              </w:rPr>
              <w:t>low</w:t>
            </w:r>
            <w:r w:rsidR="00CD4160" w:rsidRPr="002223C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CD4160" w:rsidRPr="002223C5">
              <w:rPr>
                <w:rFonts w:cs="Arial"/>
                <w:color w:val="000000"/>
                <w:sz w:val="20"/>
                <w:szCs w:val="20"/>
              </w:rPr>
              <w:t>(</w:t>
            </w:r>
            <w:proofErr w:type="gramStart"/>
            <w:r w:rsidR="00CD4160" w:rsidRPr="002223C5">
              <w:rPr>
                <w:rFonts w:cs="Arial"/>
                <w:color w:val="000000"/>
                <w:sz w:val="20"/>
                <w:szCs w:val="20"/>
              </w:rPr>
              <w:t>1)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06C3" w14:textId="6E28F189" w:rsidR="00CD4160" w:rsidRPr="002223C5" w:rsidRDefault="000C287F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223C5">
              <w:rPr>
                <w:rFonts w:cs="Arial"/>
                <w:color w:val="000000"/>
                <w:sz w:val="20"/>
                <w:szCs w:val="20"/>
              </w:rPr>
              <w:t>low</w:t>
            </w:r>
            <w:proofErr w:type="spellEnd"/>
            <w:r w:rsidR="00CD4160" w:rsidRPr="002223C5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CD4160" w:rsidRPr="002223C5">
              <w:rPr>
                <w:rFonts w:cs="Arial"/>
                <w:color w:val="000000"/>
                <w:sz w:val="20"/>
                <w:szCs w:val="20"/>
              </w:rPr>
              <w:t>2)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1EE3" w14:textId="33C6F43B" w:rsidR="00CD4160" w:rsidRPr="002223C5" w:rsidRDefault="000C287F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CD4160" w:rsidRPr="002223C5">
              <w:rPr>
                <w:rFonts w:cs="Arial"/>
                <w:color w:val="000000"/>
                <w:sz w:val="20"/>
                <w:szCs w:val="20"/>
              </w:rPr>
              <w:t xml:space="preserve"> (1_</w:t>
            </w:r>
            <w:proofErr w:type="gramStart"/>
            <w:r w:rsidR="00CD4160" w:rsidRPr="002223C5">
              <w:rPr>
                <w:rFonts w:cs="Arial"/>
                <w:color w:val="000000"/>
                <w:sz w:val="20"/>
                <w:szCs w:val="20"/>
              </w:rPr>
              <w:t>1)</w:t>
            </w:r>
            <w:r w:rsidRPr="002223C5">
              <w:rPr>
                <w:rFonts w:cs="Arial"/>
                <w:sz w:val="20"/>
                <w:szCs w:val="20"/>
                <w:lang w:val="en-US"/>
              </w:rPr>
              <w:t>*</w:t>
            </w:r>
            <w:proofErr w:type="gramEnd"/>
            <w:r w:rsidRPr="002223C5">
              <w:rPr>
                <w:rFonts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BF36" w14:textId="72943ECB" w:rsidR="00CD4160" w:rsidRPr="002223C5" w:rsidRDefault="000C287F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CD4160" w:rsidRPr="002223C5">
              <w:rPr>
                <w:rFonts w:cs="Arial"/>
                <w:color w:val="000000"/>
                <w:sz w:val="20"/>
                <w:szCs w:val="20"/>
              </w:rPr>
              <w:t xml:space="preserve"> (1_</w:t>
            </w:r>
            <w:proofErr w:type="gramStart"/>
            <w:r w:rsidR="00CD4160" w:rsidRPr="002223C5">
              <w:rPr>
                <w:rFonts w:cs="Arial"/>
                <w:color w:val="000000"/>
                <w:sz w:val="20"/>
                <w:szCs w:val="20"/>
              </w:rPr>
              <w:t>2)</w:t>
            </w:r>
            <w:r w:rsidRPr="002223C5">
              <w:rPr>
                <w:rFonts w:cs="Arial"/>
                <w:sz w:val="20"/>
                <w:szCs w:val="20"/>
                <w:lang w:val="en-US"/>
              </w:rPr>
              <w:t>*</w:t>
            </w:r>
            <w:proofErr w:type="gramEnd"/>
            <w:r w:rsidRPr="002223C5">
              <w:rPr>
                <w:rFonts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3ECC" w14:textId="3C39D6E6" w:rsidR="00CD4160" w:rsidRPr="002223C5" w:rsidRDefault="000C287F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CD4160" w:rsidRPr="002223C5">
              <w:rPr>
                <w:rFonts w:cs="Arial"/>
                <w:color w:val="000000"/>
                <w:sz w:val="20"/>
                <w:szCs w:val="20"/>
              </w:rPr>
              <w:t xml:space="preserve"> (2_</w:t>
            </w:r>
            <w:proofErr w:type="gramStart"/>
            <w:r w:rsidR="00CD4160" w:rsidRPr="002223C5">
              <w:rPr>
                <w:rFonts w:cs="Arial"/>
                <w:color w:val="000000"/>
                <w:sz w:val="20"/>
                <w:szCs w:val="20"/>
              </w:rPr>
              <w:t>1)</w:t>
            </w:r>
            <w:r w:rsidRPr="002223C5">
              <w:rPr>
                <w:rFonts w:cs="Arial"/>
                <w:sz w:val="20"/>
                <w:szCs w:val="20"/>
                <w:lang w:val="en-US"/>
              </w:rPr>
              <w:t>*</w:t>
            </w:r>
            <w:proofErr w:type="gramEnd"/>
            <w:r w:rsidRPr="002223C5">
              <w:rPr>
                <w:rFonts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238D" w14:textId="11F617CA" w:rsidR="00CD4160" w:rsidRPr="002223C5" w:rsidRDefault="000C287F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CD4160" w:rsidRPr="002223C5">
              <w:rPr>
                <w:rFonts w:cs="Arial"/>
                <w:color w:val="000000"/>
                <w:sz w:val="20"/>
                <w:szCs w:val="20"/>
              </w:rPr>
              <w:t xml:space="preserve"> (2_</w:t>
            </w:r>
            <w:proofErr w:type="gramStart"/>
            <w:r w:rsidR="00CD4160" w:rsidRPr="002223C5">
              <w:rPr>
                <w:rFonts w:cs="Arial"/>
                <w:color w:val="000000"/>
                <w:sz w:val="20"/>
                <w:szCs w:val="20"/>
              </w:rPr>
              <w:t>2)</w:t>
            </w:r>
            <w:r w:rsidRPr="002223C5">
              <w:rPr>
                <w:rFonts w:cs="Arial"/>
                <w:sz w:val="20"/>
                <w:szCs w:val="20"/>
                <w:lang w:val="en-US"/>
              </w:rPr>
              <w:t>*</w:t>
            </w:r>
            <w:proofErr w:type="gramEnd"/>
            <w:r w:rsidRPr="002223C5">
              <w:rPr>
                <w:rFonts w:cs="Arial"/>
                <w:sz w:val="20"/>
                <w:szCs w:val="20"/>
                <w:lang w:val="en-US"/>
              </w:rPr>
              <w:t>*</w:t>
            </w:r>
          </w:p>
        </w:tc>
      </w:tr>
      <w:tr w:rsidR="00CD4160" w:rsidRPr="002223C5" w14:paraId="5CEA90EF" w14:textId="77777777" w:rsidTr="00343D20">
        <w:trPr>
          <w:trHeight w:val="300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09F29" w14:textId="4382C624" w:rsidR="00CD4160" w:rsidRPr="002223C5" w:rsidRDefault="00875A4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223C5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69D78" w14:textId="1C5553A3" w:rsidR="00CD4160" w:rsidRPr="002223C5" w:rsidRDefault="00026B07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 xml:space="preserve">Target </w:t>
            </w:r>
            <w:proofErr w:type="spellStart"/>
            <w:r w:rsidRPr="002223C5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  <w:r w:rsidRPr="002223C5">
              <w:rPr>
                <w:rFonts w:cs="Arial"/>
                <w:color w:val="000000"/>
                <w:sz w:val="20"/>
                <w:szCs w:val="20"/>
              </w:rPr>
              <w:t>/</w:t>
            </w:r>
            <w:proofErr w:type="spellStart"/>
            <w:r w:rsidRPr="002223C5">
              <w:rPr>
                <w:rFonts w:cs="Arial"/>
                <w:color w:val="000000"/>
                <w:sz w:val="20"/>
                <w:szCs w:val="20"/>
              </w:rPr>
              <w:t>animal</w:t>
            </w:r>
            <w:proofErr w:type="spellEnd"/>
            <w:r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3D990" w14:textId="374BA8D9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05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E4266" w14:textId="1AB3B133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05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64221" w14:textId="2F30DEA4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3EE97" w14:textId="3520C7D2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4E168" w14:textId="62B63FB0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848B8" w14:textId="24E8955A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CD4160" w:rsidRPr="002223C5" w14:paraId="353A2808" w14:textId="77777777" w:rsidTr="00343D20">
        <w:trPr>
          <w:trHeight w:val="273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15B7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E1AF" w14:textId="77777777" w:rsidR="00026B07" w:rsidRPr="002223C5" w:rsidRDefault="00026B07" w:rsidP="00026B07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223C5">
              <w:rPr>
                <w:rFonts w:cs="Arial"/>
                <w:color w:val="000000"/>
                <w:sz w:val="20"/>
                <w:szCs w:val="20"/>
              </w:rPr>
              <w:t>Number</w:t>
            </w:r>
            <w:proofErr w:type="spellEnd"/>
            <w:r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4998CEBE" w14:textId="2017CB3F" w:rsidR="00CD4160" w:rsidRPr="002223C5" w:rsidRDefault="00026B07" w:rsidP="00026B07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F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/mg material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030E2" w14:textId="4C2EB7BD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029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00A1E" w14:textId="255B1383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027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10DB3" w14:textId="47A692DF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031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7359E" w14:textId="72381E90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036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09A9D" w14:textId="5B9737A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027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82396" w14:textId="34997C89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032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CD4160" w:rsidRPr="002223C5" w14:paraId="3EAFEE00" w14:textId="77777777" w:rsidTr="00343D20">
        <w:trPr>
          <w:trHeight w:val="33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7C06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9FBD" w14:textId="3F97DB0A" w:rsidR="00CD4160" w:rsidRPr="002223C5" w:rsidRDefault="00026B07" w:rsidP="00347640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Actual </w:t>
            </w:r>
            <w:proofErr w:type="spellStart"/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concentration</w:t>
            </w:r>
            <w:proofErr w:type="spellEnd"/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4D9EB" w14:textId="54580268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04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8F86A" w14:textId="04EEBC12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04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EF803" w14:textId="04DA44FD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45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D6E72" w14:textId="12B93B80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52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2DFB6" w14:textId="2C47299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39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D09DC" w14:textId="07A27A6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46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x</w:t>
            </w:r>
            <w:r w:rsidR="00382924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CD4160" w:rsidRPr="002223C5" w14:paraId="1740776D" w14:textId="77777777" w:rsidTr="00343D20">
        <w:trPr>
          <w:trHeight w:val="290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A4EDD" w14:textId="7D6155C3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 xml:space="preserve">Rel. </w:t>
            </w:r>
            <w:proofErr w:type="spellStart"/>
            <w:r w:rsidR="00026B07" w:rsidRPr="002223C5">
              <w:rPr>
                <w:rFonts w:cs="Arial"/>
                <w:color w:val="000000"/>
                <w:sz w:val="20"/>
                <w:szCs w:val="20"/>
              </w:rPr>
              <w:t>percentage</w:t>
            </w:r>
            <w:proofErr w:type="spellEnd"/>
            <w:r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5E76" w14:textId="4BCEBCF4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Fasern L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&gt;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5µm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4972F" w14:textId="5CCE92B5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36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8900A" w14:textId="1CCD97B7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43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7852" w14:textId="2DCAC6E0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35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6AD78" w14:textId="2A1FD903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42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9999A" w14:textId="3871DFA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68DF2" w14:textId="375FF595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32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6%</w:t>
            </w:r>
          </w:p>
        </w:tc>
      </w:tr>
      <w:tr w:rsidR="00CD4160" w:rsidRPr="002223C5" w14:paraId="075B21A6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437A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5F9B" w14:textId="25915EF7" w:rsidR="00CD4160" w:rsidRPr="002223C5" w:rsidRDefault="00343D2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F</w:t>
            </w:r>
            <w:r w:rsidR="00CD4160" w:rsidRPr="002223C5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7B7AB" w14:textId="3A9036BB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DE65A" w14:textId="7D0E919F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36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ACC41" w14:textId="3C3DFDF2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AD757" w14:textId="622ADFA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38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41D04" w14:textId="51C4F04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27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9F866" w14:textId="4BEE3CA1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28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5%</w:t>
            </w:r>
          </w:p>
        </w:tc>
      </w:tr>
      <w:tr w:rsidR="00CD4160" w:rsidRPr="002223C5" w14:paraId="6CE0E26D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8072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7475" w14:textId="77777777" w:rsidR="00E445C8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Fasern L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&gt;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 xml:space="preserve">5µm, </w:t>
            </w:r>
          </w:p>
          <w:p w14:paraId="361A7686" w14:textId="19625C59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D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 xml:space="preserve"> ≥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</w:t>
            </w:r>
            <w:r w:rsidR="00E445C8" w:rsidRPr="002223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µm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B5BE" w14:textId="44618731" w:rsidR="00CD4160" w:rsidRPr="002223C5" w:rsidRDefault="00CD4160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6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034D" w14:textId="0C5378A8" w:rsidR="00CD4160" w:rsidRPr="002223C5" w:rsidRDefault="00CD4160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7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938B" w14:textId="175427DA" w:rsidR="00CD4160" w:rsidRPr="002223C5" w:rsidRDefault="00CD4160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E48F" w14:textId="4F2D78D3" w:rsidR="00CD4160" w:rsidRPr="002223C5" w:rsidRDefault="00CD4160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0A1A" w14:textId="1257B339" w:rsidR="00CD4160" w:rsidRPr="002223C5" w:rsidRDefault="00CD4160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8494" w14:textId="39145527" w:rsidR="00CD4160" w:rsidRPr="002223C5" w:rsidRDefault="00CD4160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1%</w:t>
            </w:r>
          </w:p>
        </w:tc>
      </w:tr>
      <w:tr w:rsidR="00CD4160" w:rsidRPr="002223C5" w14:paraId="114E57B0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6670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8D75" w14:textId="750CF498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</w:t>
            </w:r>
            <w:r w:rsidR="000A35EC" w:rsidRPr="002223C5">
              <w:rPr>
                <w:rFonts w:cs="Arial"/>
                <w:color w:val="000000"/>
                <w:sz w:val="20"/>
                <w:szCs w:val="20"/>
              </w:rPr>
              <w:t>,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 xml:space="preserve">5 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>≤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 xml:space="preserve"> L 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>≤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 xml:space="preserve"> 5 µm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0B93E" w14:textId="5B556D5E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15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F3D30" w14:textId="6E7FEB29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19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B4715" w14:textId="432B295F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19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2D928" w14:textId="58514438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18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195EA" w14:textId="4F3808C2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17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12FA9" w14:textId="76B93CD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17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5%</w:t>
            </w:r>
          </w:p>
        </w:tc>
      </w:tr>
      <w:tr w:rsidR="00CD4160" w:rsidRPr="002223C5" w14:paraId="3AC852C7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C6FE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BFC3" w14:textId="45A051E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&lt; 3</w:t>
            </w:r>
            <w:r w:rsidR="000A35EC" w:rsidRPr="002223C5">
              <w:rPr>
                <w:rFonts w:cs="Arial"/>
                <w:color w:val="000000"/>
                <w:sz w:val="20"/>
                <w:szCs w:val="20"/>
              </w:rPr>
              <w:t>,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 µm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56C3E" w14:textId="1267F0E4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6362E" w14:textId="4E385E6F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9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94A44" w14:textId="27CB3AF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18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2FE74" w14:textId="2FA51CD9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86342" w14:textId="0EF912D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="002D3BCF" w:rsidRPr="002223C5">
              <w:rPr>
                <w:rFonts w:cs="Arial"/>
                <w:color w:val="000000"/>
                <w:sz w:val="20"/>
                <w:szCs w:val="20"/>
              </w:rPr>
              <w:t>3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4C0E1" w14:textId="09BB581A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13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3%</w:t>
            </w:r>
          </w:p>
        </w:tc>
      </w:tr>
      <w:tr w:rsidR="00CD4160" w:rsidRPr="002223C5" w14:paraId="2955DBD9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6A5F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7C55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L/D &lt; 3 (</w:t>
            </w:r>
            <w:proofErr w:type="spellStart"/>
            <w:proofErr w:type="gramStart"/>
            <w:r w:rsidRPr="002223C5">
              <w:rPr>
                <w:rFonts w:cs="Arial"/>
                <w:color w:val="000000"/>
                <w:sz w:val="20"/>
                <w:szCs w:val="20"/>
              </w:rPr>
              <w:t>Agglom</w:t>
            </w:r>
            <w:proofErr w:type="spellEnd"/>
            <w:r w:rsidRPr="002223C5">
              <w:rPr>
                <w:rFonts w:cs="Arial"/>
                <w:color w:val="000000"/>
                <w:sz w:val="20"/>
                <w:szCs w:val="20"/>
              </w:rPr>
              <w:t>./</w:t>
            </w:r>
            <w:proofErr w:type="gramEnd"/>
            <w:r w:rsidRPr="002223C5">
              <w:rPr>
                <w:rFonts w:cs="Arial"/>
                <w:color w:val="000000"/>
                <w:sz w:val="20"/>
                <w:szCs w:val="20"/>
              </w:rPr>
              <w:t>Part.)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376BC" w14:textId="2F321FC5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EEA6D" w14:textId="015FB9D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26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45985" w14:textId="0BD0B5EE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26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B4252" w14:textId="6433303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25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C1922" w14:textId="29E244C3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D02EC" w14:textId="03A8CAC8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36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6%</w:t>
            </w:r>
          </w:p>
        </w:tc>
      </w:tr>
      <w:tr w:rsidR="00CD4160" w:rsidRPr="002223C5" w14:paraId="20E47566" w14:textId="77777777" w:rsidTr="00343D20">
        <w:trPr>
          <w:trHeight w:val="290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CB94" w14:textId="7EBECFC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br/>
            </w:r>
            <w:r w:rsidR="00343D20" w:rsidRPr="002223C5">
              <w:rPr>
                <w:rFonts w:cs="Arial"/>
                <w:color w:val="000000"/>
                <w:sz w:val="20"/>
                <w:szCs w:val="20"/>
              </w:rPr>
              <w:t>F</w:t>
            </w:r>
            <w:r w:rsidRPr="002223C5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CBFF" w14:textId="56FA2AA5" w:rsidR="00CD4160" w:rsidRPr="002223C5" w:rsidRDefault="00682739" w:rsidP="00347640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GML</w:t>
            </w:r>
            <w:r w:rsidR="00CD4160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BF0AC" w14:textId="7096A6F4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CB3DA" w14:textId="6548B40B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C82F8" w14:textId="0F12E5C1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93698" w14:textId="593F5C34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0182C" w14:textId="5E11A245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C173E" w14:textId="0255996F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</w:tr>
      <w:tr w:rsidR="00CD4160" w:rsidRPr="002223C5" w14:paraId="7BDD81DA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95A7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326F" w14:textId="5BF38CD2" w:rsidR="00CD4160" w:rsidRPr="002223C5" w:rsidRDefault="000A35EC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5B573" w14:textId="5133CCE7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ED08C" w14:textId="16DC880D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3678C" w14:textId="4AC5E26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833C9" w14:textId="7FB16758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77C44" w14:textId="258F7107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6F2CD" w14:textId="7ACCEC7A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</w:tr>
      <w:tr w:rsidR="00CD4160" w:rsidRPr="002223C5" w14:paraId="77AF6203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9129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D398" w14:textId="6E69DD19" w:rsidR="00CD4160" w:rsidRPr="002223C5" w:rsidRDefault="003B60E4" w:rsidP="00347640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GMD</w:t>
            </w:r>
            <w:r w:rsidR="00CD4160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E583D" w14:textId="3CDA4E4F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C1D2F" w14:textId="5BD25B92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88C2F" w14:textId="0BFC96C1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6C782" w14:textId="69BE47BB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0974C" w14:textId="305BFF2A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92CFA" w14:textId="601C1F5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b/>
                <w:bCs/>
                <w:color w:val="000000"/>
                <w:sz w:val="20"/>
                <w:szCs w:val="20"/>
              </w:rPr>
              <w:t>242</w:t>
            </w:r>
          </w:p>
        </w:tc>
      </w:tr>
      <w:tr w:rsidR="00CD4160" w:rsidRPr="002223C5" w14:paraId="6D6591D4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FC36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657A" w14:textId="1DC32D71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S</w:t>
            </w:r>
            <w:r w:rsidR="000A35EC" w:rsidRPr="002223C5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0EC8F" w14:textId="42678B9B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011DF" w14:textId="6C3026D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A95BF" w14:textId="780837B3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F6C12" w14:textId="078EB5D5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1C469" w14:textId="6D04189F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8A9C4" w14:textId="41BC8C3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532</w:t>
            </w:r>
          </w:p>
        </w:tc>
      </w:tr>
      <w:tr w:rsidR="00CD4160" w:rsidRPr="002223C5" w14:paraId="25802395" w14:textId="77777777" w:rsidTr="00343D20">
        <w:trPr>
          <w:trHeight w:val="28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74F9" w14:textId="77777777" w:rsidR="00343D2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</w:p>
          <w:p w14:paraId="6C9852BF" w14:textId="4A20A204" w:rsidR="00CD4160" w:rsidRPr="002223C5" w:rsidRDefault="00343D2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223C5">
              <w:rPr>
                <w:rFonts w:cs="Arial"/>
                <w:color w:val="000000"/>
                <w:sz w:val="20"/>
                <w:szCs w:val="20"/>
              </w:rPr>
              <w:t>F</w:t>
            </w:r>
            <w:r w:rsidR="0023459D" w:rsidRPr="002223C5">
              <w:rPr>
                <w:rFonts w:cs="Arial"/>
                <w:color w:val="000000"/>
                <w:sz w:val="20"/>
                <w:szCs w:val="20"/>
              </w:rPr>
              <w:t>ibers</w:t>
            </w:r>
            <w:proofErr w:type="spellEnd"/>
            <w:r w:rsidR="00CD4160" w:rsidRPr="002223C5">
              <w:rPr>
                <w:rFonts w:cs="Arial"/>
                <w:color w:val="000000"/>
                <w:sz w:val="20"/>
                <w:szCs w:val="20"/>
              </w:rPr>
              <w:br/>
              <w:t>3</w:t>
            </w:r>
            <w:r w:rsidR="00BB5C7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="00CD4160" w:rsidRPr="002223C5">
              <w:rPr>
                <w:rFonts w:cs="Arial"/>
                <w:color w:val="000000"/>
                <w:sz w:val="20"/>
                <w:szCs w:val="20"/>
              </w:rPr>
              <w:t>5 &lt; L &lt; 5 µm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5669" w14:textId="49CC04B1" w:rsidR="00CD4160" w:rsidRPr="002223C5" w:rsidRDefault="003B60E4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GML</w:t>
            </w:r>
            <w:r w:rsidR="00CD4160" w:rsidRPr="002223C5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EB8B7" w14:textId="1CFF7FBF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0EB4B" w14:textId="7DDED31D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F7988" w14:textId="3B466FA9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635B6" w14:textId="713072F5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7891D" w14:textId="7423FC70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4236E" w14:textId="50D4BF7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</w:tr>
      <w:tr w:rsidR="00CD4160" w:rsidRPr="002223C5" w14:paraId="7E2D0318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BEE8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9176" w14:textId="15271268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S</w:t>
            </w:r>
            <w:r w:rsidR="000A35EC" w:rsidRPr="002223C5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A4B23" w14:textId="4224CC2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14D70" w14:textId="44AB79B8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382924" w:rsidRPr="002223C5">
              <w:rPr>
                <w:rFonts w:cs="Arial"/>
                <w:color w:val="000000"/>
                <w:sz w:val="20"/>
                <w:szCs w:val="20"/>
              </w:rPr>
              <w:t>,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4A5B7" w14:textId="7F803CD8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64A20" w14:textId="0E67E13E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69600" w14:textId="2570A6FD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558D1" w14:textId="079BC37F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</w:tr>
      <w:tr w:rsidR="00CD4160" w:rsidRPr="002223C5" w14:paraId="2C64CBC3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A043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FD95" w14:textId="67A6CFC0" w:rsidR="00CD4160" w:rsidRPr="002223C5" w:rsidRDefault="003B60E4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GMD</w:t>
            </w:r>
            <w:r w:rsidR="00CD4160" w:rsidRPr="002223C5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935C4" w14:textId="2196C86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064C4" w14:textId="3FF2897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66E66" w14:textId="3FCDBA0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60590" w14:textId="173F4B98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03C3B" w14:textId="6D567DE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371E3" w14:textId="221A926A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862</w:t>
            </w:r>
          </w:p>
        </w:tc>
      </w:tr>
      <w:tr w:rsidR="00CD4160" w:rsidRPr="002223C5" w14:paraId="1282E8AC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B775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BF25" w14:textId="4BEA7AD4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S</w:t>
            </w:r>
            <w:r w:rsidR="000A35EC" w:rsidRPr="002223C5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4DEC2" w14:textId="28990A24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29D1A" w14:textId="192D6360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1EC7A" w14:textId="5796593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9CBE0" w14:textId="2DF7F3A7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F3C1F" w14:textId="7863BC59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252E5" w14:textId="07F43A38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429</w:t>
            </w:r>
          </w:p>
        </w:tc>
      </w:tr>
      <w:tr w:rsidR="00CD4160" w:rsidRPr="002223C5" w14:paraId="3AA0320C" w14:textId="77777777" w:rsidTr="00343D20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BAEB" w14:textId="1C3CBA63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2223C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PSD </w:t>
            </w:r>
            <w:r w:rsidRPr="002223C5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L/D &gt; 3</w:t>
            </w:r>
            <w:r w:rsidRPr="002223C5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(</w:t>
            </w:r>
            <w:r w:rsidR="0023459D" w:rsidRPr="002223C5">
              <w:rPr>
                <w:rFonts w:cs="Arial"/>
                <w:color w:val="000000"/>
                <w:sz w:val="20"/>
                <w:szCs w:val="20"/>
                <w:lang w:val="en-US"/>
              </w:rPr>
              <w:t>all</w:t>
            </w:r>
            <w:r w:rsidRPr="002223C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23459D" w:rsidRPr="002223C5">
              <w:rPr>
                <w:rFonts w:cs="Arial"/>
                <w:color w:val="000000"/>
                <w:sz w:val="20"/>
                <w:szCs w:val="20"/>
                <w:lang w:val="en-US"/>
              </w:rPr>
              <w:t>fibers</w:t>
            </w:r>
            <w:r w:rsidRPr="002223C5">
              <w:rPr>
                <w:rFonts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9831" w14:textId="1DD8C05E" w:rsidR="00CD4160" w:rsidRPr="002223C5" w:rsidRDefault="003B60E4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GML</w:t>
            </w:r>
            <w:r w:rsidR="00CD4160" w:rsidRPr="002223C5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2934D" w14:textId="788109B0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5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2</w:t>
            </w:r>
            <w:r w:rsidR="00CF3CA7" w:rsidRPr="002223C5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9C26C" w14:textId="1D060656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5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46DB9" w14:textId="5B3B0C4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4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2066F" w14:textId="08548DA1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5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D9AF4" w14:textId="475DA147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5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E5930" w14:textId="673AAA4E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5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04</w:t>
            </w:r>
          </w:p>
        </w:tc>
      </w:tr>
      <w:tr w:rsidR="00CD4160" w:rsidRPr="002223C5" w14:paraId="36A8DC44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C543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5915" w14:textId="518916CA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S</w:t>
            </w:r>
            <w:r w:rsidR="000A35EC" w:rsidRPr="002223C5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E47E2" w14:textId="65DAA72D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866FE" w14:textId="76A40FB8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</w:t>
            </w:r>
            <w:r w:rsidR="00CF3CA7" w:rsidRPr="002223C5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3F976" w14:textId="3D5752BA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616E2" w14:textId="1893EF14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8AEF9" w14:textId="3961EA95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D5C40" w14:textId="4ABD6400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</w:tr>
      <w:tr w:rsidR="00CD4160" w:rsidRPr="002223C5" w14:paraId="642FFB9B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EE74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9223" w14:textId="63C13360" w:rsidR="00CD4160" w:rsidRPr="002223C5" w:rsidRDefault="00027D6E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GMD</w:t>
            </w:r>
            <w:r w:rsidR="00CD4160" w:rsidRPr="002223C5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112D1" w14:textId="59417408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BCE6B" w14:textId="73AF210E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AA753" w14:textId="5579C4AB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20DCC" w14:textId="19331814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7FB49" w14:textId="1A2AF2B9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017DA" w14:textId="76784D0C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0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984</w:t>
            </w:r>
          </w:p>
        </w:tc>
      </w:tr>
      <w:tr w:rsidR="00CD4160" w:rsidRPr="002223C5" w14:paraId="2F212E46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5B5A" w14:textId="77777777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50B5" w14:textId="755A584B" w:rsidR="00CD4160" w:rsidRPr="002223C5" w:rsidRDefault="00CD4160" w:rsidP="00347640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S</w:t>
            </w:r>
            <w:r w:rsidR="000A35EC" w:rsidRPr="002223C5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1EE66" w14:textId="77BAC511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36CD7" w14:textId="69B262E0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326E8" w14:textId="6F72E561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888F7" w14:textId="2E07CDBB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B6125" w14:textId="4665D313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A941F" w14:textId="69C1BAF0" w:rsidR="00CD4160" w:rsidRPr="002223C5" w:rsidRDefault="00CD4160" w:rsidP="00CD416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223C5">
              <w:rPr>
                <w:rFonts w:cs="Arial"/>
                <w:color w:val="000000"/>
                <w:sz w:val="20"/>
                <w:szCs w:val="20"/>
              </w:rPr>
              <w:t>1</w:t>
            </w:r>
            <w:r w:rsidR="00ED2092" w:rsidRPr="002223C5">
              <w:rPr>
                <w:rFonts w:cs="Arial"/>
                <w:color w:val="000000"/>
                <w:sz w:val="20"/>
                <w:szCs w:val="20"/>
              </w:rPr>
              <w:t>.</w:t>
            </w:r>
            <w:r w:rsidRPr="002223C5">
              <w:rPr>
                <w:rFonts w:cs="Arial"/>
                <w:color w:val="000000"/>
                <w:sz w:val="20"/>
                <w:szCs w:val="20"/>
              </w:rPr>
              <w:t>631</w:t>
            </w:r>
          </w:p>
        </w:tc>
      </w:tr>
    </w:tbl>
    <w:p w14:paraId="45E6CDBE" w14:textId="1B4E3A9A" w:rsidR="000C287F" w:rsidRPr="002223C5" w:rsidRDefault="00486942" w:rsidP="000C287F">
      <w:pPr>
        <w:rPr>
          <w:rFonts w:cs="Arial"/>
          <w:sz w:val="20"/>
          <w:szCs w:val="20"/>
          <w:lang w:val="en-US"/>
        </w:rPr>
      </w:pPr>
      <w:r w:rsidRPr="002223C5">
        <w:rPr>
          <w:rFonts w:cs="Arial"/>
          <w:sz w:val="20"/>
          <w:szCs w:val="20"/>
          <w:lang w:val="en-US"/>
        </w:rPr>
        <w:t>* The target concentration refers to a single administration. The carbon fiber was administered twice per animal</w:t>
      </w:r>
      <w:r w:rsidR="000C287F" w:rsidRPr="002223C5">
        <w:rPr>
          <w:rFonts w:cs="Arial"/>
          <w:sz w:val="20"/>
          <w:szCs w:val="20"/>
          <w:lang w:val="en-US"/>
        </w:rPr>
        <w:t xml:space="preserve"> on two consecutive days; ** the preparation of the high dose fiber suspension was performed in five batches</w:t>
      </w:r>
      <w:r w:rsidR="00EA0F59" w:rsidRPr="002223C5">
        <w:rPr>
          <w:rFonts w:cs="Arial"/>
          <w:sz w:val="20"/>
          <w:szCs w:val="20"/>
          <w:lang w:val="en-US"/>
        </w:rPr>
        <w:t xml:space="preserve"> and was administered twice per animal on two consecutive days</w:t>
      </w:r>
    </w:p>
    <w:p w14:paraId="7F1AEBD6" w14:textId="77777777" w:rsidR="00E54233" w:rsidRDefault="00E54233" w:rsidP="00E54233">
      <w:pPr>
        <w:spacing w:after="0"/>
        <w:jc w:val="left"/>
        <w:rPr>
          <w:rFonts w:cs="Arial"/>
          <w:sz w:val="20"/>
          <w:szCs w:val="20"/>
          <w:lang w:val="en-US"/>
        </w:rPr>
      </w:pPr>
      <w:proofErr w:type="spellStart"/>
      <w:r w:rsidRPr="002223C5">
        <w:rPr>
          <w:rFonts w:cs="Arial"/>
          <w:sz w:val="20"/>
          <w:szCs w:val="20"/>
          <w:lang w:val="en-US"/>
        </w:rPr>
        <w:t>Agglom</w:t>
      </w:r>
      <w:proofErr w:type="spellEnd"/>
      <w:r w:rsidRPr="002223C5">
        <w:rPr>
          <w:rFonts w:cs="Arial"/>
          <w:sz w:val="20"/>
          <w:szCs w:val="20"/>
          <w:lang w:val="en-US"/>
        </w:rPr>
        <w:t>: agglomerates; Part.: particles; L: length, D: diameter; PSD: particle size distribution; GML: geometric length; GMD: geometric diameter; SD: standard deviation.</w:t>
      </w:r>
    </w:p>
    <w:p w14:paraId="6DA710E5" w14:textId="77777777" w:rsidR="002223C5" w:rsidRDefault="002223C5" w:rsidP="00E54233">
      <w:pPr>
        <w:spacing w:after="0"/>
        <w:jc w:val="left"/>
        <w:rPr>
          <w:rFonts w:cs="Arial"/>
          <w:sz w:val="20"/>
          <w:szCs w:val="20"/>
          <w:lang w:val="en-US"/>
        </w:rPr>
      </w:pPr>
    </w:p>
    <w:p w14:paraId="607BEF5E" w14:textId="77777777" w:rsidR="002223C5" w:rsidRDefault="002223C5" w:rsidP="00E54233">
      <w:pPr>
        <w:spacing w:after="0"/>
        <w:jc w:val="left"/>
        <w:rPr>
          <w:rFonts w:cs="Arial"/>
          <w:sz w:val="20"/>
          <w:szCs w:val="20"/>
          <w:lang w:val="en-US"/>
        </w:rPr>
      </w:pPr>
    </w:p>
    <w:p w14:paraId="07CF37B6" w14:textId="77777777" w:rsidR="002223C5" w:rsidRPr="002223C5" w:rsidRDefault="002223C5" w:rsidP="00E54233">
      <w:pPr>
        <w:spacing w:after="0"/>
        <w:jc w:val="left"/>
        <w:rPr>
          <w:rFonts w:cs="Arial"/>
          <w:sz w:val="20"/>
          <w:szCs w:val="20"/>
          <w:lang w:val="en-US"/>
        </w:rPr>
      </w:pPr>
    </w:p>
    <w:p w14:paraId="5067135C" w14:textId="1BB1ED2E" w:rsidR="00607015" w:rsidRDefault="00875A40" w:rsidP="0018500D">
      <w:pPr>
        <w:rPr>
          <w:rFonts w:cs="Arial"/>
          <w:lang w:val="en-US"/>
        </w:rPr>
      </w:pPr>
      <w:r w:rsidRPr="00875A40">
        <w:rPr>
          <w:b/>
          <w:bCs/>
          <w:lang w:val="en-US"/>
        </w:rPr>
        <w:t>Supplementary table 2.5</w:t>
      </w:r>
      <w:r w:rsidRPr="00875A40">
        <w:rPr>
          <w:lang w:val="en-US"/>
        </w:rPr>
        <w:t xml:space="preserve"> </w:t>
      </w:r>
      <w:r w:rsidR="00607015" w:rsidRPr="00875A40">
        <w:rPr>
          <w:rFonts w:cs="Arial"/>
          <w:lang w:val="en-US"/>
        </w:rPr>
        <w:t>(continued): Particle size distribution of carbon fiber Mitsubishi Dialed K13D2U (main study)</w:t>
      </w:r>
    </w:p>
    <w:p w14:paraId="5D4F2C87" w14:textId="77777777" w:rsidR="00D17A75" w:rsidRPr="00607015" w:rsidRDefault="00D17A75" w:rsidP="0018500D">
      <w:pPr>
        <w:rPr>
          <w:rFonts w:cs="Arial"/>
          <w:lang w:val="en-US"/>
        </w:rPr>
      </w:pPr>
    </w:p>
    <w:tbl>
      <w:tblPr>
        <w:tblW w:w="143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3477"/>
        <w:gridCol w:w="1559"/>
        <w:gridCol w:w="1559"/>
        <w:gridCol w:w="1559"/>
        <w:gridCol w:w="1559"/>
        <w:gridCol w:w="1559"/>
        <w:gridCol w:w="1560"/>
      </w:tblGrid>
      <w:tr w:rsidR="00271156" w:rsidRPr="000A35EC" w14:paraId="01272C92" w14:textId="77777777" w:rsidTr="00343D20">
        <w:trPr>
          <w:trHeight w:val="290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260E" w14:textId="77777777" w:rsidR="00271156" w:rsidRPr="00607015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lang w:val="en-US"/>
              </w:rPr>
            </w:pPr>
            <w:r w:rsidRPr="00607015">
              <w:rPr>
                <w:rFonts w:cs="Arial"/>
                <w:color w:val="000000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EB1C" w14:textId="28FB58E1" w:rsidR="00271156" w:rsidRPr="0063613B" w:rsidRDefault="00EA0F59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3613B">
              <w:rPr>
                <w:rFonts w:cs="Arial"/>
                <w:color w:val="000000"/>
                <w:sz w:val="20"/>
                <w:szCs w:val="20"/>
                <w:lang w:val="en-US"/>
              </w:rPr>
              <w:t>high</w:t>
            </w:r>
            <w:r w:rsidR="00271156" w:rsidRPr="0063613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(3_</w:t>
            </w:r>
            <w:proofErr w:type="gramStart"/>
            <w:r w:rsidR="00271156" w:rsidRPr="0063613B">
              <w:rPr>
                <w:rFonts w:cs="Arial"/>
                <w:color w:val="000000"/>
                <w:sz w:val="20"/>
                <w:szCs w:val="20"/>
                <w:lang w:val="en-US"/>
              </w:rPr>
              <w:t>1)</w:t>
            </w:r>
            <w:r w:rsidRPr="0063613B">
              <w:rPr>
                <w:sz w:val="20"/>
                <w:szCs w:val="20"/>
                <w:lang w:val="en-US"/>
              </w:rPr>
              <w:t>*</w:t>
            </w:r>
            <w:proofErr w:type="gramEnd"/>
            <w:r w:rsidRPr="0063613B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6D1B" w14:textId="4D8D87EE" w:rsidR="00271156" w:rsidRPr="0063613B" w:rsidRDefault="00EA0F59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271156" w:rsidRPr="0063613B">
              <w:rPr>
                <w:rFonts w:cs="Arial"/>
                <w:color w:val="000000"/>
                <w:sz w:val="20"/>
                <w:szCs w:val="20"/>
              </w:rPr>
              <w:t xml:space="preserve"> (3_</w:t>
            </w:r>
            <w:proofErr w:type="gramStart"/>
            <w:r w:rsidR="00271156" w:rsidRPr="0063613B">
              <w:rPr>
                <w:rFonts w:cs="Arial"/>
                <w:color w:val="000000"/>
                <w:sz w:val="20"/>
                <w:szCs w:val="20"/>
              </w:rPr>
              <w:t>2)</w:t>
            </w:r>
            <w:r w:rsidRPr="0063613B">
              <w:rPr>
                <w:sz w:val="20"/>
                <w:szCs w:val="20"/>
                <w:lang w:val="en-US"/>
              </w:rPr>
              <w:t>*</w:t>
            </w:r>
            <w:proofErr w:type="gramEnd"/>
            <w:r w:rsidRPr="0063613B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A024" w14:textId="783B4326" w:rsidR="00271156" w:rsidRPr="0063613B" w:rsidRDefault="00EA0F59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271156" w:rsidRPr="0063613B">
              <w:rPr>
                <w:rFonts w:cs="Arial"/>
                <w:color w:val="000000"/>
                <w:sz w:val="20"/>
                <w:szCs w:val="20"/>
              </w:rPr>
              <w:t xml:space="preserve"> (4_</w:t>
            </w:r>
            <w:proofErr w:type="gramStart"/>
            <w:r w:rsidR="00271156" w:rsidRPr="0063613B">
              <w:rPr>
                <w:rFonts w:cs="Arial"/>
                <w:color w:val="000000"/>
                <w:sz w:val="20"/>
                <w:szCs w:val="20"/>
              </w:rPr>
              <w:t>1)</w:t>
            </w:r>
            <w:r w:rsidRPr="0063613B">
              <w:rPr>
                <w:sz w:val="20"/>
                <w:szCs w:val="20"/>
                <w:lang w:val="en-US"/>
              </w:rPr>
              <w:t>*</w:t>
            </w:r>
            <w:proofErr w:type="gramEnd"/>
            <w:r w:rsidRPr="0063613B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5E52" w14:textId="4BE7BB27" w:rsidR="00271156" w:rsidRPr="0063613B" w:rsidRDefault="00EA0F59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271156" w:rsidRPr="0063613B">
              <w:rPr>
                <w:rFonts w:cs="Arial"/>
                <w:color w:val="000000"/>
                <w:sz w:val="20"/>
                <w:szCs w:val="20"/>
              </w:rPr>
              <w:t xml:space="preserve"> (4_</w:t>
            </w:r>
            <w:proofErr w:type="gramStart"/>
            <w:r w:rsidR="00271156" w:rsidRPr="0063613B">
              <w:rPr>
                <w:rFonts w:cs="Arial"/>
                <w:color w:val="000000"/>
                <w:sz w:val="20"/>
                <w:szCs w:val="20"/>
              </w:rPr>
              <w:t>2)</w:t>
            </w:r>
            <w:r w:rsidRPr="0063613B">
              <w:rPr>
                <w:sz w:val="20"/>
                <w:szCs w:val="20"/>
                <w:lang w:val="en-US"/>
              </w:rPr>
              <w:t>*</w:t>
            </w:r>
            <w:proofErr w:type="gramEnd"/>
            <w:r w:rsidRPr="0063613B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3014" w14:textId="7E7EB4EA" w:rsidR="00271156" w:rsidRPr="0063613B" w:rsidRDefault="00EA0F59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271156" w:rsidRPr="0063613B">
              <w:rPr>
                <w:rFonts w:cs="Arial"/>
                <w:color w:val="000000"/>
                <w:sz w:val="20"/>
                <w:szCs w:val="20"/>
              </w:rPr>
              <w:t xml:space="preserve"> (5_</w:t>
            </w:r>
            <w:proofErr w:type="gramStart"/>
            <w:r w:rsidR="00271156" w:rsidRPr="0063613B">
              <w:rPr>
                <w:rFonts w:cs="Arial"/>
                <w:color w:val="000000"/>
                <w:sz w:val="20"/>
                <w:szCs w:val="20"/>
              </w:rPr>
              <w:t>1)</w:t>
            </w:r>
            <w:r w:rsidRPr="0063613B">
              <w:rPr>
                <w:sz w:val="20"/>
                <w:szCs w:val="20"/>
                <w:lang w:val="en-US"/>
              </w:rPr>
              <w:t>*</w:t>
            </w:r>
            <w:proofErr w:type="gramEnd"/>
            <w:r w:rsidRPr="0063613B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4343" w14:textId="7DC32851" w:rsidR="00271156" w:rsidRPr="0063613B" w:rsidRDefault="00EA0F59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high</w:t>
            </w:r>
            <w:r w:rsidR="00271156" w:rsidRPr="0063613B">
              <w:rPr>
                <w:rFonts w:cs="Arial"/>
                <w:color w:val="000000"/>
                <w:sz w:val="20"/>
                <w:szCs w:val="20"/>
              </w:rPr>
              <w:t xml:space="preserve"> (5_</w:t>
            </w:r>
            <w:proofErr w:type="gramStart"/>
            <w:r w:rsidR="00271156" w:rsidRPr="0063613B">
              <w:rPr>
                <w:rFonts w:cs="Arial"/>
                <w:color w:val="000000"/>
                <w:sz w:val="20"/>
                <w:szCs w:val="20"/>
              </w:rPr>
              <w:t>2)</w:t>
            </w:r>
            <w:r w:rsidRPr="0063613B">
              <w:rPr>
                <w:sz w:val="20"/>
                <w:szCs w:val="20"/>
                <w:lang w:val="en-US"/>
              </w:rPr>
              <w:t>*</w:t>
            </w:r>
            <w:proofErr w:type="gramEnd"/>
            <w:r w:rsidRPr="0063613B">
              <w:rPr>
                <w:sz w:val="20"/>
                <w:szCs w:val="20"/>
                <w:lang w:val="en-US"/>
              </w:rPr>
              <w:t>*</w:t>
            </w:r>
          </w:p>
        </w:tc>
      </w:tr>
      <w:tr w:rsidR="00271156" w:rsidRPr="006C1114" w14:paraId="7A7E786E" w14:textId="77777777" w:rsidTr="00343D20">
        <w:trPr>
          <w:trHeight w:val="300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59E9A" w14:textId="6B11655F" w:rsidR="00271156" w:rsidRPr="006C1114" w:rsidRDefault="00875A40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C1114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5150" w14:textId="5FB306B4" w:rsidR="00271156" w:rsidRPr="006C1114" w:rsidRDefault="00026B07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 xml:space="preserve">Target </w:t>
            </w:r>
            <w:proofErr w:type="spellStart"/>
            <w:r w:rsidRPr="006C1114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  <w:r w:rsidRPr="006C1114">
              <w:rPr>
                <w:rFonts w:cs="Arial"/>
                <w:color w:val="000000"/>
                <w:sz w:val="20"/>
                <w:szCs w:val="20"/>
              </w:rPr>
              <w:t>/</w:t>
            </w:r>
            <w:proofErr w:type="spellStart"/>
            <w:r w:rsidRPr="006C1114">
              <w:rPr>
                <w:rFonts w:cs="Arial"/>
                <w:color w:val="000000"/>
                <w:sz w:val="20"/>
                <w:szCs w:val="20"/>
              </w:rPr>
              <w:t>animal</w:t>
            </w:r>
            <w:proofErr w:type="spellEnd"/>
            <w:r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0D17D5" w:rsidRPr="006C1114">
              <w:rPr>
                <w:rFonts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6476C" w14:textId="3E4EEFAE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EE084" w14:textId="55626B25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7D92E" w14:textId="15A17ED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3A083" w14:textId="1008B47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5x10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1A386" w14:textId="304B21AC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B0EAB" w14:textId="3A823A4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271156" w:rsidRPr="006C1114" w14:paraId="15DDE284" w14:textId="77777777" w:rsidTr="00343D20">
        <w:trPr>
          <w:trHeight w:val="256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0AA5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ECBA" w14:textId="77777777" w:rsidR="00026B07" w:rsidRPr="006C1114" w:rsidRDefault="00026B07" w:rsidP="00026B07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C1114">
              <w:rPr>
                <w:rFonts w:cs="Arial"/>
                <w:color w:val="000000"/>
                <w:sz w:val="20"/>
                <w:szCs w:val="20"/>
              </w:rPr>
              <w:t>Number</w:t>
            </w:r>
            <w:proofErr w:type="spellEnd"/>
            <w:r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67A8515A" w14:textId="7A157E9F" w:rsidR="00271156" w:rsidRPr="006C1114" w:rsidRDefault="00026B07" w:rsidP="00026B07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F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/mg material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5DBBD" w14:textId="422C8BA3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027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BA6AB" w14:textId="3411EF7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027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5D320" w14:textId="64CB1ADB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028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146C5" w14:textId="2A03823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023x10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4CCBB" w14:textId="330DA3EA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027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F019E" w14:textId="4D102BB5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029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271156" w:rsidRPr="006C1114" w14:paraId="69C41FD5" w14:textId="77777777" w:rsidTr="00343D20">
        <w:trPr>
          <w:trHeight w:val="33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ACCE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4648" w14:textId="0132F319" w:rsidR="00271156" w:rsidRPr="006C1114" w:rsidRDefault="00026B07" w:rsidP="00682739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Actual </w:t>
            </w:r>
            <w:proofErr w:type="spellStart"/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concentration</w:t>
            </w:r>
            <w:proofErr w:type="spellEnd"/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E2447" w14:textId="0CC7583E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39</w:t>
            </w:r>
            <w:r w:rsidR="00E445C8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295C2" w14:textId="4F4CC19D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39</w:t>
            </w:r>
            <w:r w:rsidR="00E445C8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7DE6A" w14:textId="432DE522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41x10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C3F0E" w14:textId="263CA87A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33</w:t>
            </w:r>
            <w:r w:rsidR="00E445C8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BDEEA" w14:textId="5B605EE2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39</w:t>
            </w:r>
            <w:r w:rsidR="00E445C8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3A741" w14:textId="714BABA4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41</w:t>
            </w:r>
            <w:r w:rsidR="00E445C8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x</w:t>
            </w:r>
            <w:r w:rsidR="00E445C8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271156" w:rsidRPr="006C1114" w14:paraId="30597B0C" w14:textId="77777777" w:rsidTr="00343D20">
        <w:trPr>
          <w:trHeight w:val="290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62990" w14:textId="0A7E8BD0" w:rsidR="00271156" w:rsidRPr="006C1114" w:rsidRDefault="00271156" w:rsidP="00F66993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Rel.</w:t>
            </w:r>
            <w:r w:rsidR="00F6699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26B07" w:rsidRPr="006C1114">
              <w:rPr>
                <w:rFonts w:cs="Arial"/>
                <w:color w:val="000000"/>
                <w:sz w:val="20"/>
                <w:szCs w:val="20"/>
              </w:rPr>
              <w:t>percentage</w:t>
            </w:r>
            <w:proofErr w:type="spellEnd"/>
            <w:r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4478" w14:textId="299AC2F4" w:rsidR="00271156" w:rsidRPr="006C1114" w:rsidRDefault="00271156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C1114">
              <w:rPr>
                <w:rFonts w:cs="Arial"/>
                <w:color w:val="000000"/>
                <w:sz w:val="20"/>
                <w:szCs w:val="20"/>
              </w:rPr>
              <w:t>F</w:t>
            </w:r>
            <w:r w:rsidR="003D2730">
              <w:rPr>
                <w:rFonts w:cs="Arial"/>
                <w:color w:val="000000"/>
                <w:sz w:val="20"/>
                <w:szCs w:val="20"/>
              </w:rPr>
              <w:t>ibers</w:t>
            </w:r>
            <w:proofErr w:type="spellEnd"/>
            <w:r w:rsidRPr="006C1114">
              <w:rPr>
                <w:rFonts w:cs="Arial"/>
                <w:color w:val="000000"/>
                <w:sz w:val="20"/>
                <w:szCs w:val="20"/>
              </w:rPr>
              <w:t xml:space="preserve"> L&gt;</w:t>
            </w:r>
            <w:r w:rsidR="00027D6E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µm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06A2F" w14:textId="15704AB0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32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68EEC" w14:textId="4C73D46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38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5EBB1" w14:textId="169920BC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36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FDE16" w14:textId="39D6FB6A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37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7C456" w14:textId="72ECDAFE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33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408FC" w14:textId="72963F6D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32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2%</w:t>
            </w:r>
          </w:p>
        </w:tc>
      </w:tr>
      <w:tr w:rsidR="00271156" w:rsidRPr="006C1114" w14:paraId="6823A46F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4A7B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49B1" w14:textId="548A50BC" w:rsidR="00271156" w:rsidRPr="006C1114" w:rsidRDefault="00343D20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F</w:t>
            </w:r>
            <w:r w:rsidR="00271156" w:rsidRPr="006C1114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F2A1" w14:textId="3873A39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28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3D079" w14:textId="3D100615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17E76" w14:textId="36229327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32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D39CC" w14:textId="1AD23F94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F4B83" w14:textId="4E4BA735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29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09291" w14:textId="30A1D3A0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28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2%</w:t>
            </w:r>
          </w:p>
        </w:tc>
      </w:tr>
      <w:tr w:rsidR="00271156" w:rsidRPr="006C1114" w14:paraId="586D84F6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1569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AC8F" w14:textId="0ECF58B9" w:rsidR="00E445C8" w:rsidRPr="006C1114" w:rsidRDefault="003D2730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Fibers</w:t>
            </w:r>
            <w:proofErr w:type="spellEnd"/>
            <w:r w:rsidR="00271156" w:rsidRPr="006C1114">
              <w:rPr>
                <w:rFonts w:cs="Arial"/>
                <w:color w:val="000000"/>
                <w:sz w:val="20"/>
                <w:szCs w:val="20"/>
              </w:rPr>
              <w:t xml:space="preserve"> L&gt;</w:t>
            </w:r>
            <w:r w:rsidR="00027D6E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271156"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271156" w:rsidRPr="006C1114">
              <w:rPr>
                <w:rFonts w:cs="Arial"/>
                <w:color w:val="000000"/>
                <w:sz w:val="20"/>
                <w:szCs w:val="20"/>
              </w:rPr>
              <w:t xml:space="preserve">µm, </w:t>
            </w:r>
          </w:p>
          <w:p w14:paraId="460A23E0" w14:textId="69409179" w:rsidR="00271156" w:rsidRPr="006C1114" w:rsidRDefault="00271156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D</w:t>
            </w:r>
            <w:r w:rsidR="00027D6E" w:rsidRPr="006C1114">
              <w:rPr>
                <w:rFonts w:cs="Arial"/>
                <w:color w:val="000000"/>
                <w:sz w:val="20"/>
                <w:szCs w:val="20"/>
              </w:rPr>
              <w:t xml:space="preserve"> ≥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</w:t>
            </w:r>
            <w:r w:rsidR="00E445C8" w:rsidRPr="006C1114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µm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3433" w14:textId="0C767240" w:rsidR="00271156" w:rsidRPr="006C1114" w:rsidRDefault="00271156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4A9C" w14:textId="0ED6D143" w:rsidR="00271156" w:rsidRPr="006C1114" w:rsidRDefault="00271156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4AD2" w14:textId="6AE1FF8E" w:rsidR="00271156" w:rsidRPr="006C1114" w:rsidRDefault="00271156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0F6A" w14:textId="70D4A11E" w:rsidR="00271156" w:rsidRPr="006C1114" w:rsidRDefault="00271156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2707" w14:textId="74D5E3DC" w:rsidR="00271156" w:rsidRPr="006C1114" w:rsidRDefault="00271156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295D" w14:textId="7F283C09" w:rsidR="00271156" w:rsidRPr="006C1114" w:rsidRDefault="00271156" w:rsidP="00343D2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9%</w:t>
            </w:r>
          </w:p>
        </w:tc>
      </w:tr>
      <w:tr w:rsidR="00271156" w:rsidRPr="006C1114" w14:paraId="2DF040A1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C9B3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CD4B" w14:textId="08794B1C" w:rsidR="00271156" w:rsidRPr="006C1114" w:rsidRDefault="00271156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</w:t>
            </w:r>
            <w:r w:rsidR="00682739" w:rsidRPr="006C1114">
              <w:rPr>
                <w:rFonts w:cs="Arial"/>
                <w:color w:val="000000"/>
                <w:sz w:val="20"/>
                <w:szCs w:val="20"/>
              </w:rPr>
              <w:t>,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 xml:space="preserve">5 </w:t>
            </w:r>
            <w:r w:rsidR="00027D6E" w:rsidRPr="006C1114">
              <w:rPr>
                <w:rFonts w:cs="Arial"/>
                <w:color w:val="000000"/>
                <w:sz w:val="20"/>
                <w:szCs w:val="20"/>
              </w:rPr>
              <w:t>≤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 xml:space="preserve"> L </w:t>
            </w:r>
            <w:r w:rsidR="00027D6E" w:rsidRPr="006C1114">
              <w:rPr>
                <w:rFonts w:cs="Arial"/>
                <w:color w:val="000000"/>
                <w:sz w:val="20"/>
                <w:szCs w:val="20"/>
              </w:rPr>
              <w:t>≤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 xml:space="preserve"> 5 µm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07411" w14:textId="0B418B6B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18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15E08" w14:textId="01233DB7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1390A" w14:textId="0D9BD5A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19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61032" w14:textId="396E8AB2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17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826A7" w14:textId="506B412A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18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FC25E" w14:textId="5DC2180C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5%</w:t>
            </w:r>
          </w:p>
        </w:tc>
      </w:tr>
      <w:tr w:rsidR="00271156" w:rsidRPr="006C1114" w14:paraId="653326F0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27F8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39E0" w14:textId="6E22B747" w:rsidR="00271156" w:rsidRPr="006C1114" w:rsidRDefault="00271156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&lt; 3</w:t>
            </w:r>
            <w:r w:rsidR="00682739" w:rsidRPr="006C1114">
              <w:rPr>
                <w:rFonts w:cs="Arial"/>
                <w:color w:val="000000"/>
                <w:sz w:val="20"/>
                <w:szCs w:val="20"/>
              </w:rPr>
              <w:t>,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 µm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705B1" w14:textId="2684E2A5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9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21D70" w14:textId="55D3F60D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9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005C4" w14:textId="404D4C6A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9ECE5" w14:textId="7C99B63C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19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1EBF9" w14:textId="1D200EF4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12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6A70A" w14:textId="6F35A48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17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1%</w:t>
            </w:r>
          </w:p>
        </w:tc>
      </w:tr>
      <w:tr w:rsidR="00271156" w:rsidRPr="006C1114" w14:paraId="49AD6679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AC23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AA95" w14:textId="77777777" w:rsidR="00271156" w:rsidRPr="006C1114" w:rsidRDefault="00271156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L/D &lt; 3 (</w:t>
            </w:r>
            <w:proofErr w:type="spellStart"/>
            <w:proofErr w:type="gramStart"/>
            <w:r w:rsidRPr="006C1114">
              <w:rPr>
                <w:rFonts w:cs="Arial"/>
                <w:color w:val="000000"/>
                <w:sz w:val="20"/>
                <w:szCs w:val="20"/>
              </w:rPr>
              <w:t>Agglom</w:t>
            </w:r>
            <w:proofErr w:type="spellEnd"/>
            <w:r w:rsidRPr="006C1114">
              <w:rPr>
                <w:rFonts w:cs="Arial"/>
                <w:color w:val="000000"/>
                <w:sz w:val="20"/>
                <w:szCs w:val="20"/>
              </w:rPr>
              <w:t>./</w:t>
            </w:r>
            <w:proofErr w:type="gramEnd"/>
            <w:r w:rsidRPr="006C1114">
              <w:rPr>
                <w:rFonts w:cs="Arial"/>
                <w:color w:val="000000"/>
                <w:sz w:val="20"/>
                <w:szCs w:val="20"/>
              </w:rPr>
              <w:t>Part.)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5F74F" w14:textId="00D8BA1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39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D8217" w14:textId="0DBD520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37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497E1" w14:textId="7759815E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32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35F50" w14:textId="4F9B2005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26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C7253" w14:textId="45F1E9AF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35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ADA81" w14:textId="2E051FA6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36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2%</w:t>
            </w:r>
          </w:p>
        </w:tc>
      </w:tr>
      <w:tr w:rsidR="00271156" w:rsidRPr="006C1114" w14:paraId="250CCD0C" w14:textId="77777777" w:rsidTr="00343D20">
        <w:trPr>
          <w:trHeight w:val="290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011B" w14:textId="18C4E4CD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br/>
            </w:r>
            <w:r w:rsidR="00343D20" w:rsidRPr="006C1114">
              <w:rPr>
                <w:rFonts w:cs="Arial"/>
                <w:color w:val="000000"/>
                <w:sz w:val="20"/>
                <w:szCs w:val="20"/>
              </w:rPr>
              <w:t>F</w:t>
            </w:r>
            <w:r w:rsidRPr="006C1114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37C9" w14:textId="4CBA840F" w:rsidR="00271156" w:rsidRPr="006C1114" w:rsidRDefault="00027D6E" w:rsidP="00682739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GML</w:t>
            </w:r>
            <w:r w:rsidR="00271156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CDEBA" w14:textId="4C28BCD2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97510" w14:textId="12AAD2E3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CCB72" w14:textId="0003A91B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585B7" w14:textId="5C3E47EF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7AB41" w14:textId="1F8012E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7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19422" w14:textId="1BC70C1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6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271156" w:rsidRPr="006C1114" w14:paraId="62665FC8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0006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EF00" w14:textId="016FD12B" w:rsidR="00271156" w:rsidRPr="006C1114" w:rsidRDefault="00027D6E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1A08D" w14:textId="31A1F3D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91AFC" w14:textId="5DA48A69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D269D" w14:textId="3749176E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F328B" w14:textId="169A1E56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2F2B6" w14:textId="413D1ADE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5FF77" w14:textId="69C6ABFE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29</w:t>
            </w:r>
          </w:p>
        </w:tc>
      </w:tr>
      <w:tr w:rsidR="00271156" w:rsidRPr="006C1114" w14:paraId="33344277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568C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F900" w14:textId="339C477C" w:rsidR="00271156" w:rsidRPr="006C1114" w:rsidRDefault="00027D6E" w:rsidP="00682739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GMD</w:t>
            </w:r>
            <w:r w:rsidR="00271156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E3B10" w14:textId="5980906A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C81EB" w14:textId="2B8DF026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0FB8C" w14:textId="568ECD17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F0844" w14:textId="2A7A7E06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D13D0" w14:textId="0F999069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DD6BF" w14:textId="5E727690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b/>
                <w:bCs/>
                <w:color w:val="000000"/>
                <w:sz w:val="20"/>
                <w:szCs w:val="20"/>
              </w:rPr>
              <w:t>217</w:t>
            </w:r>
          </w:p>
        </w:tc>
      </w:tr>
      <w:tr w:rsidR="00271156" w:rsidRPr="006C1114" w14:paraId="62444B76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AA57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C704" w14:textId="66E39E2E" w:rsidR="00271156" w:rsidRPr="006C1114" w:rsidRDefault="00271156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S</w:t>
            </w:r>
            <w:r w:rsidR="00027D6E" w:rsidRPr="006C1114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C9E39" w14:textId="5B59E57B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ECC45" w14:textId="3A6565CF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F4B8F" w14:textId="3499FFFD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27448" w14:textId="429A383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3C500" w14:textId="3E7B69EA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9587A" w14:textId="458949FA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589</w:t>
            </w:r>
          </w:p>
        </w:tc>
      </w:tr>
      <w:tr w:rsidR="00271156" w:rsidRPr="006C1114" w14:paraId="3F074521" w14:textId="77777777" w:rsidTr="00343D20">
        <w:trPr>
          <w:trHeight w:val="28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63B7" w14:textId="77777777" w:rsidR="00477EE1" w:rsidRPr="006C1114" w:rsidRDefault="00271156" w:rsidP="00E445C8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</w:p>
          <w:p w14:paraId="710FD38B" w14:textId="6519E589" w:rsidR="00271156" w:rsidRPr="006C1114" w:rsidRDefault="00477EE1" w:rsidP="00E445C8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C1114">
              <w:rPr>
                <w:rFonts w:cs="Arial"/>
                <w:color w:val="000000"/>
                <w:sz w:val="20"/>
                <w:szCs w:val="20"/>
              </w:rPr>
              <w:t>F</w:t>
            </w:r>
            <w:r w:rsidR="00875A40" w:rsidRPr="006C1114">
              <w:rPr>
                <w:rFonts w:cs="Arial"/>
                <w:color w:val="000000"/>
                <w:sz w:val="20"/>
                <w:szCs w:val="20"/>
              </w:rPr>
              <w:t>ibers</w:t>
            </w:r>
            <w:proofErr w:type="spellEnd"/>
            <w:r w:rsidR="00271156" w:rsidRPr="006C1114">
              <w:rPr>
                <w:rFonts w:cs="Arial"/>
                <w:color w:val="000000"/>
                <w:sz w:val="20"/>
                <w:szCs w:val="20"/>
              </w:rPr>
              <w:br/>
              <w:t>3</w:t>
            </w:r>
            <w:r w:rsidR="00BB5C72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="00271156" w:rsidRPr="006C1114">
              <w:rPr>
                <w:rFonts w:cs="Arial"/>
                <w:color w:val="000000"/>
                <w:sz w:val="20"/>
                <w:szCs w:val="20"/>
              </w:rPr>
              <w:t>5 &lt; L &lt; 5 µm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67FF" w14:textId="6703B2C2" w:rsidR="00271156" w:rsidRPr="006C1114" w:rsidRDefault="00027D6E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GML</w:t>
            </w:r>
            <w:r w:rsidR="00271156" w:rsidRPr="006C1114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955B6" w14:textId="107CF132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A0A2B" w14:textId="0C822A1A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518C5" w14:textId="4303B914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40EDE" w14:textId="5C57EAF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B1131" w14:textId="18A52190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F8E00" w14:textId="616F29DF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</w:tr>
      <w:tr w:rsidR="00271156" w:rsidRPr="006C1114" w14:paraId="270BD77D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E67F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5201" w14:textId="04996D5D" w:rsidR="00271156" w:rsidRPr="006C1114" w:rsidRDefault="00271156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S</w:t>
            </w:r>
            <w:r w:rsidR="00027D6E" w:rsidRPr="006C1114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CCF39" w14:textId="6F996D5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6960C" w14:textId="29AB8E02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72A1F" w14:textId="305B9E8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79FFC" w14:textId="688AC880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14D48" w14:textId="6EFECD1F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E889E" w14:textId="04E7BC1C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</w:tr>
      <w:tr w:rsidR="00271156" w:rsidRPr="006C1114" w14:paraId="00976DAB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91D5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4D6D" w14:textId="4D87B659" w:rsidR="00271156" w:rsidRPr="006C1114" w:rsidRDefault="00027D6E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GMD</w:t>
            </w:r>
            <w:r w:rsidR="00271156" w:rsidRPr="006C1114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83F83" w14:textId="64B911A2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97A9A" w14:textId="335DE0A0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14302" w14:textId="601E667A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46E22" w14:textId="7E79B280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1CFFD" w14:textId="43BE6060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4FB3E" w14:textId="23D7E39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788</w:t>
            </w:r>
          </w:p>
        </w:tc>
      </w:tr>
      <w:tr w:rsidR="00271156" w:rsidRPr="006C1114" w14:paraId="0BBE3F30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DB37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9942" w14:textId="24AFB1D1" w:rsidR="00271156" w:rsidRPr="006C1114" w:rsidRDefault="00271156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S</w:t>
            </w:r>
            <w:r w:rsidR="00027D6E" w:rsidRPr="006C1114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85AD6" w14:textId="61E2FE17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17FC2" w14:textId="31302575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F2247" w14:textId="186C3D2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2A760" w14:textId="2FA92E5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C06D0" w14:textId="5DEF3766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E137B" w14:textId="77121A10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527</w:t>
            </w:r>
          </w:p>
        </w:tc>
      </w:tr>
      <w:tr w:rsidR="00271156" w:rsidRPr="006C1114" w14:paraId="21E70879" w14:textId="77777777" w:rsidTr="00343D20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BE53" w14:textId="07A6E187" w:rsidR="00271156" w:rsidRPr="006C1114" w:rsidRDefault="00271156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C111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PSD </w:t>
            </w:r>
            <w:r w:rsidRPr="006C1114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L/D &gt; 3</w:t>
            </w:r>
            <w:r w:rsidRPr="006C1114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(</w:t>
            </w:r>
            <w:r w:rsidR="00875A40" w:rsidRPr="006C1114">
              <w:rPr>
                <w:rFonts w:cs="Arial"/>
                <w:color w:val="000000"/>
                <w:sz w:val="20"/>
                <w:szCs w:val="20"/>
                <w:lang w:val="en-US"/>
              </w:rPr>
              <w:t>all</w:t>
            </w:r>
            <w:r w:rsidRPr="006C111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875A40" w:rsidRPr="006C1114">
              <w:rPr>
                <w:rFonts w:cs="Arial"/>
                <w:color w:val="000000"/>
                <w:sz w:val="20"/>
                <w:szCs w:val="20"/>
                <w:lang w:val="en-US"/>
              </w:rPr>
              <w:t>fibers</w:t>
            </w:r>
            <w:r w:rsidRPr="006C1114">
              <w:rPr>
                <w:rFonts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3E3D" w14:textId="7C714EF9" w:rsidR="00271156" w:rsidRPr="006C1114" w:rsidRDefault="00027D6E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GML</w:t>
            </w:r>
            <w:r w:rsidR="00271156" w:rsidRPr="006C1114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45398" w14:textId="4FC7C5A9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7D937" w14:textId="39F9493B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4FB81" w14:textId="28E21334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16C9D" w14:textId="49AFD57A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09A55" w14:textId="09421073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5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D5371" w14:textId="756C0EA7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79</w:t>
            </w:r>
          </w:p>
        </w:tc>
      </w:tr>
      <w:tr w:rsidR="00271156" w:rsidRPr="006C1114" w14:paraId="72B800D5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BC16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5F53" w14:textId="6AB76D8B" w:rsidR="00271156" w:rsidRPr="006C1114" w:rsidRDefault="00271156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S</w:t>
            </w:r>
            <w:r w:rsidR="00027D6E" w:rsidRPr="006C1114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DC9FE" w14:textId="3F400635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B031D" w14:textId="31342939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37AAC" w14:textId="3023BB22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62486" w14:textId="288D06C9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41541" w14:textId="625B240F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019BB" w14:textId="02D3B99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62</w:t>
            </w:r>
          </w:p>
        </w:tc>
      </w:tr>
      <w:tr w:rsidR="00271156" w:rsidRPr="006C1114" w14:paraId="7293AED1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ECC8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82CF" w14:textId="0425F57A" w:rsidR="00271156" w:rsidRPr="006C1114" w:rsidRDefault="00027D6E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GMD</w:t>
            </w:r>
            <w:r w:rsidR="00271156" w:rsidRPr="006C1114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303FB" w14:textId="713ECAB2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CAAA4" w14:textId="589F610D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B5C73" w14:textId="4B2F1728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67FD2" w14:textId="48659BBB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25F2D" w14:textId="0D6A362D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A0A8E" w14:textId="0F83A9EE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0904</w:t>
            </w:r>
          </w:p>
        </w:tc>
      </w:tr>
      <w:tr w:rsidR="00271156" w:rsidRPr="006C1114" w14:paraId="5EAF7F15" w14:textId="77777777" w:rsidTr="00343D20">
        <w:trPr>
          <w:trHeight w:val="29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81D6" w14:textId="77777777" w:rsidR="00271156" w:rsidRPr="006C1114" w:rsidRDefault="00271156" w:rsidP="00271156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B699" w14:textId="058913A7" w:rsidR="00271156" w:rsidRPr="006C1114" w:rsidRDefault="00271156" w:rsidP="00682739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S</w:t>
            </w:r>
            <w:r w:rsidR="00027D6E" w:rsidRPr="006C1114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CECD7" w14:textId="5668F996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6C51A" w14:textId="3FD87301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45DD9" w14:textId="31147F67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11AC9" w14:textId="0CC5D769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D5967" w14:textId="13587FE4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B89BB" w14:textId="2190270E" w:rsidR="00271156" w:rsidRPr="006C1114" w:rsidRDefault="00271156" w:rsidP="00271156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C1114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C1114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C1114">
              <w:rPr>
                <w:rFonts w:cs="Arial"/>
                <w:color w:val="000000"/>
                <w:sz w:val="20"/>
                <w:szCs w:val="20"/>
              </w:rPr>
              <w:t>807</w:t>
            </w:r>
          </w:p>
        </w:tc>
      </w:tr>
    </w:tbl>
    <w:p w14:paraId="0736B510" w14:textId="66D52DE3" w:rsidR="00EA0F59" w:rsidRPr="006C1114" w:rsidRDefault="00EA0F59" w:rsidP="00EA0F59">
      <w:pPr>
        <w:rPr>
          <w:rFonts w:cs="Arial"/>
          <w:sz w:val="20"/>
          <w:szCs w:val="20"/>
          <w:lang w:val="en-US"/>
        </w:rPr>
      </w:pPr>
      <w:r w:rsidRPr="006C1114">
        <w:rPr>
          <w:rFonts w:cs="Arial"/>
          <w:sz w:val="20"/>
          <w:szCs w:val="20"/>
          <w:lang w:val="en-US"/>
        </w:rPr>
        <w:t>* The target concentration refers to a single administration. The carbon fiber was administered twice per animal on two consecutive days; ** the preparation of the high dose fiber suspension was performed in five batches and was administered twice per animal on two consecutive days</w:t>
      </w:r>
    </w:p>
    <w:p w14:paraId="57EFB765" w14:textId="77777777" w:rsidR="00E54233" w:rsidRDefault="00E54233" w:rsidP="00E54233">
      <w:pPr>
        <w:spacing w:after="0"/>
        <w:jc w:val="left"/>
        <w:rPr>
          <w:rFonts w:cs="Arial"/>
          <w:sz w:val="20"/>
          <w:szCs w:val="20"/>
          <w:lang w:val="en-US"/>
        </w:rPr>
      </w:pPr>
      <w:proofErr w:type="spellStart"/>
      <w:r w:rsidRPr="006C1114">
        <w:rPr>
          <w:rFonts w:cs="Arial"/>
          <w:sz w:val="20"/>
          <w:szCs w:val="20"/>
          <w:lang w:val="en-US"/>
        </w:rPr>
        <w:t>Agglom</w:t>
      </w:r>
      <w:proofErr w:type="spellEnd"/>
      <w:r w:rsidRPr="006C1114">
        <w:rPr>
          <w:rFonts w:cs="Arial"/>
          <w:sz w:val="20"/>
          <w:szCs w:val="20"/>
          <w:lang w:val="en-US"/>
        </w:rPr>
        <w:t>: agglomerates; Part.: particles; L: length, D: diameter; PSD: particle size distribution; GML: geometric length; GMD: geometric diameter; SD: standard deviation.</w:t>
      </w:r>
    </w:p>
    <w:p w14:paraId="79BAEA01" w14:textId="77777777" w:rsidR="006C1114" w:rsidRDefault="006C1114" w:rsidP="00E54233">
      <w:pPr>
        <w:spacing w:after="0"/>
        <w:jc w:val="left"/>
        <w:rPr>
          <w:rFonts w:cs="Arial"/>
          <w:sz w:val="20"/>
          <w:szCs w:val="20"/>
          <w:lang w:val="en-US"/>
        </w:rPr>
      </w:pPr>
    </w:p>
    <w:p w14:paraId="0A2B35B3" w14:textId="77777777" w:rsidR="006C1114" w:rsidRDefault="006C1114" w:rsidP="00E54233">
      <w:pPr>
        <w:spacing w:after="0"/>
        <w:jc w:val="left"/>
        <w:rPr>
          <w:rFonts w:cs="Arial"/>
          <w:sz w:val="20"/>
          <w:szCs w:val="20"/>
          <w:lang w:val="en-US"/>
        </w:rPr>
      </w:pPr>
    </w:p>
    <w:p w14:paraId="456A3AA5" w14:textId="77777777" w:rsidR="006C1114" w:rsidRPr="006C1114" w:rsidRDefault="006C1114" w:rsidP="00E54233">
      <w:pPr>
        <w:spacing w:after="0"/>
        <w:jc w:val="left"/>
        <w:rPr>
          <w:rFonts w:cs="Arial"/>
          <w:sz w:val="20"/>
          <w:szCs w:val="20"/>
          <w:lang w:val="en-US"/>
        </w:rPr>
      </w:pPr>
    </w:p>
    <w:p w14:paraId="6B9ABF4F" w14:textId="01B63E85" w:rsidR="00977DD7" w:rsidRDefault="00875A40" w:rsidP="00977DD7">
      <w:pPr>
        <w:rPr>
          <w:lang w:val="en-US"/>
        </w:rPr>
      </w:pPr>
      <w:r w:rsidRPr="00875A40">
        <w:rPr>
          <w:b/>
          <w:bCs/>
          <w:lang w:val="en-US"/>
        </w:rPr>
        <w:t>Supplementary table 2.6</w:t>
      </w:r>
      <w:r w:rsidRPr="00875A40">
        <w:rPr>
          <w:lang w:val="en-US"/>
        </w:rPr>
        <w:t xml:space="preserve"> </w:t>
      </w:r>
      <w:r w:rsidR="00977DD7" w:rsidRPr="00875A40">
        <w:rPr>
          <w:lang w:val="en-US"/>
        </w:rPr>
        <w:t>Particle size distribution of long amosite (main study)</w:t>
      </w:r>
    </w:p>
    <w:p w14:paraId="6C34C43A" w14:textId="77777777" w:rsidR="00D17A75" w:rsidRPr="00977DD7" w:rsidRDefault="00D17A75" w:rsidP="00977DD7">
      <w:pPr>
        <w:rPr>
          <w:lang w:val="en-US"/>
        </w:rPr>
      </w:pPr>
    </w:p>
    <w:tbl>
      <w:tblPr>
        <w:tblW w:w="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3735"/>
        <w:gridCol w:w="1689"/>
      </w:tblGrid>
      <w:tr w:rsidR="00304240" w:rsidRPr="0063613B" w14:paraId="7519F34E" w14:textId="77777777" w:rsidTr="00E445C8">
        <w:trPr>
          <w:trHeight w:val="317"/>
        </w:trPr>
        <w:tc>
          <w:tcPr>
            <w:tcW w:w="56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CA12DC" w14:textId="77777777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3613B">
              <w:rPr>
                <w:rFonts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271F1" w14:textId="4E5A5017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304240" w:rsidRPr="0063613B" w14:paraId="462603DC" w14:textId="77777777" w:rsidTr="00E445C8">
        <w:trPr>
          <w:trHeight w:val="301"/>
        </w:trPr>
        <w:tc>
          <w:tcPr>
            <w:tcW w:w="1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7F97DF7C" w14:textId="41486193" w:rsidR="00304240" w:rsidRPr="0063613B" w:rsidRDefault="00875A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3613B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58479" w14:textId="2E919B6E" w:rsidR="00304240" w:rsidRPr="0063613B" w:rsidRDefault="00026B07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Target </w:t>
            </w:r>
            <w:proofErr w:type="spellStart"/>
            <w:r w:rsidRPr="0063613B">
              <w:rPr>
                <w:rFonts w:cs="Arial"/>
                <w:color w:val="000000"/>
                <w:sz w:val="20"/>
                <w:szCs w:val="20"/>
              </w:rPr>
              <w:t>concentration</w:t>
            </w:r>
            <w:proofErr w:type="spellEnd"/>
            <w:r w:rsidRPr="0063613B">
              <w:rPr>
                <w:rFonts w:cs="Arial"/>
                <w:color w:val="000000"/>
                <w:sz w:val="20"/>
                <w:szCs w:val="20"/>
              </w:rPr>
              <w:t>/</w:t>
            </w:r>
            <w:proofErr w:type="spellStart"/>
            <w:r w:rsidRPr="0063613B">
              <w:rPr>
                <w:rFonts w:cs="Arial"/>
                <w:color w:val="000000"/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C323" w14:textId="0772850A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1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x 10</w:t>
            </w:r>
            <w:r w:rsidRPr="0063613B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304240" w:rsidRPr="0063613B" w14:paraId="2EEF278F" w14:textId="77777777" w:rsidTr="00E445C8">
        <w:trPr>
          <w:trHeight w:val="603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6EF799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D57B" w14:textId="77777777" w:rsidR="00026B07" w:rsidRPr="0063613B" w:rsidRDefault="00026B07" w:rsidP="00026B07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3613B">
              <w:rPr>
                <w:rFonts w:cs="Arial"/>
                <w:color w:val="000000"/>
                <w:sz w:val="20"/>
                <w:szCs w:val="20"/>
              </w:rPr>
              <w:t>Number</w:t>
            </w:r>
            <w:proofErr w:type="spellEnd"/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2B1D78E8" w14:textId="0578A106" w:rsidR="00304240" w:rsidRPr="0063613B" w:rsidRDefault="00026B07" w:rsidP="00026B07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F</w:t>
            </w:r>
            <w:r w:rsidRPr="0063613B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/mg material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2B55" w14:textId="2AF27754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14 x 10</w:t>
            </w:r>
            <w:r w:rsidRPr="0063613B">
              <w:rPr>
                <w:rFonts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304240" w:rsidRPr="0063613B" w14:paraId="1E7D312E" w14:textId="77777777" w:rsidTr="00E445C8">
        <w:trPr>
          <w:trHeight w:val="362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CD5DF6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9A6503" w14:textId="3BD9FB59" w:rsidR="00304240" w:rsidRPr="0063613B" w:rsidRDefault="00026B07" w:rsidP="00304240">
            <w:pPr>
              <w:spacing w:after="0"/>
              <w:contextualSpacing w:val="0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Actual </w:t>
            </w:r>
            <w:proofErr w:type="spellStart"/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concentration</w:t>
            </w:r>
            <w:proofErr w:type="spellEnd"/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animal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1D1E0" w14:textId="3AA8F0F5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026B07"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09</w:t>
            </w:r>
            <w:r w:rsidR="00E445C8"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x 10</w:t>
            </w: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</w:p>
        </w:tc>
      </w:tr>
      <w:tr w:rsidR="00304240" w:rsidRPr="0063613B" w14:paraId="4031255B" w14:textId="77777777" w:rsidTr="00E445C8">
        <w:trPr>
          <w:trHeight w:val="301"/>
        </w:trPr>
        <w:tc>
          <w:tcPr>
            <w:tcW w:w="1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43D46B08" w14:textId="31F93A8F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Rel. </w:t>
            </w:r>
            <w:proofErr w:type="spellStart"/>
            <w:r w:rsidR="00026B07" w:rsidRPr="0063613B">
              <w:rPr>
                <w:rFonts w:cs="Arial"/>
                <w:color w:val="000000"/>
                <w:sz w:val="20"/>
                <w:szCs w:val="20"/>
              </w:rPr>
              <w:t>percentage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EA06" w14:textId="31EF30F1" w:rsidR="00304240" w:rsidRPr="0063613B" w:rsidRDefault="00477EE1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F</w:t>
            </w:r>
            <w:r w:rsidR="00304240" w:rsidRPr="0063613B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B308" w14:textId="30E9DE8E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57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80%</w:t>
            </w:r>
          </w:p>
        </w:tc>
      </w:tr>
      <w:tr w:rsidR="00304240" w:rsidRPr="0063613B" w14:paraId="22F59AC1" w14:textId="77777777" w:rsidTr="00E445C8">
        <w:trPr>
          <w:trHeight w:val="301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72D9D1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04E3" w14:textId="17181193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3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,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5 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≤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 L 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≤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 5 µm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49C4" w14:textId="36621B23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14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56%</w:t>
            </w:r>
          </w:p>
        </w:tc>
      </w:tr>
      <w:tr w:rsidR="00304240" w:rsidRPr="0063613B" w14:paraId="275EA3E2" w14:textId="77777777" w:rsidTr="00E445C8">
        <w:trPr>
          <w:trHeight w:val="301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3E9A95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1002" w14:textId="0E3DA6F0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&lt; 3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,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5 µm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FA51" w14:textId="65D948A7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26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20%</w:t>
            </w:r>
          </w:p>
        </w:tc>
      </w:tr>
      <w:tr w:rsidR="00304240" w:rsidRPr="0063613B" w14:paraId="56DE864E" w14:textId="77777777" w:rsidTr="00E445C8">
        <w:trPr>
          <w:trHeight w:val="317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C1E040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4FE92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L/D &lt; 3 (</w:t>
            </w:r>
            <w:proofErr w:type="spellStart"/>
            <w:proofErr w:type="gramStart"/>
            <w:r w:rsidRPr="0063613B">
              <w:rPr>
                <w:rFonts w:cs="Arial"/>
                <w:color w:val="000000"/>
                <w:sz w:val="20"/>
                <w:szCs w:val="20"/>
              </w:rPr>
              <w:t>Agglom</w:t>
            </w:r>
            <w:proofErr w:type="spellEnd"/>
            <w:r w:rsidRPr="0063613B">
              <w:rPr>
                <w:rFonts w:cs="Arial"/>
                <w:color w:val="000000"/>
                <w:sz w:val="20"/>
                <w:szCs w:val="20"/>
              </w:rPr>
              <w:t>./</w:t>
            </w:r>
            <w:proofErr w:type="gramEnd"/>
            <w:r w:rsidRPr="0063613B">
              <w:rPr>
                <w:rFonts w:cs="Arial"/>
                <w:color w:val="000000"/>
                <w:sz w:val="20"/>
                <w:szCs w:val="20"/>
              </w:rPr>
              <w:t>Part.)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6702AD" w14:textId="34930A7B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44%</w:t>
            </w:r>
          </w:p>
        </w:tc>
      </w:tr>
      <w:tr w:rsidR="00304240" w:rsidRPr="0063613B" w14:paraId="70E1470F" w14:textId="77777777" w:rsidTr="00E445C8">
        <w:trPr>
          <w:trHeight w:val="301"/>
        </w:trPr>
        <w:tc>
          <w:tcPr>
            <w:tcW w:w="1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1D347E9" w14:textId="7ED42BE0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br/>
            </w:r>
            <w:r w:rsidR="00477EE1" w:rsidRPr="0063613B">
              <w:rPr>
                <w:rFonts w:cs="Arial"/>
                <w:color w:val="000000"/>
                <w:sz w:val="20"/>
                <w:szCs w:val="20"/>
              </w:rPr>
              <w:t>F</w:t>
            </w:r>
            <w:r w:rsidRPr="0063613B">
              <w:rPr>
                <w:rFonts w:cs="Arial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8CDD" w14:textId="6DA30620" w:rsidR="00304240" w:rsidRPr="0063613B" w:rsidRDefault="00E445C8" w:rsidP="00304240">
            <w:pPr>
              <w:spacing w:after="0"/>
              <w:contextualSpacing w:val="0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GML</w:t>
            </w:r>
            <w:r w:rsidR="00304240"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BE3F" w14:textId="6498B8A5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12</w:t>
            </w:r>
            <w:r w:rsidR="00026B07"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93</w:t>
            </w:r>
          </w:p>
        </w:tc>
      </w:tr>
      <w:tr w:rsidR="00304240" w:rsidRPr="0063613B" w14:paraId="6B3BEFD6" w14:textId="77777777" w:rsidTr="00E445C8">
        <w:trPr>
          <w:trHeight w:val="301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FF1EE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E518" w14:textId="353C5962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S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94F3" w14:textId="126606AC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96</w:t>
            </w:r>
          </w:p>
        </w:tc>
      </w:tr>
      <w:tr w:rsidR="00304240" w:rsidRPr="0063613B" w14:paraId="2F5A215D" w14:textId="77777777" w:rsidTr="00E445C8">
        <w:trPr>
          <w:trHeight w:val="301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CE278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0E00" w14:textId="20FC895E" w:rsidR="00304240" w:rsidRPr="0063613B" w:rsidRDefault="00304240" w:rsidP="00304240">
            <w:pPr>
              <w:spacing w:after="0"/>
              <w:contextualSpacing w:val="0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G</w:t>
            </w:r>
            <w:r w:rsidR="00E445C8"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MD</w:t>
            </w: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B124E" w14:textId="6DCF8CD8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  <w:r w:rsidR="00026B07"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b/>
                <w:bCs/>
                <w:color w:val="000000"/>
                <w:sz w:val="20"/>
                <w:szCs w:val="20"/>
              </w:rPr>
              <w:t>371</w:t>
            </w:r>
          </w:p>
        </w:tc>
      </w:tr>
      <w:tr w:rsidR="00304240" w:rsidRPr="0063613B" w14:paraId="69B0F361" w14:textId="77777777" w:rsidTr="00E445C8">
        <w:trPr>
          <w:trHeight w:val="317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BEBD42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6F69F6" w14:textId="3F682BE0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S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40EC2B" w14:textId="1D14A82A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734</w:t>
            </w:r>
          </w:p>
        </w:tc>
      </w:tr>
      <w:tr w:rsidR="00304240" w:rsidRPr="0063613B" w14:paraId="6D3A6924" w14:textId="77777777" w:rsidTr="00E445C8">
        <w:trPr>
          <w:trHeight w:val="286"/>
        </w:trPr>
        <w:tc>
          <w:tcPr>
            <w:tcW w:w="1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152F63D" w14:textId="77777777" w:rsidR="00477EE1" w:rsidRPr="0063613B" w:rsidRDefault="00304240" w:rsidP="00E445C8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PSD </w:t>
            </w:r>
          </w:p>
          <w:p w14:paraId="4475AE33" w14:textId="7B01AFE5" w:rsidR="00304240" w:rsidRPr="0063613B" w:rsidRDefault="00477EE1" w:rsidP="00E445C8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3613B">
              <w:rPr>
                <w:rFonts w:cs="Arial"/>
                <w:color w:val="000000"/>
                <w:sz w:val="20"/>
                <w:szCs w:val="20"/>
              </w:rPr>
              <w:t>F</w:t>
            </w:r>
            <w:r w:rsidR="00875A40" w:rsidRPr="0063613B">
              <w:rPr>
                <w:rFonts w:cs="Arial"/>
                <w:color w:val="000000"/>
                <w:sz w:val="20"/>
                <w:szCs w:val="20"/>
              </w:rPr>
              <w:t>ibers</w:t>
            </w:r>
            <w:proofErr w:type="spellEnd"/>
            <w:r w:rsidR="00304240" w:rsidRPr="0063613B">
              <w:rPr>
                <w:rFonts w:cs="Arial"/>
                <w:color w:val="000000"/>
                <w:sz w:val="20"/>
                <w:szCs w:val="20"/>
              </w:rPr>
              <w:br/>
              <w:t>3</w:t>
            </w:r>
            <w:r w:rsidR="00BB5C72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="00304240" w:rsidRPr="0063613B">
              <w:rPr>
                <w:rFonts w:cs="Arial"/>
                <w:color w:val="000000"/>
                <w:sz w:val="20"/>
                <w:szCs w:val="20"/>
              </w:rPr>
              <w:t>5 &lt; L &lt; 5 µm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ABD2" w14:textId="1BE00739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G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ML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9A90" w14:textId="329B2E18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4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</w:tr>
      <w:tr w:rsidR="00304240" w:rsidRPr="0063613B" w14:paraId="17070DC9" w14:textId="77777777" w:rsidTr="00E445C8">
        <w:trPr>
          <w:trHeight w:val="301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07A65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5951" w14:textId="0600B25F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S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7688" w14:textId="00D49C1E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</w:tr>
      <w:tr w:rsidR="00304240" w:rsidRPr="0063613B" w14:paraId="01878CAE" w14:textId="77777777" w:rsidTr="00E445C8">
        <w:trPr>
          <w:trHeight w:val="301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A88B59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9911" w14:textId="63DFCF81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G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MD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02CF" w14:textId="7C96A070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311</w:t>
            </w:r>
          </w:p>
        </w:tc>
      </w:tr>
      <w:tr w:rsidR="00304240" w:rsidRPr="0063613B" w14:paraId="40E84231" w14:textId="77777777" w:rsidTr="00E445C8">
        <w:trPr>
          <w:trHeight w:val="317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2C9BA5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5BD7C4" w14:textId="42656981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S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7162CE" w14:textId="45BB5418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885</w:t>
            </w:r>
          </w:p>
        </w:tc>
      </w:tr>
      <w:tr w:rsidR="00304240" w:rsidRPr="0063613B" w14:paraId="492A53C2" w14:textId="77777777" w:rsidTr="00E445C8">
        <w:trPr>
          <w:trHeight w:val="317"/>
        </w:trPr>
        <w:tc>
          <w:tcPr>
            <w:tcW w:w="1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94024F9" w14:textId="208C475C" w:rsidR="00304240" w:rsidRPr="0063613B" w:rsidRDefault="00304240" w:rsidP="00E445C8">
            <w:pPr>
              <w:spacing w:after="0"/>
              <w:contextualSpacing w:val="0"/>
              <w:jc w:val="lef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3613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PSD </w:t>
            </w:r>
            <w:r w:rsidRPr="0063613B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L/D &gt; 3</w:t>
            </w:r>
            <w:r w:rsidRPr="0063613B">
              <w:rPr>
                <w:rFonts w:cs="Arial"/>
                <w:color w:val="000000"/>
                <w:sz w:val="20"/>
                <w:szCs w:val="20"/>
                <w:lang w:val="en-US"/>
              </w:rPr>
              <w:br/>
              <w:t>(</w:t>
            </w:r>
            <w:r w:rsidR="00875A40" w:rsidRPr="0063613B">
              <w:rPr>
                <w:rFonts w:cs="Arial"/>
                <w:color w:val="000000"/>
                <w:sz w:val="20"/>
                <w:szCs w:val="20"/>
                <w:lang w:val="en-US"/>
              </w:rPr>
              <w:t>all fibers</w:t>
            </w:r>
            <w:r w:rsidRPr="0063613B">
              <w:rPr>
                <w:rFonts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2FC3" w14:textId="072503E4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G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ML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1460" w14:textId="1A79B99D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6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77</w:t>
            </w:r>
          </w:p>
        </w:tc>
      </w:tr>
      <w:tr w:rsidR="00304240" w:rsidRPr="0063613B" w14:paraId="073B1F94" w14:textId="77777777" w:rsidTr="00E445C8">
        <w:trPr>
          <w:trHeight w:val="301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C0BBF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8929" w14:textId="5FFF5ED3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S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BD96" w14:textId="09D57AAF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2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61</w:t>
            </w:r>
          </w:p>
        </w:tc>
      </w:tr>
      <w:tr w:rsidR="00304240" w:rsidRPr="0063613B" w14:paraId="65AAE2B9" w14:textId="77777777" w:rsidTr="00E445C8">
        <w:trPr>
          <w:trHeight w:val="301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371C74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3DA6" w14:textId="485318F2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G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MD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 xml:space="preserve"> (µm)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C2ED" w14:textId="17D6557E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0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322</w:t>
            </w:r>
          </w:p>
        </w:tc>
      </w:tr>
      <w:tr w:rsidR="00304240" w:rsidRPr="0063613B" w14:paraId="0E294EC6" w14:textId="77777777" w:rsidTr="00E445C8">
        <w:trPr>
          <w:trHeight w:val="317"/>
        </w:trPr>
        <w:tc>
          <w:tcPr>
            <w:tcW w:w="1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C8D13C" w14:textId="77777777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0FD892" w14:textId="66D94798" w:rsidR="00304240" w:rsidRPr="0063613B" w:rsidRDefault="00304240" w:rsidP="00304240">
            <w:pPr>
              <w:spacing w:after="0"/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S</w:t>
            </w:r>
            <w:r w:rsidR="00E445C8" w:rsidRPr="0063613B">
              <w:rPr>
                <w:rFonts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4107C" w14:textId="08B978C2" w:rsidR="00304240" w:rsidRPr="0063613B" w:rsidRDefault="00304240" w:rsidP="00304240">
            <w:pPr>
              <w:spacing w:after="0"/>
              <w:contextualSpacing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3613B">
              <w:rPr>
                <w:rFonts w:cs="Arial"/>
                <w:color w:val="000000"/>
                <w:sz w:val="20"/>
                <w:szCs w:val="20"/>
              </w:rPr>
              <w:t>1</w:t>
            </w:r>
            <w:r w:rsidR="00026B07" w:rsidRPr="0063613B">
              <w:rPr>
                <w:rFonts w:cs="Arial"/>
                <w:color w:val="000000"/>
                <w:sz w:val="20"/>
                <w:szCs w:val="20"/>
              </w:rPr>
              <w:t>.</w:t>
            </w:r>
            <w:r w:rsidRPr="0063613B">
              <w:rPr>
                <w:rFonts w:cs="Arial"/>
                <w:color w:val="000000"/>
                <w:sz w:val="20"/>
                <w:szCs w:val="20"/>
              </w:rPr>
              <w:t>809</w:t>
            </w:r>
          </w:p>
        </w:tc>
      </w:tr>
    </w:tbl>
    <w:p w14:paraId="5141B7B7" w14:textId="77777777" w:rsidR="00E54233" w:rsidRPr="0063613B" w:rsidRDefault="00E54233" w:rsidP="00E54233">
      <w:pPr>
        <w:spacing w:after="0"/>
        <w:jc w:val="left"/>
        <w:rPr>
          <w:rFonts w:cs="Arial"/>
          <w:sz w:val="20"/>
          <w:szCs w:val="20"/>
          <w:lang w:val="en-US"/>
        </w:rPr>
      </w:pPr>
      <w:proofErr w:type="spellStart"/>
      <w:r w:rsidRPr="0063613B">
        <w:rPr>
          <w:rFonts w:cs="Arial"/>
          <w:sz w:val="20"/>
          <w:szCs w:val="20"/>
          <w:lang w:val="en-US"/>
        </w:rPr>
        <w:t>Agglom</w:t>
      </w:r>
      <w:proofErr w:type="spellEnd"/>
      <w:r w:rsidRPr="0063613B">
        <w:rPr>
          <w:rFonts w:cs="Arial"/>
          <w:sz w:val="20"/>
          <w:szCs w:val="20"/>
          <w:lang w:val="en-US"/>
        </w:rPr>
        <w:t>: agglomerates; Part.: particles; L: length, D: diameter; PSD: particle size distribution; GML: geometric length; GMD: geometric diameter; SD: standard deviation.</w:t>
      </w:r>
    </w:p>
    <w:p w14:paraId="13E53F8E" w14:textId="77777777" w:rsidR="00803424" w:rsidRPr="00E54233" w:rsidRDefault="00803424" w:rsidP="005814AF">
      <w:pPr>
        <w:spacing w:line="360" w:lineRule="auto"/>
        <w:rPr>
          <w:b/>
          <w:sz w:val="22"/>
          <w:szCs w:val="22"/>
          <w:lang w:val="en-US"/>
        </w:rPr>
      </w:pPr>
    </w:p>
    <w:p w14:paraId="3024BC07" w14:textId="77777777" w:rsidR="00875A40" w:rsidRPr="00E54233" w:rsidRDefault="00875A40" w:rsidP="00875A40">
      <w:pPr>
        <w:rPr>
          <w:lang w:val="en-US"/>
        </w:rPr>
      </w:pPr>
    </w:p>
    <w:sectPr w:rsidR="00875A40" w:rsidRPr="00E54233" w:rsidSect="00875A40">
      <w:footnotePr>
        <w:numRestart w:val="eachPage"/>
      </w:footnotePr>
      <w:pgSz w:w="16838" w:h="11906" w:orient="landscape" w:code="9"/>
      <w:pgMar w:top="1418" w:right="1418" w:bottom="1418" w:left="1418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7421" w14:textId="77777777" w:rsidR="002412CB" w:rsidRDefault="002412CB">
      <w:r>
        <w:separator/>
      </w:r>
    </w:p>
  </w:endnote>
  <w:endnote w:type="continuationSeparator" w:id="0">
    <w:p w14:paraId="1E03EE4A" w14:textId="77777777" w:rsidR="002412CB" w:rsidRDefault="0024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Com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Com 65 Bold">
    <w:altName w:val="Calibri"/>
    <w:panose1 w:val="020B0803030504020204"/>
    <w:charset w:val="00"/>
    <w:family w:val="swiss"/>
    <w:pitch w:val="variable"/>
    <w:sig w:usb0="800000AF" w:usb1="5000204A" w:usb2="00000000" w:usb3="00000000" w:csb0="0000009B" w:csb1="00000000"/>
  </w:font>
  <w:font w:name="Frutiger LT Com 75 Black">
    <w:panose1 w:val="020B0A03040504030204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B3D29" w14:textId="77777777" w:rsidR="002412CB" w:rsidRDefault="002412CB"/>
  </w:footnote>
  <w:footnote w:type="continuationSeparator" w:id="0">
    <w:p w14:paraId="04585584" w14:textId="77777777" w:rsidR="002412CB" w:rsidRDefault="002412CB">
      <w:r>
        <w:continuationSeparator/>
      </w:r>
    </w:p>
  </w:footnote>
  <w:footnote w:type="continuationNotice" w:id="1">
    <w:p w14:paraId="55A07E9A" w14:textId="77777777" w:rsidR="002412CB" w:rsidRDefault="002412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A588CE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AD1CCA"/>
    <w:multiLevelType w:val="hybridMultilevel"/>
    <w:tmpl w:val="602E2AFE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57C3B"/>
    <w:multiLevelType w:val="multilevel"/>
    <w:tmpl w:val="0E0E97CA"/>
    <w:styleLink w:val="AufzhlungPunkt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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3" w15:restartNumberingAfterBreak="0">
    <w:nsid w:val="05983627"/>
    <w:multiLevelType w:val="multilevel"/>
    <w:tmpl w:val="E3B06D9E"/>
    <w:styleLink w:val="AufzhlungStrich"/>
    <w:lvl w:ilvl="0">
      <w:start w:val="1"/>
      <w:numFmt w:val="none"/>
      <w:lvlText w:val="–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0"/>
      </w:rPr>
    </w:lvl>
    <w:lvl w:ilvl="1">
      <w:start w:val="1"/>
      <w:numFmt w:val="none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808080"/>
      </w:rPr>
    </w:lvl>
    <w:lvl w:ilvl="2">
      <w:start w:val="1"/>
      <w:numFmt w:val="none"/>
      <w:lvlText w:val="-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361"/>
        </w:tabs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1814"/>
        </w:tabs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041"/>
        </w:tabs>
        <w:ind w:left="2041" w:hanging="227"/>
      </w:pPr>
      <w:rPr>
        <w:rFonts w:ascii="Arial" w:hAnsi="Arial" w:hint="default"/>
      </w:rPr>
    </w:lvl>
  </w:abstractNum>
  <w:abstractNum w:abstractNumId="4" w15:restartNumberingAfterBreak="0">
    <w:nsid w:val="12CB322F"/>
    <w:multiLevelType w:val="hybridMultilevel"/>
    <w:tmpl w:val="D6389E00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E779D"/>
    <w:multiLevelType w:val="hybridMultilevel"/>
    <w:tmpl w:val="319239AA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862F8"/>
    <w:multiLevelType w:val="hybridMultilevel"/>
    <w:tmpl w:val="24821636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E6DE9"/>
    <w:multiLevelType w:val="hybridMultilevel"/>
    <w:tmpl w:val="0AF817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61093"/>
    <w:multiLevelType w:val="hybridMultilevel"/>
    <w:tmpl w:val="2DCA0514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B221E"/>
    <w:multiLevelType w:val="hybridMultilevel"/>
    <w:tmpl w:val="98044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B2604"/>
    <w:multiLevelType w:val="hybridMultilevel"/>
    <w:tmpl w:val="2DEAB908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B2F64"/>
    <w:multiLevelType w:val="hybridMultilevel"/>
    <w:tmpl w:val="8CC0288E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02579"/>
    <w:multiLevelType w:val="hybridMultilevel"/>
    <w:tmpl w:val="C956766C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748A55B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01A89"/>
    <w:multiLevelType w:val="hybridMultilevel"/>
    <w:tmpl w:val="526C57CC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251BF"/>
    <w:multiLevelType w:val="hybridMultilevel"/>
    <w:tmpl w:val="ACFCB0D0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92C6A"/>
    <w:multiLevelType w:val="hybridMultilevel"/>
    <w:tmpl w:val="F32202B0"/>
    <w:lvl w:ilvl="0" w:tplc="7728A598">
      <w:start w:val="1"/>
      <w:numFmt w:val="bullet"/>
      <w:pStyle w:val="Punkt-Liste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82783"/>
    <w:multiLevelType w:val="singleLevel"/>
    <w:tmpl w:val="16A05218"/>
    <w:lvl w:ilvl="0">
      <w:start w:val="1"/>
      <w:numFmt w:val="decimal"/>
      <w:pStyle w:val="Liste"/>
      <w:lvlText w:val="%1"/>
      <w:lvlJc w:val="left"/>
      <w:pPr>
        <w:tabs>
          <w:tab w:val="num" w:pos="227"/>
        </w:tabs>
        <w:ind w:left="227" w:hanging="227"/>
      </w:pPr>
      <w:rPr>
        <w:rFonts w:ascii="Frutiger LT Com 45 Light" w:hAnsi="Frutiger LT Com 45 Light" w:hint="default"/>
        <w:b/>
        <w:i w:val="0"/>
        <w:sz w:val="20"/>
        <w:szCs w:val="20"/>
      </w:rPr>
    </w:lvl>
  </w:abstractNum>
  <w:abstractNum w:abstractNumId="17" w15:restartNumberingAfterBreak="0">
    <w:nsid w:val="35AF3B98"/>
    <w:multiLevelType w:val="hybridMultilevel"/>
    <w:tmpl w:val="F2BA7D0E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41C65"/>
    <w:multiLevelType w:val="hybridMultilevel"/>
    <w:tmpl w:val="0E0420BE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0829"/>
    <w:multiLevelType w:val="hybridMultilevel"/>
    <w:tmpl w:val="97D0A376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81636"/>
    <w:multiLevelType w:val="hybridMultilevel"/>
    <w:tmpl w:val="6E3A30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32A50"/>
    <w:multiLevelType w:val="hybridMultilevel"/>
    <w:tmpl w:val="F1A278BA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24DED"/>
    <w:multiLevelType w:val="hybridMultilevel"/>
    <w:tmpl w:val="915620F8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24E06"/>
    <w:multiLevelType w:val="hybridMultilevel"/>
    <w:tmpl w:val="ECDC5286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B6D47"/>
    <w:multiLevelType w:val="hybridMultilevel"/>
    <w:tmpl w:val="F4D2BF8C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069DE"/>
    <w:multiLevelType w:val="hybridMultilevel"/>
    <w:tmpl w:val="59EC09EE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925B8"/>
    <w:multiLevelType w:val="singleLevel"/>
    <w:tmpl w:val="962CAA06"/>
    <w:lvl w:ilvl="0">
      <w:start w:val="1"/>
      <w:numFmt w:val="bullet"/>
      <w:pStyle w:val="Strich-Liste"/>
      <w:lvlText w:val="–"/>
      <w:lvlJc w:val="left"/>
      <w:pPr>
        <w:tabs>
          <w:tab w:val="num" w:pos="227"/>
        </w:tabs>
        <w:ind w:left="227" w:hanging="227"/>
      </w:pPr>
      <w:rPr>
        <w:rFonts w:ascii="Frutiger LT Com 45 Light" w:hAnsi="Frutiger LT Com 45 Light" w:hint="default"/>
      </w:rPr>
    </w:lvl>
  </w:abstractNum>
  <w:abstractNum w:abstractNumId="27" w15:restartNumberingAfterBreak="0">
    <w:nsid w:val="50201796"/>
    <w:multiLevelType w:val="hybridMultilevel"/>
    <w:tmpl w:val="3732F578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A71CD"/>
    <w:multiLevelType w:val="hybridMultilevel"/>
    <w:tmpl w:val="181EB034"/>
    <w:lvl w:ilvl="0" w:tplc="214CB0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D19E5020">
      <w:numFmt w:val="bullet"/>
      <w:lvlText w:val="•"/>
      <w:lvlJc w:val="left"/>
      <w:pPr>
        <w:ind w:left="1785" w:hanging="705"/>
      </w:pPr>
      <w:rPr>
        <w:rFonts w:ascii="Frutiger LT Com 45 Light" w:eastAsia="Times New Roman" w:hAnsi="Frutiger LT Com 45 Light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D67C1"/>
    <w:multiLevelType w:val="hybridMultilevel"/>
    <w:tmpl w:val="28581B34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B1EF2"/>
    <w:multiLevelType w:val="multilevel"/>
    <w:tmpl w:val="7624E2A8"/>
    <w:styleLink w:val="Aufzhlung"/>
    <w:lvl w:ilvl="0">
      <w:start w:val="1"/>
      <w:numFmt w:val="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808080"/>
        <w:u w:color="808080"/>
      </w:rPr>
    </w:lvl>
    <w:lvl w:ilvl="2">
      <w:start w:val="1"/>
      <w:numFmt w:val="bullet"/>
      <w:lvlText w:val="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31" w15:restartNumberingAfterBreak="0">
    <w:nsid w:val="59F712D9"/>
    <w:multiLevelType w:val="hybridMultilevel"/>
    <w:tmpl w:val="855EEC5C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A7A5F"/>
    <w:multiLevelType w:val="multilevel"/>
    <w:tmpl w:val="2DC66410"/>
    <w:lvl w:ilvl="0">
      <w:start w:val="1"/>
      <w:numFmt w:val="decimal"/>
      <w:pStyle w:val="berschrift1"/>
      <w:lvlText w:val="%1"/>
      <w:lvlJc w:val="left"/>
      <w:pPr>
        <w:ind w:left="0" w:firstLine="0"/>
      </w:pPr>
      <w:rPr>
        <w:rFonts w:hint="default"/>
        <w:b/>
        <w:bCs/>
        <w:i w:val="0"/>
        <w:spacing w:val="100"/>
        <w:sz w:val="36"/>
        <w:szCs w:val="36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76"/>
        </w:tabs>
        <w:ind w:left="1276" w:firstLine="0"/>
      </w:pPr>
      <w:rPr>
        <w:rFonts w:hint="default"/>
        <w:u w:val="none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-142"/>
        </w:tabs>
        <w:ind w:left="-142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-142"/>
        </w:tabs>
        <w:ind w:left="-142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-142"/>
        </w:tabs>
        <w:ind w:left="-142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-142"/>
        </w:tabs>
        <w:ind w:left="-142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-142"/>
        </w:tabs>
        <w:ind w:left="-142" w:firstLine="0"/>
      </w:pPr>
      <w:rPr>
        <w:rFonts w:hint="default"/>
      </w:rPr>
    </w:lvl>
  </w:abstractNum>
  <w:abstractNum w:abstractNumId="33" w15:restartNumberingAfterBreak="0">
    <w:nsid w:val="5C061FEB"/>
    <w:multiLevelType w:val="hybridMultilevel"/>
    <w:tmpl w:val="514C3EE8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256FB"/>
    <w:multiLevelType w:val="hybridMultilevel"/>
    <w:tmpl w:val="3A72A374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47572"/>
    <w:multiLevelType w:val="hybridMultilevel"/>
    <w:tmpl w:val="BD4462DC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E87198"/>
    <w:multiLevelType w:val="hybridMultilevel"/>
    <w:tmpl w:val="581C98F0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A10D1F"/>
    <w:multiLevelType w:val="hybridMultilevel"/>
    <w:tmpl w:val="FF02B6C2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6D06B5"/>
    <w:multiLevelType w:val="hybridMultilevel"/>
    <w:tmpl w:val="0E3EA812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2F28DC"/>
    <w:multiLevelType w:val="hybridMultilevel"/>
    <w:tmpl w:val="6A9EBAD4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E23D56"/>
    <w:multiLevelType w:val="hybridMultilevel"/>
    <w:tmpl w:val="916EC462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710CEA"/>
    <w:multiLevelType w:val="hybridMultilevel"/>
    <w:tmpl w:val="209C5EFE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5D1854"/>
    <w:multiLevelType w:val="hybridMultilevel"/>
    <w:tmpl w:val="26B09ADE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414BF"/>
    <w:multiLevelType w:val="hybridMultilevel"/>
    <w:tmpl w:val="589A67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63F3A"/>
    <w:multiLevelType w:val="hybridMultilevel"/>
    <w:tmpl w:val="9378FE28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4443D0"/>
    <w:multiLevelType w:val="hybridMultilevel"/>
    <w:tmpl w:val="FAA2AC6C"/>
    <w:lvl w:ilvl="0" w:tplc="255C7C00">
      <w:start w:val="1"/>
      <w:numFmt w:val="decimalZero"/>
      <w:pStyle w:val="Bildunterschrift"/>
      <w:lvlText w:val="Abb. %1: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E4AD0"/>
    <w:multiLevelType w:val="hybridMultilevel"/>
    <w:tmpl w:val="9B8A78D8"/>
    <w:lvl w:ilvl="0" w:tplc="715A112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671985">
    <w:abstractNumId w:val="0"/>
  </w:num>
  <w:num w:numId="2" w16cid:durableId="265310238">
    <w:abstractNumId w:val="30"/>
  </w:num>
  <w:num w:numId="3" w16cid:durableId="542640218">
    <w:abstractNumId w:val="2"/>
  </w:num>
  <w:num w:numId="4" w16cid:durableId="1924607639">
    <w:abstractNumId w:val="3"/>
  </w:num>
  <w:num w:numId="5" w16cid:durableId="1537543651">
    <w:abstractNumId w:val="15"/>
  </w:num>
  <w:num w:numId="6" w16cid:durableId="539824415">
    <w:abstractNumId w:val="26"/>
  </w:num>
  <w:num w:numId="7" w16cid:durableId="640892378">
    <w:abstractNumId w:val="16"/>
  </w:num>
  <w:num w:numId="8" w16cid:durableId="1843200949">
    <w:abstractNumId w:val="32"/>
  </w:num>
  <w:num w:numId="9" w16cid:durableId="1964730263">
    <w:abstractNumId w:val="45"/>
  </w:num>
  <w:num w:numId="10" w16cid:durableId="1229730833">
    <w:abstractNumId w:val="28"/>
  </w:num>
  <w:num w:numId="11" w16cid:durableId="1300962693">
    <w:abstractNumId w:val="32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2" w16cid:durableId="2046172407">
    <w:abstractNumId w:val="14"/>
  </w:num>
  <w:num w:numId="13" w16cid:durableId="460928101">
    <w:abstractNumId w:val="20"/>
  </w:num>
  <w:num w:numId="14" w16cid:durableId="568466080">
    <w:abstractNumId w:val="7"/>
  </w:num>
  <w:num w:numId="15" w16cid:durableId="716391562">
    <w:abstractNumId w:val="24"/>
  </w:num>
  <w:num w:numId="16" w16cid:durableId="347489765">
    <w:abstractNumId w:val="10"/>
  </w:num>
  <w:num w:numId="17" w16cid:durableId="1136600900">
    <w:abstractNumId w:val="6"/>
  </w:num>
  <w:num w:numId="18" w16cid:durableId="70322496">
    <w:abstractNumId w:val="5"/>
  </w:num>
  <w:num w:numId="19" w16cid:durableId="2041274609">
    <w:abstractNumId w:val="29"/>
  </w:num>
  <w:num w:numId="20" w16cid:durableId="21518756">
    <w:abstractNumId w:val="17"/>
  </w:num>
  <w:num w:numId="21" w16cid:durableId="860630317">
    <w:abstractNumId w:val="33"/>
  </w:num>
  <w:num w:numId="22" w16cid:durableId="1741251906">
    <w:abstractNumId w:val="39"/>
  </w:num>
  <w:num w:numId="23" w16cid:durableId="920679372">
    <w:abstractNumId w:val="18"/>
  </w:num>
  <w:num w:numId="24" w16cid:durableId="994187341">
    <w:abstractNumId w:val="1"/>
  </w:num>
  <w:num w:numId="25" w16cid:durableId="70320848">
    <w:abstractNumId w:val="4"/>
  </w:num>
  <w:num w:numId="26" w16cid:durableId="2069186019">
    <w:abstractNumId w:val="35"/>
  </w:num>
  <w:num w:numId="27" w16cid:durableId="758865073">
    <w:abstractNumId w:val="23"/>
  </w:num>
  <w:num w:numId="28" w16cid:durableId="726296620">
    <w:abstractNumId w:val="12"/>
  </w:num>
  <w:num w:numId="29" w16cid:durableId="1466463812">
    <w:abstractNumId w:val="37"/>
  </w:num>
  <w:num w:numId="30" w16cid:durableId="563417607">
    <w:abstractNumId w:val="25"/>
  </w:num>
  <w:num w:numId="31" w16cid:durableId="55051833">
    <w:abstractNumId w:val="44"/>
  </w:num>
  <w:num w:numId="32" w16cid:durableId="739449108">
    <w:abstractNumId w:val="27"/>
  </w:num>
  <w:num w:numId="33" w16cid:durableId="2006664726">
    <w:abstractNumId w:val="41"/>
  </w:num>
  <w:num w:numId="34" w16cid:durableId="525296301">
    <w:abstractNumId w:val="22"/>
  </w:num>
  <w:num w:numId="35" w16cid:durableId="2116360169">
    <w:abstractNumId w:val="42"/>
  </w:num>
  <w:num w:numId="36" w16cid:durableId="1670013287">
    <w:abstractNumId w:val="46"/>
  </w:num>
  <w:num w:numId="37" w16cid:durableId="456025983">
    <w:abstractNumId w:val="13"/>
  </w:num>
  <w:num w:numId="38" w16cid:durableId="1247419834">
    <w:abstractNumId w:val="8"/>
  </w:num>
  <w:num w:numId="39" w16cid:durableId="1352606377">
    <w:abstractNumId w:val="36"/>
  </w:num>
  <w:num w:numId="40" w16cid:durableId="2066634702">
    <w:abstractNumId w:val="19"/>
  </w:num>
  <w:num w:numId="41" w16cid:durableId="1765952322">
    <w:abstractNumId w:val="31"/>
  </w:num>
  <w:num w:numId="42" w16cid:durableId="1430546097">
    <w:abstractNumId w:val="34"/>
  </w:num>
  <w:num w:numId="43" w16cid:durableId="1175462564">
    <w:abstractNumId w:val="11"/>
  </w:num>
  <w:num w:numId="44" w16cid:durableId="956564795">
    <w:abstractNumId w:val="40"/>
  </w:num>
  <w:num w:numId="45" w16cid:durableId="913393460">
    <w:abstractNumId w:val="21"/>
  </w:num>
  <w:num w:numId="46" w16cid:durableId="1685129151">
    <w:abstractNumId w:val="38"/>
  </w:num>
  <w:num w:numId="47" w16cid:durableId="679313224">
    <w:abstractNumId w:val="9"/>
  </w:num>
  <w:num w:numId="48" w16cid:durableId="1816144969">
    <w:abstractNumId w:val="4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9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nnotated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pe5xevosves7ezpvopwt5zf5v5zssz9dax&quot;&gt;IP_CNT&lt;record-ids&gt;&lt;item&gt;9&lt;/item&gt;&lt;item&gt;16&lt;/item&gt;&lt;/record-ids&gt;&lt;/item&gt;&lt;/Libraries&gt;"/>
    <w:docVar w:name="logodone" w:val="wahr"/>
  </w:docVars>
  <w:rsids>
    <w:rsidRoot w:val="00A368AA"/>
    <w:rsid w:val="00000F6D"/>
    <w:rsid w:val="0000164B"/>
    <w:rsid w:val="00001C24"/>
    <w:rsid w:val="00001F9B"/>
    <w:rsid w:val="00002614"/>
    <w:rsid w:val="000026D9"/>
    <w:rsid w:val="00003EE4"/>
    <w:rsid w:val="00004760"/>
    <w:rsid w:val="00007336"/>
    <w:rsid w:val="00007E6D"/>
    <w:rsid w:val="000112CB"/>
    <w:rsid w:val="0001197C"/>
    <w:rsid w:val="00012370"/>
    <w:rsid w:val="00012C33"/>
    <w:rsid w:val="00013552"/>
    <w:rsid w:val="00013EBD"/>
    <w:rsid w:val="00014AAF"/>
    <w:rsid w:val="00015E7F"/>
    <w:rsid w:val="00016031"/>
    <w:rsid w:val="00016465"/>
    <w:rsid w:val="00016D43"/>
    <w:rsid w:val="00021181"/>
    <w:rsid w:val="000217C3"/>
    <w:rsid w:val="00021BC1"/>
    <w:rsid w:val="00021E5B"/>
    <w:rsid w:val="0002418A"/>
    <w:rsid w:val="0002440E"/>
    <w:rsid w:val="00026B07"/>
    <w:rsid w:val="00026ECF"/>
    <w:rsid w:val="00027347"/>
    <w:rsid w:val="00027D6E"/>
    <w:rsid w:val="00030253"/>
    <w:rsid w:val="000308BA"/>
    <w:rsid w:val="00031A00"/>
    <w:rsid w:val="00032A66"/>
    <w:rsid w:val="000333B7"/>
    <w:rsid w:val="00033C22"/>
    <w:rsid w:val="00034098"/>
    <w:rsid w:val="00034ED9"/>
    <w:rsid w:val="000365F0"/>
    <w:rsid w:val="000368A0"/>
    <w:rsid w:val="0004137C"/>
    <w:rsid w:val="00041D9C"/>
    <w:rsid w:val="0004200B"/>
    <w:rsid w:val="0004262B"/>
    <w:rsid w:val="00042C23"/>
    <w:rsid w:val="00042E62"/>
    <w:rsid w:val="0004378C"/>
    <w:rsid w:val="00044782"/>
    <w:rsid w:val="00044A44"/>
    <w:rsid w:val="00046368"/>
    <w:rsid w:val="00046F3D"/>
    <w:rsid w:val="000476F9"/>
    <w:rsid w:val="00050124"/>
    <w:rsid w:val="00052419"/>
    <w:rsid w:val="00053C5F"/>
    <w:rsid w:val="0005415B"/>
    <w:rsid w:val="00054B84"/>
    <w:rsid w:val="00055A31"/>
    <w:rsid w:val="00055C28"/>
    <w:rsid w:val="0006025D"/>
    <w:rsid w:val="000644C9"/>
    <w:rsid w:val="000671F0"/>
    <w:rsid w:val="000721BD"/>
    <w:rsid w:val="00074295"/>
    <w:rsid w:val="000742FD"/>
    <w:rsid w:val="000747C4"/>
    <w:rsid w:val="00074AB8"/>
    <w:rsid w:val="00075159"/>
    <w:rsid w:val="00075844"/>
    <w:rsid w:val="00076BAD"/>
    <w:rsid w:val="00076E1A"/>
    <w:rsid w:val="00077707"/>
    <w:rsid w:val="000816F3"/>
    <w:rsid w:val="00081A2A"/>
    <w:rsid w:val="00084030"/>
    <w:rsid w:val="00084F9D"/>
    <w:rsid w:val="00086D56"/>
    <w:rsid w:val="000919F9"/>
    <w:rsid w:val="00092A39"/>
    <w:rsid w:val="0009416A"/>
    <w:rsid w:val="000945BE"/>
    <w:rsid w:val="0009504B"/>
    <w:rsid w:val="00095D44"/>
    <w:rsid w:val="000A1A77"/>
    <w:rsid w:val="000A2EFE"/>
    <w:rsid w:val="000A35EC"/>
    <w:rsid w:val="000A36C1"/>
    <w:rsid w:val="000A38E2"/>
    <w:rsid w:val="000A38F5"/>
    <w:rsid w:val="000A4289"/>
    <w:rsid w:val="000A5651"/>
    <w:rsid w:val="000A622B"/>
    <w:rsid w:val="000A68AD"/>
    <w:rsid w:val="000A7566"/>
    <w:rsid w:val="000A7F2E"/>
    <w:rsid w:val="000A7FC1"/>
    <w:rsid w:val="000B0CCB"/>
    <w:rsid w:val="000B2045"/>
    <w:rsid w:val="000B38A0"/>
    <w:rsid w:val="000B50C7"/>
    <w:rsid w:val="000B51D6"/>
    <w:rsid w:val="000B6697"/>
    <w:rsid w:val="000C003E"/>
    <w:rsid w:val="000C09C6"/>
    <w:rsid w:val="000C287F"/>
    <w:rsid w:val="000C2F8A"/>
    <w:rsid w:val="000C3E3D"/>
    <w:rsid w:val="000C3F2B"/>
    <w:rsid w:val="000C432D"/>
    <w:rsid w:val="000C67AC"/>
    <w:rsid w:val="000D055F"/>
    <w:rsid w:val="000D13BD"/>
    <w:rsid w:val="000D1458"/>
    <w:rsid w:val="000D17D5"/>
    <w:rsid w:val="000D1F59"/>
    <w:rsid w:val="000D224D"/>
    <w:rsid w:val="000D45C5"/>
    <w:rsid w:val="000D5DE4"/>
    <w:rsid w:val="000D64AA"/>
    <w:rsid w:val="000D702E"/>
    <w:rsid w:val="000E13E2"/>
    <w:rsid w:val="000E1945"/>
    <w:rsid w:val="000E1BFE"/>
    <w:rsid w:val="000E2447"/>
    <w:rsid w:val="000E3DA5"/>
    <w:rsid w:val="000E6097"/>
    <w:rsid w:val="000E708F"/>
    <w:rsid w:val="000E786A"/>
    <w:rsid w:val="000F0040"/>
    <w:rsid w:val="000F0105"/>
    <w:rsid w:val="000F0907"/>
    <w:rsid w:val="000F0D10"/>
    <w:rsid w:val="000F1D9B"/>
    <w:rsid w:val="000F224C"/>
    <w:rsid w:val="000F2547"/>
    <w:rsid w:val="000F2EAC"/>
    <w:rsid w:val="000F3C5A"/>
    <w:rsid w:val="000F48E9"/>
    <w:rsid w:val="000F4976"/>
    <w:rsid w:val="000F5138"/>
    <w:rsid w:val="000F547F"/>
    <w:rsid w:val="000F59FC"/>
    <w:rsid w:val="000F64B7"/>
    <w:rsid w:val="000F67B9"/>
    <w:rsid w:val="000F707F"/>
    <w:rsid w:val="000F73D2"/>
    <w:rsid w:val="000F7A03"/>
    <w:rsid w:val="000F7F47"/>
    <w:rsid w:val="001004F7"/>
    <w:rsid w:val="00100D2A"/>
    <w:rsid w:val="00100E98"/>
    <w:rsid w:val="001013C5"/>
    <w:rsid w:val="00101BDC"/>
    <w:rsid w:val="00102D55"/>
    <w:rsid w:val="00105FF3"/>
    <w:rsid w:val="00107114"/>
    <w:rsid w:val="001071ED"/>
    <w:rsid w:val="001074D8"/>
    <w:rsid w:val="0010771A"/>
    <w:rsid w:val="00107AEA"/>
    <w:rsid w:val="00107EB8"/>
    <w:rsid w:val="00111640"/>
    <w:rsid w:val="00111FF0"/>
    <w:rsid w:val="001121E9"/>
    <w:rsid w:val="00114454"/>
    <w:rsid w:val="00114693"/>
    <w:rsid w:val="00114A88"/>
    <w:rsid w:val="00116966"/>
    <w:rsid w:val="00116A15"/>
    <w:rsid w:val="00117436"/>
    <w:rsid w:val="0011797D"/>
    <w:rsid w:val="00117A83"/>
    <w:rsid w:val="00126922"/>
    <w:rsid w:val="0012759B"/>
    <w:rsid w:val="00127922"/>
    <w:rsid w:val="001279ED"/>
    <w:rsid w:val="001303AA"/>
    <w:rsid w:val="001307D0"/>
    <w:rsid w:val="001310CC"/>
    <w:rsid w:val="00132365"/>
    <w:rsid w:val="001330A8"/>
    <w:rsid w:val="001338E8"/>
    <w:rsid w:val="00134FF4"/>
    <w:rsid w:val="00137187"/>
    <w:rsid w:val="001375CA"/>
    <w:rsid w:val="0013793A"/>
    <w:rsid w:val="001402A6"/>
    <w:rsid w:val="0014122D"/>
    <w:rsid w:val="001413C3"/>
    <w:rsid w:val="00141BF5"/>
    <w:rsid w:val="00145844"/>
    <w:rsid w:val="00147367"/>
    <w:rsid w:val="00147684"/>
    <w:rsid w:val="0014786A"/>
    <w:rsid w:val="00147999"/>
    <w:rsid w:val="0015412A"/>
    <w:rsid w:val="00155349"/>
    <w:rsid w:val="00155F29"/>
    <w:rsid w:val="00157654"/>
    <w:rsid w:val="001608A6"/>
    <w:rsid w:val="001613AF"/>
    <w:rsid w:val="001614F8"/>
    <w:rsid w:val="001650D9"/>
    <w:rsid w:val="0016534B"/>
    <w:rsid w:val="00165934"/>
    <w:rsid w:val="00166B82"/>
    <w:rsid w:val="00166DB5"/>
    <w:rsid w:val="00167EA0"/>
    <w:rsid w:val="0017001E"/>
    <w:rsid w:val="00173779"/>
    <w:rsid w:val="00173E92"/>
    <w:rsid w:val="0017468D"/>
    <w:rsid w:val="00175268"/>
    <w:rsid w:val="0017584E"/>
    <w:rsid w:val="0017639B"/>
    <w:rsid w:val="001766C5"/>
    <w:rsid w:val="00181500"/>
    <w:rsid w:val="00181BEA"/>
    <w:rsid w:val="00182C15"/>
    <w:rsid w:val="00182FE0"/>
    <w:rsid w:val="00183F92"/>
    <w:rsid w:val="001842F0"/>
    <w:rsid w:val="00184A39"/>
    <w:rsid w:val="0018500D"/>
    <w:rsid w:val="00190DFF"/>
    <w:rsid w:val="001925C5"/>
    <w:rsid w:val="00194C67"/>
    <w:rsid w:val="001950AE"/>
    <w:rsid w:val="00195DC7"/>
    <w:rsid w:val="001978E4"/>
    <w:rsid w:val="00197FAC"/>
    <w:rsid w:val="001A0DD3"/>
    <w:rsid w:val="001A0F05"/>
    <w:rsid w:val="001A12A7"/>
    <w:rsid w:val="001A1CFA"/>
    <w:rsid w:val="001A21C6"/>
    <w:rsid w:val="001A23CA"/>
    <w:rsid w:val="001A3A4D"/>
    <w:rsid w:val="001A4F7D"/>
    <w:rsid w:val="001A656F"/>
    <w:rsid w:val="001B08CD"/>
    <w:rsid w:val="001B0D56"/>
    <w:rsid w:val="001B0E4B"/>
    <w:rsid w:val="001B1DDE"/>
    <w:rsid w:val="001B2E9D"/>
    <w:rsid w:val="001B43B6"/>
    <w:rsid w:val="001B528D"/>
    <w:rsid w:val="001B5381"/>
    <w:rsid w:val="001B612D"/>
    <w:rsid w:val="001C03FB"/>
    <w:rsid w:val="001C07FB"/>
    <w:rsid w:val="001C0E46"/>
    <w:rsid w:val="001C3E20"/>
    <w:rsid w:val="001C4404"/>
    <w:rsid w:val="001C45E0"/>
    <w:rsid w:val="001C509B"/>
    <w:rsid w:val="001C50B8"/>
    <w:rsid w:val="001C6233"/>
    <w:rsid w:val="001C6B41"/>
    <w:rsid w:val="001C797A"/>
    <w:rsid w:val="001D0A67"/>
    <w:rsid w:val="001D30EE"/>
    <w:rsid w:val="001D335F"/>
    <w:rsid w:val="001D3B47"/>
    <w:rsid w:val="001D57B7"/>
    <w:rsid w:val="001D5A7F"/>
    <w:rsid w:val="001D601A"/>
    <w:rsid w:val="001D61A7"/>
    <w:rsid w:val="001D74E8"/>
    <w:rsid w:val="001E035F"/>
    <w:rsid w:val="001E1017"/>
    <w:rsid w:val="001E12D6"/>
    <w:rsid w:val="001E1406"/>
    <w:rsid w:val="001E2E66"/>
    <w:rsid w:val="001E2F0F"/>
    <w:rsid w:val="001E34FE"/>
    <w:rsid w:val="001E411E"/>
    <w:rsid w:val="001E5B2A"/>
    <w:rsid w:val="001E5BF2"/>
    <w:rsid w:val="001E6237"/>
    <w:rsid w:val="001E627C"/>
    <w:rsid w:val="001E6295"/>
    <w:rsid w:val="001F03C1"/>
    <w:rsid w:val="001F044C"/>
    <w:rsid w:val="001F0946"/>
    <w:rsid w:val="001F47D1"/>
    <w:rsid w:val="001F5A25"/>
    <w:rsid w:val="001F6B10"/>
    <w:rsid w:val="00202940"/>
    <w:rsid w:val="00203A1E"/>
    <w:rsid w:val="00203B30"/>
    <w:rsid w:val="00205799"/>
    <w:rsid w:val="002072C2"/>
    <w:rsid w:val="0020757B"/>
    <w:rsid w:val="00210D96"/>
    <w:rsid w:val="002121B7"/>
    <w:rsid w:val="00212B44"/>
    <w:rsid w:val="00213465"/>
    <w:rsid w:val="002149E6"/>
    <w:rsid w:val="00215D04"/>
    <w:rsid w:val="00215E5E"/>
    <w:rsid w:val="0021752F"/>
    <w:rsid w:val="002176B6"/>
    <w:rsid w:val="002210EB"/>
    <w:rsid w:val="002223C5"/>
    <w:rsid w:val="002225B9"/>
    <w:rsid w:val="00223358"/>
    <w:rsid w:val="00223F17"/>
    <w:rsid w:val="002241C6"/>
    <w:rsid w:val="002244C1"/>
    <w:rsid w:val="00224E64"/>
    <w:rsid w:val="00226267"/>
    <w:rsid w:val="00226B53"/>
    <w:rsid w:val="0023459D"/>
    <w:rsid w:val="00236029"/>
    <w:rsid w:val="00236F5C"/>
    <w:rsid w:val="002378AB"/>
    <w:rsid w:val="00240C0E"/>
    <w:rsid w:val="002412CB"/>
    <w:rsid w:val="002413E4"/>
    <w:rsid w:val="0024199B"/>
    <w:rsid w:val="00242AF4"/>
    <w:rsid w:val="00242B00"/>
    <w:rsid w:val="002430F6"/>
    <w:rsid w:val="00243412"/>
    <w:rsid w:val="0024398F"/>
    <w:rsid w:val="0024426C"/>
    <w:rsid w:val="0024442E"/>
    <w:rsid w:val="00246321"/>
    <w:rsid w:val="00246B05"/>
    <w:rsid w:val="002509D0"/>
    <w:rsid w:val="00251CDA"/>
    <w:rsid w:val="0025221F"/>
    <w:rsid w:val="00253B78"/>
    <w:rsid w:val="00254A1A"/>
    <w:rsid w:val="002553D0"/>
    <w:rsid w:val="00255768"/>
    <w:rsid w:val="00256892"/>
    <w:rsid w:val="00257319"/>
    <w:rsid w:val="002574EC"/>
    <w:rsid w:val="00257D18"/>
    <w:rsid w:val="0026185D"/>
    <w:rsid w:val="00261A37"/>
    <w:rsid w:val="00261FF5"/>
    <w:rsid w:val="00262CB8"/>
    <w:rsid w:val="002636A5"/>
    <w:rsid w:val="0026383D"/>
    <w:rsid w:val="002639DD"/>
    <w:rsid w:val="00263EB4"/>
    <w:rsid w:val="00264BF6"/>
    <w:rsid w:val="00265515"/>
    <w:rsid w:val="00266C48"/>
    <w:rsid w:val="0026746F"/>
    <w:rsid w:val="00271156"/>
    <w:rsid w:val="0027248E"/>
    <w:rsid w:val="0027323C"/>
    <w:rsid w:val="00273981"/>
    <w:rsid w:val="00274661"/>
    <w:rsid w:val="00274DA1"/>
    <w:rsid w:val="002753C0"/>
    <w:rsid w:val="00277E23"/>
    <w:rsid w:val="002822FB"/>
    <w:rsid w:val="00282A2E"/>
    <w:rsid w:val="00283BC9"/>
    <w:rsid w:val="00283C51"/>
    <w:rsid w:val="002840AC"/>
    <w:rsid w:val="00284400"/>
    <w:rsid w:val="0028516C"/>
    <w:rsid w:val="00290DEE"/>
    <w:rsid w:val="00291453"/>
    <w:rsid w:val="002922D1"/>
    <w:rsid w:val="00292956"/>
    <w:rsid w:val="00292B3E"/>
    <w:rsid w:val="00292DBB"/>
    <w:rsid w:val="002932F2"/>
    <w:rsid w:val="00293355"/>
    <w:rsid w:val="00293365"/>
    <w:rsid w:val="00293B4D"/>
    <w:rsid w:val="00295357"/>
    <w:rsid w:val="00296552"/>
    <w:rsid w:val="00296D8E"/>
    <w:rsid w:val="00296F3B"/>
    <w:rsid w:val="002A10D0"/>
    <w:rsid w:val="002A1F0A"/>
    <w:rsid w:val="002A253B"/>
    <w:rsid w:val="002A2756"/>
    <w:rsid w:val="002A2BC6"/>
    <w:rsid w:val="002A34F6"/>
    <w:rsid w:val="002A3DE3"/>
    <w:rsid w:val="002A4B1D"/>
    <w:rsid w:val="002A4D3E"/>
    <w:rsid w:val="002A4F33"/>
    <w:rsid w:val="002A5550"/>
    <w:rsid w:val="002A6353"/>
    <w:rsid w:val="002A7EDF"/>
    <w:rsid w:val="002B17B6"/>
    <w:rsid w:val="002B3C18"/>
    <w:rsid w:val="002B3ED5"/>
    <w:rsid w:val="002B58BA"/>
    <w:rsid w:val="002B5C31"/>
    <w:rsid w:val="002B731F"/>
    <w:rsid w:val="002B744D"/>
    <w:rsid w:val="002B786E"/>
    <w:rsid w:val="002C065F"/>
    <w:rsid w:val="002C1271"/>
    <w:rsid w:val="002C1B89"/>
    <w:rsid w:val="002C1DC5"/>
    <w:rsid w:val="002C265F"/>
    <w:rsid w:val="002C2807"/>
    <w:rsid w:val="002C3F36"/>
    <w:rsid w:val="002C4BFA"/>
    <w:rsid w:val="002C5740"/>
    <w:rsid w:val="002C7303"/>
    <w:rsid w:val="002D3BCF"/>
    <w:rsid w:val="002D4BE1"/>
    <w:rsid w:val="002D521E"/>
    <w:rsid w:val="002D6959"/>
    <w:rsid w:val="002D7467"/>
    <w:rsid w:val="002D79D4"/>
    <w:rsid w:val="002E0E0E"/>
    <w:rsid w:val="002E123D"/>
    <w:rsid w:val="002E2DD0"/>
    <w:rsid w:val="002E357D"/>
    <w:rsid w:val="002E3597"/>
    <w:rsid w:val="002E4CB0"/>
    <w:rsid w:val="002E597A"/>
    <w:rsid w:val="002E65B1"/>
    <w:rsid w:val="002E671A"/>
    <w:rsid w:val="002E7267"/>
    <w:rsid w:val="002E73C6"/>
    <w:rsid w:val="002F0D48"/>
    <w:rsid w:val="002F1683"/>
    <w:rsid w:val="002F23FA"/>
    <w:rsid w:val="002F33B0"/>
    <w:rsid w:val="002F79EC"/>
    <w:rsid w:val="00300567"/>
    <w:rsid w:val="0030166E"/>
    <w:rsid w:val="00301D0A"/>
    <w:rsid w:val="00302065"/>
    <w:rsid w:val="00303423"/>
    <w:rsid w:val="0030398B"/>
    <w:rsid w:val="00304240"/>
    <w:rsid w:val="003049EA"/>
    <w:rsid w:val="003061BD"/>
    <w:rsid w:val="00306C8F"/>
    <w:rsid w:val="0031047E"/>
    <w:rsid w:val="0031055F"/>
    <w:rsid w:val="00311403"/>
    <w:rsid w:val="00313A16"/>
    <w:rsid w:val="00313FC7"/>
    <w:rsid w:val="003154DD"/>
    <w:rsid w:val="003156B2"/>
    <w:rsid w:val="00315AF1"/>
    <w:rsid w:val="00315C97"/>
    <w:rsid w:val="003204E9"/>
    <w:rsid w:val="0032098C"/>
    <w:rsid w:val="003227B0"/>
    <w:rsid w:val="0032336E"/>
    <w:rsid w:val="00323BD6"/>
    <w:rsid w:val="00324ED9"/>
    <w:rsid w:val="00325FDE"/>
    <w:rsid w:val="00327346"/>
    <w:rsid w:val="003333ED"/>
    <w:rsid w:val="00333A27"/>
    <w:rsid w:val="0033425D"/>
    <w:rsid w:val="00334E93"/>
    <w:rsid w:val="003352B0"/>
    <w:rsid w:val="00335527"/>
    <w:rsid w:val="00336CEF"/>
    <w:rsid w:val="00337076"/>
    <w:rsid w:val="00340E1F"/>
    <w:rsid w:val="003411C7"/>
    <w:rsid w:val="00341672"/>
    <w:rsid w:val="003419BB"/>
    <w:rsid w:val="0034230F"/>
    <w:rsid w:val="0034292A"/>
    <w:rsid w:val="00343D20"/>
    <w:rsid w:val="003443E5"/>
    <w:rsid w:val="00344A31"/>
    <w:rsid w:val="00344B32"/>
    <w:rsid w:val="00346D7B"/>
    <w:rsid w:val="00347640"/>
    <w:rsid w:val="00351C53"/>
    <w:rsid w:val="003523CC"/>
    <w:rsid w:val="00356117"/>
    <w:rsid w:val="00356F5D"/>
    <w:rsid w:val="00360D7D"/>
    <w:rsid w:val="00360EBB"/>
    <w:rsid w:val="00361273"/>
    <w:rsid w:val="00361933"/>
    <w:rsid w:val="00361CBF"/>
    <w:rsid w:val="00362B13"/>
    <w:rsid w:val="0036316C"/>
    <w:rsid w:val="00365FE2"/>
    <w:rsid w:val="00366ED0"/>
    <w:rsid w:val="00367039"/>
    <w:rsid w:val="003671DA"/>
    <w:rsid w:val="00367BAC"/>
    <w:rsid w:val="00367E40"/>
    <w:rsid w:val="00370F34"/>
    <w:rsid w:val="003711A2"/>
    <w:rsid w:val="0037211F"/>
    <w:rsid w:val="00372490"/>
    <w:rsid w:val="00373194"/>
    <w:rsid w:val="003738AA"/>
    <w:rsid w:val="00373D89"/>
    <w:rsid w:val="00375218"/>
    <w:rsid w:val="00375924"/>
    <w:rsid w:val="0037636B"/>
    <w:rsid w:val="00377616"/>
    <w:rsid w:val="00377F33"/>
    <w:rsid w:val="0038079F"/>
    <w:rsid w:val="00381BB3"/>
    <w:rsid w:val="00382924"/>
    <w:rsid w:val="0038383C"/>
    <w:rsid w:val="00384DE2"/>
    <w:rsid w:val="00387F46"/>
    <w:rsid w:val="0039019A"/>
    <w:rsid w:val="00390B8C"/>
    <w:rsid w:val="00390E3E"/>
    <w:rsid w:val="00391967"/>
    <w:rsid w:val="00391B39"/>
    <w:rsid w:val="0039291A"/>
    <w:rsid w:val="00392FB7"/>
    <w:rsid w:val="003942E3"/>
    <w:rsid w:val="00394EB1"/>
    <w:rsid w:val="003951C9"/>
    <w:rsid w:val="00395DBA"/>
    <w:rsid w:val="00395DF0"/>
    <w:rsid w:val="00395F85"/>
    <w:rsid w:val="003965EC"/>
    <w:rsid w:val="003978B3"/>
    <w:rsid w:val="00397EA0"/>
    <w:rsid w:val="003A00FA"/>
    <w:rsid w:val="003A2BEF"/>
    <w:rsid w:val="003A2FF5"/>
    <w:rsid w:val="003A34A0"/>
    <w:rsid w:val="003A487C"/>
    <w:rsid w:val="003A5BE2"/>
    <w:rsid w:val="003A5BEA"/>
    <w:rsid w:val="003A6A51"/>
    <w:rsid w:val="003A7569"/>
    <w:rsid w:val="003A7643"/>
    <w:rsid w:val="003A79A5"/>
    <w:rsid w:val="003B1934"/>
    <w:rsid w:val="003B2492"/>
    <w:rsid w:val="003B3439"/>
    <w:rsid w:val="003B3480"/>
    <w:rsid w:val="003B3A30"/>
    <w:rsid w:val="003B4994"/>
    <w:rsid w:val="003B5A5C"/>
    <w:rsid w:val="003B60E4"/>
    <w:rsid w:val="003B6862"/>
    <w:rsid w:val="003B7614"/>
    <w:rsid w:val="003B7769"/>
    <w:rsid w:val="003C05E4"/>
    <w:rsid w:val="003C0D0C"/>
    <w:rsid w:val="003C1B1E"/>
    <w:rsid w:val="003C26B8"/>
    <w:rsid w:val="003C4B1F"/>
    <w:rsid w:val="003C4CC1"/>
    <w:rsid w:val="003C50A7"/>
    <w:rsid w:val="003C6532"/>
    <w:rsid w:val="003C7FCF"/>
    <w:rsid w:val="003D0B2F"/>
    <w:rsid w:val="003D17B0"/>
    <w:rsid w:val="003D2172"/>
    <w:rsid w:val="003D2730"/>
    <w:rsid w:val="003D3267"/>
    <w:rsid w:val="003D3BB1"/>
    <w:rsid w:val="003D648C"/>
    <w:rsid w:val="003D64F1"/>
    <w:rsid w:val="003D685C"/>
    <w:rsid w:val="003D709E"/>
    <w:rsid w:val="003D71D6"/>
    <w:rsid w:val="003E0BB8"/>
    <w:rsid w:val="003E191A"/>
    <w:rsid w:val="003E3469"/>
    <w:rsid w:val="003E5073"/>
    <w:rsid w:val="003E6E79"/>
    <w:rsid w:val="003E6F46"/>
    <w:rsid w:val="003E782B"/>
    <w:rsid w:val="003E787C"/>
    <w:rsid w:val="003E789C"/>
    <w:rsid w:val="003E7FA0"/>
    <w:rsid w:val="003F23FC"/>
    <w:rsid w:val="003F3ADE"/>
    <w:rsid w:val="003F473E"/>
    <w:rsid w:val="003F5088"/>
    <w:rsid w:val="003F593B"/>
    <w:rsid w:val="003F5A17"/>
    <w:rsid w:val="003F5A6A"/>
    <w:rsid w:val="003F5EF7"/>
    <w:rsid w:val="003F64B2"/>
    <w:rsid w:val="003F6C6B"/>
    <w:rsid w:val="00400972"/>
    <w:rsid w:val="00400B5A"/>
    <w:rsid w:val="00400ED6"/>
    <w:rsid w:val="00402A61"/>
    <w:rsid w:val="00403949"/>
    <w:rsid w:val="00405397"/>
    <w:rsid w:val="00405F01"/>
    <w:rsid w:val="004060E7"/>
    <w:rsid w:val="0040783F"/>
    <w:rsid w:val="00407B17"/>
    <w:rsid w:val="00410129"/>
    <w:rsid w:val="004117FD"/>
    <w:rsid w:val="00412126"/>
    <w:rsid w:val="004126DA"/>
    <w:rsid w:val="004130E8"/>
    <w:rsid w:val="00416BCF"/>
    <w:rsid w:val="004176E4"/>
    <w:rsid w:val="00420847"/>
    <w:rsid w:val="00420BE0"/>
    <w:rsid w:val="00421C27"/>
    <w:rsid w:val="00421F27"/>
    <w:rsid w:val="00421F68"/>
    <w:rsid w:val="004221FC"/>
    <w:rsid w:val="00424C2E"/>
    <w:rsid w:val="00425C88"/>
    <w:rsid w:val="004265BD"/>
    <w:rsid w:val="00426FB2"/>
    <w:rsid w:val="0042766E"/>
    <w:rsid w:val="0042785E"/>
    <w:rsid w:val="004305E8"/>
    <w:rsid w:val="00430848"/>
    <w:rsid w:val="004311F1"/>
    <w:rsid w:val="00431FCC"/>
    <w:rsid w:val="004328B6"/>
    <w:rsid w:val="00432F48"/>
    <w:rsid w:val="00435EAE"/>
    <w:rsid w:val="004377D5"/>
    <w:rsid w:val="00440362"/>
    <w:rsid w:val="00441745"/>
    <w:rsid w:val="00441C61"/>
    <w:rsid w:val="00442451"/>
    <w:rsid w:val="00442DE1"/>
    <w:rsid w:val="004441F7"/>
    <w:rsid w:val="004458AB"/>
    <w:rsid w:val="004465A8"/>
    <w:rsid w:val="004469AA"/>
    <w:rsid w:val="00447669"/>
    <w:rsid w:val="00451830"/>
    <w:rsid w:val="00451FF8"/>
    <w:rsid w:val="00451FF9"/>
    <w:rsid w:val="0045239D"/>
    <w:rsid w:val="00452A9F"/>
    <w:rsid w:val="00453A0A"/>
    <w:rsid w:val="0045480F"/>
    <w:rsid w:val="00456785"/>
    <w:rsid w:val="00457A8E"/>
    <w:rsid w:val="00457B58"/>
    <w:rsid w:val="00460B82"/>
    <w:rsid w:val="004610D7"/>
    <w:rsid w:val="004624F1"/>
    <w:rsid w:val="004631D8"/>
    <w:rsid w:val="004648D9"/>
    <w:rsid w:val="00464DE6"/>
    <w:rsid w:val="00466361"/>
    <w:rsid w:val="0046663C"/>
    <w:rsid w:val="00467A0C"/>
    <w:rsid w:val="0047108C"/>
    <w:rsid w:val="00473957"/>
    <w:rsid w:val="00475B80"/>
    <w:rsid w:val="0047791F"/>
    <w:rsid w:val="00477EE1"/>
    <w:rsid w:val="004817A4"/>
    <w:rsid w:val="00481A50"/>
    <w:rsid w:val="00482494"/>
    <w:rsid w:val="00483A77"/>
    <w:rsid w:val="00485463"/>
    <w:rsid w:val="00485B3A"/>
    <w:rsid w:val="00486942"/>
    <w:rsid w:val="00487AF0"/>
    <w:rsid w:val="00490249"/>
    <w:rsid w:val="00491394"/>
    <w:rsid w:val="004914F9"/>
    <w:rsid w:val="00491CE3"/>
    <w:rsid w:val="004929B4"/>
    <w:rsid w:val="00492E2C"/>
    <w:rsid w:val="0049591C"/>
    <w:rsid w:val="004971E7"/>
    <w:rsid w:val="004972A7"/>
    <w:rsid w:val="004A0518"/>
    <w:rsid w:val="004A31DD"/>
    <w:rsid w:val="004A3528"/>
    <w:rsid w:val="004A7818"/>
    <w:rsid w:val="004A7AF9"/>
    <w:rsid w:val="004B1626"/>
    <w:rsid w:val="004B1B92"/>
    <w:rsid w:val="004B3A88"/>
    <w:rsid w:val="004B5543"/>
    <w:rsid w:val="004C081A"/>
    <w:rsid w:val="004C476A"/>
    <w:rsid w:val="004C4F07"/>
    <w:rsid w:val="004C68C3"/>
    <w:rsid w:val="004D00E8"/>
    <w:rsid w:val="004D010E"/>
    <w:rsid w:val="004D0F8B"/>
    <w:rsid w:val="004D1A04"/>
    <w:rsid w:val="004D20C0"/>
    <w:rsid w:val="004D2FB6"/>
    <w:rsid w:val="004D2FFF"/>
    <w:rsid w:val="004D3359"/>
    <w:rsid w:val="004D3E23"/>
    <w:rsid w:val="004D41E3"/>
    <w:rsid w:val="004D50A3"/>
    <w:rsid w:val="004D659C"/>
    <w:rsid w:val="004D6823"/>
    <w:rsid w:val="004D6B9B"/>
    <w:rsid w:val="004D7814"/>
    <w:rsid w:val="004D7FCF"/>
    <w:rsid w:val="004E003D"/>
    <w:rsid w:val="004E039B"/>
    <w:rsid w:val="004E06DB"/>
    <w:rsid w:val="004E24C3"/>
    <w:rsid w:val="004E30C0"/>
    <w:rsid w:val="004E49DC"/>
    <w:rsid w:val="004E527C"/>
    <w:rsid w:val="004E6BA8"/>
    <w:rsid w:val="004F0108"/>
    <w:rsid w:val="004F0D7F"/>
    <w:rsid w:val="004F1531"/>
    <w:rsid w:val="004F3216"/>
    <w:rsid w:val="004F3A5D"/>
    <w:rsid w:val="004F46B8"/>
    <w:rsid w:val="004F5E25"/>
    <w:rsid w:val="004F6AB3"/>
    <w:rsid w:val="004F7C3E"/>
    <w:rsid w:val="004F7CC1"/>
    <w:rsid w:val="004F7DC2"/>
    <w:rsid w:val="00501642"/>
    <w:rsid w:val="00502605"/>
    <w:rsid w:val="00503C21"/>
    <w:rsid w:val="00504E22"/>
    <w:rsid w:val="00506164"/>
    <w:rsid w:val="00506205"/>
    <w:rsid w:val="0050724D"/>
    <w:rsid w:val="005072D9"/>
    <w:rsid w:val="00512BE9"/>
    <w:rsid w:val="005144D5"/>
    <w:rsid w:val="00514D1D"/>
    <w:rsid w:val="005175E6"/>
    <w:rsid w:val="00521A94"/>
    <w:rsid w:val="00522012"/>
    <w:rsid w:val="00523F50"/>
    <w:rsid w:val="005310A7"/>
    <w:rsid w:val="005318C4"/>
    <w:rsid w:val="00531BCF"/>
    <w:rsid w:val="005320C3"/>
    <w:rsid w:val="005327E0"/>
    <w:rsid w:val="00534F03"/>
    <w:rsid w:val="0053556A"/>
    <w:rsid w:val="0053562E"/>
    <w:rsid w:val="005378E1"/>
    <w:rsid w:val="005404F3"/>
    <w:rsid w:val="00543F3A"/>
    <w:rsid w:val="00544F90"/>
    <w:rsid w:val="00545AFD"/>
    <w:rsid w:val="00546DEC"/>
    <w:rsid w:val="00546EF2"/>
    <w:rsid w:val="0055002F"/>
    <w:rsid w:val="00550239"/>
    <w:rsid w:val="00551051"/>
    <w:rsid w:val="005510D7"/>
    <w:rsid w:val="00551A6D"/>
    <w:rsid w:val="00551D4A"/>
    <w:rsid w:val="005530E2"/>
    <w:rsid w:val="00553189"/>
    <w:rsid w:val="00554B05"/>
    <w:rsid w:val="0055579B"/>
    <w:rsid w:val="00555D94"/>
    <w:rsid w:val="00557425"/>
    <w:rsid w:val="005605F4"/>
    <w:rsid w:val="00560F6E"/>
    <w:rsid w:val="00561A58"/>
    <w:rsid w:val="00565589"/>
    <w:rsid w:val="00565A48"/>
    <w:rsid w:val="00565A6F"/>
    <w:rsid w:val="0056621B"/>
    <w:rsid w:val="00566A6F"/>
    <w:rsid w:val="00570014"/>
    <w:rsid w:val="00570383"/>
    <w:rsid w:val="00571D00"/>
    <w:rsid w:val="00571D24"/>
    <w:rsid w:val="00574EBE"/>
    <w:rsid w:val="0057575A"/>
    <w:rsid w:val="005757B4"/>
    <w:rsid w:val="0058052D"/>
    <w:rsid w:val="005814AF"/>
    <w:rsid w:val="00582E51"/>
    <w:rsid w:val="00585B88"/>
    <w:rsid w:val="00586EE4"/>
    <w:rsid w:val="0058713C"/>
    <w:rsid w:val="00587A2F"/>
    <w:rsid w:val="005907EA"/>
    <w:rsid w:val="00592628"/>
    <w:rsid w:val="00592F87"/>
    <w:rsid w:val="0059335A"/>
    <w:rsid w:val="00594C36"/>
    <w:rsid w:val="00596640"/>
    <w:rsid w:val="005A08D1"/>
    <w:rsid w:val="005A1438"/>
    <w:rsid w:val="005A1C37"/>
    <w:rsid w:val="005A2ACB"/>
    <w:rsid w:val="005A3676"/>
    <w:rsid w:val="005A5F76"/>
    <w:rsid w:val="005A70C3"/>
    <w:rsid w:val="005B0F00"/>
    <w:rsid w:val="005B1973"/>
    <w:rsid w:val="005B1E22"/>
    <w:rsid w:val="005B28E7"/>
    <w:rsid w:val="005B338A"/>
    <w:rsid w:val="005B513E"/>
    <w:rsid w:val="005B69F0"/>
    <w:rsid w:val="005B72F5"/>
    <w:rsid w:val="005B745B"/>
    <w:rsid w:val="005B7A26"/>
    <w:rsid w:val="005C0698"/>
    <w:rsid w:val="005C0F3C"/>
    <w:rsid w:val="005C1446"/>
    <w:rsid w:val="005C1E40"/>
    <w:rsid w:val="005C1FFC"/>
    <w:rsid w:val="005C2552"/>
    <w:rsid w:val="005C3777"/>
    <w:rsid w:val="005C3D43"/>
    <w:rsid w:val="005C3DF6"/>
    <w:rsid w:val="005C4109"/>
    <w:rsid w:val="005C4595"/>
    <w:rsid w:val="005C4C63"/>
    <w:rsid w:val="005C541D"/>
    <w:rsid w:val="005C6C48"/>
    <w:rsid w:val="005C74C5"/>
    <w:rsid w:val="005D01B8"/>
    <w:rsid w:val="005D0698"/>
    <w:rsid w:val="005D0BF5"/>
    <w:rsid w:val="005D0C24"/>
    <w:rsid w:val="005D22AA"/>
    <w:rsid w:val="005D4AF8"/>
    <w:rsid w:val="005D4F9A"/>
    <w:rsid w:val="005D6BDD"/>
    <w:rsid w:val="005D6DF2"/>
    <w:rsid w:val="005D6EBB"/>
    <w:rsid w:val="005D793D"/>
    <w:rsid w:val="005E0510"/>
    <w:rsid w:val="005E07EF"/>
    <w:rsid w:val="005E0A53"/>
    <w:rsid w:val="005E27DC"/>
    <w:rsid w:val="005E34AD"/>
    <w:rsid w:val="005E396C"/>
    <w:rsid w:val="005E416F"/>
    <w:rsid w:val="005E578E"/>
    <w:rsid w:val="005E5DC2"/>
    <w:rsid w:val="005E6D35"/>
    <w:rsid w:val="005F13C8"/>
    <w:rsid w:val="005F239C"/>
    <w:rsid w:val="005F3CC7"/>
    <w:rsid w:val="005F4AC2"/>
    <w:rsid w:val="005F4C4C"/>
    <w:rsid w:val="005F6780"/>
    <w:rsid w:val="005F715E"/>
    <w:rsid w:val="005F78BE"/>
    <w:rsid w:val="00600062"/>
    <w:rsid w:val="00601AD9"/>
    <w:rsid w:val="00601CEA"/>
    <w:rsid w:val="00602C33"/>
    <w:rsid w:val="0060353B"/>
    <w:rsid w:val="00603621"/>
    <w:rsid w:val="0060560B"/>
    <w:rsid w:val="0060613D"/>
    <w:rsid w:val="0060675F"/>
    <w:rsid w:val="00607015"/>
    <w:rsid w:val="006074A0"/>
    <w:rsid w:val="00607623"/>
    <w:rsid w:val="00610673"/>
    <w:rsid w:val="0061154F"/>
    <w:rsid w:val="00611880"/>
    <w:rsid w:val="00613F84"/>
    <w:rsid w:val="00614D67"/>
    <w:rsid w:val="006161F3"/>
    <w:rsid w:val="006164B3"/>
    <w:rsid w:val="006174BA"/>
    <w:rsid w:val="006203C7"/>
    <w:rsid w:val="006213EA"/>
    <w:rsid w:val="0062183F"/>
    <w:rsid w:val="00621DED"/>
    <w:rsid w:val="0062362F"/>
    <w:rsid w:val="0062375B"/>
    <w:rsid w:val="006251E9"/>
    <w:rsid w:val="00625F85"/>
    <w:rsid w:val="00626ED1"/>
    <w:rsid w:val="00627EA4"/>
    <w:rsid w:val="0063173B"/>
    <w:rsid w:val="00633080"/>
    <w:rsid w:val="00633BE4"/>
    <w:rsid w:val="00633D8D"/>
    <w:rsid w:val="00634658"/>
    <w:rsid w:val="006346EC"/>
    <w:rsid w:val="0063516C"/>
    <w:rsid w:val="0063613B"/>
    <w:rsid w:val="0063700E"/>
    <w:rsid w:val="00637659"/>
    <w:rsid w:val="00637A34"/>
    <w:rsid w:val="0064197A"/>
    <w:rsid w:val="00641BF6"/>
    <w:rsid w:val="00642B40"/>
    <w:rsid w:val="0064356F"/>
    <w:rsid w:val="00643604"/>
    <w:rsid w:val="0064520F"/>
    <w:rsid w:val="00647882"/>
    <w:rsid w:val="00647CEB"/>
    <w:rsid w:val="00650F03"/>
    <w:rsid w:val="00650F51"/>
    <w:rsid w:val="006514F3"/>
    <w:rsid w:val="00654FB7"/>
    <w:rsid w:val="00655330"/>
    <w:rsid w:val="0065548F"/>
    <w:rsid w:val="00657B41"/>
    <w:rsid w:val="00661D99"/>
    <w:rsid w:val="006623EB"/>
    <w:rsid w:val="00663CDB"/>
    <w:rsid w:val="00670E6A"/>
    <w:rsid w:val="00670F0F"/>
    <w:rsid w:val="006723A7"/>
    <w:rsid w:val="0067406E"/>
    <w:rsid w:val="00674770"/>
    <w:rsid w:val="0067615F"/>
    <w:rsid w:val="00676DB8"/>
    <w:rsid w:val="00680AA0"/>
    <w:rsid w:val="00681488"/>
    <w:rsid w:val="00682739"/>
    <w:rsid w:val="006840FA"/>
    <w:rsid w:val="0068432B"/>
    <w:rsid w:val="00684363"/>
    <w:rsid w:val="00684A97"/>
    <w:rsid w:val="00684DD6"/>
    <w:rsid w:val="00687B4D"/>
    <w:rsid w:val="006913B4"/>
    <w:rsid w:val="00691D30"/>
    <w:rsid w:val="00693784"/>
    <w:rsid w:val="00694DAA"/>
    <w:rsid w:val="00695D1B"/>
    <w:rsid w:val="0069697F"/>
    <w:rsid w:val="0069751C"/>
    <w:rsid w:val="006A0093"/>
    <w:rsid w:val="006A06F6"/>
    <w:rsid w:val="006A080A"/>
    <w:rsid w:val="006A2519"/>
    <w:rsid w:val="006A2D49"/>
    <w:rsid w:val="006A3F58"/>
    <w:rsid w:val="006A5E7F"/>
    <w:rsid w:val="006A5F18"/>
    <w:rsid w:val="006A6171"/>
    <w:rsid w:val="006A7CCE"/>
    <w:rsid w:val="006B20AA"/>
    <w:rsid w:val="006B6348"/>
    <w:rsid w:val="006B7C97"/>
    <w:rsid w:val="006C1114"/>
    <w:rsid w:val="006C3CEF"/>
    <w:rsid w:val="006C5041"/>
    <w:rsid w:val="006C5F13"/>
    <w:rsid w:val="006C68F2"/>
    <w:rsid w:val="006D07A4"/>
    <w:rsid w:val="006D1F5E"/>
    <w:rsid w:val="006D2BFA"/>
    <w:rsid w:val="006D44E8"/>
    <w:rsid w:val="006D4F1F"/>
    <w:rsid w:val="006D56A6"/>
    <w:rsid w:val="006D5FA8"/>
    <w:rsid w:val="006D6CDE"/>
    <w:rsid w:val="006D7F2C"/>
    <w:rsid w:val="006E18AB"/>
    <w:rsid w:val="006E359D"/>
    <w:rsid w:val="006E4A6D"/>
    <w:rsid w:val="006E7CDE"/>
    <w:rsid w:val="006F1995"/>
    <w:rsid w:val="006F2B8A"/>
    <w:rsid w:val="006F2D45"/>
    <w:rsid w:val="006F2DEE"/>
    <w:rsid w:val="006F3519"/>
    <w:rsid w:val="006F6653"/>
    <w:rsid w:val="006F69F3"/>
    <w:rsid w:val="006F79E3"/>
    <w:rsid w:val="006F7E1C"/>
    <w:rsid w:val="00700C64"/>
    <w:rsid w:val="00700C88"/>
    <w:rsid w:val="00701E2C"/>
    <w:rsid w:val="00702287"/>
    <w:rsid w:val="00703724"/>
    <w:rsid w:val="00704179"/>
    <w:rsid w:val="00704BD8"/>
    <w:rsid w:val="00704F90"/>
    <w:rsid w:val="00705FF8"/>
    <w:rsid w:val="00710D9D"/>
    <w:rsid w:val="00711395"/>
    <w:rsid w:val="007114C1"/>
    <w:rsid w:val="00712763"/>
    <w:rsid w:val="00712AF8"/>
    <w:rsid w:val="00714590"/>
    <w:rsid w:val="00715864"/>
    <w:rsid w:val="00717AE6"/>
    <w:rsid w:val="00717F5D"/>
    <w:rsid w:val="00720BEA"/>
    <w:rsid w:val="00720C97"/>
    <w:rsid w:val="007211BF"/>
    <w:rsid w:val="0072191A"/>
    <w:rsid w:val="00722319"/>
    <w:rsid w:val="00725449"/>
    <w:rsid w:val="00725BCF"/>
    <w:rsid w:val="00726597"/>
    <w:rsid w:val="00726648"/>
    <w:rsid w:val="007304A3"/>
    <w:rsid w:val="007307CF"/>
    <w:rsid w:val="00730A53"/>
    <w:rsid w:val="00731076"/>
    <w:rsid w:val="00731A04"/>
    <w:rsid w:val="00731B05"/>
    <w:rsid w:val="007322AB"/>
    <w:rsid w:val="007348A2"/>
    <w:rsid w:val="00735BC1"/>
    <w:rsid w:val="0073625B"/>
    <w:rsid w:val="00737A80"/>
    <w:rsid w:val="00737D31"/>
    <w:rsid w:val="00740080"/>
    <w:rsid w:val="00741907"/>
    <w:rsid w:val="00741A66"/>
    <w:rsid w:val="00743B44"/>
    <w:rsid w:val="007442BF"/>
    <w:rsid w:val="00745146"/>
    <w:rsid w:val="007457DC"/>
    <w:rsid w:val="00745A8F"/>
    <w:rsid w:val="00745B60"/>
    <w:rsid w:val="0074729A"/>
    <w:rsid w:val="007501AA"/>
    <w:rsid w:val="007508C5"/>
    <w:rsid w:val="00750C05"/>
    <w:rsid w:val="00750D2B"/>
    <w:rsid w:val="00750DFC"/>
    <w:rsid w:val="007514F7"/>
    <w:rsid w:val="007518B0"/>
    <w:rsid w:val="007548C4"/>
    <w:rsid w:val="00754C67"/>
    <w:rsid w:val="00756237"/>
    <w:rsid w:val="0075797F"/>
    <w:rsid w:val="00760827"/>
    <w:rsid w:val="0076092C"/>
    <w:rsid w:val="007623F2"/>
    <w:rsid w:val="007631B6"/>
    <w:rsid w:val="00764E6F"/>
    <w:rsid w:val="0076769F"/>
    <w:rsid w:val="007701DF"/>
    <w:rsid w:val="007732B1"/>
    <w:rsid w:val="00774980"/>
    <w:rsid w:val="007767D3"/>
    <w:rsid w:val="007768AD"/>
    <w:rsid w:val="00776FE5"/>
    <w:rsid w:val="00777280"/>
    <w:rsid w:val="0078147D"/>
    <w:rsid w:val="00781BAB"/>
    <w:rsid w:val="0078202F"/>
    <w:rsid w:val="00782A95"/>
    <w:rsid w:val="00782B87"/>
    <w:rsid w:val="00782F8C"/>
    <w:rsid w:val="007846E9"/>
    <w:rsid w:val="00784A51"/>
    <w:rsid w:val="00785961"/>
    <w:rsid w:val="007914FF"/>
    <w:rsid w:val="00792EBC"/>
    <w:rsid w:val="007933DA"/>
    <w:rsid w:val="007934D4"/>
    <w:rsid w:val="00793CCD"/>
    <w:rsid w:val="0079499C"/>
    <w:rsid w:val="00794C64"/>
    <w:rsid w:val="00795D22"/>
    <w:rsid w:val="007960BB"/>
    <w:rsid w:val="00796349"/>
    <w:rsid w:val="007965A3"/>
    <w:rsid w:val="007A077E"/>
    <w:rsid w:val="007A090B"/>
    <w:rsid w:val="007A0C77"/>
    <w:rsid w:val="007A267E"/>
    <w:rsid w:val="007A3C16"/>
    <w:rsid w:val="007A51D2"/>
    <w:rsid w:val="007A52B6"/>
    <w:rsid w:val="007A532A"/>
    <w:rsid w:val="007A562B"/>
    <w:rsid w:val="007A5963"/>
    <w:rsid w:val="007A59EF"/>
    <w:rsid w:val="007A6263"/>
    <w:rsid w:val="007A6A0F"/>
    <w:rsid w:val="007B0147"/>
    <w:rsid w:val="007B1232"/>
    <w:rsid w:val="007B1752"/>
    <w:rsid w:val="007B34AE"/>
    <w:rsid w:val="007B4051"/>
    <w:rsid w:val="007B4E1F"/>
    <w:rsid w:val="007B5269"/>
    <w:rsid w:val="007C09C1"/>
    <w:rsid w:val="007C1AB0"/>
    <w:rsid w:val="007C21F8"/>
    <w:rsid w:val="007C226F"/>
    <w:rsid w:val="007C2FD8"/>
    <w:rsid w:val="007C483B"/>
    <w:rsid w:val="007C7A84"/>
    <w:rsid w:val="007D182E"/>
    <w:rsid w:val="007D189C"/>
    <w:rsid w:val="007D2219"/>
    <w:rsid w:val="007D2290"/>
    <w:rsid w:val="007D2C99"/>
    <w:rsid w:val="007D3657"/>
    <w:rsid w:val="007D438A"/>
    <w:rsid w:val="007D54FD"/>
    <w:rsid w:val="007D605F"/>
    <w:rsid w:val="007E1A22"/>
    <w:rsid w:val="007E1EFD"/>
    <w:rsid w:val="007E28F9"/>
    <w:rsid w:val="007E2DA0"/>
    <w:rsid w:val="007E32C2"/>
    <w:rsid w:val="007E34AB"/>
    <w:rsid w:val="007E3DF6"/>
    <w:rsid w:val="007E515D"/>
    <w:rsid w:val="007E6C5D"/>
    <w:rsid w:val="007E7FA1"/>
    <w:rsid w:val="007F0044"/>
    <w:rsid w:val="007F0B6E"/>
    <w:rsid w:val="007F2CA5"/>
    <w:rsid w:val="007F2D2F"/>
    <w:rsid w:val="007F2F1B"/>
    <w:rsid w:val="007F3AD0"/>
    <w:rsid w:val="007F475E"/>
    <w:rsid w:val="007F4D64"/>
    <w:rsid w:val="007F592E"/>
    <w:rsid w:val="007F6A80"/>
    <w:rsid w:val="00803424"/>
    <w:rsid w:val="00804495"/>
    <w:rsid w:val="00804B4E"/>
    <w:rsid w:val="0080516A"/>
    <w:rsid w:val="00805885"/>
    <w:rsid w:val="008065CB"/>
    <w:rsid w:val="00807218"/>
    <w:rsid w:val="008079A7"/>
    <w:rsid w:val="008105EE"/>
    <w:rsid w:val="0081074D"/>
    <w:rsid w:val="00811D18"/>
    <w:rsid w:val="0081214F"/>
    <w:rsid w:val="0081333A"/>
    <w:rsid w:val="0081420B"/>
    <w:rsid w:val="008159BE"/>
    <w:rsid w:val="008171D9"/>
    <w:rsid w:val="0082034D"/>
    <w:rsid w:val="0082140A"/>
    <w:rsid w:val="008232CA"/>
    <w:rsid w:val="00823E20"/>
    <w:rsid w:val="008256D1"/>
    <w:rsid w:val="008301B7"/>
    <w:rsid w:val="00830420"/>
    <w:rsid w:val="00831176"/>
    <w:rsid w:val="00831636"/>
    <w:rsid w:val="0083191E"/>
    <w:rsid w:val="00832607"/>
    <w:rsid w:val="0083493F"/>
    <w:rsid w:val="008402C4"/>
    <w:rsid w:val="00841E16"/>
    <w:rsid w:val="008423D7"/>
    <w:rsid w:val="00843142"/>
    <w:rsid w:val="00843AF7"/>
    <w:rsid w:val="008440F9"/>
    <w:rsid w:val="00844287"/>
    <w:rsid w:val="00847BC3"/>
    <w:rsid w:val="008505D8"/>
    <w:rsid w:val="0085110D"/>
    <w:rsid w:val="00853A56"/>
    <w:rsid w:val="008549E2"/>
    <w:rsid w:val="008554C4"/>
    <w:rsid w:val="008555D7"/>
    <w:rsid w:val="008563F3"/>
    <w:rsid w:val="00856605"/>
    <w:rsid w:val="00857355"/>
    <w:rsid w:val="008579C9"/>
    <w:rsid w:val="00857E4F"/>
    <w:rsid w:val="00863735"/>
    <w:rsid w:val="00865893"/>
    <w:rsid w:val="0086703A"/>
    <w:rsid w:val="0087017C"/>
    <w:rsid w:val="00871506"/>
    <w:rsid w:val="0087308E"/>
    <w:rsid w:val="008730F2"/>
    <w:rsid w:val="00873125"/>
    <w:rsid w:val="00874A24"/>
    <w:rsid w:val="00875A40"/>
    <w:rsid w:val="00875B93"/>
    <w:rsid w:val="00876DB6"/>
    <w:rsid w:val="008773D9"/>
    <w:rsid w:val="0088029A"/>
    <w:rsid w:val="00882091"/>
    <w:rsid w:val="00882BEB"/>
    <w:rsid w:val="00883A3C"/>
    <w:rsid w:val="00883EFD"/>
    <w:rsid w:val="00884D3A"/>
    <w:rsid w:val="00886352"/>
    <w:rsid w:val="008863E5"/>
    <w:rsid w:val="00887063"/>
    <w:rsid w:val="00887188"/>
    <w:rsid w:val="0089026D"/>
    <w:rsid w:val="00892FDB"/>
    <w:rsid w:val="0089346F"/>
    <w:rsid w:val="00895919"/>
    <w:rsid w:val="00895DE1"/>
    <w:rsid w:val="00896044"/>
    <w:rsid w:val="008A0566"/>
    <w:rsid w:val="008A181D"/>
    <w:rsid w:val="008A1B2F"/>
    <w:rsid w:val="008A2E2E"/>
    <w:rsid w:val="008A48EC"/>
    <w:rsid w:val="008A64A6"/>
    <w:rsid w:val="008A6732"/>
    <w:rsid w:val="008B0781"/>
    <w:rsid w:val="008B0A21"/>
    <w:rsid w:val="008B0B21"/>
    <w:rsid w:val="008B0CE1"/>
    <w:rsid w:val="008B126A"/>
    <w:rsid w:val="008B22A5"/>
    <w:rsid w:val="008B2871"/>
    <w:rsid w:val="008B2B4C"/>
    <w:rsid w:val="008B3004"/>
    <w:rsid w:val="008B4DFC"/>
    <w:rsid w:val="008B5078"/>
    <w:rsid w:val="008B510C"/>
    <w:rsid w:val="008B7994"/>
    <w:rsid w:val="008C2324"/>
    <w:rsid w:val="008C35B4"/>
    <w:rsid w:val="008C5F9D"/>
    <w:rsid w:val="008C6440"/>
    <w:rsid w:val="008C729A"/>
    <w:rsid w:val="008C7657"/>
    <w:rsid w:val="008C7F24"/>
    <w:rsid w:val="008D13D0"/>
    <w:rsid w:val="008D1621"/>
    <w:rsid w:val="008D182B"/>
    <w:rsid w:val="008D2285"/>
    <w:rsid w:val="008D3FD2"/>
    <w:rsid w:val="008D4D90"/>
    <w:rsid w:val="008D71BE"/>
    <w:rsid w:val="008D793B"/>
    <w:rsid w:val="008E0E56"/>
    <w:rsid w:val="008E1186"/>
    <w:rsid w:val="008E2A45"/>
    <w:rsid w:val="008E44FD"/>
    <w:rsid w:val="008E7A0E"/>
    <w:rsid w:val="008E7C33"/>
    <w:rsid w:val="008F0DE8"/>
    <w:rsid w:val="008F302C"/>
    <w:rsid w:val="008F4D0E"/>
    <w:rsid w:val="008F58EC"/>
    <w:rsid w:val="008F6740"/>
    <w:rsid w:val="008F6C4D"/>
    <w:rsid w:val="008F6CD8"/>
    <w:rsid w:val="00900606"/>
    <w:rsid w:val="0090159C"/>
    <w:rsid w:val="00902B1C"/>
    <w:rsid w:val="009031BE"/>
    <w:rsid w:val="00904374"/>
    <w:rsid w:val="0090759D"/>
    <w:rsid w:val="009078ED"/>
    <w:rsid w:val="00907AC2"/>
    <w:rsid w:val="009173E3"/>
    <w:rsid w:val="009209D0"/>
    <w:rsid w:val="009212A5"/>
    <w:rsid w:val="009214BF"/>
    <w:rsid w:val="00921A2D"/>
    <w:rsid w:val="00921F1B"/>
    <w:rsid w:val="00926CEE"/>
    <w:rsid w:val="0092707C"/>
    <w:rsid w:val="00927CC9"/>
    <w:rsid w:val="00930537"/>
    <w:rsid w:val="0093184D"/>
    <w:rsid w:val="00932560"/>
    <w:rsid w:val="00932C48"/>
    <w:rsid w:val="00932EFA"/>
    <w:rsid w:val="00933BBF"/>
    <w:rsid w:val="00934584"/>
    <w:rsid w:val="00934EEE"/>
    <w:rsid w:val="00935E9F"/>
    <w:rsid w:val="0093630A"/>
    <w:rsid w:val="0093693B"/>
    <w:rsid w:val="009407D2"/>
    <w:rsid w:val="00941407"/>
    <w:rsid w:val="0094159C"/>
    <w:rsid w:val="009427C8"/>
    <w:rsid w:val="00942B39"/>
    <w:rsid w:val="00943035"/>
    <w:rsid w:val="0094420A"/>
    <w:rsid w:val="00945714"/>
    <w:rsid w:val="00945B7B"/>
    <w:rsid w:val="00946D40"/>
    <w:rsid w:val="0094747A"/>
    <w:rsid w:val="0094770B"/>
    <w:rsid w:val="0095007B"/>
    <w:rsid w:val="009508E9"/>
    <w:rsid w:val="0095619F"/>
    <w:rsid w:val="00956ABD"/>
    <w:rsid w:val="00961539"/>
    <w:rsid w:val="009626E3"/>
    <w:rsid w:val="00962EB7"/>
    <w:rsid w:val="00963346"/>
    <w:rsid w:val="009633C5"/>
    <w:rsid w:val="009704FF"/>
    <w:rsid w:val="0097056B"/>
    <w:rsid w:val="009707BE"/>
    <w:rsid w:val="00971D3C"/>
    <w:rsid w:val="00972D10"/>
    <w:rsid w:val="00972E76"/>
    <w:rsid w:val="00973956"/>
    <w:rsid w:val="00974897"/>
    <w:rsid w:val="00974909"/>
    <w:rsid w:val="009755F2"/>
    <w:rsid w:val="00975BC3"/>
    <w:rsid w:val="00977155"/>
    <w:rsid w:val="00977DD7"/>
    <w:rsid w:val="00980DA6"/>
    <w:rsid w:val="00981077"/>
    <w:rsid w:val="009810DF"/>
    <w:rsid w:val="00981F85"/>
    <w:rsid w:val="00982708"/>
    <w:rsid w:val="00982FDF"/>
    <w:rsid w:val="00983B5D"/>
    <w:rsid w:val="009840C1"/>
    <w:rsid w:val="00986ADC"/>
    <w:rsid w:val="009879AE"/>
    <w:rsid w:val="00990D07"/>
    <w:rsid w:val="00991D8F"/>
    <w:rsid w:val="00992103"/>
    <w:rsid w:val="00993C3C"/>
    <w:rsid w:val="00994273"/>
    <w:rsid w:val="00994322"/>
    <w:rsid w:val="009943AC"/>
    <w:rsid w:val="009946C5"/>
    <w:rsid w:val="009948FC"/>
    <w:rsid w:val="00995C91"/>
    <w:rsid w:val="0099758E"/>
    <w:rsid w:val="0099799F"/>
    <w:rsid w:val="009A0AC4"/>
    <w:rsid w:val="009A2353"/>
    <w:rsid w:val="009A2AC7"/>
    <w:rsid w:val="009A2C66"/>
    <w:rsid w:val="009A422F"/>
    <w:rsid w:val="009A60E7"/>
    <w:rsid w:val="009A6D58"/>
    <w:rsid w:val="009B1C5B"/>
    <w:rsid w:val="009B1F87"/>
    <w:rsid w:val="009B3367"/>
    <w:rsid w:val="009B3839"/>
    <w:rsid w:val="009B4095"/>
    <w:rsid w:val="009B41DE"/>
    <w:rsid w:val="009B5754"/>
    <w:rsid w:val="009B5E91"/>
    <w:rsid w:val="009B73E2"/>
    <w:rsid w:val="009B7582"/>
    <w:rsid w:val="009B7791"/>
    <w:rsid w:val="009B77B6"/>
    <w:rsid w:val="009B79B3"/>
    <w:rsid w:val="009B7C3D"/>
    <w:rsid w:val="009C0C87"/>
    <w:rsid w:val="009C2869"/>
    <w:rsid w:val="009C3126"/>
    <w:rsid w:val="009C3516"/>
    <w:rsid w:val="009C4E89"/>
    <w:rsid w:val="009C5BE3"/>
    <w:rsid w:val="009C677C"/>
    <w:rsid w:val="009C6EE6"/>
    <w:rsid w:val="009D0EEE"/>
    <w:rsid w:val="009D169D"/>
    <w:rsid w:val="009D52F3"/>
    <w:rsid w:val="009D5982"/>
    <w:rsid w:val="009D5E95"/>
    <w:rsid w:val="009D5EC1"/>
    <w:rsid w:val="009E0E32"/>
    <w:rsid w:val="009E0EF8"/>
    <w:rsid w:val="009E12A2"/>
    <w:rsid w:val="009E2319"/>
    <w:rsid w:val="009E2F44"/>
    <w:rsid w:val="009E6B24"/>
    <w:rsid w:val="009F081C"/>
    <w:rsid w:val="009F0853"/>
    <w:rsid w:val="009F2F92"/>
    <w:rsid w:val="009F35C3"/>
    <w:rsid w:val="009F3FC8"/>
    <w:rsid w:val="009F673A"/>
    <w:rsid w:val="009F6DC5"/>
    <w:rsid w:val="009F770A"/>
    <w:rsid w:val="00A014EA"/>
    <w:rsid w:val="00A031E3"/>
    <w:rsid w:val="00A03FFA"/>
    <w:rsid w:val="00A101BF"/>
    <w:rsid w:val="00A11706"/>
    <w:rsid w:val="00A11844"/>
    <w:rsid w:val="00A11FEC"/>
    <w:rsid w:val="00A12448"/>
    <w:rsid w:val="00A132EE"/>
    <w:rsid w:val="00A13391"/>
    <w:rsid w:val="00A163EC"/>
    <w:rsid w:val="00A16CF7"/>
    <w:rsid w:val="00A20646"/>
    <w:rsid w:val="00A21817"/>
    <w:rsid w:val="00A22302"/>
    <w:rsid w:val="00A226A8"/>
    <w:rsid w:val="00A22BB7"/>
    <w:rsid w:val="00A22F01"/>
    <w:rsid w:val="00A2340D"/>
    <w:rsid w:val="00A2356E"/>
    <w:rsid w:val="00A23616"/>
    <w:rsid w:val="00A23E62"/>
    <w:rsid w:val="00A26985"/>
    <w:rsid w:val="00A26A58"/>
    <w:rsid w:val="00A27F80"/>
    <w:rsid w:val="00A30ABC"/>
    <w:rsid w:val="00A31CF0"/>
    <w:rsid w:val="00A326D8"/>
    <w:rsid w:val="00A35696"/>
    <w:rsid w:val="00A368AA"/>
    <w:rsid w:val="00A37F18"/>
    <w:rsid w:val="00A400F4"/>
    <w:rsid w:val="00A41576"/>
    <w:rsid w:val="00A41D15"/>
    <w:rsid w:val="00A43252"/>
    <w:rsid w:val="00A437B1"/>
    <w:rsid w:val="00A44459"/>
    <w:rsid w:val="00A44CF1"/>
    <w:rsid w:val="00A47940"/>
    <w:rsid w:val="00A47ECE"/>
    <w:rsid w:val="00A5145E"/>
    <w:rsid w:val="00A51B66"/>
    <w:rsid w:val="00A52DE2"/>
    <w:rsid w:val="00A53C6C"/>
    <w:rsid w:val="00A545E8"/>
    <w:rsid w:val="00A548A5"/>
    <w:rsid w:val="00A54BBD"/>
    <w:rsid w:val="00A55B90"/>
    <w:rsid w:val="00A57BB4"/>
    <w:rsid w:val="00A61B61"/>
    <w:rsid w:val="00A623AA"/>
    <w:rsid w:val="00A62DBD"/>
    <w:rsid w:val="00A630BF"/>
    <w:rsid w:val="00A65881"/>
    <w:rsid w:val="00A67C48"/>
    <w:rsid w:val="00A713AA"/>
    <w:rsid w:val="00A71BC9"/>
    <w:rsid w:val="00A72392"/>
    <w:rsid w:val="00A74C9E"/>
    <w:rsid w:val="00A753C1"/>
    <w:rsid w:val="00A75580"/>
    <w:rsid w:val="00A7780E"/>
    <w:rsid w:val="00A8037F"/>
    <w:rsid w:val="00A80E97"/>
    <w:rsid w:val="00A81178"/>
    <w:rsid w:val="00A814CB"/>
    <w:rsid w:val="00A835EB"/>
    <w:rsid w:val="00A83AA1"/>
    <w:rsid w:val="00A83BAD"/>
    <w:rsid w:val="00A854D7"/>
    <w:rsid w:val="00A8571E"/>
    <w:rsid w:val="00A85C1B"/>
    <w:rsid w:val="00A86D4F"/>
    <w:rsid w:val="00A87CC4"/>
    <w:rsid w:val="00A91757"/>
    <w:rsid w:val="00A91F7B"/>
    <w:rsid w:val="00A9208F"/>
    <w:rsid w:val="00A93200"/>
    <w:rsid w:val="00A93C7D"/>
    <w:rsid w:val="00A93F12"/>
    <w:rsid w:val="00A94062"/>
    <w:rsid w:val="00A9575C"/>
    <w:rsid w:val="00A95FEE"/>
    <w:rsid w:val="00A96002"/>
    <w:rsid w:val="00AA143A"/>
    <w:rsid w:val="00AA3A02"/>
    <w:rsid w:val="00AA4C2B"/>
    <w:rsid w:val="00AA54EB"/>
    <w:rsid w:val="00AA61FE"/>
    <w:rsid w:val="00AA6E11"/>
    <w:rsid w:val="00AA7E38"/>
    <w:rsid w:val="00AA7FB5"/>
    <w:rsid w:val="00AB0C5F"/>
    <w:rsid w:val="00AB0C9C"/>
    <w:rsid w:val="00AB29FF"/>
    <w:rsid w:val="00AB2F28"/>
    <w:rsid w:val="00AB309E"/>
    <w:rsid w:val="00AB354A"/>
    <w:rsid w:val="00AB36AC"/>
    <w:rsid w:val="00AB3F73"/>
    <w:rsid w:val="00AB492F"/>
    <w:rsid w:val="00AB67A0"/>
    <w:rsid w:val="00AB6AEF"/>
    <w:rsid w:val="00AC042D"/>
    <w:rsid w:val="00AC09D4"/>
    <w:rsid w:val="00AC1801"/>
    <w:rsid w:val="00AC3FD4"/>
    <w:rsid w:val="00AC47C4"/>
    <w:rsid w:val="00AC4EE3"/>
    <w:rsid w:val="00AC4FCD"/>
    <w:rsid w:val="00AC56AC"/>
    <w:rsid w:val="00AC5C09"/>
    <w:rsid w:val="00AD0F99"/>
    <w:rsid w:val="00AD1066"/>
    <w:rsid w:val="00AD17CF"/>
    <w:rsid w:val="00AD46CF"/>
    <w:rsid w:val="00AD4A6A"/>
    <w:rsid w:val="00AD5A9F"/>
    <w:rsid w:val="00AD7029"/>
    <w:rsid w:val="00AD7C23"/>
    <w:rsid w:val="00AE2E14"/>
    <w:rsid w:val="00AE2E9A"/>
    <w:rsid w:val="00AE346A"/>
    <w:rsid w:val="00AE3898"/>
    <w:rsid w:val="00AE4028"/>
    <w:rsid w:val="00AE4097"/>
    <w:rsid w:val="00AE5141"/>
    <w:rsid w:val="00AE51B3"/>
    <w:rsid w:val="00AE7894"/>
    <w:rsid w:val="00AE79EF"/>
    <w:rsid w:val="00AF058A"/>
    <w:rsid w:val="00AF0799"/>
    <w:rsid w:val="00AF12E4"/>
    <w:rsid w:val="00AF236C"/>
    <w:rsid w:val="00AF2F7E"/>
    <w:rsid w:val="00AF458B"/>
    <w:rsid w:val="00AF70B7"/>
    <w:rsid w:val="00B01A9B"/>
    <w:rsid w:val="00B02398"/>
    <w:rsid w:val="00B029D0"/>
    <w:rsid w:val="00B02CF8"/>
    <w:rsid w:val="00B0315E"/>
    <w:rsid w:val="00B04079"/>
    <w:rsid w:val="00B04393"/>
    <w:rsid w:val="00B04554"/>
    <w:rsid w:val="00B0492B"/>
    <w:rsid w:val="00B04E1C"/>
    <w:rsid w:val="00B05714"/>
    <w:rsid w:val="00B058A7"/>
    <w:rsid w:val="00B06014"/>
    <w:rsid w:val="00B06A91"/>
    <w:rsid w:val="00B07522"/>
    <w:rsid w:val="00B0759F"/>
    <w:rsid w:val="00B07C14"/>
    <w:rsid w:val="00B101EC"/>
    <w:rsid w:val="00B10546"/>
    <w:rsid w:val="00B133CC"/>
    <w:rsid w:val="00B13B18"/>
    <w:rsid w:val="00B13D48"/>
    <w:rsid w:val="00B156B6"/>
    <w:rsid w:val="00B15EA9"/>
    <w:rsid w:val="00B172B6"/>
    <w:rsid w:val="00B17DA5"/>
    <w:rsid w:val="00B20719"/>
    <w:rsid w:val="00B20B0C"/>
    <w:rsid w:val="00B22512"/>
    <w:rsid w:val="00B22CB2"/>
    <w:rsid w:val="00B23446"/>
    <w:rsid w:val="00B241FF"/>
    <w:rsid w:val="00B24DF4"/>
    <w:rsid w:val="00B25A19"/>
    <w:rsid w:val="00B26949"/>
    <w:rsid w:val="00B27338"/>
    <w:rsid w:val="00B310D4"/>
    <w:rsid w:val="00B310F3"/>
    <w:rsid w:val="00B3214F"/>
    <w:rsid w:val="00B3265D"/>
    <w:rsid w:val="00B33C02"/>
    <w:rsid w:val="00B3467D"/>
    <w:rsid w:val="00B3500D"/>
    <w:rsid w:val="00B3557D"/>
    <w:rsid w:val="00B35D87"/>
    <w:rsid w:val="00B36407"/>
    <w:rsid w:val="00B4074D"/>
    <w:rsid w:val="00B40C39"/>
    <w:rsid w:val="00B42500"/>
    <w:rsid w:val="00B43123"/>
    <w:rsid w:val="00B47BAE"/>
    <w:rsid w:val="00B47BFD"/>
    <w:rsid w:val="00B47E4D"/>
    <w:rsid w:val="00B47E5D"/>
    <w:rsid w:val="00B50340"/>
    <w:rsid w:val="00B52EB6"/>
    <w:rsid w:val="00B5321E"/>
    <w:rsid w:val="00B54486"/>
    <w:rsid w:val="00B54CC9"/>
    <w:rsid w:val="00B550CE"/>
    <w:rsid w:val="00B5588A"/>
    <w:rsid w:val="00B565BA"/>
    <w:rsid w:val="00B57D64"/>
    <w:rsid w:val="00B605BB"/>
    <w:rsid w:val="00B620EB"/>
    <w:rsid w:val="00B625BA"/>
    <w:rsid w:val="00B62C21"/>
    <w:rsid w:val="00B6302A"/>
    <w:rsid w:val="00B654E9"/>
    <w:rsid w:val="00B661EF"/>
    <w:rsid w:val="00B667C1"/>
    <w:rsid w:val="00B67791"/>
    <w:rsid w:val="00B70800"/>
    <w:rsid w:val="00B70DBC"/>
    <w:rsid w:val="00B713B3"/>
    <w:rsid w:val="00B71D07"/>
    <w:rsid w:val="00B7258D"/>
    <w:rsid w:val="00B745FD"/>
    <w:rsid w:val="00B753A3"/>
    <w:rsid w:val="00B75B6B"/>
    <w:rsid w:val="00B76C1F"/>
    <w:rsid w:val="00B815A4"/>
    <w:rsid w:val="00B81D0B"/>
    <w:rsid w:val="00B82323"/>
    <w:rsid w:val="00B836AB"/>
    <w:rsid w:val="00B838EB"/>
    <w:rsid w:val="00B8408F"/>
    <w:rsid w:val="00B84DF3"/>
    <w:rsid w:val="00B85E5E"/>
    <w:rsid w:val="00B85F71"/>
    <w:rsid w:val="00B86905"/>
    <w:rsid w:val="00B8731C"/>
    <w:rsid w:val="00B8757A"/>
    <w:rsid w:val="00B90815"/>
    <w:rsid w:val="00B91B94"/>
    <w:rsid w:val="00B92AD3"/>
    <w:rsid w:val="00B932E4"/>
    <w:rsid w:val="00B93D8D"/>
    <w:rsid w:val="00B953EA"/>
    <w:rsid w:val="00B95D86"/>
    <w:rsid w:val="00B95DFF"/>
    <w:rsid w:val="00B96EFF"/>
    <w:rsid w:val="00B97F31"/>
    <w:rsid w:val="00BA2BE7"/>
    <w:rsid w:val="00BA496B"/>
    <w:rsid w:val="00BA501A"/>
    <w:rsid w:val="00BA79F0"/>
    <w:rsid w:val="00BB052F"/>
    <w:rsid w:val="00BB237A"/>
    <w:rsid w:val="00BB25D8"/>
    <w:rsid w:val="00BB25F4"/>
    <w:rsid w:val="00BB5C72"/>
    <w:rsid w:val="00BB6420"/>
    <w:rsid w:val="00BB7DAF"/>
    <w:rsid w:val="00BC183F"/>
    <w:rsid w:val="00BC189C"/>
    <w:rsid w:val="00BC24A2"/>
    <w:rsid w:val="00BC261E"/>
    <w:rsid w:val="00BC26CB"/>
    <w:rsid w:val="00BC5E56"/>
    <w:rsid w:val="00BC63EA"/>
    <w:rsid w:val="00BC67F3"/>
    <w:rsid w:val="00BC6ECF"/>
    <w:rsid w:val="00BC71D8"/>
    <w:rsid w:val="00BD1B2E"/>
    <w:rsid w:val="00BD2734"/>
    <w:rsid w:val="00BD4A23"/>
    <w:rsid w:val="00BD7E66"/>
    <w:rsid w:val="00BD7F2D"/>
    <w:rsid w:val="00BE1C5E"/>
    <w:rsid w:val="00BE1DAB"/>
    <w:rsid w:val="00BE3A7D"/>
    <w:rsid w:val="00BE3EF1"/>
    <w:rsid w:val="00BE4532"/>
    <w:rsid w:val="00BE478B"/>
    <w:rsid w:val="00BE72FB"/>
    <w:rsid w:val="00BF2ACA"/>
    <w:rsid w:val="00BF2BEF"/>
    <w:rsid w:val="00BF5757"/>
    <w:rsid w:val="00BF7B54"/>
    <w:rsid w:val="00BF7C8B"/>
    <w:rsid w:val="00C01990"/>
    <w:rsid w:val="00C01E9F"/>
    <w:rsid w:val="00C02CE7"/>
    <w:rsid w:val="00C0488D"/>
    <w:rsid w:val="00C06268"/>
    <w:rsid w:val="00C119D3"/>
    <w:rsid w:val="00C12442"/>
    <w:rsid w:val="00C12445"/>
    <w:rsid w:val="00C1310B"/>
    <w:rsid w:val="00C151AF"/>
    <w:rsid w:val="00C15504"/>
    <w:rsid w:val="00C15EA9"/>
    <w:rsid w:val="00C164D6"/>
    <w:rsid w:val="00C167F6"/>
    <w:rsid w:val="00C170A2"/>
    <w:rsid w:val="00C177D6"/>
    <w:rsid w:val="00C17979"/>
    <w:rsid w:val="00C179DB"/>
    <w:rsid w:val="00C2065B"/>
    <w:rsid w:val="00C2121A"/>
    <w:rsid w:val="00C218C3"/>
    <w:rsid w:val="00C22134"/>
    <w:rsid w:val="00C22E96"/>
    <w:rsid w:val="00C239E3"/>
    <w:rsid w:val="00C247FD"/>
    <w:rsid w:val="00C25D0E"/>
    <w:rsid w:val="00C26431"/>
    <w:rsid w:val="00C2654E"/>
    <w:rsid w:val="00C27F0F"/>
    <w:rsid w:val="00C27FA3"/>
    <w:rsid w:val="00C320A4"/>
    <w:rsid w:val="00C323F6"/>
    <w:rsid w:val="00C32CAC"/>
    <w:rsid w:val="00C3501C"/>
    <w:rsid w:val="00C3558E"/>
    <w:rsid w:val="00C35FB9"/>
    <w:rsid w:val="00C37070"/>
    <w:rsid w:val="00C40652"/>
    <w:rsid w:val="00C40B36"/>
    <w:rsid w:val="00C40F84"/>
    <w:rsid w:val="00C42750"/>
    <w:rsid w:val="00C42F4F"/>
    <w:rsid w:val="00C42FDF"/>
    <w:rsid w:val="00C433FE"/>
    <w:rsid w:val="00C44E70"/>
    <w:rsid w:val="00C45242"/>
    <w:rsid w:val="00C46196"/>
    <w:rsid w:val="00C47A3A"/>
    <w:rsid w:val="00C47F15"/>
    <w:rsid w:val="00C505E6"/>
    <w:rsid w:val="00C51C2A"/>
    <w:rsid w:val="00C52489"/>
    <w:rsid w:val="00C525A2"/>
    <w:rsid w:val="00C52657"/>
    <w:rsid w:val="00C54DA9"/>
    <w:rsid w:val="00C55A3B"/>
    <w:rsid w:val="00C56088"/>
    <w:rsid w:val="00C5639E"/>
    <w:rsid w:val="00C56507"/>
    <w:rsid w:val="00C570D6"/>
    <w:rsid w:val="00C5798F"/>
    <w:rsid w:val="00C6111A"/>
    <w:rsid w:val="00C61481"/>
    <w:rsid w:val="00C618E0"/>
    <w:rsid w:val="00C632A3"/>
    <w:rsid w:val="00C64A80"/>
    <w:rsid w:val="00C65593"/>
    <w:rsid w:val="00C65CE8"/>
    <w:rsid w:val="00C662D3"/>
    <w:rsid w:val="00C676C3"/>
    <w:rsid w:val="00C67BC7"/>
    <w:rsid w:val="00C67C05"/>
    <w:rsid w:val="00C70957"/>
    <w:rsid w:val="00C70C6D"/>
    <w:rsid w:val="00C710B9"/>
    <w:rsid w:val="00C72D59"/>
    <w:rsid w:val="00C735B1"/>
    <w:rsid w:val="00C74AF6"/>
    <w:rsid w:val="00C817A2"/>
    <w:rsid w:val="00C81D44"/>
    <w:rsid w:val="00C823C1"/>
    <w:rsid w:val="00C83EAC"/>
    <w:rsid w:val="00C851FB"/>
    <w:rsid w:val="00C85768"/>
    <w:rsid w:val="00C863FB"/>
    <w:rsid w:val="00C86ADB"/>
    <w:rsid w:val="00C90827"/>
    <w:rsid w:val="00C92585"/>
    <w:rsid w:val="00C940D0"/>
    <w:rsid w:val="00C951BB"/>
    <w:rsid w:val="00C95D92"/>
    <w:rsid w:val="00C96037"/>
    <w:rsid w:val="00C9605E"/>
    <w:rsid w:val="00C97085"/>
    <w:rsid w:val="00C970E9"/>
    <w:rsid w:val="00C9753A"/>
    <w:rsid w:val="00C97D32"/>
    <w:rsid w:val="00CA250D"/>
    <w:rsid w:val="00CA2D37"/>
    <w:rsid w:val="00CA30F5"/>
    <w:rsid w:val="00CA360E"/>
    <w:rsid w:val="00CA53AC"/>
    <w:rsid w:val="00CA6199"/>
    <w:rsid w:val="00CA70F8"/>
    <w:rsid w:val="00CA72E9"/>
    <w:rsid w:val="00CB047E"/>
    <w:rsid w:val="00CB0AB1"/>
    <w:rsid w:val="00CB1782"/>
    <w:rsid w:val="00CB1D2A"/>
    <w:rsid w:val="00CB3B37"/>
    <w:rsid w:val="00CB4D74"/>
    <w:rsid w:val="00CB552A"/>
    <w:rsid w:val="00CB631B"/>
    <w:rsid w:val="00CB685F"/>
    <w:rsid w:val="00CC0649"/>
    <w:rsid w:val="00CC107C"/>
    <w:rsid w:val="00CC17C7"/>
    <w:rsid w:val="00CC1893"/>
    <w:rsid w:val="00CC20E3"/>
    <w:rsid w:val="00CC35BE"/>
    <w:rsid w:val="00CC37DA"/>
    <w:rsid w:val="00CC45D0"/>
    <w:rsid w:val="00CC4A4D"/>
    <w:rsid w:val="00CC4B2C"/>
    <w:rsid w:val="00CC5ED8"/>
    <w:rsid w:val="00CC5F9A"/>
    <w:rsid w:val="00CC618A"/>
    <w:rsid w:val="00CD4160"/>
    <w:rsid w:val="00CD499F"/>
    <w:rsid w:val="00CD4B2B"/>
    <w:rsid w:val="00CD5182"/>
    <w:rsid w:val="00CD75EC"/>
    <w:rsid w:val="00CE0373"/>
    <w:rsid w:val="00CE069C"/>
    <w:rsid w:val="00CE3E1F"/>
    <w:rsid w:val="00CE501C"/>
    <w:rsid w:val="00CE78D1"/>
    <w:rsid w:val="00CE7CD6"/>
    <w:rsid w:val="00CF041C"/>
    <w:rsid w:val="00CF197C"/>
    <w:rsid w:val="00CF3CA7"/>
    <w:rsid w:val="00CF3D24"/>
    <w:rsid w:val="00CF6133"/>
    <w:rsid w:val="00CF6EF7"/>
    <w:rsid w:val="00CF78C8"/>
    <w:rsid w:val="00D02603"/>
    <w:rsid w:val="00D02DBB"/>
    <w:rsid w:val="00D032FD"/>
    <w:rsid w:val="00D05410"/>
    <w:rsid w:val="00D05BD5"/>
    <w:rsid w:val="00D107E6"/>
    <w:rsid w:val="00D10EDF"/>
    <w:rsid w:val="00D11029"/>
    <w:rsid w:val="00D11327"/>
    <w:rsid w:val="00D11BCF"/>
    <w:rsid w:val="00D1227F"/>
    <w:rsid w:val="00D13E6B"/>
    <w:rsid w:val="00D150E3"/>
    <w:rsid w:val="00D152A2"/>
    <w:rsid w:val="00D17A75"/>
    <w:rsid w:val="00D17EA3"/>
    <w:rsid w:val="00D20F5B"/>
    <w:rsid w:val="00D239AC"/>
    <w:rsid w:val="00D27BDD"/>
    <w:rsid w:val="00D30257"/>
    <w:rsid w:val="00D30533"/>
    <w:rsid w:val="00D32BED"/>
    <w:rsid w:val="00D34401"/>
    <w:rsid w:val="00D3441F"/>
    <w:rsid w:val="00D34430"/>
    <w:rsid w:val="00D362F9"/>
    <w:rsid w:val="00D365CB"/>
    <w:rsid w:val="00D41BC3"/>
    <w:rsid w:val="00D42014"/>
    <w:rsid w:val="00D427AF"/>
    <w:rsid w:val="00D429A8"/>
    <w:rsid w:val="00D43BEE"/>
    <w:rsid w:val="00D500D4"/>
    <w:rsid w:val="00D51947"/>
    <w:rsid w:val="00D52B6E"/>
    <w:rsid w:val="00D53EC8"/>
    <w:rsid w:val="00D55BA9"/>
    <w:rsid w:val="00D563FB"/>
    <w:rsid w:val="00D56470"/>
    <w:rsid w:val="00D57035"/>
    <w:rsid w:val="00D60193"/>
    <w:rsid w:val="00D61B6C"/>
    <w:rsid w:val="00D62798"/>
    <w:rsid w:val="00D6397D"/>
    <w:rsid w:val="00D64071"/>
    <w:rsid w:val="00D64CDB"/>
    <w:rsid w:val="00D65141"/>
    <w:rsid w:val="00D65592"/>
    <w:rsid w:val="00D66311"/>
    <w:rsid w:val="00D6634F"/>
    <w:rsid w:val="00D6771F"/>
    <w:rsid w:val="00D70737"/>
    <w:rsid w:val="00D707C4"/>
    <w:rsid w:val="00D72E40"/>
    <w:rsid w:val="00D72FC2"/>
    <w:rsid w:val="00D7326E"/>
    <w:rsid w:val="00D73BAB"/>
    <w:rsid w:val="00D771B3"/>
    <w:rsid w:val="00D77C0A"/>
    <w:rsid w:val="00D81434"/>
    <w:rsid w:val="00D820B1"/>
    <w:rsid w:val="00D821DF"/>
    <w:rsid w:val="00D82C5C"/>
    <w:rsid w:val="00D84799"/>
    <w:rsid w:val="00D84AA3"/>
    <w:rsid w:val="00D855BD"/>
    <w:rsid w:val="00D85FE7"/>
    <w:rsid w:val="00D86AED"/>
    <w:rsid w:val="00D86C8A"/>
    <w:rsid w:val="00D8734C"/>
    <w:rsid w:val="00D90392"/>
    <w:rsid w:val="00D923FE"/>
    <w:rsid w:val="00D94F26"/>
    <w:rsid w:val="00D959DE"/>
    <w:rsid w:val="00D97D1C"/>
    <w:rsid w:val="00DA2562"/>
    <w:rsid w:val="00DA2948"/>
    <w:rsid w:val="00DA2E39"/>
    <w:rsid w:val="00DA3643"/>
    <w:rsid w:val="00DA3B34"/>
    <w:rsid w:val="00DA5E5F"/>
    <w:rsid w:val="00DA6203"/>
    <w:rsid w:val="00DA6837"/>
    <w:rsid w:val="00DA7C51"/>
    <w:rsid w:val="00DB0E45"/>
    <w:rsid w:val="00DB1E21"/>
    <w:rsid w:val="00DB1E82"/>
    <w:rsid w:val="00DB23A1"/>
    <w:rsid w:val="00DB3144"/>
    <w:rsid w:val="00DB55F2"/>
    <w:rsid w:val="00DB7E2F"/>
    <w:rsid w:val="00DC062D"/>
    <w:rsid w:val="00DC2C30"/>
    <w:rsid w:val="00DC2E1B"/>
    <w:rsid w:val="00DC2EBF"/>
    <w:rsid w:val="00DC5574"/>
    <w:rsid w:val="00DC5BC7"/>
    <w:rsid w:val="00DC6416"/>
    <w:rsid w:val="00DD0224"/>
    <w:rsid w:val="00DD09A5"/>
    <w:rsid w:val="00DD3F3D"/>
    <w:rsid w:val="00DD4C3F"/>
    <w:rsid w:val="00DD5F45"/>
    <w:rsid w:val="00DE19E2"/>
    <w:rsid w:val="00DE1E5D"/>
    <w:rsid w:val="00DE266A"/>
    <w:rsid w:val="00DE2CE8"/>
    <w:rsid w:val="00DE2F58"/>
    <w:rsid w:val="00DE42C7"/>
    <w:rsid w:val="00DE75FE"/>
    <w:rsid w:val="00DE7BEC"/>
    <w:rsid w:val="00DE7D44"/>
    <w:rsid w:val="00DF0801"/>
    <w:rsid w:val="00DF334B"/>
    <w:rsid w:val="00DF6974"/>
    <w:rsid w:val="00DF6F7C"/>
    <w:rsid w:val="00DF72AF"/>
    <w:rsid w:val="00DF7C11"/>
    <w:rsid w:val="00E03445"/>
    <w:rsid w:val="00E03CFE"/>
    <w:rsid w:val="00E03EF7"/>
    <w:rsid w:val="00E068EE"/>
    <w:rsid w:val="00E06A27"/>
    <w:rsid w:val="00E06F8E"/>
    <w:rsid w:val="00E116BE"/>
    <w:rsid w:val="00E122C4"/>
    <w:rsid w:val="00E13E46"/>
    <w:rsid w:val="00E14931"/>
    <w:rsid w:val="00E15108"/>
    <w:rsid w:val="00E15B0D"/>
    <w:rsid w:val="00E15B7D"/>
    <w:rsid w:val="00E17F27"/>
    <w:rsid w:val="00E21F36"/>
    <w:rsid w:val="00E221EA"/>
    <w:rsid w:val="00E239FE"/>
    <w:rsid w:val="00E2568C"/>
    <w:rsid w:val="00E26F02"/>
    <w:rsid w:val="00E30485"/>
    <w:rsid w:val="00E30DFF"/>
    <w:rsid w:val="00E313F4"/>
    <w:rsid w:val="00E337AD"/>
    <w:rsid w:val="00E35B34"/>
    <w:rsid w:val="00E35D16"/>
    <w:rsid w:val="00E35DF3"/>
    <w:rsid w:val="00E36F17"/>
    <w:rsid w:val="00E37E8A"/>
    <w:rsid w:val="00E421C8"/>
    <w:rsid w:val="00E42C51"/>
    <w:rsid w:val="00E43759"/>
    <w:rsid w:val="00E43C50"/>
    <w:rsid w:val="00E445C8"/>
    <w:rsid w:val="00E44B7F"/>
    <w:rsid w:val="00E4515E"/>
    <w:rsid w:val="00E461C8"/>
    <w:rsid w:val="00E50659"/>
    <w:rsid w:val="00E51A59"/>
    <w:rsid w:val="00E522F4"/>
    <w:rsid w:val="00E522FF"/>
    <w:rsid w:val="00E52810"/>
    <w:rsid w:val="00E52F40"/>
    <w:rsid w:val="00E54233"/>
    <w:rsid w:val="00E546DD"/>
    <w:rsid w:val="00E5472A"/>
    <w:rsid w:val="00E54D42"/>
    <w:rsid w:val="00E54D49"/>
    <w:rsid w:val="00E552DE"/>
    <w:rsid w:val="00E56EB6"/>
    <w:rsid w:val="00E57679"/>
    <w:rsid w:val="00E57FEC"/>
    <w:rsid w:val="00E6064B"/>
    <w:rsid w:val="00E637CF"/>
    <w:rsid w:val="00E637F4"/>
    <w:rsid w:val="00E65AC2"/>
    <w:rsid w:val="00E6619B"/>
    <w:rsid w:val="00E71509"/>
    <w:rsid w:val="00E72CE9"/>
    <w:rsid w:val="00E72E96"/>
    <w:rsid w:val="00E739F9"/>
    <w:rsid w:val="00E74A92"/>
    <w:rsid w:val="00E74C77"/>
    <w:rsid w:val="00E75B67"/>
    <w:rsid w:val="00E75D8D"/>
    <w:rsid w:val="00E760ED"/>
    <w:rsid w:val="00E7652C"/>
    <w:rsid w:val="00E779B8"/>
    <w:rsid w:val="00E812C8"/>
    <w:rsid w:val="00E82166"/>
    <w:rsid w:val="00E84FF0"/>
    <w:rsid w:val="00E854C3"/>
    <w:rsid w:val="00E863E7"/>
    <w:rsid w:val="00E876ED"/>
    <w:rsid w:val="00E90BF5"/>
    <w:rsid w:val="00E9442A"/>
    <w:rsid w:val="00E95AA4"/>
    <w:rsid w:val="00E9760A"/>
    <w:rsid w:val="00E979C5"/>
    <w:rsid w:val="00E97F80"/>
    <w:rsid w:val="00EA05CD"/>
    <w:rsid w:val="00EA0AAB"/>
    <w:rsid w:val="00EA0CCF"/>
    <w:rsid w:val="00EA0F59"/>
    <w:rsid w:val="00EA1832"/>
    <w:rsid w:val="00EA1FE9"/>
    <w:rsid w:val="00EA257F"/>
    <w:rsid w:val="00EA2699"/>
    <w:rsid w:val="00EA2EB2"/>
    <w:rsid w:val="00EA33BD"/>
    <w:rsid w:val="00EA4C8E"/>
    <w:rsid w:val="00EA4CAE"/>
    <w:rsid w:val="00EA54BF"/>
    <w:rsid w:val="00EA559A"/>
    <w:rsid w:val="00EA5FA1"/>
    <w:rsid w:val="00EA7951"/>
    <w:rsid w:val="00EB01F1"/>
    <w:rsid w:val="00EB19BB"/>
    <w:rsid w:val="00EB2250"/>
    <w:rsid w:val="00EB3C4F"/>
    <w:rsid w:val="00EB404D"/>
    <w:rsid w:val="00EB414C"/>
    <w:rsid w:val="00EB4FFE"/>
    <w:rsid w:val="00EB5043"/>
    <w:rsid w:val="00EB5471"/>
    <w:rsid w:val="00EB627A"/>
    <w:rsid w:val="00EB6747"/>
    <w:rsid w:val="00EB786C"/>
    <w:rsid w:val="00EB79ED"/>
    <w:rsid w:val="00EB7C87"/>
    <w:rsid w:val="00EC0A1F"/>
    <w:rsid w:val="00EC3BC1"/>
    <w:rsid w:val="00EC3D19"/>
    <w:rsid w:val="00EC47AE"/>
    <w:rsid w:val="00EC49ED"/>
    <w:rsid w:val="00EC5543"/>
    <w:rsid w:val="00EC59B6"/>
    <w:rsid w:val="00EC5BE4"/>
    <w:rsid w:val="00EC5EC7"/>
    <w:rsid w:val="00EC7156"/>
    <w:rsid w:val="00ED0F7C"/>
    <w:rsid w:val="00ED2092"/>
    <w:rsid w:val="00ED2689"/>
    <w:rsid w:val="00ED657E"/>
    <w:rsid w:val="00ED65B0"/>
    <w:rsid w:val="00ED6811"/>
    <w:rsid w:val="00ED68CE"/>
    <w:rsid w:val="00ED754F"/>
    <w:rsid w:val="00ED7F9B"/>
    <w:rsid w:val="00EE077E"/>
    <w:rsid w:val="00EE11F1"/>
    <w:rsid w:val="00EE2539"/>
    <w:rsid w:val="00EE2B92"/>
    <w:rsid w:val="00EE2E64"/>
    <w:rsid w:val="00EE2F51"/>
    <w:rsid w:val="00EE2F6E"/>
    <w:rsid w:val="00EE32C8"/>
    <w:rsid w:val="00EE44F6"/>
    <w:rsid w:val="00EE450B"/>
    <w:rsid w:val="00EE46F5"/>
    <w:rsid w:val="00EE5F64"/>
    <w:rsid w:val="00EF21A7"/>
    <w:rsid w:val="00EF330F"/>
    <w:rsid w:val="00EF6028"/>
    <w:rsid w:val="00F001A6"/>
    <w:rsid w:val="00F00CA1"/>
    <w:rsid w:val="00F016E4"/>
    <w:rsid w:val="00F01DEA"/>
    <w:rsid w:val="00F03168"/>
    <w:rsid w:val="00F0454E"/>
    <w:rsid w:val="00F047A4"/>
    <w:rsid w:val="00F05747"/>
    <w:rsid w:val="00F06D42"/>
    <w:rsid w:val="00F07A75"/>
    <w:rsid w:val="00F07FD6"/>
    <w:rsid w:val="00F107EE"/>
    <w:rsid w:val="00F12F7D"/>
    <w:rsid w:val="00F14E1F"/>
    <w:rsid w:val="00F15977"/>
    <w:rsid w:val="00F15B0C"/>
    <w:rsid w:val="00F17446"/>
    <w:rsid w:val="00F25036"/>
    <w:rsid w:val="00F251AB"/>
    <w:rsid w:val="00F256CF"/>
    <w:rsid w:val="00F26533"/>
    <w:rsid w:val="00F27A59"/>
    <w:rsid w:val="00F27EA9"/>
    <w:rsid w:val="00F27FE6"/>
    <w:rsid w:val="00F30281"/>
    <w:rsid w:val="00F31F8E"/>
    <w:rsid w:val="00F32369"/>
    <w:rsid w:val="00F323CA"/>
    <w:rsid w:val="00F32E48"/>
    <w:rsid w:val="00F33B4D"/>
    <w:rsid w:val="00F346E2"/>
    <w:rsid w:val="00F3573F"/>
    <w:rsid w:val="00F36BC0"/>
    <w:rsid w:val="00F36C20"/>
    <w:rsid w:val="00F373EF"/>
    <w:rsid w:val="00F375B2"/>
    <w:rsid w:val="00F3791D"/>
    <w:rsid w:val="00F4087B"/>
    <w:rsid w:val="00F412D4"/>
    <w:rsid w:val="00F41A7C"/>
    <w:rsid w:val="00F41FDB"/>
    <w:rsid w:val="00F43827"/>
    <w:rsid w:val="00F4436B"/>
    <w:rsid w:val="00F46A8E"/>
    <w:rsid w:val="00F470BC"/>
    <w:rsid w:val="00F479B4"/>
    <w:rsid w:val="00F508D7"/>
    <w:rsid w:val="00F529F5"/>
    <w:rsid w:val="00F53254"/>
    <w:rsid w:val="00F53C7F"/>
    <w:rsid w:val="00F543A4"/>
    <w:rsid w:val="00F552CF"/>
    <w:rsid w:val="00F56068"/>
    <w:rsid w:val="00F567C4"/>
    <w:rsid w:val="00F56CE4"/>
    <w:rsid w:val="00F56E04"/>
    <w:rsid w:val="00F60611"/>
    <w:rsid w:val="00F6129A"/>
    <w:rsid w:val="00F61A40"/>
    <w:rsid w:val="00F61D53"/>
    <w:rsid w:val="00F6468D"/>
    <w:rsid w:val="00F64FF4"/>
    <w:rsid w:val="00F664D2"/>
    <w:rsid w:val="00F66801"/>
    <w:rsid w:val="00F66993"/>
    <w:rsid w:val="00F67F72"/>
    <w:rsid w:val="00F7010F"/>
    <w:rsid w:val="00F714AD"/>
    <w:rsid w:val="00F71795"/>
    <w:rsid w:val="00F76133"/>
    <w:rsid w:val="00F767E8"/>
    <w:rsid w:val="00F7780C"/>
    <w:rsid w:val="00F802C3"/>
    <w:rsid w:val="00F8387D"/>
    <w:rsid w:val="00F855BB"/>
    <w:rsid w:val="00F87102"/>
    <w:rsid w:val="00F90DB5"/>
    <w:rsid w:val="00F91BDC"/>
    <w:rsid w:val="00F92285"/>
    <w:rsid w:val="00F92A1E"/>
    <w:rsid w:val="00F92EE0"/>
    <w:rsid w:val="00F9361B"/>
    <w:rsid w:val="00F93A68"/>
    <w:rsid w:val="00F94BC1"/>
    <w:rsid w:val="00F94CC1"/>
    <w:rsid w:val="00F952CD"/>
    <w:rsid w:val="00F963F9"/>
    <w:rsid w:val="00F96499"/>
    <w:rsid w:val="00F974E0"/>
    <w:rsid w:val="00FA0330"/>
    <w:rsid w:val="00FA14CC"/>
    <w:rsid w:val="00FA2BE0"/>
    <w:rsid w:val="00FA2DD3"/>
    <w:rsid w:val="00FA4C58"/>
    <w:rsid w:val="00FA52A5"/>
    <w:rsid w:val="00FA5637"/>
    <w:rsid w:val="00FA7426"/>
    <w:rsid w:val="00FB0C3B"/>
    <w:rsid w:val="00FB0D69"/>
    <w:rsid w:val="00FB167B"/>
    <w:rsid w:val="00FB1DD7"/>
    <w:rsid w:val="00FB3DF6"/>
    <w:rsid w:val="00FB4F33"/>
    <w:rsid w:val="00FB5030"/>
    <w:rsid w:val="00FB739D"/>
    <w:rsid w:val="00FB7C69"/>
    <w:rsid w:val="00FB7CB1"/>
    <w:rsid w:val="00FC02F8"/>
    <w:rsid w:val="00FC0309"/>
    <w:rsid w:val="00FC0836"/>
    <w:rsid w:val="00FC09FF"/>
    <w:rsid w:val="00FC1CD5"/>
    <w:rsid w:val="00FC1F9D"/>
    <w:rsid w:val="00FC24F6"/>
    <w:rsid w:val="00FC2602"/>
    <w:rsid w:val="00FC4172"/>
    <w:rsid w:val="00FC4A0E"/>
    <w:rsid w:val="00FC55B2"/>
    <w:rsid w:val="00FC5B02"/>
    <w:rsid w:val="00FC5EB1"/>
    <w:rsid w:val="00FC765B"/>
    <w:rsid w:val="00FD1176"/>
    <w:rsid w:val="00FD1B6B"/>
    <w:rsid w:val="00FD25B1"/>
    <w:rsid w:val="00FD4526"/>
    <w:rsid w:val="00FD51DA"/>
    <w:rsid w:val="00FD5731"/>
    <w:rsid w:val="00FD637E"/>
    <w:rsid w:val="00FD71E2"/>
    <w:rsid w:val="00FD7368"/>
    <w:rsid w:val="00FD7E33"/>
    <w:rsid w:val="00FE05C1"/>
    <w:rsid w:val="00FE3663"/>
    <w:rsid w:val="00FE3738"/>
    <w:rsid w:val="00FE4007"/>
    <w:rsid w:val="00FE4CF1"/>
    <w:rsid w:val="00FE7565"/>
    <w:rsid w:val="00FE75CF"/>
    <w:rsid w:val="00FF0C5D"/>
    <w:rsid w:val="00FF2C02"/>
    <w:rsid w:val="00FF3C38"/>
    <w:rsid w:val="00FF3CB2"/>
    <w:rsid w:val="00FF4EE4"/>
    <w:rsid w:val="00FF5056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ADA281"/>
  <w15:docId w15:val="{552A0970-5B5D-4A52-BFC5-A3D2362C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uiPriority="11" w:qFormat="1"/>
    <w:lsdException w:name="heading 1" w:uiPriority="15" w:qFormat="1"/>
    <w:lsdException w:name="heading 2" w:uiPriority="2" w:qFormat="1"/>
    <w:lsdException w:name="heading 3" w:uiPriority="2" w:qFormat="1"/>
    <w:lsdException w:name="heading 4" w:uiPriority="2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#Standard"/>
    <w:uiPriority w:val="11"/>
    <w:qFormat/>
    <w:rsid w:val="00760827"/>
    <w:pPr>
      <w:spacing w:after="240"/>
      <w:contextualSpacing/>
      <w:jc w:val="both"/>
    </w:pPr>
    <w:rPr>
      <w:rFonts w:ascii="Arial" w:hAnsi="Arial"/>
      <w:sz w:val="24"/>
      <w:szCs w:val="24"/>
    </w:rPr>
  </w:style>
  <w:style w:type="paragraph" w:styleId="berschrift1">
    <w:name w:val="heading 1"/>
    <w:aliases w:val="#Überschrift 1"/>
    <w:basedOn w:val="Standard"/>
    <w:next w:val="Standard"/>
    <w:link w:val="berschrift1Zchn"/>
    <w:uiPriority w:val="15"/>
    <w:qFormat/>
    <w:rsid w:val="00C247FD"/>
    <w:pPr>
      <w:pageBreakBefore/>
      <w:numPr>
        <w:numId w:val="8"/>
      </w:numPr>
      <w:shd w:val="clear" w:color="auto" w:fill="FFFFFF"/>
      <w:spacing w:after="0"/>
      <w:outlineLvl w:val="0"/>
    </w:pPr>
    <w:rPr>
      <w:b/>
      <w:sz w:val="36"/>
    </w:rPr>
  </w:style>
  <w:style w:type="paragraph" w:styleId="berschrift2">
    <w:name w:val="heading 2"/>
    <w:aliases w:val="#Überschrift 2"/>
    <w:basedOn w:val="Standard"/>
    <w:next w:val="Standard"/>
    <w:uiPriority w:val="17"/>
    <w:qFormat/>
    <w:rsid w:val="00C247FD"/>
    <w:pPr>
      <w:numPr>
        <w:ilvl w:val="1"/>
        <w:numId w:val="8"/>
      </w:numPr>
      <w:spacing w:after="0"/>
      <w:outlineLvl w:val="1"/>
    </w:pPr>
    <w:rPr>
      <w:b/>
      <w:sz w:val="28"/>
    </w:rPr>
  </w:style>
  <w:style w:type="paragraph" w:styleId="berschrift3">
    <w:name w:val="heading 3"/>
    <w:aliases w:val="#Überschrift 3"/>
    <w:basedOn w:val="Standard"/>
    <w:next w:val="Standard"/>
    <w:uiPriority w:val="19"/>
    <w:qFormat/>
    <w:rsid w:val="00302065"/>
    <w:pPr>
      <w:numPr>
        <w:ilvl w:val="2"/>
        <w:numId w:val="8"/>
      </w:numPr>
      <w:spacing w:after="0"/>
      <w:outlineLvl w:val="2"/>
    </w:pPr>
    <w:rPr>
      <w:b/>
    </w:rPr>
  </w:style>
  <w:style w:type="paragraph" w:styleId="berschrift4">
    <w:name w:val="heading 4"/>
    <w:aliases w:val="#Überschrift 4"/>
    <w:basedOn w:val="Standard"/>
    <w:next w:val="Standard"/>
    <w:uiPriority w:val="21"/>
    <w:qFormat/>
    <w:rsid w:val="00C247FD"/>
    <w:pPr>
      <w:numPr>
        <w:ilvl w:val="3"/>
        <w:numId w:val="8"/>
      </w:numPr>
      <w:tabs>
        <w:tab w:val="num" w:pos="0"/>
      </w:tabs>
      <w:spacing w:after="0"/>
      <w:ind w:left="709"/>
      <w:outlineLvl w:val="3"/>
    </w:pPr>
    <w:rPr>
      <w:u w:val="single"/>
    </w:rPr>
  </w:style>
  <w:style w:type="paragraph" w:styleId="berschrift5">
    <w:name w:val="heading 5"/>
    <w:basedOn w:val="berschrift4"/>
    <w:next w:val="Standard"/>
    <w:semiHidden/>
    <w:qFormat/>
    <w:rsid w:val="000C09C6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semiHidden/>
    <w:qFormat/>
    <w:rsid w:val="000C09C6"/>
    <w:pPr>
      <w:numPr>
        <w:ilvl w:val="5"/>
      </w:numPr>
      <w:outlineLvl w:val="5"/>
    </w:pPr>
  </w:style>
  <w:style w:type="paragraph" w:styleId="berschrift7">
    <w:name w:val="heading 7"/>
    <w:basedOn w:val="berschrift4"/>
    <w:next w:val="Standard"/>
    <w:semiHidden/>
    <w:qFormat/>
    <w:rsid w:val="000C09C6"/>
    <w:pPr>
      <w:numPr>
        <w:ilvl w:val="6"/>
      </w:numPr>
      <w:outlineLvl w:val="6"/>
    </w:pPr>
  </w:style>
  <w:style w:type="paragraph" w:styleId="berschrift8">
    <w:name w:val="heading 8"/>
    <w:basedOn w:val="berschrift4"/>
    <w:next w:val="Standard"/>
    <w:semiHidden/>
    <w:qFormat/>
    <w:rsid w:val="000C09C6"/>
    <w:pPr>
      <w:numPr>
        <w:ilvl w:val="7"/>
      </w:numPr>
      <w:outlineLvl w:val="7"/>
    </w:pPr>
  </w:style>
  <w:style w:type="paragraph" w:styleId="berschrift9">
    <w:name w:val="heading 9"/>
    <w:basedOn w:val="berschrift4"/>
    <w:next w:val="Standard"/>
    <w:semiHidden/>
    <w:qFormat/>
    <w:rsid w:val="000C09C6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ichtungszeile">
    <w:name w:val="#Einrichtungszeile"/>
    <w:basedOn w:val="Standard"/>
    <w:uiPriority w:val="1"/>
    <w:rsid w:val="00194C67"/>
    <w:rPr>
      <w:rFonts w:ascii="Frutiger LT Com 65 Bold" w:hAnsi="Frutiger LT Com 65 Bold"/>
      <w:caps/>
      <w:spacing w:val="19"/>
      <w:sz w:val="16"/>
    </w:rPr>
  </w:style>
  <w:style w:type="paragraph" w:customStyle="1" w:styleId="Haupttitel">
    <w:name w:val="#Haupttitel"/>
    <w:basedOn w:val="Standard"/>
    <w:uiPriority w:val="3"/>
    <w:rsid w:val="00857355"/>
    <w:pPr>
      <w:spacing w:after="160" w:line="560" w:lineRule="exact"/>
    </w:pPr>
    <w:rPr>
      <w:rFonts w:ascii="Frutiger LT Com 65 Bold" w:hAnsi="Frutiger LT Com 65 Bold"/>
      <w:caps/>
      <w:spacing w:val="6"/>
      <w:sz w:val="48"/>
    </w:rPr>
  </w:style>
  <w:style w:type="paragraph" w:customStyle="1" w:styleId="Untertitel">
    <w:name w:val="#Untertitel"/>
    <w:basedOn w:val="Standard"/>
    <w:uiPriority w:val="5"/>
    <w:rsid w:val="00194C67"/>
    <w:pPr>
      <w:spacing w:line="560" w:lineRule="exact"/>
    </w:pPr>
    <w:rPr>
      <w:sz w:val="48"/>
    </w:rPr>
  </w:style>
  <w:style w:type="paragraph" w:customStyle="1" w:styleId="Innentitel">
    <w:name w:val="#Innentitel"/>
    <w:basedOn w:val="Standard"/>
    <w:uiPriority w:val="7"/>
    <w:rsid w:val="002E7267"/>
    <w:pPr>
      <w:spacing w:after="160" w:line="560" w:lineRule="exact"/>
    </w:pPr>
    <w:rPr>
      <w:rFonts w:ascii="Frutiger LT Com 65 Bold" w:hAnsi="Frutiger LT Com 65 Bold"/>
      <w:caps/>
      <w:color w:val="666666"/>
      <w:spacing w:val="6"/>
      <w:sz w:val="48"/>
    </w:rPr>
  </w:style>
  <w:style w:type="paragraph" w:customStyle="1" w:styleId="Untertitelinnen">
    <w:name w:val="#Untertitel innen"/>
    <w:basedOn w:val="Standard"/>
    <w:uiPriority w:val="9"/>
    <w:rsid w:val="003978B3"/>
    <w:pPr>
      <w:spacing w:line="560" w:lineRule="exact"/>
    </w:pPr>
    <w:rPr>
      <w:color w:val="666666"/>
      <w:sz w:val="48"/>
    </w:rPr>
  </w:style>
  <w:style w:type="paragraph" w:customStyle="1" w:styleId="LebenderKolumnentitel">
    <w:name w:val="#Lebender Kolumnentitel"/>
    <w:basedOn w:val="Standard"/>
    <w:link w:val="LebenderKolumnentitelZchn"/>
    <w:semiHidden/>
    <w:rsid w:val="00C74AF6"/>
    <w:pPr>
      <w:framePr w:w="2342" w:vSpace="142" w:wrap="around" w:hAnchor="margin" w:x="7695" w:y="-169" w:anchorLock="1"/>
      <w:pBdr>
        <w:bottom w:val="dashSmallGap" w:sz="4" w:space="5" w:color="auto"/>
      </w:pBdr>
      <w:tabs>
        <w:tab w:val="left" w:pos="0"/>
        <w:tab w:val="left" w:pos="57"/>
      </w:tabs>
      <w:spacing w:after="0"/>
      <w:contextualSpacing w:val="0"/>
    </w:pPr>
    <w:rPr>
      <w:sz w:val="16"/>
    </w:rPr>
  </w:style>
  <w:style w:type="paragraph" w:customStyle="1" w:styleId="Bildunterschrift">
    <w:name w:val="#Bildunterschrift"/>
    <w:basedOn w:val="Standard"/>
    <w:uiPriority w:val="25"/>
    <w:qFormat/>
    <w:rsid w:val="003A5BE2"/>
    <w:pPr>
      <w:numPr>
        <w:numId w:val="9"/>
      </w:numPr>
      <w:spacing w:after="0"/>
      <w:ind w:left="0" w:firstLine="0"/>
      <w:contextualSpacing w:val="0"/>
    </w:pPr>
    <w:rPr>
      <w:rFonts w:ascii="Frutiger LT Com 65 Bold" w:hAnsi="Frutiger LT Com 65 Bold"/>
      <w:sz w:val="16"/>
    </w:rPr>
  </w:style>
  <w:style w:type="paragraph" w:customStyle="1" w:styleId="Referenztabelle">
    <w:name w:val="#Referenztabelle"/>
    <w:basedOn w:val="Standard"/>
    <w:semiHidden/>
    <w:rsid w:val="004C081A"/>
    <w:pPr>
      <w:jc w:val="center"/>
    </w:pPr>
    <w:rPr>
      <w:szCs w:val="20"/>
    </w:rPr>
  </w:style>
  <w:style w:type="paragraph" w:styleId="Kopfzeile">
    <w:name w:val="header"/>
    <w:basedOn w:val="Standard"/>
    <w:link w:val="KopfzeileZchn"/>
    <w:uiPriority w:val="99"/>
    <w:rsid w:val="007846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1197C"/>
    <w:pPr>
      <w:tabs>
        <w:tab w:val="center" w:pos="4536"/>
        <w:tab w:val="right" w:pos="9072"/>
      </w:tabs>
      <w:spacing w:after="0" w:line="220" w:lineRule="atLeast"/>
      <w:contextualSpacing w:val="0"/>
    </w:pPr>
    <w:rPr>
      <w:sz w:val="16"/>
    </w:rPr>
  </w:style>
  <w:style w:type="paragraph" w:customStyle="1" w:styleId="Partnerlogo">
    <w:name w:val="#Partnerlogo"/>
    <w:basedOn w:val="Standard"/>
    <w:semiHidden/>
    <w:rsid w:val="000C3F2B"/>
    <w:pPr>
      <w:framePr w:w="2688" w:h="1701" w:hRule="exact" w:wrap="around" w:vAnchor="page" w:hAnchor="page" w:x="8075" w:y="13983"/>
      <w:pBdr>
        <w:top w:val="dashSmallGap" w:sz="4" w:space="1" w:color="auto"/>
      </w:pBdr>
    </w:pPr>
    <w:rPr>
      <w:rFonts w:ascii="Frutiger LT Com 75 Black" w:hAnsi="Frutiger LT Com 75 Black"/>
      <w:caps/>
      <w:spacing w:val="16"/>
      <w:sz w:val="16"/>
    </w:rPr>
  </w:style>
  <w:style w:type="table" w:styleId="Tabellenraster">
    <w:name w:val="Table Grid"/>
    <w:basedOn w:val="NormaleTabelle"/>
    <w:uiPriority w:val="39"/>
    <w:rsid w:val="00375218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itenzahl">
    <w:name w:val="#Seitenzahl"/>
    <w:basedOn w:val="Standard"/>
    <w:semiHidden/>
    <w:rsid w:val="005E07EF"/>
    <w:pPr>
      <w:jc w:val="right"/>
    </w:pPr>
  </w:style>
  <w:style w:type="paragraph" w:customStyle="1" w:styleId="Vertikaltext">
    <w:name w:val="#Vertikaltext"/>
    <w:basedOn w:val="Standard"/>
    <w:semiHidden/>
    <w:rsid w:val="00A95FEE"/>
    <w:pPr>
      <w:spacing w:line="120" w:lineRule="exact"/>
    </w:pPr>
    <w:rPr>
      <w:spacing w:val="3"/>
      <w:sz w:val="10"/>
    </w:rPr>
  </w:style>
  <w:style w:type="character" w:styleId="Hyperlink">
    <w:name w:val="Hyperlink"/>
    <w:uiPriority w:val="99"/>
    <w:rsid w:val="006A2519"/>
    <w:rPr>
      <w:color w:val="0000FF"/>
      <w:u w:val="single"/>
    </w:rPr>
  </w:style>
  <w:style w:type="paragraph" w:styleId="Verzeichnis1">
    <w:name w:val="toc 1"/>
    <w:aliases w:val="Inhaltsverzeichnis IP CNT"/>
    <w:basedOn w:val="Standard"/>
    <w:next w:val="Standard"/>
    <w:autoRedefine/>
    <w:uiPriority w:val="39"/>
    <w:rsid w:val="008D793B"/>
    <w:pPr>
      <w:tabs>
        <w:tab w:val="left" w:leader="dot" w:pos="7697"/>
      </w:tabs>
      <w:spacing w:before="240" w:after="0"/>
      <w:contextualSpacing w:val="0"/>
    </w:pPr>
  </w:style>
  <w:style w:type="paragraph" w:styleId="Verzeichnis2">
    <w:name w:val="toc 2"/>
    <w:basedOn w:val="Standard"/>
    <w:next w:val="Standard"/>
    <w:autoRedefine/>
    <w:uiPriority w:val="39"/>
    <w:rsid w:val="00D8734C"/>
    <w:pPr>
      <w:tabs>
        <w:tab w:val="left" w:leader="dot" w:pos="7697"/>
      </w:tabs>
      <w:spacing w:after="0"/>
      <w:contextualSpacing w:val="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D8734C"/>
    <w:pPr>
      <w:tabs>
        <w:tab w:val="left" w:leader="dot" w:pos="7697"/>
      </w:tabs>
      <w:spacing w:after="0"/>
      <w:contextualSpacing w:val="0"/>
    </w:pPr>
  </w:style>
  <w:style w:type="paragraph" w:styleId="Verzeichnis4">
    <w:name w:val="toc 4"/>
    <w:basedOn w:val="Standard"/>
    <w:next w:val="Standard"/>
    <w:autoRedefine/>
    <w:semiHidden/>
    <w:rsid w:val="00D8734C"/>
    <w:pPr>
      <w:tabs>
        <w:tab w:val="left" w:leader="dot" w:pos="7697"/>
      </w:tabs>
      <w:spacing w:after="0"/>
      <w:contextualSpacing w:val="0"/>
    </w:pPr>
  </w:style>
  <w:style w:type="paragraph" w:customStyle="1" w:styleId="Inhalt">
    <w:name w:val="#Inhalt"/>
    <w:basedOn w:val="Standard"/>
    <w:link w:val="InhaltZchn"/>
    <w:semiHidden/>
    <w:rsid w:val="007E2DA0"/>
    <w:pPr>
      <w:spacing w:after="0"/>
    </w:pPr>
    <w:rPr>
      <w:rFonts w:ascii="Frutiger LT Com 65 Bold" w:hAnsi="Frutiger LT Com 65 Bold"/>
      <w:sz w:val="28"/>
    </w:rPr>
  </w:style>
  <w:style w:type="character" w:customStyle="1" w:styleId="berschrift1Zchn">
    <w:name w:val="Überschrift 1 Zchn"/>
    <w:aliases w:val="#Überschrift 1 Zchn"/>
    <w:link w:val="berschrift1"/>
    <w:uiPriority w:val="15"/>
    <w:rsid w:val="00C247FD"/>
    <w:rPr>
      <w:rFonts w:ascii="Arial" w:hAnsi="Arial"/>
      <w:b/>
      <w:sz w:val="36"/>
      <w:szCs w:val="24"/>
      <w:shd w:val="clear" w:color="auto" w:fill="FFFFFF"/>
    </w:rPr>
  </w:style>
  <w:style w:type="character" w:customStyle="1" w:styleId="InhaltZchn">
    <w:name w:val="#Inhalt Zchn"/>
    <w:link w:val="Inhalt"/>
    <w:semiHidden/>
    <w:rsid w:val="007E2DA0"/>
    <w:rPr>
      <w:rFonts w:ascii="Frutiger LT Com 65 Bold" w:hAnsi="Frutiger LT Com 65 Bold"/>
      <w:sz w:val="28"/>
      <w:szCs w:val="24"/>
      <w:shd w:val="clear" w:color="auto" w:fill="FFFFFF"/>
    </w:rPr>
  </w:style>
  <w:style w:type="paragraph" w:styleId="Index1">
    <w:name w:val="index 1"/>
    <w:basedOn w:val="Standard"/>
    <w:next w:val="Standard"/>
    <w:autoRedefine/>
    <w:uiPriority w:val="99"/>
    <w:semiHidden/>
    <w:rsid w:val="006251E9"/>
    <w:pPr>
      <w:spacing w:after="480"/>
    </w:pPr>
  </w:style>
  <w:style w:type="paragraph" w:styleId="Indexberschrift">
    <w:name w:val="index heading"/>
    <w:basedOn w:val="Standard"/>
    <w:next w:val="Index1"/>
    <w:uiPriority w:val="99"/>
    <w:semiHidden/>
    <w:rsid w:val="006251E9"/>
    <w:rPr>
      <w:rFonts w:cs="Arial"/>
      <w:b/>
      <w:bCs/>
    </w:rPr>
  </w:style>
  <w:style w:type="paragraph" w:styleId="Verzeichnis5">
    <w:name w:val="toc 5"/>
    <w:basedOn w:val="Standard"/>
    <w:next w:val="Standard"/>
    <w:autoRedefine/>
    <w:semiHidden/>
    <w:rsid w:val="00933BBF"/>
    <w:pPr>
      <w:ind w:left="800"/>
    </w:pPr>
  </w:style>
  <w:style w:type="paragraph" w:styleId="Verzeichnis6">
    <w:name w:val="toc 6"/>
    <w:basedOn w:val="Standard"/>
    <w:next w:val="Standard"/>
    <w:autoRedefine/>
    <w:semiHidden/>
    <w:rsid w:val="00933BBF"/>
    <w:pPr>
      <w:ind w:left="1000"/>
    </w:pPr>
  </w:style>
  <w:style w:type="paragraph" w:styleId="Verzeichnis7">
    <w:name w:val="toc 7"/>
    <w:basedOn w:val="Standard"/>
    <w:next w:val="Standard"/>
    <w:autoRedefine/>
    <w:semiHidden/>
    <w:rsid w:val="00933BBF"/>
    <w:pPr>
      <w:ind w:left="1200"/>
    </w:pPr>
  </w:style>
  <w:style w:type="paragraph" w:styleId="Verzeichnis8">
    <w:name w:val="toc 8"/>
    <w:basedOn w:val="Standard"/>
    <w:next w:val="Standard"/>
    <w:autoRedefine/>
    <w:semiHidden/>
    <w:rsid w:val="00933BBF"/>
    <w:pPr>
      <w:ind w:left="1400"/>
    </w:pPr>
  </w:style>
  <w:style w:type="paragraph" w:styleId="Verzeichnis9">
    <w:name w:val="toc 9"/>
    <w:basedOn w:val="Standard"/>
    <w:next w:val="Standard"/>
    <w:autoRedefine/>
    <w:semiHidden/>
    <w:rsid w:val="00933BBF"/>
    <w:pPr>
      <w:ind w:left="1600"/>
    </w:pPr>
  </w:style>
  <w:style w:type="paragraph" w:customStyle="1" w:styleId="berschriftimText">
    <w:name w:val="#Überschrift im Text"/>
    <w:basedOn w:val="Standard"/>
    <w:next w:val="Standard"/>
    <w:uiPriority w:val="23"/>
    <w:qFormat/>
    <w:rsid w:val="00A12448"/>
    <w:pPr>
      <w:spacing w:before="480"/>
      <w:contextualSpacing w:val="0"/>
    </w:pPr>
    <w:rPr>
      <w:rFonts w:ascii="Frutiger LT Com 65 Bold" w:hAnsi="Frutiger LT Com 65 Bold"/>
    </w:rPr>
  </w:style>
  <w:style w:type="numbering" w:customStyle="1" w:styleId="Aufzhlung">
    <w:name w:val="#Aufzählung"/>
    <w:basedOn w:val="KeineListe"/>
    <w:rsid w:val="00D55BA9"/>
    <w:pPr>
      <w:numPr>
        <w:numId w:val="2"/>
      </w:numPr>
    </w:pPr>
  </w:style>
  <w:style w:type="paragraph" w:customStyle="1" w:styleId="BildunterschriftSonderfall">
    <w:name w:val="#Bildunterschrift Sonderfall"/>
    <w:basedOn w:val="Bildunterschrift"/>
    <w:uiPriority w:val="29"/>
    <w:qFormat/>
    <w:rsid w:val="00451FF9"/>
    <w:pPr>
      <w:framePr w:w="2342" w:h="851" w:hSpace="227" w:wrap="around" w:vAnchor="text" w:hAnchor="page" w:xAlign="right" w:y="1"/>
      <w:shd w:val="clear" w:color="auto" w:fill="FFFFFF"/>
    </w:pPr>
  </w:style>
  <w:style w:type="table" w:customStyle="1" w:styleId="Tabelle">
    <w:name w:val="#Tabelle"/>
    <w:basedOn w:val="NormaleTabelle"/>
    <w:rsid w:val="00512BE9"/>
    <w:pPr>
      <w:spacing w:line="240" w:lineRule="exact"/>
    </w:pPr>
    <w:rPr>
      <w:rFonts w:ascii="Frutiger LT Com 45 Light" w:hAnsi="Frutiger LT Com 45 Light"/>
    </w:rPr>
    <w:tblPr>
      <w:tblStyleRowBandSize w:val="1"/>
      <w:tblBorders>
        <w:bottom w:val="dashSmallGap" w:sz="4" w:space="0" w:color="auto"/>
      </w:tblBorders>
      <w:tblCellMar>
        <w:top w:w="79" w:type="dxa"/>
        <w:left w:w="0" w:type="dxa"/>
        <w:bottom w:w="79" w:type="dxa"/>
      </w:tblCellMar>
    </w:tblPr>
    <w:tblStylePr w:type="firstRow">
      <w:rPr>
        <w:rFonts w:ascii="Frutiger LT Com 65 Bold" w:hAnsi="Frutiger LT Com 65 Bold"/>
        <w:color w:val="auto"/>
        <w:sz w:val="20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band1Horz">
      <w:rPr>
        <w:rFonts w:ascii="Frutiger LT Com 45 Light" w:hAnsi="Frutiger LT Com 45 Light"/>
        <w:sz w:val="20"/>
      </w:rPr>
      <w:tblPr/>
      <w:tcPr>
        <w:tcBorders>
          <w:bottom w:val="dashSmallGap" w:sz="4" w:space="0" w:color="auto"/>
          <w:insideH w:val="nil"/>
        </w:tcBorders>
      </w:tcPr>
    </w:tblStylePr>
    <w:tblStylePr w:type="band2Horz">
      <w:rPr>
        <w:rFonts w:ascii="Frutiger LT Com 45 Light" w:hAnsi="Frutiger LT Com 45 Light"/>
        <w:sz w:val="20"/>
      </w:rPr>
      <w:tblPr/>
      <w:tcPr>
        <w:tcBorders>
          <w:bottom w:val="dashSmallGap" w:sz="4" w:space="0" w:color="auto"/>
        </w:tcBorders>
      </w:tcPr>
    </w:tblStylePr>
  </w:style>
  <w:style w:type="paragraph" w:customStyle="1" w:styleId="TabelleKopf">
    <w:name w:val="#Tabelle Kopf"/>
    <w:basedOn w:val="Standard"/>
    <w:semiHidden/>
    <w:rsid w:val="00D500D4"/>
    <w:pPr>
      <w:spacing w:after="0"/>
      <w:contextualSpacing w:val="0"/>
    </w:pPr>
    <w:rPr>
      <w:rFonts w:ascii="Frutiger LT Com 65 Bold" w:hAnsi="Frutiger LT Com 65 Bold"/>
    </w:rPr>
  </w:style>
  <w:style w:type="paragraph" w:customStyle="1" w:styleId="TabelleBody">
    <w:name w:val="#Tabelle Body"/>
    <w:basedOn w:val="Standard"/>
    <w:semiHidden/>
    <w:rsid w:val="00D500D4"/>
    <w:pPr>
      <w:spacing w:after="0"/>
      <w:contextualSpacing w:val="0"/>
    </w:pPr>
  </w:style>
  <w:style w:type="paragraph" w:styleId="Funotentext">
    <w:name w:val="footnote text"/>
    <w:basedOn w:val="Standard"/>
    <w:semiHidden/>
    <w:rsid w:val="004D6823"/>
    <w:pPr>
      <w:pBdr>
        <w:top w:val="dashSmallGap" w:sz="4" w:space="4" w:color="auto"/>
      </w:pBdr>
      <w:tabs>
        <w:tab w:val="left" w:pos="227"/>
      </w:tabs>
      <w:spacing w:after="220" w:line="220" w:lineRule="exact"/>
      <w:ind w:left="113" w:hanging="113"/>
    </w:pPr>
    <w:rPr>
      <w:sz w:val="16"/>
    </w:rPr>
  </w:style>
  <w:style w:type="character" w:styleId="Funotenzeichen">
    <w:name w:val="footnote reference"/>
    <w:semiHidden/>
    <w:rsid w:val="00B713B3"/>
    <w:rPr>
      <w:sz w:val="18"/>
      <w:vertAlign w:val="superscript"/>
    </w:rPr>
  </w:style>
  <w:style w:type="table" w:customStyle="1" w:styleId="Reftabelle">
    <w:name w:val="#Reftabelle"/>
    <w:basedOn w:val="NormaleTabelle"/>
    <w:rsid w:val="00044782"/>
    <w:rPr>
      <w:rFonts w:ascii="Frutiger LT Com 45 Light" w:hAnsi="Frutiger LT Com 45 Light"/>
    </w:rPr>
    <w:tblPr>
      <w:tblCellMar>
        <w:left w:w="0" w:type="dxa"/>
        <w:bottom w:w="227" w:type="dxa"/>
        <w:right w:w="227" w:type="dxa"/>
      </w:tblCellMar>
    </w:tblPr>
  </w:style>
  <w:style w:type="paragraph" w:styleId="Dokumentstruktur">
    <w:name w:val="Document Map"/>
    <w:basedOn w:val="Standard"/>
    <w:semiHidden/>
    <w:rsid w:val="00B27338"/>
    <w:pPr>
      <w:shd w:val="clear" w:color="auto" w:fill="000080"/>
    </w:pPr>
    <w:rPr>
      <w:rFonts w:ascii="Tahoma" w:hAnsi="Tahoma" w:cs="Tahoma"/>
      <w:szCs w:val="20"/>
    </w:rPr>
  </w:style>
  <w:style w:type="paragraph" w:styleId="Abbildungsverzeichnis">
    <w:name w:val="table of figures"/>
    <w:basedOn w:val="Standard"/>
    <w:next w:val="Standard"/>
    <w:uiPriority w:val="99"/>
    <w:rsid w:val="00857E4F"/>
    <w:pPr>
      <w:spacing w:after="0"/>
      <w:ind w:left="480" w:hanging="48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customStyle="1" w:styleId="Abkrzungen">
    <w:name w:val="#Abkürzungen"/>
    <w:basedOn w:val="Standard"/>
    <w:semiHidden/>
    <w:rsid w:val="00545AFD"/>
    <w:pPr>
      <w:tabs>
        <w:tab w:val="left" w:pos="1281"/>
      </w:tabs>
      <w:ind w:left="1281" w:hanging="1281"/>
    </w:pPr>
  </w:style>
  <w:style w:type="paragraph" w:customStyle="1" w:styleId="Tabellenunterschrift">
    <w:name w:val="#Tabellenunterschrift"/>
    <w:basedOn w:val="Bildunterschrift"/>
    <w:uiPriority w:val="33"/>
    <w:qFormat/>
    <w:rsid w:val="00451FF9"/>
    <w:pPr>
      <w:framePr w:w="2342" w:h="851" w:hSpace="227" w:wrap="around" w:vAnchor="text" w:hAnchor="page" w:xAlign="right" w:y="46"/>
      <w:shd w:val="clear" w:color="auto" w:fill="FFFFFF"/>
    </w:pPr>
  </w:style>
  <w:style w:type="numbering" w:customStyle="1" w:styleId="AufzhlungPunkt">
    <w:name w:val="#Aufzählung Punkt"/>
    <w:basedOn w:val="KeineListe"/>
    <w:rsid w:val="00D55BA9"/>
    <w:pPr>
      <w:numPr>
        <w:numId w:val="3"/>
      </w:numPr>
    </w:pPr>
  </w:style>
  <w:style w:type="numbering" w:customStyle="1" w:styleId="AufzhlungStrich">
    <w:name w:val="#Aufzählung Strich"/>
    <w:basedOn w:val="AufzhlungPunkt"/>
    <w:rsid w:val="00D55BA9"/>
    <w:pPr>
      <w:numPr>
        <w:numId w:val="4"/>
      </w:numPr>
    </w:pPr>
  </w:style>
  <w:style w:type="character" w:customStyle="1" w:styleId="LebenderKolumnentitelZchn">
    <w:name w:val="#Lebender Kolumnentitel Zchn"/>
    <w:link w:val="LebenderKolumnentitel"/>
    <w:semiHidden/>
    <w:rsid w:val="00C74AF6"/>
    <w:rPr>
      <w:rFonts w:ascii="Frutiger LT Com 45 Light" w:hAnsi="Frutiger LT Com 45 Light"/>
      <w:sz w:val="16"/>
      <w:szCs w:val="24"/>
    </w:rPr>
  </w:style>
  <w:style w:type="paragraph" w:customStyle="1" w:styleId="Punkt-Liste">
    <w:name w:val="Punkt-Liste"/>
    <w:basedOn w:val="Standard"/>
    <w:semiHidden/>
    <w:rsid w:val="007508C5"/>
    <w:pPr>
      <w:numPr>
        <w:numId w:val="5"/>
      </w:numPr>
      <w:spacing w:after="0"/>
      <w:contextualSpacing w:val="0"/>
    </w:pPr>
    <w:rPr>
      <w:szCs w:val="20"/>
    </w:rPr>
  </w:style>
  <w:style w:type="paragraph" w:styleId="Listennummer2">
    <w:name w:val="List Number 2"/>
    <w:basedOn w:val="Standard"/>
    <w:semiHidden/>
    <w:rsid w:val="005D22AA"/>
    <w:pPr>
      <w:numPr>
        <w:numId w:val="1"/>
      </w:numPr>
    </w:pPr>
  </w:style>
  <w:style w:type="character" w:styleId="Seitenzahl0">
    <w:name w:val="page number"/>
    <w:basedOn w:val="Absatz-Standardschriftart"/>
    <w:semiHidden/>
    <w:rsid w:val="00A30ABC"/>
  </w:style>
  <w:style w:type="paragraph" w:customStyle="1" w:styleId="Strich-Liste">
    <w:name w:val="Strich-Liste"/>
    <w:basedOn w:val="Punkt-Liste"/>
    <w:semiHidden/>
    <w:rsid w:val="007508C5"/>
    <w:pPr>
      <w:numPr>
        <w:numId w:val="6"/>
      </w:numPr>
    </w:pPr>
  </w:style>
  <w:style w:type="paragraph" w:customStyle="1" w:styleId="StandardmitAbstandnach">
    <w:name w:val="#Standard mit Abstand nach"/>
    <w:basedOn w:val="Standard"/>
    <w:uiPriority w:val="13"/>
    <w:qFormat/>
    <w:rsid w:val="007508C5"/>
    <w:pPr>
      <w:contextualSpacing w:val="0"/>
    </w:pPr>
    <w:rPr>
      <w:szCs w:val="20"/>
    </w:rPr>
  </w:style>
  <w:style w:type="paragraph" w:styleId="Liste">
    <w:name w:val="List"/>
    <w:basedOn w:val="Standard"/>
    <w:semiHidden/>
    <w:rsid w:val="00EE2E64"/>
    <w:pPr>
      <w:numPr>
        <w:numId w:val="7"/>
      </w:numPr>
      <w:spacing w:after="0"/>
      <w:contextualSpacing w:val="0"/>
    </w:pPr>
    <w:rPr>
      <w:szCs w:val="20"/>
    </w:rPr>
  </w:style>
  <w:style w:type="paragraph" w:styleId="Sprechblasentext">
    <w:name w:val="Balloon Text"/>
    <w:basedOn w:val="Standard"/>
    <w:link w:val="SprechblasentextZchn"/>
    <w:semiHidden/>
    <w:rsid w:val="00A27F80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5B338A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Absatz-Standardschriftart"/>
    <w:semiHidden/>
    <w:rsid w:val="00B172B6"/>
  </w:style>
  <w:style w:type="paragraph" w:styleId="Listenabsatz">
    <w:name w:val="List Paragraph"/>
    <w:basedOn w:val="Standard"/>
    <w:uiPriority w:val="34"/>
    <w:qFormat/>
    <w:rsid w:val="002F33B0"/>
    <w:pPr>
      <w:ind w:left="720"/>
    </w:pPr>
  </w:style>
  <w:style w:type="character" w:customStyle="1" w:styleId="editsection">
    <w:name w:val="editsection"/>
    <w:basedOn w:val="Absatz-Standardschriftart"/>
    <w:semiHidden/>
    <w:rsid w:val="00EB786C"/>
  </w:style>
  <w:style w:type="paragraph" w:styleId="StandardWeb">
    <w:name w:val="Normal (Web)"/>
    <w:basedOn w:val="Standard"/>
    <w:uiPriority w:val="99"/>
    <w:semiHidden/>
    <w:rsid w:val="00EB786C"/>
    <w:pPr>
      <w:spacing w:before="100" w:beforeAutospacing="1" w:after="100" w:afterAutospacing="1"/>
      <w:contextualSpacing w:val="0"/>
    </w:pPr>
    <w:rPr>
      <w:rFonts w:ascii="Times New Roman" w:hAnsi="Times New Roman"/>
    </w:rPr>
  </w:style>
  <w:style w:type="paragraph" w:customStyle="1" w:styleId="BildunterschriftSonderfallohneAbbVerz">
    <w:name w:val="#Bildunterschrift Sonderfall ohne Abb Verz"/>
    <w:basedOn w:val="BildunterschriftSonderfall"/>
    <w:uiPriority w:val="31"/>
    <w:qFormat/>
    <w:rsid w:val="00F412D4"/>
    <w:pPr>
      <w:framePr w:wrap="around"/>
      <w:numPr>
        <w:numId w:val="0"/>
      </w:numPr>
    </w:pPr>
  </w:style>
  <w:style w:type="paragraph" w:customStyle="1" w:styleId="BildunterschriftohneAbbVerz">
    <w:name w:val="#Bildunterschrift ohne Abb Verz"/>
    <w:basedOn w:val="Bildunterschrift"/>
    <w:uiPriority w:val="27"/>
    <w:qFormat/>
    <w:rsid w:val="00F412D4"/>
    <w:pPr>
      <w:numPr>
        <w:numId w:val="0"/>
      </w:numPr>
    </w:pPr>
  </w:style>
  <w:style w:type="paragraph" w:customStyle="1" w:styleId="TabellenunterschriftohneAbbVerz">
    <w:name w:val="#Tabellenunterschrift ohne Abb Verz"/>
    <w:basedOn w:val="Tabellenunterschrift"/>
    <w:uiPriority w:val="35"/>
    <w:qFormat/>
    <w:rsid w:val="00372490"/>
    <w:pPr>
      <w:framePr w:wrap="around"/>
      <w:numPr>
        <w:numId w:val="0"/>
      </w:numPr>
    </w:pPr>
    <w:rPr>
      <w:lang w:val="en-US"/>
    </w:rPr>
  </w:style>
  <w:style w:type="paragraph" w:customStyle="1" w:styleId="Stichwrter">
    <w:name w:val="#Stichwörter"/>
    <w:basedOn w:val="berschrift1"/>
    <w:uiPriority w:val="11"/>
    <w:qFormat/>
    <w:rsid w:val="00F8387D"/>
    <w:pPr>
      <w:framePr w:w="10206" w:wrap="around" w:vAnchor="text" w:hAnchor="margin" w:y="1"/>
      <w:shd w:val="clear" w:color="auto" w:fill="FFFFFF" w:themeFill="background1"/>
    </w:pPr>
  </w:style>
  <w:style w:type="character" w:styleId="Kommentarzeichen">
    <w:name w:val="annotation reference"/>
    <w:basedOn w:val="Absatz-Standardschriftart"/>
    <w:semiHidden/>
    <w:unhideWhenUsed/>
    <w:rsid w:val="0080449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804495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04495"/>
    <w:rPr>
      <w:rFonts w:ascii="Frutiger LT Com 45 Light" w:hAnsi="Frutiger LT Com 45 Ligh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44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4495"/>
    <w:rPr>
      <w:rFonts w:ascii="Frutiger LT Com 45 Light" w:hAnsi="Frutiger LT Com 45 Light"/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8D3FD2"/>
    <w:rPr>
      <w:rFonts w:ascii="Frutiger LT Com 45 Light" w:hAnsi="Frutiger LT Com 45 Light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4C4F07"/>
    <w:rPr>
      <w:rFonts w:ascii="Frutiger LT Com 45 Light" w:hAnsi="Frutiger LT Com 45 Light"/>
      <w:sz w:val="16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420847"/>
    <w:rPr>
      <w:color w:val="954F72"/>
      <w:u w:val="single"/>
    </w:rPr>
  </w:style>
  <w:style w:type="paragraph" w:customStyle="1" w:styleId="xl65">
    <w:name w:val="xl65"/>
    <w:basedOn w:val="Standard"/>
    <w:rsid w:val="00420847"/>
    <w:pPr>
      <w:spacing w:before="100" w:beforeAutospacing="1" w:after="100" w:afterAutospacing="1"/>
      <w:contextualSpacing w:val="0"/>
      <w:jc w:val="center"/>
      <w:textAlignment w:val="center"/>
    </w:pPr>
    <w:rPr>
      <w:rFonts w:ascii="Times New Roman" w:hAnsi="Times New Roman"/>
    </w:rPr>
  </w:style>
  <w:style w:type="paragraph" w:customStyle="1" w:styleId="xl66">
    <w:name w:val="xl66"/>
    <w:basedOn w:val="Standard"/>
    <w:rsid w:val="00420847"/>
    <w:pPr>
      <w:spacing w:before="100" w:beforeAutospacing="1" w:after="100" w:afterAutospacing="1"/>
      <w:contextualSpacing w:val="0"/>
      <w:textAlignment w:val="center"/>
    </w:pPr>
    <w:rPr>
      <w:rFonts w:ascii="Times New Roman" w:hAnsi="Times New Roman"/>
    </w:rPr>
  </w:style>
  <w:style w:type="paragraph" w:customStyle="1" w:styleId="xl67">
    <w:name w:val="xl67"/>
    <w:basedOn w:val="Standard"/>
    <w:rsid w:val="004208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center"/>
      <w:textAlignment w:val="center"/>
    </w:pPr>
    <w:rPr>
      <w:rFonts w:ascii="Times New Roman" w:hAnsi="Times New Roman"/>
    </w:rPr>
  </w:style>
  <w:style w:type="paragraph" w:customStyle="1" w:styleId="xl68">
    <w:name w:val="xl68"/>
    <w:basedOn w:val="Standard"/>
    <w:rsid w:val="004208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center"/>
      <w:textAlignment w:val="center"/>
    </w:pPr>
    <w:rPr>
      <w:rFonts w:ascii="Times New Roman" w:hAnsi="Times New Roman"/>
    </w:rPr>
  </w:style>
  <w:style w:type="paragraph" w:customStyle="1" w:styleId="xl69">
    <w:name w:val="xl69"/>
    <w:basedOn w:val="Standard"/>
    <w:rsid w:val="004F7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center"/>
    </w:pPr>
    <w:rPr>
      <w:rFonts w:ascii="Times New Roman" w:hAnsi="Times New Roman"/>
    </w:rPr>
  </w:style>
  <w:style w:type="numbering" w:customStyle="1" w:styleId="KeineListe1">
    <w:name w:val="Keine Liste1"/>
    <w:next w:val="KeineListe"/>
    <w:uiPriority w:val="99"/>
    <w:semiHidden/>
    <w:unhideWhenUsed/>
    <w:rsid w:val="00661D99"/>
  </w:style>
  <w:style w:type="table" w:customStyle="1" w:styleId="Tabellenraster1">
    <w:name w:val="Tabellenraster1"/>
    <w:basedOn w:val="NormaleTabelle"/>
    <w:next w:val="Tabellenraster"/>
    <w:rsid w:val="00661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arbeitung1">
    <w:name w:val="Überarbeitung1"/>
    <w:next w:val="berarbeitung"/>
    <w:hidden/>
    <w:uiPriority w:val="99"/>
    <w:semiHidden/>
    <w:rsid w:val="00661D99"/>
    <w:rPr>
      <w:rFonts w:ascii="Calibri" w:eastAsia="Calibri" w:hAnsi="Calibri" w:cs="Arial"/>
      <w:sz w:val="22"/>
      <w:szCs w:val="22"/>
      <w:lang w:val="en-US" w:eastAsia="en-US"/>
    </w:rPr>
  </w:style>
  <w:style w:type="character" w:customStyle="1" w:styleId="cf01">
    <w:name w:val="cf01"/>
    <w:basedOn w:val="Absatz-Standardschriftart"/>
    <w:rsid w:val="00661D99"/>
    <w:rPr>
      <w:rFonts w:ascii="Segoe UI" w:hAnsi="Segoe UI" w:cs="Segoe UI" w:hint="default"/>
      <w:sz w:val="18"/>
      <w:szCs w:val="18"/>
    </w:rPr>
  </w:style>
  <w:style w:type="numbering" w:customStyle="1" w:styleId="KeineListe11">
    <w:name w:val="Keine Liste11"/>
    <w:next w:val="KeineListe"/>
    <w:uiPriority w:val="99"/>
    <w:semiHidden/>
    <w:unhideWhenUsed/>
    <w:rsid w:val="00661D99"/>
  </w:style>
  <w:style w:type="numbering" w:customStyle="1" w:styleId="KeineListe2">
    <w:name w:val="Keine Liste2"/>
    <w:next w:val="KeineListe"/>
    <w:uiPriority w:val="99"/>
    <w:semiHidden/>
    <w:unhideWhenUsed/>
    <w:rsid w:val="00661D99"/>
  </w:style>
  <w:style w:type="paragraph" w:customStyle="1" w:styleId="msonormal0">
    <w:name w:val="msonormal"/>
    <w:basedOn w:val="Standard"/>
    <w:rsid w:val="00661D99"/>
    <w:pPr>
      <w:spacing w:before="100" w:beforeAutospacing="1" w:after="100" w:afterAutospacing="1"/>
      <w:contextualSpacing w:val="0"/>
    </w:pPr>
    <w:rPr>
      <w:rFonts w:ascii="Times New Roman" w:hAnsi="Times New Roman"/>
    </w:rPr>
  </w:style>
  <w:style w:type="paragraph" w:styleId="berarbeitung">
    <w:name w:val="Revision"/>
    <w:hidden/>
    <w:uiPriority w:val="99"/>
    <w:semiHidden/>
    <w:rsid w:val="00661D99"/>
    <w:rPr>
      <w:rFonts w:ascii="Frutiger LT Com 45 Light" w:hAnsi="Frutiger LT Com 45 Light"/>
      <w:szCs w:val="24"/>
    </w:rPr>
  </w:style>
  <w:style w:type="numbering" w:customStyle="1" w:styleId="KeineListe3">
    <w:name w:val="Keine Liste3"/>
    <w:next w:val="KeineListe"/>
    <w:uiPriority w:val="99"/>
    <w:semiHidden/>
    <w:unhideWhenUsed/>
    <w:rsid w:val="00265515"/>
  </w:style>
  <w:style w:type="table" w:customStyle="1" w:styleId="Tabellenraster2">
    <w:name w:val="Tabellenraster2"/>
    <w:basedOn w:val="NormaleTabelle"/>
    <w:next w:val="Tabellenraster"/>
    <w:uiPriority w:val="39"/>
    <w:rsid w:val="00F44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681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sid w:val="00681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39"/>
    <w:rsid w:val="0001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39"/>
    <w:rsid w:val="001F4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39"/>
    <w:rsid w:val="00400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next w:val="Tabellenraster"/>
    <w:uiPriority w:val="39"/>
    <w:rsid w:val="00603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39"/>
    <w:rsid w:val="00603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39"/>
    <w:rsid w:val="005C4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81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uiPriority w:val="39"/>
    <w:rsid w:val="00B2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94F26"/>
    <w:pPr>
      <w:keepNext/>
      <w:keepLines/>
      <w:pageBreakBefore w:val="0"/>
      <w:numPr>
        <w:numId w:val="0"/>
      </w:numPr>
      <w:shd w:val="clear" w:color="auto" w:fill="auto"/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color w:val="AF4E07" w:themeColor="accent1" w:themeShade="BF"/>
      <w:sz w:val="32"/>
      <w:szCs w:val="32"/>
    </w:rPr>
  </w:style>
  <w:style w:type="paragraph" w:styleId="Beschriftung">
    <w:name w:val="caption"/>
    <w:basedOn w:val="Standard"/>
    <w:next w:val="Standard"/>
    <w:unhideWhenUsed/>
    <w:qFormat/>
    <w:rsid w:val="00E779B8"/>
    <w:pPr>
      <w:spacing w:after="0"/>
    </w:pPr>
    <w:rPr>
      <w:iCs/>
      <w:color w:val="000000" w:themeColor="text1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356F5D"/>
    <w:pPr>
      <w:spacing w:after="0"/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356F5D"/>
    <w:rPr>
      <w:rFonts w:ascii="Arial" w:hAnsi="Arial" w:cs="Arial"/>
      <w:noProof/>
      <w:sz w:val="24"/>
      <w:szCs w:val="24"/>
    </w:rPr>
  </w:style>
  <w:style w:type="paragraph" w:customStyle="1" w:styleId="EndNoteBibliography">
    <w:name w:val="EndNote Bibliography"/>
    <w:basedOn w:val="Standard"/>
    <w:link w:val="EndNoteBibliographyZchn"/>
    <w:rsid w:val="00356F5D"/>
    <w:rPr>
      <w:rFonts w:cs="Arial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356F5D"/>
    <w:rPr>
      <w:rFonts w:ascii="Arial" w:hAnsi="Arial" w:cs="Arial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3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1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0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10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9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4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3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9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9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1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8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1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4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2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chulz\Downloads\MA_Standard_Bericht_Fraunhofer_ITEM_Blindtext_A4%20(2).dotm" TargetMode="External"/></Relationships>
</file>

<file path=word/theme/theme1.xml><?xml version="1.0" encoding="utf-8"?>
<a:theme xmlns:a="http://schemas.openxmlformats.org/drawingml/2006/main" name="Larissa">
  <a:themeElements>
    <a:clrScheme name="Fraunhofer">
      <a:dk1>
        <a:sysClr val="windowText" lastClr="000000"/>
      </a:dk1>
      <a:lt1>
        <a:sysClr val="window" lastClr="FFFFFF"/>
      </a:lt1>
      <a:dk2>
        <a:srgbClr val="179C7D"/>
      </a:dk2>
      <a:lt2>
        <a:srgbClr val="A8AFAF"/>
      </a:lt2>
      <a:accent1>
        <a:srgbClr val="EB6A0A"/>
      </a:accent1>
      <a:accent2>
        <a:srgbClr val="006E92"/>
      </a:accent2>
      <a:accent3>
        <a:srgbClr val="25BAE2"/>
      </a:accent3>
      <a:accent4>
        <a:srgbClr val="B1C800"/>
      </a:accent4>
      <a:accent5>
        <a:srgbClr val="FEEFD6"/>
      </a:accent5>
      <a:accent6>
        <a:srgbClr val="E1E3E3"/>
      </a:accent6>
      <a:hlink>
        <a:srgbClr val="25BAE2"/>
      </a:hlink>
      <a:folHlink>
        <a:srgbClr val="006E92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FA9AA-8A17-4A7F-81B8-E3E86DDC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MA_Standard_Bericht_Fraunhofer_ITEM_Blindtext_A4 (2).dotm</Template>
  <TotalTime>0</TotalTime>
  <Pages>7</Pages>
  <Words>1709</Words>
  <Characters>7625</Characters>
  <Application>Microsoft Office Word</Application>
  <DocSecurity>0</DocSecurity>
  <Lines>1070</Lines>
  <Paragraphs>890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</vt:lpstr>
    </vt:vector>
  </TitlesOfParts>
  <Company>Key-Design</Company>
  <LinksUpToDate>false</LinksUpToDate>
  <CharactersWithSpaces>8486</CharactersWithSpaces>
  <SharedDoc>false</SharedDoc>
  <HLinks>
    <vt:vector size="48" baseType="variant">
      <vt:variant>
        <vt:i4>1507385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_Toc309050605</vt:lpwstr>
      </vt:variant>
      <vt:variant>
        <vt:i4>1507385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_Toc309050604</vt:lpwstr>
      </vt:variant>
      <vt:variant>
        <vt:i4>1507385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_Toc309050603</vt:lpwstr>
      </vt:variant>
      <vt:variant>
        <vt:i4>1507385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_Toc309050602</vt:lpwstr>
      </vt:variant>
      <vt:variant>
        <vt:i4>1507385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_Toc309050601</vt:lpwstr>
      </vt:variant>
      <vt:variant>
        <vt:i4>1507385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_Toc309050600</vt:lpwstr>
      </vt:variant>
      <vt:variant>
        <vt:i4>1966138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_Toc309050599</vt:lpwstr>
      </vt:variant>
      <vt:variant>
        <vt:i4>1966138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_Toc309050598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</dc:title>
  <dc:subject/>
  <dc:creator>Wagner, Anna</dc:creator>
  <cp:keywords/>
  <dc:description/>
  <cp:lastModifiedBy>Schaudien, Dirk</cp:lastModifiedBy>
  <cp:revision>9</cp:revision>
  <cp:lastPrinted>2025-12-10T10:03:00Z</cp:lastPrinted>
  <dcterms:created xsi:type="dcterms:W3CDTF">2025-12-10T12:30:00Z</dcterms:created>
  <dcterms:modified xsi:type="dcterms:W3CDTF">2025-12-12T20:35:00Z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r_Dienstgebrauch">
    <vt:bool>true</vt:bool>
  </property>
</Properties>
</file>

<file path=userCustomization/customUI.xml><?xml version="1.0" encoding="utf-8"?>
<mso:customUI xmlns:mso="http://schemas.microsoft.com/office/2006/01/customui">
  <mso:ribbon>
    <mso:qat>
      <mso:documentControls>
        <mso:control idQ="mso:GroupAddInsCustomToolbars" visible="true"/>
      </mso:documentControls>
    </mso:qat>
  </mso:ribbon>
</mso:customUI>
</file>