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FE" w:rsidRPr="00AE03E2" w:rsidRDefault="00AE03E2">
      <w:pPr>
        <w:rPr>
          <w:rFonts w:ascii="Times New Roman" w:hAnsi="Times New Roman" w:cs="Times New Roman"/>
        </w:rPr>
      </w:pPr>
      <w:r w:rsidRPr="00AE03E2">
        <w:rPr>
          <w:rFonts w:ascii="Times New Roman" w:hAnsi="Times New Roman" w:cs="Times New Roman"/>
          <w:b/>
        </w:rPr>
        <w:t>Appendix 1:</w:t>
      </w:r>
      <w:r w:rsidRPr="00AE03E2">
        <w:rPr>
          <w:rFonts w:ascii="Times New Roman" w:hAnsi="Times New Roman" w:cs="Times New Roman"/>
        </w:rPr>
        <w:t xml:space="preserve"> </w:t>
      </w:r>
      <w:r w:rsidRPr="00AE03E2">
        <w:rPr>
          <w:rFonts w:ascii="Times New Roman" w:hAnsi="Times New Roman" w:cs="Times New Roman"/>
          <w:b/>
        </w:rPr>
        <w:t xml:space="preserve">Example search strategy for MEDLINE (OVID SP) </w:t>
      </w:r>
    </w:p>
    <w:tbl>
      <w:tblPr>
        <w:tblStyle w:val="TableGrid"/>
        <w:tblW w:w="10381" w:type="dxa"/>
        <w:jc w:val="center"/>
        <w:tblLook w:val="04A0" w:firstRow="1" w:lastRow="0" w:firstColumn="1" w:lastColumn="0" w:noHBand="0" w:noVBand="1"/>
      </w:tblPr>
      <w:tblGrid>
        <w:gridCol w:w="10381"/>
      </w:tblGrid>
      <w:tr w:rsidR="00AE03E2" w:rsidRPr="00AE03E2" w:rsidTr="00AE03E2">
        <w:trPr>
          <w:trHeight w:val="12249"/>
          <w:jc w:val="center"/>
        </w:trPr>
        <w:tc>
          <w:tcPr>
            <w:tcW w:w="10381" w:type="dxa"/>
          </w:tcPr>
          <w:p w:rsidR="00AE03E2" w:rsidRPr="00AE03E2" w:rsidRDefault="00AE03E2" w:rsidP="00AE03E2">
            <w:pPr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 xml:space="preserve">1. device.mp.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"Equipment and Supplies"/</w:t>
            </w:r>
          </w:p>
          <w:p w:rsidR="00AE03E2" w:rsidRPr="00AE03E2" w:rsidRDefault="00AE03E2" w:rsidP="00AE03E2">
            <w:pPr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 xml:space="preserve">2. (device* or equipment*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suppl</w:t>
            </w:r>
            <w:proofErr w:type="spellEnd"/>
            <w:r w:rsidRPr="00AE03E2">
              <w:rPr>
                <w:rFonts w:ascii="Times New Roman" w:hAnsi="Times New Roman" w:cs="Times New Roman"/>
              </w:rPr>
              <w:t>*).</w:t>
            </w:r>
            <w:proofErr w:type="spellStart"/>
            <w:r w:rsidRPr="00AE03E2">
              <w:rPr>
                <w:rFonts w:ascii="Times New Roman" w:hAnsi="Times New Roman" w:cs="Times New Roman"/>
              </w:rPr>
              <w:t>mp</w:t>
            </w:r>
            <w:proofErr w:type="spellEnd"/>
            <w:r w:rsidRPr="00AE03E2">
              <w:rPr>
                <w:rFonts w:ascii="Times New Roman" w:hAnsi="Times New Roman" w:cs="Times New Roman"/>
              </w:rPr>
              <w:t>. [</w:t>
            </w:r>
            <w:proofErr w:type="spellStart"/>
            <w:r w:rsidRPr="00AE03E2">
              <w:rPr>
                <w:rFonts w:ascii="Times New Roman" w:hAnsi="Times New Roman" w:cs="Times New Roman"/>
              </w:rPr>
              <w:t>mp</w:t>
            </w:r>
            <w:proofErr w:type="spellEnd"/>
            <w:r w:rsidRPr="00AE03E2">
              <w:rPr>
                <w:rFonts w:ascii="Times New Roman" w:hAnsi="Times New Roman" w:cs="Times New Roman"/>
              </w:rPr>
              <w:t>=title, abstract, original title, name of substance word, subject heading word, keyword heading word, protocol supplementary concept, rare disease supplementary concept, unique identifier]</w:t>
            </w:r>
          </w:p>
          <w:p w:rsidR="00AE03E2" w:rsidRPr="00AE03E2" w:rsidRDefault="00AE03E2" w:rsidP="00AE03E2">
            <w:pPr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Technology, Radiologic/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Technology Assessment, Biomedical/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Fiber Optic Technology/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Educational Technology/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Biomedical Technology/ or technology.mp.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"United States Office of Technology Assessment"/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Technology/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Food Technology/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Technology, High-Cost/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Technology Transfer/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"National Center for Health Care Technology (U.S.)"/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Wireless Technology/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Technology, Dental/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Green Chemistry Technology/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Technology, Pharmaceutical/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Remote Sensing Technology/</w:t>
            </w:r>
          </w:p>
          <w:p w:rsidR="00AE03E2" w:rsidRPr="00AE03E2" w:rsidRDefault="00AE03E2" w:rsidP="00AE03E2">
            <w:pPr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>4. 1 or 2 or 3</w:t>
            </w:r>
          </w:p>
          <w:p w:rsidR="00AE03E2" w:rsidRPr="00AE03E2" w:rsidRDefault="00AE03E2" w:rsidP="00AE03E2">
            <w:pPr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 xml:space="preserve">5. (procure*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purchas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*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acqui</w:t>
            </w:r>
            <w:proofErr w:type="spellEnd"/>
            <w:r w:rsidRPr="00AE03E2">
              <w:rPr>
                <w:rFonts w:ascii="Times New Roman" w:hAnsi="Times New Roman" w:cs="Times New Roman"/>
              </w:rPr>
              <w:t>* or commission* or buy*or order*).</w:t>
            </w:r>
            <w:proofErr w:type="spellStart"/>
            <w:r w:rsidRPr="00AE03E2">
              <w:rPr>
                <w:rFonts w:ascii="Times New Roman" w:hAnsi="Times New Roman" w:cs="Times New Roman"/>
              </w:rPr>
              <w:t>mp</w:t>
            </w:r>
            <w:proofErr w:type="spellEnd"/>
            <w:r w:rsidRPr="00AE03E2">
              <w:rPr>
                <w:rFonts w:ascii="Times New Roman" w:hAnsi="Times New Roman" w:cs="Times New Roman"/>
              </w:rPr>
              <w:t>. [</w:t>
            </w:r>
            <w:proofErr w:type="spellStart"/>
            <w:r w:rsidRPr="00AE03E2">
              <w:rPr>
                <w:rFonts w:ascii="Times New Roman" w:hAnsi="Times New Roman" w:cs="Times New Roman"/>
              </w:rPr>
              <w:t>mp</w:t>
            </w:r>
            <w:proofErr w:type="spellEnd"/>
            <w:r w:rsidRPr="00AE03E2">
              <w:rPr>
                <w:rFonts w:ascii="Times New Roman" w:hAnsi="Times New Roman" w:cs="Times New Roman"/>
              </w:rPr>
              <w:t>=title, abstract, original title, name of substance word, subject heading word, keyword heading word, protocol supplementary concept, rare disease supplementary concept, unique identifier]</w:t>
            </w:r>
          </w:p>
          <w:p w:rsidR="00AE03E2" w:rsidRPr="00AE03E2" w:rsidRDefault="00AE03E2" w:rsidP="00AE03E2">
            <w:pPr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>6. (</w:t>
            </w:r>
            <w:proofErr w:type="spellStart"/>
            <w:r w:rsidRPr="00AE03E2">
              <w:rPr>
                <w:rFonts w:ascii="Times New Roman" w:hAnsi="Times New Roman" w:cs="Times New Roman"/>
              </w:rPr>
              <w:t>countr</w:t>
            </w:r>
            <w:proofErr w:type="spellEnd"/>
            <w:r w:rsidRPr="00AE03E2">
              <w:rPr>
                <w:rFonts w:ascii="Times New Roman" w:hAnsi="Times New Roman" w:cs="Times New Roman"/>
              </w:rPr>
              <w:t>* adj2 (income or poor or poverty or develop* or resource or low* or mid*)).</w:t>
            </w:r>
            <w:proofErr w:type="spellStart"/>
            <w:r w:rsidRPr="00AE03E2">
              <w:rPr>
                <w:rFonts w:ascii="Times New Roman" w:hAnsi="Times New Roman" w:cs="Times New Roman"/>
              </w:rPr>
              <w:t>mp</w:t>
            </w:r>
            <w:proofErr w:type="spellEnd"/>
            <w:r w:rsidRPr="00AE03E2">
              <w:rPr>
                <w:rFonts w:ascii="Times New Roman" w:hAnsi="Times New Roman" w:cs="Times New Roman"/>
              </w:rPr>
              <w:t>. [</w:t>
            </w:r>
            <w:proofErr w:type="spellStart"/>
            <w:r w:rsidRPr="00AE03E2">
              <w:rPr>
                <w:rFonts w:ascii="Times New Roman" w:hAnsi="Times New Roman" w:cs="Times New Roman"/>
              </w:rPr>
              <w:t>mp</w:t>
            </w:r>
            <w:proofErr w:type="spellEnd"/>
            <w:r w:rsidRPr="00AE03E2">
              <w:rPr>
                <w:rFonts w:ascii="Times New Roman" w:hAnsi="Times New Roman" w:cs="Times New Roman"/>
              </w:rPr>
              <w:t>=title, abstract, original title, name of substance word, subject heading word, keyword heading word, protocol supplementary concept, rare disease supplementary concept, unique identifier]</w:t>
            </w:r>
          </w:p>
          <w:p w:rsidR="00AE03E2" w:rsidRPr="00AE03E2" w:rsidRDefault="00AE03E2" w:rsidP="00AE03E2">
            <w:pPr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>7. (third adj2 world).</w:t>
            </w:r>
            <w:proofErr w:type="spellStart"/>
            <w:r w:rsidRPr="00AE03E2">
              <w:rPr>
                <w:rFonts w:ascii="Times New Roman" w:hAnsi="Times New Roman" w:cs="Times New Roman"/>
              </w:rPr>
              <w:t>mp</w:t>
            </w:r>
            <w:proofErr w:type="spellEnd"/>
            <w:r w:rsidRPr="00AE03E2">
              <w:rPr>
                <w:rFonts w:ascii="Times New Roman" w:hAnsi="Times New Roman" w:cs="Times New Roman"/>
              </w:rPr>
              <w:t>. [</w:t>
            </w:r>
            <w:proofErr w:type="spellStart"/>
            <w:r w:rsidRPr="00AE03E2">
              <w:rPr>
                <w:rFonts w:ascii="Times New Roman" w:hAnsi="Times New Roman" w:cs="Times New Roman"/>
              </w:rPr>
              <w:t>mp</w:t>
            </w:r>
            <w:proofErr w:type="spellEnd"/>
            <w:r w:rsidRPr="00AE03E2">
              <w:rPr>
                <w:rFonts w:ascii="Times New Roman" w:hAnsi="Times New Roman" w:cs="Times New Roman"/>
              </w:rPr>
              <w:t>=title, abstract, original title, name of substance word, subject heading word, keyword heading word, protocol supplementary concept, rare disease supplementary concept, unique identifier]</w:t>
            </w:r>
          </w:p>
          <w:p w:rsidR="00AE03E2" w:rsidRPr="00AE03E2" w:rsidRDefault="00AE03E2" w:rsidP="00AE03E2">
            <w:pPr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>8. (emerging adj2 (</w:t>
            </w:r>
            <w:proofErr w:type="spellStart"/>
            <w:r w:rsidRPr="00AE03E2">
              <w:rPr>
                <w:rFonts w:ascii="Times New Roman" w:hAnsi="Times New Roman" w:cs="Times New Roman"/>
              </w:rPr>
              <w:t>econom</w:t>
            </w:r>
            <w:proofErr w:type="spellEnd"/>
            <w:r w:rsidRPr="00AE03E2">
              <w:rPr>
                <w:rFonts w:ascii="Times New Roman" w:hAnsi="Times New Roman" w:cs="Times New Roman"/>
              </w:rPr>
              <w:t>* or market*)).</w:t>
            </w:r>
            <w:proofErr w:type="spellStart"/>
            <w:r w:rsidRPr="00AE03E2">
              <w:rPr>
                <w:rFonts w:ascii="Times New Roman" w:hAnsi="Times New Roman" w:cs="Times New Roman"/>
              </w:rPr>
              <w:t>mp</w:t>
            </w:r>
            <w:proofErr w:type="spellEnd"/>
            <w:r w:rsidRPr="00AE03E2">
              <w:rPr>
                <w:rFonts w:ascii="Times New Roman" w:hAnsi="Times New Roman" w:cs="Times New Roman"/>
              </w:rPr>
              <w:t>. [</w:t>
            </w:r>
            <w:proofErr w:type="spellStart"/>
            <w:r w:rsidRPr="00AE03E2">
              <w:rPr>
                <w:rFonts w:ascii="Times New Roman" w:hAnsi="Times New Roman" w:cs="Times New Roman"/>
              </w:rPr>
              <w:t>mp</w:t>
            </w:r>
            <w:proofErr w:type="spellEnd"/>
            <w:r w:rsidRPr="00AE03E2">
              <w:rPr>
                <w:rFonts w:ascii="Times New Roman" w:hAnsi="Times New Roman" w:cs="Times New Roman"/>
              </w:rPr>
              <w:t>=title, abstract, original title, name of substance word, subject heading word, keyword heading word, protocol supplementary concept, rare disease supplementary concept, unique identifier]</w:t>
            </w:r>
          </w:p>
          <w:p w:rsidR="00AE03E2" w:rsidRPr="00AE03E2" w:rsidRDefault="00AE03E2" w:rsidP="00AE03E2">
            <w:pPr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 xml:space="preserve">9. developing country.mp. or </w:t>
            </w:r>
            <w:proofErr w:type="spellStart"/>
            <w:r w:rsidRPr="00AE03E2">
              <w:rPr>
                <w:rFonts w:ascii="Times New Roman" w:hAnsi="Times New Roman" w:cs="Times New Roman"/>
              </w:rPr>
              <w:t>exp</w:t>
            </w:r>
            <w:proofErr w:type="spellEnd"/>
            <w:r w:rsidRPr="00AE03E2">
              <w:rPr>
                <w:rFonts w:ascii="Times New Roman" w:hAnsi="Times New Roman" w:cs="Times New Roman"/>
              </w:rPr>
              <w:t xml:space="preserve"> Developing Countries/</w:t>
            </w:r>
          </w:p>
          <w:p w:rsidR="00AE03E2" w:rsidRPr="00AE03E2" w:rsidRDefault="00AE03E2" w:rsidP="00AE03E2">
            <w:pPr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>10. 6 or 7 or 8 or 9</w:t>
            </w:r>
          </w:p>
          <w:p w:rsidR="00AE03E2" w:rsidRPr="00AE03E2" w:rsidRDefault="00AE03E2" w:rsidP="00AE03E2">
            <w:pPr>
              <w:spacing w:line="360" w:lineRule="auto"/>
              <w:ind w:left="720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>11. 4 and 5 and 10</w:t>
            </w:r>
          </w:p>
          <w:p w:rsidR="00AE03E2" w:rsidRPr="00AE03E2" w:rsidRDefault="00AE03E2" w:rsidP="00AE03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>Conducted last: 28 January 2013, 15:10 (GMT)</w:t>
            </w:r>
          </w:p>
          <w:p w:rsidR="00AE03E2" w:rsidRPr="00AE03E2" w:rsidRDefault="00AE03E2" w:rsidP="00AE03E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E03E2">
              <w:rPr>
                <w:rFonts w:ascii="Times New Roman" w:hAnsi="Times New Roman" w:cs="Times New Roman"/>
              </w:rPr>
              <w:t>Number of records identified: 2297</w:t>
            </w:r>
          </w:p>
        </w:tc>
      </w:tr>
    </w:tbl>
    <w:p w:rsidR="00AE03E2" w:rsidRPr="00AE03E2" w:rsidRDefault="00AE03E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E03E2" w:rsidRPr="00AE0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E2"/>
    <w:rsid w:val="00AE03E2"/>
    <w:rsid w:val="00C4594C"/>
    <w:rsid w:val="00F0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4C"/>
    <w:pPr>
      <w:spacing w:line="240" w:lineRule="auto"/>
      <w:contextualSpacing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03E2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0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3E2"/>
    <w:pPr>
      <w:spacing w:after="0"/>
      <w:contextualSpacing w:val="0"/>
    </w:pPr>
    <w:rPr>
      <w:rFonts w:asciiTheme="minorHAnsi" w:eastAsiaTheme="minorEastAsia" w:hAnsi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3E2"/>
    <w:rPr>
      <w:rFonts w:eastAsiaTheme="minorEastAsi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3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4C"/>
    <w:pPr>
      <w:spacing w:line="240" w:lineRule="auto"/>
      <w:contextualSpacing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03E2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E0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3E2"/>
    <w:pPr>
      <w:spacing w:after="0"/>
      <w:contextualSpacing w:val="0"/>
    </w:pPr>
    <w:rPr>
      <w:rFonts w:asciiTheme="minorHAnsi" w:eastAsiaTheme="minorEastAsia" w:hAnsi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3E2"/>
    <w:rPr>
      <w:rFonts w:eastAsiaTheme="minorEastAsi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3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54D15222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Margaret University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kdiaconu</dc:creator>
  <cp:lastModifiedBy>kdiaconu</cp:lastModifiedBy>
  <cp:revision>1</cp:revision>
  <dcterms:created xsi:type="dcterms:W3CDTF">2016-10-17T11:01:00Z</dcterms:created>
  <dcterms:modified xsi:type="dcterms:W3CDTF">2016-10-17T11:02:00Z</dcterms:modified>
</cp:coreProperties>
</file>