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F8F877" w14:textId="74DE1694" w:rsidR="00FD29A0" w:rsidRPr="00330FA7" w:rsidRDefault="008106E4" w:rsidP="00330FA7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</w:pPr>
      <w:r w:rsidRPr="008F5D2E">
        <w:rPr>
          <w:rFonts w:ascii="Calibri" w:eastAsia="Times New Roman" w:hAnsi="Calibri" w:cs="Calibri"/>
          <w:b/>
          <w:bCs/>
          <w:kern w:val="0"/>
          <w:lang w:eastAsia="en-GB"/>
          <w14:ligatures w14:val="none"/>
        </w:rPr>
        <w:t>Search strategy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4234"/>
        <w:gridCol w:w="2880"/>
      </w:tblGrid>
      <w:tr w:rsidR="008F5D2E" w:rsidRPr="008F5D2E" w14:paraId="1DE63DC5" w14:textId="77777777" w:rsidTr="00923C3D">
        <w:tc>
          <w:tcPr>
            <w:tcW w:w="1526" w:type="dxa"/>
          </w:tcPr>
          <w:p w14:paraId="3ECC0D94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Database</w:t>
            </w:r>
          </w:p>
        </w:tc>
        <w:tc>
          <w:tcPr>
            <w:tcW w:w="4234" w:type="dxa"/>
          </w:tcPr>
          <w:p w14:paraId="3531B165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Search Terms</w:t>
            </w:r>
          </w:p>
        </w:tc>
        <w:tc>
          <w:tcPr>
            <w:tcW w:w="2880" w:type="dxa"/>
          </w:tcPr>
          <w:p w14:paraId="4E6F463C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Limits/Filters</w:t>
            </w:r>
          </w:p>
        </w:tc>
      </w:tr>
      <w:tr w:rsidR="008F5D2E" w:rsidRPr="008F5D2E" w14:paraId="453F6807" w14:textId="77777777" w:rsidTr="00923C3D">
        <w:tc>
          <w:tcPr>
            <w:tcW w:w="1526" w:type="dxa"/>
          </w:tcPr>
          <w:p w14:paraId="24DC7D78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PubMed</w:t>
            </w:r>
          </w:p>
        </w:tc>
        <w:tc>
          <w:tcPr>
            <w:tcW w:w="4234" w:type="dxa"/>
          </w:tcPr>
          <w:p w14:paraId="39C62256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("global health equity"[All Fields] OR "global health"[</w:t>
            </w:r>
            <w:proofErr w:type="spellStart"/>
            <w:r w:rsidRPr="008F5D2E">
              <w:rPr>
                <w:rFonts w:ascii="Calibri" w:hAnsi="Calibri" w:cs="Calibri"/>
              </w:rPr>
              <w:t>MeSH</w:t>
            </w:r>
            <w:proofErr w:type="spellEnd"/>
            <w:r w:rsidRPr="008F5D2E">
              <w:rPr>
                <w:rFonts w:ascii="Calibri" w:hAnsi="Calibri" w:cs="Calibri"/>
              </w:rPr>
              <w:t xml:space="preserve"> Terms] OR "global health"[All Fields] OR "health equity"[</w:t>
            </w:r>
            <w:proofErr w:type="spellStart"/>
            <w:r w:rsidRPr="008F5D2E">
              <w:rPr>
                <w:rFonts w:ascii="Calibri" w:hAnsi="Calibri" w:cs="Calibri"/>
              </w:rPr>
              <w:t>MeSH</w:t>
            </w:r>
            <w:proofErr w:type="spellEnd"/>
            <w:r w:rsidRPr="008F5D2E">
              <w:rPr>
                <w:rFonts w:ascii="Calibri" w:hAnsi="Calibri" w:cs="Calibri"/>
              </w:rPr>
              <w:t xml:space="preserve"> Terms] OR "health equity"[All Fields]) AND ("network theory"[All Fields] OR "network typology"[All Fields] OR "knowledge network*"[All Fields] OR "evidence network*"[All Fields] OR "collaborative network*"[All Fields] OR "governance network*"[All Fields] OR "inter-organizational network*"[All Fields] OR "transnational network*"[All Fields]) AND ("network governance"[All Fields] OR "network management"[All Fields] OR "network structure*"[All Fields] OR "governance model*"[All Fields] OR "governance structure*"[All Fields]) AND ("equity"[</w:t>
            </w:r>
            <w:proofErr w:type="spellStart"/>
            <w:r w:rsidRPr="008F5D2E">
              <w:rPr>
                <w:rFonts w:ascii="Calibri" w:hAnsi="Calibri" w:cs="Calibri"/>
              </w:rPr>
              <w:t>MeSH</w:t>
            </w:r>
            <w:proofErr w:type="spellEnd"/>
            <w:r w:rsidRPr="008F5D2E">
              <w:rPr>
                <w:rFonts w:ascii="Calibri" w:hAnsi="Calibri" w:cs="Calibri"/>
              </w:rPr>
              <w:t xml:space="preserve"> Terms] OR "equity"[All Fields] OR "diversity"[</w:t>
            </w:r>
            <w:proofErr w:type="spellStart"/>
            <w:r w:rsidRPr="008F5D2E">
              <w:rPr>
                <w:rFonts w:ascii="Calibri" w:hAnsi="Calibri" w:cs="Calibri"/>
              </w:rPr>
              <w:t>MeSH</w:t>
            </w:r>
            <w:proofErr w:type="spellEnd"/>
            <w:r w:rsidRPr="008F5D2E">
              <w:rPr>
                <w:rFonts w:ascii="Calibri" w:hAnsi="Calibri" w:cs="Calibri"/>
              </w:rPr>
              <w:t xml:space="preserve"> Terms] OR "diversity"[All Fields] OR "inclusion"[All Fields] OR "power dynamic*"[All Fields] OR "participation"[</w:t>
            </w:r>
            <w:proofErr w:type="spellStart"/>
            <w:r w:rsidRPr="008F5D2E">
              <w:rPr>
                <w:rFonts w:ascii="Calibri" w:hAnsi="Calibri" w:cs="Calibri"/>
              </w:rPr>
              <w:t>MeSH</w:t>
            </w:r>
            <w:proofErr w:type="spellEnd"/>
            <w:r w:rsidRPr="008F5D2E">
              <w:rPr>
                <w:rFonts w:ascii="Calibri" w:hAnsi="Calibri" w:cs="Calibri"/>
              </w:rPr>
              <w:t xml:space="preserve"> Terms] OR "participation"[All Fields] OR "model*"[All Fields] OR "framework*"[All Fields] OR "principle*"[All Fields]) AND ("global health network*"[All Fields] OR "global health partnership*"[All Fields] OR "research partnership*"[All Fields] OR "global health research"[All Fields])</w:t>
            </w:r>
          </w:p>
        </w:tc>
        <w:tc>
          <w:tcPr>
            <w:tcW w:w="2880" w:type="dxa"/>
          </w:tcPr>
          <w:p w14:paraId="01200A7F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Limited to English language</w:t>
            </w:r>
          </w:p>
        </w:tc>
      </w:tr>
      <w:tr w:rsidR="008F5D2E" w:rsidRPr="008F5D2E" w14:paraId="6344206F" w14:textId="77777777" w:rsidTr="00923C3D">
        <w:tc>
          <w:tcPr>
            <w:tcW w:w="1526" w:type="dxa"/>
          </w:tcPr>
          <w:p w14:paraId="2C86AFBC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Scopus</w:t>
            </w:r>
          </w:p>
        </w:tc>
        <w:tc>
          <w:tcPr>
            <w:tcW w:w="4234" w:type="dxa"/>
          </w:tcPr>
          <w:p w14:paraId="46108069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TITLE-ABS-KEY("global health equity" OR "global health" OR "health equity") AND TITLE-ABS-KEY("network theory" OR "network typology" OR "knowledge network*" OR "evidence network*" OR "collaborative network*" OR "governance network*" OR "inter-organizational network*" OR "transnational network*") AND TITLE-ABS-KEY("network governance" OR "network management" OR "network structure*" OR "governance model*" OR "governance structure*") AND TITLE-ABS-KEY("equity" OR "diversity" OR "inclusion" OR "power dynamic*" OR "participation" OR "model*" OR "framework*" OR "principle*") AND TITLE-ABS-KEY("global health network*" OR "global health partnership*" OR "research partnership*" OR "global health research")</w:t>
            </w:r>
          </w:p>
        </w:tc>
        <w:tc>
          <w:tcPr>
            <w:tcW w:w="2880" w:type="dxa"/>
          </w:tcPr>
          <w:p w14:paraId="021B1011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Limited to English language</w:t>
            </w:r>
          </w:p>
        </w:tc>
      </w:tr>
      <w:tr w:rsidR="008F5D2E" w:rsidRPr="008F5D2E" w14:paraId="08BEB634" w14:textId="77777777" w:rsidTr="00923C3D">
        <w:tc>
          <w:tcPr>
            <w:tcW w:w="1526" w:type="dxa"/>
          </w:tcPr>
          <w:p w14:paraId="479D2E5F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lastRenderedPageBreak/>
              <w:t>Web of Science</w:t>
            </w:r>
          </w:p>
        </w:tc>
        <w:tc>
          <w:tcPr>
            <w:tcW w:w="4234" w:type="dxa"/>
          </w:tcPr>
          <w:p w14:paraId="7408E081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TS=("global health equity" OR "global health" OR "health equity") AND TS=("network theory" OR "network typology" OR "knowledge network*" OR "evidence network*" OR "collaborative network*" OR "governance network*" OR "inter-organizational network*" OR "transnational network*") AND TS=("network governance" OR "network management" OR "network structure*" OR "governance model*" OR "governance structure*") AND TS=("equity" OR "diversity" OR "inclusion" OR "power dynamic*" OR "participation" OR "model*" OR "framework*" OR "principle*") AND TS=("global health network*" OR "global health partnership*" OR "research partnership*" OR "global health research")</w:t>
            </w:r>
          </w:p>
        </w:tc>
        <w:tc>
          <w:tcPr>
            <w:tcW w:w="2880" w:type="dxa"/>
          </w:tcPr>
          <w:p w14:paraId="1399A795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Limited to English language</w:t>
            </w:r>
          </w:p>
        </w:tc>
      </w:tr>
      <w:tr w:rsidR="008F5D2E" w:rsidRPr="008F5D2E" w14:paraId="64E8DDF3" w14:textId="77777777" w:rsidTr="00923C3D">
        <w:tc>
          <w:tcPr>
            <w:tcW w:w="1526" w:type="dxa"/>
          </w:tcPr>
          <w:p w14:paraId="1760AFC7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Embase</w:t>
            </w:r>
          </w:p>
        </w:tc>
        <w:tc>
          <w:tcPr>
            <w:tcW w:w="4234" w:type="dxa"/>
          </w:tcPr>
          <w:p w14:paraId="73441252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(global health equity OR global health OR health equity).</w:t>
            </w:r>
            <w:proofErr w:type="spellStart"/>
            <w:r w:rsidRPr="008F5D2E">
              <w:rPr>
                <w:rFonts w:ascii="Calibri" w:hAnsi="Calibri" w:cs="Calibri"/>
              </w:rPr>
              <w:t>ti,ab</w:t>
            </w:r>
            <w:proofErr w:type="spellEnd"/>
            <w:r w:rsidRPr="008F5D2E">
              <w:rPr>
                <w:rFonts w:ascii="Calibri" w:hAnsi="Calibri" w:cs="Calibri"/>
              </w:rPr>
              <w:t>. AND (network theory OR network typology OR knowledge network* OR evidence network* OR collaborative network* OR governance network* OR inter-organizational network* OR transnational network*).</w:t>
            </w:r>
            <w:proofErr w:type="spellStart"/>
            <w:r w:rsidRPr="008F5D2E">
              <w:rPr>
                <w:rFonts w:ascii="Calibri" w:hAnsi="Calibri" w:cs="Calibri"/>
              </w:rPr>
              <w:t>ti,ab</w:t>
            </w:r>
            <w:proofErr w:type="spellEnd"/>
            <w:r w:rsidRPr="008F5D2E">
              <w:rPr>
                <w:rFonts w:ascii="Calibri" w:hAnsi="Calibri" w:cs="Calibri"/>
              </w:rPr>
              <w:t>. AND (network governance OR network management OR network structure* OR governance model* OR governance structure*).</w:t>
            </w:r>
            <w:proofErr w:type="spellStart"/>
            <w:r w:rsidRPr="008F5D2E">
              <w:rPr>
                <w:rFonts w:ascii="Calibri" w:hAnsi="Calibri" w:cs="Calibri"/>
              </w:rPr>
              <w:t>ti,ab</w:t>
            </w:r>
            <w:proofErr w:type="spellEnd"/>
            <w:r w:rsidRPr="008F5D2E">
              <w:rPr>
                <w:rFonts w:ascii="Calibri" w:hAnsi="Calibri" w:cs="Calibri"/>
              </w:rPr>
              <w:t>. AND (equity OR diversity OR inclusion OR power dynamic* OR participation OR model* OR framework* OR principle*).</w:t>
            </w:r>
            <w:proofErr w:type="spellStart"/>
            <w:r w:rsidRPr="008F5D2E">
              <w:rPr>
                <w:rFonts w:ascii="Calibri" w:hAnsi="Calibri" w:cs="Calibri"/>
              </w:rPr>
              <w:t>ti,ab</w:t>
            </w:r>
            <w:proofErr w:type="spellEnd"/>
            <w:r w:rsidRPr="008F5D2E">
              <w:rPr>
                <w:rFonts w:ascii="Calibri" w:hAnsi="Calibri" w:cs="Calibri"/>
              </w:rPr>
              <w:t>. AND (global health network* OR global health partnership* OR research partnership* OR global health research).</w:t>
            </w:r>
            <w:proofErr w:type="spellStart"/>
            <w:r w:rsidRPr="008F5D2E">
              <w:rPr>
                <w:rFonts w:ascii="Calibri" w:hAnsi="Calibri" w:cs="Calibri"/>
              </w:rPr>
              <w:t>ti,ab</w:t>
            </w:r>
            <w:proofErr w:type="spellEnd"/>
            <w:r w:rsidRPr="008F5D2E">
              <w:rPr>
                <w:rFonts w:ascii="Calibri" w:hAnsi="Calibri" w:cs="Calibri"/>
              </w:rPr>
              <w:t>.</w:t>
            </w:r>
          </w:p>
        </w:tc>
        <w:tc>
          <w:tcPr>
            <w:tcW w:w="2880" w:type="dxa"/>
          </w:tcPr>
          <w:p w14:paraId="157FDA5D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Limited to English language</w:t>
            </w:r>
          </w:p>
        </w:tc>
      </w:tr>
      <w:tr w:rsidR="008F5D2E" w:rsidRPr="008F5D2E" w14:paraId="42F9F633" w14:textId="77777777" w:rsidTr="00923C3D">
        <w:tc>
          <w:tcPr>
            <w:tcW w:w="1526" w:type="dxa"/>
          </w:tcPr>
          <w:p w14:paraId="5497AE02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CINAHL</w:t>
            </w:r>
          </w:p>
        </w:tc>
        <w:tc>
          <w:tcPr>
            <w:tcW w:w="4234" w:type="dxa"/>
          </w:tcPr>
          <w:p w14:paraId="59FB70CC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 xml:space="preserve">(MH "Global Health+" OR MH "Health Equity+" OR AB "global health equity" OR AB "global health" OR AB "health equity") AND (AB "network theory" OR AB "network typology" OR AB "knowledge network*" OR AB "evidence network*" OR AB "collaborative network*" OR AB "governance network*" OR AB "inter-organizational network*" OR AB "transnational network*") AND (AB "network governance" OR AB "network management" OR AB "network structure*" OR AB "governance model*" OR AB "governance structure*") AND (MH "Equity+" OR MH "Diversity+" OR AB "inclusion" OR AB "power dynamic*" OR AB </w:t>
            </w:r>
            <w:r w:rsidRPr="008F5D2E">
              <w:rPr>
                <w:rFonts w:ascii="Calibri" w:hAnsi="Calibri" w:cs="Calibri"/>
              </w:rPr>
              <w:lastRenderedPageBreak/>
              <w:t>"participation" OR AB "model*" OR AB "framework*" OR AB "principle*") AND (MH "Global Health Networks+" OR AB "global health networks" OR AB "global health partnerships" OR AB "research partnerships" OR AB "global health research")</w:t>
            </w:r>
          </w:p>
        </w:tc>
        <w:tc>
          <w:tcPr>
            <w:tcW w:w="2880" w:type="dxa"/>
          </w:tcPr>
          <w:p w14:paraId="1E23156F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lastRenderedPageBreak/>
              <w:t>Limited to English language</w:t>
            </w:r>
          </w:p>
        </w:tc>
      </w:tr>
      <w:tr w:rsidR="008F5D2E" w:rsidRPr="008F5D2E" w14:paraId="23CC8C1C" w14:textId="77777777" w:rsidTr="00923C3D">
        <w:tc>
          <w:tcPr>
            <w:tcW w:w="1526" w:type="dxa"/>
          </w:tcPr>
          <w:p w14:paraId="0A66E92F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ProQuest Dissertations and Theses</w:t>
            </w:r>
          </w:p>
        </w:tc>
        <w:tc>
          <w:tcPr>
            <w:tcW w:w="4234" w:type="dxa"/>
          </w:tcPr>
          <w:p w14:paraId="290C5DB5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(</w:t>
            </w:r>
            <w:proofErr w:type="spellStart"/>
            <w:r w:rsidRPr="008F5D2E">
              <w:rPr>
                <w:rFonts w:ascii="Calibri" w:hAnsi="Calibri" w:cs="Calibri"/>
              </w:rPr>
              <w:t>mainsubject</w:t>
            </w:r>
            <w:proofErr w:type="spellEnd"/>
            <w:r w:rsidRPr="008F5D2E">
              <w:rPr>
                <w:rFonts w:ascii="Calibri" w:hAnsi="Calibri" w:cs="Calibri"/>
              </w:rPr>
              <w:t xml:space="preserve">("Global Health") OR </w:t>
            </w:r>
            <w:proofErr w:type="spellStart"/>
            <w:r w:rsidRPr="008F5D2E">
              <w:rPr>
                <w:rFonts w:ascii="Calibri" w:hAnsi="Calibri" w:cs="Calibri"/>
              </w:rPr>
              <w:t>mainsubject</w:t>
            </w:r>
            <w:proofErr w:type="spellEnd"/>
            <w:r w:rsidRPr="008F5D2E">
              <w:rPr>
                <w:rFonts w:ascii="Calibri" w:hAnsi="Calibri" w:cs="Calibri"/>
              </w:rPr>
              <w:t>("Health Equity") OR ab("global health equity" OR "global health" OR "health equity")) AND (ab("network theory" OR "network typology" OR "knowledge network*" OR "evidence network*" OR "collaborative network*" OR "governance network*" OR "inter-organizational network*" OR "transnational network*")) AND (ab("network governance" OR "network management" OR "network structure*" OR "governance model*" OR "governance structure*")) AND (</w:t>
            </w:r>
            <w:proofErr w:type="spellStart"/>
            <w:r w:rsidRPr="008F5D2E">
              <w:rPr>
                <w:rFonts w:ascii="Calibri" w:hAnsi="Calibri" w:cs="Calibri"/>
              </w:rPr>
              <w:t>mainsubject</w:t>
            </w:r>
            <w:proofErr w:type="spellEnd"/>
            <w:r w:rsidRPr="008F5D2E">
              <w:rPr>
                <w:rFonts w:ascii="Calibri" w:hAnsi="Calibri" w:cs="Calibri"/>
              </w:rPr>
              <w:t xml:space="preserve">("Equity") OR </w:t>
            </w:r>
            <w:proofErr w:type="spellStart"/>
            <w:r w:rsidRPr="008F5D2E">
              <w:rPr>
                <w:rFonts w:ascii="Calibri" w:hAnsi="Calibri" w:cs="Calibri"/>
              </w:rPr>
              <w:t>mainsubject</w:t>
            </w:r>
            <w:proofErr w:type="spellEnd"/>
            <w:r w:rsidRPr="008F5D2E">
              <w:rPr>
                <w:rFonts w:ascii="Calibri" w:hAnsi="Calibri" w:cs="Calibri"/>
              </w:rPr>
              <w:t>("Diversity") OR ab("inclusion" OR "power dynamic*" OR "participation" OR "model*" OR "framework*" OR "principle*")) AND (</w:t>
            </w:r>
            <w:proofErr w:type="spellStart"/>
            <w:r w:rsidRPr="008F5D2E">
              <w:rPr>
                <w:rFonts w:ascii="Calibri" w:hAnsi="Calibri" w:cs="Calibri"/>
              </w:rPr>
              <w:t>mainsubject</w:t>
            </w:r>
            <w:proofErr w:type="spellEnd"/>
            <w:r w:rsidRPr="008F5D2E">
              <w:rPr>
                <w:rFonts w:ascii="Calibri" w:hAnsi="Calibri" w:cs="Calibri"/>
              </w:rPr>
              <w:t>("Global Health Networks") OR ab("global health networks" OR "global health partnerships" OR "research partnerships" OR "global health research"))</w:t>
            </w:r>
          </w:p>
        </w:tc>
        <w:tc>
          <w:tcPr>
            <w:tcW w:w="2880" w:type="dxa"/>
          </w:tcPr>
          <w:p w14:paraId="5A73B3FB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Limited to English language</w:t>
            </w:r>
          </w:p>
        </w:tc>
      </w:tr>
      <w:tr w:rsidR="008F5D2E" w:rsidRPr="008F5D2E" w14:paraId="52DCA4D6" w14:textId="77777777" w:rsidTr="00923C3D">
        <w:tc>
          <w:tcPr>
            <w:tcW w:w="1526" w:type="dxa"/>
          </w:tcPr>
          <w:p w14:paraId="7927E589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Google Advanced Search</w:t>
            </w:r>
          </w:p>
        </w:tc>
        <w:tc>
          <w:tcPr>
            <w:tcW w:w="4234" w:type="dxa"/>
          </w:tcPr>
          <w:p w14:paraId="0A9DB108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"global health equity" OR "global health" OR "health equity" AND "network theory" OR "network typology" OR "knowledge network*" OR "evidence network*" OR "collaborative network*" OR "governance network*" OR "inter-organizational network*" OR "transnational network*" AND "network governance" OR "network management" OR "network structure*" OR "governance model*" OR "governance structure*" AND "equity" OR "diversity" OR "inclusion" OR "power dynamic*" OR "participation" OR "model*" OR "framework*" OR "principle*" AND "global health network*" OR "global health partnership*" OR "research partnership*" OR "global health research"</w:t>
            </w:r>
          </w:p>
        </w:tc>
        <w:tc>
          <w:tcPr>
            <w:tcW w:w="2880" w:type="dxa"/>
          </w:tcPr>
          <w:p w14:paraId="5E9D47E9" w14:textId="77777777" w:rsidR="008F5D2E" w:rsidRPr="008F5D2E" w:rsidRDefault="008F5D2E" w:rsidP="00923C3D">
            <w:pPr>
              <w:rPr>
                <w:rFonts w:ascii="Calibri" w:hAnsi="Calibri" w:cs="Calibri"/>
              </w:rPr>
            </w:pPr>
            <w:r w:rsidRPr="008F5D2E">
              <w:rPr>
                <w:rFonts w:ascii="Calibri" w:hAnsi="Calibri" w:cs="Calibri"/>
              </w:rPr>
              <w:t>Limited to English language</w:t>
            </w:r>
          </w:p>
        </w:tc>
      </w:tr>
    </w:tbl>
    <w:p w14:paraId="180F8652" w14:textId="19686A7B" w:rsidR="00BA3EB7" w:rsidRPr="008F5D2E" w:rsidRDefault="00BA3EB7" w:rsidP="00BA3EB7">
      <w:pPr>
        <w:rPr>
          <w:rFonts w:ascii="Calibri" w:hAnsi="Calibri" w:cs="Calibri"/>
        </w:rPr>
      </w:pPr>
    </w:p>
    <w:sectPr w:rsidR="00BA3EB7" w:rsidRPr="008F5D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2152E1"/>
    <w:multiLevelType w:val="hybridMultilevel"/>
    <w:tmpl w:val="57B41F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416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6E4"/>
    <w:rsid w:val="0009029A"/>
    <w:rsid w:val="00093CC2"/>
    <w:rsid w:val="000A7E33"/>
    <w:rsid w:val="00182B44"/>
    <w:rsid w:val="00182DA5"/>
    <w:rsid w:val="001C3FED"/>
    <w:rsid w:val="002974BC"/>
    <w:rsid w:val="002C1115"/>
    <w:rsid w:val="0032502A"/>
    <w:rsid w:val="00330FA7"/>
    <w:rsid w:val="003A34C0"/>
    <w:rsid w:val="00462E9F"/>
    <w:rsid w:val="004641BF"/>
    <w:rsid w:val="004715A3"/>
    <w:rsid w:val="00471A3F"/>
    <w:rsid w:val="004E0F61"/>
    <w:rsid w:val="00540314"/>
    <w:rsid w:val="00575F82"/>
    <w:rsid w:val="005F7069"/>
    <w:rsid w:val="00693CB7"/>
    <w:rsid w:val="006D3A1F"/>
    <w:rsid w:val="006E489F"/>
    <w:rsid w:val="006E4A0B"/>
    <w:rsid w:val="0078085D"/>
    <w:rsid w:val="0078198D"/>
    <w:rsid w:val="007E50CA"/>
    <w:rsid w:val="007F3431"/>
    <w:rsid w:val="008106E4"/>
    <w:rsid w:val="008F5D2E"/>
    <w:rsid w:val="009E5199"/>
    <w:rsid w:val="00A21586"/>
    <w:rsid w:val="00AB6C58"/>
    <w:rsid w:val="00AE2D24"/>
    <w:rsid w:val="00B52F20"/>
    <w:rsid w:val="00B85CBE"/>
    <w:rsid w:val="00B95074"/>
    <w:rsid w:val="00BA3EB7"/>
    <w:rsid w:val="00C5190F"/>
    <w:rsid w:val="00C7022B"/>
    <w:rsid w:val="00CF1764"/>
    <w:rsid w:val="00D375F7"/>
    <w:rsid w:val="00E84143"/>
    <w:rsid w:val="00ED3DDE"/>
    <w:rsid w:val="00F971FB"/>
    <w:rsid w:val="00FA0141"/>
    <w:rsid w:val="00FD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E05AC3"/>
  <w15:chartTrackingRefBased/>
  <w15:docId w15:val="{1429558A-643B-A04E-B13B-ADA7B1CF2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6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6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06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06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6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6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6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6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6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6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6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106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106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6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6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6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6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6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6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6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6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6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6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6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6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6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6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6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6E4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8106E4"/>
    <w:rPr>
      <w:i/>
      <w:iCs/>
    </w:rPr>
  </w:style>
  <w:style w:type="character" w:styleId="Strong">
    <w:name w:val="Strong"/>
    <w:basedOn w:val="DefaultParagraphFont"/>
    <w:uiPriority w:val="22"/>
    <w:qFormat/>
    <w:rsid w:val="00BA3EB7"/>
    <w:rPr>
      <w:b/>
      <w:bCs/>
    </w:rPr>
  </w:style>
  <w:style w:type="table" w:styleId="TableGrid">
    <w:name w:val="Table Grid"/>
    <w:basedOn w:val="TableNormal"/>
    <w:uiPriority w:val="59"/>
    <w:rsid w:val="008F5D2E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99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.~WRD0341</Template>
  <TotalTime>1</TotalTime>
  <Pages>3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Pilla</dc:creator>
  <cp:keywords/>
  <dc:description/>
  <cp:lastModifiedBy>Bianca Pilla</cp:lastModifiedBy>
  <cp:revision>3</cp:revision>
  <dcterms:created xsi:type="dcterms:W3CDTF">2025-04-29T01:03:00Z</dcterms:created>
  <dcterms:modified xsi:type="dcterms:W3CDTF">2025-04-29T01:04:00Z</dcterms:modified>
</cp:coreProperties>
</file>