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B5566" w14:textId="504DF6A1" w:rsidR="0035556F" w:rsidRPr="006D4FCF" w:rsidRDefault="00BD218A" w:rsidP="009F6D36">
      <w:pPr>
        <w:pStyle w:val="MDPI22heading2"/>
        <w:spacing w:before="0" w:after="0" w:line="480" w:lineRule="auto"/>
        <w:rPr>
          <w:rFonts w:ascii="Times New Roman" w:hAnsi="Times New Roman"/>
          <w:bCs/>
          <w:i w:val="0"/>
          <w:color w:val="auto"/>
          <w:sz w:val="24"/>
          <w:szCs w:val="24"/>
          <w:lang w:val="en-AU" w:eastAsia="en-US"/>
        </w:rPr>
      </w:pPr>
      <w:r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Supplementary T</w:t>
      </w:r>
      <w:r w:rsidR="0035556F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 xml:space="preserve">able </w:t>
      </w:r>
      <w:r w:rsidR="001D25AA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2</w:t>
      </w:r>
      <w:r w:rsidR="007C1EA9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 xml:space="preserve"> </w:t>
      </w:r>
      <w:r w:rsidR="00000AD9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M</w:t>
      </w:r>
      <w:r w:rsidR="0035556F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 xml:space="preserve">aternal weekly hours spent in </w:t>
      </w:r>
      <w:r w:rsidR="007506D6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unpaid childcare and other domestic work</w:t>
      </w:r>
      <w:r w:rsidR="0035556F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 xml:space="preserve">, personal care and free time activities, by </w:t>
      </w:r>
      <w:r w:rsidR="00A77EE8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no or any</w:t>
      </w:r>
      <w:r w:rsidR="0035556F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 xml:space="preserve"> breastfeeding</w:t>
      </w:r>
      <w:r w:rsidR="0035556F" w:rsidRPr="006D4FCF" w:rsidDel="00C22C80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 xml:space="preserve"> </w:t>
      </w:r>
      <w:r w:rsidR="0035556F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lang w:val="en-AU" w:eastAsia="en-US"/>
        </w:rPr>
        <w:t>and by age of target infant</w:t>
      </w:r>
      <w:r w:rsidR="0035556F" w:rsidRPr="006D4FCF">
        <w:rPr>
          <w:rFonts w:ascii="Times New Roman" w:hAnsi="Times New Roman"/>
          <w:b/>
          <w:bCs/>
          <w:i w:val="0"/>
          <w:color w:val="auto"/>
          <w:sz w:val="24"/>
          <w:szCs w:val="24"/>
          <w:vertAlign w:val="superscript"/>
          <w:lang w:val="en-AU" w:eastAsia="en-US"/>
        </w:rPr>
        <w:t>a)</w:t>
      </w:r>
    </w:p>
    <w:tbl>
      <w:tblPr>
        <w:tblW w:w="14282" w:type="dxa"/>
        <w:tblLayout w:type="fixed"/>
        <w:tblLook w:val="0600" w:firstRow="0" w:lastRow="0" w:firstColumn="0" w:lastColumn="0" w:noHBand="1" w:noVBand="1"/>
      </w:tblPr>
      <w:tblGrid>
        <w:gridCol w:w="5353"/>
        <w:gridCol w:w="2126"/>
        <w:gridCol w:w="1842"/>
        <w:gridCol w:w="2126"/>
        <w:gridCol w:w="1559"/>
        <w:gridCol w:w="1276"/>
      </w:tblGrid>
      <w:tr w:rsidR="00297020" w:rsidRPr="006D4FCF" w14:paraId="208CFEC8" w14:textId="77777777" w:rsidTr="00B13341">
        <w:trPr>
          <w:trHeight w:val="510"/>
        </w:trPr>
        <w:tc>
          <w:tcPr>
            <w:tcW w:w="1428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38010D" w14:textId="2CED54B0" w:rsidR="00297020" w:rsidRPr="006D4FCF" w:rsidRDefault="00503C3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A. </w:t>
            </w:r>
            <w:r w:rsidR="00297020"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Maternal weekly hours spent in activity, by no </w:t>
            </w:r>
            <w:r w:rsidR="00A77EE8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or any </w:t>
            </w:r>
            <w:r w:rsidR="00297020"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breastfeeding</w:t>
            </w:r>
            <w:r w:rsidR="0035267D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(for all target infant ages)</w:t>
            </w:r>
          </w:p>
        </w:tc>
      </w:tr>
      <w:tr w:rsidR="00297020" w:rsidRPr="006D4FCF" w14:paraId="7114669D" w14:textId="77777777" w:rsidTr="00B13341">
        <w:trPr>
          <w:trHeight w:val="510"/>
        </w:trPr>
        <w:tc>
          <w:tcPr>
            <w:tcW w:w="5353" w:type="dxa"/>
            <w:shd w:val="clear" w:color="auto" w:fill="auto"/>
            <w:hideMark/>
          </w:tcPr>
          <w:p w14:paraId="4A2EE901" w14:textId="4F1E63DC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iCs/>
                <w:color w:val="auto"/>
                <w:sz w:val="24"/>
                <w:szCs w:val="24"/>
                <w:lang w:eastAsia="en-US"/>
              </w:rPr>
              <w:t>Activity</w:t>
            </w:r>
            <w:r w:rsidR="000B14AB">
              <w:rPr>
                <w:rFonts w:ascii="Times New Roman" w:hAnsi="Times New Roman"/>
                <w:b/>
                <w:bCs/>
                <w:i w:val="0"/>
                <w:iCs/>
                <w:color w:val="auto"/>
                <w:sz w:val="24"/>
                <w:szCs w:val="24"/>
                <w:lang w:eastAsia="en-US"/>
              </w:rPr>
              <w:t>/</w:t>
            </w:r>
            <w:r w:rsidR="000B14AB"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Breastfeeding status</w:t>
            </w:r>
          </w:p>
        </w:tc>
        <w:tc>
          <w:tcPr>
            <w:tcW w:w="2126" w:type="dxa"/>
            <w:shd w:val="clear" w:color="auto" w:fill="auto"/>
            <w:hideMark/>
          </w:tcPr>
          <w:p w14:paraId="04ADA368" w14:textId="77777777" w:rsidR="00297020" w:rsidRPr="006D4FCF" w:rsidRDefault="00B34CB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No </w:t>
            </w:r>
            <w:r w:rsidR="00297020"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breastfeeding</w:t>
            </w:r>
          </w:p>
          <w:p w14:paraId="146290AB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(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obs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=27)</w:t>
            </w:r>
          </w:p>
        </w:tc>
        <w:tc>
          <w:tcPr>
            <w:tcW w:w="3968" w:type="dxa"/>
            <w:gridSpan w:val="2"/>
            <w:shd w:val="clear" w:color="auto" w:fill="auto"/>
            <w:hideMark/>
          </w:tcPr>
          <w:p w14:paraId="2454B954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Breastfeeding</w:t>
            </w:r>
          </w:p>
          <w:p w14:paraId="615690BF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(obs=300)</w:t>
            </w:r>
          </w:p>
        </w:tc>
        <w:tc>
          <w:tcPr>
            <w:tcW w:w="1559" w:type="dxa"/>
            <w:shd w:val="clear" w:color="auto" w:fill="auto"/>
          </w:tcPr>
          <w:p w14:paraId="50FBE94B" w14:textId="40C07104" w:rsidR="00297020" w:rsidRPr="006D4FCF" w:rsidRDefault="000B14AB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Av. SED</w:t>
            </w:r>
          </w:p>
        </w:tc>
        <w:tc>
          <w:tcPr>
            <w:tcW w:w="1276" w:type="dxa"/>
            <w:shd w:val="clear" w:color="auto" w:fill="auto"/>
          </w:tcPr>
          <w:p w14:paraId="6B31D063" w14:textId="3A0A2490" w:rsidR="00297020" w:rsidRPr="006D4FCF" w:rsidRDefault="000B14AB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p-value</w:t>
            </w:r>
          </w:p>
        </w:tc>
      </w:tr>
      <w:tr w:rsidR="00297020" w:rsidRPr="006D4FCF" w14:paraId="53AE8DA5" w14:textId="77777777" w:rsidTr="00B13341">
        <w:trPr>
          <w:trHeight w:val="510"/>
        </w:trPr>
        <w:tc>
          <w:tcPr>
            <w:tcW w:w="5353" w:type="dxa"/>
            <w:shd w:val="clear" w:color="auto" w:fill="auto"/>
          </w:tcPr>
          <w:p w14:paraId="36B19098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Necessary time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04DEED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36E8FD6B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34ECB1D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D2D7D3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</w:p>
        </w:tc>
      </w:tr>
      <w:tr w:rsidR="00297020" w:rsidRPr="006D4FCF" w14:paraId="37D94381" w14:textId="77777777" w:rsidTr="00B13341">
        <w:trPr>
          <w:trHeight w:val="449"/>
        </w:trPr>
        <w:tc>
          <w:tcPr>
            <w:tcW w:w="5353" w:type="dxa"/>
            <w:shd w:val="clear" w:color="auto" w:fill="auto"/>
          </w:tcPr>
          <w:p w14:paraId="6A7CE488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Sleep, adult meals and other personal care time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4581D55" w14:textId="59FB5E05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8.09 (65.48)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536A1D3F" w14:textId="1B52D65C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7.96 (63.43)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8F0CBC9" w14:textId="53F65A84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.15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C6A5F4" w14:textId="3E4C566F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.409</w:t>
            </w:r>
          </w:p>
        </w:tc>
      </w:tr>
      <w:tr w:rsidR="00297020" w:rsidRPr="006D4FCF" w14:paraId="6B57B5D4" w14:textId="77777777" w:rsidTr="00B13341">
        <w:trPr>
          <w:trHeight w:val="449"/>
        </w:trPr>
        <w:tc>
          <w:tcPr>
            <w:tcW w:w="5353" w:type="dxa"/>
            <w:shd w:val="clear" w:color="auto" w:fill="auto"/>
          </w:tcPr>
          <w:p w14:paraId="24FF78BE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Maternal sleep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7C7D26F" w14:textId="2CFB64A7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7.62 (58.13)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47E0DC1E" w14:textId="42516971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</w:t>
            </w:r>
            <w:r w:rsidR="00EF625E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(57.41)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69450A" w14:textId="1B5E47AA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8A57D1" w14:textId="5CB0EF9D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.085</w:t>
            </w:r>
          </w:p>
        </w:tc>
      </w:tr>
      <w:tr w:rsidR="008F287E" w:rsidRPr="006D4FCF" w14:paraId="40A34EDD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1EE77C1B" w14:textId="77777777" w:rsidR="008F287E" w:rsidRPr="006D4FCF" w:rsidRDefault="008F287E" w:rsidP="00222F4A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Committed time</w:t>
            </w:r>
          </w:p>
        </w:tc>
        <w:tc>
          <w:tcPr>
            <w:tcW w:w="2126" w:type="dxa"/>
            <w:shd w:val="clear" w:color="auto" w:fill="auto"/>
          </w:tcPr>
          <w:p w14:paraId="3190D57A" w14:textId="77777777" w:rsidR="008F287E" w:rsidRPr="00B11FD6" w:rsidRDefault="008F287E" w:rsidP="00222F4A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842" w:type="dxa"/>
            <w:shd w:val="clear" w:color="auto" w:fill="auto"/>
          </w:tcPr>
          <w:p w14:paraId="1C5A6F9B" w14:textId="77777777" w:rsidR="008F287E" w:rsidRPr="00B11FD6" w:rsidRDefault="008F287E" w:rsidP="00222F4A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4784F52" w14:textId="77777777" w:rsidR="008F287E" w:rsidRPr="00B11FD6" w:rsidRDefault="008F287E" w:rsidP="00222F4A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2687D79B" w14:textId="77777777" w:rsidR="008F287E" w:rsidRPr="006D4FCF" w:rsidRDefault="008F287E" w:rsidP="00222F4A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44670E7B" w14:textId="77777777" w:rsidR="008F287E" w:rsidRPr="006D4FCF" w:rsidRDefault="008F287E" w:rsidP="00222F4A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297020" w:rsidRPr="006D4FCF" w14:paraId="2041430D" w14:textId="77777777" w:rsidTr="00B13341">
        <w:trPr>
          <w:trHeight w:val="510"/>
        </w:trPr>
        <w:tc>
          <w:tcPr>
            <w:tcW w:w="5353" w:type="dxa"/>
            <w:shd w:val="clear" w:color="auto" w:fill="auto"/>
          </w:tcPr>
          <w:p w14:paraId="54154761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Childcare  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603EF0" w14:textId="0AEFF431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6.2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(39.39)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3A5B49D7" w14:textId="3277AE74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6.92 (47.89)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B2C8FFA" w14:textId="346C69E3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79C3F9D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.007</w:t>
            </w:r>
          </w:p>
        </w:tc>
      </w:tr>
      <w:tr w:rsidR="00297020" w:rsidRPr="006D4FCF" w14:paraId="114563DC" w14:textId="77777777" w:rsidTr="00B13341">
        <w:trPr>
          <w:trHeight w:val="510"/>
        </w:trPr>
        <w:tc>
          <w:tcPr>
            <w:tcW w:w="5353" w:type="dxa"/>
            <w:shd w:val="clear" w:color="auto" w:fill="auto"/>
          </w:tcPr>
          <w:p w14:paraId="02B61B79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Sleeplessness</w:t>
            </w:r>
          </w:p>
        </w:tc>
        <w:tc>
          <w:tcPr>
            <w:tcW w:w="2126" w:type="dxa"/>
            <w:shd w:val="clear" w:color="auto" w:fill="auto"/>
          </w:tcPr>
          <w:p w14:paraId="1F48AAF4" w14:textId="3E2709D3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1.2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(1.63)</w:t>
            </w:r>
          </w:p>
        </w:tc>
        <w:tc>
          <w:tcPr>
            <w:tcW w:w="3968" w:type="dxa"/>
            <w:gridSpan w:val="2"/>
            <w:shd w:val="clear" w:color="auto" w:fill="auto"/>
          </w:tcPr>
          <w:p w14:paraId="41D31CBF" w14:textId="7AB0ADC1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1.8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(3.48)</w:t>
            </w:r>
          </w:p>
        </w:tc>
        <w:tc>
          <w:tcPr>
            <w:tcW w:w="1559" w:type="dxa"/>
            <w:shd w:val="clear" w:color="auto" w:fill="auto"/>
          </w:tcPr>
          <w:p w14:paraId="5B02AE84" w14:textId="6706B79A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0EDE3B5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.029</w:t>
            </w:r>
          </w:p>
        </w:tc>
      </w:tr>
      <w:tr w:rsidR="00297020" w:rsidRPr="006D4FCF" w14:paraId="2A46ECD5" w14:textId="77777777" w:rsidTr="00B13341">
        <w:trPr>
          <w:trHeight w:val="510"/>
        </w:trPr>
        <w:tc>
          <w:tcPr>
            <w:tcW w:w="5353" w:type="dxa"/>
            <w:shd w:val="clear" w:color="auto" w:fill="auto"/>
          </w:tcPr>
          <w:p w14:paraId="2E149EE1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Other unpaid work</w:t>
            </w:r>
          </w:p>
        </w:tc>
        <w:tc>
          <w:tcPr>
            <w:tcW w:w="2126" w:type="dxa"/>
            <w:shd w:val="clear" w:color="auto" w:fill="auto"/>
          </w:tcPr>
          <w:p w14:paraId="681FDACD" w14:textId="31EB947B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4.6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(21.51)</w:t>
            </w:r>
          </w:p>
        </w:tc>
        <w:tc>
          <w:tcPr>
            <w:tcW w:w="3968" w:type="dxa"/>
            <w:gridSpan w:val="2"/>
            <w:shd w:val="clear" w:color="auto" w:fill="auto"/>
          </w:tcPr>
          <w:p w14:paraId="2919EC1A" w14:textId="23E5084D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4.21 (17.72)</w:t>
            </w:r>
          </w:p>
        </w:tc>
        <w:tc>
          <w:tcPr>
            <w:tcW w:w="1559" w:type="dxa"/>
            <w:shd w:val="clear" w:color="auto" w:fill="auto"/>
          </w:tcPr>
          <w:p w14:paraId="62835E0F" w14:textId="247C491E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4BC63A0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.039</w:t>
            </w:r>
          </w:p>
        </w:tc>
      </w:tr>
      <w:tr w:rsidR="00297020" w:rsidRPr="006D4FCF" w14:paraId="6BE82062" w14:textId="77777777" w:rsidTr="00B13341">
        <w:trPr>
          <w:trHeight w:val="510"/>
        </w:trPr>
        <w:tc>
          <w:tcPr>
            <w:tcW w:w="5353" w:type="dxa"/>
            <w:shd w:val="clear" w:color="auto" w:fill="auto"/>
          </w:tcPr>
          <w:p w14:paraId="7DF87CF2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Free time</w:t>
            </w:r>
          </w:p>
        </w:tc>
        <w:tc>
          <w:tcPr>
            <w:tcW w:w="2126" w:type="dxa"/>
            <w:shd w:val="clear" w:color="auto" w:fill="auto"/>
          </w:tcPr>
          <w:p w14:paraId="40DE3A63" w14:textId="4F0DC0E4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4.7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(22.26)</w:t>
            </w:r>
          </w:p>
        </w:tc>
        <w:tc>
          <w:tcPr>
            <w:tcW w:w="3968" w:type="dxa"/>
            <w:gridSpan w:val="2"/>
            <w:shd w:val="clear" w:color="auto" w:fill="auto"/>
          </w:tcPr>
          <w:p w14:paraId="2872C627" w14:textId="5DADBF1F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4.41 (19.47)</w:t>
            </w:r>
          </w:p>
        </w:tc>
        <w:tc>
          <w:tcPr>
            <w:tcW w:w="1559" w:type="dxa"/>
            <w:shd w:val="clear" w:color="auto" w:fill="auto"/>
          </w:tcPr>
          <w:p w14:paraId="56288601" w14:textId="6D89EF5C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9</w:t>
            </w:r>
          </w:p>
        </w:tc>
        <w:tc>
          <w:tcPr>
            <w:tcW w:w="1276" w:type="dxa"/>
            <w:shd w:val="clear" w:color="auto" w:fill="auto"/>
          </w:tcPr>
          <w:p w14:paraId="6BA9CB46" w14:textId="5760B7E4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.286</w:t>
            </w:r>
          </w:p>
        </w:tc>
      </w:tr>
      <w:tr w:rsidR="00297020" w:rsidRPr="006D4FCF" w14:paraId="54CFD6F6" w14:textId="77777777" w:rsidTr="00B13341">
        <w:trPr>
          <w:trHeight w:val="510"/>
        </w:trPr>
        <w:tc>
          <w:tcPr>
            <w:tcW w:w="5353" w:type="dxa"/>
            <w:shd w:val="clear" w:color="auto" w:fill="auto"/>
          </w:tcPr>
          <w:p w14:paraId="432F356E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Night-time (sleep plus disturbed sleep)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21911C" w14:textId="5FB09A3A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7.82 (61.20)</w:t>
            </w:r>
          </w:p>
        </w:tc>
        <w:tc>
          <w:tcPr>
            <w:tcW w:w="3968" w:type="dxa"/>
            <w:gridSpan w:val="2"/>
            <w:shd w:val="clear" w:color="auto" w:fill="auto"/>
            <w:vAlign w:val="center"/>
          </w:tcPr>
          <w:p w14:paraId="73C891F8" w14:textId="15197C03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7.70 (59.32)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094DD23" w14:textId="0DB749DF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.1</w:t>
            </w:r>
            <w:r w:rsidR="003F0B4A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9F48645" w14:textId="07AA2A61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.379</w:t>
            </w:r>
          </w:p>
        </w:tc>
      </w:tr>
      <w:tr w:rsidR="00297020" w:rsidRPr="006D4FCF" w14:paraId="128C009F" w14:textId="77777777" w:rsidTr="00B13341">
        <w:trPr>
          <w:trHeight w:val="567"/>
        </w:trPr>
        <w:tc>
          <w:tcPr>
            <w:tcW w:w="14282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447689A9" w14:textId="4374AE33" w:rsidR="00297020" w:rsidRPr="006D4FCF" w:rsidRDefault="00503C3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B. </w:t>
            </w:r>
            <w:r w:rsidR="00297020"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Maternal weekly hours spent in activity, by age of target infant (for no </w:t>
            </w:r>
            <w:r w:rsidR="00CC393D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or any </w:t>
            </w:r>
            <w:r w:rsidR="00297020"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breastfeeding)</w:t>
            </w:r>
          </w:p>
        </w:tc>
      </w:tr>
      <w:tr w:rsidR="00297020" w:rsidRPr="006D4FCF" w14:paraId="02325F08" w14:textId="77777777" w:rsidTr="00B13341">
        <w:trPr>
          <w:trHeight w:val="567"/>
        </w:trPr>
        <w:tc>
          <w:tcPr>
            <w:tcW w:w="5353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290D6DA2" w14:textId="7F65ADED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iCs/>
                <w:color w:val="auto"/>
                <w:sz w:val="24"/>
                <w:szCs w:val="24"/>
                <w:lang w:eastAsia="en-US"/>
              </w:rPr>
              <w:lastRenderedPageBreak/>
              <w:t>Activity</w:t>
            </w:r>
            <w:r w:rsidR="004F7DAA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/</w:t>
            </w:r>
            <w:r w:rsidR="004F7DAA" w:rsidRPr="00B11FD6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Age of target infant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333AB9C" w14:textId="47563766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B11FD6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3</w:t>
            </w:r>
            <w:r w:rsidR="001A36A5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months</w:t>
            </w:r>
          </w:p>
          <w:p w14:paraId="704B2549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(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obs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=86)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0DE24268" w14:textId="3593CFB6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6</w:t>
            </w:r>
            <w:r w:rsidR="001A36A5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months</w:t>
            </w:r>
          </w:p>
          <w:p w14:paraId="3C1A54F1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(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obs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=134)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9396E20" w14:textId="584D6C55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9</w:t>
            </w:r>
            <w:r w:rsidR="001A36A5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 xml:space="preserve"> months</w:t>
            </w:r>
          </w:p>
          <w:p w14:paraId="0B42B3E5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(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obs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=107)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14:paraId="18FC0BBF" w14:textId="21A971B6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Av. SED</w:t>
            </w:r>
            <w:r w:rsidR="00BF611C" w:rsidRPr="00022DC4">
              <w:rPr>
                <w:rFonts w:ascii="Times New Roman" w:hAnsi="Times New Roman"/>
                <w:bCs/>
                <w:i w:val="0"/>
                <w:iCs/>
                <w:color w:val="auto"/>
                <w:sz w:val="24"/>
                <w:szCs w:val="24"/>
                <w:vertAlign w:val="superscript"/>
                <w:lang w:eastAsia="en-US"/>
              </w:rPr>
              <w:t>(b)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14:paraId="185B50AB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p-value</w:t>
            </w:r>
          </w:p>
        </w:tc>
      </w:tr>
      <w:tr w:rsidR="00863A8F" w:rsidRPr="006D4FCF" w14:paraId="7274A200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61745E24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Necessary time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4C79AD" w14:textId="77777777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14:paraId="38E4B039" w14:textId="77777777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38495466" w14:textId="77777777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03790CA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EBA7704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863A8F" w:rsidRPr="006D4FCF" w14:paraId="692E3459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7F77DA20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Sleep, adult meals and other personal care time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F7EED8" w14:textId="4B99AE20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8.01 (64.18)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499299A1" w14:textId="61B9F1B7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8.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10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(65.59)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81C8211" w14:textId="357AEF7E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7.97 (63.58)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8B69215" w14:textId="484291D6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F0EE32E" w14:textId="5FF43676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.186</w:t>
            </w:r>
          </w:p>
        </w:tc>
      </w:tr>
      <w:tr w:rsidR="00863A8F" w:rsidRPr="006D4FCF" w14:paraId="67C64633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2C9B35F7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9721354" w14:textId="3CE18926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7.4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(55.79)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5C6C1D" w14:textId="33573871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7.57 (57.32)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CAC4BE8" w14:textId="341D2563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7.46 (55.65)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8E8E609" w14:textId="5D3014BD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.74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CDD08A" w14:textId="11FFFE7A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.202</w:t>
            </w:r>
          </w:p>
        </w:tc>
      </w:tr>
      <w:tr w:rsidR="001B3814" w:rsidRPr="006D4FCF" w14:paraId="46958DAD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3C800D56" w14:textId="77777777" w:rsidR="001B3814" w:rsidRPr="006D4FCF" w:rsidRDefault="001B3814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Committed time</w:t>
            </w:r>
          </w:p>
        </w:tc>
        <w:tc>
          <w:tcPr>
            <w:tcW w:w="2126" w:type="dxa"/>
            <w:shd w:val="clear" w:color="auto" w:fill="auto"/>
          </w:tcPr>
          <w:p w14:paraId="178C6AEB" w14:textId="77777777" w:rsidR="001B3814" w:rsidRPr="00B11FD6" w:rsidRDefault="001B3814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842" w:type="dxa"/>
            <w:shd w:val="clear" w:color="auto" w:fill="auto"/>
          </w:tcPr>
          <w:p w14:paraId="00EE8893" w14:textId="77777777" w:rsidR="001B3814" w:rsidRPr="00B11FD6" w:rsidRDefault="001B3814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2126" w:type="dxa"/>
            <w:shd w:val="clear" w:color="auto" w:fill="auto"/>
          </w:tcPr>
          <w:p w14:paraId="59FA22A7" w14:textId="77777777" w:rsidR="001B3814" w:rsidRPr="00B11FD6" w:rsidRDefault="001B3814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559" w:type="dxa"/>
            <w:shd w:val="clear" w:color="auto" w:fill="auto"/>
          </w:tcPr>
          <w:p w14:paraId="6C1043CC" w14:textId="77777777" w:rsidR="001B3814" w:rsidRPr="006D4FCF" w:rsidRDefault="001B3814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  <w:tc>
          <w:tcPr>
            <w:tcW w:w="1276" w:type="dxa"/>
            <w:shd w:val="clear" w:color="auto" w:fill="auto"/>
          </w:tcPr>
          <w:p w14:paraId="4705DA53" w14:textId="77777777" w:rsidR="001B3814" w:rsidRPr="006D4FCF" w:rsidRDefault="001B3814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</w:p>
        </w:tc>
      </w:tr>
      <w:tr w:rsidR="00297020" w:rsidRPr="006D4FCF" w14:paraId="2B8AFC9D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7268F26C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Childcare</w:t>
            </w:r>
          </w:p>
        </w:tc>
        <w:tc>
          <w:tcPr>
            <w:tcW w:w="2126" w:type="dxa"/>
            <w:shd w:val="clear" w:color="auto" w:fill="auto"/>
          </w:tcPr>
          <w:p w14:paraId="3F290B80" w14:textId="18988555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6.86 (47.1)</w:t>
            </w:r>
          </w:p>
        </w:tc>
        <w:tc>
          <w:tcPr>
            <w:tcW w:w="1842" w:type="dxa"/>
            <w:shd w:val="clear" w:color="auto" w:fill="auto"/>
          </w:tcPr>
          <w:p w14:paraId="24AB077E" w14:textId="2E3FCC38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6.5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(42.97)</w:t>
            </w:r>
          </w:p>
        </w:tc>
        <w:tc>
          <w:tcPr>
            <w:tcW w:w="2126" w:type="dxa"/>
            <w:shd w:val="clear" w:color="auto" w:fill="auto"/>
          </w:tcPr>
          <w:p w14:paraId="504B2605" w14:textId="376A8678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6.3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8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(40</w:t>
            </w:r>
            <w:r w:rsidR="00902BEA"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="003F0B4A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6DFE5EF6" w14:textId="0CB587C8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28DF8B4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&lt;0.001</w:t>
            </w:r>
          </w:p>
        </w:tc>
      </w:tr>
      <w:tr w:rsidR="00863A8F" w:rsidRPr="006D4FCF" w14:paraId="61A16467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0E09EA1B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Sleeplessness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66C3D5" w14:textId="2B26C37F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1.7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(2.98)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5A739ACB" w14:textId="0926AFB0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1.5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(2.33)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06447A" w14:textId="2C2EB088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1.4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(2.18)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B7DB0EC" w14:textId="163710B9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FF914D8" w14:textId="25657C41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.135</w:t>
            </w:r>
          </w:p>
        </w:tc>
      </w:tr>
      <w:tr w:rsidR="00297020" w:rsidRPr="006D4FCF" w14:paraId="7783466A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0795BDA1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Other unpaid work</w:t>
            </w:r>
          </w:p>
        </w:tc>
        <w:tc>
          <w:tcPr>
            <w:tcW w:w="2126" w:type="dxa"/>
            <w:shd w:val="clear" w:color="auto" w:fill="auto"/>
          </w:tcPr>
          <w:p w14:paraId="169886C8" w14:textId="03B5970C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4.2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2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(17.7</w:t>
            </w:r>
            <w:r w:rsidR="003F0B4A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14:paraId="74777075" w14:textId="3ABB2582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(20.31)</w:t>
            </w:r>
          </w:p>
        </w:tc>
        <w:tc>
          <w:tcPr>
            <w:tcW w:w="2126" w:type="dxa"/>
            <w:shd w:val="clear" w:color="auto" w:fill="auto"/>
          </w:tcPr>
          <w:p w14:paraId="2522357C" w14:textId="2362BAB9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(20.</w:t>
            </w:r>
            <w:r w:rsidR="003F0B4A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70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14:paraId="2C6AAEFD" w14:textId="1DA20BCC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10</w:t>
            </w:r>
          </w:p>
        </w:tc>
        <w:tc>
          <w:tcPr>
            <w:tcW w:w="1276" w:type="dxa"/>
            <w:shd w:val="clear" w:color="auto" w:fill="auto"/>
          </w:tcPr>
          <w:p w14:paraId="13C7EAB1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.003</w:t>
            </w:r>
          </w:p>
        </w:tc>
      </w:tr>
      <w:tr w:rsidR="00863A8F" w:rsidRPr="006D4FCF" w14:paraId="00DC9710" w14:textId="77777777" w:rsidTr="00B13341">
        <w:trPr>
          <w:trHeight w:val="567"/>
        </w:trPr>
        <w:tc>
          <w:tcPr>
            <w:tcW w:w="5353" w:type="dxa"/>
            <w:shd w:val="clear" w:color="auto" w:fill="auto"/>
          </w:tcPr>
          <w:p w14:paraId="0231409B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/>
                <w:bCs/>
                <w:i w:val="0"/>
                <w:color w:val="auto"/>
                <w:sz w:val="24"/>
                <w:szCs w:val="24"/>
                <w:lang w:eastAsia="en-US"/>
              </w:rPr>
              <w:t>Free time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882398" w14:textId="6CAB5A9D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4.6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5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(21.60)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FCA5B49" w14:textId="04C01A25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4.4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6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(19.86)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1CBA90" w14:textId="58B7C080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4.59 (21.09)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62E053F" w14:textId="1C60DE25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</w:t>
            </w:r>
            <w:r w:rsidR="002E1501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E8C210C" w14:textId="79A51E66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.342</w:t>
            </w:r>
          </w:p>
        </w:tc>
      </w:tr>
      <w:tr w:rsidR="00297020" w:rsidRPr="006D4FCF" w14:paraId="7EC5DB15" w14:textId="77777777" w:rsidTr="00B13341">
        <w:trPr>
          <w:trHeight w:val="567"/>
        </w:trPr>
        <w:tc>
          <w:tcPr>
            <w:tcW w:w="5353" w:type="dxa"/>
            <w:tcBorders>
              <w:bottom w:val="single" w:sz="4" w:space="0" w:color="auto"/>
            </w:tcBorders>
            <w:shd w:val="clear" w:color="auto" w:fill="auto"/>
          </w:tcPr>
          <w:p w14:paraId="299C0227" w14:textId="77777777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eastAsia="en-US"/>
              </w:rPr>
              <w:t>Night-time (sleep plus disturbed sleep)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0B54A1" w14:textId="4B36FDA5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7.76 (60.25)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A8E41" w14:textId="17AD725E" w:rsidR="00297020" w:rsidRPr="00B11FD6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7.8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3</w:t>
            </w:r>
            <w:r w:rsidRPr="00B11FD6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(61.28)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02AB" w14:textId="7409484D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7.</w:t>
            </w:r>
            <w:r w:rsidR="00F96E89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70</w:t>
            </w: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 xml:space="preserve"> (59.24)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A336A8" w14:textId="2327AF1B" w:rsidR="00297020" w:rsidRPr="006D4FCF" w:rsidRDefault="00297020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 w:rsidRPr="006D4FCF"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.07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74B163" w14:textId="6261C371" w:rsidR="00297020" w:rsidRPr="006D4FCF" w:rsidRDefault="00EF625E" w:rsidP="009F6D36">
            <w:pPr>
              <w:pStyle w:val="MDPI22heading2"/>
              <w:spacing w:before="0" w:after="0" w:line="480" w:lineRule="auto"/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</w:pPr>
            <w:r>
              <w:rPr>
                <w:rFonts w:ascii="Times New Roman" w:hAnsi="Times New Roman"/>
                <w:bCs/>
                <w:i w:val="0"/>
                <w:color w:val="auto"/>
                <w:sz w:val="24"/>
                <w:szCs w:val="24"/>
                <w:lang w:val="en-AU" w:eastAsia="en-US"/>
              </w:rPr>
              <w:t>.154</w:t>
            </w:r>
          </w:p>
        </w:tc>
      </w:tr>
    </w:tbl>
    <w:p w14:paraId="0772B6B5" w14:textId="44755F79" w:rsidR="00043459" w:rsidRPr="00863A8F" w:rsidRDefault="00000AD9" w:rsidP="00B13341">
      <w:pPr>
        <w:pStyle w:val="MDPI22heading2"/>
        <w:spacing w:before="0" w:after="0" w:line="480" w:lineRule="auto"/>
        <w:rPr>
          <w:rFonts w:eastAsia="SimSun"/>
          <w:i w:val="0"/>
          <w:szCs w:val="24"/>
        </w:rPr>
      </w:pPr>
      <w:r w:rsidRPr="00595CBB">
        <w:rPr>
          <w:rFonts w:ascii="Times New Roman" w:hAnsi="Times New Roman"/>
          <w:b/>
          <w:i w:val="0"/>
          <w:sz w:val="24"/>
          <w:szCs w:val="24"/>
          <w:vertAlign w:val="superscript"/>
        </w:rPr>
        <w:t>a)</w:t>
      </w:r>
      <w:r w:rsidRPr="00022DC4">
        <w:rPr>
          <w:rFonts w:ascii="Times New Roman" w:hAnsi="Times New Roman"/>
          <w:bCs/>
          <w:i w:val="0"/>
          <w:sz w:val="24"/>
          <w:szCs w:val="24"/>
        </w:rPr>
        <w:t xml:space="preserve">Residual maximum likelihood analysis of maternal weekly hours spent in </w:t>
      </w:r>
      <w:r w:rsidRPr="00022DC4">
        <w:rPr>
          <w:rFonts w:ascii="Times New Roman" w:hAnsi="Times New Roman"/>
          <w:bCs/>
          <w:i w:val="0"/>
          <w:color w:val="auto"/>
          <w:sz w:val="24"/>
          <w:szCs w:val="24"/>
          <w:lang w:val="en-AU" w:eastAsia="en-US"/>
        </w:rPr>
        <w:t>unpaid childcare, personal care and free time activities</w:t>
      </w:r>
      <w:r w:rsidRPr="00022DC4">
        <w:rPr>
          <w:rFonts w:ascii="Times New Roman" w:hAnsi="Times New Roman"/>
          <w:bCs/>
          <w:i w:val="0"/>
          <w:sz w:val="24"/>
          <w:szCs w:val="24"/>
        </w:rPr>
        <w:t>, by detailed feeding group and by age of target infant, using linear mixed model. Predicted means with back-transformed means in parentheses.</w:t>
      </w:r>
      <w:r w:rsidRPr="00595CBB">
        <w:rPr>
          <w:rFonts w:ascii="Times New Roman" w:hAnsi="Times New Roman"/>
          <w:bCs/>
          <w:i w:val="0"/>
          <w:color w:val="auto"/>
          <w:sz w:val="24"/>
          <w:szCs w:val="24"/>
          <w:lang w:eastAsia="en-US"/>
        </w:rPr>
        <w:t xml:space="preserve"> Note that back-transformed means will be similar, but not be the same as the means for the original data, due to the transformation and the unbalanced nature of the data.</w:t>
      </w:r>
      <w:r>
        <w:rPr>
          <w:rFonts w:ascii="Times New Roman" w:hAnsi="Times New Roman"/>
          <w:bCs/>
          <w:i w:val="0"/>
          <w:color w:val="auto"/>
          <w:sz w:val="24"/>
          <w:szCs w:val="24"/>
          <w:lang w:eastAsia="en-US"/>
        </w:rPr>
        <w:t xml:space="preserve"> </w:t>
      </w:r>
      <w:r w:rsidRPr="00022DC4">
        <w:rPr>
          <w:rFonts w:ascii="Times New Roman" w:hAnsi="Times New Roman"/>
          <w:bCs/>
          <w:i w:val="0"/>
          <w:iCs/>
          <w:color w:val="auto"/>
          <w:sz w:val="24"/>
          <w:szCs w:val="24"/>
          <w:vertAlign w:val="superscript"/>
          <w:lang w:eastAsia="en-US"/>
        </w:rPr>
        <w:t xml:space="preserve">(b) </w:t>
      </w:r>
      <w:r w:rsidRPr="00022DC4">
        <w:rPr>
          <w:rFonts w:ascii="Times New Roman" w:hAnsi="Times New Roman"/>
          <w:bCs/>
          <w:i w:val="0"/>
          <w:iCs/>
          <w:color w:val="auto"/>
          <w:sz w:val="24"/>
          <w:szCs w:val="24"/>
          <w:lang w:eastAsia="en-US"/>
        </w:rPr>
        <w:t>Av. SED is average standard error of difference.</w:t>
      </w:r>
    </w:p>
    <w:sectPr w:rsidR="00043459" w:rsidRPr="00863A8F" w:rsidSect="002B0AED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531" w:right="1077" w:bottom="1531" w:left="1417" w:header="1020" w:footer="850" w:gutter="0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136D470" w14:textId="77777777" w:rsidR="00FA1605" w:rsidRDefault="00FA1605">
      <w:pPr>
        <w:spacing w:line="240" w:lineRule="auto"/>
      </w:pPr>
      <w:r>
        <w:separator/>
      </w:r>
    </w:p>
  </w:endnote>
  <w:endnote w:type="continuationSeparator" w:id="0">
    <w:p w14:paraId="02651E8B" w14:textId="77777777" w:rsidR="00FA1605" w:rsidRDefault="00FA160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4FC8C8" w14:textId="77777777" w:rsidR="00825C1C" w:rsidRPr="00885BB0" w:rsidRDefault="00825C1C" w:rsidP="00C90B3B">
    <w:pPr>
      <w:pStyle w:val="Footer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D2617" w14:textId="77777777" w:rsidR="00825C1C" w:rsidRPr="008B308E" w:rsidRDefault="00825C1C" w:rsidP="00C90B3B">
    <w:pPr>
      <w:pStyle w:val="MDPIfooterfirstpage"/>
      <w:spacing w:line="240" w:lineRule="auto"/>
      <w:jc w:val="both"/>
      <w:rPr>
        <w:lang w:val="fr-CH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8ADCA6" w14:textId="77777777" w:rsidR="00FA1605" w:rsidRDefault="00FA1605">
      <w:pPr>
        <w:spacing w:line="240" w:lineRule="auto"/>
      </w:pPr>
      <w:r>
        <w:separator/>
      </w:r>
    </w:p>
  </w:footnote>
  <w:footnote w:type="continuationSeparator" w:id="0">
    <w:p w14:paraId="409B28B7" w14:textId="77777777" w:rsidR="00FA1605" w:rsidRDefault="00FA160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2960C5" w14:textId="77777777" w:rsidR="00825C1C" w:rsidRDefault="00825C1C" w:rsidP="00C90B3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0E8F9" w14:textId="77777777" w:rsidR="00825C1C" w:rsidRPr="00310EBF" w:rsidRDefault="00825C1C" w:rsidP="002549C8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B5A5E" w14:textId="77777777" w:rsidR="00825C1C" w:rsidRDefault="004A6098" w:rsidP="00A81A0E">
    <w:pPr>
      <w:pStyle w:val="MDPIheaderjournallogo"/>
      <w:tabs>
        <w:tab w:val="right" w:pos="8844"/>
      </w:tabs>
    </w:pPr>
    <w:r>
      <w:rPr>
        <w:noProof/>
        <w:lang w:eastAsia="zh-C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0734A9"/>
    <w:multiLevelType w:val="hybridMultilevel"/>
    <w:tmpl w:val="D47295DC"/>
    <w:lvl w:ilvl="0" w:tplc="86F6FA70">
      <w:start w:val="1"/>
      <w:numFmt w:val="lowerLetter"/>
      <w:lvlText w:val="%1)"/>
      <w:lvlJc w:val="left"/>
      <w:pPr>
        <w:ind w:left="360" w:hanging="360"/>
      </w:pPr>
      <w:rPr>
        <w:rFonts w:hint="default"/>
        <w:vertAlign w:val="superscrip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8062E"/>
    <w:multiLevelType w:val="hybridMultilevel"/>
    <w:tmpl w:val="3D6CBB7E"/>
    <w:lvl w:ilvl="0" w:tplc="0C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99E2E8E"/>
    <w:multiLevelType w:val="hybridMultilevel"/>
    <w:tmpl w:val="8CAE7C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attachedTemplate r:id="rId1"/>
  <w:doNotTrackMoves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MDPI nutrients&lt;/Style&gt;&lt;LeftDelim&gt;{&lt;/LeftDelim&gt;&lt;RightDelim&gt;}&lt;/RightDelim&gt;&lt;FontName&gt;Palatino Linotype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05aa2229m2rr9meee5x50ztp0er0zxavspa5&quot;&gt;BFECONS&lt;record-ids&gt;&lt;item&gt;706&lt;/item&gt;&lt;item&gt;708&lt;/item&gt;&lt;item&gt;728&lt;/item&gt;&lt;item&gt;814&lt;/item&gt;&lt;item&gt;845&lt;/item&gt;&lt;item&gt;2264&lt;/item&gt;&lt;item&gt;3235&lt;/item&gt;&lt;item&gt;3236&lt;/item&gt;&lt;item&gt;3246&lt;/item&gt;&lt;item&gt;3247&lt;/item&gt;&lt;item&gt;3249&lt;/item&gt;&lt;item&gt;3250&lt;/item&gt;&lt;item&gt;3252&lt;/item&gt;&lt;item&gt;3254&lt;/item&gt;&lt;item&gt;3255&lt;/item&gt;&lt;item&gt;3257&lt;/item&gt;&lt;item&gt;3264&lt;/item&gt;&lt;item&gt;3265&lt;/item&gt;&lt;item&gt;3267&lt;/item&gt;&lt;item&gt;3270&lt;/item&gt;&lt;item&gt;3278&lt;/item&gt;&lt;item&gt;3279&lt;/item&gt;&lt;item&gt;3288&lt;/item&gt;&lt;item&gt;3289&lt;/item&gt;&lt;item&gt;3290&lt;/item&gt;&lt;item&gt;3292&lt;/item&gt;&lt;/record-ids&gt;&lt;/item&gt;&lt;item db-id=&quot;0t2w92rrmewfrpewsv8xvsdjtw2dxztvvap2&quot;&gt;BFTOPICS&lt;record-ids&gt;&lt;item&gt;1378&lt;/item&gt;&lt;item&gt;1549&lt;/item&gt;&lt;item&gt;1560&lt;/item&gt;&lt;item&gt;1602&lt;/item&gt;&lt;item&gt;1706&lt;/item&gt;&lt;item&gt;1762&lt;/item&gt;&lt;item&gt;2061&lt;/item&gt;&lt;item&gt;2655&lt;/item&gt;&lt;item&gt;6200&lt;/item&gt;&lt;item&gt;7178&lt;/item&gt;&lt;item&gt;7383&lt;/item&gt;&lt;item&gt;7781&lt;/item&gt;&lt;item&gt;7793&lt;/item&gt;&lt;item&gt;7800&lt;/item&gt;&lt;/record-ids&gt;&lt;/item&gt;&lt;item db-id=&quot;da0tdrs07wfxxjevdr2xwtt0w5e0vzadpprx&quot;&gt;jspubs&lt;record-ids&gt;&lt;item&gt;243&lt;/item&gt;&lt;item&gt;594&lt;/item&gt;&lt;item&gt;626&lt;/item&gt;&lt;item&gt;756&lt;/item&gt;&lt;/record-ids&gt;&lt;/item&gt;&lt;/Libraries&gt;"/>
  </w:docVars>
  <w:rsids>
    <w:rsidRoot w:val="00924587"/>
    <w:rsid w:val="00000AD9"/>
    <w:rsid w:val="00005BF8"/>
    <w:rsid w:val="00012828"/>
    <w:rsid w:val="00016EEE"/>
    <w:rsid w:val="000202C6"/>
    <w:rsid w:val="0002475E"/>
    <w:rsid w:val="00025D5A"/>
    <w:rsid w:val="0002637E"/>
    <w:rsid w:val="000305BB"/>
    <w:rsid w:val="0003061E"/>
    <w:rsid w:val="00032734"/>
    <w:rsid w:val="0003299D"/>
    <w:rsid w:val="00032F7B"/>
    <w:rsid w:val="000330FF"/>
    <w:rsid w:val="0004142C"/>
    <w:rsid w:val="00043459"/>
    <w:rsid w:val="00044E10"/>
    <w:rsid w:val="00051BA3"/>
    <w:rsid w:val="0005222C"/>
    <w:rsid w:val="000531D0"/>
    <w:rsid w:val="00066B73"/>
    <w:rsid w:val="00070240"/>
    <w:rsid w:val="00072BEB"/>
    <w:rsid w:val="00075C7F"/>
    <w:rsid w:val="00076873"/>
    <w:rsid w:val="00077A11"/>
    <w:rsid w:val="00080BF7"/>
    <w:rsid w:val="00082519"/>
    <w:rsid w:val="0008351B"/>
    <w:rsid w:val="000912FD"/>
    <w:rsid w:val="0009200D"/>
    <w:rsid w:val="00092B44"/>
    <w:rsid w:val="00093E04"/>
    <w:rsid w:val="000A075F"/>
    <w:rsid w:val="000A2250"/>
    <w:rsid w:val="000A2400"/>
    <w:rsid w:val="000A2EDC"/>
    <w:rsid w:val="000A5002"/>
    <w:rsid w:val="000B012E"/>
    <w:rsid w:val="000B14AB"/>
    <w:rsid w:val="000B1F2B"/>
    <w:rsid w:val="000B2C24"/>
    <w:rsid w:val="000B6163"/>
    <w:rsid w:val="000B6EEE"/>
    <w:rsid w:val="000C4333"/>
    <w:rsid w:val="000C572B"/>
    <w:rsid w:val="000D22ED"/>
    <w:rsid w:val="000D7282"/>
    <w:rsid w:val="000D7354"/>
    <w:rsid w:val="000E1C64"/>
    <w:rsid w:val="000E4A91"/>
    <w:rsid w:val="000E4C19"/>
    <w:rsid w:val="000E5C17"/>
    <w:rsid w:val="000E7FF1"/>
    <w:rsid w:val="000F03E2"/>
    <w:rsid w:val="000F2405"/>
    <w:rsid w:val="001031E1"/>
    <w:rsid w:val="00105AA0"/>
    <w:rsid w:val="001136FE"/>
    <w:rsid w:val="00113852"/>
    <w:rsid w:val="0011671A"/>
    <w:rsid w:val="00120B47"/>
    <w:rsid w:val="00123429"/>
    <w:rsid w:val="00123AAC"/>
    <w:rsid w:val="00126AB7"/>
    <w:rsid w:val="001340A2"/>
    <w:rsid w:val="001355D1"/>
    <w:rsid w:val="001367DB"/>
    <w:rsid w:val="00137C86"/>
    <w:rsid w:val="001474DA"/>
    <w:rsid w:val="00147A26"/>
    <w:rsid w:val="00150AA1"/>
    <w:rsid w:val="00150E3D"/>
    <w:rsid w:val="00152DEE"/>
    <w:rsid w:val="001602BB"/>
    <w:rsid w:val="00162D08"/>
    <w:rsid w:val="0016411E"/>
    <w:rsid w:val="0017102D"/>
    <w:rsid w:val="00171286"/>
    <w:rsid w:val="00171949"/>
    <w:rsid w:val="00171D33"/>
    <w:rsid w:val="00175326"/>
    <w:rsid w:val="001814A3"/>
    <w:rsid w:val="00190E09"/>
    <w:rsid w:val="001941DF"/>
    <w:rsid w:val="001943C8"/>
    <w:rsid w:val="00194B03"/>
    <w:rsid w:val="001962DE"/>
    <w:rsid w:val="00196FB1"/>
    <w:rsid w:val="00197012"/>
    <w:rsid w:val="001A2B5F"/>
    <w:rsid w:val="001A36A5"/>
    <w:rsid w:val="001A70CC"/>
    <w:rsid w:val="001A7CA4"/>
    <w:rsid w:val="001B3814"/>
    <w:rsid w:val="001B4EFB"/>
    <w:rsid w:val="001C210F"/>
    <w:rsid w:val="001C522F"/>
    <w:rsid w:val="001C5890"/>
    <w:rsid w:val="001C671C"/>
    <w:rsid w:val="001D0F38"/>
    <w:rsid w:val="001D25AA"/>
    <w:rsid w:val="001D3D6E"/>
    <w:rsid w:val="001E2AEB"/>
    <w:rsid w:val="001E2CE8"/>
    <w:rsid w:val="001E3945"/>
    <w:rsid w:val="001E4BE2"/>
    <w:rsid w:val="001E7720"/>
    <w:rsid w:val="001F5BFA"/>
    <w:rsid w:val="00202261"/>
    <w:rsid w:val="00207B82"/>
    <w:rsid w:val="0021329E"/>
    <w:rsid w:val="00215AC7"/>
    <w:rsid w:val="00215F44"/>
    <w:rsid w:val="00221DBE"/>
    <w:rsid w:val="002238EF"/>
    <w:rsid w:val="00233880"/>
    <w:rsid w:val="00242668"/>
    <w:rsid w:val="002509F4"/>
    <w:rsid w:val="00252BD6"/>
    <w:rsid w:val="002549C8"/>
    <w:rsid w:val="00262136"/>
    <w:rsid w:val="00265793"/>
    <w:rsid w:val="0027349D"/>
    <w:rsid w:val="00274797"/>
    <w:rsid w:val="002772A4"/>
    <w:rsid w:val="00281072"/>
    <w:rsid w:val="00281122"/>
    <w:rsid w:val="00283BAE"/>
    <w:rsid w:val="002847A4"/>
    <w:rsid w:val="00293C7B"/>
    <w:rsid w:val="0029512B"/>
    <w:rsid w:val="00295778"/>
    <w:rsid w:val="00297020"/>
    <w:rsid w:val="002A0F14"/>
    <w:rsid w:val="002A6DAC"/>
    <w:rsid w:val="002A7045"/>
    <w:rsid w:val="002A7619"/>
    <w:rsid w:val="002B0AED"/>
    <w:rsid w:val="002B5ECB"/>
    <w:rsid w:val="002C1219"/>
    <w:rsid w:val="002C1F40"/>
    <w:rsid w:val="002C3AAC"/>
    <w:rsid w:val="002C4537"/>
    <w:rsid w:val="002D0567"/>
    <w:rsid w:val="002D22F2"/>
    <w:rsid w:val="002E0D4E"/>
    <w:rsid w:val="002E1501"/>
    <w:rsid w:val="002E6D27"/>
    <w:rsid w:val="002F1079"/>
    <w:rsid w:val="002F3B8E"/>
    <w:rsid w:val="002F4383"/>
    <w:rsid w:val="00301151"/>
    <w:rsid w:val="0030199C"/>
    <w:rsid w:val="00306EC5"/>
    <w:rsid w:val="00310ACB"/>
    <w:rsid w:val="0031134B"/>
    <w:rsid w:val="003116F5"/>
    <w:rsid w:val="003122F3"/>
    <w:rsid w:val="00313E93"/>
    <w:rsid w:val="00317A58"/>
    <w:rsid w:val="00320226"/>
    <w:rsid w:val="003213D1"/>
    <w:rsid w:val="003259C8"/>
    <w:rsid w:val="00326141"/>
    <w:rsid w:val="00326CA3"/>
    <w:rsid w:val="0032762D"/>
    <w:rsid w:val="00327E91"/>
    <w:rsid w:val="0033047C"/>
    <w:rsid w:val="003357D1"/>
    <w:rsid w:val="00337919"/>
    <w:rsid w:val="0034177A"/>
    <w:rsid w:val="00343FC5"/>
    <w:rsid w:val="0035267D"/>
    <w:rsid w:val="00352801"/>
    <w:rsid w:val="00354A77"/>
    <w:rsid w:val="0035556F"/>
    <w:rsid w:val="00355677"/>
    <w:rsid w:val="003562A4"/>
    <w:rsid w:val="00357D88"/>
    <w:rsid w:val="003603C1"/>
    <w:rsid w:val="003611AD"/>
    <w:rsid w:val="00363D94"/>
    <w:rsid w:val="003659FB"/>
    <w:rsid w:val="00371783"/>
    <w:rsid w:val="00381193"/>
    <w:rsid w:val="00383C84"/>
    <w:rsid w:val="0038542B"/>
    <w:rsid w:val="003934AC"/>
    <w:rsid w:val="0039574B"/>
    <w:rsid w:val="00397193"/>
    <w:rsid w:val="00397BC1"/>
    <w:rsid w:val="00397EA4"/>
    <w:rsid w:val="003A1518"/>
    <w:rsid w:val="003A1546"/>
    <w:rsid w:val="003A232B"/>
    <w:rsid w:val="003A3060"/>
    <w:rsid w:val="003A5150"/>
    <w:rsid w:val="003B0425"/>
    <w:rsid w:val="003B273D"/>
    <w:rsid w:val="003B4256"/>
    <w:rsid w:val="003B48FF"/>
    <w:rsid w:val="003C6997"/>
    <w:rsid w:val="003C72D9"/>
    <w:rsid w:val="003D0D16"/>
    <w:rsid w:val="003D4987"/>
    <w:rsid w:val="003D509E"/>
    <w:rsid w:val="003E1AA3"/>
    <w:rsid w:val="003E1EAB"/>
    <w:rsid w:val="003E4154"/>
    <w:rsid w:val="003E6E8D"/>
    <w:rsid w:val="003E7E7A"/>
    <w:rsid w:val="003F0B4A"/>
    <w:rsid w:val="003F1449"/>
    <w:rsid w:val="003F69BF"/>
    <w:rsid w:val="003F7825"/>
    <w:rsid w:val="00400874"/>
    <w:rsid w:val="00401D30"/>
    <w:rsid w:val="00414E5B"/>
    <w:rsid w:val="0041774C"/>
    <w:rsid w:val="004204FF"/>
    <w:rsid w:val="00422184"/>
    <w:rsid w:val="00422DBB"/>
    <w:rsid w:val="004242B7"/>
    <w:rsid w:val="004268FC"/>
    <w:rsid w:val="004309FF"/>
    <w:rsid w:val="0043252A"/>
    <w:rsid w:val="00435811"/>
    <w:rsid w:val="00441CA2"/>
    <w:rsid w:val="004427CE"/>
    <w:rsid w:val="004441D4"/>
    <w:rsid w:val="0044498B"/>
    <w:rsid w:val="00452706"/>
    <w:rsid w:val="00453FB5"/>
    <w:rsid w:val="004540CD"/>
    <w:rsid w:val="00454116"/>
    <w:rsid w:val="00462566"/>
    <w:rsid w:val="0046443E"/>
    <w:rsid w:val="00464B1A"/>
    <w:rsid w:val="00464E0E"/>
    <w:rsid w:val="00467ACF"/>
    <w:rsid w:val="00470F24"/>
    <w:rsid w:val="00471E4C"/>
    <w:rsid w:val="0047304B"/>
    <w:rsid w:val="00480B72"/>
    <w:rsid w:val="00487BF4"/>
    <w:rsid w:val="00490593"/>
    <w:rsid w:val="00495725"/>
    <w:rsid w:val="004962F3"/>
    <w:rsid w:val="004A04D8"/>
    <w:rsid w:val="004A216A"/>
    <w:rsid w:val="004A3375"/>
    <w:rsid w:val="004A5159"/>
    <w:rsid w:val="004A6098"/>
    <w:rsid w:val="004B09DA"/>
    <w:rsid w:val="004B6F4D"/>
    <w:rsid w:val="004B7CEE"/>
    <w:rsid w:val="004C025E"/>
    <w:rsid w:val="004C1E26"/>
    <w:rsid w:val="004C3A8F"/>
    <w:rsid w:val="004C3BAD"/>
    <w:rsid w:val="004C3DEF"/>
    <w:rsid w:val="004C4452"/>
    <w:rsid w:val="004C75C5"/>
    <w:rsid w:val="004D0C13"/>
    <w:rsid w:val="004D2BD7"/>
    <w:rsid w:val="004D2D10"/>
    <w:rsid w:val="004D2E79"/>
    <w:rsid w:val="004D5935"/>
    <w:rsid w:val="004E1D15"/>
    <w:rsid w:val="004E2485"/>
    <w:rsid w:val="004E3A3F"/>
    <w:rsid w:val="004F119C"/>
    <w:rsid w:val="004F3C04"/>
    <w:rsid w:val="004F5114"/>
    <w:rsid w:val="004F5469"/>
    <w:rsid w:val="004F5BF5"/>
    <w:rsid w:val="004F768F"/>
    <w:rsid w:val="004F7DAA"/>
    <w:rsid w:val="00503C3E"/>
    <w:rsid w:val="0050622E"/>
    <w:rsid w:val="005222EA"/>
    <w:rsid w:val="005226F9"/>
    <w:rsid w:val="00523854"/>
    <w:rsid w:val="00527D8F"/>
    <w:rsid w:val="00530C1F"/>
    <w:rsid w:val="00531950"/>
    <w:rsid w:val="00535780"/>
    <w:rsid w:val="00543C1F"/>
    <w:rsid w:val="00546801"/>
    <w:rsid w:val="00546822"/>
    <w:rsid w:val="00547530"/>
    <w:rsid w:val="00547C7B"/>
    <w:rsid w:val="00555A88"/>
    <w:rsid w:val="0056375D"/>
    <w:rsid w:val="00573CB6"/>
    <w:rsid w:val="005833C4"/>
    <w:rsid w:val="00583B81"/>
    <w:rsid w:val="00586E8B"/>
    <w:rsid w:val="005945AE"/>
    <w:rsid w:val="005966E7"/>
    <w:rsid w:val="005B1FD8"/>
    <w:rsid w:val="005C018D"/>
    <w:rsid w:val="005C4D79"/>
    <w:rsid w:val="005C4F0B"/>
    <w:rsid w:val="005C74F1"/>
    <w:rsid w:val="005D06CC"/>
    <w:rsid w:val="005D5E43"/>
    <w:rsid w:val="005D752F"/>
    <w:rsid w:val="005F1ABE"/>
    <w:rsid w:val="005F26CF"/>
    <w:rsid w:val="005F5AA4"/>
    <w:rsid w:val="005F5CB4"/>
    <w:rsid w:val="005F69B1"/>
    <w:rsid w:val="005F7729"/>
    <w:rsid w:val="006004AD"/>
    <w:rsid w:val="00601580"/>
    <w:rsid w:val="00604AC3"/>
    <w:rsid w:val="00604BBD"/>
    <w:rsid w:val="00604C5C"/>
    <w:rsid w:val="0060641C"/>
    <w:rsid w:val="0060709D"/>
    <w:rsid w:val="006109A7"/>
    <w:rsid w:val="006121A9"/>
    <w:rsid w:val="00616F46"/>
    <w:rsid w:val="006174A6"/>
    <w:rsid w:val="00622A1D"/>
    <w:rsid w:val="0062532E"/>
    <w:rsid w:val="00637034"/>
    <w:rsid w:val="006437A5"/>
    <w:rsid w:val="006475F6"/>
    <w:rsid w:val="00653570"/>
    <w:rsid w:val="0065366D"/>
    <w:rsid w:val="00657213"/>
    <w:rsid w:val="00657B19"/>
    <w:rsid w:val="00660FE5"/>
    <w:rsid w:val="00664A17"/>
    <w:rsid w:val="00664FA2"/>
    <w:rsid w:val="0066658E"/>
    <w:rsid w:val="006675DF"/>
    <w:rsid w:val="00667829"/>
    <w:rsid w:val="00667EAE"/>
    <w:rsid w:val="0067046E"/>
    <w:rsid w:val="0068044F"/>
    <w:rsid w:val="00680F6D"/>
    <w:rsid w:val="00681E24"/>
    <w:rsid w:val="00682C9D"/>
    <w:rsid w:val="00684564"/>
    <w:rsid w:val="00690D57"/>
    <w:rsid w:val="00691F9B"/>
    <w:rsid w:val="00692393"/>
    <w:rsid w:val="00692EF4"/>
    <w:rsid w:val="00692F29"/>
    <w:rsid w:val="00692F48"/>
    <w:rsid w:val="00695934"/>
    <w:rsid w:val="006970CF"/>
    <w:rsid w:val="006A0CEB"/>
    <w:rsid w:val="006A27B5"/>
    <w:rsid w:val="006A407D"/>
    <w:rsid w:val="006B40A2"/>
    <w:rsid w:val="006B4A05"/>
    <w:rsid w:val="006C6C20"/>
    <w:rsid w:val="006D12CD"/>
    <w:rsid w:val="006D2B50"/>
    <w:rsid w:val="006D3568"/>
    <w:rsid w:val="006D4FCF"/>
    <w:rsid w:val="006D6A3D"/>
    <w:rsid w:val="006D73C1"/>
    <w:rsid w:val="006F1404"/>
    <w:rsid w:val="006F6882"/>
    <w:rsid w:val="007013E6"/>
    <w:rsid w:val="00703406"/>
    <w:rsid w:val="00711CC6"/>
    <w:rsid w:val="0072724E"/>
    <w:rsid w:val="00731F16"/>
    <w:rsid w:val="007327C1"/>
    <w:rsid w:val="00740F86"/>
    <w:rsid w:val="0074371D"/>
    <w:rsid w:val="00743A18"/>
    <w:rsid w:val="007506D6"/>
    <w:rsid w:val="00750D29"/>
    <w:rsid w:val="00756495"/>
    <w:rsid w:val="00757E2C"/>
    <w:rsid w:val="0076088B"/>
    <w:rsid w:val="00762097"/>
    <w:rsid w:val="00763878"/>
    <w:rsid w:val="00766270"/>
    <w:rsid w:val="00767779"/>
    <w:rsid w:val="00770D66"/>
    <w:rsid w:val="0077739D"/>
    <w:rsid w:val="00781213"/>
    <w:rsid w:val="0078415E"/>
    <w:rsid w:val="00786346"/>
    <w:rsid w:val="00790167"/>
    <w:rsid w:val="00797D64"/>
    <w:rsid w:val="007A2F67"/>
    <w:rsid w:val="007A458C"/>
    <w:rsid w:val="007A63FE"/>
    <w:rsid w:val="007B120D"/>
    <w:rsid w:val="007B2E03"/>
    <w:rsid w:val="007B509C"/>
    <w:rsid w:val="007B511C"/>
    <w:rsid w:val="007B56E0"/>
    <w:rsid w:val="007B75DD"/>
    <w:rsid w:val="007B7906"/>
    <w:rsid w:val="007C09D4"/>
    <w:rsid w:val="007C1EA9"/>
    <w:rsid w:val="007C2ACA"/>
    <w:rsid w:val="007C4CBE"/>
    <w:rsid w:val="007D6652"/>
    <w:rsid w:val="007E2AB2"/>
    <w:rsid w:val="007E6834"/>
    <w:rsid w:val="007E7F04"/>
    <w:rsid w:val="007F05E9"/>
    <w:rsid w:val="007F5391"/>
    <w:rsid w:val="007F542F"/>
    <w:rsid w:val="00804FAE"/>
    <w:rsid w:val="00811B7E"/>
    <w:rsid w:val="00817E82"/>
    <w:rsid w:val="00817FC8"/>
    <w:rsid w:val="00822F6F"/>
    <w:rsid w:val="00825679"/>
    <w:rsid w:val="00825C1C"/>
    <w:rsid w:val="00831D41"/>
    <w:rsid w:val="0083249C"/>
    <w:rsid w:val="00832661"/>
    <w:rsid w:val="00832924"/>
    <w:rsid w:val="00832EEF"/>
    <w:rsid w:val="0083310C"/>
    <w:rsid w:val="00837A5A"/>
    <w:rsid w:val="0084006D"/>
    <w:rsid w:val="00845120"/>
    <w:rsid w:val="008457A4"/>
    <w:rsid w:val="008500FD"/>
    <w:rsid w:val="00850CDD"/>
    <w:rsid w:val="00863A8F"/>
    <w:rsid w:val="0086402E"/>
    <w:rsid w:val="00865FAB"/>
    <w:rsid w:val="00866ECC"/>
    <w:rsid w:val="008677FB"/>
    <w:rsid w:val="00870308"/>
    <w:rsid w:val="00874BF5"/>
    <w:rsid w:val="00876A6D"/>
    <w:rsid w:val="00877708"/>
    <w:rsid w:val="00881D2E"/>
    <w:rsid w:val="00882A04"/>
    <w:rsid w:val="0089158A"/>
    <w:rsid w:val="008940C6"/>
    <w:rsid w:val="008949C9"/>
    <w:rsid w:val="00895B9B"/>
    <w:rsid w:val="00896965"/>
    <w:rsid w:val="00897974"/>
    <w:rsid w:val="008A350E"/>
    <w:rsid w:val="008A3672"/>
    <w:rsid w:val="008A36FF"/>
    <w:rsid w:val="008A3DB9"/>
    <w:rsid w:val="008A688A"/>
    <w:rsid w:val="008B0419"/>
    <w:rsid w:val="008C1343"/>
    <w:rsid w:val="008C4827"/>
    <w:rsid w:val="008C5D09"/>
    <w:rsid w:val="008C6F78"/>
    <w:rsid w:val="008D34A3"/>
    <w:rsid w:val="008D7105"/>
    <w:rsid w:val="008E1A80"/>
    <w:rsid w:val="008E2DBF"/>
    <w:rsid w:val="008E3A03"/>
    <w:rsid w:val="008E5A74"/>
    <w:rsid w:val="008E620E"/>
    <w:rsid w:val="008F1B00"/>
    <w:rsid w:val="008F287E"/>
    <w:rsid w:val="008F7A39"/>
    <w:rsid w:val="00900E29"/>
    <w:rsid w:val="009025E2"/>
    <w:rsid w:val="00902BEA"/>
    <w:rsid w:val="00904F1A"/>
    <w:rsid w:val="00905241"/>
    <w:rsid w:val="00915BFC"/>
    <w:rsid w:val="00924587"/>
    <w:rsid w:val="0092487D"/>
    <w:rsid w:val="009262D9"/>
    <w:rsid w:val="0092772A"/>
    <w:rsid w:val="0093251F"/>
    <w:rsid w:val="00932B0E"/>
    <w:rsid w:val="00933DC0"/>
    <w:rsid w:val="00936803"/>
    <w:rsid w:val="00937DB7"/>
    <w:rsid w:val="009400FF"/>
    <w:rsid w:val="00941459"/>
    <w:rsid w:val="009463B5"/>
    <w:rsid w:val="009561F5"/>
    <w:rsid w:val="009635AB"/>
    <w:rsid w:val="0096501A"/>
    <w:rsid w:val="00967BD7"/>
    <w:rsid w:val="009717BF"/>
    <w:rsid w:val="00971EF6"/>
    <w:rsid w:val="0097342C"/>
    <w:rsid w:val="00973462"/>
    <w:rsid w:val="00973710"/>
    <w:rsid w:val="00973EFE"/>
    <w:rsid w:val="00981D06"/>
    <w:rsid w:val="009832E3"/>
    <w:rsid w:val="00985AB4"/>
    <w:rsid w:val="009872F9"/>
    <w:rsid w:val="00990B0A"/>
    <w:rsid w:val="00990C89"/>
    <w:rsid w:val="009919D4"/>
    <w:rsid w:val="0099316C"/>
    <w:rsid w:val="009943A1"/>
    <w:rsid w:val="00995EBA"/>
    <w:rsid w:val="00996C40"/>
    <w:rsid w:val="0099746A"/>
    <w:rsid w:val="009A1A71"/>
    <w:rsid w:val="009A2635"/>
    <w:rsid w:val="009A5968"/>
    <w:rsid w:val="009A5E7F"/>
    <w:rsid w:val="009A5FF6"/>
    <w:rsid w:val="009A632F"/>
    <w:rsid w:val="009A6766"/>
    <w:rsid w:val="009A6935"/>
    <w:rsid w:val="009B1C5D"/>
    <w:rsid w:val="009B38BA"/>
    <w:rsid w:val="009B642C"/>
    <w:rsid w:val="009C186D"/>
    <w:rsid w:val="009C18A1"/>
    <w:rsid w:val="009C50EC"/>
    <w:rsid w:val="009C68EC"/>
    <w:rsid w:val="009D05C3"/>
    <w:rsid w:val="009D5269"/>
    <w:rsid w:val="009D72D1"/>
    <w:rsid w:val="009D761A"/>
    <w:rsid w:val="009D7D47"/>
    <w:rsid w:val="009E2B51"/>
    <w:rsid w:val="009E396A"/>
    <w:rsid w:val="009E65EE"/>
    <w:rsid w:val="009E724F"/>
    <w:rsid w:val="009E7A9F"/>
    <w:rsid w:val="009F6D36"/>
    <w:rsid w:val="009F70E6"/>
    <w:rsid w:val="009F76D4"/>
    <w:rsid w:val="00A058DB"/>
    <w:rsid w:val="00A06C53"/>
    <w:rsid w:val="00A1173B"/>
    <w:rsid w:val="00A170FB"/>
    <w:rsid w:val="00A2225C"/>
    <w:rsid w:val="00A2675A"/>
    <w:rsid w:val="00A2675C"/>
    <w:rsid w:val="00A325BB"/>
    <w:rsid w:val="00A333B1"/>
    <w:rsid w:val="00A33A32"/>
    <w:rsid w:val="00A33CE9"/>
    <w:rsid w:val="00A347BC"/>
    <w:rsid w:val="00A3688E"/>
    <w:rsid w:val="00A42174"/>
    <w:rsid w:val="00A42911"/>
    <w:rsid w:val="00A448A8"/>
    <w:rsid w:val="00A50EFC"/>
    <w:rsid w:val="00A537D2"/>
    <w:rsid w:val="00A53E8C"/>
    <w:rsid w:val="00A6066B"/>
    <w:rsid w:val="00A60A59"/>
    <w:rsid w:val="00A61741"/>
    <w:rsid w:val="00A6189E"/>
    <w:rsid w:val="00A6485B"/>
    <w:rsid w:val="00A67CF7"/>
    <w:rsid w:val="00A70C2A"/>
    <w:rsid w:val="00A70F80"/>
    <w:rsid w:val="00A732E4"/>
    <w:rsid w:val="00A739BD"/>
    <w:rsid w:val="00A7504D"/>
    <w:rsid w:val="00A75C12"/>
    <w:rsid w:val="00A77EE8"/>
    <w:rsid w:val="00A81A0E"/>
    <w:rsid w:val="00A93038"/>
    <w:rsid w:val="00A94633"/>
    <w:rsid w:val="00A94906"/>
    <w:rsid w:val="00A95368"/>
    <w:rsid w:val="00A963CD"/>
    <w:rsid w:val="00A970C9"/>
    <w:rsid w:val="00AA0425"/>
    <w:rsid w:val="00AA57AF"/>
    <w:rsid w:val="00AA58F3"/>
    <w:rsid w:val="00AA7F38"/>
    <w:rsid w:val="00AB0AA6"/>
    <w:rsid w:val="00AB1BD8"/>
    <w:rsid w:val="00AB2BFB"/>
    <w:rsid w:val="00AB45BD"/>
    <w:rsid w:val="00AB6B0F"/>
    <w:rsid w:val="00AB7162"/>
    <w:rsid w:val="00AB795C"/>
    <w:rsid w:val="00AB7EC1"/>
    <w:rsid w:val="00AC1183"/>
    <w:rsid w:val="00AC29C1"/>
    <w:rsid w:val="00AC41FE"/>
    <w:rsid w:val="00AD05A2"/>
    <w:rsid w:val="00AD4CED"/>
    <w:rsid w:val="00AE09A5"/>
    <w:rsid w:val="00AE2122"/>
    <w:rsid w:val="00AE2730"/>
    <w:rsid w:val="00AE6C73"/>
    <w:rsid w:val="00AE70AA"/>
    <w:rsid w:val="00AF2827"/>
    <w:rsid w:val="00AF36F3"/>
    <w:rsid w:val="00AF3A21"/>
    <w:rsid w:val="00AF3FAD"/>
    <w:rsid w:val="00AF6680"/>
    <w:rsid w:val="00B00AFD"/>
    <w:rsid w:val="00B01CCA"/>
    <w:rsid w:val="00B02576"/>
    <w:rsid w:val="00B036E6"/>
    <w:rsid w:val="00B03FD2"/>
    <w:rsid w:val="00B05F6B"/>
    <w:rsid w:val="00B072C6"/>
    <w:rsid w:val="00B07A2F"/>
    <w:rsid w:val="00B07FC3"/>
    <w:rsid w:val="00B11FD6"/>
    <w:rsid w:val="00B12B3E"/>
    <w:rsid w:val="00B13341"/>
    <w:rsid w:val="00B13995"/>
    <w:rsid w:val="00B14D5B"/>
    <w:rsid w:val="00B15F43"/>
    <w:rsid w:val="00B16CC6"/>
    <w:rsid w:val="00B24D65"/>
    <w:rsid w:val="00B305EE"/>
    <w:rsid w:val="00B333AF"/>
    <w:rsid w:val="00B34CBE"/>
    <w:rsid w:val="00B418E5"/>
    <w:rsid w:val="00B44985"/>
    <w:rsid w:val="00B46E56"/>
    <w:rsid w:val="00B474AE"/>
    <w:rsid w:val="00B54050"/>
    <w:rsid w:val="00B54F66"/>
    <w:rsid w:val="00B55C89"/>
    <w:rsid w:val="00B61D64"/>
    <w:rsid w:val="00B63850"/>
    <w:rsid w:val="00B64173"/>
    <w:rsid w:val="00B645BF"/>
    <w:rsid w:val="00B6479F"/>
    <w:rsid w:val="00B65362"/>
    <w:rsid w:val="00B733A5"/>
    <w:rsid w:val="00B751BD"/>
    <w:rsid w:val="00B775FB"/>
    <w:rsid w:val="00B831AA"/>
    <w:rsid w:val="00B85203"/>
    <w:rsid w:val="00B87CBB"/>
    <w:rsid w:val="00B914F5"/>
    <w:rsid w:val="00B937EC"/>
    <w:rsid w:val="00B940B0"/>
    <w:rsid w:val="00B9694E"/>
    <w:rsid w:val="00BA529B"/>
    <w:rsid w:val="00BA6EB9"/>
    <w:rsid w:val="00BB27C1"/>
    <w:rsid w:val="00BB406C"/>
    <w:rsid w:val="00BC03D1"/>
    <w:rsid w:val="00BC16C7"/>
    <w:rsid w:val="00BC282B"/>
    <w:rsid w:val="00BC2A2E"/>
    <w:rsid w:val="00BC465D"/>
    <w:rsid w:val="00BD0068"/>
    <w:rsid w:val="00BD0170"/>
    <w:rsid w:val="00BD218A"/>
    <w:rsid w:val="00BD2256"/>
    <w:rsid w:val="00BD2CE7"/>
    <w:rsid w:val="00BD2F41"/>
    <w:rsid w:val="00BD3278"/>
    <w:rsid w:val="00BD5322"/>
    <w:rsid w:val="00BE0425"/>
    <w:rsid w:val="00BE05D8"/>
    <w:rsid w:val="00BE1DBE"/>
    <w:rsid w:val="00BE4DBF"/>
    <w:rsid w:val="00BF26F5"/>
    <w:rsid w:val="00BF2F42"/>
    <w:rsid w:val="00BF4F99"/>
    <w:rsid w:val="00BF611C"/>
    <w:rsid w:val="00C005A5"/>
    <w:rsid w:val="00C01625"/>
    <w:rsid w:val="00C02153"/>
    <w:rsid w:val="00C0608D"/>
    <w:rsid w:val="00C07275"/>
    <w:rsid w:val="00C1190B"/>
    <w:rsid w:val="00C1192A"/>
    <w:rsid w:val="00C13AFF"/>
    <w:rsid w:val="00C13C2A"/>
    <w:rsid w:val="00C1454C"/>
    <w:rsid w:val="00C15605"/>
    <w:rsid w:val="00C15CCE"/>
    <w:rsid w:val="00C3265F"/>
    <w:rsid w:val="00C352A3"/>
    <w:rsid w:val="00C37306"/>
    <w:rsid w:val="00C40448"/>
    <w:rsid w:val="00C430E1"/>
    <w:rsid w:val="00C439A1"/>
    <w:rsid w:val="00C45D75"/>
    <w:rsid w:val="00C50D50"/>
    <w:rsid w:val="00C540AC"/>
    <w:rsid w:val="00C55B44"/>
    <w:rsid w:val="00C56E11"/>
    <w:rsid w:val="00C6338C"/>
    <w:rsid w:val="00C64435"/>
    <w:rsid w:val="00C65096"/>
    <w:rsid w:val="00C6520D"/>
    <w:rsid w:val="00C657C6"/>
    <w:rsid w:val="00C658BF"/>
    <w:rsid w:val="00C735F0"/>
    <w:rsid w:val="00C73912"/>
    <w:rsid w:val="00C75A71"/>
    <w:rsid w:val="00C77084"/>
    <w:rsid w:val="00C85548"/>
    <w:rsid w:val="00C876E2"/>
    <w:rsid w:val="00C90B3B"/>
    <w:rsid w:val="00CA12E9"/>
    <w:rsid w:val="00CA219F"/>
    <w:rsid w:val="00CA575D"/>
    <w:rsid w:val="00CA6D0D"/>
    <w:rsid w:val="00CB6AF9"/>
    <w:rsid w:val="00CC03C7"/>
    <w:rsid w:val="00CC0501"/>
    <w:rsid w:val="00CC2331"/>
    <w:rsid w:val="00CC393D"/>
    <w:rsid w:val="00CC5993"/>
    <w:rsid w:val="00CC5A3A"/>
    <w:rsid w:val="00CC7B2C"/>
    <w:rsid w:val="00CD5818"/>
    <w:rsid w:val="00CD7259"/>
    <w:rsid w:val="00CD7DF3"/>
    <w:rsid w:val="00CE2CA1"/>
    <w:rsid w:val="00CE3FE5"/>
    <w:rsid w:val="00CE4092"/>
    <w:rsid w:val="00CE4893"/>
    <w:rsid w:val="00CE4D61"/>
    <w:rsid w:val="00CE591F"/>
    <w:rsid w:val="00CF1DDB"/>
    <w:rsid w:val="00CF20F0"/>
    <w:rsid w:val="00CF5E95"/>
    <w:rsid w:val="00CF7489"/>
    <w:rsid w:val="00D01919"/>
    <w:rsid w:val="00D0271D"/>
    <w:rsid w:val="00D07B2B"/>
    <w:rsid w:val="00D11AF7"/>
    <w:rsid w:val="00D12857"/>
    <w:rsid w:val="00D13365"/>
    <w:rsid w:val="00D21003"/>
    <w:rsid w:val="00D23A54"/>
    <w:rsid w:val="00D266B2"/>
    <w:rsid w:val="00D26E20"/>
    <w:rsid w:val="00D304B6"/>
    <w:rsid w:val="00D30820"/>
    <w:rsid w:val="00D34540"/>
    <w:rsid w:val="00D3536C"/>
    <w:rsid w:val="00D61521"/>
    <w:rsid w:val="00D64818"/>
    <w:rsid w:val="00D70B6B"/>
    <w:rsid w:val="00D70E0F"/>
    <w:rsid w:val="00D95BE0"/>
    <w:rsid w:val="00D96A7D"/>
    <w:rsid w:val="00D975DB"/>
    <w:rsid w:val="00DA128D"/>
    <w:rsid w:val="00DA141F"/>
    <w:rsid w:val="00DA3D51"/>
    <w:rsid w:val="00DA6B7E"/>
    <w:rsid w:val="00DA6C33"/>
    <w:rsid w:val="00DB1F7E"/>
    <w:rsid w:val="00DB2983"/>
    <w:rsid w:val="00DB38FE"/>
    <w:rsid w:val="00DC2526"/>
    <w:rsid w:val="00DC2758"/>
    <w:rsid w:val="00DC294C"/>
    <w:rsid w:val="00DC4FD6"/>
    <w:rsid w:val="00DC7232"/>
    <w:rsid w:val="00DD1424"/>
    <w:rsid w:val="00DD4018"/>
    <w:rsid w:val="00DD4FB4"/>
    <w:rsid w:val="00DD7C51"/>
    <w:rsid w:val="00DD7D85"/>
    <w:rsid w:val="00DE1270"/>
    <w:rsid w:val="00DE1DE9"/>
    <w:rsid w:val="00DE3295"/>
    <w:rsid w:val="00DE4B14"/>
    <w:rsid w:val="00DE5A78"/>
    <w:rsid w:val="00DF1E54"/>
    <w:rsid w:val="00DF1FB1"/>
    <w:rsid w:val="00DF3847"/>
    <w:rsid w:val="00E005A3"/>
    <w:rsid w:val="00E058ED"/>
    <w:rsid w:val="00E17D0C"/>
    <w:rsid w:val="00E23261"/>
    <w:rsid w:val="00E23D9F"/>
    <w:rsid w:val="00E272B7"/>
    <w:rsid w:val="00E301C7"/>
    <w:rsid w:val="00E34ABA"/>
    <w:rsid w:val="00E3504C"/>
    <w:rsid w:val="00E360B8"/>
    <w:rsid w:val="00E41562"/>
    <w:rsid w:val="00E43CCD"/>
    <w:rsid w:val="00E47729"/>
    <w:rsid w:val="00E5175F"/>
    <w:rsid w:val="00E52467"/>
    <w:rsid w:val="00E5252A"/>
    <w:rsid w:val="00E52F26"/>
    <w:rsid w:val="00E53885"/>
    <w:rsid w:val="00E55E23"/>
    <w:rsid w:val="00E56200"/>
    <w:rsid w:val="00E5629B"/>
    <w:rsid w:val="00E56920"/>
    <w:rsid w:val="00E578E6"/>
    <w:rsid w:val="00E57C44"/>
    <w:rsid w:val="00E619D6"/>
    <w:rsid w:val="00E710F7"/>
    <w:rsid w:val="00E71A2E"/>
    <w:rsid w:val="00E73229"/>
    <w:rsid w:val="00E76466"/>
    <w:rsid w:val="00E80413"/>
    <w:rsid w:val="00E80B91"/>
    <w:rsid w:val="00E85576"/>
    <w:rsid w:val="00E909F6"/>
    <w:rsid w:val="00EA1041"/>
    <w:rsid w:val="00EB0E25"/>
    <w:rsid w:val="00EB11F7"/>
    <w:rsid w:val="00EB2A98"/>
    <w:rsid w:val="00EB3470"/>
    <w:rsid w:val="00EB372A"/>
    <w:rsid w:val="00EB7938"/>
    <w:rsid w:val="00EB7980"/>
    <w:rsid w:val="00EC18E7"/>
    <w:rsid w:val="00EC1BCF"/>
    <w:rsid w:val="00EC31EF"/>
    <w:rsid w:val="00EC71B4"/>
    <w:rsid w:val="00ED1866"/>
    <w:rsid w:val="00ED3A5B"/>
    <w:rsid w:val="00ED3DAA"/>
    <w:rsid w:val="00ED5809"/>
    <w:rsid w:val="00ED6CF6"/>
    <w:rsid w:val="00EE5AD4"/>
    <w:rsid w:val="00EE69A9"/>
    <w:rsid w:val="00EE7AF5"/>
    <w:rsid w:val="00EF113C"/>
    <w:rsid w:val="00EF20C6"/>
    <w:rsid w:val="00EF532E"/>
    <w:rsid w:val="00EF605F"/>
    <w:rsid w:val="00EF625E"/>
    <w:rsid w:val="00F0059F"/>
    <w:rsid w:val="00F00C6F"/>
    <w:rsid w:val="00F00F09"/>
    <w:rsid w:val="00F01894"/>
    <w:rsid w:val="00F01E9B"/>
    <w:rsid w:val="00F03503"/>
    <w:rsid w:val="00F0469A"/>
    <w:rsid w:val="00F04F49"/>
    <w:rsid w:val="00F068F1"/>
    <w:rsid w:val="00F12960"/>
    <w:rsid w:val="00F223F3"/>
    <w:rsid w:val="00F22540"/>
    <w:rsid w:val="00F22B74"/>
    <w:rsid w:val="00F26CBF"/>
    <w:rsid w:val="00F300E3"/>
    <w:rsid w:val="00F31F5A"/>
    <w:rsid w:val="00F33DE1"/>
    <w:rsid w:val="00F34165"/>
    <w:rsid w:val="00F3577B"/>
    <w:rsid w:val="00F37C4E"/>
    <w:rsid w:val="00F419C2"/>
    <w:rsid w:val="00F4349C"/>
    <w:rsid w:val="00F44090"/>
    <w:rsid w:val="00F44287"/>
    <w:rsid w:val="00F455B6"/>
    <w:rsid w:val="00F5368A"/>
    <w:rsid w:val="00F6486D"/>
    <w:rsid w:val="00F65822"/>
    <w:rsid w:val="00F703E8"/>
    <w:rsid w:val="00F70BCB"/>
    <w:rsid w:val="00F8309A"/>
    <w:rsid w:val="00F84354"/>
    <w:rsid w:val="00F84831"/>
    <w:rsid w:val="00F84B90"/>
    <w:rsid w:val="00F91AF0"/>
    <w:rsid w:val="00F93E24"/>
    <w:rsid w:val="00F95DFC"/>
    <w:rsid w:val="00F9621D"/>
    <w:rsid w:val="00F96E89"/>
    <w:rsid w:val="00FA1605"/>
    <w:rsid w:val="00FA33D8"/>
    <w:rsid w:val="00FA6CF2"/>
    <w:rsid w:val="00FB72FC"/>
    <w:rsid w:val="00FC4724"/>
    <w:rsid w:val="00FC767D"/>
    <w:rsid w:val="00FD0F6E"/>
    <w:rsid w:val="00FD17D3"/>
    <w:rsid w:val="00FD4142"/>
    <w:rsid w:val="00FD7BFC"/>
    <w:rsid w:val="00FE1145"/>
    <w:rsid w:val="00FE311C"/>
    <w:rsid w:val="00FF0E43"/>
    <w:rsid w:val="00FF1986"/>
    <w:rsid w:val="00FF7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F8D4FF"/>
  <w15:docId w15:val="{AB70A994-F14E-41B2-A18B-E9D902D5A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9C8"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MDPI31text"/>
    <w:next w:val="MDPI12title"/>
    <w:qFormat/>
    <w:rsid w:val="002549C8"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rsid w:val="002549C8"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rsid w:val="002549C8"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rsid w:val="002549C8"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rsid w:val="002549C8"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rsid w:val="002549C8"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rsid w:val="002549C8"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rsid w:val="002549C8"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Normal"/>
    <w:uiPriority w:val="99"/>
    <w:rsid w:val="002549C8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uiPriority w:val="59"/>
    <w:rsid w:val="002549C8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2549C8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rsid w:val="002549C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rsid w:val="002549C8"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val="en-US" w:eastAsia="de-CH"/>
    </w:rPr>
  </w:style>
  <w:style w:type="paragraph" w:customStyle="1" w:styleId="MDPI32textnoindent">
    <w:name w:val="MDPI_3.2_text_no_indent"/>
    <w:basedOn w:val="MDPI31text"/>
    <w:qFormat/>
    <w:rsid w:val="002549C8"/>
    <w:pPr>
      <w:ind w:firstLine="0"/>
    </w:pPr>
  </w:style>
  <w:style w:type="paragraph" w:customStyle="1" w:styleId="MDPI33textspaceafter">
    <w:name w:val="MDPI_3.3_text_space_after"/>
    <w:basedOn w:val="MDPI31text"/>
    <w:qFormat/>
    <w:rsid w:val="002549C8"/>
    <w:pPr>
      <w:spacing w:after="240"/>
    </w:pPr>
  </w:style>
  <w:style w:type="paragraph" w:customStyle="1" w:styleId="MDPI35textbeforelist">
    <w:name w:val="MDPI_3.5_text_before_list"/>
    <w:basedOn w:val="MDPI31text"/>
    <w:qFormat/>
    <w:rsid w:val="002549C8"/>
    <w:pPr>
      <w:spacing w:after="120"/>
    </w:pPr>
  </w:style>
  <w:style w:type="paragraph" w:customStyle="1" w:styleId="MDPI36textafterlist">
    <w:name w:val="MDPI_3.6_text_after_list"/>
    <w:basedOn w:val="MDPI31text"/>
    <w:qFormat/>
    <w:rsid w:val="002549C8"/>
    <w:pPr>
      <w:spacing w:before="120"/>
    </w:pPr>
  </w:style>
  <w:style w:type="paragraph" w:customStyle="1" w:styleId="MDPI37itemize">
    <w:name w:val="MDPI_3.7_itemize"/>
    <w:basedOn w:val="MDPI31text"/>
    <w:qFormat/>
    <w:rsid w:val="002549C8"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rsid w:val="002549C8"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rsid w:val="002549C8"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rsid w:val="002549C8"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rsid w:val="002549C8"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41tablecaption">
    <w:name w:val="MDPI_4.1_table_caption"/>
    <w:basedOn w:val="MDPI62Acknowledgments"/>
    <w:qFormat/>
    <w:rsid w:val="002549C8"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rsid w:val="008949C9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rsid w:val="002549C8"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rsid w:val="002549C8"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rsid w:val="002549C8"/>
    <w:pPr>
      <w:jc w:val="center"/>
    </w:pPr>
    <w:rPr>
      <w:rFonts w:ascii="Palatino Linotype" w:eastAsia="Times New Roman" w:hAnsi="Palatino Linotype"/>
      <w:snapToGrid w:val="0"/>
      <w:color w:val="000000"/>
      <w:sz w:val="24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rsid w:val="002549C8"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sid w:val="002549C8"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  <w:rsid w:val="002549C8"/>
  </w:style>
  <w:style w:type="paragraph" w:customStyle="1" w:styleId="MDPIfooterfirstpage">
    <w:name w:val="MDPI_footer_firstpage"/>
    <w:basedOn w:val="Normal"/>
    <w:qFormat/>
    <w:rsid w:val="002549C8"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31text">
    <w:name w:val="MDPI_3.1_text"/>
    <w:qFormat/>
    <w:rsid w:val="002549C8"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23heading3">
    <w:name w:val="MDPI_2.3_heading3"/>
    <w:basedOn w:val="MDPI31text"/>
    <w:qFormat/>
    <w:rsid w:val="002549C8"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rsid w:val="002549C8"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rsid w:val="002549C8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qFormat/>
    <w:rsid w:val="002549C8"/>
    <w:pPr>
      <w:numPr>
        <w:numId w:val="3"/>
      </w:numPr>
      <w:spacing w:before="0" w:line="260" w:lineRule="atLeast"/>
      <w:ind w:left="425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49C8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549C8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  <w:rsid w:val="002549C8"/>
  </w:style>
  <w:style w:type="table" w:customStyle="1" w:styleId="MDPI41threelinetable">
    <w:name w:val="MDPI_4.1_three_line_table"/>
    <w:basedOn w:val="TableNormal"/>
    <w:uiPriority w:val="99"/>
    <w:rsid w:val="008949C9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Tahoma" w:hAnsi="Tahoma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sid w:val="00AF3A21"/>
    <w:rPr>
      <w:color w:val="0563C1"/>
      <w:u w:val="single"/>
    </w:rPr>
  </w:style>
  <w:style w:type="paragraph" w:styleId="FootnoteText">
    <w:name w:val="footnote text"/>
    <w:basedOn w:val="Normal"/>
    <w:link w:val="FootnoteTextChar"/>
    <w:semiHidden/>
    <w:rsid w:val="00320226"/>
    <w:pPr>
      <w:spacing w:line="240" w:lineRule="auto"/>
      <w:jc w:val="left"/>
    </w:pPr>
    <w:rPr>
      <w:color w:val="auto"/>
      <w:sz w:val="20"/>
      <w:szCs w:val="24"/>
      <w:lang w:val="en-AU" w:eastAsia="en-US"/>
    </w:rPr>
  </w:style>
  <w:style w:type="character" w:customStyle="1" w:styleId="FootnoteTextChar">
    <w:name w:val="Footnote Text Char"/>
    <w:link w:val="FootnoteText"/>
    <w:semiHidden/>
    <w:rsid w:val="00320226"/>
    <w:rPr>
      <w:rFonts w:ascii="Times New Roman" w:eastAsia="Times New Roman" w:hAnsi="Times New Roman"/>
      <w:szCs w:val="24"/>
      <w:lang w:eastAsia="en-US"/>
    </w:rPr>
  </w:style>
  <w:style w:type="character" w:styleId="FootnoteReference">
    <w:name w:val="footnote reference"/>
    <w:autoRedefine/>
    <w:semiHidden/>
    <w:rsid w:val="00320226"/>
    <w:rPr>
      <w:position w:val="6"/>
      <w:sz w:val="18"/>
      <w:szCs w:val="16"/>
    </w:rPr>
  </w:style>
  <w:style w:type="character" w:styleId="CommentReference">
    <w:name w:val="annotation reference"/>
    <w:semiHidden/>
    <w:rsid w:val="0032022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320226"/>
    <w:pPr>
      <w:tabs>
        <w:tab w:val="left" w:pos="187"/>
        <w:tab w:val="right" w:pos="8640"/>
      </w:tabs>
      <w:spacing w:before="240" w:after="120" w:line="220" w:lineRule="exact"/>
      <w:ind w:left="187" w:hanging="187"/>
    </w:pPr>
    <w:rPr>
      <w:color w:val="auto"/>
      <w:spacing w:val="-2"/>
      <w:sz w:val="22"/>
      <w:lang w:eastAsia="en-US"/>
    </w:rPr>
  </w:style>
  <w:style w:type="character" w:customStyle="1" w:styleId="CommentTextChar">
    <w:name w:val="Comment Text Char"/>
    <w:link w:val="CommentText"/>
    <w:semiHidden/>
    <w:rsid w:val="00320226"/>
    <w:rPr>
      <w:rFonts w:ascii="Times New Roman" w:eastAsia="Times New Roman" w:hAnsi="Times New Roman"/>
      <w:spacing w:val="-2"/>
      <w:sz w:val="22"/>
      <w:lang w:val="en-US" w:eastAsia="en-US"/>
    </w:rPr>
  </w:style>
  <w:style w:type="paragraph" w:styleId="BodyText2">
    <w:name w:val="Body Text 2"/>
    <w:basedOn w:val="Normal"/>
    <w:link w:val="BodyText2Char"/>
    <w:rsid w:val="00320226"/>
    <w:pPr>
      <w:spacing w:line="240" w:lineRule="auto"/>
      <w:jc w:val="left"/>
    </w:pPr>
    <w:rPr>
      <w:rFonts w:ascii="Arial" w:hAnsi="Arial" w:cs="Arial"/>
      <w:color w:val="auto"/>
      <w:szCs w:val="24"/>
      <w:lang w:val="en-AU" w:eastAsia="en-US"/>
    </w:rPr>
  </w:style>
  <w:style w:type="character" w:customStyle="1" w:styleId="BodyText2Char">
    <w:name w:val="Body Text 2 Char"/>
    <w:link w:val="BodyText2"/>
    <w:rsid w:val="00320226"/>
    <w:rPr>
      <w:rFonts w:ascii="Arial" w:eastAsia="Times New Roman" w:hAnsi="Arial" w:cs="Arial"/>
      <w:sz w:val="24"/>
      <w:szCs w:val="24"/>
      <w:lang w:eastAsia="en-US"/>
    </w:rPr>
  </w:style>
  <w:style w:type="paragraph" w:customStyle="1" w:styleId="quotation-block">
    <w:name w:val="quotation-block"/>
    <w:basedOn w:val="Normal"/>
    <w:next w:val="Normal"/>
    <w:rsid w:val="000D22ED"/>
    <w:pPr>
      <w:spacing w:before="240" w:after="120" w:line="360" w:lineRule="auto"/>
      <w:ind w:left="720"/>
      <w:jc w:val="left"/>
    </w:pPr>
    <w:rPr>
      <w:color w:val="auto"/>
      <w:lang w:eastAsia="en-US"/>
    </w:rPr>
  </w:style>
  <w:style w:type="character" w:styleId="PageNumber">
    <w:name w:val="page number"/>
    <w:rsid w:val="0056375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72A"/>
    <w:pPr>
      <w:tabs>
        <w:tab w:val="clear" w:pos="187"/>
        <w:tab w:val="clear" w:pos="8640"/>
      </w:tabs>
      <w:spacing w:before="0" w:after="0" w:line="340" w:lineRule="atLeast"/>
      <w:ind w:left="0" w:firstLine="0"/>
    </w:pPr>
    <w:rPr>
      <w:b/>
      <w:bCs/>
      <w:color w:val="000000"/>
      <w:spacing w:val="0"/>
      <w:sz w:val="20"/>
      <w:lang w:eastAsia="de-DE"/>
    </w:rPr>
  </w:style>
  <w:style w:type="character" w:customStyle="1" w:styleId="CommentSubjectChar">
    <w:name w:val="Comment Subject Char"/>
    <w:link w:val="CommentSubject"/>
    <w:uiPriority w:val="99"/>
    <w:semiHidden/>
    <w:rsid w:val="0092772A"/>
    <w:rPr>
      <w:rFonts w:ascii="Times New Roman" w:eastAsia="Times New Roman" w:hAnsi="Times New Roman"/>
      <w:b/>
      <w:bCs/>
      <w:color w:val="000000"/>
      <w:spacing w:val="-2"/>
      <w:sz w:val="22"/>
      <w:lang w:val="en-US" w:eastAsia="de-DE"/>
    </w:rPr>
  </w:style>
  <w:style w:type="paragraph" w:styleId="Revision">
    <w:name w:val="Revision"/>
    <w:hidden/>
    <w:uiPriority w:val="99"/>
    <w:semiHidden/>
    <w:rsid w:val="0092772A"/>
    <w:rPr>
      <w:rFonts w:ascii="Times New Roman" w:eastAsia="Times New Roman" w:hAnsi="Times New Roman"/>
      <w:color w:val="000000"/>
      <w:sz w:val="24"/>
      <w:lang w:val="en-US" w:eastAsia="de-DE"/>
    </w:rPr>
  </w:style>
  <w:style w:type="paragraph" w:customStyle="1" w:styleId="Default">
    <w:name w:val="Default"/>
    <w:rsid w:val="00032F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C6C20"/>
    <w:pPr>
      <w:spacing w:line="240" w:lineRule="auto"/>
      <w:jc w:val="left"/>
    </w:pPr>
    <w:rPr>
      <w:rFonts w:ascii="Calibri" w:eastAsia="Calibri" w:hAnsi="Calibri"/>
      <w:color w:val="auto"/>
      <w:sz w:val="22"/>
      <w:szCs w:val="21"/>
      <w:lang w:val="en-AU" w:eastAsia="en-US"/>
    </w:rPr>
  </w:style>
  <w:style w:type="character" w:customStyle="1" w:styleId="PlainTextChar">
    <w:name w:val="Plain Text Char"/>
    <w:link w:val="PlainText"/>
    <w:uiPriority w:val="99"/>
    <w:semiHidden/>
    <w:rsid w:val="006C6C20"/>
    <w:rPr>
      <w:rFonts w:eastAsia="Calibri"/>
      <w:sz w:val="22"/>
      <w:szCs w:val="21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B54050"/>
    <w:pPr>
      <w:spacing w:before="100" w:beforeAutospacing="1" w:after="100" w:afterAutospacing="1" w:line="240" w:lineRule="auto"/>
      <w:jc w:val="left"/>
    </w:pPr>
    <w:rPr>
      <w:color w:val="auto"/>
      <w:szCs w:val="24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2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NU\My%20Publications\Mothers%20milk\ARC%20Future%20fellowship\ISRHML%202018\sleep%20for%20Nutrients%202018\Smith%20and%20Forrester%20nutrients-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78701A21-2B80-4226-A6DB-7BA3E80CD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Smith and Forrester nutrients-template.dot</Template>
  <TotalTime>1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National University</Company>
  <LinksUpToDate>false</LinksUpToDate>
  <CharactersWithSpaces>2066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Julie P Smith</dc:creator>
  <cp:lastModifiedBy>Robert Forrester</cp:lastModifiedBy>
  <cp:revision>2</cp:revision>
  <cp:lastPrinted>2018-11-08T04:35:00Z</cp:lastPrinted>
  <dcterms:created xsi:type="dcterms:W3CDTF">2020-11-02T09:09:00Z</dcterms:created>
  <dcterms:modified xsi:type="dcterms:W3CDTF">2020-11-02T09:09:00Z</dcterms:modified>
</cp:coreProperties>
</file>