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9EA" w:rsidRPr="002019EA" w:rsidRDefault="002019EA" w:rsidP="002019EA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2019EA">
        <w:rPr>
          <w:rFonts w:ascii="Arial" w:hAnsi="Arial" w:cs="Arial"/>
          <w:b/>
          <w:sz w:val="20"/>
          <w:szCs w:val="20"/>
        </w:rPr>
        <w:t>Background - interviewee</w:t>
      </w:r>
    </w:p>
    <w:p w:rsidR="002019EA" w:rsidRPr="002019EA" w:rsidRDefault="002019EA" w:rsidP="002019EA">
      <w:p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To begin, please tell me</w:t>
      </w:r>
    </w:p>
    <w:p w:rsidR="002019EA" w:rsidRPr="002019EA" w:rsidRDefault="002019EA" w:rsidP="002019EA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proofErr w:type="gramStart"/>
      <w:r w:rsidRPr="002019EA">
        <w:rPr>
          <w:rFonts w:ascii="Arial" w:hAnsi="Arial" w:cs="Arial"/>
          <w:sz w:val="20"/>
          <w:szCs w:val="20"/>
        </w:rPr>
        <w:t>how</w:t>
      </w:r>
      <w:proofErr w:type="gramEnd"/>
      <w:r w:rsidRPr="002019EA">
        <w:rPr>
          <w:rFonts w:ascii="Arial" w:hAnsi="Arial" w:cs="Arial"/>
          <w:sz w:val="20"/>
          <w:szCs w:val="20"/>
        </w:rPr>
        <w:t xml:space="preserve"> are/were you involved in stroke services?</w:t>
      </w:r>
    </w:p>
    <w:p w:rsidR="002019EA" w:rsidRPr="002019EA" w:rsidRDefault="002019EA" w:rsidP="002019EA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proofErr w:type="gramStart"/>
      <w:r w:rsidRPr="002019EA">
        <w:rPr>
          <w:rFonts w:ascii="Arial" w:hAnsi="Arial" w:cs="Arial"/>
          <w:sz w:val="20"/>
          <w:szCs w:val="20"/>
        </w:rPr>
        <w:t>how</w:t>
      </w:r>
      <w:proofErr w:type="gramEnd"/>
      <w:r w:rsidRPr="002019EA">
        <w:rPr>
          <w:rFonts w:ascii="Arial" w:hAnsi="Arial" w:cs="Arial"/>
          <w:sz w:val="20"/>
          <w:szCs w:val="20"/>
        </w:rPr>
        <w:t xml:space="preserve"> were you involved with the reconfiguration?</w:t>
      </w:r>
    </w:p>
    <w:p w:rsidR="002019EA" w:rsidRPr="002019EA" w:rsidRDefault="002019EA" w:rsidP="002019EA">
      <w:pPr>
        <w:rPr>
          <w:rFonts w:ascii="Arial" w:hAnsi="Arial" w:cs="Arial"/>
          <w:b/>
          <w:sz w:val="20"/>
          <w:szCs w:val="20"/>
        </w:rPr>
      </w:pPr>
      <w:r w:rsidRPr="002019EA">
        <w:rPr>
          <w:rFonts w:ascii="Arial" w:hAnsi="Arial" w:cs="Arial"/>
          <w:b/>
          <w:sz w:val="20"/>
          <w:szCs w:val="20"/>
        </w:rPr>
        <w:t>Background to the reconfiguration</w:t>
      </w:r>
    </w:p>
    <w:p w:rsidR="002019EA" w:rsidRPr="002019EA" w:rsidRDefault="002019EA" w:rsidP="002019EA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 xml:space="preserve">What were the catalysts or drivers for the reconfiguration? </w:t>
      </w:r>
    </w:p>
    <w:p w:rsidR="002019EA" w:rsidRPr="002019EA" w:rsidRDefault="002019EA" w:rsidP="002019EA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e.g. national policy and research</w:t>
      </w:r>
    </w:p>
    <w:p w:rsidR="002019EA" w:rsidRPr="002019EA" w:rsidRDefault="002019EA" w:rsidP="002019EA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 xml:space="preserve">local drivers and key players – organisations, individuals </w:t>
      </w:r>
    </w:p>
    <w:p w:rsidR="002019EA" w:rsidRPr="002019EA" w:rsidRDefault="002019EA" w:rsidP="002019EA">
      <w:pPr>
        <w:rPr>
          <w:rFonts w:ascii="Arial" w:hAnsi="Arial" w:cs="Arial"/>
          <w:b/>
          <w:sz w:val="20"/>
          <w:szCs w:val="20"/>
        </w:rPr>
      </w:pPr>
      <w:r w:rsidRPr="002019EA">
        <w:rPr>
          <w:rFonts w:ascii="Arial" w:hAnsi="Arial" w:cs="Arial"/>
          <w:b/>
          <w:sz w:val="20"/>
          <w:szCs w:val="20"/>
        </w:rPr>
        <w:t>Governing the reconfiguration</w:t>
      </w:r>
    </w:p>
    <w:p w:rsidR="002019EA" w:rsidRPr="002019EA" w:rsidRDefault="002019EA" w:rsidP="002019EA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What groups and individuals led and governed the reconfiguration?</w:t>
      </w:r>
    </w:p>
    <w:p w:rsidR="002019EA" w:rsidRPr="002019EA" w:rsidRDefault="002019EA" w:rsidP="002019EA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 xml:space="preserve">How were you involved? How much time did you dedicate to this? </w:t>
      </w:r>
      <w:proofErr w:type="gramStart"/>
      <w:r w:rsidRPr="002019EA">
        <w:rPr>
          <w:rFonts w:ascii="Arial" w:hAnsi="Arial" w:cs="Arial"/>
          <w:sz w:val="20"/>
          <w:szCs w:val="20"/>
        </w:rPr>
        <w:t>e.g</w:t>
      </w:r>
      <w:proofErr w:type="gramEnd"/>
      <w:r w:rsidRPr="002019EA">
        <w:rPr>
          <w:rFonts w:ascii="Arial" w:hAnsi="Arial" w:cs="Arial"/>
          <w:sz w:val="20"/>
          <w:szCs w:val="20"/>
        </w:rPr>
        <w:t>. how often did you attend meetings or events? How long were they?</w:t>
      </w:r>
    </w:p>
    <w:p w:rsidR="002019EA" w:rsidRPr="002019EA" w:rsidRDefault="002019EA" w:rsidP="002019EA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How did these work - and work together? e.g. attendance, focus, inter and intra group interactions</w:t>
      </w:r>
    </w:p>
    <w:p w:rsidR="002019EA" w:rsidRPr="002019EA" w:rsidRDefault="002019EA" w:rsidP="002019EA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What was the overall timeline for the reconfiguration?</w:t>
      </w:r>
    </w:p>
    <w:p w:rsidR="002019EA" w:rsidRPr="002019EA" w:rsidRDefault="002019EA" w:rsidP="002019EA">
      <w:pPr>
        <w:rPr>
          <w:rFonts w:ascii="Arial" w:hAnsi="Arial" w:cs="Arial"/>
          <w:b/>
          <w:sz w:val="20"/>
          <w:szCs w:val="20"/>
        </w:rPr>
      </w:pPr>
      <w:r w:rsidRPr="002019EA">
        <w:rPr>
          <w:rFonts w:ascii="Arial" w:hAnsi="Arial" w:cs="Arial"/>
          <w:b/>
          <w:sz w:val="20"/>
          <w:szCs w:val="20"/>
        </w:rPr>
        <w:t>Developing the proposal for change</w:t>
      </w:r>
    </w:p>
    <w:p w:rsidR="002019EA" w:rsidRPr="002019EA" w:rsidRDefault="002019EA" w:rsidP="002019EA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How were you involved in developing the proposal for change? Time dedicated?</w:t>
      </w:r>
    </w:p>
    <w:p w:rsidR="002019EA" w:rsidRPr="002019EA" w:rsidRDefault="002019EA" w:rsidP="002019EA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What were the key influences on how the proposals developed? E.g. groups, individuals</w:t>
      </w:r>
    </w:p>
    <w:p w:rsidR="002019EA" w:rsidRPr="002019EA" w:rsidRDefault="002019EA" w:rsidP="002019EA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Who was consulted? How were they consulted? e.g. interviews, focus groups, events, surveys</w:t>
      </w:r>
    </w:p>
    <w:p w:rsidR="002019EA" w:rsidRPr="002019EA" w:rsidRDefault="002019EA" w:rsidP="002019EA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Obstacles/enablers – how were these addressed/used?</w:t>
      </w:r>
    </w:p>
    <w:p w:rsidR="002019EA" w:rsidRPr="002019EA" w:rsidRDefault="002019EA" w:rsidP="002019EA">
      <w:pPr>
        <w:rPr>
          <w:rFonts w:ascii="Arial" w:hAnsi="Arial" w:cs="Arial"/>
          <w:b/>
          <w:sz w:val="20"/>
          <w:szCs w:val="20"/>
        </w:rPr>
      </w:pPr>
      <w:r w:rsidRPr="002019EA">
        <w:rPr>
          <w:rFonts w:ascii="Arial" w:hAnsi="Arial" w:cs="Arial"/>
          <w:b/>
          <w:sz w:val="20"/>
          <w:szCs w:val="20"/>
        </w:rPr>
        <w:t>Agreeing the reconfiguration model</w:t>
      </w:r>
    </w:p>
    <w:p w:rsidR="002019EA" w:rsidRPr="002019EA" w:rsidRDefault="002019EA" w:rsidP="002019EA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How were you involved in developing the reconfiguration model? Time dedicated?</w:t>
      </w:r>
    </w:p>
    <w:p w:rsidR="002019EA" w:rsidRPr="002019EA" w:rsidRDefault="002019EA" w:rsidP="002019EA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What reconfiguration options were developed? What were the key influences? E.g. groups, individuals</w:t>
      </w:r>
    </w:p>
    <w:p w:rsidR="002019EA" w:rsidRPr="002019EA" w:rsidRDefault="002019EA" w:rsidP="002019EA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Who was consulted on these, and how?</w:t>
      </w:r>
    </w:p>
    <w:p w:rsidR="002019EA" w:rsidRPr="002019EA" w:rsidRDefault="002019EA" w:rsidP="002019EA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What did you think of the options?</w:t>
      </w:r>
    </w:p>
    <w:p w:rsidR="002019EA" w:rsidRPr="002019EA" w:rsidRDefault="002019EA" w:rsidP="002019EA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How was the final model decided upon?</w:t>
      </w:r>
    </w:p>
    <w:p w:rsidR="002019EA" w:rsidRPr="002019EA" w:rsidRDefault="002019EA" w:rsidP="002019EA">
      <w:pPr>
        <w:rPr>
          <w:rFonts w:ascii="Arial" w:hAnsi="Arial" w:cs="Arial"/>
          <w:b/>
          <w:sz w:val="20"/>
          <w:szCs w:val="20"/>
        </w:rPr>
      </w:pPr>
      <w:r w:rsidRPr="002019EA">
        <w:rPr>
          <w:rFonts w:ascii="Arial" w:hAnsi="Arial" w:cs="Arial"/>
          <w:b/>
          <w:sz w:val="20"/>
          <w:szCs w:val="20"/>
        </w:rPr>
        <w:t>Implementing the model</w:t>
      </w:r>
    </w:p>
    <w:p w:rsidR="002019EA" w:rsidRPr="002019EA" w:rsidRDefault="002019EA" w:rsidP="002019EA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How were you involved in bringing about the changes? Time dedicated?</w:t>
      </w:r>
    </w:p>
    <w:p w:rsidR="002019EA" w:rsidRPr="002019EA" w:rsidRDefault="002019EA" w:rsidP="002019EA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How were the changes brought about, e.g. in opening/closing services, building capacity?</w:t>
      </w:r>
    </w:p>
    <w:p w:rsidR="002019EA" w:rsidRPr="002019EA" w:rsidRDefault="002019EA" w:rsidP="002019EA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What groups and individuals were central to implementing the model? How did they work?</w:t>
      </w:r>
    </w:p>
    <w:p w:rsidR="002019EA" w:rsidRPr="002019EA" w:rsidRDefault="002019EA" w:rsidP="002019EA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 xml:space="preserve">How </w:t>
      </w:r>
      <w:proofErr w:type="gramStart"/>
      <w:r w:rsidRPr="002019EA">
        <w:rPr>
          <w:rFonts w:ascii="Arial" w:hAnsi="Arial" w:cs="Arial"/>
          <w:sz w:val="20"/>
          <w:szCs w:val="20"/>
        </w:rPr>
        <w:t>were local stakeholders</w:t>
      </w:r>
      <w:proofErr w:type="gramEnd"/>
      <w:r w:rsidRPr="002019EA">
        <w:rPr>
          <w:rFonts w:ascii="Arial" w:hAnsi="Arial" w:cs="Arial"/>
          <w:sz w:val="20"/>
          <w:szCs w:val="20"/>
        </w:rPr>
        <w:t xml:space="preserve"> kept up to date on progress of the reconfiguration? e.g. newsletters, events</w:t>
      </w:r>
    </w:p>
    <w:p w:rsidR="002019EA" w:rsidRPr="002019EA" w:rsidRDefault="002019EA" w:rsidP="002019EA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Obstacles/enablers – how were these addressed/used? What were the levers for change?</w:t>
      </w:r>
    </w:p>
    <w:p w:rsidR="002019EA" w:rsidRPr="002019EA" w:rsidRDefault="002019EA" w:rsidP="002019EA">
      <w:pPr>
        <w:rPr>
          <w:rFonts w:ascii="Arial" w:hAnsi="Arial" w:cs="Arial"/>
          <w:b/>
          <w:sz w:val="20"/>
          <w:szCs w:val="20"/>
        </w:rPr>
      </w:pPr>
      <w:r w:rsidRPr="002019EA">
        <w:rPr>
          <w:rFonts w:ascii="Arial" w:hAnsi="Arial" w:cs="Arial"/>
          <w:b/>
          <w:sz w:val="20"/>
          <w:szCs w:val="20"/>
        </w:rPr>
        <w:t>Outcomes</w:t>
      </w:r>
    </w:p>
    <w:p w:rsidR="002019EA" w:rsidRPr="002019EA" w:rsidRDefault="002019EA" w:rsidP="002019EA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What changes were brought about by the reconfiguration? (e.g. organisation, service delivery, partnership working, patient outcomes, costs)</w:t>
      </w:r>
    </w:p>
    <w:p w:rsidR="002019EA" w:rsidRPr="002019EA" w:rsidRDefault="002019EA" w:rsidP="002019EA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Do you think these changes will be sustained?</w:t>
      </w:r>
    </w:p>
    <w:p w:rsidR="002019EA" w:rsidRPr="002019EA" w:rsidRDefault="002019EA" w:rsidP="002019EA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How were they measured? What capacity was/is dedicated to collecting these data? Are these measures reliable?</w:t>
      </w:r>
    </w:p>
    <w:p w:rsidR="002019EA" w:rsidRPr="002019EA" w:rsidRDefault="002019EA" w:rsidP="002019EA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Do you think the changes were worthwhile? Do other stakeholders feel the same?</w:t>
      </w:r>
    </w:p>
    <w:p w:rsidR="002019EA" w:rsidRPr="002019EA" w:rsidRDefault="002019EA" w:rsidP="002019EA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Would these changes have happened anyway?</w:t>
      </w:r>
    </w:p>
    <w:p w:rsidR="002019EA" w:rsidRPr="002019EA" w:rsidRDefault="002019EA" w:rsidP="002019EA">
      <w:pPr>
        <w:rPr>
          <w:rFonts w:ascii="Arial" w:hAnsi="Arial" w:cs="Arial"/>
          <w:b/>
          <w:sz w:val="20"/>
          <w:szCs w:val="20"/>
        </w:rPr>
      </w:pPr>
      <w:r w:rsidRPr="002019EA">
        <w:rPr>
          <w:rFonts w:ascii="Arial" w:hAnsi="Arial" w:cs="Arial"/>
          <w:b/>
          <w:sz w:val="20"/>
          <w:szCs w:val="20"/>
        </w:rPr>
        <w:t>Reflections</w:t>
      </w:r>
    </w:p>
    <w:p w:rsidR="002019EA" w:rsidRPr="002019EA" w:rsidRDefault="002019EA" w:rsidP="002019EA">
      <w:pPr>
        <w:pStyle w:val="ListParagraph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Is there anything you would have done differently, in retrospect?</w:t>
      </w:r>
    </w:p>
    <w:p w:rsidR="00233268" w:rsidRPr="002019EA" w:rsidRDefault="002019EA" w:rsidP="002019EA">
      <w:pPr>
        <w:pStyle w:val="ListParagraph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2019EA">
        <w:rPr>
          <w:rFonts w:ascii="Arial" w:hAnsi="Arial" w:cs="Arial"/>
          <w:sz w:val="20"/>
          <w:szCs w:val="20"/>
        </w:rPr>
        <w:t>Have you any further comments?</w:t>
      </w:r>
    </w:p>
    <w:sectPr w:rsidR="00233268" w:rsidRPr="002019EA" w:rsidSect="00107D9A">
      <w:headerReference w:type="default" r:id="rId8"/>
      <w:footerReference w:type="default" r:id="rId9"/>
      <w:pgSz w:w="11906" w:h="16838"/>
      <w:pgMar w:top="1103" w:right="991" w:bottom="993" w:left="851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D9A" w:rsidRDefault="00107D9A" w:rsidP="00107D9A">
      <w:pPr>
        <w:spacing w:after="0" w:line="240" w:lineRule="auto"/>
      </w:pPr>
      <w:r>
        <w:separator/>
      </w:r>
    </w:p>
  </w:endnote>
  <w:endnote w:type="continuationSeparator" w:id="0">
    <w:p w:rsidR="00107D9A" w:rsidRDefault="00107D9A" w:rsidP="00107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742439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:rsidR="00107D9A" w:rsidRPr="00107D9A" w:rsidRDefault="00107D9A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107D9A">
          <w:rPr>
            <w:rFonts w:ascii="Arial" w:hAnsi="Arial" w:cs="Arial"/>
            <w:sz w:val="20"/>
            <w:szCs w:val="20"/>
          </w:rPr>
          <w:fldChar w:fldCharType="begin"/>
        </w:r>
        <w:r w:rsidRPr="00107D9A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07D9A">
          <w:rPr>
            <w:rFonts w:ascii="Arial" w:hAnsi="Arial" w:cs="Arial"/>
            <w:sz w:val="20"/>
            <w:szCs w:val="20"/>
          </w:rPr>
          <w:fldChar w:fldCharType="separate"/>
        </w:r>
        <w:r w:rsidR="00ED3610">
          <w:rPr>
            <w:rFonts w:ascii="Arial" w:hAnsi="Arial" w:cs="Arial"/>
            <w:noProof/>
            <w:sz w:val="20"/>
            <w:szCs w:val="20"/>
          </w:rPr>
          <w:t>1</w:t>
        </w:r>
        <w:r w:rsidRPr="00107D9A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107D9A" w:rsidRDefault="00107D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D9A" w:rsidRDefault="00107D9A" w:rsidP="00107D9A">
      <w:pPr>
        <w:spacing w:after="0" w:line="240" w:lineRule="auto"/>
      </w:pPr>
      <w:r>
        <w:separator/>
      </w:r>
    </w:p>
  </w:footnote>
  <w:footnote w:type="continuationSeparator" w:id="0">
    <w:p w:rsidR="00107D9A" w:rsidRDefault="00107D9A" w:rsidP="00107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D9A" w:rsidRPr="00107D9A" w:rsidRDefault="002019EA" w:rsidP="00107D9A">
    <w:pPr>
      <w:pStyle w:val="Header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Governance</w:t>
    </w:r>
    <w:r w:rsidR="00107D9A" w:rsidRPr="00107D9A">
      <w:rPr>
        <w:rFonts w:ascii="Arial" w:hAnsi="Arial" w:cs="Arial"/>
        <w:b/>
        <w:sz w:val="20"/>
      </w:rPr>
      <w:t xml:space="preserve"> level interviews – topic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450DD"/>
    <w:multiLevelType w:val="hybridMultilevel"/>
    <w:tmpl w:val="94BC8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E10A02"/>
    <w:multiLevelType w:val="hybridMultilevel"/>
    <w:tmpl w:val="DA242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C4641"/>
    <w:multiLevelType w:val="hybridMultilevel"/>
    <w:tmpl w:val="C02CD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35155D"/>
    <w:multiLevelType w:val="hybridMultilevel"/>
    <w:tmpl w:val="83A4B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691EC2"/>
    <w:multiLevelType w:val="hybridMultilevel"/>
    <w:tmpl w:val="92F2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D86226"/>
    <w:multiLevelType w:val="hybridMultilevel"/>
    <w:tmpl w:val="24E27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EA640A"/>
    <w:multiLevelType w:val="hybridMultilevel"/>
    <w:tmpl w:val="70724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AA28D0"/>
    <w:multiLevelType w:val="hybridMultilevel"/>
    <w:tmpl w:val="511CF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EC70EF"/>
    <w:multiLevelType w:val="hybridMultilevel"/>
    <w:tmpl w:val="C3FC0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563E3B"/>
    <w:multiLevelType w:val="hybridMultilevel"/>
    <w:tmpl w:val="9558E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677378"/>
    <w:multiLevelType w:val="hybridMultilevel"/>
    <w:tmpl w:val="4392A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3966A3"/>
    <w:multiLevelType w:val="hybridMultilevel"/>
    <w:tmpl w:val="ACA84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376E89"/>
    <w:multiLevelType w:val="hybridMultilevel"/>
    <w:tmpl w:val="7C566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AE742A"/>
    <w:multiLevelType w:val="hybridMultilevel"/>
    <w:tmpl w:val="7FE2A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13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11"/>
  </w:num>
  <w:num w:numId="10">
    <w:abstractNumId w:val="9"/>
  </w:num>
  <w:num w:numId="11">
    <w:abstractNumId w:val="12"/>
  </w:num>
  <w:num w:numId="12">
    <w:abstractNumId w:val="3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D9A"/>
    <w:rsid w:val="00107D9A"/>
    <w:rsid w:val="002019EA"/>
    <w:rsid w:val="00233268"/>
    <w:rsid w:val="00ED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9EA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7D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7D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D9A"/>
  </w:style>
  <w:style w:type="paragraph" w:styleId="Footer">
    <w:name w:val="footer"/>
    <w:basedOn w:val="Normal"/>
    <w:link w:val="FooterChar"/>
    <w:uiPriority w:val="99"/>
    <w:unhideWhenUsed/>
    <w:rsid w:val="00107D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D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9EA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7D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7D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D9A"/>
  </w:style>
  <w:style w:type="paragraph" w:styleId="Footer">
    <w:name w:val="footer"/>
    <w:basedOn w:val="Normal"/>
    <w:link w:val="FooterChar"/>
    <w:uiPriority w:val="99"/>
    <w:unhideWhenUsed/>
    <w:rsid w:val="00107D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8D0987B6.dotm</Template>
  <TotalTime>0</TotalTime>
  <Pages>1</Pages>
  <Words>354</Words>
  <Characters>2020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Angus Ramsay</dc:creator>
  <cp:lastModifiedBy>Naomi J Fulop</cp:lastModifiedBy>
  <cp:revision>2</cp:revision>
  <dcterms:created xsi:type="dcterms:W3CDTF">2016-05-19T10:47:00Z</dcterms:created>
  <dcterms:modified xsi:type="dcterms:W3CDTF">2016-05-19T10:47:00Z</dcterms:modified>
</cp:coreProperties>
</file>