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0AC26" w14:textId="21477795" w:rsidR="000936FC" w:rsidRPr="00625C3A" w:rsidRDefault="00B55581" w:rsidP="00007E1A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>
        <w:rPr>
          <w:rFonts w:ascii="Times New Roman" w:eastAsia="宋体" w:hAnsi="Times New Roman" w:cs="Times New Roman (正文 CS 字体)"/>
          <w:noProof/>
          <w:sz w:val="20"/>
          <w:szCs w:val="20"/>
        </w:rPr>
        <w:drawing>
          <wp:inline distT="0" distB="0" distL="0" distR="0" wp14:anchorId="4DC35A35" wp14:editId="74D92974">
            <wp:extent cx="5274310" cy="3558540"/>
            <wp:effectExtent l="0" t="0" r="0" b="0"/>
            <wp:docPr id="7510821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82185" name="图片 7510821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1A9E" w14:textId="46A4C977" w:rsidR="00A2623B" w:rsidRPr="001136A4" w:rsidRDefault="00C14F2E" w:rsidP="00A2623B">
      <w:pPr>
        <w:jc w:val="center"/>
        <w:rPr>
          <w:rFonts w:ascii="Times New Roman" w:eastAsia="宋体" w:hAnsi="Times New Roman" w:cs="Times New Roman (正文 CS 字体)"/>
          <w:color w:val="000000" w:themeColor="text1"/>
          <w:sz w:val="20"/>
          <w:szCs w:val="20"/>
          <w:u w:val="single"/>
        </w:rPr>
      </w:pPr>
      <w:r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Figure </w:t>
      </w:r>
      <w:r w:rsidRPr="001136A4">
        <w:rPr>
          <w:rFonts w:ascii="Times New Roman" w:eastAsia="宋体" w:hAnsi="Times New Roman" w:cs="Times New Roman (正文 CS 字体)" w:hint="eastAsia"/>
          <w:color w:val="000000" w:themeColor="text1"/>
          <w:sz w:val="20"/>
          <w:szCs w:val="20"/>
        </w:rPr>
        <w:t>1</w:t>
      </w:r>
      <w:r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. </w:t>
      </w:r>
      <w:bookmarkStart w:id="0" w:name="OLE_LINK1"/>
      <w:r w:rsidR="00D8089C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>Forest plot</w:t>
      </w:r>
      <w:bookmarkEnd w:id="0"/>
      <w:r w:rsidR="00D8089C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 of</w:t>
      </w:r>
      <w:r w:rsidR="00A2623B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 preoperative PLT, preoperative serum Mb, preoperative </w:t>
      </w:r>
      <w:proofErr w:type="spellStart"/>
      <w:r w:rsidR="00A2623B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>sCysC</w:t>
      </w:r>
      <w:proofErr w:type="spellEnd"/>
      <w:r w:rsidR="00A2623B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, preoperative Lac, preoperative LMR, </w:t>
      </w:r>
      <w:r w:rsidR="005011E7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>operative time,</w:t>
      </w:r>
      <w:r w:rsidR="00617B7A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 </w:t>
      </w:r>
      <w:r w:rsidR="00A2623B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ACC time, intraoperative plasma transfusion volume, intraoperative urine output, </w:t>
      </w:r>
      <w:r w:rsidR="00617B7A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 xml:space="preserve">MV time, </w:t>
      </w:r>
      <w:r w:rsidR="00A2623B" w:rsidRPr="001136A4">
        <w:rPr>
          <w:rFonts w:ascii="Times New Roman" w:eastAsia="宋体" w:hAnsi="Times New Roman" w:cs="Times New Roman (正文 CS 字体)"/>
          <w:color w:val="000000" w:themeColor="text1"/>
          <w:sz w:val="20"/>
          <w:szCs w:val="20"/>
        </w:rPr>
        <w:t>and postoperative PCT.</w:t>
      </w:r>
    </w:p>
    <w:p w14:paraId="664CD068" w14:textId="1BECF195" w:rsidR="00DF6707" w:rsidRPr="00625C3A" w:rsidRDefault="00B55581" w:rsidP="00007E1A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>
        <w:rPr>
          <w:rFonts w:ascii="Times New Roman" w:eastAsia="宋体" w:hAnsi="Times New Roman" w:cs="Times New Roman (正文 CS 字体)"/>
          <w:noProof/>
          <w:sz w:val="20"/>
          <w:szCs w:val="20"/>
        </w:rPr>
        <w:drawing>
          <wp:inline distT="0" distB="0" distL="0" distR="0" wp14:anchorId="6BFC9BDF" wp14:editId="352202FB">
            <wp:extent cx="5274310" cy="2788920"/>
            <wp:effectExtent l="0" t="0" r="0" b="5080"/>
            <wp:docPr id="14719851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85181" name="图片 14719851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BEC6B" w14:textId="0379B61D" w:rsidR="00DF6707" w:rsidRDefault="001757ED" w:rsidP="00007E1A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Figure </w:t>
      </w:r>
      <w:r w:rsidR="00D1029F" w:rsidRPr="00625C3A">
        <w:rPr>
          <w:rFonts w:ascii="Times New Roman" w:eastAsia="宋体" w:hAnsi="Times New Roman" w:cs="Times New Roman (正文 CS 字体)" w:hint="eastAsia"/>
          <w:sz w:val="20"/>
          <w:szCs w:val="20"/>
        </w:rPr>
        <w:t>2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. </w:t>
      </w:r>
      <w:r w:rsidR="00D8089C"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Forest plot of 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>p</w:t>
      </w:r>
      <w:r w:rsidR="00A2623B" w:rsidRPr="00625C3A">
        <w:rPr>
          <w:rFonts w:ascii="Times New Roman" w:eastAsia="宋体" w:hAnsi="Times New Roman" w:cs="Times New Roman (正文 CS 字体)"/>
          <w:sz w:val="20"/>
          <w:szCs w:val="20"/>
        </w:rPr>
        <w:t>reoperative cardiac tamponade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>, p</w:t>
      </w:r>
      <w:r w:rsidR="00A2623B" w:rsidRPr="00625C3A">
        <w:rPr>
          <w:rFonts w:ascii="Times New Roman" w:eastAsia="宋体" w:hAnsi="Times New Roman" w:cs="Times New Roman (正文 CS 字体)"/>
          <w:sz w:val="20"/>
          <w:szCs w:val="20"/>
        </w:rPr>
        <w:t>reoperative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 xml:space="preserve"> WBCs, </w:t>
      </w:r>
      <w:r w:rsidR="00A2623B" w:rsidRPr="00625C3A">
        <w:rPr>
          <w:rFonts w:ascii="Times New Roman" w:eastAsia="宋体" w:hAnsi="Times New Roman" w:cs="Times New Roman (正文 CS 字体)"/>
          <w:sz w:val="20"/>
          <w:szCs w:val="20"/>
        </w:rPr>
        <w:t>DHCA time</w:t>
      </w:r>
      <w:r w:rsidR="005011E7">
        <w:rPr>
          <w:rFonts w:ascii="Times New Roman" w:eastAsia="宋体" w:hAnsi="Times New Roman" w:cs="Times New Roman (正文 CS 字体)"/>
          <w:sz w:val="20"/>
          <w:szCs w:val="20"/>
        </w:rPr>
        <w:t>,</w:t>
      </w:r>
      <w:r w:rsidR="005011E7" w:rsidRPr="00A2623B">
        <w:rPr>
          <w:rFonts w:ascii="Times New Roman" w:eastAsia="宋体" w:hAnsi="Times New Roman" w:cs="Times New Roman (正文 CS 字体)"/>
          <w:sz w:val="20"/>
          <w:szCs w:val="20"/>
        </w:rPr>
        <w:t xml:space="preserve"> </w:t>
      </w:r>
      <w:r w:rsidR="005011E7">
        <w:rPr>
          <w:rFonts w:ascii="Times New Roman" w:eastAsia="宋体" w:hAnsi="Times New Roman" w:cs="Times New Roman (正文 CS 字体)"/>
          <w:sz w:val="20"/>
          <w:szCs w:val="20"/>
        </w:rPr>
        <w:t xml:space="preserve">and 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>i</w:t>
      </w:r>
      <w:r w:rsidR="00A2623B" w:rsidRPr="00625C3A">
        <w:rPr>
          <w:rFonts w:ascii="Times New Roman" w:eastAsia="宋体" w:hAnsi="Times New Roman" w:cs="Times New Roman (正文 CS 字体)"/>
          <w:sz w:val="20"/>
          <w:szCs w:val="20"/>
        </w:rPr>
        <w:t>ntraoperative RBCs transfusion volume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>.</w:t>
      </w:r>
    </w:p>
    <w:p w14:paraId="70B67101" w14:textId="524021BC" w:rsidR="005D04F0" w:rsidRPr="00B55581" w:rsidRDefault="00B55581" w:rsidP="00007E1A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lastRenderedPageBreak/>
        <w:drawing>
          <wp:inline distT="0" distB="0" distL="0" distR="0" wp14:anchorId="015AFB93" wp14:editId="28B7FAEC">
            <wp:extent cx="5274310" cy="3649345"/>
            <wp:effectExtent l="0" t="0" r="0" b="0"/>
            <wp:docPr id="21433748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374887" name="图片 21433748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F8FC" w14:textId="2C6FC322" w:rsidR="00625C3A" w:rsidRPr="00625C3A" w:rsidRDefault="00625C3A" w:rsidP="00007E1A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Figure </w:t>
      </w:r>
      <w:r>
        <w:rPr>
          <w:rFonts w:ascii="Times New Roman" w:eastAsia="宋体" w:hAnsi="Times New Roman" w:cs="Times New Roman (正文 CS 字体)" w:hint="eastAsia"/>
          <w:sz w:val="20"/>
          <w:szCs w:val="20"/>
        </w:rPr>
        <w:t>3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. Forest plot of 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 xml:space="preserve">BMI, </w:t>
      </w:r>
      <w:r>
        <w:rPr>
          <w:rFonts w:ascii="Times New Roman" w:eastAsia="宋体" w:hAnsi="Times New Roman" w:cs="Times New Roman (正文 CS 字体)" w:hint="eastAsia"/>
          <w:sz w:val="20"/>
          <w:szCs w:val="20"/>
        </w:rPr>
        <w:t>h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>ypertension history</w:t>
      </w:r>
      <w:r w:rsidR="005C17E6">
        <w:rPr>
          <w:rFonts w:ascii="Times New Roman" w:eastAsia="宋体" w:hAnsi="Times New Roman" w:cs="Times New Roman (正文 CS 字体)"/>
          <w:sz w:val="20"/>
          <w:szCs w:val="20"/>
        </w:rPr>
        <w:t xml:space="preserve">, and </w:t>
      </w:r>
      <w:r w:rsidR="001136A4">
        <w:rPr>
          <w:rFonts w:ascii="Times New Roman" w:eastAsia="宋体" w:hAnsi="Times New Roman" w:cs="Times New Roman (正文 CS 字体)"/>
          <w:sz w:val="20"/>
          <w:szCs w:val="20"/>
        </w:rPr>
        <w:t>r</w:t>
      </w:r>
      <w:r w:rsidR="005C17E6" w:rsidRPr="005C17E6">
        <w:rPr>
          <w:rFonts w:ascii="Times New Roman" w:eastAsia="宋体" w:hAnsi="Times New Roman" w:cs="Times New Roman (正文 CS 字体)"/>
          <w:sz w:val="20"/>
          <w:szCs w:val="20"/>
        </w:rPr>
        <w:t>enal artery involvement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>.</w:t>
      </w:r>
    </w:p>
    <w:p w14:paraId="3553A14E" w14:textId="0895A90A" w:rsidR="00625C3A" w:rsidRPr="00625C3A" w:rsidRDefault="00B55581" w:rsidP="00007E1A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70829E66" wp14:editId="72119CC4">
            <wp:extent cx="5274310" cy="3947795"/>
            <wp:effectExtent l="0" t="0" r="0" b="1905"/>
            <wp:docPr id="396160782" name="图片 5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60782" name="图片 5" descr="图形用户界面, 应用程序, 表格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0B4B" w14:textId="2D2E8CE4" w:rsidR="00625C3A" w:rsidRPr="00625C3A" w:rsidRDefault="00625C3A" w:rsidP="00007E1A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Figure </w:t>
      </w:r>
      <w:r>
        <w:rPr>
          <w:rFonts w:ascii="Times New Roman" w:eastAsia="宋体" w:hAnsi="Times New Roman" w:cs="Times New Roman (正文 CS 字体)" w:hint="eastAsia"/>
          <w:sz w:val="20"/>
          <w:szCs w:val="20"/>
        </w:rPr>
        <w:t>4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. Forest plot of </w:t>
      </w:r>
      <w:r w:rsidR="00335FBD">
        <w:rPr>
          <w:rFonts w:ascii="Times New Roman" w:eastAsia="宋体" w:hAnsi="Times New Roman" w:cs="Times New Roman (正文 CS 字体)"/>
          <w:sz w:val="20"/>
          <w:szCs w:val="20"/>
        </w:rPr>
        <w:t xml:space="preserve">age </w:t>
      </w:r>
      <w:r w:rsidR="00A2623B">
        <w:rPr>
          <w:rFonts w:ascii="Times New Roman" w:eastAsia="宋体" w:hAnsi="Times New Roman" w:cs="Times New Roman (正文 CS 字体)" w:hint="eastAsia"/>
          <w:sz w:val="20"/>
          <w:szCs w:val="20"/>
        </w:rPr>
        <w:t>and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 xml:space="preserve"> preoperative Scr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>.</w:t>
      </w:r>
    </w:p>
    <w:p w14:paraId="539E33E8" w14:textId="5CA5AC20" w:rsidR="00625C3A" w:rsidRPr="00B55581" w:rsidRDefault="00B55581" w:rsidP="00007E1A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lastRenderedPageBreak/>
        <w:drawing>
          <wp:inline distT="0" distB="0" distL="0" distR="0" wp14:anchorId="5AC9426E" wp14:editId="21D48C28">
            <wp:extent cx="5274310" cy="3395980"/>
            <wp:effectExtent l="0" t="0" r="0" b="0"/>
            <wp:docPr id="362931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3161" name="图片 36293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C1AFB" w14:textId="52BDB807" w:rsidR="00625C3A" w:rsidRPr="00A2623B" w:rsidRDefault="00625C3A" w:rsidP="00A2623B">
      <w:pPr>
        <w:jc w:val="center"/>
        <w:rPr>
          <w:rFonts w:ascii="Times New Roman" w:eastAsia="宋体" w:hAnsi="Times New Roman" w:cs="Times New Roman (正文 CS 字体)"/>
          <w:sz w:val="20"/>
          <w:szCs w:val="20"/>
        </w:rPr>
      </w:pP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Figure </w:t>
      </w:r>
      <w:r>
        <w:rPr>
          <w:rFonts w:ascii="Times New Roman" w:eastAsia="宋体" w:hAnsi="Times New Roman" w:cs="Times New Roman (正文 CS 字体)" w:hint="eastAsia"/>
          <w:sz w:val="20"/>
          <w:szCs w:val="20"/>
        </w:rPr>
        <w:t>5</w:t>
      </w:r>
      <w:r w:rsidRPr="00625C3A">
        <w:rPr>
          <w:rFonts w:ascii="Times New Roman" w:eastAsia="宋体" w:hAnsi="Times New Roman" w:cs="Times New Roman (正文 CS 字体)"/>
          <w:sz w:val="20"/>
          <w:szCs w:val="20"/>
        </w:rPr>
        <w:t xml:space="preserve">. Forest plot of </w:t>
      </w:r>
      <w:r w:rsidR="00A2623B">
        <w:rPr>
          <w:rFonts w:ascii="Times New Roman" w:eastAsia="宋体" w:hAnsi="Times New Roman" w:cs="Times New Roman (正文 CS 字体)"/>
          <w:sz w:val="20"/>
          <w:szCs w:val="20"/>
        </w:rPr>
        <w:t xml:space="preserve">CPB </w:t>
      </w:r>
      <w:r w:rsidR="00A2623B">
        <w:rPr>
          <w:rFonts w:ascii="Times New Roman" w:eastAsia="宋体" w:hAnsi="Times New Roman" w:cs="Times New Roman (正文 CS 字体)" w:hint="eastAsia"/>
          <w:sz w:val="20"/>
          <w:szCs w:val="20"/>
        </w:rPr>
        <w:t>time</w:t>
      </w:r>
      <w:r w:rsidR="00335FBD">
        <w:rPr>
          <w:rFonts w:ascii="Times New Roman" w:eastAsia="宋体" w:hAnsi="Times New Roman" w:cs="Times New Roman (正文 CS 字体)"/>
          <w:sz w:val="20"/>
          <w:szCs w:val="20"/>
        </w:rPr>
        <w:t xml:space="preserve"> and </w:t>
      </w:r>
      <w:r w:rsidR="005011E7" w:rsidRPr="00625C3A">
        <w:rPr>
          <w:rFonts w:ascii="Times New Roman" w:eastAsia="宋体" w:hAnsi="Times New Roman" w:cs="Times New Roman (正文 CS 字体)"/>
          <w:sz w:val="20"/>
          <w:szCs w:val="20"/>
        </w:rPr>
        <w:t>CPB time &gt;180min</w:t>
      </w:r>
      <w:r w:rsidR="00335FBD">
        <w:rPr>
          <w:rFonts w:ascii="Times New Roman" w:eastAsia="宋体" w:hAnsi="Times New Roman" w:cs="Times New Roman (正文 CS 字体)"/>
          <w:sz w:val="20"/>
          <w:szCs w:val="20"/>
        </w:rPr>
        <w:t>.</w:t>
      </w:r>
    </w:p>
    <w:sectPr w:rsidR="00625C3A" w:rsidRPr="00A26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07"/>
    <w:rsid w:val="00001070"/>
    <w:rsid w:val="00003BDD"/>
    <w:rsid w:val="00007E1A"/>
    <w:rsid w:val="000172FF"/>
    <w:rsid w:val="0002263B"/>
    <w:rsid w:val="00025BAC"/>
    <w:rsid w:val="00026431"/>
    <w:rsid w:val="000268DE"/>
    <w:rsid w:val="00026972"/>
    <w:rsid w:val="000312DC"/>
    <w:rsid w:val="0004109A"/>
    <w:rsid w:val="00043CD5"/>
    <w:rsid w:val="00056A14"/>
    <w:rsid w:val="00061C07"/>
    <w:rsid w:val="00064282"/>
    <w:rsid w:val="0007267E"/>
    <w:rsid w:val="00073C4A"/>
    <w:rsid w:val="000773A2"/>
    <w:rsid w:val="0009247A"/>
    <w:rsid w:val="000936FC"/>
    <w:rsid w:val="0009699F"/>
    <w:rsid w:val="00096F1C"/>
    <w:rsid w:val="00097FB6"/>
    <w:rsid w:val="000A5734"/>
    <w:rsid w:val="000A636F"/>
    <w:rsid w:val="000A665F"/>
    <w:rsid w:val="000B167F"/>
    <w:rsid w:val="000B28F1"/>
    <w:rsid w:val="000B5995"/>
    <w:rsid w:val="000B5FAD"/>
    <w:rsid w:val="000C260B"/>
    <w:rsid w:val="000C2ADE"/>
    <w:rsid w:val="000C471A"/>
    <w:rsid w:val="000C78B6"/>
    <w:rsid w:val="000E7995"/>
    <w:rsid w:val="001044FB"/>
    <w:rsid w:val="00110DC7"/>
    <w:rsid w:val="0011173A"/>
    <w:rsid w:val="001136A4"/>
    <w:rsid w:val="00114D75"/>
    <w:rsid w:val="00115B73"/>
    <w:rsid w:val="00122355"/>
    <w:rsid w:val="001224D5"/>
    <w:rsid w:val="0012553A"/>
    <w:rsid w:val="00126564"/>
    <w:rsid w:val="001310AC"/>
    <w:rsid w:val="00137220"/>
    <w:rsid w:val="001515CA"/>
    <w:rsid w:val="00170983"/>
    <w:rsid w:val="00171AE3"/>
    <w:rsid w:val="001725B4"/>
    <w:rsid w:val="00174903"/>
    <w:rsid w:val="001757ED"/>
    <w:rsid w:val="0018571E"/>
    <w:rsid w:val="00190696"/>
    <w:rsid w:val="00190783"/>
    <w:rsid w:val="00190954"/>
    <w:rsid w:val="001924B3"/>
    <w:rsid w:val="00192F4B"/>
    <w:rsid w:val="001A29D1"/>
    <w:rsid w:val="001B4ACD"/>
    <w:rsid w:val="001B6972"/>
    <w:rsid w:val="001B794B"/>
    <w:rsid w:val="001C12A6"/>
    <w:rsid w:val="001D711E"/>
    <w:rsid w:val="001E05C3"/>
    <w:rsid w:val="001E0FE8"/>
    <w:rsid w:val="001E64EC"/>
    <w:rsid w:val="001E712A"/>
    <w:rsid w:val="00204C33"/>
    <w:rsid w:val="00207BE2"/>
    <w:rsid w:val="002114B7"/>
    <w:rsid w:val="00216428"/>
    <w:rsid w:val="00221A3E"/>
    <w:rsid w:val="0022261B"/>
    <w:rsid w:val="00230F31"/>
    <w:rsid w:val="0024245B"/>
    <w:rsid w:val="00265325"/>
    <w:rsid w:val="00272C0F"/>
    <w:rsid w:val="00272E7A"/>
    <w:rsid w:val="00280A6C"/>
    <w:rsid w:val="002A39C5"/>
    <w:rsid w:val="002A52AF"/>
    <w:rsid w:val="002B0D5F"/>
    <w:rsid w:val="002C2AC7"/>
    <w:rsid w:val="002C2C56"/>
    <w:rsid w:val="002C6F84"/>
    <w:rsid w:val="002D575F"/>
    <w:rsid w:val="002D578B"/>
    <w:rsid w:val="002D72DC"/>
    <w:rsid w:val="002E4089"/>
    <w:rsid w:val="002E7CB4"/>
    <w:rsid w:val="002F05E2"/>
    <w:rsid w:val="002F3C14"/>
    <w:rsid w:val="002F71C6"/>
    <w:rsid w:val="00311801"/>
    <w:rsid w:val="00314047"/>
    <w:rsid w:val="00323867"/>
    <w:rsid w:val="0033515B"/>
    <w:rsid w:val="00335FBD"/>
    <w:rsid w:val="00336777"/>
    <w:rsid w:val="003432C8"/>
    <w:rsid w:val="00353195"/>
    <w:rsid w:val="003533AC"/>
    <w:rsid w:val="003550ED"/>
    <w:rsid w:val="00374CCB"/>
    <w:rsid w:val="00374FD0"/>
    <w:rsid w:val="00382802"/>
    <w:rsid w:val="003909A9"/>
    <w:rsid w:val="00392C39"/>
    <w:rsid w:val="00393120"/>
    <w:rsid w:val="00396C10"/>
    <w:rsid w:val="003A66A6"/>
    <w:rsid w:val="003C7DE4"/>
    <w:rsid w:val="003D2B87"/>
    <w:rsid w:val="003D6BBD"/>
    <w:rsid w:val="003E682C"/>
    <w:rsid w:val="003F4EA0"/>
    <w:rsid w:val="00400483"/>
    <w:rsid w:val="00404257"/>
    <w:rsid w:val="004061B6"/>
    <w:rsid w:val="00423A99"/>
    <w:rsid w:val="00424745"/>
    <w:rsid w:val="0042637F"/>
    <w:rsid w:val="00431A60"/>
    <w:rsid w:val="00436C01"/>
    <w:rsid w:val="00440962"/>
    <w:rsid w:val="00441B41"/>
    <w:rsid w:val="00441E40"/>
    <w:rsid w:val="0044236F"/>
    <w:rsid w:val="00442488"/>
    <w:rsid w:val="00446AD9"/>
    <w:rsid w:val="0044790F"/>
    <w:rsid w:val="004507D2"/>
    <w:rsid w:val="00470D5C"/>
    <w:rsid w:val="00471EEB"/>
    <w:rsid w:val="00473BEB"/>
    <w:rsid w:val="00475860"/>
    <w:rsid w:val="0048091A"/>
    <w:rsid w:val="00484CAC"/>
    <w:rsid w:val="0049711A"/>
    <w:rsid w:val="004A7E26"/>
    <w:rsid w:val="004B5190"/>
    <w:rsid w:val="004B7945"/>
    <w:rsid w:val="004C68CA"/>
    <w:rsid w:val="004C728F"/>
    <w:rsid w:val="004F223F"/>
    <w:rsid w:val="004F3608"/>
    <w:rsid w:val="004F5D09"/>
    <w:rsid w:val="005011E7"/>
    <w:rsid w:val="0050166E"/>
    <w:rsid w:val="005022C5"/>
    <w:rsid w:val="00502CFA"/>
    <w:rsid w:val="00504CDE"/>
    <w:rsid w:val="005063FD"/>
    <w:rsid w:val="00521621"/>
    <w:rsid w:val="00523FFA"/>
    <w:rsid w:val="00524007"/>
    <w:rsid w:val="00540178"/>
    <w:rsid w:val="0054119D"/>
    <w:rsid w:val="00544706"/>
    <w:rsid w:val="0056465C"/>
    <w:rsid w:val="00570F9D"/>
    <w:rsid w:val="005732AA"/>
    <w:rsid w:val="00573BC7"/>
    <w:rsid w:val="00576222"/>
    <w:rsid w:val="00580EE1"/>
    <w:rsid w:val="005813E5"/>
    <w:rsid w:val="005869F8"/>
    <w:rsid w:val="005941DF"/>
    <w:rsid w:val="005B1B71"/>
    <w:rsid w:val="005B4168"/>
    <w:rsid w:val="005B7757"/>
    <w:rsid w:val="005C0AA2"/>
    <w:rsid w:val="005C17E6"/>
    <w:rsid w:val="005C4A8E"/>
    <w:rsid w:val="005C7392"/>
    <w:rsid w:val="005C7397"/>
    <w:rsid w:val="005D04F0"/>
    <w:rsid w:val="005D1106"/>
    <w:rsid w:val="005D7012"/>
    <w:rsid w:val="005D7E5F"/>
    <w:rsid w:val="005E4624"/>
    <w:rsid w:val="005E5EF7"/>
    <w:rsid w:val="005F0990"/>
    <w:rsid w:val="005F3A77"/>
    <w:rsid w:val="00600CFE"/>
    <w:rsid w:val="00601812"/>
    <w:rsid w:val="00601E80"/>
    <w:rsid w:val="00602429"/>
    <w:rsid w:val="00611F57"/>
    <w:rsid w:val="00616F43"/>
    <w:rsid w:val="00617B7A"/>
    <w:rsid w:val="00620FA3"/>
    <w:rsid w:val="00625C3A"/>
    <w:rsid w:val="006359D5"/>
    <w:rsid w:val="00652059"/>
    <w:rsid w:val="00664901"/>
    <w:rsid w:val="00664DFC"/>
    <w:rsid w:val="00673314"/>
    <w:rsid w:val="00674DDD"/>
    <w:rsid w:val="0067564B"/>
    <w:rsid w:val="00680812"/>
    <w:rsid w:val="006818E4"/>
    <w:rsid w:val="00682588"/>
    <w:rsid w:val="006851A6"/>
    <w:rsid w:val="00691EED"/>
    <w:rsid w:val="006A25F4"/>
    <w:rsid w:val="006A33C5"/>
    <w:rsid w:val="006A53D6"/>
    <w:rsid w:val="006A79E5"/>
    <w:rsid w:val="006B1ED1"/>
    <w:rsid w:val="006B3938"/>
    <w:rsid w:val="006C1A8E"/>
    <w:rsid w:val="006C2020"/>
    <w:rsid w:val="006C662E"/>
    <w:rsid w:val="006D3DCE"/>
    <w:rsid w:val="006E073B"/>
    <w:rsid w:val="006E2FF0"/>
    <w:rsid w:val="006E6E54"/>
    <w:rsid w:val="006F1137"/>
    <w:rsid w:val="006F40DA"/>
    <w:rsid w:val="00705773"/>
    <w:rsid w:val="007061D5"/>
    <w:rsid w:val="0071036B"/>
    <w:rsid w:val="007111AB"/>
    <w:rsid w:val="00717D35"/>
    <w:rsid w:val="00721F1C"/>
    <w:rsid w:val="0072436C"/>
    <w:rsid w:val="0072641A"/>
    <w:rsid w:val="00727C2A"/>
    <w:rsid w:val="00731BD2"/>
    <w:rsid w:val="00731BE0"/>
    <w:rsid w:val="00732878"/>
    <w:rsid w:val="00733F73"/>
    <w:rsid w:val="00736ECD"/>
    <w:rsid w:val="00743FD3"/>
    <w:rsid w:val="0074472E"/>
    <w:rsid w:val="00755260"/>
    <w:rsid w:val="00756DBA"/>
    <w:rsid w:val="007673B9"/>
    <w:rsid w:val="00773AB1"/>
    <w:rsid w:val="00774086"/>
    <w:rsid w:val="0078103B"/>
    <w:rsid w:val="00781966"/>
    <w:rsid w:val="00782CB8"/>
    <w:rsid w:val="00783D47"/>
    <w:rsid w:val="007848E3"/>
    <w:rsid w:val="00786EF0"/>
    <w:rsid w:val="0079048B"/>
    <w:rsid w:val="00796CD0"/>
    <w:rsid w:val="007979FA"/>
    <w:rsid w:val="007A33E4"/>
    <w:rsid w:val="007B2A72"/>
    <w:rsid w:val="007B5C33"/>
    <w:rsid w:val="007B6199"/>
    <w:rsid w:val="007C1767"/>
    <w:rsid w:val="007C3A66"/>
    <w:rsid w:val="007D2052"/>
    <w:rsid w:val="007D488D"/>
    <w:rsid w:val="007D4CDB"/>
    <w:rsid w:val="007D6042"/>
    <w:rsid w:val="007F4F45"/>
    <w:rsid w:val="008006E8"/>
    <w:rsid w:val="00804ABD"/>
    <w:rsid w:val="008055C4"/>
    <w:rsid w:val="008104F4"/>
    <w:rsid w:val="0081151C"/>
    <w:rsid w:val="008166A7"/>
    <w:rsid w:val="00834A57"/>
    <w:rsid w:val="008458AF"/>
    <w:rsid w:val="0084612F"/>
    <w:rsid w:val="00846288"/>
    <w:rsid w:val="00850657"/>
    <w:rsid w:val="008622FE"/>
    <w:rsid w:val="00862CA5"/>
    <w:rsid w:val="00885BC5"/>
    <w:rsid w:val="00886557"/>
    <w:rsid w:val="008873E7"/>
    <w:rsid w:val="008929F2"/>
    <w:rsid w:val="00893A84"/>
    <w:rsid w:val="00896617"/>
    <w:rsid w:val="00896700"/>
    <w:rsid w:val="008A0B3D"/>
    <w:rsid w:val="008A2EE4"/>
    <w:rsid w:val="008B00F5"/>
    <w:rsid w:val="008B3CEB"/>
    <w:rsid w:val="008D3E92"/>
    <w:rsid w:val="008D5B32"/>
    <w:rsid w:val="008E3A54"/>
    <w:rsid w:val="008E5D64"/>
    <w:rsid w:val="008E7C70"/>
    <w:rsid w:val="008F5339"/>
    <w:rsid w:val="008F64D8"/>
    <w:rsid w:val="009016F1"/>
    <w:rsid w:val="00906844"/>
    <w:rsid w:val="0091478A"/>
    <w:rsid w:val="0092549B"/>
    <w:rsid w:val="00926BDA"/>
    <w:rsid w:val="00927A2E"/>
    <w:rsid w:val="00930743"/>
    <w:rsid w:val="00931C84"/>
    <w:rsid w:val="009353E7"/>
    <w:rsid w:val="00943DCF"/>
    <w:rsid w:val="009544B5"/>
    <w:rsid w:val="00957F56"/>
    <w:rsid w:val="0096579A"/>
    <w:rsid w:val="009729D2"/>
    <w:rsid w:val="009827B8"/>
    <w:rsid w:val="00982DF9"/>
    <w:rsid w:val="009A1CCD"/>
    <w:rsid w:val="009A2A31"/>
    <w:rsid w:val="009B2314"/>
    <w:rsid w:val="009B5805"/>
    <w:rsid w:val="009C6032"/>
    <w:rsid w:val="009D4B21"/>
    <w:rsid w:val="009E138D"/>
    <w:rsid w:val="009E2FE5"/>
    <w:rsid w:val="009E35BA"/>
    <w:rsid w:val="009E6142"/>
    <w:rsid w:val="009F2F39"/>
    <w:rsid w:val="00A0100C"/>
    <w:rsid w:val="00A046B5"/>
    <w:rsid w:val="00A1358B"/>
    <w:rsid w:val="00A14099"/>
    <w:rsid w:val="00A17285"/>
    <w:rsid w:val="00A20081"/>
    <w:rsid w:val="00A200D5"/>
    <w:rsid w:val="00A22F5F"/>
    <w:rsid w:val="00A2623B"/>
    <w:rsid w:val="00A32E60"/>
    <w:rsid w:val="00A33689"/>
    <w:rsid w:val="00A37826"/>
    <w:rsid w:val="00A41B3D"/>
    <w:rsid w:val="00A520F6"/>
    <w:rsid w:val="00A5520B"/>
    <w:rsid w:val="00A63B70"/>
    <w:rsid w:val="00A74C7C"/>
    <w:rsid w:val="00A771DB"/>
    <w:rsid w:val="00A81FE4"/>
    <w:rsid w:val="00A83FAC"/>
    <w:rsid w:val="00A85197"/>
    <w:rsid w:val="00A85B42"/>
    <w:rsid w:val="00A86368"/>
    <w:rsid w:val="00A8761B"/>
    <w:rsid w:val="00A96F5E"/>
    <w:rsid w:val="00AA3694"/>
    <w:rsid w:val="00AA68E8"/>
    <w:rsid w:val="00AA6E40"/>
    <w:rsid w:val="00AB02A5"/>
    <w:rsid w:val="00AB1431"/>
    <w:rsid w:val="00AB28D0"/>
    <w:rsid w:val="00AB3EC3"/>
    <w:rsid w:val="00AC0EEA"/>
    <w:rsid w:val="00AC16E0"/>
    <w:rsid w:val="00AC1B39"/>
    <w:rsid w:val="00AC7FEA"/>
    <w:rsid w:val="00AE6F8C"/>
    <w:rsid w:val="00AF711B"/>
    <w:rsid w:val="00B00DC9"/>
    <w:rsid w:val="00B047BA"/>
    <w:rsid w:val="00B103F1"/>
    <w:rsid w:val="00B108B3"/>
    <w:rsid w:val="00B12762"/>
    <w:rsid w:val="00B21AA5"/>
    <w:rsid w:val="00B2481E"/>
    <w:rsid w:val="00B30228"/>
    <w:rsid w:val="00B35989"/>
    <w:rsid w:val="00B36719"/>
    <w:rsid w:val="00B37A80"/>
    <w:rsid w:val="00B402D8"/>
    <w:rsid w:val="00B434E9"/>
    <w:rsid w:val="00B436C6"/>
    <w:rsid w:val="00B43797"/>
    <w:rsid w:val="00B454A6"/>
    <w:rsid w:val="00B504F7"/>
    <w:rsid w:val="00B50623"/>
    <w:rsid w:val="00B53E84"/>
    <w:rsid w:val="00B545AA"/>
    <w:rsid w:val="00B55581"/>
    <w:rsid w:val="00B607F7"/>
    <w:rsid w:val="00B819D9"/>
    <w:rsid w:val="00B86BE8"/>
    <w:rsid w:val="00B94E05"/>
    <w:rsid w:val="00B96779"/>
    <w:rsid w:val="00BA33C3"/>
    <w:rsid w:val="00BA6876"/>
    <w:rsid w:val="00BA785C"/>
    <w:rsid w:val="00BB4DD8"/>
    <w:rsid w:val="00BB5B94"/>
    <w:rsid w:val="00BB670F"/>
    <w:rsid w:val="00BB79D3"/>
    <w:rsid w:val="00BC3932"/>
    <w:rsid w:val="00BD3E3A"/>
    <w:rsid w:val="00BD5586"/>
    <w:rsid w:val="00BD7F8A"/>
    <w:rsid w:val="00BE2C98"/>
    <w:rsid w:val="00BE614C"/>
    <w:rsid w:val="00BF66AB"/>
    <w:rsid w:val="00BF70AD"/>
    <w:rsid w:val="00C12BC4"/>
    <w:rsid w:val="00C14F2E"/>
    <w:rsid w:val="00C226BC"/>
    <w:rsid w:val="00C27B55"/>
    <w:rsid w:val="00C304CC"/>
    <w:rsid w:val="00C3257C"/>
    <w:rsid w:val="00C32BF9"/>
    <w:rsid w:val="00C36855"/>
    <w:rsid w:val="00C454AB"/>
    <w:rsid w:val="00C47916"/>
    <w:rsid w:val="00C5329C"/>
    <w:rsid w:val="00C82728"/>
    <w:rsid w:val="00C8342E"/>
    <w:rsid w:val="00C86CA3"/>
    <w:rsid w:val="00C90626"/>
    <w:rsid w:val="00C94F79"/>
    <w:rsid w:val="00C960C4"/>
    <w:rsid w:val="00CA5A19"/>
    <w:rsid w:val="00CB12E5"/>
    <w:rsid w:val="00CB3610"/>
    <w:rsid w:val="00CC24EC"/>
    <w:rsid w:val="00CC501F"/>
    <w:rsid w:val="00CD08AC"/>
    <w:rsid w:val="00CD09C6"/>
    <w:rsid w:val="00CD5998"/>
    <w:rsid w:val="00CD5BA9"/>
    <w:rsid w:val="00CD652B"/>
    <w:rsid w:val="00CD66B8"/>
    <w:rsid w:val="00CE27FE"/>
    <w:rsid w:val="00CE29FF"/>
    <w:rsid w:val="00CE2FA0"/>
    <w:rsid w:val="00CE3542"/>
    <w:rsid w:val="00CE7300"/>
    <w:rsid w:val="00CF0AE8"/>
    <w:rsid w:val="00CF292E"/>
    <w:rsid w:val="00CF3A1B"/>
    <w:rsid w:val="00CF7CDA"/>
    <w:rsid w:val="00D00047"/>
    <w:rsid w:val="00D000DE"/>
    <w:rsid w:val="00D04CF3"/>
    <w:rsid w:val="00D1029F"/>
    <w:rsid w:val="00D13AC5"/>
    <w:rsid w:val="00D16584"/>
    <w:rsid w:val="00D20019"/>
    <w:rsid w:val="00D20F18"/>
    <w:rsid w:val="00D21F96"/>
    <w:rsid w:val="00D254CF"/>
    <w:rsid w:val="00D3760D"/>
    <w:rsid w:val="00D422F6"/>
    <w:rsid w:val="00D4494E"/>
    <w:rsid w:val="00D47C80"/>
    <w:rsid w:val="00D52ADC"/>
    <w:rsid w:val="00D53958"/>
    <w:rsid w:val="00D53BC4"/>
    <w:rsid w:val="00D57ED8"/>
    <w:rsid w:val="00D66C60"/>
    <w:rsid w:val="00D70C43"/>
    <w:rsid w:val="00D70F45"/>
    <w:rsid w:val="00D73055"/>
    <w:rsid w:val="00D741B1"/>
    <w:rsid w:val="00D8089C"/>
    <w:rsid w:val="00D822EF"/>
    <w:rsid w:val="00D83649"/>
    <w:rsid w:val="00D84684"/>
    <w:rsid w:val="00D84F64"/>
    <w:rsid w:val="00D94565"/>
    <w:rsid w:val="00D96D8B"/>
    <w:rsid w:val="00D9744D"/>
    <w:rsid w:val="00DA7C5B"/>
    <w:rsid w:val="00DB1119"/>
    <w:rsid w:val="00DB1782"/>
    <w:rsid w:val="00DB19B2"/>
    <w:rsid w:val="00DB4D72"/>
    <w:rsid w:val="00DB641B"/>
    <w:rsid w:val="00DC6919"/>
    <w:rsid w:val="00DD07E7"/>
    <w:rsid w:val="00DD4363"/>
    <w:rsid w:val="00DD5143"/>
    <w:rsid w:val="00DE1A2A"/>
    <w:rsid w:val="00DE50A3"/>
    <w:rsid w:val="00DE7605"/>
    <w:rsid w:val="00DF5D20"/>
    <w:rsid w:val="00DF6707"/>
    <w:rsid w:val="00E07C76"/>
    <w:rsid w:val="00E13D54"/>
    <w:rsid w:val="00E13DA4"/>
    <w:rsid w:val="00E1699E"/>
    <w:rsid w:val="00E17CB3"/>
    <w:rsid w:val="00E2299F"/>
    <w:rsid w:val="00E274B7"/>
    <w:rsid w:val="00E44648"/>
    <w:rsid w:val="00E44724"/>
    <w:rsid w:val="00E4478E"/>
    <w:rsid w:val="00E55928"/>
    <w:rsid w:val="00E61AF4"/>
    <w:rsid w:val="00E73A14"/>
    <w:rsid w:val="00E92DC1"/>
    <w:rsid w:val="00E9673F"/>
    <w:rsid w:val="00EB791B"/>
    <w:rsid w:val="00EC2308"/>
    <w:rsid w:val="00EC2DA6"/>
    <w:rsid w:val="00EC6B2A"/>
    <w:rsid w:val="00EC7E2A"/>
    <w:rsid w:val="00ED52DF"/>
    <w:rsid w:val="00ED6862"/>
    <w:rsid w:val="00EE0A53"/>
    <w:rsid w:val="00EE320C"/>
    <w:rsid w:val="00EF5B70"/>
    <w:rsid w:val="00EF7D88"/>
    <w:rsid w:val="00F0173E"/>
    <w:rsid w:val="00F01E97"/>
    <w:rsid w:val="00F031B8"/>
    <w:rsid w:val="00F0480C"/>
    <w:rsid w:val="00F06730"/>
    <w:rsid w:val="00F10A5D"/>
    <w:rsid w:val="00F138F9"/>
    <w:rsid w:val="00F210DC"/>
    <w:rsid w:val="00F2663B"/>
    <w:rsid w:val="00F26F1E"/>
    <w:rsid w:val="00F309EC"/>
    <w:rsid w:val="00F31E33"/>
    <w:rsid w:val="00F403B1"/>
    <w:rsid w:val="00F4138A"/>
    <w:rsid w:val="00F46DD1"/>
    <w:rsid w:val="00F47224"/>
    <w:rsid w:val="00F507E5"/>
    <w:rsid w:val="00F525B5"/>
    <w:rsid w:val="00F54185"/>
    <w:rsid w:val="00F556F4"/>
    <w:rsid w:val="00F5631F"/>
    <w:rsid w:val="00F65AEB"/>
    <w:rsid w:val="00F70B90"/>
    <w:rsid w:val="00F72E22"/>
    <w:rsid w:val="00F83765"/>
    <w:rsid w:val="00F862E0"/>
    <w:rsid w:val="00F92B64"/>
    <w:rsid w:val="00F95514"/>
    <w:rsid w:val="00F961AE"/>
    <w:rsid w:val="00FB02E2"/>
    <w:rsid w:val="00FB2878"/>
    <w:rsid w:val="00FB3235"/>
    <w:rsid w:val="00FB3426"/>
    <w:rsid w:val="00FB36AA"/>
    <w:rsid w:val="00FC09D8"/>
    <w:rsid w:val="00FC6E8B"/>
    <w:rsid w:val="00FC79BF"/>
    <w:rsid w:val="00FD1A57"/>
    <w:rsid w:val="00FD21B6"/>
    <w:rsid w:val="00FD607B"/>
    <w:rsid w:val="00FD6D06"/>
    <w:rsid w:val="00FE172F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83BD8"/>
  <w15:chartTrackingRefBased/>
  <w15:docId w15:val="{301371B9-C390-8644-AD08-647702BD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67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7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7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7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70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7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7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7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67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6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6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67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670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F67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67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67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67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67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7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67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7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67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7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67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6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67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67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52</TotalTime>
  <Pages>3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宁莉萍</dc:creator>
  <cp:keywords/>
  <dc:description/>
  <cp:lastModifiedBy>宁莉萍</cp:lastModifiedBy>
  <cp:revision>37</cp:revision>
  <dcterms:created xsi:type="dcterms:W3CDTF">2025-04-30T02:16:00Z</dcterms:created>
  <dcterms:modified xsi:type="dcterms:W3CDTF">2026-05-09T16:37:00Z</dcterms:modified>
</cp:coreProperties>
</file>