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A678D" w14:textId="585922DB" w:rsidR="000936FC" w:rsidRDefault="00C15D70" w:rsidP="00E01F9C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6E9B1548" wp14:editId="736827BF">
            <wp:extent cx="5274310" cy="2066925"/>
            <wp:effectExtent l="0" t="0" r="0" b="3175"/>
            <wp:docPr id="16496599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659953" name="图片 16496599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5BB7" w14:textId="41930B73" w:rsidR="005749EE" w:rsidRPr="00F87448" w:rsidRDefault="005749EE" w:rsidP="00E01F9C">
      <w:pPr>
        <w:jc w:val="center"/>
        <w:rPr>
          <w:rFonts w:ascii="Times New Roman" w:eastAsia="宋体" w:hAnsi="Times New Roman" w:cs="Times New Roman (正文 CS 字体)"/>
        </w:rPr>
      </w:pPr>
      <w:bookmarkStart w:id="0" w:name="OLE_LINK219"/>
      <w:r w:rsidRPr="005749EE">
        <w:rPr>
          <w:rFonts w:ascii="Times New Roman" w:eastAsia="宋体" w:hAnsi="Times New Roman" w:cs="Times New Roman (正文 CS 字体)"/>
        </w:rPr>
        <w:t>Figure 1</w:t>
      </w:r>
      <w:r w:rsidR="00D52505">
        <w:rPr>
          <w:rFonts w:ascii="Times New Roman" w:eastAsia="宋体" w:hAnsi="Times New Roman" w:cs="Times New Roman (正文 CS 字体)"/>
        </w:rPr>
        <w:t xml:space="preserve">. </w:t>
      </w:r>
      <w:r w:rsidR="00F87448"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="00C81D61">
        <w:rPr>
          <w:rFonts w:ascii="Times New Roman" w:eastAsia="宋体" w:hAnsi="Times New Roman" w:cs="Times New Roman (正文 CS 字体)" w:hint="eastAsia"/>
        </w:rPr>
        <w:t>r</w:t>
      </w:r>
      <w:r w:rsidR="00E80F97" w:rsidRPr="00E80F97">
        <w:rPr>
          <w:rFonts w:ascii="Times New Roman" w:eastAsia="宋体" w:hAnsi="Times New Roman" w:cs="Times New Roman (正文 CS 字体)"/>
        </w:rPr>
        <w:t>esearch year</w:t>
      </w:r>
      <w:r w:rsidR="00F87448" w:rsidRPr="00F87448">
        <w:rPr>
          <w:rFonts w:ascii="Times New Roman" w:eastAsia="宋体" w:hAnsi="Times New Roman" w:cs="Times New Roman (正文 CS 字体)"/>
        </w:rPr>
        <w:t xml:space="preserve"> of </w:t>
      </w:r>
      <w:r w:rsidR="00E80F97">
        <w:rPr>
          <w:rFonts w:ascii="Times New Roman" w:eastAsia="宋体" w:hAnsi="Times New Roman" w:cs="Times New Roman (正文 CS 字体)" w:hint="eastAsia"/>
        </w:rPr>
        <w:t>age</w:t>
      </w:r>
      <w:r w:rsidR="00D52505">
        <w:rPr>
          <w:rFonts w:ascii="Times New Roman" w:eastAsia="宋体" w:hAnsi="Times New Roman" w:cs="Times New Roman (正文 CS 字体)"/>
        </w:rPr>
        <w:t>.</w:t>
      </w:r>
      <w:bookmarkEnd w:id="0"/>
    </w:p>
    <w:p w14:paraId="0EF2BE4D" w14:textId="5A551278" w:rsidR="00E01F9C" w:rsidRPr="004D4DA7" w:rsidRDefault="00C15D70" w:rsidP="00E80F97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0CB272B1" wp14:editId="63B6B5C5">
            <wp:extent cx="5274310" cy="2026285"/>
            <wp:effectExtent l="0" t="0" r="0" b="5715"/>
            <wp:docPr id="433587715" name="图片 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87715" name="图片 2" descr="表格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847D" w14:textId="778A47D5" w:rsidR="00E80F97" w:rsidRDefault="00E80F97" w:rsidP="00E80F97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 xml:space="preserve">2.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="00C81D61"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design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C81D61">
        <w:rPr>
          <w:rFonts w:ascii="Times New Roman" w:eastAsia="宋体" w:hAnsi="Times New Roman" w:cs="Times New Roman (正文 CS 字体)" w:hint="eastAsia"/>
        </w:rPr>
        <w:t>age</w:t>
      </w:r>
      <w:r>
        <w:rPr>
          <w:rFonts w:ascii="Times New Roman" w:eastAsia="宋体" w:hAnsi="Times New Roman" w:cs="Times New Roman (正文 CS 字体)"/>
        </w:rPr>
        <w:t>.</w:t>
      </w:r>
    </w:p>
    <w:p w14:paraId="43B74358" w14:textId="4944BB9F" w:rsidR="00E01F9C" w:rsidRDefault="00C15D70" w:rsidP="00E80F97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6CDE8D50" wp14:editId="1283C203">
            <wp:extent cx="5274310" cy="2037715"/>
            <wp:effectExtent l="0" t="0" r="0" b="0"/>
            <wp:docPr id="12151489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148957" name="图片 12151489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08AE5" w14:textId="311DEBC2" w:rsidR="00E80F97" w:rsidRDefault="00E80F97" w:rsidP="00E80F97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 xml:space="preserve">3.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="00C81D61"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region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C81D61">
        <w:rPr>
          <w:rFonts w:ascii="Times New Roman" w:eastAsia="宋体" w:hAnsi="Times New Roman" w:cs="Times New Roman (正文 CS 字体)" w:hint="eastAsia"/>
        </w:rPr>
        <w:t>age</w:t>
      </w:r>
      <w:r>
        <w:rPr>
          <w:rFonts w:ascii="Times New Roman" w:eastAsia="宋体" w:hAnsi="Times New Roman" w:cs="Times New Roman (正文 CS 字体)"/>
        </w:rPr>
        <w:t>.</w:t>
      </w:r>
    </w:p>
    <w:p w14:paraId="4B293604" w14:textId="023B5712" w:rsidR="00E01F9C" w:rsidRPr="004D4DA7" w:rsidRDefault="00C15D70" w:rsidP="00E80F97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lastRenderedPageBreak/>
        <w:drawing>
          <wp:inline distT="0" distB="0" distL="0" distR="0" wp14:anchorId="39880284" wp14:editId="523D3E16">
            <wp:extent cx="5274310" cy="2060575"/>
            <wp:effectExtent l="0" t="0" r="0" b="0"/>
            <wp:docPr id="14289364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936402" name="图片 14289364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F0BF6" w14:textId="5838BCA6" w:rsidR="00E80F97" w:rsidRDefault="00E80F97" w:rsidP="00B76B3B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 xml:space="preserve">4.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Pr="00E80F97">
        <w:rPr>
          <w:rFonts w:ascii="Times New Roman" w:eastAsia="宋体" w:hAnsi="Times New Roman" w:cs="Times New Roman (正文 CS 字体)"/>
        </w:rPr>
        <w:t>AKI criteria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C81D61">
        <w:rPr>
          <w:rFonts w:ascii="Times New Roman" w:eastAsia="宋体" w:hAnsi="Times New Roman" w:cs="Times New Roman (正文 CS 字体)" w:hint="eastAsia"/>
        </w:rPr>
        <w:t>age</w:t>
      </w:r>
      <w:r>
        <w:rPr>
          <w:rFonts w:ascii="Times New Roman" w:eastAsia="宋体" w:hAnsi="Times New Roman" w:cs="Times New Roman (正文 CS 字体)"/>
        </w:rPr>
        <w:t>.</w:t>
      </w:r>
    </w:p>
    <w:p w14:paraId="6258AB33" w14:textId="2FFCFB36" w:rsidR="00E80F97" w:rsidRPr="00E80F97" w:rsidRDefault="00FC6AE4" w:rsidP="004D4DA7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173E12BF" wp14:editId="6E6ED58B">
            <wp:extent cx="5274310" cy="2034540"/>
            <wp:effectExtent l="0" t="0" r="0" b="0"/>
            <wp:docPr id="205904500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45002" name="图片 20590450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29E99" w14:textId="08B9E6D5" w:rsidR="00C81D61" w:rsidRDefault="00C81D61" w:rsidP="00C81D61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 w:rsidR="00FC6AE4">
        <w:rPr>
          <w:rFonts w:ascii="Times New Roman" w:eastAsia="宋体" w:hAnsi="Times New Roman" w:cs="Times New Roman (正文 CS 字体)" w:hint="eastAsia"/>
        </w:rPr>
        <w:t>5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r</w:t>
      </w:r>
      <w:r w:rsidRPr="00E80F97">
        <w:rPr>
          <w:rFonts w:ascii="Times New Roman" w:eastAsia="宋体" w:hAnsi="Times New Roman" w:cs="Times New Roman (正文 CS 字体)"/>
        </w:rPr>
        <w:t>esearch year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B76B3B">
        <w:rPr>
          <w:rFonts w:ascii="Times New Roman" w:eastAsia="宋体" w:hAnsi="Times New Roman" w:cs="Times New Roman (正文 CS 字体)"/>
        </w:rPr>
        <w:t>p</w:t>
      </w:r>
      <w:r w:rsidRPr="00C81D61">
        <w:rPr>
          <w:rFonts w:ascii="Times New Roman" w:eastAsia="宋体" w:hAnsi="Times New Roman" w:cs="Times New Roman (正文 CS 字体)"/>
        </w:rPr>
        <w:t>reoperative Scr</w:t>
      </w:r>
      <w:r>
        <w:rPr>
          <w:rFonts w:ascii="Times New Roman" w:eastAsia="宋体" w:hAnsi="Times New Roman" w:cs="Times New Roman (正文 CS 字体)"/>
        </w:rPr>
        <w:t>.</w:t>
      </w:r>
    </w:p>
    <w:p w14:paraId="678EE963" w14:textId="05221972" w:rsidR="00B76B3B" w:rsidRPr="004D4DA7" w:rsidRDefault="00FC6AE4" w:rsidP="00C81D61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0836E769" wp14:editId="184371BB">
            <wp:extent cx="5274310" cy="2052320"/>
            <wp:effectExtent l="0" t="0" r="0" b="5080"/>
            <wp:docPr id="13773121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312141" name="图片 13773121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1273" w14:textId="4E2A2D41" w:rsidR="00C81D61" w:rsidRDefault="00C81D61" w:rsidP="00C81D61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 w:rsidR="00FC6AE4">
        <w:rPr>
          <w:rFonts w:ascii="Times New Roman" w:eastAsia="宋体" w:hAnsi="Times New Roman" w:cs="Times New Roman (正文 CS 字体)" w:hint="eastAsia"/>
        </w:rPr>
        <w:t>6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design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B76B3B">
        <w:rPr>
          <w:rFonts w:ascii="Times New Roman" w:eastAsia="宋体" w:hAnsi="Times New Roman" w:cs="Times New Roman (正文 CS 字体)"/>
        </w:rPr>
        <w:t>p</w:t>
      </w:r>
      <w:r w:rsidRPr="00C81D61">
        <w:rPr>
          <w:rFonts w:ascii="Times New Roman" w:eastAsia="宋体" w:hAnsi="Times New Roman" w:cs="Times New Roman (正文 CS 字体)"/>
        </w:rPr>
        <w:t>reoperative Scr</w:t>
      </w:r>
      <w:r>
        <w:rPr>
          <w:rFonts w:ascii="Times New Roman" w:eastAsia="宋体" w:hAnsi="Times New Roman" w:cs="Times New Roman (正文 CS 字体)"/>
        </w:rPr>
        <w:t>.</w:t>
      </w:r>
    </w:p>
    <w:p w14:paraId="18CB9B9D" w14:textId="15F08351" w:rsidR="00B76B3B" w:rsidRDefault="00FC6AE4" w:rsidP="00C81D61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lastRenderedPageBreak/>
        <w:drawing>
          <wp:inline distT="0" distB="0" distL="0" distR="0" wp14:anchorId="46EA747F" wp14:editId="45D50591">
            <wp:extent cx="5274310" cy="2063750"/>
            <wp:effectExtent l="0" t="0" r="0" b="6350"/>
            <wp:docPr id="1719781044" name="图片 1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781044" name="图片 11" descr="表格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8877" w14:textId="6266C00F" w:rsidR="00C81D61" w:rsidRDefault="00C81D61" w:rsidP="00C81D61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 w:rsidR="00FC6AE4">
        <w:rPr>
          <w:rFonts w:ascii="Times New Roman" w:eastAsia="宋体" w:hAnsi="Times New Roman" w:cs="Times New Roman (正文 CS 字体)" w:hint="eastAsia"/>
        </w:rPr>
        <w:t>7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region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B76B3B">
        <w:rPr>
          <w:rFonts w:ascii="Times New Roman" w:eastAsia="宋体" w:hAnsi="Times New Roman" w:cs="Times New Roman (正文 CS 字体)"/>
        </w:rPr>
        <w:t>p</w:t>
      </w:r>
      <w:r w:rsidRPr="00C81D61">
        <w:rPr>
          <w:rFonts w:ascii="Times New Roman" w:eastAsia="宋体" w:hAnsi="Times New Roman" w:cs="Times New Roman (正文 CS 字体)"/>
        </w:rPr>
        <w:t>reoperative Scr</w:t>
      </w:r>
      <w:r>
        <w:rPr>
          <w:rFonts w:ascii="Times New Roman" w:eastAsia="宋体" w:hAnsi="Times New Roman" w:cs="Times New Roman (正文 CS 字体)"/>
        </w:rPr>
        <w:t>.</w:t>
      </w:r>
    </w:p>
    <w:p w14:paraId="38CD870F" w14:textId="2B1114BB" w:rsidR="00B76B3B" w:rsidRPr="004D4DA7" w:rsidRDefault="00FC6AE4" w:rsidP="00C81D61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495521D3" wp14:editId="585B68EC">
            <wp:extent cx="5274310" cy="2060575"/>
            <wp:effectExtent l="0" t="0" r="0" b="0"/>
            <wp:docPr id="339186209" name="图片 1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86209" name="图片 12" descr="表格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30A09" w14:textId="10BBA3C0" w:rsidR="00C81D61" w:rsidRPr="001575F3" w:rsidRDefault="00C81D61" w:rsidP="00C81D61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 w:rsidR="00FC6AE4">
        <w:rPr>
          <w:rFonts w:ascii="Times New Roman" w:eastAsia="宋体" w:hAnsi="Times New Roman" w:cs="Times New Roman (正文 CS 字体)" w:hint="eastAsia"/>
        </w:rPr>
        <w:t>8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Pr="00E80F97">
        <w:rPr>
          <w:rFonts w:ascii="Times New Roman" w:eastAsia="宋体" w:hAnsi="Times New Roman" w:cs="Times New Roman (正文 CS 字体)"/>
        </w:rPr>
        <w:t>AKI criteria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="00B76B3B">
        <w:rPr>
          <w:rFonts w:ascii="Times New Roman" w:eastAsia="宋体" w:hAnsi="Times New Roman" w:cs="Times New Roman (正文 CS 字体)"/>
        </w:rPr>
        <w:t>p</w:t>
      </w:r>
      <w:r w:rsidRPr="00C81D61">
        <w:rPr>
          <w:rFonts w:ascii="Times New Roman" w:eastAsia="宋体" w:hAnsi="Times New Roman" w:cs="Times New Roman (正文 CS 字体)"/>
        </w:rPr>
        <w:t>reoperative Scr</w:t>
      </w:r>
      <w:r>
        <w:rPr>
          <w:rFonts w:ascii="Times New Roman" w:eastAsia="宋体" w:hAnsi="Times New Roman" w:cs="Times New Roman (正文 CS 字体)"/>
        </w:rPr>
        <w:t>.</w:t>
      </w:r>
    </w:p>
    <w:p w14:paraId="3AE9CD16" w14:textId="5FF6E290" w:rsidR="00B14564" w:rsidRDefault="00FC6AE4" w:rsidP="005A28A1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1D5EA6A6" wp14:editId="041FF089">
            <wp:extent cx="5274310" cy="2103120"/>
            <wp:effectExtent l="0" t="0" r="0" b="5080"/>
            <wp:docPr id="127453465" name="图片 1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3465" name="图片 13" descr="表格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9CDAB" w14:textId="3DCC49B1" w:rsidR="00B14564" w:rsidRDefault="00B14564" w:rsidP="00B14564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 w:rsidR="00FC6AE4">
        <w:rPr>
          <w:rFonts w:ascii="Times New Roman" w:eastAsia="宋体" w:hAnsi="Times New Roman" w:cs="Times New Roman (正文 CS 字体)" w:hint="eastAsia"/>
        </w:rPr>
        <w:t>9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r</w:t>
      </w:r>
      <w:r w:rsidRPr="00E80F97">
        <w:rPr>
          <w:rFonts w:ascii="Times New Roman" w:eastAsia="宋体" w:hAnsi="Times New Roman" w:cs="Times New Roman (正文 CS 字体)"/>
        </w:rPr>
        <w:t>esearch year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Pr="00B14564">
        <w:rPr>
          <w:rFonts w:ascii="Times New Roman" w:eastAsia="宋体" w:hAnsi="Times New Roman" w:cs="Times New Roman (正文 CS 字体)"/>
        </w:rPr>
        <w:t>CPB time</w:t>
      </w:r>
      <w:r>
        <w:rPr>
          <w:rFonts w:ascii="Times New Roman" w:eastAsia="宋体" w:hAnsi="Times New Roman" w:cs="Times New Roman (正文 CS 字体)"/>
        </w:rPr>
        <w:t>.</w:t>
      </w:r>
    </w:p>
    <w:p w14:paraId="4C999C87" w14:textId="51C95D6A" w:rsidR="005A28A1" w:rsidRPr="004D4DA7" w:rsidRDefault="00FC6AE4" w:rsidP="00B14564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lastRenderedPageBreak/>
        <w:drawing>
          <wp:inline distT="0" distB="0" distL="0" distR="0" wp14:anchorId="351180B4" wp14:editId="1533ED36">
            <wp:extent cx="5274310" cy="2080260"/>
            <wp:effectExtent l="0" t="0" r="0" b="2540"/>
            <wp:docPr id="96815654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56546" name="图片 96815654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3BDAF" w14:textId="1EF8C71B" w:rsidR="00B14564" w:rsidRDefault="00B14564" w:rsidP="00B14564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>1</w:t>
      </w:r>
      <w:r w:rsidR="00FC6AE4">
        <w:rPr>
          <w:rFonts w:ascii="Times New Roman" w:eastAsia="宋体" w:hAnsi="Times New Roman" w:cs="Times New Roman (正文 CS 字体)" w:hint="eastAsia"/>
        </w:rPr>
        <w:t>0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design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Pr="00B14564">
        <w:rPr>
          <w:rFonts w:ascii="Times New Roman" w:eastAsia="宋体" w:hAnsi="Times New Roman" w:cs="Times New Roman (正文 CS 字体)"/>
        </w:rPr>
        <w:t>CPB time</w:t>
      </w:r>
      <w:r>
        <w:rPr>
          <w:rFonts w:ascii="Times New Roman" w:eastAsia="宋体" w:hAnsi="Times New Roman" w:cs="Times New Roman (正文 CS 字体)"/>
        </w:rPr>
        <w:t>.</w:t>
      </w:r>
    </w:p>
    <w:p w14:paraId="74596349" w14:textId="6CAA8E74" w:rsidR="005A28A1" w:rsidRDefault="00FC6AE4" w:rsidP="00B14564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6627DB1E" wp14:editId="68C97FAD">
            <wp:extent cx="5274310" cy="2050415"/>
            <wp:effectExtent l="0" t="0" r="0" b="0"/>
            <wp:docPr id="18782088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08842" name="图片 187820884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D4FE" w14:textId="645E6651" w:rsidR="00B14564" w:rsidRDefault="00B14564" w:rsidP="00B14564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>1</w:t>
      </w:r>
      <w:r w:rsidR="00FC6AE4">
        <w:rPr>
          <w:rFonts w:ascii="Times New Roman" w:eastAsia="宋体" w:hAnsi="Times New Roman" w:cs="Times New Roman (正文 CS 字体)" w:hint="eastAsia"/>
        </w:rPr>
        <w:t>1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>
        <w:rPr>
          <w:rFonts w:ascii="Times New Roman" w:eastAsia="宋体" w:hAnsi="Times New Roman" w:cs="Times New Roman (正文 CS 字体)"/>
        </w:rPr>
        <w:t>s</w:t>
      </w:r>
      <w:r w:rsidRPr="00E80F97">
        <w:rPr>
          <w:rFonts w:ascii="Times New Roman" w:eastAsia="宋体" w:hAnsi="Times New Roman" w:cs="Times New Roman (正文 CS 字体)"/>
        </w:rPr>
        <w:t>tudy region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Pr="00B14564">
        <w:rPr>
          <w:rFonts w:ascii="Times New Roman" w:eastAsia="宋体" w:hAnsi="Times New Roman" w:cs="Times New Roman (正文 CS 字体)"/>
        </w:rPr>
        <w:t>CPB time</w:t>
      </w:r>
      <w:r>
        <w:rPr>
          <w:rFonts w:ascii="Times New Roman" w:eastAsia="宋体" w:hAnsi="Times New Roman" w:cs="Times New Roman (正文 CS 字体)"/>
        </w:rPr>
        <w:t>.</w:t>
      </w:r>
    </w:p>
    <w:p w14:paraId="1CF89B6D" w14:textId="29646855" w:rsidR="005A28A1" w:rsidRDefault="00FC6AE4" w:rsidP="00B14564">
      <w:pPr>
        <w:jc w:val="center"/>
        <w:rPr>
          <w:rFonts w:ascii="Times New Roman" w:eastAsia="宋体" w:hAnsi="Times New Roman" w:cs="Times New Roman (正文 CS 字体)"/>
        </w:rPr>
      </w:pPr>
      <w:r>
        <w:rPr>
          <w:rFonts w:ascii="Times New Roman" w:eastAsia="宋体" w:hAnsi="Times New Roman" w:cs="Times New Roman (正文 CS 字体)"/>
          <w:noProof/>
        </w:rPr>
        <w:drawing>
          <wp:inline distT="0" distB="0" distL="0" distR="0" wp14:anchorId="0C034F96" wp14:editId="5159456E">
            <wp:extent cx="5274310" cy="2040890"/>
            <wp:effectExtent l="0" t="0" r="0" b="3810"/>
            <wp:docPr id="1454546695" name="图片 16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546695" name="图片 16" descr="表格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78555" w14:textId="4324D5DD" w:rsidR="008C1EC9" w:rsidRPr="00162221" w:rsidRDefault="00B14564" w:rsidP="0033163F">
      <w:pPr>
        <w:jc w:val="center"/>
        <w:rPr>
          <w:rFonts w:ascii="Times New Roman" w:eastAsia="宋体" w:hAnsi="Times New Roman" w:cs="Times New Roman (正文 CS 字体)"/>
        </w:rPr>
      </w:pPr>
      <w:r w:rsidRPr="005749EE">
        <w:rPr>
          <w:rFonts w:ascii="Times New Roman" w:eastAsia="宋体" w:hAnsi="Times New Roman" w:cs="Times New Roman (正文 CS 字体)"/>
        </w:rPr>
        <w:t xml:space="preserve">Figure </w:t>
      </w:r>
      <w:r>
        <w:rPr>
          <w:rFonts w:ascii="Times New Roman" w:eastAsia="宋体" w:hAnsi="Times New Roman" w:cs="Times New Roman (正文 CS 字体)"/>
        </w:rPr>
        <w:t>1</w:t>
      </w:r>
      <w:r w:rsidR="00FC6AE4">
        <w:rPr>
          <w:rFonts w:ascii="Times New Roman" w:eastAsia="宋体" w:hAnsi="Times New Roman" w:cs="Times New Roman (正文 CS 字体)" w:hint="eastAsia"/>
        </w:rPr>
        <w:t>2</w:t>
      </w:r>
      <w:r>
        <w:rPr>
          <w:rFonts w:ascii="Times New Roman" w:eastAsia="宋体" w:hAnsi="Times New Roman" w:cs="Times New Roman (正文 CS 字体)"/>
        </w:rPr>
        <w:t xml:space="preserve">. </w:t>
      </w:r>
      <w:r w:rsidRPr="00F87448">
        <w:rPr>
          <w:rFonts w:ascii="Times New Roman" w:eastAsia="宋体" w:hAnsi="Times New Roman" w:cs="Times New Roman (正文 CS 字体)"/>
        </w:rPr>
        <w:t xml:space="preserve">Meta-regression of the </w:t>
      </w:r>
      <w:r w:rsidRPr="00E80F97">
        <w:rPr>
          <w:rFonts w:ascii="Times New Roman" w:eastAsia="宋体" w:hAnsi="Times New Roman" w:cs="Times New Roman (正文 CS 字体)"/>
        </w:rPr>
        <w:t>AKI criteria</w:t>
      </w:r>
      <w:r w:rsidRPr="00F87448">
        <w:rPr>
          <w:rFonts w:ascii="Times New Roman" w:eastAsia="宋体" w:hAnsi="Times New Roman" w:cs="Times New Roman (正文 CS 字体)"/>
        </w:rPr>
        <w:t xml:space="preserve"> of </w:t>
      </w:r>
      <w:r w:rsidRPr="00B14564">
        <w:rPr>
          <w:rFonts w:ascii="Times New Roman" w:eastAsia="宋体" w:hAnsi="Times New Roman" w:cs="Times New Roman (正文 CS 字体)"/>
        </w:rPr>
        <w:t>CPB time</w:t>
      </w:r>
      <w:r>
        <w:rPr>
          <w:rFonts w:ascii="Times New Roman" w:eastAsia="宋体" w:hAnsi="Times New Roman" w:cs="Times New Roman (正文 CS 字体)"/>
        </w:rPr>
        <w:t>.</w:t>
      </w:r>
    </w:p>
    <w:sectPr w:rsidR="008C1EC9" w:rsidRPr="001622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08"/>
    <w:rsid w:val="00001070"/>
    <w:rsid w:val="00003BDD"/>
    <w:rsid w:val="0001160B"/>
    <w:rsid w:val="00014FAD"/>
    <w:rsid w:val="000172FF"/>
    <w:rsid w:val="0002263B"/>
    <w:rsid w:val="00025BAC"/>
    <w:rsid w:val="00026431"/>
    <w:rsid w:val="000268DE"/>
    <w:rsid w:val="00026972"/>
    <w:rsid w:val="000312DC"/>
    <w:rsid w:val="0004109A"/>
    <w:rsid w:val="00043CD5"/>
    <w:rsid w:val="00056A14"/>
    <w:rsid w:val="00061C07"/>
    <w:rsid w:val="0007267E"/>
    <w:rsid w:val="00073C4A"/>
    <w:rsid w:val="000773A2"/>
    <w:rsid w:val="0009247A"/>
    <w:rsid w:val="000936FC"/>
    <w:rsid w:val="0009699F"/>
    <w:rsid w:val="00096F1C"/>
    <w:rsid w:val="00097FB6"/>
    <w:rsid w:val="000A5734"/>
    <w:rsid w:val="000A636F"/>
    <w:rsid w:val="000A665F"/>
    <w:rsid w:val="000B167F"/>
    <w:rsid w:val="000B28F1"/>
    <w:rsid w:val="000B5995"/>
    <w:rsid w:val="000B5FAD"/>
    <w:rsid w:val="000B7055"/>
    <w:rsid w:val="000C260B"/>
    <w:rsid w:val="000C471A"/>
    <w:rsid w:val="000C78B6"/>
    <w:rsid w:val="000E7995"/>
    <w:rsid w:val="001044FB"/>
    <w:rsid w:val="00104855"/>
    <w:rsid w:val="00110DC7"/>
    <w:rsid w:val="0011173A"/>
    <w:rsid w:val="00114D75"/>
    <w:rsid w:val="00115B73"/>
    <w:rsid w:val="00122355"/>
    <w:rsid w:val="001224D5"/>
    <w:rsid w:val="0012553A"/>
    <w:rsid w:val="00126564"/>
    <w:rsid w:val="001310AC"/>
    <w:rsid w:val="00137220"/>
    <w:rsid w:val="001515CA"/>
    <w:rsid w:val="001575F3"/>
    <w:rsid w:val="00162221"/>
    <w:rsid w:val="00170983"/>
    <w:rsid w:val="00171AE3"/>
    <w:rsid w:val="001725B4"/>
    <w:rsid w:val="00174903"/>
    <w:rsid w:val="00174DFF"/>
    <w:rsid w:val="0018571E"/>
    <w:rsid w:val="00190696"/>
    <w:rsid w:val="00190783"/>
    <w:rsid w:val="00190954"/>
    <w:rsid w:val="001924B3"/>
    <w:rsid w:val="00192F4B"/>
    <w:rsid w:val="001A756D"/>
    <w:rsid w:val="001B4ACD"/>
    <w:rsid w:val="001B6972"/>
    <w:rsid w:val="001B794B"/>
    <w:rsid w:val="001C12A6"/>
    <w:rsid w:val="001D711E"/>
    <w:rsid w:val="001E05C3"/>
    <w:rsid w:val="001E0FE8"/>
    <w:rsid w:val="001E64EC"/>
    <w:rsid w:val="001E712A"/>
    <w:rsid w:val="00200AB1"/>
    <w:rsid w:val="00204C33"/>
    <w:rsid w:val="00207BE2"/>
    <w:rsid w:val="002114B7"/>
    <w:rsid w:val="002160B9"/>
    <w:rsid w:val="00216428"/>
    <w:rsid w:val="00221A3E"/>
    <w:rsid w:val="0022261B"/>
    <w:rsid w:val="00230F31"/>
    <w:rsid w:val="0024245B"/>
    <w:rsid w:val="00250D85"/>
    <w:rsid w:val="00265325"/>
    <w:rsid w:val="00272C0F"/>
    <w:rsid w:val="00280A6C"/>
    <w:rsid w:val="002A39C5"/>
    <w:rsid w:val="002A52AF"/>
    <w:rsid w:val="002B0D5F"/>
    <w:rsid w:val="002C2AC7"/>
    <w:rsid w:val="002C2C56"/>
    <w:rsid w:val="002C6F84"/>
    <w:rsid w:val="002D575F"/>
    <w:rsid w:val="002D578B"/>
    <w:rsid w:val="002D72DC"/>
    <w:rsid w:val="002E4089"/>
    <w:rsid w:val="002E7CB4"/>
    <w:rsid w:val="002F05E2"/>
    <w:rsid w:val="002F3C14"/>
    <w:rsid w:val="002F71C6"/>
    <w:rsid w:val="00311801"/>
    <w:rsid w:val="00314047"/>
    <w:rsid w:val="00323867"/>
    <w:rsid w:val="0033163F"/>
    <w:rsid w:val="00336777"/>
    <w:rsid w:val="003432C8"/>
    <w:rsid w:val="00353195"/>
    <w:rsid w:val="003533AC"/>
    <w:rsid w:val="003550ED"/>
    <w:rsid w:val="0036181A"/>
    <w:rsid w:val="00374CCB"/>
    <w:rsid w:val="00382802"/>
    <w:rsid w:val="003909A9"/>
    <w:rsid w:val="00392C39"/>
    <w:rsid w:val="00393120"/>
    <w:rsid w:val="00396C10"/>
    <w:rsid w:val="003A66A6"/>
    <w:rsid w:val="003C7DE4"/>
    <w:rsid w:val="003D2B87"/>
    <w:rsid w:val="003D6BBD"/>
    <w:rsid w:val="003E348F"/>
    <w:rsid w:val="003E682C"/>
    <w:rsid w:val="003F4EA0"/>
    <w:rsid w:val="00400483"/>
    <w:rsid w:val="00404257"/>
    <w:rsid w:val="004061B6"/>
    <w:rsid w:val="00421E0B"/>
    <w:rsid w:val="00423A99"/>
    <w:rsid w:val="00424745"/>
    <w:rsid w:val="0042637F"/>
    <w:rsid w:val="00431A60"/>
    <w:rsid w:val="00431B5A"/>
    <w:rsid w:val="00436C01"/>
    <w:rsid w:val="00441B41"/>
    <w:rsid w:val="00441E40"/>
    <w:rsid w:val="0044236F"/>
    <w:rsid w:val="00442488"/>
    <w:rsid w:val="00446AD9"/>
    <w:rsid w:val="0044790F"/>
    <w:rsid w:val="004507D2"/>
    <w:rsid w:val="00471EEB"/>
    <w:rsid w:val="00473BEB"/>
    <w:rsid w:val="004743EF"/>
    <w:rsid w:val="00475860"/>
    <w:rsid w:val="0048091A"/>
    <w:rsid w:val="0049711A"/>
    <w:rsid w:val="004A7E26"/>
    <w:rsid w:val="004B5190"/>
    <w:rsid w:val="004B7945"/>
    <w:rsid w:val="004C68CA"/>
    <w:rsid w:val="004C728F"/>
    <w:rsid w:val="004D4DA7"/>
    <w:rsid w:val="004F223F"/>
    <w:rsid w:val="004F3608"/>
    <w:rsid w:val="004F5D09"/>
    <w:rsid w:val="0050166E"/>
    <w:rsid w:val="005022C5"/>
    <w:rsid w:val="00502CFA"/>
    <w:rsid w:val="00504CDE"/>
    <w:rsid w:val="005063FD"/>
    <w:rsid w:val="00521621"/>
    <w:rsid w:val="00523FFA"/>
    <w:rsid w:val="00524007"/>
    <w:rsid w:val="00540178"/>
    <w:rsid w:val="0054119D"/>
    <w:rsid w:val="00544706"/>
    <w:rsid w:val="0056465C"/>
    <w:rsid w:val="00570F9D"/>
    <w:rsid w:val="005732AA"/>
    <w:rsid w:val="00573BC7"/>
    <w:rsid w:val="005749EE"/>
    <w:rsid w:val="00576222"/>
    <w:rsid w:val="00580EE1"/>
    <w:rsid w:val="005869F8"/>
    <w:rsid w:val="005941DF"/>
    <w:rsid w:val="005A28A1"/>
    <w:rsid w:val="005B1B71"/>
    <w:rsid w:val="005B7757"/>
    <w:rsid w:val="005C0AA2"/>
    <w:rsid w:val="005C4A8E"/>
    <w:rsid w:val="005C7392"/>
    <w:rsid w:val="005C7397"/>
    <w:rsid w:val="005D1106"/>
    <w:rsid w:val="005D7012"/>
    <w:rsid w:val="005D7E5F"/>
    <w:rsid w:val="005E4624"/>
    <w:rsid w:val="005E5EF7"/>
    <w:rsid w:val="005F3A77"/>
    <w:rsid w:val="00600CFE"/>
    <w:rsid w:val="00601812"/>
    <w:rsid w:val="00601E80"/>
    <w:rsid w:val="00602429"/>
    <w:rsid w:val="006037DF"/>
    <w:rsid w:val="00611F57"/>
    <w:rsid w:val="00616F43"/>
    <w:rsid w:val="00620FA3"/>
    <w:rsid w:val="006359D5"/>
    <w:rsid w:val="00643BB2"/>
    <w:rsid w:val="00652059"/>
    <w:rsid w:val="00664901"/>
    <w:rsid w:val="00664DFC"/>
    <w:rsid w:val="00673314"/>
    <w:rsid w:val="00674DDD"/>
    <w:rsid w:val="0067564B"/>
    <w:rsid w:val="00680812"/>
    <w:rsid w:val="006818E4"/>
    <w:rsid w:val="00682588"/>
    <w:rsid w:val="006851A6"/>
    <w:rsid w:val="00691EED"/>
    <w:rsid w:val="006A25F4"/>
    <w:rsid w:val="006A33C5"/>
    <w:rsid w:val="006A53D6"/>
    <w:rsid w:val="006A79E5"/>
    <w:rsid w:val="006B1ED1"/>
    <w:rsid w:val="006B3938"/>
    <w:rsid w:val="006C1A8E"/>
    <w:rsid w:val="006C2020"/>
    <w:rsid w:val="006C6412"/>
    <w:rsid w:val="006C662E"/>
    <w:rsid w:val="006D3DCE"/>
    <w:rsid w:val="006E073B"/>
    <w:rsid w:val="006E6E54"/>
    <w:rsid w:val="006F1137"/>
    <w:rsid w:val="006F40DA"/>
    <w:rsid w:val="00705773"/>
    <w:rsid w:val="007061D5"/>
    <w:rsid w:val="0071036B"/>
    <w:rsid w:val="007111AB"/>
    <w:rsid w:val="00717D35"/>
    <w:rsid w:val="00721F1C"/>
    <w:rsid w:val="0072436C"/>
    <w:rsid w:val="0072641A"/>
    <w:rsid w:val="00727C2A"/>
    <w:rsid w:val="00730031"/>
    <w:rsid w:val="00731BD2"/>
    <w:rsid w:val="00731BE0"/>
    <w:rsid w:val="00732878"/>
    <w:rsid w:val="00733F73"/>
    <w:rsid w:val="00736ECD"/>
    <w:rsid w:val="00755260"/>
    <w:rsid w:val="00756DBA"/>
    <w:rsid w:val="007673B9"/>
    <w:rsid w:val="00773AB1"/>
    <w:rsid w:val="00774086"/>
    <w:rsid w:val="007807EE"/>
    <w:rsid w:val="0078103B"/>
    <w:rsid w:val="00781966"/>
    <w:rsid w:val="00782CB8"/>
    <w:rsid w:val="00783D47"/>
    <w:rsid w:val="007848E3"/>
    <w:rsid w:val="00786EF0"/>
    <w:rsid w:val="0079048B"/>
    <w:rsid w:val="00796CD0"/>
    <w:rsid w:val="007979FA"/>
    <w:rsid w:val="007A33E4"/>
    <w:rsid w:val="007B2A72"/>
    <w:rsid w:val="007B5C33"/>
    <w:rsid w:val="007B6199"/>
    <w:rsid w:val="007C1767"/>
    <w:rsid w:val="007C3A66"/>
    <w:rsid w:val="007D2052"/>
    <w:rsid w:val="007D488D"/>
    <w:rsid w:val="007D4CDB"/>
    <w:rsid w:val="007D6042"/>
    <w:rsid w:val="007F4F45"/>
    <w:rsid w:val="008006E8"/>
    <w:rsid w:val="008055C4"/>
    <w:rsid w:val="008104F4"/>
    <w:rsid w:val="008166A7"/>
    <w:rsid w:val="00827095"/>
    <w:rsid w:val="00834A57"/>
    <w:rsid w:val="008458AF"/>
    <w:rsid w:val="0084612F"/>
    <w:rsid w:val="00850657"/>
    <w:rsid w:val="008622FE"/>
    <w:rsid w:val="00862CA5"/>
    <w:rsid w:val="008727CB"/>
    <w:rsid w:val="00885BC5"/>
    <w:rsid w:val="00886557"/>
    <w:rsid w:val="008873E7"/>
    <w:rsid w:val="008929F2"/>
    <w:rsid w:val="00893A84"/>
    <w:rsid w:val="00896617"/>
    <w:rsid w:val="00896700"/>
    <w:rsid w:val="008A0B3D"/>
    <w:rsid w:val="008A2EE4"/>
    <w:rsid w:val="008B00F5"/>
    <w:rsid w:val="008B3CEB"/>
    <w:rsid w:val="008C1EC9"/>
    <w:rsid w:val="008D3E92"/>
    <w:rsid w:val="008D475F"/>
    <w:rsid w:val="008D5B32"/>
    <w:rsid w:val="008E3A54"/>
    <w:rsid w:val="008E5D64"/>
    <w:rsid w:val="008E7C70"/>
    <w:rsid w:val="008F5339"/>
    <w:rsid w:val="008F64D8"/>
    <w:rsid w:val="009016F1"/>
    <w:rsid w:val="00906844"/>
    <w:rsid w:val="0091478A"/>
    <w:rsid w:val="00926BDA"/>
    <w:rsid w:val="00930743"/>
    <w:rsid w:val="00931C84"/>
    <w:rsid w:val="009353E7"/>
    <w:rsid w:val="00943DCF"/>
    <w:rsid w:val="009544B5"/>
    <w:rsid w:val="00957F56"/>
    <w:rsid w:val="0096579A"/>
    <w:rsid w:val="009729D2"/>
    <w:rsid w:val="00982DF9"/>
    <w:rsid w:val="0099145A"/>
    <w:rsid w:val="009A1CCD"/>
    <w:rsid w:val="009A2A31"/>
    <w:rsid w:val="009B2314"/>
    <w:rsid w:val="009B5805"/>
    <w:rsid w:val="009C6032"/>
    <w:rsid w:val="009D4B21"/>
    <w:rsid w:val="009D6440"/>
    <w:rsid w:val="009E138D"/>
    <w:rsid w:val="009E2FE5"/>
    <w:rsid w:val="009E6142"/>
    <w:rsid w:val="009E7E9F"/>
    <w:rsid w:val="009F2F39"/>
    <w:rsid w:val="00A0100C"/>
    <w:rsid w:val="00A046B5"/>
    <w:rsid w:val="00A1358B"/>
    <w:rsid w:val="00A14099"/>
    <w:rsid w:val="00A17285"/>
    <w:rsid w:val="00A20081"/>
    <w:rsid w:val="00A200D5"/>
    <w:rsid w:val="00A22F5F"/>
    <w:rsid w:val="00A262DF"/>
    <w:rsid w:val="00A32E60"/>
    <w:rsid w:val="00A33689"/>
    <w:rsid w:val="00A37826"/>
    <w:rsid w:val="00A41B3D"/>
    <w:rsid w:val="00A520F6"/>
    <w:rsid w:val="00A5520B"/>
    <w:rsid w:val="00A62609"/>
    <w:rsid w:val="00A63B70"/>
    <w:rsid w:val="00A74C7C"/>
    <w:rsid w:val="00A771DB"/>
    <w:rsid w:val="00A81FE4"/>
    <w:rsid w:val="00A83FAC"/>
    <w:rsid w:val="00A85197"/>
    <w:rsid w:val="00A85B42"/>
    <w:rsid w:val="00A86368"/>
    <w:rsid w:val="00A8761B"/>
    <w:rsid w:val="00A96F5E"/>
    <w:rsid w:val="00AA3694"/>
    <w:rsid w:val="00AA68E8"/>
    <w:rsid w:val="00AA6E40"/>
    <w:rsid w:val="00AB02A5"/>
    <w:rsid w:val="00AB1431"/>
    <w:rsid w:val="00AB28D0"/>
    <w:rsid w:val="00AC0EEA"/>
    <w:rsid w:val="00AC16E0"/>
    <w:rsid w:val="00AC1B39"/>
    <w:rsid w:val="00AC7FEA"/>
    <w:rsid w:val="00AE6F8C"/>
    <w:rsid w:val="00AF711B"/>
    <w:rsid w:val="00B00DC9"/>
    <w:rsid w:val="00B047BA"/>
    <w:rsid w:val="00B103F1"/>
    <w:rsid w:val="00B108B3"/>
    <w:rsid w:val="00B12762"/>
    <w:rsid w:val="00B14564"/>
    <w:rsid w:val="00B21AA5"/>
    <w:rsid w:val="00B2481E"/>
    <w:rsid w:val="00B30228"/>
    <w:rsid w:val="00B35989"/>
    <w:rsid w:val="00B36719"/>
    <w:rsid w:val="00B37A80"/>
    <w:rsid w:val="00B402D8"/>
    <w:rsid w:val="00B434E9"/>
    <w:rsid w:val="00B436C6"/>
    <w:rsid w:val="00B454A6"/>
    <w:rsid w:val="00B504F7"/>
    <w:rsid w:val="00B50623"/>
    <w:rsid w:val="00B53E84"/>
    <w:rsid w:val="00B545AA"/>
    <w:rsid w:val="00B76B3B"/>
    <w:rsid w:val="00B819D9"/>
    <w:rsid w:val="00B86BE8"/>
    <w:rsid w:val="00B91BDB"/>
    <w:rsid w:val="00B94E05"/>
    <w:rsid w:val="00B96779"/>
    <w:rsid w:val="00BA33C3"/>
    <w:rsid w:val="00BA6876"/>
    <w:rsid w:val="00BA785C"/>
    <w:rsid w:val="00BB4DD8"/>
    <w:rsid w:val="00BB5B94"/>
    <w:rsid w:val="00BB670F"/>
    <w:rsid w:val="00BB79D3"/>
    <w:rsid w:val="00BC3932"/>
    <w:rsid w:val="00BD3E3A"/>
    <w:rsid w:val="00BE2608"/>
    <w:rsid w:val="00BE2C98"/>
    <w:rsid w:val="00BE614C"/>
    <w:rsid w:val="00BF66AB"/>
    <w:rsid w:val="00BF70AD"/>
    <w:rsid w:val="00C026A0"/>
    <w:rsid w:val="00C05717"/>
    <w:rsid w:val="00C15D70"/>
    <w:rsid w:val="00C226BC"/>
    <w:rsid w:val="00C23CD5"/>
    <w:rsid w:val="00C27B55"/>
    <w:rsid w:val="00C304CC"/>
    <w:rsid w:val="00C3257C"/>
    <w:rsid w:val="00C32BF9"/>
    <w:rsid w:val="00C36855"/>
    <w:rsid w:val="00C454AB"/>
    <w:rsid w:val="00C47916"/>
    <w:rsid w:val="00C5329C"/>
    <w:rsid w:val="00C81D61"/>
    <w:rsid w:val="00C82728"/>
    <w:rsid w:val="00C8342E"/>
    <w:rsid w:val="00C86CA3"/>
    <w:rsid w:val="00C90626"/>
    <w:rsid w:val="00C94F79"/>
    <w:rsid w:val="00C960C4"/>
    <w:rsid w:val="00CA5A19"/>
    <w:rsid w:val="00CB12E5"/>
    <w:rsid w:val="00CB3610"/>
    <w:rsid w:val="00CC24EC"/>
    <w:rsid w:val="00CC501F"/>
    <w:rsid w:val="00CD08AC"/>
    <w:rsid w:val="00CD09C6"/>
    <w:rsid w:val="00CD5998"/>
    <w:rsid w:val="00CD5BA9"/>
    <w:rsid w:val="00CD652B"/>
    <w:rsid w:val="00CD66B8"/>
    <w:rsid w:val="00CE27FE"/>
    <w:rsid w:val="00CE29FF"/>
    <w:rsid w:val="00CE2FA0"/>
    <w:rsid w:val="00CE3542"/>
    <w:rsid w:val="00CE7300"/>
    <w:rsid w:val="00CF0AE8"/>
    <w:rsid w:val="00CF292E"/>
    <w:rsid w:val="00CF3A1B"/>
    <w:rsid w:val="00D00047"/>
    <w:rsid w:val="00D000DE"/>
    <w:rsid w:val="00D04CF3"/>
    <w:rsid w:val="00D13AC5"/>
    <w:rsid w:val="00D20019"/>
    <w:rsid w:val="00D20F18"/>
    <w:rsid w:val="00D21F96"/>
    <w:rsid w:val="00D254CF"/>
    <w:rsid w:val="00D3760D"/>
    <w:rsid w:val="00D4494E"/>
    <w:rsid w:val="00D47C80"/>
    <w:rsid w:val="00D52505"/>
    <w:rsid w:val="00D52ADC"/>
    <w:rsid w:val="00D53BC4"/>
    <w:rsid w:val="00D57ED8"/>
    <w:rsid w:val="00D66C60"/>
    <w:rsid w:val="00D70C43"/>
    <w:rsid w:val="00D70F45"/>
    <w:rsid w:val="00D73055"/>
    <w:rsid w:val="00D741B1"/>
    <w:rsid w:val="00D822EF"/>
    <w:rsid w:val="00D83649"/>
    <w:rsid w:val="00D84684"/>
    <w:rsid w:val="00D84F64"/>
    <w:rsid w:val="00D94565"/>
    <w:rsid w:val="00D96D8B"/>
    <w:rsid w:val="00D9744D"/>
    <w:rsid w:val="00DA7C5B"/>
    <w:rsid w:val="00DB1119"/>
    <w:rsid w:val="00DB1782"/>
    <w:rsid w:val="00DB19B2"/>
    <w:rsid w:val="00DB4D72"/>
    <w:rsid w:val="00DB641B"/>
    <w:rsid w:val="00DC6919"/>
    <w:rsid w:val="00DD07E7"/>
    <w:rsid w:val="00DD4363"/>
    <w:rsid w:val="00DD5143"/>
    <w:rsid w:val="00DE1A2A"/>
    <w:rsid w:val="00DE50A3"/>
    <w:rsid w:val="00DF0DE7"/>
    <w:rsid w:val="00DF5D20"/>
    <w:rsid w:val="00E01F9C"/>
    <w:rsid w:val="00E07C76"/>
    <w:rsid w:val="00E13D54"/>
    <w:rsid w:val="00E13DA4"/>
    <w:rsid w:val="00E1699E"/>
    <w:rsid w:val="00E17CB3"/>
    <w:rsid w:val="00E2299F"/>
    <w:rsid w:val="00E23A91"/>
    <w:rsid w:val="00E274B7"/>
    <w:rsid w:val="00E44648"/>
    <w:rsid w:val="00E44724"/>
    <w:rsid w:val="00E4478E"/>
    <w:rsid w:val="00E55928"/>
    <w:rsid w:val="00E61AF4"/>
    <w:rsid w:val="00E73A14"/>
    <w:rsid w:val="00E80F97"/>
    <w:rsid w:val="00E92DC1"/>
    <w:rsid w:val="00EB791B"/>
    <w:rsid w:val="00EC2308"/>
    <w:rsid w:val="00EC2DA6"/>
    <w:rsid w:val="00EC6B2A"/>
    <w:rsid w:val="00EC7E2A"/>
    <w:rsid w:val="00ED52DF"/>
    <w:rsid w:val="00ED6862"/>
    <w:rsid w:val="00EE189F"/>
    <w:rsid w:val="00EE320C"/>
    <w:rsid w:val="00EF5B70"/>
    <w:rsid w:val="00EF7D88"/>
    <w:rsid w:val="00F0173E"/>
    <w:rsid w:val="00F01E97"/>
    <w:rsid w:val="00F031B8"/>
    <w:rsid w:val="00F06730"/>
    <w:rsid w:val="00F10A5D"/>
    <w:rsid w:val="00F138F9"/>
    <w:rsid w:val="00F210DC"/>
    <w:rsid w:val="00F2663B"/>
    <w:rsid w:val="00F309EC"/>
    <w:rsid w:val="00F4138A"/>
    <w:rsid w:val="00F46DD1"/>
    <w:rsid w:val="00F47224"/>
    <w:rsid w:val="00F507E5"/>
    <w:rsid w:val="00F525B5"/>
    <w:rsid w:val="00F54185"/>
    <w:rsid w:val="00F556F4"/>
    <w:rsid w:val="00F5631F"/>
    <w:rsid w:val="00F72E22"/>
    <w:rsid w:val="00F83765"/>
    <w:rsid w:val="00F862E0"/>
    <w:rsid w:val="00F87448"/>
    <w:rsid w:val="00F92B64"/>
    <w:rsid w:val="00F95514"/>
    <w:rsid w:val="00F961AE"/>
    <w:rsid w:val="00FB02E2"/>
    <w:rsid w:val="00FB3235"/>
    <w:rsid w:val="00FB3426"/>
    <w:rsid w:val="00FB36AA"/>
    <w:rsid w:val="00FC09D8"/>
    <w:rsid w:val="00FC6AE4"/>
    <w:rsid w:val="00FC6E8B"/>
    <w:rsid w:val="00FC79BF"/>
    <w:rsid w:val="00FD1A57"/>
    <w:rsid w:val="00FD21B6"/>
    <w:rsid w:val="00FD607B"/>
    <w:rsid w:val="00FD6D06"/>
    <w:rsid w:val="00FE172F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2DF8"/>
  <w15:chartTrackingRefBased/>
  <w15:docId w15:val="{012D3613-0CCD-2247-8F28-4C2C45D7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26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6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6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6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60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60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60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60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26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2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2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26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260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26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26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26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26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26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2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6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26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26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6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26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2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26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26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4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51</TotalTime>
  <Pages>4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宁莉萍</dc:creator>
  <cp:keywords/>
  <dc:description/>
  <cp:lastModifiedBy>宁莉萍</cp:lastModifiedBy>
  <cp:revision>67</cp:revision>
  <dcterms:created xsi:type="dcterms:W3CDTF">2025-04-21T06:27:00Z</dcterms:created>
  <dcterms:modified xsi:type="dcterms:W3CDTF">2026-05-06T13:42:00Z</dcterms:modified>
</cp:coreProperties>
</file>