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5B4982" w14:textId="646B759A" w:rsidR="008124D6" w:rsidRPr="005A678E" w:rsidRDefault="00FC2162" w:rsidP="00CF7094">
      <w:pPr>
        <w:jc w:val="center"/>
        <w:rPr>
          <w:rFonts w:ascii="Times New Roman" w:eastAsia="宋体" w:hAnsi="Times New Roman" w:cs="Times New Roman (正文 CS 字体)"/>
          <w:color w:val="000000" w:themeColor="text1"/>
          <w:sz w:val="24"/>
        </w:rPr>
      </w:pPr>
      <w:r>
        <w:rPr>
          <w:rFonts w:ascii="Times New Roman" w:eastAsia="宋体" w:hAnsi="Times New Roman" w:cs="Times New Roman (正文 CS 字体)"/>
          <w:noProof/>
          <w:color w:val="000000" w:themeColor="text1"/>
          <w:sz w:val="24"/>
        </w:rPr>
        <w:drawing>
          <wp:inline distT="0" distB="0" distL="0" distR="0" wp14:anchorId="098B875D" wp14:editId="153A7B42">
            <wp:extent cx="5274310" cy="3753485"/>
            <wp:effectExtent l="0" t="0" r="0" b="5715"/>
            <wp:docPr id="8343468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346841" name="图片 83434684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5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5177D" w14:textId="61803124" w:rsidR="00420319" w:rsidRDefault="004437D6" w:rsidP="00196A3D">
      <w:pPr>
        <w:jc w:val="center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 w:rsidRPr="005A678E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Figure</w:t>
      </w:r>
      <w:r w:rsidR="005979FA" w:rsidRPr="005A678E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</w:t>
      </w:r>
      <w:r w:rsidRPr="005A678E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1</w:t>
      </w:r>
      <w:r w:rsidR="0039281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.</w:t>
      </w:r>
      <w:r w:rsidR="005979FA" w:rsidRPr="005A678E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</w:t>
      </w:r>
      <w:r w:rsidR="004F6CF0" w:rsidRPr="005A678E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Funnel Gra</w:t>
      </w:r>
      <w:r w:rsidR="004F6CF0" w:rsidRPr="005A678E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ph</w:t>
      </w:r>
      <w:r w:rsidR="004F6CF0" w:rsidRPr="005A678E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of </w:t>
      </w:r>
      <w:r w:rsidR="00196A3D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age</w:t>
      </w:r>
      <w:r w:rsidR="0039281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.</w:t>
      </w:r>
    </w:p>
    <w:p w14:paraId="67BA3623" w14:textId="51775C89" w:rsidR="00B912F9" w:rsidRPr="00196A3D" w:rsidRDefault="00FC2162" w:rsidP="00196A3D">
      <w:pPr>
        <w:jc w:val="center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>
        <w:rPr>
          <w:rFonts w:ascii="Times New Roman" w:hAnsi="Times New Roman" w:cs="Times New Roman"/>
          <w:noProof/>
          <w:color w:val="000000" w:themeColor="text1"/>
          <w:sz w:val="24"/>
        </w:rPr>
        <w:drawing>
          <wp:inline distT="0" distB="0" distL="0" distR="0" wp14:anchorId="6B25D9AB" wp14:editId="3DFFB11D">
            <wp:extent cx="5274310" cy="3020695"/>
            <wp:effectExtent l="0" t="0" r="0" b="1905"/>
            <wp:docPr id="11213000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300014" name="图片 112130001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2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62D25" w14:textId="75A978AA" w:rsidR="00420319" w:rsidRDefault="004B6E00" w:rsidP="00196A3D">
      <w:pPr>
        <w:jc w:val="center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 w:rsidRPr="005A678E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Figure</w:t>
      </w:r>
      <w:r w:rsidRPr="005A678E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2</w:t>
      </w:r>
      <w:r w:rsidR="0039281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.</w:t>
      </w:r>
      <w:r w:rsidRPr="005A678E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Publication Bias of </w:t>
      </w:r>
      <w:r w:rsidR="00196A3D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age</w:t>
      </w:r>
      <w:r w:rsidR="0039281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.</w:t>
      </w:r>
    </w:p>
    <w:p w14:paraId="40307150" w14:textId="6A4C8CB7" w:rsidR="00B912F9" w:rsidRPr="00FC2162" w:rsidRDefault="00FC2162" w:rsidP="00196A3D">
      <w:pPr>
        <w:jc w:val="center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>
        <w:rPr>
          <w:rFonts w:ascii="Times New Roman" w:hAnsi="Times New Roman" w:cs="Times New Roman"/>
          <w:noProof/>
          <w:color w:val="000000" w:themeColor="text1"/>
          <w:sz w:val="24"/>
        </w:rPr>
        <w:lastRenderedPageBreak/>
        <w:drawing>
          <wp:inline distT="0" distB="0" distL="0" distR="0" wp14:anchorId="15BF32BB" wp14:editId="679E4666">
            <wp:extent cx="5274310" cy="3478530"/>
            <wp:effectExtent l="0" t="0" r="0" b="1270"/>
            <wp:docPr id="104817863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178633" name="图片 104817863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7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C77BB" w14:textId="33677788" w:rsidR="00D84396" w:rsidRDefault="004B6E00" w:rsidP="00196A3D">
      <w:pPr>
        <w:jc w:val="center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 w:rsidRPr="005A678E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Figure</w:t>
      </w:r>
      <w:r w:rsidRPr="005A678E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</w:t>
      </w:r>
      <w:r w:rsidRPr="005A678E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3</w:t>
      </w:r>
      <w:r w:rsidR="0039281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.</w:t>
      </w:r>
      <w:r w:rsidRPr="005A678E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Trim and fill analysis </w:t>
      </w:r>
      <w:r w:rsidR="00792769" w:rsidRPr="005A678E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o</w:t>
      </w:r>
      <w:r w:rsidRPr="005A678E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f </w:t>
      </w:r>
      <w:r w:rsidR="00196A3D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age</w:t>
      </w:r>
      <w:r w:rsidR="0039281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.</w:t>
      </w:r>
    </w:p>
    <w:p w14:paraId="04B375C4" w14:textId="77A7F687" w:rsidR="005D7152" w:rsidRDefault="00FC2162" w:rsidP="00FC2162">
      <w:pPr>
        <w:jc w:val="center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>
        <w:rPr>
          <w:rFonts w:ascii="Times New Roman" w:hAnsi="Times New Roman" w:cs="Times New Roman"/>
          <w:noProof/>
          <w:color w:val="000000" w:themeColor="text1"/>
          <w:sz w:val="24"/>
        </w:rPr>
        <w:drawing>
          <wp:inline distT="0" distB="0" distL="0" distR="0" wp14:anchorId="01A99D25" wp14:editId="21E19F05">
            <wp:extent cx="5274310" cy="3799205"/>
            <wp:effectExtent l="0" t="0" r="0" b="0"/>
            <wp:docPr id="767516271" name="图片 5" descr="图表, 折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516271" name="图片 5" descr="图表, 折线图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9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791CD" w14:textId="266EB29A" w:rsidR="00710DBB" w:rsidRPr="00FC2162" w:rsidRDefault="00710DBB" w:rsidP="00710DBB">
      <w:pPr>
        <w:jc w:val="center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 w:rsidRPr="00FC2162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Figure</w:t>
      </w:r>
      <w:r w:rsidRPr="00FC2162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</w:t>
      </w:r>
      <w:r w:rsidR="0027685B" w:rsidRPr="00FC2162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4</w:t>
      </w:r>
      <w:r w:rsidRPr="00FC2162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. Funnel Gra</w:t>
      </w:r>
      <w:r w:rsidRPr="00FC2162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ph</w:t>
      </w:r>
      <w:r w:rsidRPr="00FC2162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of CPB time.</w:t>
      </w:r>
    </w:p>
    <w:p w14:paraId="10C14BBC" w14:textId="3D3958D1" w:rsidR="00CC6FF8" w:rsidRPr="00FC2162" w:rsidRDefault="00FC2162" w:rsidP="00710DBB">
      <w:pPr>
        <w:jc w:val="center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>
        <w:rPr>
          <w:rFonts w:ascii="Times New Roman" w:hAnsi="Times New Roman" w:cs="Times New Roman"/>
          <w:noProof/>
          <w:color w:val="000000" w:themeColor="text1"/>
          <w:sz w:val="24"/>
        </w:rPr>
        <w:lastRenderedPageBreak/>
        <w:drawing>
          <wp:inline distT="0" distB="0" distL="0" distR="0" wp14:anchorId="5C110FAF" wp14:editId="1C7A7B87">
            <wp:extent cx="5274310" cy="3035935"/>
            <wp:effectExtent l="0" t="0" r="0" b="0"/>
            <wp:docPr id="97697020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970204" name="图片 97697020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14C92" w14:textId="7FF6547B" w:rsidR="00710DBB" w:rsidRDefault="00710DBB" w:rsidP="00710DBB">
      <w:pPr>
        <w:jc w:val="center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 w:rsidRPr="005A678E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Figure</w:t>
      </w:r>
      <w:r w:rsidRPr="005A678E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</w:t>
      </w:r>
      <w:r w:rsidR="0027685B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5</w:t>
      </w:r>
      <w:r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.</w:t>
      </w:r>
      <w:r w:rsidRPr="005A678E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Publication Bias of </w:t>
      </w:r>
      <w:r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CPB time.</w:t>
      </w:r>
    </w:p>
    <w:p w14:paraId="5181BE48" w14:textId="7DF4A423" w:rsidR="00CC6FF8" w:rsidRPr="00196A3D" w:rsidRDefault="00FC2162" w:rsidP="00710DBB">
      <w:pPr>
        <w:jc w:val="center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>
        <w:rPr>
          <w:rFonts w:ascii="Times New Roman" w:hAnsi="Times New Roman" w:cs="Times New Roman"/>
          <w:noProof/>
          <w:color w:val="000000" w:themeColor="text1"/>
          <w:sz w:val="24"/>
        </w:rPr>
        <w:drawing>
          <wp:inline distT="0" distB="0" distL="0" distR="0" wp14:anchorId="2D49D697" wp14:editId="127137E8">
            <wp:extent cx="5274310" cy="3515995"/>
            <wp:effectExtent l="0" t="0" r="0" b="1905"/>
            <wp:docPr id="1961750285" name="图片 6" descr="图形用户界面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750285" name="图片 6" descr="图形用户界面&#10;&#10;低可信度描述已自动生成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37AD7" w14:textId="220EAC8E" w:rsidR="00710DBB" w:rsidRDefault="00710DBB" w:rsidP="00710DBB">
      <w:pPr>
        <w:jc w:val="center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 w:rsidRPr="005A678E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Figure</w:t>
      </w:r>
      <w:r w:rsidRPr="005A678E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</w:t>
      </w:r>
      <w:r w:rsidR="0027685B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6</w:t>
      </w:r>
      <w:r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.</w:t>
      </w:r>
      <w:r w:rsidRPr="005A678E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Trim and fill analysis </w:t>
      </w:r>
      <w:r w:rsidRPr="005A678E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o</w:t>
      </w:r>
      <w:r w:rsidRPr="005A678E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f </w:t>
      </w:r>
      <w:r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CPB time.</w:t>
      </w:r>
    </w:p>
    <w:p w14:paraId="39819896" w14:textId="59373F9F" w:rsidR="00710DBB" w:rsidRPr="00FC2162" w:rsidRDefault="00FC2162" w:rsidP="00FC2162">
      <w:pPr>
        <w:jc w:val="center"/>
        <w:rPr>
          <w:rFonts w:ascii="Times New Roman" w:hAnsi="Times New Roman" w:cs="Times New Roman"/>
          <w:color w:val="FF0000"/>
          <w:sz w:val="24"/>
          <w14:ligatures w14:val="standardContextual"/>
        </w:rPr>
      </w:pPr>
      <w:r>
        <w:rPr>
          <w:rFonts w:ascii="Times New Roman" w:hAnsi="Times New Roman" w:cs="Times New Roman"/>
          <w:noProof/>
          <w:color w:val="FF0000"/>
          <w:sz w:val="24"/>
        </w:rPr>
        <w:lastRenderedPageBreak/>
        <w:drawing>
          <wp:inline distT="0" distB="0" distL="0" distR="0" wp14:anchorId="3790A7AE" wp14:editId="4F588849">
            <wp:extent cx="5274310" cy="3731260"/>
            <wp:effectExtent l="0" t="0" r="0" b="2540"/>
            <wp:docPr id="91485414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854149" name="图片 91485414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CD680" w14:textId="6D015ABE" w:rsidR="00196A3D" w:rsidRPr="003F41DC" w:rsidRDefault="00196A3D" w:rsidP="00196A3D">
      <w:pPr>
        <w:jc w:val="center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 w:rsidRPr="003F41DC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Figure</w:t>
      </w:r>
      <w:r w:rsidRPr="003F41DC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</w:t>
      </w:r>
      <w:r w:rsidR="0027685B" w:rsidRPr="003F41DC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7</w:t>
      </w:r>
      <w:r w:rsidRPr="003F41DC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. Funnel Gra</w:t>
      </w:r>
      <w:r w:rsidRPr="003F41DC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ph</w:t>
      </w:r>
      <w:r w:rsidRPr="003F41DC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of </w:t>
      </w:r>
      <w:bookmarkStart w:id="0" w:name="OLE_LINK149"/>
      <w:r w:rsidRPr="003F41DC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i</w:t>
      </w:r>
      <w:r w:rsidRPr="003F41DC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ntraoperative RBCs transfusion volume</w:t>
      </w:r>
      <w:bookmarkEnd w:id="0"/>
      <w:r w:rsidRPr="003F41DC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.</w:t>
      </w:r>
    </w:p>
    <w:p w14:paraId="5E9E5EF4" w14:textId="7B677701" w:rsidR="0037607C" w:rsidRPr="000132B5" w:rsidRDefault="00FC2162" w:rsidP="00196A3D">
      <w:pPr>
        <w:jc w:val="center"/>
        <w:rPr>
          <w:rFonts w:ascii="Times New Roman" w:hAnsi="Times New Roman" w:cs="Times New Roman"/>
          <w:color w:val="FF0000"/>
          <w:sz w:val="24"/>
          <w14:ligatures w14:val="standardContextual"/>
        </w:rPr>
      </w:pPr>
      <w:r>
        <w:rPr>
          <w:rFonts w:ascii="Times New Roman" w:hAnsi="Times New Roman" w:cs="Times New Roman"/>
          <w:noProof/>
          <w:color w:val="FF0000"/>
          <w:sz w:val="24"/>
        </w:rPr>
        <w:drawing>
          <wp:inline distT="0" distB="0" distL="0" distR="0" wp14:anchorId="4B4D5C2C" wp14:editId="4D3397EF">
            <wp:extent cx="5274310" cy="3052445"/>
            <wp:effectExtent l="0" t="0" r="0" b="0"/>
            <wp:docPr id="116039587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395873" name="图片 116039587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5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DC080" w14:textId="5AD5164E" w:rsidR="00196A3D" w:rsidRPr="003F41DC" w:rsidRDefault="00196A3D" w:rsidP="00196A3D">
      <w:pPr>
        <w:jc w:val="center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 w:rsidRPr="003F41DC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Figure</w:t>
      </w:r>
      <w:r w:rsidRPr="003F41DC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</w:t>
      </w:r>
      <w:r w:rsidR="0027685B" w:rsidRPr="003F41DC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8</w:t>
      </w:r>
      <w:r w:rsidRPr="003F41DC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. Publication Bias of </w:t>
      </w:r>
      <w:r w:rsidR="00A20F90" w:rsidRPr="003F41DC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i</w:t>
      </w:r>
      <w:r w:rsidR="00A20F90" w:rsidRPr="003F41DC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ntraoperative RBCs transfusion volume</w:t>
      </w:r>
      <w:r w:rsidRPr="003F41DC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.</w:t>
      </w:r>
    </w:p>
    <w:p w14:paraId="6968516D" w14:textId="0F9E9E48" w:rsidR="0037607C" w:rsidRPr="00FC2162" w:rsidRDefault="00FC2162" w:rsidP="00196A3D">
      <w:pPr>
        <w:jc w:val="center"/>
        <w:rPr>
          <w:rFonts w:ascii="Times New Roman" w:hAnsi="Times New Roman" w:cs="Times New Roman"/>
          <w:color w:val="FF0000"/>
          <w:sz w:val="24"/>
          <w14:ligatures w14:val="standardContextual"/>
        </w:rPr>
      </w:pPr>
      <w:r>
        <w:rPr>
          <w:rFonts w:ascii="Times New Roman" w:hAnsi="Times New Roman" w:cs="Times New Roman"/>
          <w:noProof/>
          <w:color w:val="FF0000"/>
          <w:sz w:val="24"/>
        </w:rPr>
        <w:lastRenderedPageBreak/>
        <w:drawing>
          <wp:inline distT="0" distB="0" distL="0" distR="0" wp14:anchorId="532AF76A" wp14:editId="13DE2B66">
            <wp:extent cx="5274310" cy="3459480"/>
            <wp:effectExtent l="0" t="0" r="0" b="0"/>
            <wp:docPr id="1776658463" name="图片 9" descr="电脑的屏幕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658463" name="图片 9" descr="电脑的屏幕&#10;&#10;描述已自动生成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5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3FCB9" w14:textId="4E9986B8" w:rsidR="00196A3D" w:rsidRPr="003F41DC" w:rsidRDefault="00196A3D" w:rsidP="003F41DC">
      <w:pPr>
        <w:jc w:val="center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 w:rsidRPr="003F41DC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Figure</w:t>
      </w:r>
      <w:r w:rsidRPr="003F41DC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</w:t>
      </w:r>
      <w:r w:rsidR="0027685B" w:rsidRPr="003F41DC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9</w:t>
      </w:r>
      <w:r w:rsidRPr="003F41DC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. Trim and fill analysis </w:t>
      </w:r>
      <w:r w:rsidRPr="003F41DC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o</w:t>
      </w:r>
      <w:r w:rsidRPr="003F41DC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f </w:t>
      </w:r>
      <w:r w:rsidR="00A20F90" w:rsidRPr="003F41DC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i</w:t>
      </w:r>
      <w:r w:rsidR="00A20F90" w:rsidRPr="003F41DC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ntraoperative RBCs transfusion volume</w:t>
      </w:r>
      <w:r w:rsidRPr="003F41DC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.</w:t>
      </w:r>
    </w:p>
    <w:sectPr w:rsidR="00196A3D" w:rsidRPr="003F41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正文 CS 字体)">
    <w:altName w:val="宋体"/>
    <w:panose1 w:val="020B0604020202020204"/>
    <w:charset w:val="86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942"/>
    <w:rsid w:val="00001070"/>
    <w:rsid w:val="00003BDD"/>
    <w:rsid w:val="000132B5"/>
    <w:rsid w:val="000172FF"/>
    <w:rsid w:val="0002263B"/>
    <w:rsid w:val="00025BAC"/>
    <w:rsid w:val="00026431"/>
    <w:rsid w:val="000268DE"/>
    <w:rsid w:val="00026972"/>
    <w:rsid w:val="000312DC"/>
    <w:rsid w:val="0004109A"/>
    <w:rsid w:val="00043CD5"/>
    <w:rsid w:val="000568B1"/>
    <w:rsid w:val="00056A14"/>
    <w:rsid w:val="00061C07"/>
    <w:rsid w:val="0007267E"/>
    <w:rsid w:val="00073C4A"/>
    <w:rsid w:val="000773A2"/>
    <w:rsid w:val="0009247A"/>
    <w:rsid w:val="000936FC"/>
    <w:rsid w:val="0009699F"/>
    <w:rsid w:val="00096F1C"/>
    <w:rsid w:val="00097FB6"/>
    <w:rsid w:val="000A5734"/>
    <w:rsid w:val="000A636F"/>
    <w:rsid w:val="000A665F"/>
    <w:rsid w:val="000B167F"/>
    <w:rsid w:val="000B28F1"/>
    <w:rsid w:val="000B5995"/>
    <w:rsid w:val="000B5FAD"/>
    <w:rsid w:val="000C260B"/>
    <w:rsid w:val="000C471A"/>
    <w:rsid w:val="000C78B6"/>
    <w:rsid w:val="000E7995"/>
    <w:rsid w:val="000F6BAD"/>
    <w:rsid w:val="001044FB"/>
    <w:rsid w:val="00110DC7"/>
    <w:rsid w:val="0011173A"/>
    <w:rsid w:val="00114D75"/>
    <w:rsid w:val="00115B73"/>
    <w:rsid w:val="00122355"/>
    <w:rsid w:val="001224D5"/>
    <w:rsid w:val="0012553A"/>
    <w:rsid w:val="00126564"/>
    <w:rsid w:val="001310AC"/>
    <w:rsid w:val="00137220"/>
    <w:rsid w:val="001515CA"/>
    <w:rsid w:val="00170983"/>
    <w:rsid w:val="00171AE3"/>
    <w:rsid w:val="001725B4"/>
    <w:rsid w:val="00174903"/>
    <w:rsid w:val="0018571E"/>
    <w:rsid w:val="00190696"/>
    <w:rsid w:val="00190783"/>
    <w:rsid w:val="00190954"/>
    <w:rsid w:val="001924B3"/>
    <w:rsid w:val="00192F4B"/>
    <w:rsid w:val="00196A3D"/>
    <w:rsid w:val="001A5586"/>
    <w:rsid w:val="001B4ACD"/>
    <w:rsid w:val="001B6972"/>
    <w:rsid w:val="001B794B"/>
    <w:rsid w:val="001C12A6"/>
    <w:rsid w:val="001D2942"/>
    <w:rsid w:val="001D711E"/>
    <w:rsid w:val="001E05C3"/>
    <w:rsid w:val="001E0FE8"/>
    <w:rsid w:val="001E64EC"/>
    <w:rsid w:val="001E69B7"/>
    <w:rsid w:val="001E712A"/>
    <w:rsid w:val="00204C33"/>
    <w:rsid w:val="00207BE2"/>
    <w:rsid w:val="00211023"/>
    <w:rsid w:val="002114B7"/>
    <w:rsid w:val="00216428"/>
    <w:rsid w:val="00221A3E"/>
    <w:rsid w:val="0022261B"/>
    <w:rsid w:val="00226CA1"/>
    <w:rsid w:val="00230F31"/>
    <w:rsid w:val="0024245B"/>
    <w:rsid w:val="00265325"/>
    <w:rsid w:val="00272C0F"/>
    <w:rsid w:val="0027685B"/>
    <w:rsid w:val="00280A6C"/>
    <w:rsid w:val="002A39C5"/>
    <w:rsid w:val="002A52AF"/>
    <w:rsid w:val="002B0D5F"/>
    <w:rsid w:val="002B4D46"/>
    <w:rsid w:val="002C2AC7"/>
    <w:rsid w:val="002C2C56"/>
    <w:rsid w:val="002C6F84"/>
    <w:rsid w:val="002D3518"/>
    <w:rsid w:val="002D575F"/>
    <w:rsid w:val="002D578B"/>
    <w:rsid w:val="002D72DC"/>
    <w:rsid w:val="002E4089"/>
    <w:rsid w:val="002E7CB4"/>
    <w:rsid w:val="002F05E2"/>
    <w:rsid w:val="002F3C14"/>
    <w:rsid w:val="002F71C6"/>
    <w:rsid w:val="00311801"/>
    <w:rsid w:val="00314047"/>
    <w:rsid w:val="00323867"/>
    <w:rsid w:val="00336777"/>
    <w:rsid w:val="003432C8"/>
    <w:rsid w:val="00353195"/>
    <w:rsid w:val="003533AC"/>
    <w:rsid w:val="003550ED"/>
    <w:rsid w:val="00371648"/>
    <w:rsid w:val="00374CCB"/>
    <w:rsid w:val="0037607C"/>
    <w:rsid w:val="00382802"/>
    <w:rsid w:val="003909A9"/>
    <w:rsid w:val="00392818"/>
    <w:rsid w:val="00392C39"/>
    <w:rsid w:val="00393120"/>
    <w:rsid w:val="00396C10"/>
    <w:rsid w:val="003A66A6"/>
    <w:rsid w:val="003C7DE4"/>
    <w:rsid w:val="003D2B87"/>
    <w:rsid w:val="003D6BBD"/>
    <w:rsid w:val="003E682C"/>
    <w:rsid w:val="003F41DC"/>
    <w:rsid w:val="003F4EA0"/>
    <w:rsid w:val="00400483"/>
    <w:rsid w:val="00404257"/>
    <w:rsid w:val="004061B6"/>
    <w:rsid w:val="00420319"/>
    <w:rsid w:val="00423A99"/>
    <w:rsid w:val="00424745"/>
    <w:rsid w:val="0042637F"/>
    <w:rsid w:val="00431A60"/>
    <w:rsid w:val="00436C01"/>
    <w:rsid w:val="00441B41"/>
    <w:rsid w:val="00441E40"/>
    <w:rsid w:val="0044236F"/>
    <w:rsid w:val="00442488"/>
    <w:rsid w:val="004437D6"/>
    <w:rsid w:val="00446AD9"/>
    <w:rsid w:val="0044790F"/>
    <w:rsid w:val="004507D2"/>
    <w:rsid w:val="00471EEB"/>
    <w:rsid w:val="00473BEB"/>
    <w:rsid w:val="00475860"/>
    <w:rsid w:val="0048091A"/>
    <w:rsid w:val="0049711A"/>
    <w:rsid w:val="004A7E26"/>
    <w:rsid w:val="004B5190"/>
    <w:rsid w:val="004B6E00"/>
    <w:rsid w:val="004B7945"/>
    <w:rsid w:val="004C68CA"/>
    <w:rsid w:val="004C728F"/>
    <w:rsid w:val="004F223F"/>
    <w:rsid w:val="004F3608"/>
    <w:rsid w:val="004F5D09"/>
    <w:rsid w:val="004F6CF0"/>
    <w:rsid w:val="0050166E"/>
    <w:rsid w:val="005022C5"/>
    <w:rsid w:val="00502CFA"/>
    <w:rsid w:val="00504CDE"/>
    <w:rsid w:val="005063FD"/>
    <w:rsid w:val="00521621"/>
    <w:rsid w:val="00521758"/>
    <w:rsid w:val="00523FFA"/>
    <w:rsid w:val="00524007"/>
    <w:rsid w:val="00540178"/>
    <w:rsid w:val="0054119D"/>
    <w:rsid w:val="00544706"/>
    <w:rsid w:val="0056465C"/>
    <w:rsid w:val="00570F9D"/>
    <w:rsid w:val="005732AA"/>
    <w:rsid w:val="00573BC7"/>
    <w:rsid w:val="00576222"/>
    <w:rsid w:val="00580EE1"/>
    <w:rsid w:val="005869F8"/>
    <w:rsid w:val="005941DF"/>
    <w:rsid w:val="005979FA"/>
    <w:rsid w:val="005A678E"/>
    <w:rsid w:val="005B1B71"/>
    <w:rsid w:val="005B7757"/>
    <w:rsid w:val="005C0AA2"/>
    <w:rsid w:val="005C4A8E"/>
    <w:rsid w:val="005C7392"/>
    <w:rsid w:val="005C7397"/>
    <w:rsid w:val="005D1106"/>
    <w:rsid w:val="005D7012"/>
    <w:rsid w:val="005D7152"/>
    <w:rsid w:val="005D7E5F"/>
    <w:rsid w:val="005E4624"/>
    <w:rsid w:val="005E5EF7"/>
    <w:rsid w:val="005F3A77"/>
    <w:rsid w:val="00600CFE"/>
    <w:rsid w:val="00601812"/>
    <w:rsid w:val="00601E80"/>
    <w:rsid w:val="00602429"/>
    <w:rsid w:val="006039CD"/>
    <w:rsid w:val="00611F57"/>
    <w:rsid w:val="00616F43"/>
    <w:rsid w:val="00620FA3"/>
    <w:rsid w:val="00621AF4"/>
    <w:rsid w:val="00621DC0"/>
    <w:rsid w:val="006359D5"/>
    <w:rsid w:val="00652059"/>
    <w:rsid w:val="00664901"/>
    <w:rsid w:val="00664DFC"/>
    <w:rsid w:val="00673314"/>
    <w:rsid w:val="00674DDD"/>
    <w:rsid w:val="0067564B"/>
    <w:rsid w:val="00680812"/>
    <w:rsid w:val="006818E4"/>
    <w:rsid w:val="00682588"/>
    <w:rsid w:val="006851A6"/>
    <w:rsid w:val="00691EED"/>
    <w:rsid w:val="006A25F4"/>
    <w:rsid w:val="006A33C5"/>
    <w:rsid w:val="006A53D6"/>
    <w:rsid w:val="006A79E5"/>
    <w:rsid w:val="006B1ED1"/>
    <w:rsid w:val="006B3938"/>
    <w:rsid w:val="006C1A8E"/>
    <w:rsid w:val="006C2020"/>
    <w:rsid w:val="006C662E"/>
    <w:rsid w:val="006D3DCE"/>
    <w:rsid w:val="006E073B"/>
    <w:rsid w:val="006E6E54"/>
    <w:rsid w:val="006F1137"/>
    <w:rsid w:val="006F40DA"/>
    <w:rsid w:val="00705773"/>
    <w:rsid w:val="007061D5"/>
    <w:rsid w:val="0071036B"/>
    <w:rsid w:val="00710DBB"/>
    <w:rsid w:val="007111AB"/>
    <w:rsid w:val="00714468"/>
    <w:rsid w:val="00717D35"/>
    <w:rsid w:val="00721F1C"/>
    <w:rsid w:val="0072436C"/>
    <w:rsid w:val="0072641A"/>
    <w:rsid w:val="00727C2A"/>
    <w:rsid w:val="00731BD2"/>
    <w:rsid w:val="00731BE0"/>
    <w:rsid w:val="00732878"/>
    <w:rsid w:val="00733F73"/>
    <w:rsid w:val="00736ECD"/>
    <w:rsid w:val="00755260"/>
    <w:rsid w:val="00756DBA"/>
    <w:rsid w:val="007673B9"/>
    <w:rsid w:val="00773AB1"/>
    <w:rsid w:val="00774086"/>
    <w:rsid w:val="0078103B"/>
    <w:rsid w:val="00781966"/>
    <w:rsid w:val="00782CB8"/>
    <w:rsid w:val="00783D47"/>
    <w:rsid w:val="007848E3"/>
    <w:rsid w:val="00786EF0"/>
    <w:rsid w:val="0079048B"/>
    <w:rsid w:val="00791082"/>
    <w:rsid w:val="00792769"/>
    <w:rsid w:val="00796CD0"/>
    <w:rsid w:val="007979FA"/>
    <w:rsid w:val="007A33E4"/>
    <w:rsid w:val="007B2A72"/>
    <w:rsid w:val="007B5C33"/>
    <w:rsid w:val="007B6199"/>
    <w:rsid w:val="007C1767"/>
    <w:rsid w:val="007C3A66"/>
    <w:rsid w:val="007D2052"/>
    <w:rsid w:val="007D488D"/>
    <w:rsid w:val="007D4CDB"/>
    <w:rsid w:val="007D6042"/>
    <w:rsid w:val="007F4F45"/>
    <w:rsid w:val="008006E8"/>
    <w:rsid w:val="008055C4"/>
    <w:rsid w:val="008104F4"/>
    <w:rsid w:val="008124D6"/>
    <w:rsid w:val="008166A7"/>
    <w:rsid w:val="00834A57"/>
    <w:rsid w:val="008458AF"/>
    <w:rsid w:val="0084612F"/>
    <w:rsid w:val="00850657"/>
    <w:rsid w:val="008622FE"/>
    <w:rsid w:val="00862CA5"/>
    <w:rsid w:val="00885BC5"/>
    <w:rsid w:val="00886557"/>
    <w:rsid w:val="008873E7"/>
    <w:rsid w:val="008929F2"/>
    <w:rsid w:val="00893A84"/>
    <w:rsid w:val="00896617"/>
    <w:rsid w:val="00896700"/>
    <w:rsid w:val="008A0B3D"/>
    <w:rsid w:val="008A2EE4"/>
    <w:rsid w:val="008A6015"/>
    <w:rsid w:val="008B00F5"/>
    <w:rsid w:val="008B3CEB"/>
    <w:rsid w:val="008D3E92"/>
    <w:rsid w:val="008D5B32"/>
    <w:rsid w:val="008E3A54"/>
    <w:rsid w:val="008E5D64"/>
    <w:rsid w:val="008E7C70"/>
    <w:rsid w:val="008F5339"/>
    <w:rsid w:val="008F64D8"/>
    <w:rsid w:val="009016F1"/>
    <w:rsid w:val="00906844"/>
    <w:rsid w:val="0091478A"/>
    <w:rsid w:val="0092549B"/>
    <w:rsid w:val="0092592C"/>
    <w:rsid w:val="00926BDA"/>
    <w:rsid w:val="00930743"/>
    <w:rsid w:val="00931C84"/>
    <w:rsid w:val="009353E7"/>
    <w:rsid w:val="00943DCF"/>
    <w:rsid w:val="009544B5"/>
    <w:rsid w:val="00957F56"/>
    <w:rsid w:val="0096579A"/>
    <w:rsid w:val="009729D2"/>
    <w:rsid w:val="00982DF9"/>
    <w:rsid w:val="009A1CCD"/>
    <w:rsid w:val="009A2A31"/>
    <w:rsid w:val="009B2314"/>
    <w:rsid w:val="009B5805"/>
    <w:rsid w:val="009C6032"/>
    <w:rsid w:val="009D4B21"/>
    <w:rsid w:val="009E138D"/>
    <w:rsid w:val="009E1E90"/>
    <w:rsid w:val="009E2FE5"/>
    <w:rsid w:val="009E6142"/>
    <w:rsid w:val="009F2F39"/>
    <w:rsid w:val="00A0100C"/>
    <w:rsid w:val="00A046B5"/>
    <w:rsid w:val="00A04F4A"/>
    <w:rsid w:val="00A1358B"/>
    <w:rsid w:val="00A14099"/>
    <w:rsid w:val="00A17285"/>
    <w:rsid w:val="00A1762F"/>
    <w:rsid w:val="00A20081"/>
    <w:rsid w:val="00A200D5"/>
    <w:rsid w:val="00A20F90"/>
    <w:rsid w:val="00A22F5F"/>
    <w:rsid w:val="00A262DF"/>
    <w:rsid w:val="00A32E60"/>
    <w:rsid w:val="00A33689"/>
    <w:rsid w:val="00A37826"/>
    <w:rsid w:val="00A40941"/>
    <w:rsid w:val="00A41B3D"/>
    <w:rsid w:val="00A520F6"/>
    <w:rsid w:val="00A5520B"/>
    <w:rsid w:val="00A63B70"/>
    <w:rsid w:val="00A74C7C"/>
    <w:rsid w:val="00A771DB"/>
    <w:rsid w:val="00A81FE4"/>
    <w:rsid w:val="00A83FAC"/>
    <w:rsid w:val="00A85197"/>
    <w:rsid w:val="00A85B42"/>
    <w:rsid w:val="00A86368"/>
    <w:rsid w:val="00A8761B"/>
    <w:rsid w:val="00A96F5E"/>
    <w:rsid w:val="00AA3694"/>
    <w:rsid w:val="00AA68E8"/>
    <w:rsid w:val="00AA6E40"/>
    <w:rsid w:val="00AB02A5"/>
    <w:rsid w:val="00AB1431"/>
    <w:rsid w:val="00AB28D0"/>
    <w:rsid w:val="00AC0EEA"/>
    <w:rsid w:val="00AC16E0"/>
    <w:rsid w:val="00AC1B39"/>
    <w:rsid w:val="00AC7FEA"/>
    <w:rsid w:val="00AD10C2"/>
    <w:rsid w:val="00AE6F8C"/>
    <w:rsid w:val="00AF711B"/>
    <w:rsid w:val="00B00DC9"/>
    <w:rsid w:val="00B047BA"/>
    <w:rsid w:val="00B103F1"/>
    <w:rsid w:val="00B108B3"/>
    <w:rsid w:val="00B12762"/>
    <w:rsid w:val="00B13715"/>
    <w:rsid w:val="00B21AA5"/>
    <w:rsid w:val="00B2481E"/>
    <w:rsid w:val="00B30228"/>
    <w:rsid w:val="00B35989"/>
    <w:rsid w:val="00B36719"/>
    <w:rsid w:val="00B37A80"/>
    <w:rsid w:val="00B402D8"/>
    <w:rsid w:val="00B434E9"/>
    <w:rsid w:val="00B436C6"/>
    <w:rsid w:val="00B454A6"/>
    <w:rsid w:val="00B504F7"/>
    <w:rsid w:val="00B50623"/>
    <w:rsid w:val="00B53E84"/>
    <w:rsid w:val="00B545AA"/>
    <w:rsid w:val="00B819D9"/>
    <w:rsid w:val="00B86BE8"/>
    <w:rsid w:val="00B912F9"/>
    <w:rsid w:val="00B94E05"/>
    <w:rsid w:val="00B96779"/>
    <w:rsid w:val="00BA33C3"/>
    <w:rsid w:val="00BA6876"/>
    <w:rsid w:val="00BA785C"/>
    <w:rsid w:val="00BB4DD8"/>
    <w:rsid w:val="00BB5B94"/>
    <w:rsid w:val="00BB670F"/>
    <w:rsid w:val="00BB79D3"/>
    <w:rsid w:val="00BC3932"/>
    <w:rsid w:val="00BD3E3A"/>
    <w:rsid w:val="00BD5586"/>
    <w:rsid w:val="00BD69B9"/>
    <w:rsid w:val="00BE2C98"/>
    <w:rsid w:val="00BE614C"/>
    <w:rsid w:val="00BF66AB"/>
    <w:rsid w:val="00BF70AD"/>
    <w:rsid w:val="00C226BC"/>
    <w:rsid w:val="00C27B55"/>
    <w:rsid w:val="00C304CC"/>
    <w:rsid w:val="00C3257C"/>
    <w:rsid w:val="00C32BF9"/>
    <w:rsid w:val="00C36855"/>
    <w:rsid w:val="00C454AB"/>
    <w:rsid w:val="00C47916"/>
    <w:rsid w:val="00C47FA5"/>
    <w:rsid w:val="00C5144D"/>
    <w:rsid w:val="00C5329C"/>
    <w:rsid w:val="00C82728"/>
    <w:rsid w:val="00C8342E"/>
    <w:rsid w:val="00C86CA3"/>
    <w:rsid w:val="00C90626"/>
    <w:rsid w:val="00C94F79"/>
    <w:rsid w:val="00C960C4"/>
    <w:rsid w:val="00CA5A19"/>
    <w:rsid w:val="00CB12E5"/>
    <w:rsid w:val="00CB3610"/>
    <w:rsid w:val="00CC24EC"/>
    <w:rsid w:val="00CC501F"/>
    <w:rsid w:val="00CC6FF8"/>
    <w:rsid w:val="00CD08AC"/>
    <w:rsid w:val="00CD09C6"/>
    <w:rsid w:val="00CD5998"/>
    <w:rsid w:val="00CD5BA9"/>
    <w:rsid w:val="00CD652B"/>
    <w:rsid w:val="00CD66B8"/>
    <w:rsid w:val="00CE27FE"/>
    <w:rsid w:val="00CE29FF"/>
    <w:rsid w:val="00CE2FA0"/>
    <w:rsid w:val="00CE3542"/>
    <w:rsid w:val="00CE7300"/>
    <w:rsid w:val="00CF0AE8"/>
    <w:rsid w:val="00CF292E"/>
    <w:rsid w:val="00CF3A1B"/>
    <w:rsid w:val="00CF7094"/>
    <w:rsid w:val="00D00047"/>
    <w:rsid w:val="00D000DE"/>
    <w:rsid w:val="00D04CF3"/>
    <w:rsid w:val="00D13AC5"/>
    <w:rsid w:val="00D20019"/>
    <w:rsid w:val="00D20F18"/>
    <w:rsid w:val="00D21F96"/>
    <w:rsid w:val="00D254CF"/>
    <w:rsid w:val="00D3760D"/>
    <w:rsid w:val="00D4494E"/>
    <w:rsid w:val="00D47C80"/>
    <w:rsid w:val="00D52ADC"/>
    <w:rsid w:val="00D53BC4"/>
    <w:rsid w:val="00D56675"/>
    <w:rsid w:val="00D57ED8"/>
    <w:rsid w:val="00D66C60"/>
    <w:rsid w:val="00D70C43"/>
    <w:rsid w:val="00D70F45"/>
    <w:rsid w:val="00D73055"/>
    <w:rsid w:val="00D741B1"/>
    <w:rsid w:val="00D822EF"/>
    <w:rsid w:val="00D83649"/>
    <w:rsid w:val="00D84396"/>
    <w:rsid w:val="00D84684"/>
    <w:rsid w:val="00D84F64"/>
    <w:rsid w:val="00D94565"/>
    <w:rsid w:val="00D96D8B"/>
    <w:rsid w:val="00D9744D"/>
    <w:rsid w:val="00DA7C5B"/>
    <w:rsid w:val="00DB1119"/>
    <w:rsid w:val="00DB1782"/>
    <w:rsid w:val="00DB19B2"/>
    <w:rsid w:val="00DB4D72"/>
    <w:rsid w:val="00DB641B"/>
    <w:rsid w:val="00DC35D4"/>
    <w:rsid w:val="00DC6919"/>
    <w:rsid w:val="00DD07E7"/>
    <w:rsid w:val="00DD4363"/>
    <w:rsid w:val="00DD5143"/>
    <w:rsid w:val="00DE1A2A"/>
    <w:rsid w:val="00DE50A3"/>
    <w:rsid w:val="00DF5D20"/>
    <w:rsid w:val="00E07C76"/>
    <w:rsid w:val="00E13D54"/>
    <w:rsid w:val="00E13DA4"/>
    <w:rsid w:val="00E1699E"/>
    <w:rsid w:val="00E17CB3"/>
    <w:rsid w:val="00E2299F"/>
    <w:rsid w:val="00E274B7"/>
    <w:rsid w:val="00E44648"/>
    <w:rsid w:val="00E44724"/>
    <w:rsid w:val="00E4478E"/>
    <w:rsid w:val="00E55928"/>
    <w:rsid w:val="00E61AF4"/>
    <w:rsid w:val="00E73A14"/>
    <w:rsid w:val="00E92DC1"/>
    <w:rsid w:val="00E9682F"/>
    <w:rsid w:val="00EB1EEC"/>
    <w:rsid w:val="00EB493F"/>
    <w:rsid w:val="00EB791B"/>
    <w:rsid w:val="00EC2308"/>
    <w:rsid w:val="00EC2DA6"/>
    <w:rsid w:val="00EC6B2A"/>
    <w:rsid w:val="00EC7E2A"/>
    <w:rsid w:val="00ED52DF"/>
    <w:rsid w:val="00ED6862"/>
    <w:rsid w:val="00EE320C"/>
    <w:rsid w:val="00EF5B70"/>
    <w:rsid w:val="00EF7D88"/>
    <w:rsid w:val="00F0173E"/>
    <w:rsid w:val="00F01E97"/>
    <w:rsid w:val="00F031B8"/>
    <w:rsid w:val="00F06730"/>
    <w:rsid w:val="00F10A5D"/>
    <w:rsid w:val="00F138F9"/>
    <w:rsid w:val="00F210DC"/>
    <w:rsid w:val="00F2663B"/>
    <w:rsid w:val="00F309EC"/>
    <w:rsid w:val="00F34A37"/>
    <w:rsid w:val="00F4138A"/>
    <w:rsid w:val="00F46DD1"/>
    <w:rsid w:val="00F47224"/>
    <w:rsid w:val="00F507E5"/>
    <w:rsid w:val="00F525B5"/>
    <w:rsid w:val="00F54185"/>
    <w:rsid w:val="00F556F4"/>
    <w:rsid w:val="00F5631F"/>
    <w:rsid w:val="00F72E22"/>
    <w:rsid w:val="00F83765"/>
    <w:rsid w:val="00F862E0"/>
    <w:rsid w:val="00F92B64"/>
    <w:rsid w:val="00F95514"/>
    <w:rsid w:val="00F961AE"/>
    <w:rsid w:val="00FB02E2"/>
    <w:rsid w:val="00FB3235"/>
    <w:rsid w:val="00FB3426"/>
    <w:rsid w:val="00FB36AA"/>
    <w:rsid w:val="00FC09D8"/>
    <w:rsid w:val="00FC2162"/>
    <w:rsid w:val="00FC6E8B"/>
    <w:rsid w:val="00FC79BF"/>
    <w:rsid w:val="00FD1A57"/>
    <w:rsid w:val="00FD21B6"/>
    <w:rsid w:val="00FD607B"/>
    <w:rsid w:val="00FD6D06"/>
    <w:rsid w:val="00FE172F"/>
    <w:rsid w:val="00FF34E6"/>
    <w:rsid w:val="00FF3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DA4832"/>
  <w15:chartTrackingRefBased/>
  <w15:docId w15:val="{896FE759-4628-7749-8B29-167E4155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D294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29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29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294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294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294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294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294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294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D294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D29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D29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D294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D294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D294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D294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D294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D294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D294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D29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294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D29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29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D29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294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D294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D29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D294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D29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48</TotalTime>
  <Pages>5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宁莉萍</dc:creator>
  <cp:keywords/>
  <dc:description/>
  <cp:lastModifiedBy>宁莉萍</cp:lastModifiedBy>
  <cp:revision>91</cp:revision>
  <dcterms:created xsi:type="dcterms:W3CDTF">2025-04-21T08:18:00Z</dcterms:created>
  <dcterms:modified xsi:type="dcterms:W3CDTF">2026-05-06T15:28:00Z</dcterms:modified>
</cp:coreProperties>
</file>