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1D021" w14:textId="34B84A4F" w:rsidR="00333C0C" w:rsidRPr="004228CF" w:rsidRDefault="00EB6CD8" w:rsidP="0010621E">
      <w:pPr>
        <w:adjustRightInd w:val="0"/>
        <w:snapToGrid w:val="0"/>
        <w:spacing w:line="240" w:lineRule="auto"/>
        <w:rPr>
          <w:snapToGrid w:val="0"/>
          <w:sz w:val="20"/>
          <w:shd w:val="clear" w:color="auto" w:fill="FFFFFF"/>
          <w:lang w:bidi="en-US"/>
        </w:rPr>
      </w:pPr>
      <w:r w:rsidRPr="004228CF">
        <w:rPr>
          <w:snapToGrid w:val="0"/>
          <w:sz w:val="20"/>
          <w:shd w:val="clear" w:color="auto" w:fill="FFFFFF"/>
          <w:lang w:bidi="en-US"/>
        </w:rPr>
        <w:t>Supplementary Table S1. Complete list of features selected by each feature selection method</w:t>
      </w:r>
    </w:p>
    <w:tbl>
      <w:tblPr>
        <w:tblStyle w:val="a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268"/>
        <w:gridCol w:w="1418"/>
        <w:gridCol w:w="2693"/>
      </w:tblGrid>
      <w:tr w:rsidR="007F2F27" w:rsidRPr="004228CF" w14:paraId="1416FDCB" w14:textId="77777777" w:rsidTr="00BD2BF1">
        <w:tc>
          <w:tcPr>
            <w:tcW w:w="226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FB7C95B" w14:textId="05DAB9AB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228CF">
              <w:rPr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8B46594" w14:textId="05D2D5F8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Theme="minorEastAsia"/>
                <w:b/>
                <w:bCs/>
                <w:snapToGrid w:val="0"/>
                <w:sz w:val="18"/>
                <w:szCs w:val="18"/>
                <w:shd w:val="clear" w:color="auto" w:fill="FFFFFF"/>
                <w:lang w:eastAsia="zh-CN" w:bidi="en-US"/>
              </w:rPr>
            </w:pPr>
            <w:r w:rsidRPr="004228CF">
              <w:rPr>
                <w:rFonts w:eastAsiaTheme="minorEastAsia"/>
                <w:b/>
                <w:bCs/>
                <w:snapToGrid w:val="0"/>
                <w:sz w:val="18"/>
                <w:szCs w:val="18"/>
                <w:shd w:val="clear" w:color="auto" w:fill="FFFFFF"/>
                <w:lang w:eastAsia="zh-CN" w:bidi="en-US"/>
              </w:rPr>
              <w:t>Selected feature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48EF929" w14:textId="1DE862D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228CF">
              <w:rPr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06C6F90" w14:textId="772486A1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228CF">
              <w:rPr>
                <w:rFonts w:eastAsiaTheme="minorEastAsia"/>
                <w:b/>
                <w:bCs/>
                <w:snapToGrid w:val="0"/>
                <w:sz w:val="18"/>
                <w:szCs w:val="18"/>
                <w:shd w:val="clear" w:color="auto" w:fill="FFFFFF"/>
                <w:lang w:eastAsia="zh-CN" w:bidi="en-US"/>
              </w:rPr>
              <w:t>Selected feature</w:t>
            </w:r>
          </w:p>
        </w:tc>
      </w:tr>
      <w:tr w:rsidR="007F2F27" w:rsidRPr="004228CF" w14:paraId="61FC701E" w14:textId="4B00A8E0" w:rsidTr="00BD2BF1">
        <w:trPr>
          <w:trHeight w:val="276"/>
        </w:trPr>
        <w:tc>
          <w:tcPr>
            <w:tcW w:w="2263" w:type="dxa"/>
            <w:tcBorders>
              <w:top w:val="single" w:sz="4" w:space="0" w:color="auto"/>
            </w:tcBorders>
            <w:vAlign w:val="center"/>
            <w:hideMark/>
          </w:tcPr>
          <w:p w14:paraId="7E145669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  <w:hideMark/>
          </w:tcPr>
          <w:p w14:paraId="6D43ED8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elev_AIH_25th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702DCB5" w14:textId="361B7252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Boruta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35B87BE" w14:textId="55FD768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elev_AIH_25th</w:t>
            </w:r>
          </w:p>
        </w:tc>
      </w:tr>
      <w:tr w:rsidR="007F2F27" w:rsidRPr="004228CF" w14:paraId="7F040E26" w14:textId="19737338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2C66168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637AF489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elev_AIH_10th</w:t>
            </w:r>
          </w:p>
        </w:tc>
        <w:tc>
          <w:tcPr>
            <w:tcW w:w="1418" w:type="dxa"/>
            <w:vAlign w:val="center"/>
          </w:tcPr>
          <w:p w14:paraId="6AF056E1" w14:textId="77B9D2F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Boruta</w:t>
            </w:r>
          </w:p>
        </w:tc>
        <w:tc>
          <w:tcPr>
            <w:tcW w:w="2693" w:type="dxa"/>
            <w:vAlign w:val="center"/>
          </w:tcPr>
          <w:p w14:paraId="7D17F419" w14:textId="2EE036F6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elev_AIH_30th</w:t>
            </w:r>
          </w:p>
        </w:tc>
      </w:tr>
      <w:tr w:rsidR="007F2F27" w:rsidRPr="004228CF" w14:paraId="5D32EEC3" w14:textId="1AFC4B3C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99FB499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5EE047E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elev_AIH_60th</w:t>
            </w:r>
          </w:p>
        </w:tc>
        <w:tc>
          <w:tcPr>
            <w:tcW w:w="1418" w:type="dxa"/>
            <w:vAlign w:val="center"/>
          </w:tcPr>
          <w:p w14:paraId="75E7855F" w14:textId="6AA9495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Boruta</w:t>
            </w:r>
          </w:p>
        </w:tc>
        <w:tc>
          <w:tcPr>
            <w:tcW w:w="2693" w:type="dxa"/>
            <w:vAlign w:val="center"/>
          </w:tcPr>
          <w:p w14:paraId="5BDF02DA" w14:textId="7B70785B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elev_mean</w:t>
            </w:r>
            <w:proofErr w:type="spellEnd"/>
          </w:p>
        </w:tc>
      </w:tr>
      <w:tr w:rsidR="007F2F27" w:rsidRPr="004228CF" w14:paraId="610FE616" w14:textId="157D5F08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05FE8F2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11C581C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elev_p_99th</w:t>
            </w:r>
          </w:p>
        </w:tc>
        <w:tc>
          <w:tcPr>
            <w:tcW w:w="1418" w:type="dxa"/>
            <w:vAlign w:val="center"/>
          </w:tcPr>
          <w:p w14:paraId="3AB98E1F" w14:textId="24C639C4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Boruta</w:t>
            </w:r>
          </w:p>
        </w:tc>
        <w:tc>
          <w:tcPr>
            <w:tcW w:w="2693" w:type="dxa"/>
            <w:vAlign w:val="center"/>
          </w:tcPr>
          <w:p w14:paraId="05B376B9" w14:textId="63A2CDAC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density_0</w:t>
            </w:r>
          </w:p>
        </w:tc>
      </w:tr>
      <w:tr w:rsidR="007F2F27" w:rsidRPr="004228CF" w14:paraId="3CFEC00C" w14:textId="50DE4F41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9FAC87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64E8407C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elev_p_5th</w:t>
            </w:r>
          </w:p>
        </w:tc>
        <w:tc>
          <w:tcPr>
            <w:tcW w:w="1418" w:type="dxa"/>
            <w:vAlign w:val="center"/>
          </w:tcPr>
          <w:p w14:paraId="13370A5B" w14:textId="77B9258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7B93455B" w14:textId="14E1E1BF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elev_aad_z</w:t>
            </w:r>
            <w:proofErr w:type="spellEnd"/>
          </w:p>
        </w:tc>
      </w:tr>
      <w:tr w:rsidR="007F2F27" w:rsidRPr="004228CF" w14:paraId="3C24BC78" w14:textId="5BD89E9B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141A4E86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50432D11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elev_AIH_5th</w:t>
            </w:r>
          </w:p>
        </w:tc>
        <w:tc>
          <w:tcPr>
            <w:tcW w:w="1418" w:type="dxa"/>
            <w:vAlign w:val="center"/>
          </w:tcPr>
          <w:p w14:paraId="0BD8A864" w14:textId="389E224C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2049858A" w14:textId="25968325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elev_crr</w:t>
            </w:r>
            <w:proofErr w:type="spellEnd"/>
          </w:p>
        </w:tc>
      </w:tr>
      <w:tr w:rsidR="007F2F27" w:rsidRPr="004228CF" w14:paraId="68496FC8" w14:textId="3F94C1D2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85F1285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22566ABC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elev_crr</w:t>
            </w:r>
            <w:proofErr w:type="spellEnd"/>
          </w:p>
        </w:tc>
        <w:tc>
          <w:tcPr>
            <w:tcW w:w="1418" w:type="dxa"/>
            <w:vAlign w:val="center"/>
          </w:tcPr>
          <w:p w14:paraId="2C0A0C79" w14:textId="1A31EB80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48DC6217" w14:textId="082444C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elev_AIH_1st</w:t>
            </w:r>
          </w:p>
        </w:tc>
      </w:tr>
      <w:tr w:rsidR="007F2F27" w:rsidRPr="004228CF" w14:paraId="7AEF6A62" w14:textId="49ABED2A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452426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42CAD8E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density_5</w:t>
            </w:r>
          </w:p>
        </w:tc>
        <w:tc>
          <w:tcPr>
            <w:tcW w:w="1418" w:type="dxa"/>
            <w:vAlign w:val="center"/>
          </w:tcPr>
          <w:p w14:paraId="7CDEF349" w14:textId="727021E5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3B631CF" w14:textId="52D13B96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elev_AIH_5th</w:t>
            </w:r>
          </w:p>
        </w:tc>
      </w:tr>
      <w:tr w:rsidR="007F2F27" w:rsidRPr="004228CF" w14:paraId="767A9134" w14:textId="5FA1ABF6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4DD11D59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6A5FC0F6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density_9</w:t>
            </w:r>
          </w:p>
        </w:tc>
        <w:tc>
          <w:tcPr>
            <w:tcW w:w="1418" w:type="dxa"/>
            <w:vAlign w:val="center"/>
          </w:tcPr>
          <w:p w14:paraId="6FA42055" w14:textId="3FE7CAD3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84EED6F" w14:textId="3A5CD89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elev_AIH_10th</w:t>
            </w:r>
          </w:p>
        </w:tc>
      </w:tr>
      <w:tr w:rsidR="007F2F27" w:rsidRPr="004228CF" w14:paraId="08D58DDF" w14:textId="66F798D5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721710C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38FACE9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elev_AIH_1st</w:t>
            </w:r>
          </w:p>
        </w:tc>
        <w:tc>
          <w:tcPr>
            <w:tcW w:w="1418" w:type="dxa"/>
            <w:vAlign w:val="center"/>
          </w:tcPr>
          <w:p w14:paraId="79705AE3" w14:textId="16EF08A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43AF1798" w14:textId="6B2CC88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elev_AIH_20th</w:t>
            </w:r>
          </w:p>
        </w:tc>
      </w:tr>
      <w:tr w:rsidR="007F2F27" w:rsidRPr="004228CF" w14:paraId="44EE0963" w14:textId="2F28F17F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03B04AE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1D363DD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density_1</w:t>
            </w:r>
          </w:p>
        </w:tc>
        <w:tc>
          <w:tcPr>
            <w:tcW w:w="1418" w:type="dxa"/>
            <w:vAlign w:val="center"/>
          </w:tcPr>
          <w:p w14:paraId="65F1C1A9" w14:textId="30161AF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0C54F5B" w14:textId="5B16596A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elev_AIH_25th</w:t>
            </w:r>
          </w:p>
        </w:tc>
      </w:tr>
      <w:tr w:rsidR="007F2F27" w:rsidRPr="004228CF" w14:paraId="78B6D784" w14:textId="3C823511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7AEAF6F9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2311B0C2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elev_IQ</w:t>
            </w:r>
            <w:proofErr w:type="spellEnd"/>
          </w:p>
        </w:tc>
        <w:tc>
          <w:tcPr>
            <w:tcW w:w="1418" w:type="dxa"/>
            <w:vAlign w:val="center"/>
          </w:tcPr>
          <w:p w14:paraId="28544CF2" w14:textId="03711AD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A3AB34D" w14:textId="25206495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elev_AIH_30th</w:t>
            </w:r>
          </w:p>
        </w:tc>
      </w:tr>
      <w:tr w:rsidR="007F2F27" w:rsidRPr="004228CF" w14:paraId="1D9383F3" w14:textId="68FD80EA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1976E961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01E3DC9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density_4</w:t>
            </w:r>
          </w:p>
        </w:tc>
        <w:tc>
          <w:tcPr>
            <w:tcW w:w="1418" w:type="dxa"/>
            <w:vAlign w:val="center"/>
          </w:tcPr>
          <w:p w14:paraId="5C2B85DE" w14:textId="66BF68D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0477915" w14:textId="5826E41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elev_AIH_40th</w:t>
            </w:r>
          </w:p>
        </w:tc>
      </w:tr>
      <w:tr w:rsidR="007F2F27" w:rsidRPr="004228CF" w14:paraId="5649794E" w14:textId="30FCFFEF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F39BFF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2587656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density_0</w:t>
            </w:r>
          </w:p>
        </w:tc>
        <w:tc>
          <w:tcPr>
            <w:tcW w:w="1418" w:type="dxa"/>
            <w:vAlign w:val="center"/>
          </w:tcPr>
          <w:p w14:paraId="101AE448" w14:textId="67091F38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74F33D7A" w14:textId="63FF9184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elev_AIH_50th</w:t>
            </w:r>
          </w:p>
        </w:tc>
      </w:tr>
      <w:tr w:rsidR="007F2F27" w:rsidRPr="004228CF" w14:paraId="018181EF" w14:textId="328A605D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BBF863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5D8CE6DD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elev_aad_z</w:t>
            </w:r>
            <w:proofErr w:type="spellEnd"/>
          </w:p>
        </w:tc>
        <w:tc>
          <w:tcPr>
            <w:tcW w:w="1418" w:type="dxa"/>
            <w:vAlign w:val="center"/>
          </w:tcPr>
          <w:p w14:paraId="0A0E6CA4" w14:textId="5E7E5D8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019FB11F" w14:textId="30D7D9F1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elev_AIH_60th</w:t>
            </w:r>
          </w:p>
        </w:tc>
      </w:tr>
      <w:tr w:rsidR="007F2F27" w:rsidRPr="004228CF" w14:paraId="622C5A55" w14:textId="665AA3DD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062528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3705522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elev_kurtosis</w:t>
            </w:r>
            <w:proofErr w:type="spellEnd"/>
          </w:p>
        </w:tc>
        <w:tc>
          <w:tcPr>
            <w:tcW w:w="1418" w:type="dxa"/>
            <w:vAlign w:val="center"/>
          </w:tcPr>
          <w:p w14:paraId="1E9D087C" w14:textId="63D0C5B8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3E4D3891" w14:textId="5B3E1582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elev_AIH_70th</w:t>
            </w:r>
          </w:p>
        </w:tc>
      </w:tr>
      <w:tr w:rsidR="007F2F27" w:rsidRPr="004228CF" w14:paraId="492507BE" w14:textId="337FEB78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A925E5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3C3B472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elev_cv_z</w:t>
            </w:r>
            <w:proofErr w:type="spellEnd"/>
          </w:p>
        </w:tc>
        <w:tc>
          <w:tcPr>
            <w:tcW w:w="1418" w:type="dxa"/>
            <w:vAlign w:val="center"/>
          </w:tcPr>
          <w:p w14:paraId="0DAE7055" w14:textId="77CC0B1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4D79176F" w14:textId="69D37781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elev_AIH_75th</w:t>
            </w:r>
          </w:p>
        </w:tc>
      </w:tr>
      <w:tr w:rsidR="007F2F27" w:rsidRPr="004228CF" w14:paraId="04B1EF50" w14:textId="3984EA0C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2CA6F1CB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1B96D68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density_3</w:t>
            </w:r>
          </w:p>
        </w:tc>
        <w:tc>
          <w:tcPr>
            <w:tcW w:w="1418" w:type="dxa"/>
            <w:vAlign w:val="center"/>
          </w:tcPr>
          <w:p w14:paraId="52F3F9D4" w14:textId="709C8892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3B139757" w14:textId="40303AC8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elev_AIH_80th</w:t>
            </w:r>
          </w:p>
        </w:tc>
      </w:tr>
      <w:tr w:rsidR="007F2F27" w:rsidRPr="004228CF" w14:paraId="623D2BB7" w14:textId="79A1BB4B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9368ED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7D132346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elev_AIH_IQ</w:t>
            </w:r>
            <w:proofErr w:type="spellEnd"/>
          </w:p>
        </w:tc>
        <w:tc>
          <w:tcPr>
            <w:tcW w:w="1418" w:type="dxa"/>
            <w:vAlign w:val="center"/>
          </w:tcPr>
          <w:p w14:paraId="24F4DF4C" w14:textId="154BDA4F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4C9B3284" w14:textId="1A02BF66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elev_AIH_90th</w:t>
            </w:r>
          </w:p>
        </w:tc>
      </w:tr>
      <w:tr w:rsidR="007F2F27" w:rsidRPr="004228CF" w14:paraId="038A8AA4" w14:textId="78EDDEF8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FC2EBE9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53E1411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density_8</w:t>
            </w:r>
          </w:p>
        </w:tc>
        <w:tc>
          <w:tcPr>
            <w:tcW w:w="1418" w:type="dxa"/>
            <w:vAlign w:val="center"/>
          </w:tcPr>
          <w:p w14:paraId="360379F0" w14:textId="76757675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88FDB4F" w14:textId="134E4E82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elev_AIH_95th</w:t>
            </w:r>
          </w:p>
        </w:tc>
      </w:tr>
      <w:tr w:rsidR="007F2F27" w:rsidRPr="004228CF" w14:paraId="381579C3" w14:textId="21DD526C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74F5580B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033F8D1E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elev_skewness</w:t>
            </w:r>
            <w:proofErr w:type="spellEnd"/>
          </w:p>
        </w:tc>
        <w:tc>
          <w:tcPr>
            <w:tcW w:w="1418" w:type="dxa"/>
            <w:vAlign w:val="center"/>
          </w:tcPr>
          <w:p w14:paraId="7A889017" w14:textId="3E268933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42AFC237" w14:textId="676A374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elev_AIH_99th</w:t>
            </w:r>
          </w:p>
        </w:tc>
      </w:tr>
      <w:tr w:rsidR="007F2F27" w:rsidRPr="004228CF" w14:paraId="2749F3B5" w14:textId="6BBA8EAC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2AECFAB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Chatterjee-Boruta</w:t>
            </w:r>
          </w:p>
        </w:tc>
        <w:tc>
          <w:tcPr>
            <w:tcW w:w="2268" w:type="dxa"/>
            <w:vAlign w:val="center"/>
            <w:hideMark/>
          </w:tcPr>
          <w:p w14:paraId="605B3D42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density_2</w:t>
            </w:r>
          </w:p>
        </w:tc>
        <w:tc>
          <w:tcPr>
            <w:tcW w:w="1418" w:type="dxa"/>
            <w:vAlign w:val="center"/>
          </w:tcPr>
          <w:p w14:paraId="59C72BBA" w14:textId="70D873A4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F003C64" w14:textId="3AD93F48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elev_AIH_IQ</w:t>
            </w:r>
            <w:proofErr w:type="spellEnd"/>
          </w:p>
        </w:tc>
      </w:tr>
      <w:tr w:rsidR="007F2F27" w:rsidRPr="004228CF" w14:paraId="187AE890" w14:textId="7719B559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B171B5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2081392B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elev_AIH_5th</w:t>
            </w:r>
          </w:p>
        </w:tc>
        <w:tc>
          <w:tcPr>
            <w:tcW w:w="1418" w:type="dxa"/>
            <w:vAlign w:val="center"/>
          </w:tcPr>
          <w:p w14:paraId="24C2002F" w14:textId="3B5D8BCB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304EFC43" w14:textId="0EC8AE0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elev_cmc</w:t>
            </w:r>
            <w:proofErr w:type="spellEnd"/>
          </w:p>
        </w:tc>
      </w:tr>
      <w:tr w:rsidR="007F2F27" w:rsidRPr="004228CF" w14:paraId="361A7D39" w14:textId="61306397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E3889CB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1A0B146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elev_AIH_10th</w:t>
            </w:r>
          </w:p>
        </w:tc>
        <w:tc>
          <w:tcPr>
            <w:tcW w:w="1418" w:type="dxa"/>
            <w:vAlign w:val="center"/>
          </w:tcPr>
          <w:p w14:paraId="7A0428A7" w14:textId="43C9471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18697C1D" w14:textId="1BB9238F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elev_cv_z</w:t>
            </w:r>
            <w:proofErr w:type="spellEnd"/>
          </w:p>
        </w:tc>
      </w:tr>
      <w:tr w:rsidR="007F2F27" w:rsidRPr="004228CF" w14:paraId="66A8827F" w14:textId="21CB195D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142CA53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6A58AB1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elev_AIH_20th</w:t>
            </w:r>
          </w:p>
        </w:tc>
        <w:tc>
          <w:tcPr>
            <w:tcW w:w="1418" w:type="dxa"/>
            <w:vAlign w:val="center"/>
          </w:tcPr>
          <w:p w14:paraId="5337F823" w14:textId="2895F580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0798BA70" w14:textId="1BF7ED18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elev_IQ</w:t>
            </w:r>
            <w:proofErr w:type="spellEnd"/>
          </w:p>
        </w:tc>
      </w:tr>
      <w:tr w:rsidR="007F2F27" w:rsidRPr="004228CF" w14:paraId="1F21D2A4" w14:textId="09351044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9A3269D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330D4521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elev_AIH_25th</w:t>
            </w:r>
          </w:p>
        </w:tc>
        <w:tc>
          <w:tcPr>
            <w:tcW w:w="1418" w:type="dxa"/>
            <w:vAlign w:val="center"/>
          </w:tcPr>
          <w:p w14:paraId="4FE7396C" w14:textId="114F710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3BDAF4F" w14:textId="2FB02C6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elev_kurtosis</w:t>
            </w:r>
            <w:proofErr w:type="spellEnd"/>
          </w:p>
        </w:tc>
      </w:tr>
      <w:tr w:rsidR="007F2F27" w:rsidRPr="004228CF" w14:paraId="188D903E" w14:textId="2EFB42CA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F9A9446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18373233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elev_AIH_30th</w:t>
            </w:r>
          </w:p>
        </w:tc>
        <w:tc>
          <w:tcPr>
            <w:tcW w:w="1418" w:type="dxa"/>
            <w:vAlign w:val="center"/>
          </w:tcPr>
          <w:p w14:paraId="3EF6F507" w14:textId="14A445DC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783E1818" w14:textId="1965C19F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elev_madmedia</w:t>
            </w:r>
            <w:proofErr w:type="spellEnd"/>
          </w:p>
        </w:tc>
      </w:tr>
      <w:tr w:rsidR="007F2F27" w:rsidRPr="004228CF" w14:paraId="03F81426" w14:textId="012F5353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09E3597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71EBF3E2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elev_AIH_40th</w:t>
            </w:r>
          </w:p>
        </w:tc>
        <w:tc>
          <w:tcPr>
            <w:tcW w:w="1418" w:type="dxa"/>
            <w:vAlign w:val="center"/>
          </w:tcPr>
          <w:p w14:paraId="0DB46509" w14:textId="3A61F6D2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0F9C3B59" w14:textId="5B46A796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elev_max</w:t>
            </w:r>
            <w:proofErr w:type="spellEnd"/>
          </w:p>
        </w:tc>
      </w:tr>
      <w:tr w:rsidR="007F2F27" w:rsidRPr="004228CF" w14:paraId="17BDFB79" w14:textId="779D6E8A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F29B0C6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5D6F73E5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elev_AIH_50th</w:t>
            </w:r>
          </w:p>
        </w:tc>
        <w:tc>
          <w:tcPr>
            <w:tcW w:w="1418" w:type="dxa"/>
            <w:vAlign w:val="center"/>
          </w:tcPr>
          <w:p w14:paraId="5117DBDE" w14:textId="4098026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DA6AC16" w14:textId="22A10C40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elev_min</w:t>
            </w:r>
            <w:proofErr w:type="spellEnd"/>
          </w:p>
        </w:tc>
      </w:tr>
      <w:tr w:rsidR="007F2F27" w:rsidRPr="004228CF" w14:paraId="2E20AF62" w14:textId="2E24CBA5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E651E4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38479B61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elev_AIH_60th</w:t>
            </w:r>
          </w:p>
        </w:tc>
        <w:tc>
          <w:tcPr>
            <w:tcW w:w="1418" w:type="dxa"/>
            <w:vAlign w:val="center"/>
          </w:tcPr>
          <w:p w14:paraId="0392C57F" w14:textId="175FBD22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4A531F6" w14:textId="4EE77893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elev_mean</w:t>
            </w:r>
            <w:proofErr w:type="spellEnd"/>
          </w:p>
        </w:tc>
      </w:tr>
      <w:tr w:rsidR="007F2F27" w:rsidRPr="004228CF" w14:paraId="07B10EB2" w14:textId="607A8CF9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6F4FF9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6FFE3E83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elev_AIH_70th</w:t>
            </w:r>
          </w:p>
        </w:tc>
        <w:tc>
          <w:tcPr>
            <w:tcW w:w="1418" w:type="dxa"/>
            <w:vAlign w:val="center"/>
          </w:tcPr>
          <w:p w14:paraId="4FA23A23" w14:textId="2109743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87F07CB" w14:textId="02BC79D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elev_median</w:t>
            </w:r>
            <w:proofErr w:type="spellEnd"/>
          </w:p>
        </w:tc>
      </w:tr>
      <w:tr w:rsidR="007F2F27" w:rsidRPr="004228CF" w14:paraId="632DA6A3" w14:textId="1C5AE0B2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2E8D73BE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039E18E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elev_AIH_75th</w:t>
            </w:r>
          </w:p>
        </w:tc>
        <w:tc>
          <w:tcPr>
            <w:tcW w:w="1418" w:type="dxa"/>
            <w:vAlign w:val="center"/>
          </w:tcPr>
          <w:p w14:paraId="34563A27" w14:textId="139BCDE2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56AE05B" w14:textId="5B360C3A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elev_p_1st</w:t>
            </w:r>
          </w:p>
        </w:tc>
      </w:tr>
      <w:tr w:rsidR="007F2F27" w:rsidRPr="004228CF" w14:paraId="3CC46754" w14:textId="502DFF24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95EA3D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6EBF524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elev_AIH_95th</w:t>
            </w:r>
          </w:p>
        </w:tc>
        <w:tc>
          <w:tcPr>
            <w:tcW w:w="1418" w:type="dxa"/>
            <w:vAlign w:val="center"/>
          </w:tcPr>
          <w:p w14:paraId="3AD83448" w14:textId="437FF598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0FA1DA21" w14:textId="1EFDB0F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elev_p_5th</w:t>
            </w:r>
          </w:p>
        </w:tc>
      </w:tr>
      <w:tr w:rsidR="007F2F27" w:rsidRPr="004228CF" w14:paraId="50248B51" w14:textId="4F39D37E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5BCCCF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47101C9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elev_AIH_99th</w:t>
            </w:r>
          </w:p>
        </w:tc>
        <w:tc>
          <w:tcPr>
            <w:tcW w:w="1418" w:type="dxa"/>
            <w:vAlign w:val="center"/>
          </w:tcPr>
          <w:p w14:paraId="13E38A84" w14:textId="057AF164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787368C1" w14:textId="588B2DE4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elev_p_10th</w:t>
            </w:r>
          </w:p>
        </w:tc>
      </w:tr>
      <w:tr w:rsidR="007F2F27" w:rsidRPr="004228CF" w14:paraId="5471AE37" w14:textId="7E86A819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25017573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44037A25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elev_cmc</w:t>
            </w:r>
            <w:proofErr w:type="spellEnd"/>
          </w:p>
        </w:tc>
        <w:tc>
          <w:tcPr>
            <w:tcW w:w="1418" w:type="dxa"/>
            <w:vAlign w:val="center"/>
          </w:tcPr>
          <w:p w14:paraId="5CA3695E" w14:textId="6E6C763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0EEBCE2E" w14:textId="52011060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elev_p_20th</w:t>
            </w:r>
          </w:p>
        </w:tc>
      </w:tr>
      <w:tr w:rsidR="007F2F27" w:rsidRPr="004228CF" w14:paraId="34DC2779" w14:textId="0751815F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2835467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1EDD8FA3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elev_mean</w:t>
            </w:r>
            <w:proofErr w:type="spellEnd"/>
          </w:p>
        </w:tc>
        <w:tc>
          <w:tcPr>
            <w:tcW w:w="1418" w:type="dxa"/>
            <w:vAlign w:val="center"/>
          </w:tcPr>
          <w:p w14:paraId="2D86E5B8" w14:textId="0DDE036D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CDCD800" w14:textId="19362A31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elev_p_25th</w:t>
            </w:r>
          </w:p>
        </w:tc>
      </w:tr>
      <w:tr w:rsidR="007F2F27" w:rsidRPr="004228CF" w14:paraId="5CF83D82" w14:textId="5BFBF259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106D927E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5699950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elev_p_1st</w:t>
            </w:r>
          </w:p>
        </w:tc>
        <w:tc>
          <w:tcPr>
            <w:tcW w:w="1418" w:type="dxa"/>
            <w:vAlign w:val="center"/>
          </w:tcPr>
          <w:p w14:paraId="06A97485" w14:textId="2E31FF5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B8D1F90" w14:textId="4F1DB606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elev_p_40th</w:t>
            </w:r>
          </w:p>
        </w:tc>
      </w:tr>
      <w:tr w:rsidR="007F2F27" w:rsidRPr="004228CF" w14:paraId="255FA7C4" w14:textId="2000D259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A5C94F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0CCCBC4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elev_p_5th</w:t>
            </w:r>
          </w:p>
        </w:tc>
        <w:tc>
          <w:tcPr>
            <w:tcW w:w="1418" w:type="dxa"/>
            <w:vAlign w:val="center"/>
          </w:tcPr>
          <w:p w14:paraId="2F5111C8" w14:textId="41DCE2F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A925DB2" w14:textId="51FBEEF4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elev_p_50th</w:t>
            </w:r>
          </w:p>
        </w:tc>
      </w:tr>
      <w:tr w:rsidR="007F2F27" w:rsidRPr="004228CF" w14:paraId="5C5B201D" w14:textId="3C216CCD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1B3D7F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4B71807D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elev_p_10th</w:t>
            </w:r>
          </w:p>
        </w:tc>
        <w:tc>
          <w:tcPr>
            <w:tcW w:w="1418" w:type="dxa"/>
            <w:vAlign w:val="center"/>
          </w:tcPr>
          <w:p w14:paraId="02CB8B4C" w14:textId="490ADC95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957C6F7" w14:textId="40BD2715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elev_p_60th</w:t>
            </w:r>
          </w:p>
        </w:tc>
      </w:tr>
      <w:tr w:rsidR="007F2F27" w:rsidRPr="004228CF" w14:paraId="72FCF1E4" w14:textId="06CC0F4C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5576474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74B586B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elev_p_25th</w:t>
            </w:r>
          </w:p>
        </w:tc>
        <w:tc>
          <w:tcPr>
            <w:tcW w:w="1418" w:type="dxa"/>
            <w:vAlign w:val="center"/>
          </w:tcPr>
          <w:p w14:paraId="7057F45A" w14:textId="1EBB50E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D737BD9" w14:textId="131C83B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elev_p_75th</w:t>
            </w:r>
          </w:p>
        </w:tc>
      </w:tr>
      <w:tr w:rsidR="007F2F27" w:rsidRPr="004228CF" w14:paraId="21043997" w14:textId="3263183D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6CD89DA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4D250A2D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elev_p_30th</w:t>
            </w:r>
          </w:p>
        </w:tc>
        <w:tc>
          <w:tcPr>
            <w:tcW w:w="1418" w:type="dxa"/>
            <w:vAlign w:val="center"/>
          </w:tcPr>
          <w:p w14:paraId="10E7BAA2" w14:textId="47F6DC3A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1EA59EEC" w14:textId="646B6C7E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elev_p_80th</w:t>
            </w:r>
          </w:p>
        </w:tc>
      </w:tr>
      <w:tr w:rsidR="007F2F27" w:rsidRPr="004228CF" w14:paraId="63E55CEA" w14:textId="52CE9781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3A221625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48B85D7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elev_p_40th</w:t>
            </w:r>
          </w:p>
        </w:tc>
        <w:tc>
          <w:tcPr>
            <w:tcW w:w="1418" w:type="dxa"/>
            <w:vAlign w:val="center"/>
          </w:tcPr>
          <w:p w14:paraId="1828DEB0" w14:textId="082E0C4C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A970C8C" w14:textId="699A7003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elev_p_90th</w:t>
            </w:r>
          </w:p>
        </w:tc>
      </w:tr>
      <w:tr w:rsidR="007F2F27" w:rsidRPr="004228CF" w14:paraId="7BCA48A0" w14:textId="3D47079E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4900970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36AF3D2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elev_p_90th</w:t>
            </w:r>
          </w:p>
        </w:tc>
        <w:tc>
          <w:tcPr>
            <w:tcW w:w="1418" w:type="dxa"/>
            <w:vAlign w:val="center"/>
          </w:tcPr>
          <w:p w14:paraId="1CCDE173" w14:textId="15298A26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8FC1DED" w14:textId="75A587F4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elev_sms</w:t>
            </w:r>
            <w:proofErr w:type="spellEnd"/>
          </w:p>
        </w:tc>
      </w:tr>
      <w:tr w:rsidR="007F2F27" w:rsidRPr="004228CF" w14:paraId="67FF4B28" w14:textId="2B14EBA9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1A511033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32E7218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elev_p_95th</w:t>
            </w:r>
          </w:p>
        </w:tc>
        <w:tc>
          <w:tcPr>
            <w:tcW w:w="1418" w:type="dxa"/>
            <w:vAlign w:val="center"/>
          </w:tcPr>
          <w:p w14:paraId="668B793C" w14:textId="6A5D85A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CA16EB6" w14:textId="20DDA580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elev_stdde</w:t>
            </w:r>
            <w:proofErr w:type="spellEnd"/>
          </w:p>
        </w:tc>
      </w:tr>
      <w:tr w:rsidR="007F2F27" w:rsidRPr="004228CF" w14:paraId="0EBC04C9" w14:textId="38211E6D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47F3201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MI</w:t>
            </w:r>
          </w:p>
        </w:tc>
        <w:tc>
          <w:tcPr>
            <w:tcW w:w="2268" w:type="dxa"/>
            <w:vAlign w:val="center"/>
            <w:hideMark/>
          </w:tcPr>
          <w:p w14:paraId="5521DA2E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rFonts w:eastAsia="宋体"/>
                <w:sz w:val="18"/>
                <w:szCs w:val="18"/>
                <w:lang w:eastAsia="zh-CN"/>
              </w:rPr>
              <w:t>elev_sms</w:t>
            </w:r>
            <w:proofErr w:type="spellEnd"/>
          </w:p>
        </w:tc>
        <w:tc>
          <w:tcPr>
            <w:tcW w:w="1418" w:type="dxa"/>
            <w:vAlign w:val="center"/>
          </w:tcPr>
          <w:p w14:paraId="75399F56" w14:textId="7222D1B3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6998FB0F" w14:textId="3CD3B4B1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proofErr w:type="spellStart"/>
            <w:r w:rsidRPr="004228CF">
              <w:rPr>
                <w:sz w:val="18"/>
                <w:szCs w:val="18"/>
              </w:rPr>
              <w:t>elev_variance</w:t>
            </w:r>
            <w:proofErr w:type="spellEnd"/>
          </w:p>
        </w:tc>
      </w:tr>
      <w:tr w:rsidR="007F2F27" w:rsidRPr="004228CF" w14:paraId="4E7AAD1A" w14:textId="2CE468E2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E103FF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Boruta</w:t>
            </w:r>
          </w:p>
        </w:tc>
        <w:tc>
          <w:tcPr>
            <w:tcW w:w="2268" w:type="dxa"/>
            <w:vAlign w:val="center"/>
            <w:hideMark/>
          </w:tcPr>
          <w:p w14:paraId="3073331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elev_AIH_1st</w:t>
            </w:r>
          </w:p>
        </w:tc>
        <w:tc>
          <w:tcPr>
            <w:tcW w:w="1418" w:type="dxa"/>
            <w:vAlign w:val="center"/>
          </w:tcPr>
          <w:p w14:paraId="01764E21" w14:textId="20C7BD1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5198784C" w14:textId="29AE36E9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density_0</w:t>
            </w:r>
          </w:p>
        </w:tc>
      </w:tr>
      <w:tr w:rsidR="007F2F27" w:rsidRPr="004228CF" w14:paraId="74C3BFB7" w14:textId="614BDF6A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534F9270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Boruta</w:t>
            </w:r>
          </w:p>
        </w:tc>
        <w:tc>
          <w:tcPr>
            <w:tcW w:w="2268" w:type="dxa"/>
            <w:vAlign w:val="center"/>
            <w:hideMark/>
          </w:tcPr>
          <w:p w14:paraId="2EB1C448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elev_AIH_5th</w:t>
            </w:r>
          </w:p>
        </w:tc>
        <w:tc>
          <w:tcPr>
            <w:tcW w:w="1418" w:type="dxa"/>
            <w:vAlign w:val="center"/>
          </w:tcPr>
          <w:p w14:paraId="3B4B9AC3" w14:textId="1B7D3F6B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36C6BD40" w14:textId="2EF6BD3F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density_1</w:t>
            </w:r>
          </w:p>
        </w:tc>
      </w:tr>
      <w:tr w:rsidR="007F2F27" w:rsidRPr="004228CF" w14:paraId="6D5CE9A0" w14:textId="01570EA1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149ECD37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Boruta</w:t>
            </w:r>
          </w:p>
        </w:tc>
        <w:tc>
          <w:tcPr>
            <w:tcW w:w="2268" w:type="dxa"/>
            <w:vAlign w:val="center"/>
            <w:hideMark/>
          </w:tcPr>
          <w:p w14:paraId="2B3362AA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elev_AIH_10th</w:t>
            </w:r>
          </w:p>
        </w:tc>
        <w:tc>
          <w:tcPr>
            <w:tcW w:w="1418" w:type="dxa"/>
            <w:vAlign w:val="center"/>
          </w:tcPr>
          <w:p w14:paraId="7C9B0F3E" w14:textId="4AC6D76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03D8E9D1" w14:textId="49426921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density_2</w:t>
            </w:r>
          </w:p>
        </w:tc>
      </w:tr>
      <w:tr w:rsidR="007F2F27" w:rsidRPr="00D26FC0" w14:paraId="64EEACB6" w14:textId="338EBAAA" w:rsidTr="00BD2BF1">
        <w:trPr>
          <w:trHeight w:val="276"/>
        </w:trPr>
        <w:tc>
          <w:tcPr>
            <w:tcW w:w="2263" w:type="dxa"/>
            <w:vAlign w:val="center"/>
            <w:hideMark/>
          </w:tcPr>
          <w:p w14:paraId="207B7F1C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Boruta</w:t>
            </w:r>
          </w:p>
        </w:tc>
        <w:tc>
          <w:tcPr>
            <w:tcW w:w="2268" w:type="dxa"/>
            <w:vAlign w:val="center"/>
            <w:hideMark/>
          </w:tcPr>
          <w:p w14:paraId="3CC822DF" w14:textId="77777777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rFonts w:eastAsia="宋体"/>
                <w:sz w:val="18"/>
                <w:szCs w:val="18"/>
                <w:lang w:eastAsia="zh-CN"/>
              </w:rPr>
              <w:t>elev_AIH_20th</w:t>
            </w:r>
          </w:p>
        </w:tc>
        <w:tc>
          <w:tcPr>
            <w:tcW w:w="1418" w:type="dxa"/>
            <w:vAlign w:val="center"/>
          </w:tcPr>
          <w:p w14:paraId="434B8C17" w14:textId="13C7E13F" w:rsidR="007F2F27" w:rsidRPr="004228CF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LASSO</w:t>
            </w:r>
          </w:p>
        </w:tc>
        <w:tc>
          <w:tcPr>
            <w:tcW w:w="2693" w:type="dxa"/>
            <w:vAlign w:val="center"/>
          </w:tcPr>
          <w:p w14:paraId="059BD287" w14:textId="7618E196" w:rsidR="007F2F27" w:rsidRPr="00D26FC0" w:rsidRDefault="007F2F27" w:rsidP="0010621E">
            <w:pPr>
              <w:adjustRightInd w:val="0"/>
              <w:snapToGrid w:val="0"/>
              <w:spacing w:line="240" w:lineRule="auto"/>
              <w:jc w:val="center"/>
              <w:rPr>
                <w:rFonts w:eastAsia="宋体"/>
                <w:sz w:val="18"/>
                <w:szCs w:val="18"/>
                <w:lang w:eastAsia="zh-CN"/>
              </w:rPr>
            </w:pPr>
            <w:r w:rsidRPr="004228CF">
              <w:rPr>
                <w:sz w:val="18"/>
                <w:szCs w:val="18"/>
              </w:rPr>
              <w:t>density_3</w:t>
            </w:r>
          </w:p>
        </w:tc>
      </w:tr>
    </w:tbl>
    <w:p w14:paraId="1D077CBD" w14:textId="6BD6DAF8" w:rsidR="007F2F27" w:rsidRPr="00D26FC0" w:rsidRDefault="007F2F27" w:rsidP="0010621E">
      <w:pPr>
        <w:tabs>
          <w:tab w:val="left" w:pos="1357"/>
        </w:tabs>
        <w:adjustRightInd w:val="0"/>
        <w:snapToGrid w:val="0"/>
        <w:spacing w:line="480" w:lineRule="auto"/>
        <w:rPr>
          <w:rFonts w:eastAsiaTheme="minorEastAsia"/>
          <w:snapToGrid w:val="0"/>
          <w:sz w:val="20"/>
          <w:shd w:val="clear" w:color="auto" w:fill="FFFFFF"/>
          <w:lang w:eastAsia="zh-CN" w:bidi="en-US"/>
        </w:rPr>
      </w:pPr>
    </w:p>
    <w:sectPr w:rsidR="007F2F27" w:rsidRPr="00D26FC0" w:rsidSect="003654F5">
      <w:footerReference w:type="default" r:id="rId9"/>
      <w:footerReference w:type="first" r:id="rId10"/>
      <w:pgSz w:w="11906" w:h="16838"/>
      <w:pgMar w:top="1417" w:right="1531" w:bottom="1077" w:left="1531" w:header="1020" w:footer="850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0B83" w14:textId="77777777" w:rsidR="00480D3D" w:rsidRDefault="00480D3D">
      <w:pPr>
        <w:spacing w:line="240" w:lineRule="auto"/>
      </w:pPr>
      <w:r>
        <w:separator/>
      </w:r>
    </w:p>
  </w:endnote>
  <w:endnote w:type="continuationSeparator" w:id="0">
    <w:p w14:paraId="740FF9A4" w14:textId="77777777" w:rsidR="00480D3D" w:rsidRDefault="00480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Linotype">
    <w:altName w:val="Palatino Linotype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6691953"/>
    </w:sdtPr>
    <w:sdtContent>
      <w:p w14:paraId="48CC46EF" w14:textId="77777777" w:rsidR="003A6301" w:rsidRDefault="003A63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F0FFA">
          <w:rPr>
            <w:noProof/>
            <w:lang w:val="zh-CN" w:eastAsia="zh-CN"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17FCE" w14:textId="77777777" w:rsidR="003A6301" w:rsidRDefault="003A6301">
    <w:pPr>
      <w:pStyle w:val="a7"/>
      <w:jc w:val="cen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2</w:t>
    </w:r>
    <w:r>
      <w:rPr>
        <w:rFonts w:eastAsiaTheme="minorEastAsia"/>
        <w:lang w:eastAsia="zh-CN"/>
      </w:rPr>
      <w:t>3</w:t>
    </w:r>
  </w:p>
  <w:p w14:paraId="0841014B" w14:textId="77777777" w:rsidR="003A6301" w:rsidRDefault="003A63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96D2" w14:textId="77777777" w:rsidR="00480D3D" w:rsidRDefault="00480D3D">
      <w:pPr>
        <w:spacing w:line="240" w:lineRule="auto"/>
      </w:pPr>
      <w:r>
        <w:separator/>
      </w:r>
    </w:p>
  </w:footnote>
  <w:footnote w:type="continuationSeparator" w:id="0">
    <w:p w14:paraId="5C762C2D" w14:textId="77777777" w:rsidR="00480D3D" w:rsidRDefault="00480D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4D7"/>
    <w:multiLevelType w:val="hybridMultilevel"/>
    <w:tmpl w:val="CF50EBD8"/>
    <w:lvl w:ilvl="0" w:tplc="727C94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8B468F5"/>
    <w:multiLevelType w:val="hybridMultilevel"/>
    <w:tmpl w:val="F7E250A8"/>
    <w:lvl w:ilvl="0" w:tplc="15825BC0">
      <w:start w:val="1"/>
      <w:numFmt w:val="decimal"/>
      <w:lvlRestart w:val="0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D122B"/>
    <w:multiLevelType w:val="hybridMultilevel"/>
    <w:tmpl w:val="0878545A"/>
    <w:lvl w:ilvl="0" w:tplc="0A2481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50A245F"/>
    <w:multiLevelType w:val="multilevel"/>
    <w:tmpl w:val="250A245F"/>
    <w:lvl w:ilvl="0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86C1F"/>
    <w:multiLevelType w:val="hybridMultilevel"/>
    <w:tmpl w:val="428C67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805051C"/>
    <w:multiLevelType w:val="multilevel"/>
    <w:tmpl w:val="2805051C"/>
    <w:lvl w:ilvl="0">
      <w:start w:val="1"/>
      <w:numFmt w:val="decimal"/>
      <w:pStyle w:val="MDPI37itemiz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9A6535"/>
    <w:multiLevelType w:val="multilevel"/>
    <w:tmpl w:val="369A6535"/>
    <w:lvl w:ilvl="0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21212A"/>
    <w:multiLevelType w:val="multilevel"/>
    <w:tmpl w:val="19C05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543783"/>
    <w:multiLevelType w:val="hybridMultilevel"/>
    <w:tmpl w:val="E6D0588E"/>
    <w:lvl w:ilvl="0" w:tplc="B768C6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4F426A6"/>
    <w:multiLevelType w:val="multilevel"/>
    <w:tmpl w:val="C4A8E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FE0D2F"/>
    <w:multiLevelType w:val="multilevel"/>
    <w:tmpl w:val="11EE1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8841973">
    <w:abstractNumId w:val="5"/>
  </w:num>
  <w:num w:numId="2" w16cid:durableId="1349792786">
    <w:abstractNumId w:val="6"/>
  </w:num>
  <w:num w:numId="3" w16cid:durableId="959648344">
    <w:abstractNumId w:val="3"/>
  </w:num>
  <w:num w:numId="4" w16cid:durableId="694694241">
    <w:abstractNumId w:val="1"/>
  </w:num>
  <w:num w:numId="5" w16cid:durableId="445658076">
    <w:abstractNumId w:val="4"/>
  </w:num>
  <w:num w:numId="6" w16cid:durableId="332612856">
    <w:abstractNumId w:val="2"/>
  </w:num>
  <w:num w:numId="7" w16cid:durableId="640234047">
    <w:abstractNumId w:val="0"/>
  </w:num>
  <w:num w:numId="8" w16cid:durableId="364185445">
    <w:abstractNumId w:val="3"/>
  </w:num>
  <w:num w:numId="9" w16cid:durableId="166604595">
    <w:abstractNumId w:val="3"/>
  </w:num>
  <w:num w:numId="10" w16cid:durableId="1681086025">
    <w:abstractNumId w:val="7"/>
  </w:num>
  <w:num w:numId="11" w16cid:durableId="2091005974">
    <w:abstractNumId w:val="10"/>
  </w:num>
  <w:num w:numId="12" w16cid:durableId="275871524">
    <w:abstractNumId w:val="9"/>
  </w:num>
  <w:num w:numId="13" w16cid:durableId="14351340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tDQwNzW3MLE0MDFX0lEKTi0uzszPAykwqgUA4Y9TvywAAAA="/>
  </w:docVars>
  <w:rsids>
    <w:rsidRoot w:val="00252E08"/>
    <w:rsid w:val="00000325"/>
    <w:rsid w:val="00000C6C"/>
    <w:rsid w:val="0000116C"/>
    <w:rsid w:val="0000143E"/>
    <w:rsid w:val="00001521"/>
    <w:rsid w:val="00002234"/>
    <w:rsid w:val="00002445"/>
    <w:rsid w:val="00002806"/>
    <w:rsid w:val="000033F3"/>
    <w:rsid w:val="00003458"/>
    <w:rsid w:val="0000363D"/>
    <w:rsid w:val="00003F69"/>
    <w:rsid w:val="000044AE"/>
    <w:rsid w:val="00004638"/>
    <w:rsid w:val="00005897"/>
    <w:rsid w:val="0000610E"/>
    <w:rsid w:val="000062B7"/>
    <w:rsid w:val="000063CD"/>
    <w:rsid w:val="000065C8"/>
    <w:rsid w:val="0000670A"/>
    <w:rsid w:val="00007065"/>
    <w:rsid w:val="000106B0"/>
    <w:rsid w:val="00010C3C"/>
    <w:rsid w:val="0001103D"/>
    <w:rsid w:val="00011DEF"/>
    <w:rsid w:val="00011DF7"/>
    <w:rsid w:val="00012884"/>
    <w:rsid w:val="0001393A"/>
    <w:rsid w:val="000144C0"/>
    <w:rsid w:val="00017335"/>
    <w:rsid w:val="00017A1C"/>
    <w:rsid w:val="00017BD9"/>
    <w:rsid w:val="00020219"/>
    <w:rsid w:val="00020929"/>
    <w:rsid w:val="0002097A"/>
    <w:rsid w:val="00021C09"/>
    <w:rsid w:val="0002217A"/>
    <w:rsid w:val="00023423"/>
    <w:rsid w:val="000246BD"/>
    <w:rsid w:val="0002509D"/>
    <w:rsid w:val="00025461"/>
    <w:rsid w:val="00026199"/>
    <w:rsid w:val="00030723"/>
    <w:rsid w:val="000307BF"/>
    <w:rsid w:val="00031016"/>
    <w:rsid w:val="00031127"/>
    <w:rsid w:val="00032C9E"/>
    <w:rsid w:val="00033867"/>
    <w:rsid w:val="00033CB9"/>
    <w:rsid w:val="00034C70"/>
    <w:rsid w:val="000376CD"/>
    <w:rsid w:val="00040534"/>
    <w:rsid w:val="000407B7"/>
    <w:rsid w:val="00040A8A"/>
    <w:rsid w:val="0004115A"/>
    <w:rsid w:val="00042AFF"/>
    <w:rsid w:val="000431B5"/>
    <w:rsid w:val="000436E3"/>
    <w:rsid w:val="00043D44"/>
    <w:rsid w:val="00044895"/>
    <w:rsid w:val="00044CCB"/>
    <w:rsid w:val="00045692"/>
    <w:rsid w:val="0004609D"/>
    <w:rsid w:val="000460D1"/>
    <w:rsid w:val="00046F7B"/>
    <w:rsid w:val="0004768C"/>
    <w:rsid w:val="00047D18"/>
    <w:rsid w:val="00050122"/>
    <w:rsid w:val="00050C15"/>
    <w:rsid w:val="000513E8"/>
    <w:rsid w:val="000519D7"/>
    <w:rsid w:val="000536AB"/>
    <w:rsid w:val="00055FE7"/>
    <w:rsid w:val="000562D3"/>
    <w:rsid w:val="00056BB9"/>
    <w:rsid w:val="00061BC3"/>
    <w:rsid w:val="00061E18"/>
    <w:rsid w:val="00062F90"/>
    <w:rsid w:val="000643D6"/>
    <w:rsid w:val="0006558F"/>
    <w:rsid w:val="00067A17"/>
    <w:rsid w:val="00067D3E"/>
    <w:rsid w:val="00070569"/>
    <w:rsid w:val="00070ABA"/>
    <w:rsid w:val="000714CC"/>
    <w:rsid w:val="00072006"/>
    <w:rsid w:val="00072517"/>
    <w:rsid w:val="000728DF"/>
    <w:rsid w:val="00072C2A"/>
    <w:rsid w:val="00074099"/>
    <w:rsid w:val="000740DF"/>
    <w:rsid w:val="000748CA"/>
    <w:rsid w:val="00075F96"/>
    <w:rsid w:val="00077303"/>
    <w:rsid w:val="00077B46"/>
    <w:rsid w:val="00080F66"/>
    <w:rsid w:val="00081175"/>
    <w:rsid w:val="000824AD"/>
    <w:rsid w:val="00082A69"/>
    <w:rsid w:val="00082BF5"/>
    <w:rsid w:val="00082CE6"/>
    <w:rsid w:val="000831F2"/>
    <w:rsid w:val="00084850"/>
    <w:rsid w:val="000849AE"/>
    <w:rsid w:val="00084D71"/>
    <w:rsid w:val="00085072"/>
    <w:rsid w:val="00085A5E"/>
    <w:rsid w:val="00085C3B"/>
    <w:rsid w:val="000871FF"/>
    <w:rsid w:val="000877C0"/>
    <w:rsid w:val="00087AA0"/>
    <w:rsid w:val="000900ED"/>
    <w:rsid w:val="00091074"/>
    <w:rsid w:val="000918A6"/>
    <w:rsid w:val="00091C0A"/>
    <w:rsid w:val="00091C7F"/>
    <w:rsid w:val="00092C65"/>
    <w:rsid w:val="00093378"/>
    <w:rsid w:val="0009485E"/>
    <w:rsid w:val="00095874"/>
    <w:rsid w:val="000960C1"/>
    <w:rsid w:val="0009621B"/>
    <w:rsid w:val="00096FC9"/>
    <w:rsid w:val="000A1577"/>
    <w:rsid w:val="000A1947"/>
    <w:rsid w:val="000A20E5"/>
    <w:rsid w:val="000A2238"/>
    <w:rsid w:val="000A2566"/>
    <w:rsid w:val="000A32FB"/>
    <w:rsid w:val="000A3D24"/>
    <w:rsid w:val="000A3F1D"/>
    <w:rsid w:val="000A5291"/>
    <w:rsid w:val="000A55F3"/>
    <w:rsid w:val="000A68BC"/>
    <w:rsid w:val="000A7AE4"/>
    <w:rsid w:val="000A7BFA"/>
    <w:rsid w:val="000B0980"/>
    <w:rsid w:val="000B17CD"/>
    <w:rsid w:val="000B2C38"/>
    <w:rsid w:val="000B30A2"/>
    <w:rsid w:val="000B34E1"/>
    <w:rsid w:val="000B4DB1"/>
    <w:rsid w:val="000B4F75"/>
    <w:rsid w:val="000B5FAA"/>
    <w:rsid w:val="000B61B2"/>
    <w:rsid w:val="000B6209"/>
    <w:rsid w:val="000B6644"/>
    <w:rsid w:val="000B6C93"/>
    <w:rsid w:val="000B7B65"/>
    <w:rsid w:val="000C0A62"/>
    <w:rsid w:val="000C0AB7"/>
    <w:rsid w:val="000C14CB"/>
    <w:rsid w:val="000C17B8"/>
    <w:rsid w:val="000C187E"/>
    <w:rsid w:val="000C3591"/>
    <w:rsid w:val="000C3873"/>
    <w:rsid w:val="000C46C3"/>
    <w:rsid w:val="000C6124"/>
    <w:rsid w:val="000C6DA8"/>
    <w:rsid w:val="000D0085"/>
    <w:rsid w:val="000D0DF9"/>
    <w:rsid w:val="000D1282"/>
    <w:rsid w:val="000D25B1"/>
    <w:rsid w:val="000D3176"/>
    <w:rsid w:val="000D3924"/>
    <w:rsid w:val="000D4CB5"/>
    <w:rsid w:val="000D4D26"/>
    <w:rsid w:val="000D4F99"/>
    <w:rsid w:val="000D7F17"/>
    <w:rsid w:val="000E0002"/>
    <w:rsid w:val="000E0286"/>
    <w:rsid w:val="000E0726"/>
    <w:rsid w:val="000E12F8"/>
    <w:rsid w:val="000E4232"/>
    <w:rsid w:val="000E43AF"/>
    <w:rsid w:val="000E4932"/>
    <w:rsid w:val="000E6727"/>
    <w:rsid w:val="000E688B"/>
    <w:rsid w:val="000E6A13"/>
    <w:rsid w:val="000E6B56"/>
    <w:rsid w:val="000F2BAA"/>
    <w:rsid w:val="000F32C7"/>
    <w:rsid w:val="000F34CB"/>
    <w:rsid w:val="000F376D"/>
    <w:rsid w:val="000F3A1C"/>
    <w:rsid w:val="000F3C92"/>
    <w:rsid w:val="000F3E45"/>
    <w:rsid w:val="000F46F2"/>
    <w:rsid w:val="000F618A"/>
    <w:rsid w:val="000F6A97"/>
    <w:rsid w:val="000F7598"/>
    <w:rsid w:val="000F7B0F"/>
    <w:rsid w:val="001007DE"/>
    <w:rsid w:val="00101125"/>
    <w:rsid w:val="001012AC"/>
    <w:rsid w:val="00105C03"/>
    <w:rsid w:val="00105F1B"/>
    <w:rsid w:val="0010621E"/>
    <w:rsid w:val="00106348"/>
    <w:rsid w:val="001103AA"/>
    <w:rsid w:val="00110836"/>
    <w:rsid w:val="00110944"/>
    <w:rsid w:val="00110E48"/>
    <w:rsid w:val="00114607"/>
    <w:rsid w:val="00114D8F"/>
    <w:rsid w:val="00115755"/>
    <w:rsid w:val="00117879"/>
    <w:rsid w:val="00120D9E"/>
    <w:rsid w:val="00121532"/>
    <w:rsid w:val="001217C2"/>
    <w:rsid w:val="0012194C"/>
    <w:rsid w:val="00122C7F"/>
    <w:rsid w:val="00122E59"/>
    <w:rsid w:val="00123157"/>
    <w:rsid w:val="001233C0"/>
    <w:rsid w:val="00123943"/>
    <w:rsid w:val="0012443E"/>
    <w:rsid w:val="00124A1F"/>
    <w:rsid w:val="00125C55"/>
    <w:rsid w:val="00126029"/>
    <w:rsid w:val="0012618F"/>
    <w:rsid w:val="0012647E"/>
    <w:rsid w:val="00126629"/>
    <w:rsid w:val="00127569"/>
    <w:rsid w:val="00127A65"/>
    <w:rsid w:val="00127B2E"/>
    <w:rsid w:val="00127DEF"/>
    <w:rsid w:val="001300A6"/>
    <w:rsid w:val="00132F6C"/>
    <w:rsid w:val="00132FFC"/>
    <w:rsid w:val="001333CF"/>
    <w:rsid w:val="00133FB0"/>
    <w:rsid w:val="0013432F"/>
    <w:rsid w:val="001343D5"/>
    <w:rsid w:val="00134588"/>
    <w:rsid w:val="001350F5"/>
    <w:rsid w:val="00136541"/>
    <w:rsid w:val="00136E0B"/>
    <w:rsid w:val="00140722"/>
    <w:rsid w:val="00142710"/>
    <w:rsid w:val="00142B86"/>
    <w:rsid w:val="00142CD5"/>
    <w:rsid w:val="00142ED7"/>
    <w:rsid w:val="0014356F"/>
    <w:rsid w:val="00144A9D"/>
    <w:rsid w:val="001460B4"/>
    <w:rsid w:val="00146253"/>
    <w:rsid w:val="00146C33"/>
    <w:rsid w:val="00147DD2"/>
    <w:rsid w:val="00150AB5"/>
    <w:rsid w:val="00152D55"/>
    <w:rsid w:val="00153F31"/>
    <w:rsid w:val="0015487E"/>
    <w:rsid w:val="00154EB4"/>
    <w:rsid w:val="0015507D"/>
    <w:rsid w:val="00155A58"/>
    <w:rsid w:val="00155CAF"/>
    <w:rsid w:val="00155ED2"/>
    <w:rsid w:val="00156506"/>
    <w:rsid w:val="0015709C"/>
    <w:rsid w:val="00160732"/>
    <w:rsid w:val="0016073E"/>
    <w:rsid w:val="00160B3E"/>
    <w:rsid w:val="0016207D"/>
    <w:rsid w:val="0016398A"/>
    <w:rsid w:val="00163BC6"/>
    <w:rsid w:val="001647F9"/>
    <w:rsid w:val="00165174"/>
    <w:rsid w:val="0016570D"/>
    <w:rsid w:val="001662AF"/>
    <w:rsid w:val="00166AF5"/>
    <w:rsid w:val="00166B1E"/>
    <w:rsid w:val="00167630"/>
    <w:rsid w:val="0016776F"/>
    <w:rsid w:val="00167A53"/>
    <w:rsid w:val="0017000D"/>
    <w:rsid w:val="00170564"/>
    <w:rsid w:val="0017057D"/>
    <w:rsid w:val="00171790"/>
    <w:rsid w:val="00171AF9"/>
    <w:rsid w:val="00171C3E"/>
    <w:rsid w:val="0017369A"/>
    <w:rsid w:val="00173797"/>
    <w:rsid w:val="00173E29"/>
    <w:rsid w:val="00174BD0"/>
    <w:rsid w:val="00174E9A"/>
    <w:rsid w:val="001759EA"/>
    <w:rsid w:val="00175E44"/>
    <w:rsid w:val="00176642"/>
    <w:rsid w:val="00177380"/>
    <w:rsid w:val="0018114D"/>
    <w:rsid w:val="001819E5"/>
    <w:rsid w:val="00182061"/>
    <w:rsid w:val="001822CD"/>
    <w:rsid w:val="00182B89"/>
    <w:rsid w:val="00182E64"/>
    <w:rsid w:val="0018462B"/>
    <w:rsid w:val="00184FCC"/>
    <w:rsid w:val="00185E1B"/>
    <w:rsid w:val="00187375"/>
    <w:rsid w:val="001873B7"/>
    <w:rsid w:val="00187846"/>
    <w:rsid w:val="0019088E"/>
    <w:rsid w:val="0019195F"/>
    <w:rsid w:val="0019287D"/>
    <w:rsid w:val="00192A72"/>
    <w:rsid w:val="00192E1F"/>
    <w:rsid w:val="00193F32"/>
    <w:rsid w:val="001951FB"/>
    <w:rsid w:val="001968CB"/>
    <w:rsid w:val="00197836"/>
    <w:rsid w:val="001A0F4E"/>
    <w:rsid w:val="001A1744"/>
    <w:rsid w:val="001A1780"/>
    <w:rsid w:val="001A1804"/>
    <w:rsid w:val="001A1965"/>
    <w:rsid w:val="001A1C57"/>
    <w:rsid w:val="001A1FB5"/>
    <w:rsid w:val="001A2C04"/>
    <w:rsid w:val="001A3987"/>
    <w:rsid w:val="001A39C4"/>
    <w:rsid w:val="001A3E07"/>
    <w:rsid w:val="001A3F19"/>
    <w:rsid w:val="001A4372"/>
    <w:rsid w:val="001A4F98"/>
    <w:rsid w:val="001A51E2"/>
    <w:rsid w:val="001A74E0"/>
    <w:rsid w:val="001B0165"/>
    <w:rsid w:val="001B1477"/>
    <w:rsid w:val="001B1958"/>
    <w:rsid w:val="001B242D"/>
    <w:rsid w:val="001B26C9"/>
    <w:rsid w:val="001B2F6B"/>
    <w:rsid w:val="001B3B00"/>
    <w:rsid w:val="001B5857"/>
    <w:rsid w:val="001B5F08"/>
    <w:rsid w:val="001B621B"/>
    <w:rsid w:val="001B6242"/>
    <w:rsid w:val="001B7D2C"/>
    <w:rsid w:val="001C01F3"/>
    <w:rsid w:val="001C0914"/>
    <w:rsid w:val="001C0BE8"/>
    <w:rsid w:val="001C2197"/>
    <w:rsid w:val="001C25AD"/>
    <w:rsid w:val="001C2A7E"/>
    <w:rsid w:val="001C2F21"/>
    <w:rsid w:val="001C3BF7"/>
    <w:rsid w:val="001C45E9"/>
    <w:rsid w:val="001C6242"/>
    <w:rsid w:val="001C640A"/>
    <w:rsid w:val="001C6490"/>
    <w:rsid w:val="001C77F3"/>
    <w:rsid w:val="001C7BC4"/>
    <w:rsid w:val="001D02EB"/>
    <w:rsid w:val="001D056F"/>
    <w:rsid w:val="001D05C4"/>
    <w:rsid w:val="001D110A"/>
    <w:rsid w:val="001D2555"/>
    <w:rsid w:val="001D2E01"/>
    <w:rsid w:val="001D312F"/>
    <w:rsid w:val="001D5150"/>
    <w:rsid w:val="001D5500"/>
    <w:rsid w:val="001D6B62"/>
    <w:rsid w:val="001E048C"/>
    <w:rsid w:val="001E17C7"/>
    <w:rsid w:val="001E1918"/>
    <w:rsid w:val="001E2AEB"/>
    <w:rsid w:val="001E4883"/>
    <w:rsid w:val="001E57AE"/>
    <w:rsid w:val="001E638E"/>
    <w:rsid w:val="001F0A28"/>
    <w:rsid w:val="001F0B8C"/>
    <w:rsid w:val="001F15B2"/>
    <w:rsid w:val="001F16DA"/>
    <w:rsid w:val="001F1F5A"/>
    <w:rsid w:val="001F4A1F"/>
    <w:rsid w:val="001F56B7"/>
    <w:rsid w:val="001F583A"/>
    <w:rsid w:val="001F650D"/>
    <w:rsid w:val="001F7B9A"/>
    <w:rsid w:val="0020039C"/>
    <w:rsid w:val="00201E1E"/>
    <w:rsid w:val="00202A60"/>
    <w:rsid w:val="00202DB0"/>
    <w:rsid w:val="00202E43"/>
    <w:rsid w:val="00203C73"/>
    <w:rsid w:val="002043D0"/>
    <w:rsid w:val="0020558E"/>
    <w:rsid w:val="0020589E"/>
    <w:rsid w:val="00205AEE"/>
    <w:rsid w:val="00205FD7"/>
    <w:rsid w:val="0020711F"/>
    <w:rsid w:val="00207659"/>
    <w:rsid w:val="0021008A"/>
    <w:rsid w:val="002118D3"/>
    <w:rsid w:val="00211C68"/>
    <w:rsid w:val="00211D6A"/>
    <w:rsid w:val="002133B4"/>
    <w:rsid w:val="002156C3"/>
    <w:rsid w:val="00215784"/>
    <w:rsid w:val="00216756"/>
    <w:rsid w:val="00216947"/>
    <w:rsid w:val="00216A50"/>
    <w:rsid w:val="00217082"/>
    <w:rsid w:val="002208FD"/>
    <w:rsid w:val="002223E8"/>
    <w:rsid w:val="00223709"/>
    <w:rsid w:val="0022452D"/>
    <w:rsid w:val="00224F86"/>
    <w:rsid w:val="002254E8"/>
    <w:rsid w:val="00225D38"/>
    <w:rsid w:val="002269C3"/>
    <w:rsid w:val="00226C55"/>
    <w:rsid w:val="00227685"/>
    <w:rsid w:val="00227C83"/>
    <w:rsid w:val="00230091"/>
    <w:rsid w:val="00230AAD"/>
    <w:rsid w:val="00230D50"/>
    <w:rsid w:val="002317DF"/>
    <w:rsid w:val="00232933"/>
    <w:rsid w:val="00232B2D"/>
    <w:rsid w:val="002330B5"/>
    <w:rsid w:val="0023324E"/>
    <w:rsid w:val="00233382"/>
    <w:rsid w:val="00233B99"/>
    <w:rsid w:val="00234605"/>
    <w:rsid w:val="0023506D"/>
    <w:rsid w:val="00235928"/>
    <w:rsid w:val="00235977"/>
    <w:rsid w:val="00235D11"/>
    <w:rsid w:val="002360AB"/>
    <w:rsid w:val="002376EF"/>
    <w:rsid w:val="0024250C"/>
    <w:rsid w:val="00242697"/>
    <w:rsid w:val="00244415"/>
    <w:rsid w:val="00245FFF"/>
    <w:rsid w:val="002469C4"/>
    <w:rsid w:val="00246DE4"/>
    <w:rsid w:val="00246F7A"/>
    <w:rsid w:val="002475A8"/>
    <w:rsid w:val="00250F85"/>
    <w:rsid w:val="0025261A"/>
    <w:rsid w:val="002526AD"/>
    <w:rsid w:val="00252E08"/>
    <w:rsid w:val="0025320D"/>
    <w:rsid w:val="0025451F"/>
    <w:rsid w:val="00254D90"/>
    <w:rsid w:val="002551D6"/>
    <w:rsid w:val="00255479"/>
    <w:rsid w:val="00255AEB"/>
    <w:rsid w:val="00257DC7"/>
    <w:rsid w:val="00260633"/>
    <w:rsid w:val="0026099F"/>
    <w:rsid w:val="00261FB1"/>
    <w:rsid w:val="002625DD"/>
    <w:rsid w:val="002633B4"/>
    <w:rsid w:val="002636EA"/>
    <w:rsid w:val="00263847"/>
    <w:rsid w:val="002639C5"/>
    <w:rsid w:val="00264434"/>
    <w:rsid w:val="00264C31"/>
    <w:rsid w:val="00264C3F"/>
    <w:rsid w:val="002652DE"/>
    <w:rsid w:val="00266869"/>
    <w:rsid w:val="002668B2"/>
    <w:rsid w:val="00266D00"/>
    <w:rsid w:val="00267BB2"/>
    <w:rsid w:val="0027067E"/>
    <w:rsid w:val="00273022"/>
    <w:rsid w:val="00273302"/>
    <w:rsid w:val="0027433B"/>
    <w:rsid w:val="00275407"/>
    <w:rsid w:val="002767B6"/>
    <w:rsid w:val="00276AF5"/>
    <w:rsid w:val="002771A0"/>
    <w:rsid w:val="00277C95"/>
    <w:rsid w:val="002810BB"/>
    <w:rsid w:val="002815A1"/>
    <w:rsid w:val="00281710"/>
    <w:rsid w:val="00281954"/>
    <w:rsid w:val="00281D39"/>
    <w:rsid w:val="00281EA1"/>
    <w:rsid w:val="002823CA"/>
    <w:rsid w:val="00282C01"/>
    <w:rsid w:val="00283517"/>
    <w:rsid w:val="002836B7"/>
    <w:rsid w:val="002844C7"/>
    <w:rsid w:val="00284567"/>
    <w:rsid w:val="00284DD1"/>
    <w:rsid w:val="002850DC"/>
    <w:rsid w:val="0028553E"/>
    <w:rsid w:val="002857E7"/>
    <w:rsid w:val="00285C1D"/>
    <w:rsid w:val="0028653A"/>
    <w:rsid w:val="0028658F"/>
    <w:rsid w:val="002868AE"/>
    <w:rsid w:val="00287977"/>
    <w:rsid w:val="002879CD"/>
    <w:rsid w:val="00290102"/>
    <w:rsid w:val="0029077B"/>
    <w:rsid w:val="0029238C"/>
    <w:rsid w:val="0029253B"/>
    <w:rsid w:val="00292ED2"/>
    <w:rsid w:val="00293DA7"/>
    <w:rsid w:val="00296A0E"/>
    <w:rsid w:val="002976E1"/>
    <w:rsid w:val="002A0273"/>
    <w:rsid w:val="002A1926"/>
    <w:rsid w:val="002A1F9D"/>
    <w:rsid w:val="002A23A8"/>
    <w:rsid w:val="002A24DD"/>
    <w:rsid w:val="002A27A5"/>
    <w:rsid w:val="002A27C3"/>
    <w:rsid w:val="002A2A7F"/>
    <w:rsid w:val="002A3535"/>
    <w:rsid w:val="002A3C34"/>
    <w:rsid w:val="002A3DC9"/>
    <w:rsid w:val="002A5BAB"/>
    <w:rsid w:val="002A68C5"/>
    <w:rsid w:val="002A764A"/>
    <w:rsid w:val="002A7826"/>
    <w:rsid w:val="002A7A38"/>
    <w:rsid w:val="002A7F13"/>
    <w:rsid w:val="002B1EAD"/>
    <w:rsid w:val="002B2C6A"/>
    <w:rsid w:val="002B37A2"/>
    <w:rsid w:val="002B3C59"/>
    <w:rsid w:val="002B3D35"/>
    <w:rsid w:val="002B6101"/>
    <w:rsid w:val="002C01B6"/>
    <w:rsid w:val="002C0977"/>
    <w:rsid w:val="002C14D8"/>
    <w:rsid w:val="002C18CD"/>
    <w:rsid w:val="002C1CDF"/>
    <w:rsid w:val="002C2423"/>
    <w:rsid w:val="002C4290"/>
    <w:rsid w:val="002C45A7"/>
    <w:rsid w:val="002C52F7"/>
    <w:rsid w:val="002C59A5"/>
    <w:rsid w:val="002C6DA0"/>
    <w:rsid w:val="002C7A7E"/>
    <w:rsid w:val="002D1F10"/>
    <w:rsid w:val="002D2AF4"/>
    <w:rsid w:val="002D50FA"/>
    <w:rsid w:val="002D6A14"/>
    <w:rsid w:val="002D6E5F"/>
    <w:rsid w:val="002E0151"/>
    <w:rsid w:val="002E0D08"/>
    <w:rsid w:val="002E281E"/>
    <w:rsid w:val="002E2D38"/>
    <w:rsid w:val="002E2F93"/>
    <w:rsid w:val="002E3233"/>
    <w:rsid w:val="002E5C70"/>
    <w:rsid w:val="002E637F"/>
    <w:rsid w:val="002E6A1F"/>
    <w:rsid w:val="002E72DE"/>
    <w:rsid w:val="002E7B34"/>
    <w:rsid w:val="002E7C16"/>
    <w:rsid w:val="002F06B8"/>
    <w:rsid w:val="002F2923"/>
    <w:rsid w:val="002F34AF"/>
    <w:rsid w:val="002F3532"/>
    <w:rsid w:val="002F44D1"/>
    <w:rsid w:val="002F595F"/>
    <w:rsid w:val="002F68A2"/>
    <w:rsid w:val="003030F4"/>
    <w:rsid w:val="003031E6"/>
    <w:rsid w:val="00303696"/>
    <w:rsid w:val="003057FA"/>
    <w:rsid w:val="00305835"/>
    <w:rsid w:val="003073A1"/>
    <w:rsid w:val="003078A5"/>
    <w:rsid w:val="00310599"/>
    <w:rsid w:val="003119BD"/>
    <w:rsid w:val="003139B4"/>
    <w:rsid w:val="00313CAF"/>
    <w:rsid w:val="00314E06"/>
    <w:rsid w:val="00316B97"/>
    <w:rsid w:val="0031783C"/>
    <w:rsid w:val="00317D68"/>
    <w:rsid w:val="0032030E"/>
    <w:rsid w:val="00320374"/>
    <w:rsid w:val="003206B4"/>
    <w:rsid w:val="0032108B"/>
    <w:rsid w:val="00321531"/>
    <w:rsid w:val="00322057"/>
    <w:rsid w:val="00323BF3"/>
    <w:rsid w:val="00326141"/>
    <w:rsid w:val="00327DF7"/>
    <w:rsid w:val="00327E21"/>
    <w:rsid w:val="0033022E"/>
    <w:rsid w:val="00331225"/>
    <w:rsid w:val="003317EF"/>
    <w:rsid w:val="00333C0C"/>
    <w:rsid w:val="00334850"/>
    <w:rsid w:val="00336102"/>
    <w:rsid w:val="00336949"/>
    <w:rsid w:val="003378D4"/>
    <w:rsid w:val="0033793C"/>
    <w:rsid w:val="00340EE4"/>
    <w:rsid w:val="003416F5"/>
    <w:rsid w:val="0034241B"/>
    <w:rsid w:val="0034252C"/>
    <w:rsid w:val="0034369F"/>
    <w:rsid w:val="00343B79"/>
    <w:rsid w:val="00346B68"/>
    <w:rsid w:val="003476D7"/>
    <w:rsid w:val="0034796E"/>
    <w:rsid w:val="00350000"/>
    <w:rsid w:val="00350A36"/>
    <w:rsid w:val="00350C3C"/>
    <w:rsid w:val="00350F77"/>
    <w:rsid w:val="00351CCB"/>
    <w:rsid w:val="00352ECD"/>
    <w:rsid w:val="003538F9"/>
    <w:rsid w:val="0035397E"/>
    <w:rsid w:val="00353EB1"/>
    <w:rsid w:val="0035418D"/>
    <w:rsid w:val="0035496B"/>
    <w:rsid w:val="00354EF5"/>
    <w:rsid w:val="00355457"/>
    <w:rsid w:val="00356312"/>
    <w:rsid w:val="00356B97"/>
    <w:rsid w:val="00357B8D"/>
    <w:rsid w:val="00357C34"/>
    <w:rsid w:val="003606A3"/>
    <w:rsid w:val="00360B62"/>
    <w:rsid w:val="00361C08"/>
    <w:rsid w:val="00361C58"/>
    <w:rsid w:val="00362953"/>
    <w:rsid w:val="00362C0C"/>
    <w:rsid w:val="0036323F"/>
    <w:rsid w:val="003634BD"/>
    <w:rsid w:val="0036456C"/>
    <w:rsid w:val="003649F8"/>
    <w:rsid w:val="00364B5B"/>
    <w:rsid w:val="00364C8A"/>
    <w:rsid w:val="003654F5"/>
    <w:rsid w:val="003669D9"/>
    <w:rsid w:val="00367CC6"/>
    <w:rsid w:val="00367CE0"/>
    <w:rsid w:val="0037159F"/>
    <w:rsid w:val="0037432F"/>
    <w:rsid w:val="00374754"/>
    <w:rsid w:val="00374905"/>
    <w:rsid w:val="003757A7"/>
    <w:rsid w:val="003768ED"/>
    <w:rsid w:val="00377759"/>
    <w:rsid w:val="003777CF"/>
    <w:rsid w:val="00377B02"/>
    <w:rsid w:val="003800B6"/>
    <w:rsid w:val="0038166D"/>
    <w:rsid w:val="0038295D"/>
    <w:rsid w:val="00382B4D"/>
    <w:rsid w:val="00382FCA"/>
    <w:rsid w:val="00383CFB"/>
    <w:rsid w:val="003840F4"/>
    <w:rsid w:val="003844C7"/>
    <w:rsid w:val="00384C4F"/>
    <w:rsid w:val="003862A4"/>
    <w:rsid w:val="00386580"/>
    <w:rsid w:val="0038673D"/>
    <w:rsid w:val="00387FB5"/>
    <w:rsid w:val="00390D12"/>
    <w:rsid w:val="0039180D"/>
    <w:rsid w:val="00391B48"/>
    <w:rsid w:val="003941E5"/>
    <w:rsid w:val="00395183"/>
    <w:rsid w:val="0039582B"/>
    <w:rsid w:val="00395C7F"/>
    <w:rsid w:val="003963DA"/>
    <w:rsid w:val="003965CB"/>
    <w:rsid w:val="00396AA7"/>
    <w:rsid w:val="003A034E"/>
    <w:rsid w:val="003A1E7B"/>
    <w:rsid w:val="003A222C"/>
    <w:rsid w:val="003A25D4"/>
    <w:rsid w:val="003A2710"/>
    <w:rsid w:val="003A36C8"/>
    <w:rsid w:val="003A3877"/>
    <w:rsid w:val="003A39A5"/>
    <w:rsid w:val="003A4C39"/>
    <w:rsid w:val="003A4DFF"/>
    <w:rsid w:val="003A5058"/>
    <w:rsid w:val="003A5793"/>
    <w:rsid w:val="003A6301"/>
    <w:rsid w:val="003A636D"/>
    <w:rsid w:val="003A6726"/>
    <w:rsid w:val="003A7227"/>
    <w:rsid w:val="003A738A"/>
    <w:rsid w:val="003A7968"/>
    <w:rsid w:val="003A7C78"/>
    <w:rsid w:val="003B0EC9"/>
    <w:rsid w:val="003B1617"/>
    <w:rsid w:val="003B1D6C"/>
    <w:rsid w:val="003B2958"/>
    <w:rsid w:val="003B373F"/>
    <w:rsid w:val="003B4EF4"/>
    <w:rsid w:val="003B5321"/>
    <w:rsid w:val="003B6C4B"/>
    <w:rsid w:val="003B748D"/>
    <w:rsid w:val="003B7843"/>
    <w:rsid w:val="003B7DD2"/>
    <w:rsid w:val="003C0407"/>
    <w:rsid w:val="003C184A"/>
    <w:rsid w:val="003C3668"/>
    <w:rsid w:val="003C3767"/>
    <w:rsid w:val="003C4424"/>
    <w:rsid w:val="003C4D66"/>
    <w:rsid w:val="003C4EE9"/>
    <w:rsid w:val="003C59FF"/>
    <w:rsid w:val="003C5E71"/>
    <w:rsid w:val="003C66E8"/>
    <w:rsid w:val="003C6CFA"/>
    <w:rsid w:val="003C7470"/>
    <w:rsid w:val="003D074E"/>
    <w:rsid w:val="003D0AAB"/>
    <w:rsid w:val="003D103A"/>
    <w:rsid w:val="003D22E9"/>
    <w:rsid w:val="003D3F2A"/>
    <w:rsid w:val="003D3F34"/>
    <w:rsid w:val="003D59CA"/>
    <w:rsid w:val="003D5B0F"/>
    <w:rsid w:val="003D5D6F"/>
    <w:rsid w:val="003D6A7B"/>
    <w:rsid w:val="003D7542"/>
    <w:rsid w:val="003E1723"/>
    <w:rsid w:val="003E2058"/>
    <w:rsid w:val="003E3056"/>
    <w:rsid w:val="003E4E70"/>
    <w:rsid w:val="003E528E"/>
    <w:rsid w:val="003E6610"/>
    <w:rsid w:val="003E7237"/>
    <w:rsid w:val="003F100C"/>
    <w:rsid w:val="003F2345"/>
    <w:rsid w:val="003F27DD"/>
    <w:rsid w:val="003F2CC1"/>
    <w:rsid w:val="003F3D23"/>
    <w:rsid w:val="003F4341"/>
    <w:rsid w:val="003F44AA"/>
    <w:rsid w:val="003F739B"/>
    <w:rsid w:val="003F7929"/>
    <w:rsid w:val="003F7B2B"/>
    <w:rsid w:val="003F7DBE"/>
    <w:rsid w:val="00400061"/>
    <w:rsid w:val="004005EF"/>
    <w:rsid w:val="00401D30"/>
    <w:rsid w:val="00401DED"/>
    <w:rsid w:val="004020E6"/>
    <w:rsid w:val="004028FD"/>
    <w:rsid w:val="004033A6"/>
    <w:rsid w:val="00405106"/>
    <w:rsid w:val="00405E05"/>
    <w:rsid w:val="00406DB7"/>
    <w:rsid w:val="00407985"/>
    <w:rsid w:val="004102DD"/>
    <w:rsid w:val="00411360"/>
    <w:rsid w:val="0041161D"/>
    <w:rsid w:val="004118BF"/>
    <w:rsid w:val="00412EC5"/>
    <w:rsid w:val="004135C4"/>
    <w:rsid w:val="004135FF"/>
    <w:rsid w:val="00413FEF"/>
    <w:rsid w:val="00414E78"/>
    <w:rsid w:val="00415142"/>
    <w:rsid w:val="0041516E"/>
    <w:rsid w:val="0041657E"/>
    <w:rsid w:val="00417BC3"/>
    <w:rsid w:val="00421A26"/>
    <w:rsid w:val="00422589"/>
    <w:rsid w:val="004228CF"/>
    <w:rsid w:val="00422994"/>
    <w:rsid w:val="004231AD"/>
    <w:rsid w:val="00423AF5"/>
    <w:rsid w:val="00424EBF"/>
    <w:rsid w:val="00425000"/>
    <w:rsid w:val="00425DF2"/>
    <w:rsid w:val="00426F9C"/>
    <w:rsid w:val="004277E8"/>
    <w:rsid w:val="0043021A"/>
    <w:rsid w:val="004305A1"/>
    <w:rsid w:val="004309D8"/>
    <w:rsid w:val="00431E11"/>
    <w:rsid w:val="00432AE5"/>
    <w:rsid w:val="00433580"/>
    <w:rsid w:val="00433D54"/>
    <w:rsid w:val="004342DA"/>
    <w:rsid w:val="00435570"/>
    <w:rsid w:val="004365BF"/>
    <w:rsid w:val="00436FFA"/>
    <w:rsid w:val="00437898"/>
    <w:rsid w:val="004378E0"/>
    <w:rsid w:val="00437F5E"/>
    <w:rsid w:val="00441125"/>
    <w:rsid w:val="0044139D"/>
    <w:rsid w:val="0044198E"/>
    <w:rsid w:val="00442125"/>
    <w:rsid w:val="00442943"/>
    <w:rsid w:val="004508D7"/>
    <w:rsid w:val="00451C11"/>
    <w:rsid w:val="00452011"/>
    <w:rsid w:val="00452457"/>
    <w:rsid w:val="00452760"/>
    <w:rsid w:val="00452B30"/>
    <w:rsid w:val="00453FB7"/>
    <w:rsid w:val="00454F43"/>
    <w:rsid w:val="00455398"/>
    <w:rsid w:val="00455DA6"/>
    <w:rsid w:val="004563E4"/>
    <w:rsid w:val="00456BF3"/>
    <w:rsid w:val="004603A3"/>
    <w:rsid w:val="00460DB2"/>
    <w:rsid w:val="00461C17"/>
    <w:rsid w:val="00462BAB"/>
    <w:rsid w:val="0046396B"/>
    <w:rsid w:val="004639AC"/>
    <w:rsid w:val="00465B51"/>
    <w:rsid w:val="004663CC"/>
    <w:rsid w:val="0046650B"/>
    <w:rsid w:val="004673C4"/>
    <w:rsid w:val="00467CE8"/>
    <w:rsid w:val="004706B7"/>
    <w:rsid w:val="004720C6"/>
    <w:rsid w:val="00472701"/>
    <w:rsid w:val="00472947"/>
    <w:rsid w:val="00473FD5"/>
    <w:rsid w:val="00474011"/>
    <w:rsid w:val="00474AD7"/>
    <w:rsid w:val="00475294"/>
    <w:rsid w:val="004779E2"/>
    <w:rsid w:val="004800D0"/>
    <w:rsid w:val="0048020A"/>
    <w:rsid w:val="00480B02"/>
    <w:rsid w:val="00480D3D"/>
    <w:rsid w:val="00481060"/>
    <w:rsid w:val="00483B0B"/>
    <w:rsid w:val="00484342"/>
    <w:rsid w:val="00484835"/>
    <w:rsid w:val="00484F22"/>
    <w:rsid w:val="00484FAF"/>
    <w:rsid w:val="00486A4B"/>
    <w:rsid w:val="00486CFC"/>
    <w:rsid w:val="00487798"/>
    <w:rsid w:val="00487F21"/>
    <w:rsid w:val="00490120"/>
    <w:rsid w:val="004901DE"/>
    <w:rsid w:val="00490A33"/>
    <w:rsid w:val="00491282"/>
    <w:rsid w:val="00491697"/>
    <w:rsid w:val="00492D10"/>
    <w:rsid w:val="00493C46"/>
    <w:rsid w:val="004944CD"/>
    <w:rsid w:val="004949BA"/>
    <w:rsid w:val="004949ED"/>
    <w:rsid w:val="00495625"/>
    <w:rsid w:val="00495B3E"/>
    <w:rsid w:val="00496096"/>
    <w:rsid w:val="00496A08"/>
    <w:rsid w:val="00496B62"/>
    <w:rsid w:val="004A1733"/>
    <w:rsid w:val="004A1F9D"/>
    <w:rsid w:val="004A2D46"/>
    <w:rsid w:val="004A5351"/>
    <w:rsid w:val="004B0A89"/>
    <w:rsid w:val="004B0B97"/>
    <w:rsid w:val="004B3C8E"/>
    <w:rsid w:val="004B5C6F"/>
    <w:rsid w:val="004B5D02"/>
    <w:rsid w:val="004B6090"/>
    <w:rsid w:val="004B7832"/>
    <w:rsid w:val="004B7F78"/>
    <w:rsid w:val="004C0015"/>
    <w:rsid w:val="004C085C"/>
    <w:rsid w:val="004C176D"/>
    <w:rsid w:val="004C2772"/>
    <w:rsid w:val="004C2AE1"/>
    <w:rsid w:val="004C2AE4"/>
    <w:rsid w:val="004C3F92"/>
    <w:rsid w:val="004C4562"/>
    <w:rsid w:val="004C4D41"/>
    <w:rsid w:val="004C5D64"/>
    <w:rsid w:val="004C710C"/>
    <w:rsid w:val="004D021A"/>
    <w:rsid w:val="004D0D7E"/>
    <w:rsid w:val="004D1F2E"/>
    <w:rsid w:val="004D27AC"/>
    <w:rsid w:val="004D3529"/>
    <w:rsid w:val="004D39CE"/>
    <w:rsid w:val="004D3CED"/>
    <w:rsid w:val="004D44B0"/>
    <w:rsid w:val="004D4530"/>
    <w:rsid w:val="004D5A2A"/>
    <w:rsid w:val="004D6B61"/>
    <w:rsid w:val="004D7093"/>
    <w:rsid w:val="004D725E"/>
    <w:rsid w:val="004D738D"/>
    <w:rsid w:val="004D7D27"/>
    <w:rsid w:val="004D7D9D"/>
    <w:rsid w:val="004E0452"/>
    <w:rsid w:val="004E0A53"/>
    <w:rsid w:val="004E0C4A"/>
    <w:rsid w:val="004E1DA5"/>
    <w:rsid w:val="004E202F"/>
    <w:rsid w:val="004E3A2B"/>
    <w:rsid w:val="004E3DE3"/>
    <w:rsid w:val="004E3E9A"/>
    <w:rsid w:val="004E46CD"/>
    <w:rsid w:val="004E495A"/>
    <w:rsid w:val="004E5706"/>
    <w:rsid w:val="004E57E2"/>
    <w:rsid w:val="004E5918"/>
    <w:rsid w:val="004E6379"/>
    <w:rsid w:val="004E6624"/>
    <w:rsid w:val="004E6A0B"/>
    <w:rsid w:val="004F0005"/>
    <w:rsid w:val="004F1EAA"/>
    <w:rsid w:val="004F4968"/>
    <w:rsid w:val="004F4B3F"/>
    <w:rsid w:val="004F506B"/>
    <w:rsid w:val="004F50C3"/>
    <w:rsid w:val="004F7D4B"/>
    <w:rsid w:val="005003CE"/>
    <w:rsid w:val="00503136"/>
    <w:rsid w:val="00503441"/>
    <w:rsid w:val="00504C0F"/>
    <w:rsid w:val="00504CEE"/>
    <w:rsid w:val="00504E0D"/>
    <w:rsid w:val="005056A0"/>
    <w:rsid w:val="00506689"/>
    <w:rsid w:val="00510510"/>
    <w:rsid w:val="005105EF"/>
    <w:rsid w:val="0051150D"/>
    <w:rsid w:val="00511718"/>
    <w:rsid w:val="00513166"/>
    <w:rsid w:val="005131CA"/>
    <w:rsid w:val="005143B2"/>
    <w:rsid w:val="005144A4"/>
    <w:rsid w:val="005149DB"/>
    <w:rsid w:val="00514AA7"/>
    <w:rsid w:val="00515864"/>
    <w:rsid w:val="00515A31"/>
    <w:rsid w:val="00516B09"/>
    <w:rsid w:val="005170E8"/>
    <w:rsid w:val="00517196"/>
    <w:rsid w:val="00517419"/>
    <w:rsid w:val="0051791F"/>
    <w:rsid w:val="005202E2"/>
    <w:rsid w:val="00520399"/>
    <w:rsid w:val="005203B2"/>
    <w:rsid w:val="0052062B"/>
    <w:rsid w:val="00520758"/>
    <w:rsid w:val="00520A64"/>
    <w:rsid w:val="00520B36"/>
    <w:rsid w:val="005217F5"/>
    <w:rsid w:val="0052214C"/>
    <w:rsid w:val="0052287C"/>
    <w:rsid w:val="00522C08"/>
    <w:rsid w:val="00522F4F"/>
    <w:rsid w:val="00523904"/>
    <w:rsid w:val="00524B85"/>
    <w:rsid w:val="00526C38"/>
    <w:rsid w:val="0052727D"/>
    <w:rsid w:val="00530864"/>
    <w:rsid w:val="00531B68"/>
    <w:rsid w:val="005325DD"/>
    <w:rsid w:val="0053296D"/>
    <w:rsid w:val="00533159"/>
    <w:rsid w:val="005333BB"/>
    <w:rsid w:val="00534FF0"/>
    <w:rsid w:val="00535C9A"/>
    <w:rsid w:val="00535F7F"/>
    <w:rsid w:val="0053614D"/>
    <w:rsid w:val="00540939"/>
    <w:rsid w:val="00541AD8"/>
    <w:rsid w:val="0054257B"/>
    <w:rsid w:val="00542DAD"/>
    <w:rsid w:val="00543151"/>
    <w:rsid w:val="00544757"/>
    <w:rsid w:val="0054518F"/>
    <w:rsid w:val="00545CFC"/>
    <w:rsid w:val="00547C3C"/>
    <w:rsid w:val="00547D5F"/>
    <w:rsid w:val="00552B30"/>
    <w:rsid w:val="00552CA8"/>
    <w:rsid w:val="00552E33"/>
    <w:rsid w:val="005533E3"/>
    <w:rsid w:val="005542C5"/>
    <w:rsid w:val="00555A11"/>
    <w:rsid w:val="00555A3A"/>
    <w:rsid w:val="00555C47"/>
    <w:rsid w:val="00556762"/>
    <w:rsid w:val="00556EBC"/>
    <w:rsid w:val="005574D9"/>
    <w:rsid w:val="00560F8F"/>
    <w:rsid w:val="005622E5"/>
    <w:rsid w:val="00562DE1"/>
    <w:rsid w:val="0056319A"/>
    <w:rsid w:val="005631C4"/>
    <w:rsid w:val="00563536"/>
    <w:rsid w:val="00563F1A"/>
    <w:rsid w:val="00564963"/>
    <w:rsid w:val="00565350"/>
    <w:rsid w:val="00565D47"/>
    <w:rsid w:val="00565EB5"/>
    <w:rsid w:val="00567D73"/>
    <w:rsid w:val="00567E26"/>
    <w:rsid w:val="00570DC5"/>
    <w:rsid w:val="00570FD3"/>
    <w:rsid w:val="0057174B"/>
    <w:rsid w:val="00571894"/>
    <w:rsid w:val="00571975"/>
    <w:rsid w:val="00571F07"/>
    <w:rsid w:val="00572D79"/>
    <w:rsid w:val="00573C1B"/>
    <w:rsid w:val="005740FA"/>
    <w:rsid w:val="00574A9A"/>
    <w:rsid w:val="00574F2C"/>
    <w:rsid w:val="00575491"/>
    <w:rsid w:val="00576E82"/>
    <w:rsid w:val="00577B10"/>
    <w:rsid w:val="00580F40"/>
    <w:rsid w:val="00581616"/>
    <w:rsid w:val="00581DCF"/>
    <w:rsid w:val="0058248A"/>
    <w:rsid w:val="00583845"/>
    <w:rsid w:val="005839AE"/>
    <w:rsid w:val="00585BCB"/>
    <w:rsid w:val="005865CB"/>
    <w:rsid w:val="005869FC"/>
    <w:rsid w:val="00586A37"/>
    <w:rsid w:val="00590DA7"/>
    <w:rsid w:val="005915D2"/>
    <w:rsid w:val="00591CB6"/>
    <w:rsid w:val="005924D8"/>
    <w:rsid w:val="005928FB"/>
    <w:rsid w:val="00593024"/>
    <w:rsid w:val="005939CC"/>
    <w:rsid w:val="00593D8C"/>
    <w:rsid w:val="00593EE2"/>
    <w:rsid w:val="0059682E"/>
    <w:rsid w:val="00596A67"/>
    <w:rsid w:val="005A0EFB"/>
    <w:rsid w:val="005A125F"/>
    <w:rsid w:val="005A30C3"/>
    <w:rsid w:val="005A3DB8"/>
    <w:rsid w:val="005A4078"/>
    <w:rsid w:val="005A41AD"/>
    <w:rsid w:val="005A4BC1"/>
    <w:rsid w:val="005A524B"/>
    <w:rsid w:val="005A631E"/>
    <w:rsid w:val="005A6922"/>
    <w:rsid w:val="005A699B"/>
    <w:rsid w:val="005B2187"/>
    <w:rsid w:val="005B3E05"/>
    <w:rsid w:val="005B3F89"/>
    <w:rsid w:val="005B4383"/>
    <w:rsid w:val="005B6B41"/>
    <w:rsid w:val="005B7883"/>
    <w:rsid w:val="005B7D71"/>
    <w:rsid w:val="005C0278"/>
    <w:rsid w:val="005C132C"/>
    <w:rsid w:val="005C2740"/>
    <w:rsid w:val="005C2A7C"/>
    <w:rsid w:val="005C2E20"/>
    <w:rsid w:val="005C37CC"/>
    <w:rsid w:val="005C4051"/>
    <w:rsid w:val="005C46DE"/>
    <w:rsid w:val="005C49F8"/>
    <w:rsid w:val="005C5109"/>
    <w:rsid w:val="005C5496"/>
    <w:rsid w:val="005C583C"/>
    <w:rsid w:val="005C5DDE"/>
    <w:rsid w:val="005C68C6"/>
    <w:rsid w:val="005C7826"/>
    <w:rsid w:val="005C7DE5"/>
    <w:rsid w:val="005D00DE"/>
    <w:rsid w:val="005D0591"/>
    <w:rsid w:val="005D06B8"/>
    <w:rsid w:val="005D0A7C"/>
    <w:rsid w:val="005D0B0D"/>
    <w:rsid w:val="005D15F8"/>
    <w:rsid w:val="005D2774"/>
    <w:rsid w:val="005D3053"/>
    <w:rsid w:val="005D3201"/>
    <w:rsid w:val="005D3C35"/>
    <w:rsid w:val="005D4026"/>
    <w:rsid w:val="005D5128"/>
    <w:rsid w:val="005D58DD"/>
    <w:rsid w:val="005D67E9"/>
    <w:rsid w:val="005D754B"/>
    <w:rsid w:val="005D7EFE"/>
    <w:rsid w:val="005E12D0"/>
    <w:rsid w:val="005E20AF"/>
    <w:rsid w:val="005E378F"/>
    <w:rsid w:val="005E4A7D"/>
    <w:rsid w:val="005E7088"/>
    <w:rsid w:val="005E71CF"/>
    <w:rsid w:val="005F03D8"/>
    <w:rsid w:val="005F0602"/>
    <w:rsid w:val="005F0FFA"/>
    <w:rsid w:val="005F109F"/>
    <w:rsid w:val="005F13E9"/>
    <w:rsid w:val="005F20A5"/>
    <w:rsid w:val="005F319F"/>
    <w:rsid w:val="005F3429"/>
    <w:rsid w:val="005F7D2C"/>
    <w:rsid w:val="00600976"/>
    <w:rsid w:val="006014D6"/>
    <w:rsid w:val="00601591"/>
    <w:rsid w:val="00601C3E"/>
    <w:rsid w:val="006026DB"/>
    <w:rsid w:val="006046AB"/>
    <w:rsid w:val="00604DA0"/>
    <w:rsid w:val="00605BD8"/>
    <w:rsid w:val="0060633E"/>
    <w:rsid w:val="00607619"/>
    <w:rsid w:val="0060767F"/>
    <w:rsid w:val="0061053E"/>
    <w:rsid w:val="006110CA"/>
    <w:rsid w:val="00611C60"/>
    <w:rsid w:val="006128ED"/>
    <w:rsid w:val="006128F4"/>
    <w:rsid w:val="00613EE4"/>
    <w:rsid w:val="00613F56"/>
    <w:rsid w:val="006143FA"/>
    <w:rsid w:val="00617DC3"/>
    <w:rsid w:val="0062099A"/>
    <w:rsid w:val="006215CC"/>
    <w:rsid w:val="006219B3"/>
    <w:rsid w:val="006239FF"/>
    <w:rsid w:val="0062465B"/>
    <w:rsid w:val="006253B4"/>
    <w:rsid w:val="006265FA"/>
    <w:rsid w:val="00626BA0"/>
    <w:rsid w:val="00626E7C"/>
    <w:rsid w:val="0062752D"/>
    <w:rsid w:val="00627619"/>
    <w:rsid w:val="00633600"/>
    <w:rsid w:val="00633C72"/>
    <w:rsid w:val="00633EAD"/>
    <w:rsid w:val="00636C1E"/>
    <w:rsid w:val="00641E33"/>
    <w:rsid w:val="00643189"/>
    <w:rsid w:val="00644CB7"/>
    <w:rsid w:val="006456B7"/>
    <w:rsid w:val="006466DB"/>
    <w:rsid w:val="00646D5D"/>
    <w:rsid w:val="0064710F"/>
    <w:rsid w:val="00647B39"/>
    <w:rsid w:val="00650054"/>
    <w:rsid w:val="0065012A"/>
    <w:rsid w:val="00651C55"/>
    <w:rsid w:val="00652413"/>
    <w:rsid w:val="006528EB"/>
    <w:rsid w:val="00652CE7"/>
    <w:rsid w:val="00653928"/>
    <w:rsid w:val="0065611B"/>
    <w:rsid w:val="00656343"/>
    <w:rsid w:val="006565F2"/>
    <w:rsid w:val="00657FD1"/>
    <w:rsid w:val="006609B8"/>
    <w:rsid w:val="00660DF7"/>
    <w:rsid w:val="0066181A"/>
    <w:rsid w:val="00661F85"/>
    <w:rsid w:val="00662609"/>
    <w:rsid w:val="006631B4"/>
    <w:rsid w:val="0066325B"/>
    <w:rsid w:val="00663986"/>
    <w:rsid w:val="00663E35"/>
    <w:rsid w:val="00664D81"/>
    <w:rsid w:val="00665AD2"/>
    <w:rsid w:val="00666620"/>
    <w:rsid w:val="00666823"/>
    <w:rsid w:val="00666BE0"/>
    <w:rsid w:val="00667095"/>
    <w:rsid w:val="0066745C"/>
    <w:rsid w:val="0066786B"/>
    <w:rsid w:val="00667D08"/>
    <w:rsid w:val="006712C1"/>
    <w:rsid w:val="006715E5"/>
    <w:rsid w:val="00671C00"/>
    <w:rsid w:val="00672643"/>
    <w:rsid w:val="00672B0E"/>
    <w:rsid w:val="006731B5"/>
    <w:rsid w:val="00673CE1"/>
    <w:rsid w:val="006744F9"/>
    <w:rsid w:val="006755C3"/>
    <w:rsid w:val="00676CC1"/>
    <w:rsid w:val="00676EB3"/>
    <w:rsid w:val="00677A43"/>
    <w:rsid w:val="00680931"/>
    <w:rsid w:val="00680ACF"/>
    <w:rsid w:val="00680C04"/>
    <w:rsid w:val="00680DB9"/>
    <w:rsid w:val="00681062"/>
    <w:rsid w:val="0068123F"/>
    <w:rsid w:val="006820BD"/>
    <w:rsid w:val="00682315"/>
    <w:rsid w:val="006824DD"/>
    <w:rsid w:val="00683875"/>
    <w:rsid w:val="00683BF9"/>
    <w:rsid w:val="006849C2"/>
    <w:rsid w:val="00684B9C"/>
    <w:rsid w:val="00684CFD"/>
    <w:rsid w:val="00684DDD"/>
    <w:rsid w:val="00686542"/>
    <w:rsid w:val="00686ACA"/>
    <w:rsid w:val="00686CE3"/>
    <w:rsid w:val="006875B6"/>
    <w:rsid w:val="006875C9"/>
    <w:rsid w:val="00687DBA"/>
    <w:rsid w:val="00690B9D"/>
    <w:rsid w:val="00691BEC"/>
    <w:rsid w:val="00691F16"/>
    <w:rsid w:val="006921C3"/>
    <w:rsid w:val="00692393"/>
    <w:rsid w:val="00692A34"/>
    <w:rsid w:val="006945E5"/>
    <w:rsid w:val="00695259"/>
    <w:rsid w:val="00695CBF"/>
    <w:rsid w:val="00695F3B"/>
    <w:rsid w:val="006961D7"/>
    <w:rsid w:val="00697F2E"/>
    <w:rsid w:val="006A033D"/>
    <w:rsid w:val="006A126E"/>
    <w:rsid w:val="006A1515"/>
    <w:rsid w:val="006A1A15"/>
    <w:rsid w:val="006A25A4"/>
    <w:rsid w:val="006A2EBE"/>
    <w:rsid w:val="006A3784"/>
    <w:rsid w:val="006A3E67"/>
    <w:rsid w:val="006A4297"/>
    <w:rsid w:val="006A4BA5"/>
    <w:rsid w:val="006B0CF0"/>
    <w:rsid w:val="006B1142"/>
    <w:rsid w:val="006B2AD9"/>
    <w:rsid w:val="006B2B5D"/>
    <w:rsid w:val="006B2DE5"/>
    <w:rsid w:val="006B420C"/>
    <w:rsid w:val="006B72D3"/>
    <w:rsid w:val="006C0E63"/>
    <w:rsid w:val="006C0F10"/>
    <w:rsid w:val="006C20A0"/>
    <w:rsid w:val="006C227C"/>
    <w:rsid w:val="006C2434"/>
    <w:rsid w:val="006C25B9"/>
    <w:rsid w:val="006C296E"/>
    <w:rsid w:val="006C29EE"/>
    <w:rsid w:val="006C416A"/>
    <w:rsid w:val="006C488E"/>
    <w:rsid w:val="006C56CA"/>
    <w:rsid w:val="006C72D8"/>
    <w:rsid w:val="006C74AE"/>
    <w:rsid w:val="006C7F25"/>
    <w:rsid w:val="006D050B"/>
    <w:rsid w:val="006D0F6A"/>
    <w:rsid w:val="006D16FF"/>
    <w:rsid w:val="006D366B"/>
    <w:rsid w:val="006D4732"/>
    <w:rsid w:val="006D4EB0"/>
    <w:rsid w:val="006D53B8"/>
    <w:rsid w:val="006D57F0"/>
    <w:rsid w:val="006D6111"/>
    <w:rsid w:val="006D6575"/>
    <w:rsid w:val="006D6CB5"/>
    <w:rsid w:val="006D74A5"/>
    <w:rsid w:val="006D7D49"/>
    <w:rsid w:val="006E1E0E"/>
    <w:rsid w:val="006E1E4A"/>
    <w:rsid w:val="006E2907"/>
    <w:rsid w:val="006E2B1C"/>
    <w:rsid w:val="006E2CC2"/>
    <w:rsid w:val="006E3680"/>
    <w:rsid w:val="006E4E7D"/>
    <w:rsid w:val="006E5971"/>
    <w:rsid w:val="006E6AD5"/>
    <w:rsid w:val="006E7C69"/>
    <w:rsid w:val="006F099C"/>
    <w:rsid w:val="006F0AA1"/>
    <w:rsid w:val="006F17A6"/>
    <w:rsid w:val="006F1911"/>
    <w:rsid w:val="006F19D4"/>
    <w:rsid w:val="006F2015"/>
    <w:rsid w:val="006F31B7"/>
    <w:rsid w:val="006F392E"/>
    <w:rsid w:val="006F3DA1"/>
    <w:rsid w:val="006F4958"/>
    <w:rsid w:val="006F4E35"/>
    <w:rsid w:val="006F5CDE"/>
    <w:rsid w:val="006F6F09"/>
    <w:rsid w:val="006F7177"/>
    <w:rsid w:val="006F71CA"/>
    <w:rsid w:val="006F7F91"/>
    <w:rsid w:val="00700669"/>
    <w:rsid w:val="00700B3C"/>
    <w:rsid w:val="00705262"/>
    <w:rsid w:val="0070545A"/>
    <w:rsid w:val="00705595"/>
    <w:rsid w:val="00707F24"/>
    <w:rsid w:val="007100C2"/>
    <w:rsid w:val="00710102"/>
    <w:rsid w:val="007111AC"/>
    <w:rsid w:val="00711E13"/>
    <w:rsid w:val="007127F5"/>
    <w:rsid w:val="00713211"/>
    <w:rsid w:val="00713FF8"/>
    <w:rsid w:val="0071612D"/>
    <w:rsid w:val="00716306"/>
    <w:rsid w:val="007163A5"/>
    <w:rsid w:val="00716A05"/>
    <w:rsid w:val="00716A94"/>
    <w:rsid w:val="0071706A"/>
    <w:rsid w:val="00717660"/>
    <w:rsid w:val="007201EF"/>
    <w:rsid w:val="00720814"/>
    <w:rsid w:val="00722571"/>
    <w:rsid w:val="00724924"/>
    <w:rsid w:val="00724C1B"/>
    <w:rsid w:val="007263A6"/>
    <w:rsid w:val="007266A9"/>
    <w:rsid w:val="007276C2"/>
    <w:rsid w:val="0073002B"/>
    <w:rsid w:val="007308FF"/>
    <w:rsid w:val="00730C8A"/>
    <w:rsid w:val="007315B8"/>
    <w:rsid w:val="007316F6"/>
    <w:rsid w:val="00731F06"/>
    <w:rsid w:val="00732379"/>
    <w:rsid w:val="0073245F"/>
    <w:rsid w:val="00732673"/>
    <w:rsid w:val="00732AD2"/>
    <w:rsid w:val="00732B67"/>
    <w:rsid w:val="007346D4"/>
    <w:rsid w:val="00734D7E"/>
    <w:rsid w:val="0073584F"/>
    <w:rsid w:val="00735A72"/>
    <w:rsid w:val="00735DFE"/>
    <w:rsid w:val="00737658"/>
    <w:rsid w:val="0073782F"/>
    <w:rsid w:val="007400BF"/>
    <w:rsid w:val="00740DCD"/>
    <w:rsid w:val="00742B18"/>
    <w:rsid w:val="007436D0"/>
    <w:rsid w:val="0074493E"/>
    <w:rsid w:val="0074555D"/>
    <w:rsid w:val="00746046"/>
    <w:rsid w:val="007461B7"/>
    <w:rsid w:val="007504A4"/>
    <w:rsid w:val="007515A3"/>
    <w:rsid w:val="00751601"/>
    <w:rsid w:val="0075208F"/>
    <w:rsid w:val="00753618"/>
    <w:rsid w:val="00755187"/>
    <w:rsid w:val="00756026"/>
    <w:rsid w:val="00756700"/>
    <w:rsid w:val="00756BA0"/>
    <w:rsid w:val="0076295A"/>
    <w:rsid w:val="0076333E"/>
    <w:rsid w:val="00763B2F"/>
    <w:rsid w:val="0076485D"/>
    <w:rsid w:val="0076573E"/>
    <w:rsid w:val="00766DE7"/>
    <w:rsid w:val="00767D8F"/>
    <w:rsid w:val="00770B11"/>
    <w:rsid w:val="00770B74"/>
    <w:rsid w:val="00771312"/>
    <w:rsid w:val="007715C2"/>
    <w:rsid w:val="00771C18"/>
    <w:rsid w:val="007728FC"/>
    <w:rsid w:val="00772C60"/>
    <w:rsid w:val="0077342B"/>
    <w:rsid w:val="00775010"/>
    <w:rsid w:val="00775260"/>
    <w:rsid w:val="00775BAD"/>
    <w:rsid w:val="00776EBB"/>
    <w:rsid w:val="0077741B"/>
    <w:rsid w:val="00777B91"/>
    <w:rsid w:val="0078043E"/>
    <w:rsid w:val="00780740"/>
    <w:rsid w:val="00781074"/>
    <w:rsid w:val="00782B5C"/>
    <w:rsid w:val="00782E7E"/>
    <w:rsid w:val="007831BB"/>
    <w:rsid w:val="007847C2"/>
    <w:rsid w:val="00785A7F"/>
    <w:rsid w:val="00786BED"/>
    <w:rsid w:val="007872D0"/>
    <w:rsid w:val="0078784E"/>
    <w:rsid w:val="00787B32"/>
    <w:rsid w:val="00791F7C"/>
    <w:rsid w:val="00793731"/>
    <w:rsid w:val="007941E7"/>
    <w:rsid w:val="00794FA2"/>
    <w:rsid w:val="0079554F"/>
    <w:rsid w:val="00795E3D"/>
    <w:rsid w:val="00796C7A"/>
    <w:rsid w:val="007A0117"/>
    <w:rsid w:val="007A0180"/>
    <w:rsid w:val="007A07A7"/>
    <w:rsid w:val="007A209D"/>
    <w:rsid w:val="007A35DA"/>
    <w:rsid w:val="007A3A00"/>
    <w:rsid w:val="007A3DEE"/>
    <w:rsid w:val="007A3EE5"/>
    <w:rsid w:val="007A4636"/>
    <w:rsid w:val="007A5558"/>
    <w:rsid w:val="007A6CAE"/>
    <w:rsid w:val="007A7398"/>
    <w:rsid w:val="007A7622"/>
    <w:rsid w:val="007A7908"/>
    <w:rsid w:val="007A79AD"/>
    <w:rsid w:val="007B0778"/>
    <w:rsid w:val="007B13C1"/>
    <w:rsid w:val="007B1529"/>
    <w:rsid w:val="007B196B"/>
    <w:rsid w:val="007B26D7"/>
    <w:rsid w:val="007B2F12"/>
    <w:rsid w:val="007B3270"/>
    <w:rsid w:val="007B348F"/>
    <w:rsid w:val="007B34A5"/>
    <w:rsid w:val="007B3B25"/>
    <w:rsid w:val="007B4313"/>
    <w:rsid w:val="007B4579"/>
    <w:rsid w:val="007B5CC1"/>
    <w:rsid w:val="007B5FFC"/>
    <w:rsid w:val="007B6409"/>
    <w:rsid w:val="007C09DF"/>
    <w:rsid w:val="007C30D5"/>
    <w:rsid w:val="007C3388"/>
    <w:rsid w:val="007C3534"/>
    <w:rsid w:val="007C35E6"/>
    <w:rsid w:val="007C3BE7"/>
    <w:rsid w:val="007C3CAD"/>
    <w:rsid w:val="007C4162"/>
    <w:rsid w:val="007C4390"/>
    <w:rsid w:val="007C4D25"/>
    <w:rsid w:val="007C58F6"/>
    <w:rsid w:val="007C705F"/>
    <w:rsid w:val="007C7FBB"/>
    <w:rsid w:val="007D1441"/>
    <w:rsid w:val="007D23A7"/>
    <w:rsid w:val="007D2C61"/>
    <w:rsid w:val="007D3611"/>
    <w:rsid w:val="007D3DC3"/>
    <w:rsid w:val="007D4DBD"/>
    <w:rsid w:val="007D51BB"/>
    <w:rsid w:val="007E194E"/>
    <w:rsid w:val="007E1C9B"/>
    <w:rsid w:val="007E2FB1"/>
    <w:rsid w:val="007E33DD"/>
    <w:rsid w:val="007E37E9"/>
    <w:rsid w:val="007E3C46"/>
    <w:rsid w:val="007E3DBE"/>
    <w:rsid w:val="007E3DF7"/>
    <w:rsid w:val="007E4391"/>
    <w:rsid w:val="007E69A1"/>
    <w:rsid w:val="007E73C1"/>
    <w:rsid w:val="007E76FC"/>
    <w:rsid w:val="007E7C9B"/>
    <w:rsid w:val="007E7CC7"/>
    <w:rsid w:val="007F0035"/>
    <w:rsid w:val="007F0213"/>
    <w:rsid w:val="007F172C"/>
    <w:rsid w:val="007F2F27"/>
    <w:rsid w:val="007F494E"/>
    <w:rsid w:val="007F5D1C"/>
    <w:rsid w:val="007F614C"/>
    <w:rsid w:val="007F61D1"/>
    <w:rsid w:val="007F7078"/>
    <w:rsid w:val="007F7D79"/>
    <w:rsid w:val="0080059A"/>
    <w:rsid w:val="008022AC"/>
    <w:rsid w:val="0080250A"/>
    <w:rsid w:val="0080329C"/>
    <w:rsid w:val="00804F01"/>
    <w:rsid w:val="008069F4"/>
    <w:rsid w:val="00806FE1"/>
    <w:rsid w:val="0081051A"/>
    <w:rsid w:val="008108BE"/>
    <w:rsid w:val="00810A24"/>
    <w:rsid w:val="00810F2D"/>
    <w:rsid w:val="0081205D"/>
    <w:rsid w:val="00812EA6"/>
    <w:rsid w:val="008137B1"/>
    <w:rsid w:val="00814684"/>
    <w:rsid w:val="00814A1F"/>
    <w:rsid w:val="00814D33"/>
    <w:rsid w:val="00815558"/>
    <w:rsid w:val="008161F6"/>
    <w:rsid w:val="00816419"/>
    <w:rsid w:val="00816FC6"/>
    <w:rsid w:val="00817DB6"/>
    <w:rsid w:val="00817E6F"/>
    <w:rsid w:val="00820AFF"/>
    <w:rsid w:val="008214E7"/>
    <w:rsid w:val="00826756"/>
    <w:rsid w:val="0082682A"/>
    <w:rsid w:val="008274DD"/>
    <w:rsid w:val="00830AA5"/>
    <w:rsid w:val="00831690"/>
    <w:rsid w:val="008324F3"/>
    <w:rsid w:val="008329A8"/>
    <w:rsid w:val="0083365B"/>
    <w:rsid w:val="008338D9"/>
    <w:rsid w:val="0083413E"/>
    <w:rsid w:val="00834964"/>
    <w:rsid w:val="0083604C"/>
    <w:rsid w:val="008361BB"/>
    <w:rsid w:val="00837E66"/>
    <w:rsid w:val="008403C7"/>
    <w:rsid w:val="00841BA2"/>
    <w:rsid w:val="0084308F"/>
    <w:rsid w:val="008430AE"/>
    <w:rsid w:val="0084440A"/>
    <w:rsid w:val="00845530"/>
    <w:rsid w:val="00846695"/>
    <w:rsid w:val="00846BB8"/>
    <w:rsid w:val="00847717"/>
    <w:rsid w:val="0084782D"/>
    <w:rsid w:val="00847A13"/>
    <w:rsid w:val="00850ECF"/>
    <w:rsid w:val="008510D4"/>
    <w:rsid w:val="00851C26"/>
    <w:rsid w:val="00851F85"/>
    <w:rsid w:val="00852113"/>
    <w:rsid w:val="00852220"/>
    <w:rsid w:val="008527A5"/>
    <w:rsid w:val="008527FA"/>
    <w:rsid w:val="00852BC5"/>
    <w:rsid w:val="00852E85"/>
    <w:rsid w:val="00853589"/>
    <w:rsid w:val="008537F1"/>
    <w:rsid w:val="00854455"/>
    <w:rsid w:val="00855C8F"/>
    <w:rsid w:val="00856559"/>
    <w:rsid w:val="00857339"/>
    <w:rsid w:val="00857ED4"/>
    <w:rsid w:val="00860632"/>
    <w:rsid w:val="00860FEF"/>
    <w:rsid w:val="0086106D"/>
    <w:rsid w:val="008612A0"/>
    <w:rsid w:val="008623AE"/>
    <w:rsid w:val="00862C57"/>
    <w:rsid w:val="008635B8"/>
    <w:rsid w:val="008637DB"/>
    <w:rsid w:val="008648AD"/>
    <w:rsid w:val="00864C06"/>
    <w:rsid w:val="008651FB"/>
    <w:rsid w:val="00867235"/>
    <w:rsid w:val="008736F1"/>
    <w:rsid w:val="00873A97"/>
    <w:rsid w:val="0087451F"/>
    <w:rsid w:val="008746E8"/>
    <w:rsid w:val="0087529F"/>
    <w:rsid w:val="00875705"/>
    <w:rsid w:val="0088139D"/>
    <w:rsid w:val="008841A9"/>
    <w:rsid w:val="008876F8"/>
    <w:rsid w:val="00887CC2"/>
    <w:rsid w:val="00887F8E"/>
    <w:rsid w:val="008906FB"/>
    <w:rsid w:val="00890D3E"/>
    <w:rsid w:val="00891D7F"/>
    <w:rsid w:val="00892BFF"/>
    <w:rsid w:val="0089475F"/>
    <w:rsid w:val="008960F4"/>
    <w:rsid w:val="00896518"/>
    <w:rsid w:val="0089679F"/>
    <w:rsid w:val="008967A8"/>
    <w:rsid w:val="008A0824"/>
    <w:rsid w:val="008A0929"/>
    <w:rsid w:val="008A4792"/>
    <w:rsid w:val="008A54D7"/>
    <w:rsid w:val="008A5B2E"/>
    <w:rsid w:val="008A5F30"/>
    <w:rsid w:val="008A676C"/>
    <w:rsid w:val="008A69EF"/>
    <w:rsid w:val="008A6C4E"/>
    <w:rsid w:val="008A6F70"/>
    <w:rsid w:val="008A7C78"/>
    <w:rsid w:val="008A7E86"/>
    <w:rsid w:val="008B0C7D"/>
    <w:rsid w:val="008B1858"/>
    <w:rsid w:val="008B24B4"/>
    <w:rsid w:val="008B3787"/>
    <w:rsid w:val="008B472E"/>
    <w:rsid w:val="008B54A3"/>
    <w:rsid w:val="008B559D"/>
    <w:rsid w:val="008B5E59"/>
    <w:rsid w:val="008B759E"/>
    <w:rsid w:val="008C0799"/>
    <w:rsid w:val="008C09BB"/>
    <w:rsid w:val="008C09C3"/>
    <w:rsid w:val="008C1B9F"/>
    <w:rsid w:val="008C24F5"/>
    <w:rsid w:val="008C2B22"/>
    <w:rsid w:val="008C2E0F"/>
    <w:rsid w:val="008C359C"/>
    <w:rsid w:val="008C3734"/>
    <w:rsid w:val="008C4FB2"/>
    <w:rsid w:val="008C634B"/>
    <w:rsid w:val="008C75ED"/>
    <w:rsid w:val="008D02E7"/>
    <w:rsid w:val="008D11FC"/>
    <w:rsid w:val="008D12DE"/>
    <w:rsid w:val="008D2425"/>
    <w:rsid w:val="008D2953"/>
    <w:rsid w:val="008D37F1"/>
    <w:rsid w:val="008D3B20"/>
    <w:rsid w:val="008D4531"/>
    <w:rsid w:val="008D542A"/>
    <w:rsid w:val="008D56DB"/>
    <w:rsid w:val="008D5FE5"/>
    <w:rsid w:val="008D603D"/>
    <w:rsid w:val="008D6278"/>
    <w:rsid w:val="008D68B8"/>
    <w:rsid w:val="008D7527"/>
    <w:rsid w:val="008D7EC4"/>
    <w:rsid w:val="008D7FAE"/>
    <w:rsid w:val="008E0227"/>
    <w:rsid w:val="008E4DDA"/>
    <w:rsid w:val="008E5378"/>
    <w:rsid w:val="008E5643"/>
    <w:rsid w:val="008E5D86"/>
    <w:rsid w:val="008E6081"/>
    <w:rsid w:val="008E692E"/>
    <w:rsid w:val="008F012A"/>
    <w:rsid w:val="008F0140"/>
    <w:rsid w:val="008F05EB"/>
    <w:rsid w:val="008F0B87"/>
    <w:rsid w:val="008F0FF0"/>
    <w:rsid w:val="008F1118"/>
    <w:rsid w:val="008F1A21"/>
    <w:rsid w:val="008F2C9D"/>
    <w:rsid w:val="008F31F1"/>
    <w:rsid w:val="008F35AE"/>
    <w:rsid w:val="008F393E"/>
    <w:rsid w:val="008F466D"/>
    <w:rsid w:val="008F4799"/>
    <w:rsid w:val="008F4F43"/>
    <w:rsid w:val="008F6466"/>
    <w:rsid w:val="008F6548"/>
    <w:rsid w:val="008F744D"/>
    <w:rsid w:val="009001F8"/>
    <w:rsid w:val="009014A9"/>
    <w:rsid w:val="0090341C"/>
    <w:rsid w:val="00903566"/>
    <w:rsid w:val="00907481"/>
    <w:rsid w:val="0091019B"/>
    <w:rsid w:val="00910A91"/>
    <w:rsid w:val="009113FC"/>
    <w:rsid w:val="00911D03"/>
    <w:rsid w:val="009121DC"/>
    <w:rsid w:val="009122B3"/>
    <w:rsid w:val="00912965"/>
    <w:rsid w:val="00913115"/>
    <w:rsid w:val="00913209"/>
    <w:rsid w:val="009151D1"/>
    <w:rsid w:val="00915C8D"/>
    <w:rsid w:val="00915EE5"/>
    <w:rsid w:val="009168F8"/>
    <w:rsid w:val="0091792E"/>
    <w:rsid w:val="00917F7E"/>
    <w:rsid w:val="00920558"/>
    <w:rsid w:val="00921C06"/>
    <w:rsid w:val="00921C36"/>
    <w:rsid w:val="00922CA6"/>
    <w:rsid w:val="00922E18"/>
    <w:rsid w:val="00922F80"/>
    <w:rsid w:val="00923FC9"/>
    <w:rsid w:val="0092421A"/>
    <w:rsid w:val="009244E3"/>
    <w:rsid w:val="00924EFD"/>
    <w:rsid w:val="009259F6"/>
    <w:rsid w:val="0092794C"/>
    <w:rsid w:val="0093369F"/>
    <w:rsid w:val="00933D1F"/>
    <w:rsid w:val="00935357"/>
    <w:rsid w:val="009353A6"/>
    <w:rsid w:val="00935499"/>
    <w:rsid w:val="009355D1"/>
    <w:rsid w:val="009357D7"/>
    <w:rsid w:val="00935DBA"/>
    <w:rsid w:val="009363D5"/>
    <w:rsid w:val="00937282"/>
    <w:rsid w:val="009409DB"/>
    <w:rsid w:val="0094130F"/>
    <w:rsid w:val="009413C6"/>
    <w:rsid w:val="00941CF1"/>
    <w:rsid w:val="009420D0"/>
    <w:rsid w:val="00942C88"/>
    <w:rsid w:val="00943014"/>
    <w:rsid w:val="009439B0"/>
    <w:rsid w:val="00943F21"/>
    <w:rsid w:val="00944C40"/>
    <w:rsid w:val="009465F2"/>
    <w:rsid w:val="00946A83"/>
    <w:rsid w:val="00950698"/>
    <w:rsid w:val="00950906"/>
    <w:rsid w:val="00951DC2"/>
    <w:rsid w:val="009523B0"/>
    <w:rsid w:val="009526A6"/>
    <w:rsid w:val="00953417"/>
    <w:rsid w:val="0095346E"/>
    <w:rsid w:val="00954285"/>
    <w:rsid w:val="00955847"/>
    <w:rsid w:val="00955C74"/>
    <w:rsid w:val="00956E83"/>
    <w:rsid w:val="009604D5"/>
    <w:rsid w:val="00960620"/>
    <w:rsid w:val="00961728"/>
    <w:rsid w:val="009622CC"/>
    <w:rsid w:val="00963D06"/>
    <w:rsid w:val="00964626"/>
    <w:rsid w:val="009647AF"/>
    <w:rsid w:val="00964CFB"/>
    <w:rsid w:val="00965DBE"/>
    <w:rsid w:val="00966D63"/>
    <w:rsid w:val="00967F84"/>
    <w:rsid w:val="00972D95"/>
    <w:rsid w:val="00974114"/>
    <w:rsid w:val="00974D03"/>
    <w:rsid w:val="0097606D"/>
    <w:rsid w:val="00976C47"/>
    <w:rsid w:val="00977D20"/>
    <w:rsid w:val="009807AE"/>
    <w:rsid w:val="00980DBF"/>
    <w:rsid w:val="00980EC5"/>
    <w:rsid w:val="00981040"/>
    <w:rsid w:val="00981194"/>
    <w:rsid w:val="00981BB6"/>
    <w:rsid w:val="00982511"/>
    <w:rsid w:val="00982D85"/>
    <w:rsid w:val="0098438C"/>
    <w:rsid w:val="0098736A"/>
    <w:rsid w:val="00987B63"/>
    <w:rsid w:val="00990448"/>
    <w:rsid w:val="00991B18"/>
    <w:rsid w:val="0099256E"/>
    <w:rsid w:val="00992EC6"/>
    <w:rsid w:val="0099337D"/>
    <w:rsid w:val="00993CE3"/>
    <w:rsid w:val="00996B81"/>
    <w:rsid w:val="00997526"/>
    <w:rsid w:val="00997888"/>
    <w:rsid w:val="009978BB"/>
    <w:rsid w:val="009A0851"/>
    <w:rsid w:val="009A0CB3"/>
    <w:rsid w:val="009A1389"/>
    <w:rsid w:val="009A203A"/>
    <w:rsid w:val="009A2584"/>
    <w:rsid w:val="009A291E"/>
    <w:rsid w:val="009A3245"/>
    <w:rsid w:val="009A3583"/>
    <w:rsid w:val="009A4326"/>
    <w:rsid w:val="009A444D"/>
    <w:rsid w:val="009A45AE"/>
    <w:rsid w:val="009A4BB5"/>
    <w:rsid w:val="009A4F0C"/>
    <w:rsid w:val="009A6C41"/>
    <w:rsid w:val="009A7C77"/>
    <w:rsid w:val="009B03A3"/>
    <w:rsid w:val="009B09D7"/>
    <w:rsid w:val="009B0CE0"/>
    <w:rsid w:val="009B13DF"/>
    <w:rsid w:val="009B17C1"/>
    <w:rsid w:val="009B2A69"/>
    <w:rsid w:val="009B44C4"/>
    <w:rsid w:val="009B4C42"/>
    <w:rsid w:val="009B4D27"/>
    <w:rsid w:val="009B5056"/>
    <w:rsid w:val="009B5C2E"/>
    <w:rsid w:val="009B5E6A"/>
    <w:rsid w:val="009B6E2E"/>
    <w:rsid w:val="009B7215"/>
    <w:rsid w:val="009B777A"/>
    <w:rsid w:val="009C110C"/>
    <w:rsid w:val="009C33A3"/>
    <w:rsid w:val="009C353D"/>
    <w:rsid w:val="009C4BB4"/>
    <w:rsid w:val="009C67C3"/>
    <w:rsid w:val="009C6A2F"/>
    <w:rsid w:val="009C70C1"/>
    <w:rsid w:val="009C7F17"/>
    <w:rsid w:val="009D2EC3"/>
    <w:rsid w:val="009D3513"/>
    <w:rsid w:val="009D4373"/>
    <w:rsid w:val="009D5378"/>
    <w:rsid w:val="009D67B6"/>
    <w:rsid w:val="009D683F"/>
    <w:rsid w:val="009D6B5C"/>
    <w:rsid w:val="009E0978"/>
    <w:rsid w:val="009E0BF1"/>
    <w:rsid w:val="009E16B7"/>
    <w:rsid w:val="009E1DD9"/>
    <w:rsid w:val="009E3A50"/>
    <w:rsid w:val="009E442F"/>
    <w:rsid w:val="009E6279"/>
    <w:rsid w:val="009E659A"/>
    <w:rsid w:val="009E69A5"/>
    <w:rsid w:val="009E6D08"/>
    <w:rsid w:val="009E7E32"/>
    <w:rsid w:val="009F0619"/>
    <w:rsid w:val="009F0CB1"/>
    <w:rsid w:val="009F2B1C"/>
    <w:rsid w:val="009F328E"/>
    <w:rsid w:val="009F3EE1"/>
    <w:rsid w:val="009F44B6"/>
    <w:rsid w:val="009F4876"/>
    <w:rsid w:val="009F4EF1"/>
    <w:rsid w:val="009F4EF6"/>
    <w:rsid w:val="009F4FDD"/>
    <w:rsid w:val="009F6A65"/>
    <w:rsid w:val="009F70E6"/>
    <w:rsid w:val="009F7569"/>
    <w:rsid w:val="009F7D06"/>
    <w:rsid w:val="00A01D14"/>
    <w:rsid w:val="00A02780"/>
    <w:rsid w:val="00A02C0D"/>
    <w:rsid w:val="00A02ECD"/>
    <w:rsid w:val="00A03E3D"/>
    <w:rsid w:val="00A04257"/>
    <w:rsid w:val="00A0594B"/>
    <w:rsid w:val="00A05E5E"/>
    <w:rsid w:val="00A068DC"/>
    <w:rsid w:val="00A06DCD"/>
    <w:rsid w:val="00A10CF9"/>
    <w:rsid w:val="00A11939"/>
    <w:rsid w:val="00A11A92"/>
    <w:rsid w:val="00A12EA7"/>
    <w:rsid w:val="00A147E1"/>
    <w:rsid w:val="00A16679"/>
    <w:rsid w:val="00A16BA1"/>
    <w:rsid w:val="00A17892"/>
    <w:rsid w:val="00A2087A"/>
    <w:rsid w:val="00A21198"/>
    <w:rsid w:val="00A21466"/>
    <w:rsid w:val="00A217C7"/>
    <w:rsid w:val="00A223A4"/>
    <w:rsid w:val="00A2271A"/>
    <w:rsid w:val="00A22C80"/>
    <w:rsid w:val="00A23554"/>
    <w:rsid w:val="00A24A8D"/>
    <w:rsid w:val="00A24C26"/>
    <w:rsid w:val="00A2669D"/>
    <w:rsid w:val="00A31FF1"/>
    <w:rsid w:val="00A338FB"/>
    <w:rsid w:val="00A33A00"/>
    <w:rsid w:val="00A33BDC"/>
    <w:rsid w:val="00A348B2"/>
    <w:rsid w:val="00A34BA6"/>
    <w:rsid w:val="00A36847"/>
    <w:rsid w:val="00A37A34"/>
    <w:rsid w:val="00A40447"/>
    <w:rsid w:val="00A40E0A"/>
    <w:rsid w:val="00A41D3E"/>
    <w:rsid w:val="00A41FAD"/>
    <w:rsid w:val="00A426B4"/>
    <w:rsid w:val="00A427AA"/>
    <w:rsid w:val="00A436D1"/>
    <w:rsid w:val="00A43863"/>
    <w:rsid w:val="00A43D96"/>
    <w:rsid w:val="00A446F4"/>
    <w:rsid w:val="00A44700"/>
    <w:rsid w:val="00A44D72"/>
    <w:rsid w:val="00A45BB6"/>
    <w:rsid w:val="00A46360"/>
    <w:rsid w:val="00A4792F"/>
    <w:rsid w:val="00A504DA"/>
    <w:rsid w:val="00A50CAA"/>
    <w:rsid w:val="00A51324"/>
    <w:rsid w:val="00A52638"/>
    <w:rsid w:val="00A52922"/>
    <w:rsid w:val="00A5313A"/>
    <w:rsid w:val="00A5363A"/>
    <w:rsid w:val="00A554AD"/>
    <w:rsid w:val="00A55D60"/>
    <w:rsid w:val="00A56CAE"/>
    <w:rsid w:val="00A60167"/>
    <w:rsid w:val="00A60688"/>
    <w:rsid w:val="00A60D00"/>
    <w:rsid w:val="00A61F81"/>
    <w:rsid w:val="00A63604"/>
    <w:rsid w:val="00A63A88"/>
    <w:rsid w:val="00A64251"/>
    <w:rsid w:val="00A65498"/>
    <w:rsid w:val="00A65DB0"/>
    <w:rsid w:val="00A66465"/>
    <w:rsid w:val="00A66964"/>
    <w:rsid w:val="00A676A7"/>
    <w:rsid w:val="00A70211"/>
    <w:rsid w:val="00A7120A"/>
    <w:rsid w:val="00A72A08"/>
    <w:rsid w:val="00A72C8F"/>
    <w:rsid w:val="00A72E45"/>
    <w:rsid w:val="00A74B57"/>
    <w:rsid w:val="00A74D30"/>
    <w:rsid w:val="00A75145"/>
    <w:rsid w:val="00A775E5"/>
    <w:rsid w:val="00A81148"/>
    <w:rsid w:val="00A821BD"/>
    <w:rsid w:val="00A82434"/>
    <w:rsid w:val="00A83FAD"/>
    <w:rsid w:val="00A84346"/>
    <w:rsid w:val="00A847BA"/>
    <w:rsid w:val="00A848A6"/>
    <w:rsid w:val="00A84F92"/>
    <w:rsid w:val="00A861A2"/>
    <w:rsid w:val="00A86C85"/>
    <w:rsid w:val="00A8785A"/>
    <w:rsid w:val="00A878AA"/>
    <w:rsid w:val="00A87FDF"/>
    <w:rsid w:val="00A90074"/>
    <w:rsid w:val="00A900CE"/>
    <w:rsid w:val="00A90F95"/>
    <w:rsid w:val="00A910FC"/>
    <w:rsid w:val="00A91482"/>
    <w:rsid w:val="00A9179D"/>
    <w:rsid w:val="00A92176"/>
    <w:rsid w:val="00A92DE1"/>
    <w:rsid w:val="00A9471F"/>
    <w:rsid w:val="00A95F49"/>
    <w:rsid w:val="00A976A2"/>
    <w:rsid w:val="00A978D5"/>
    <w:rsid w:val="00AA0B13"/>
    <w:rsid w:val="00AA0B45"/>
    <w:rsid w:val="00AA1AA2"/>
    <w:rsid w:val="00AA223A"/>
    <w:rsid w:val="00AA236A"/>
    <w:rsid w:val="00AA25C4"/>
    <w:rsid w:val="00AA2B28"/>
    <w:rsid w:val="00AA53A5"/>
    <w:rsid w:val="00AA5D44"/>
    <w:rsid w:val="00AA6379"/>
    <w:rsid w:val="00AA6510"/>
    <w:rsid w:val="00AA6D50"/>
    <w:rsid w:val="00AA6E73"/>
    <w:rsid w:val="00AA7A3B"/>
    <w:rsid w:val="00AA7AB0"/>
    <w:rsid w:val="00AA7B59"/>
    <w:rsid w:val="00AB0A8C"/>
    <w:rsid w:val="00AB0A91"/>
    <w:rsid w:val="00AB0B60"/>
    <w:rsid w:val="00AB1CF6"/>
    <w:rsid w:val="00AB234F"/>
    <w:rsid w:val="00AB2F54"/>
    <w:rsid w:val="00AB3968"/>
    <w:rsid w:val="00AB43C2"/>
    <w:rsid w:val="00AB46D0"/>
    <w:rsid w:val="00AB661C"/>
    <w:rsid w:val="00AB7FBE"/>
    <w:rsid w:val="00AC27A8"/>
    <w:rsid w:val="00AC2D8E"/>
    <w:rsid w:val="00AC4D61"/>
    <w:rsid w:val="00AC53F1"/>
    <w:rsid w:val="00AC5712"/>
    <w:rsid w:val="00AD1233"/>
    <w:rsid w:val="00AD2605"/>
    <w:rsid w:val="00AD31FB"/>
    <w:rsid w:val="00AD3BA1"/>
    <w:rsid w:val="00AD3CFE"/>
    <w:rsid w:val="00AD3D1F"/>
    <w:rsid w:val="00AD45E0"/>
    <w:rsid w:val="00AD4DAE"/>
    <w:rsid w:val="00AD512E"/>
    <w:rsid w:val="00AD568C"/>
    <w:rsid w:val="00AD59AF"/>
    <w:rsid w:val="00AD62C6"/>
    <w:rsid w:val="00AD673D"/>
    <w:rsid w:val="00AE0367"/>
    <w:rsid w:val="00AE072A"/>
    <w:rsid w:val="00AE131B"/>
    <w:rsid w:val="00AE1AB2"/>
    <w:rsid w:val="00AE1C9F"/>
    <w:rsid w:val="00AE366A"/>
    <w:rsid w:val="00AE3AE8"/>
    <w:rsid w:val="00AE6D02"/>
    <w:rsid w:val="00AE78D5"/>
    <w:rsid w:val="00AE7DCF"/>
    <w:rsid w:val="00AF095A"/>
    <w:rsid w:val="00AF0FA7"/>
    <w:rsid w:val="00AF1912"/>
    <w:rsid w:val="00AF1B11"/>
    <w:rsid w:val="00AF1E60"/>
    <w:rsid w:val="00AF3E14"/>
    <w:rsid w:val="00AF4361"/>
    <w:rsid w:val="00AF4699"/>
    <w:rsid w:val="00AF4A8A"/>
    <w:rsid w:val="00AF4EF0"/>
    <w:rsid w:val="00AF529A"/>
    <w:rsid w:val="00AF5984"/>
    <w:rsid w:val="00AF671C"/>
    <w:rsid w:val="00AF6C3F"/>
    <w:rsid w:val="00AF7085"/>
    <w:rsid w:val="00B0059A"/>
    <w:rsid w:val="00B00F88"/>
    <w:rsid w:val="00B03EF3"/>
    <w:rsid w:val="00B06777"/>
    <w:rsid w:val="00B06995"/>
    <w:rsid w:val="00B06E23"/>
    <w:rsid w:val="00B0705E"/>
    <w:rsid w:val="00B101ED"/>
    <w:rsid w:val="00B10E35"/>
    <w:rsid w:val="00B11588"/>
    <w:rsid w:val="00B12031"/>
    <w:rsid w:val="00B12A7F"/>
    <w:rsid w:val="00B1309C"/>
    <w:rsid w:val="00B1334C"/>
    <w:rsid w:val="00B1365F"/>
    <w:rsid w:val="00B14A13"/>
    <w:rsid w:val="00B14D9C"/>
    <w:rsid w:val="00B1551C"/>
    <w:rsid w:val="00B16715"/>
    <w:rsid w:val="00B2081C"/>
    <w:rsid w:val="00B21662"/>
    <w:rsid w:val="00B22144"/>
    <w:rsid w:val="00B255E0"/>
    <w:rsid w:val="00B25AB0"/>
    <w:rsid w:val="00B2605E"/>
    <w:rsid w:val="00B260FA"/>
    <w:rsid w:val="00B26358"/>
    <w:rsid w:val="00B26A88"/>
    <w:rsid w:val="00B26EFA"/>
    <w:rsid w:val="00B27457"/>
    <w:rsid w:val="00B27565"/>
    <w:rsid w:val="00B27B2B"/>
    <w:rsid w:val="00B314CA"/>
    <w:rsid w:val="00B32083"/>
    <w:rsid w:val="00B32D51"/>
    <w:rsid w:val="00B334A3"/>
    <w:rsid w:val="00B33EA4"/>
    <w:rsid w:val="00B347A0"/>
    <w:rsid w:val="00B355A7"/>
    <w:rsid w:val="00B35790"/>
    <w:rsid w:val="00B35B1B"/>
    <w:rsid w:val="00B3644F"/>
    <w:rsid w:val="00B36937"/>
    <w:rsid w:val="00B371B8"/>
    <w:rsid w:val="00B414A0"/>
    <w:rsid w:val="00B41595"/>
    <w:rsid w:val="00B438D1"/>
    <w:rsid w:val="00B441C4"/>
    <w:rsid w:val="00B44B16"/>
    <w:rsid w:val="00B45440"/>
    <w:rsid w:val="00B45753"/>
    <w:rsid w:val="00B45E59"/>
    <w:rsid w:val="00B46EB7"/>
    <w:rsid w:val="00B47843"/>
    <w:rsid w:val="00B516B4"/>
    <w:rsid w:val="00B51B6B"/>
    <w:rsid w:val="00B5268C"/>
    <w:rsid w:val="00B5283B"/>
    <w:rsid w:val="00B52B96"/>
    <w:rsid w:val="00B52DF5"/>
    <w:rsid w:val="00B54107"/>
    <w:rsid w:val="00B5428C"/>
    <w:rsid w:val="00B55012"/>
    <w:rsid w:val="00B550E8"/>
    <w:rsid w:val="00B5531F"/>
    <w:rsid w:val="00B556D3"/>
    <w:rsid w:val="00B57625"/>
    <w:rsid w:val="00B57AAF"/>
    <w:rsid w:val="00B65185"/>
    <w:rsid w:val="00B65EF6"/>
    <w:rsid w:val="00B672AF"/>
    <w:rsid w:val="00B7073E"/>
    <w:rsid w:val="00B71321"/>
    <w:rsid w:val="00B7164F"/>
    <w:rsid w:val="00B71BB8"/>
    <w:rsid w:val="00B71E35"/>
    <w:rsid w:val="00B7257C"/>
    <w:rsid w:val="00B72B2B"/>
    <w:rsid w:val="00B73156"/>
    <w:rsid w:val="00B73237"/>
    <w:rsid w:val="00B74F9D"/>
    <w:rsid w:val="00B75F9A"/>
    <w:rsid w:val="00B76AB4"/>
    <w:rsid w:val="00B76B03"/>
    <w:rsid w:val="00B77538"/>
    <w:rsid w:val="00B803DB"/>
    <w:rsid w:val="00B8232E"/>
    <w:rsid w:val="00B83207"/>
    <w:rsid w:val="00B83677"/>
    <w:rsid w:val="00B83869"/>
    <w:rsid w:val="00B83C87"/>
    <w:rsid w:val="00B84636"/>
    <w:rsid w:val="00B85707"/>
    <w:rsid w:val="00B85DF7"/>
    <w:rsid w:val="00B8631A"/>
    <w:rsid w:val="00B8776D"/>
    <w:rsid w:val="00B879E9"/>
    <w:rsid w:val="00B90425"/>
    <w:rsid w:val="00B90EA4"/>
    <w:rsid w:val="00B91198"/>
    <w:rsid w:val="00B92E75"/>
    <w:rsid w:val="00B95851"/>
    <w:rsid w:val="00B963EB"/>
    <w:rsid w:val="00B97B40"/>
    <w:rsid w:val="00BA00C8"/>
    <w:rsid w:val="00BA0865"/>
    <w:rsid w:val="00BA1446"/>
    <w:rsid w:val="00BA15F9"/>
    <w:rsid w:val="00BA35A1"/>
    <w:rsid w:val="00BA3C51"/>
    <w:rsid w:val="00BA4339"/>
    <w:rsid w:val="00BA45E5"/>
    <w:rsid w:val="00BA60A8"/>
    <w:rsid w:val="00BA7004"/>
    <w:rsid w:val="00BA7024"/>
    <w:rsid w:val="00BA7AB4"/>
    <w:rsid w:val="00BB0D7B"/>
    <w:rsid w:val="00BB1737"/>
    <w:rsid w:val="00BB3169"/>
    <w:rsid w:val="00BB3526"/>
    <w:rsid w:val="00BB4B17"/>
    <w:rsid w:val="00BB581C"/>
    <w:rsid w:val="00BB60C7"/>
    <w:rsid w:val="00BB6116"/>
    <w:rsid w:val="00BB623D"/>
    <w:rsid w:val="00BC07FF"/>
    <w:rsid w:val="00BC36F0"/>
    <w:rsid w:val="00BC4B23"/>
    <w:rsid w:val="00BC4D2F"/>
    <w:rsid w:val="00BC4E32"/>
    <w:rsid w:val="00BC5139"/>
    <w:rsid w:val="00BC5286"/>
    <w:rsid w:val="00BC58D6"/>
    <w:rsid w:val="00BC63D3"/>
    <w:rsid w:val="00BC6920"/>
    <w:rsid w:val="00BC784B"/>
    <w:rsid w:val="00BC7D8A"/>
    <w:rsid w:val="00BD0B34"/>
    <w:rsid w:val="00BD12AF"/>
    <w:rsid w:val="00BD1BC2"/>
    <w:rsid w:val="00BD2BF1"/>
    <w:rsid w:val="00BD324B"/>
    <w:rsid w:val="00BD4144"/>
    <w:rsid w:val="00BD422A"/>
    <w:rsid w:val="00BD4B25"/>
    <w:rsid w:val="00BD4F0D"/>
    <w:rsid w:val="00BD5B67"/>
    <w:rsid w:val="00BD638C"/>
    <w:rsid w:val="00BD72B0"/>
    <w:rsid w:val="00BD7530"/>
    <w:rsid w:val="00BD779E"/>
    <w:rsid w:val="00BD7E5B"/>
    <w:rsid w:val="00BE1C3D"/>
    <w:rsid w:val="00BE1F76"/>
    <w:rsid w:val="00BE22D1"/>
    <w:rsid w:val="00BE2BD1"/>
    <w:rsid w:val="00BE310F"/>
    <w:rsid w:val="00BE38A0"/>
    <w:rsid w:val="00BE5B62"/>
    <w:rsid w:val="00BE5ED5"/>
    <w:rsid w:val="00BE5F7F"/>
    <w:rsid w:val="00BE60D5"/>
    <w:rsid w:val="00BE668A"/>
    <w:rsid w:val="00BE72A9"/>
    <w:rsid w:val="00BF00D8"/>
    <w:rsid w:val="00BF0B1C"/>
    <w:rsid w:val="00BF1319"/>
    <w:rsid w:val="00BF13D7"/>
    <w:rsid w:val="00BF17BE"/>
    <w:rsid w:val="00BF2B35"/>
    <w:rsid w:val="00BF2FF3"/>
    <w:rsid w:val="00BF402E"/>
    <w:rsid w:val="00BF6DD5"/>
    <w:rsid w:val="00BF764F"/>
    <w:rsid w:val="00C003CB"/>
    <w:rsid w:val="00C00626"/>
    <w:rsid w:val="00C00668"/>
    <w:rsid w:val="00C00883"/>
    <w:rsid w:val="00C01410"/>
    <w:rsid w:val="00C0228F"/>
    <w:rsid w:val="00C02CB5"/>
    <w:rsid w:val="00C035FC"/>
    <w:rsid w:val="00C0383A"/>
    <w:rsid w:val="00C0564B"/>
    <w:rsid w:val="00C06B34"/>
    <w:rsid w:val="00C0798E"/>
    <w:rsid w:val="00C07F5C"/>
    <w:rsid w:val="00C10574"/>
    <w:rsid w:val="00C10728"/>
    <w:rsid w:val="00C10ADA"/>
    <w:rsid w:val="00C10C96"/>
    <w:rsid w:val="00C110E3"/>
    <w:rsid w:val="00C12B1C"/>
    <w:rsid w:val="00C139B3"/>
    <w:rsid w:val="00C14A65"/>
    <w:rsid w:val="00C15067"/>
    <w:rsid w:val="00C15999"/>
    <w:rsid w:val="00C16804"/>
    <w:rsid w:val="00C16F8E"/>
    <w:rsid w:val="00C214AE"/>
    <w:rsid w:val="00C22250"/>
    <w:rsid w:val="00C22395"/>
    <w:rsid w:val="00C22714"/>
    <w:rsid w:val="00C22D1B"/>
    <w:rsid w:val="00C2386C"/>
    <w:rsid w:val="00C254BF"/>
    <w:rsid w:val="00C25578"/>
    <w:rsid w:val="00C25DF8"/>
    <w:rsid w:val="00C265B2"/>
    <w:rsid w:val="00C26B70"/>
    <w:rsid w:val="00C26B8F"/>
    <w:rsid w:val="00C303D7"/>
    <w:rsid w:val="00C32564"/>
    <w:rsid w:val="00C32E86"/>
    <w:rsid w:val="00C3391A"/>
    <w:rsid w:val="00C3415F"/>
    <w:rsid w:val="00C346AF"/>
    <w:rsid w:val="00C352A4"/>
    <w:rsid w:val="00C36914"/>
    <w:rsid w:val="00C402CB"/>
    <w:rsid w:val="00C4039E"/>
    <w:rsid w:val="00C42723"/>
    <w:rsid w:val="00C42C92"/>
    <w:rsid w:val="00C44980"/>
    <w:rsid w:val="00C45352"/>
    <w:rsid w:val="00C45490"/>
    <w:rsid w:val="00C4570A"/>
    <w:rsid w:val="00C45FFC"/>
    <w:rsid w:val="00C46795"/>
    <w:rsid w:val="00C46AC8"/>
    <w:rsid w:val="00C50643"/>
    <w:rsid w:val="00C51B32"/>
    <w:rsid w:val="00C5244B"/>
    <w:rsid w:val="00C52865"/>
    <w:rsid w:val="00C53EE4"/>
    <w:rsid w:val="00C54026"/>
    <w:rsid w:val="00C5718A"/>
    <w:rsid w:val="00C5780F"/>
    <w:rsid w:val="00C57F5C"/>
    <w:rsid w:val="00C6008F"/>
    <w:rsid w:val="00C60C3F"/>
    <w:rsid w:val="00C61944"/>
    <w:rsid w:val="00C62331"/>
    <w:rsid w:val="00C6290E"/>
    <w:rsid w:val="00C635AE"/>
    <w:rsid w:val="00C63CB9"/>
    <w:rsid w:val="00C64868"/>
    <w:rsid w:val="00C64C16"/>
    <w:rsid w:val="00C64C73"/>
    <w:rsid w:val="00C654B6"/>
    <w:rsid w:val="00C66F3B"/>
    <w:rsid w:val="00C670CF"/>
    <w:rsid w:val="00C67314"/>
    <w:rsid w:val="00C674E9"/>
    <w:rsid w:val="00C70086"/>
    <w:rsid w:val="00C70B98"/>
    <w:rsid w:val="00C70F78"/>
    <w:rsid w:val="00C72842"/>
    <w:rsid w:val="00C72FBD"/>
    <w:rsid w:val="00C73439"/>
    <w:rsid w:val="00C75583"/>
    <w:rsid w:val="00C75BF3"/>
    <w:rsid w:val="00C77028"/>
    <w:rsid w:val="00C7715E"/>
    <w:rsid w:val="00C7761D"/>
    <w:rsid w:val="00C77D68"/>
    <w:rsid w:val="00C77E90"/>
    <w:rsid w:val="00C81889"/>
    <w:rsid w:val="00C844BF"/>
    <w:rsid w:val="00C85DD5"/>
    <w:rsid w:val="00C8717A"/>
    <w:rsid w:val="00C87A28"/>
    <w:rsid w:val="00C87E27"/>
    <w:rsid w:val="00C90009"/>
    <w:rsid w:val="00C90C37"/>
    <w:rsid w:val="00C91DE8"/>
    <w:rsid w:val="00C92A2E"/>
    <w:rsid w:val="00C93FDA"/>
    <w:rsid w:val="00C944D4"/>
    <w:rsid w:val="00C947B6"/>
    <w:rsid w:val="00C9486C"/>
    <w:rsid w:val="00C94E8A"/>
    <w:rsid w:val="00C97922"/>
    <w:rsid w:val="00CA05F3"/>
    <w:rsid w:val="00CA0674"/>
    <w:rsid w:val="00CA0A17"/>
    <w:rsid w:val="00CA0BDA"/>
    <w:rsid w:val="00CA3242"/>
    <w:rsid w:val="00CA4398"/>
    <w:rsid w:val="00CA4D69"/>
    <w:rsid w:val="00CA5763"/>
    <w:rsid w:val="00CA6885"/>
    <w:rsid w:val="00CA6B7C"/>
    <w:rsid w:val="00CA6EF2"/>
    <w:rsid w:val="00CA7C3B"/>
    <w:rsid w:val="00CB0120"/>
    <w:rsid w:val="00CB1CAC"/>
    <w:rsid w:val="00CB1F04"/>
    <w:rsid w:val="00CB2048"/>
    <w:rsid w:val="00CB2149"/>
    <w:rsid w:val="00CB3034"/>
    <w:rsid w:val="00CB38B3"/>
    <w:rsid w:val="00CB49F1"/>
    <w:rsid w:val="00CB4AD1"/>
    <w:rsid w:val="00CB4B0E"/>
    <w:rsid w:val="00CB5B29"/>
    <w:rsid w:val="00CB631C"/>
    <w:rsid w:val="00CB6DB1"/>
    <w:rsid w:val="00CB72B7"/>
    <w:rsid w:val="00CB7D7C"/>
    <w:rsid w:val="00CC067F"/>
    <w:rsid w:val="00CC0B5C"/>
    <w:rsid w:val="00CC0CDF"/>
    <w:rsid w:val="00CC1640"/>
    <w:rsid w:val="00CC3790"/>
    <w:rsid w:val="00CC4CB0"/>
    <w:rsid w:val="00CC502D"/>
    <w:rsid w:val="00CC5228"/>
    <w:rsid w:val="00CC5979"/>
    <w:rsid w:val="00CC7EE6"/>
    <w:rsid w:val="00CD0B82"/>
    <w:rsid w:val="00CD0E5F"/>
    <w:rsid w:val="00CD21DD"/>
    <w:rsid w:val="00CD31B0"/>
    <w:rsid w:val="00CD3F94"/>
    <w:rsid w:val="00CD4490"/>
    <w:rsid w:val="00CD48BA"/>
    <w:rsid w:val="00CD56E4"/>
    <w:rsid w:val="00CD5EC1"/>
    <w:rsid w:val="00CD629E"/>
    <w:rsid w:val="00CD78E7"/>
    <w:rsid w:val="00CE070A"/>
    <w:rsid w:val="00CE08ED"/>
    <w:rsid w:val="00CE0A86"/>
    <w:rsid w:val="00CE0CC3"/>
    <w:rsid w:val="00CE1150"/>
    <w:rsid w:val="00CE2BA8"/>
    <w:rsid w:val="00CE3061"/>
    <w:rsid w:val="00CE387A"/>
    <w:rsid w:val="00CE4165"/>
    <w:rsid w:val="00CE47CC"/>
    <w:rsid w:val="00CE4952"/>
    <w:rsid w:val="00CE68A3"/>
    <w:rsid w:val="00CE7941"/>
    <w:rsid w:val="00CF0641"/>
    <w:rsid w:val="00CF0C61"/>
    <w:rsid w:val="00CF15E6"/>
    <w:rsid w:val="00CF1C62"/>
    <w:rsid w:val="00CF2738"/>
    <w:rsid w:val="00CF30AA"/>
    <w:rsid w:val="00CF3A65"/>
    <w:rsid w:val="00CF64D1"/>
    <w:rsid w:val="00CF66E9"/>
    <w:rsid w:val="00CF69C6"/>
    <w:rsid w:val="00CF6D62"/>
    <w:rsid w:val="00D018B2"/>
    <w:rsid w:val="00D01E77"/>
    <w:rsid w:val="00D021C2"/>
    <w:rsid w:val="00D0221B"/>
    <w:rsid w:val="00D0221D"/>
    <w:rsid w:val="00D03093"/>
    <w:rsid w:val="00D03F28"/>
    <w:rsid w:val="00D03FD1"/>
    <w:rsid w:val="00D04379"/>
    <w:rsid w:val="00D05D85"/>
    <w:rsid w:val="00D07BF3"/>
    <w:rsid w:val="00D1081E"/>
    <w:rsid w:val="00D11768"/>
    <w:rsid w:val="00D12041"/>
    <w:rsid w:val="00D14CB4"/>
    <w:rsid w:val="00D15122"/>
    <w:rsid w:val="00D155DA"/>
    <w:rsid w:val="00D1662A"/>
    <w:rsid w:val="00D1697C"/>
    <w:rsid w:val="00D16BDF"/>
    <w:rsid w:val="00D172D0"/>
    <w:rsid w:val="00D20017"/>
    <w:rsid w:val="00D20596"/>
    <w:rsid w:val="00D21007"/>
    <w:rsid w:val="00D21C37"/>
    <w:rsid w:val="00D21DE4"/>
    <w:rsid w:val="00D223B8"/>
    <w:rsid w:val="00D2314C"/>
    <w:rsid w:val="00D23B24"/>
    <w:rsid w:val="00D24008"/>
    <w:rsid w:val="00D243FE"/>
    <w:rsid w:val="00D2481D"/>
    <w:rsid w:val="00D24CA3"/>
    <w:rsid w:val="00D2523B"/>
    <w:rsid w:val="00D2544D"/>
    <w:rsid w:val="00D25541"/>
    <w:rsid w:val="00D26043"/>
    <w:rsid w:val="00D261DB"/>
    <w:rsid w:val="00D265A6"/>
    <w:rsid w:val="00D26665"/>
    <w:rsid w:val="00D26FC0"/>
    <w:rsid w:val="00D27A92"/>
    <w:rsid w:val="00D27B26"/>
    <w:rsid w:val="00D3068B"/>
    <w:rsid w:val="00D30B26"/>
    <w:rsid w:val="00D31B64"/>
    <w:rsid w:val="00D32749"/>
    <w:rsid w:val="00D34078"/>
    <w:rsid w:val="00D34DB8"/>
    <w:rsid w:val="00D357AF"/>
    <w:rsid w:val="00D369C1"/>
    <w:rsid w:val="00D36D6A"/>
    <w:rsid w:val="00D373B9"/>
    <w:rsid w:val="00D415B7"/>
    <w:rsid w:val="00D4351E"/>
    <w:rsid w:val="00D44047"/>
    <w:rsid w:val="00D44593"/>
    <w:rsid w:val="00D44A0B"/>
    <w:rsid w:val="00D453F1"/>
    <w:rsid w:val="00D47045"/>
    <w:rsid w:val="00D50CAB"/>
    <w:rsid w:val="00D50FE6"/>
    <w:rsid w:val="00D5196D"/>
    <w:rsid w:val="00D532D0"/>
    <w:rsid w:val="00D53400"/>
    <w:rsid w:val="00D5342A"/>
    <w:rsid w:val="00D565CE"/>
    <w:rsid w:val="00D57186"/>
    <w:rsid w:val="00D60784"/>
    <w:rsid w:val="00D616F8"/>
    <w:rsid w:val="00D61FDB"/>
    <w:rsid w:val="00D6251B"/>
    <w:rsid w:val="00D62D5D"/>
    <w:rsid w:val="00D6320F"/>
    <w:rsid w:val="00D63887"/>
    <w:rsid w:val="00D63E32"/>
    <w:rsid w:val="00D64229"/>
    <w:rsid w:val="00D660CA"/>
    <w:rsid w:val="00D668A3"/>
    <w:rsid w:val="00D6732F"/>
    <w:rsid w:val="00D67836"/>
    <w:rsid w:val="00D67A0F"/>
    <w:rsid w:val="00D67C9A"/>
    <w:rsid w:val="00D7035A"/>
    <w:rsid w:val="00D70766"/>
    <w:rsid w:val="00D710A4"/>
    <w:rsid w:val="00D710DA"/>
    <w:rsid w:val="00D712F9"/>
    <w:rsid w:val="00D71A57"/>
    <w:rsid w:val="00D732CF"/>
    <w:rsid w:val="00D73318"/>
    <w:rsid w:val="00D742E9"/>
    <w:rsid w:val="00D755A6"/>
    <w:rsid w:val="00D756A5"/>
    <w:rsid w:val="00D756F2"/>
    <w:rsid w:val="00D76627"/>
    <w:rsid w:val="00D76938"/>
    <w:rsid w:val="00D774EC"/>
    <w:rsid w:val="00D80C9C"/>
    <w:rsid w:val="00D80D77"/>
    <w:rsid w:val="00D81E1D"/>
    <w:rsid w:val="00D8255D"/>
    <w:rsid w:val="00D82A6C"/>
    <w:rsid w:val="00D830F9"/>
    <w:rsid w:val="00D83308"/>
    <w:rsid w:val="00D83853"/>
    <w:rsid w:val="00D83932"/>
    <w:rsid w:val="00D83E17"/>
    <w:rsid w:val="00D83EF4"/>
    <w:rsid w:val="00D84D86"/>
    <w:rsid w:val="00D853F0"/>
    <w:rsid w:val="00D858D0"/>
    <w:rsid w:val="00D85960"/>
    <w:rsid w:val="00D86949"/>
    <w:rsid w:val="00D90E03"/>
    <w:rsid w:val="00D91CFD"/>
    <w:rsid w:val="00D928DC"/>
    <w:rsid w:val="00D92E36"/>
    <w:rsid w:val="00D94C53"/>
    <w:rsid w:val="00D95B08"/>
    <w:rsid w:val="00D96574"/>
    <w:rsid w:val="00D976C2"/>
    <w:rsid w:val="00DA02F3"/>
    <w:rsid w:val="00DA0A74"/>
    <w:rsid w:val="00DA2842"/>
    <w:rsid w:val="00DA2C52"/>
    <w:rsid w:val="00DA3960"/>
    <w:rsid w:val="00DA42F4"/>
    <w:rsid w:val="00DA47AD"/>
    <w:rsid w:val="00DA4B58"/>
    <w:rsid w:val="00DA5E96"/>
    <w:rsid w:val="00DB0191"/>
    <w:rsid w:val="00DB067E"/>
    <w:rsid w:val="00DB07D2"/>
    <w:rsid w:val="00DB0E4A"/>
    <w:rsid w:val="00DB19B5"/>
    <w:rsid w:val="00DB1EE7"/>
    <w:rsid w:val="00DB2D5D"/>
    <w:rsid w:val="00DB345C"/>
    <w:rsid w:val="00DB4434"/>
    <w:rsid w:val="00DB5486"/>
    <w:rsid w:val="00DB5635"/>
    <w:rsid w:val="00DB68D6"/>
    <w:rsid w:val="00DB74D6"/>
    <w:rsid w:val="00DB77EA"/>
    <w:rsid w:val="00DB7A08"/>
    <w:rsid w:val="00DB7ACE"/>
    <w:rsid w:val="00DB7AD7"/>
    <w:rsid w:val="00DB7B14"/>
    <w:rsid w:val="00DB7E47"/>
    <w:rsid w:val="00DC0DC0"/>
    <w:rsid w:val="00DC19D3"/>
    <w:rsid w:val="00DC1BB2"/>
    <w:rsid w:val="00DC1FCB"/>
    <w:rsid w:val="00DC21AA"/>
    <w:rsid w:val="00DC3CFA"/>
    <w:rsid w:val="00DC6D11"/>
    <w:rsid w:val="00DC7163"/>
    <w:rsid w:val="00DC7D4B"/>
    <w:rsid w:val="00DD00DB"/>
    <w:rsid w:val="00DD0C7E"/>
    <w:rsid w:val="00DD0E86"/>
    <w:rsid w:val="00DD16CC"/>
    <w:rsid w:val="00DD1E79"/>
    <w:rsid w:val="00DD23F1"/>
    <w:rsid w:val="00DD3822"/>
    <w:rsid w:val="00DD3D6C"/>
    <w:rsid w:val="00DD5297"/>
    <w:rsid w:val="00DD5FA1"/>
    <w:rsid w:val="00DD6990"/>
    <w:rsid w:val="00DD6CEF"/>
    <w:rsid w:val="00DD76F1"/>
    <w:rsid w:val="00DD780F"/>
    <w:rsid w:val="00DD7EFE"/>
    <w:rsid w:val="00DE10EE"/>
    <w:rsid w:val="00DE1898"/>
    <w:rsid w:val="00DE59A1"/>
    <w:rsid w:val="00DE6C29"/>
    <w:rsid w:val="00DE7006"/>
    <w:rsid w:val="00DE73ED"/>
    <w:rsid w:val="00DE7EF6"/>
    <w:rsid w:val="00DF1035"/>
    <w:rsid w:val="00DF1AF2"/>
    <w:rsid w:val="00DF1C62"/>
    <w:rsid w:val="00DF225A"/>
    <w:rsid w:val="00DF2D52"/>
    <w:rsid w:val="00DF369E"/>
    <w:rsid w:val="00DF39E6"/>
    <w:rsid w:val="00DF3C8A"/>
    <w:rsid w:val="00DF412B"/>
    <w:rsid w:val="00DF508D"/>
    <w:rsid w:val="00DF509C"/>
    <w:rsid w:val="00DF73BD"/>
    <w:rsid w:val="00E00D84"/>
    <w:rsid w:val="00E0253B"/>
    <w:rsid w:val="00E02864"/>
    <w:rsid w:val="00E02CCF"/>
    <w:rsid w:val="00E02CFC"/>
    <w:rsid w:val="00E030B0"/>
    <w:rsid w:val="00E045AA"/>
    <w:rsid w:val="00E05FC8"/>
    <w:rsid w:val="00E07731"/>
    <w:rsid w:val="00E10473"/>
    <w:rsid w:val="00E108FC"/>
    <w:rsid w:val="00E11DE0"/>
    <w:rsid w:val="00E12794"/>
    <w:rsid w:val="00E12BA0"/>
    <w:rsid w:val="00E12C1C"/>
    <w:rsid w:val="00E1368D"/>
    <w:rsid w:val="00E148F1"/>
    <w:rsid w:val="00E14A7B"/>
    <w:rsid w:val="00E155AE"/>
    <w:rsid w:val="00E159E8"/>
    <w:rsid w:val="00E16113"/>
    <w:rsid w:val="00E161CC"/>
    <w:rsid w:val="00E16CC1"/>
    <w:rsid w:val="00E16F11"/>
    <w:rsid w:val="00E1793F"/>
    <w:rsid w:val="00E17C89"/>
    <w:rsid w:val="00E200AC"/>
    <w:rsid w:val="00E231FB"/>
    <w:rsid w:val="00E24028"/>
    <w:rsid w:val="00E24E58"/>
    <w:rsid w:val="00E2539A"/>
    <w:rsid w:val="00E2560F"/>
    <w:rsid w:val="00E264A8"/>
    <w:rsid w:val="00E266C6"/>
    <w:rsid w:val="00E277F1"/>
    <w:rsid w:val="00E27F7B"/>
    <w:rsid w:val="00E30104"/>
    <w:rsid w:val="00E316FC"/>
    <w:rsid w:val="00E3360F"/>
    <w:rsid w:val="00E3371E"/>
    <w:rsid w:val="00E36FAC"/>
    <w:rsid w:val="00E37178"/>
    <w:rsid w:val="00E3720F"/>
    <w:rsid w:val="00E404CA"/>
    <w:rsid w:val="00E40A43"/>
    <w:rsid w:val="00E4148A"/>
    <w:rsid w:val="00E4170C"/>
    <w:rsid w:val="00E41AB5"/>
    <w:rsid w:val="00E44842"/>
    <w:rsid w:val="00E451E1"/>
    <w:rsid w:val="00E454C9"/>
    <w:rsid w:val="00E46761"/>
    <w:rsid w:val="00E46ABD"/>
    <w:rsid w:val="00E5052A"/>
    <w:rsid w:val="00E50B53"/>
    <w:rsid w:val="00E516C4"/>
    <w:rsid w:val="00E51773"/>
    <w:rsid w:val="00E51C82"/>
    <w:rsid w:val="00E52BA8"/>
    <w:rsid w:val="00E52F20"/>
    <w:rsid w:val="00E52FBD"/>
    <w:rsid w:val="00E535AC"/>
    <w:rsid w:val="00E5412F"/>
    <w:rsid w:val="00E54145"/>
    <w:rsid w:val="00E55DC7"/>
    <w:rsid w:val="00E57DBE"/>
    <w:rsid w:val="00E61BC3"/>
    <w:rsid w:val="00E636FB"/>
    <w:rsid w:val="00E673D8"/>
    <w:rsid w:val="00E70376"/>
    <w:rsid w:val="00E70B66"/>
    <w:rsid w:val="00E7174F"/>
    <w:rsid w:val="00E7235D"/>
    <w:rsid w:val="00E7267A"/>
    <w:rsid w:val="00E741DB"/>
    <w:rsid w:val="00E742C9"/>
    <w:rsid w:val="00E744F3"/>
    <w:rsid w:val="00E74D98"/>
    <w:rsid w:val="00E776D1"/>
    <w:rsid w:val="00E77925"/>
    <w:rsid w:val="00E806DF"/>
    <w:rsid w:val="00E80813"/>
    <w:rsid w:val="00E80BBB"/>
    <w:rsid w:val="00E81749"/>
    <w:rsid w:val="00E82117"/>
    <w:rsid w:val="00E8350A"/>
    <w:rsid w:val="00E83883"/>
    <w:rsid w:val="00E83F24"/>
    <w:rsid w:val="00E84249"/>
    <w:rsid w:val="00E85010"/>
    <w:rsid w:val="00E85894"/>
    <w:rsid w:val="00E859B2"/>
    <w:rsid w:val="00E85BF5"/>
    <w:rsid w:val="00E85D12"/>
    <w:rsid w:val="00E8604D"/>
    <w:rsid w:val="00E86262"/>
    <w:rsid w:val="00E86FFB"/>
    <w:rsid w:val="00E87A07"/>
    <w:rsid w:val="00E9042C"/>
    <w:rsid w:val="00E9076D"/>
    <w:rsid w:val="00E913D6"/>
    <w:rsid w:val="00E920C4"/>
    <w:rsid w:val="00E921CF"/>
    <w:rsid w:val="00E92464"/>
    <w:rsid w:val="00E92C50"/>
    <w:rsid w:val="00E9353B"/>
    <w:rsid w:val="00E942C1"/>
    <w:rsid w:val="00E94D18"/>
    <w:rsid w:val="00E95960"/>
    <w:rsid w:val="00E95D03"/>
    <w:rsid w:val="00E96308"/>
    <w:rsid w:val="00E96408"/>
    <w:rsid w:val="00E97009"/>
    <w:rsid w:val="00EA0315"/>
    <w:rsid w:val="00EA056F"/>
    <w:rsid w:val="00EA1270"/>
    <w:rsid w:val="00EA1687"/>
    <w:rsid w:val="00EA193A"/>
    <w:rsid w:val="00EA2EE3"/>
    <w:rsid w:val="00EA2F56"/>
    <w:rsid w:val="00EA5085"/>
    <w:rsid w:val="00EA5DE1"/>
    <w:rsid w:val="00EA623C"/>
    <w:rsid w:val="00EA73F0"/>
    <w:rsid w:val="00EA7504"/>
    <w:rsid w:val="00EB1CE8"/>
    <w:rsid w:val="00EB2535"/>
    <w:rsid w:val="00EB2DF6"/>
    <w:rsid w:val="00EB3AA9"/>
    <w:rsid w:val="00EB3CFF"/>
    <w:rsid w:val="00EB56BB"/>
    <w:rsid w:val="00EB665C"/>
    <w:rsid w:val="00EB681C"/>
    <w:rsid w:val="00EB6CD8"/>
    <w:rsid w:val="00EB6F6D"/>
    <w:rsid w:val="00EB70E1"/>
    <w:rsid w:val="00EB73A2"/>
    <w:rsid w:val="00EC0F92"/>
    <w:rsid w:val="00EC2ADD"/>
    <w:rsid w:val="00EC2BB7"/>
    <w:rsid w:val="00EC38C7"/>
    <w:rsid w:val="00EC4BE5"/>
    <w:rsid w:val="00EC69F0"/>
    <w:rsid w:val="00EC79B2"/>
    <w:rsid w:val="00ED0140"/>
    <w:rsid w:val="00ED1345"/>
    <w:rsid w:val="00ED2505"/>
    <w:rsid w:val="00ED3439"/>
    <w:rsid w:val="00ED3B68"/>
    <w:rsid w:val="00ED3FB6"/>
    <w:rsid w:val="00ED48CF"/>
    <w:rsid w:val="00ED5D03"/>
    <w:rsid w:val="00ED5E45"/>
    <w:rsid w:val="00ED7C09"/>
    <w:rsid w:val="00ED7E69"/>
    <w:rsid w:val="00EE0F3A"/>
    <w:rsid w:val="00EE153B"/>
    <w:rsid w:val="00EE154A"/>
    <w:rsid w:val="00EE160D"/>
    <w:rsid w:val="00EE1E32"/>
    <w:rsid w:val="00EE38BC"/>
    <w:rsid w:val="00EE4D2A"/>
    <w:rsid w:val="00EE6419"/>
    <w:rsid w:val="00EE6E84"/>
    <w:rsid w:val="00EE7AD6"/>
    <w:rsid w:val="00EE7FBB"/>
    <w:rsid w:val="00EF03A2"/>
    <w:rsid w:val="00EF05C3"/>
    <w:rsid w:val="00EF0648"/>
    <w:rsid w:val="00EF0ADE"/>
    <w:rsid w:val="00EF1157"/>
    <w:rsid w:val="00EF1D70"/>
    <w:rsid w:val="00EF1E6A"/>
    <w:rsid w:val="00EF4379"/>
    <w:rsid w:val="00EF6546"/>
    <w:rsid w:val="00EF73EA"/>
    <w:rsid w:val="00F00719"/>
    <w:rsid w:val="00F0081F"/>
    <w:rsid w:val="00F00BFF"/>
    <w:rsid w:val="00F0214E"/>
    <w:rsid w:val="00F03EAC"/>
    <w:rsid w:val="00F0456E"/>
    <w:rsid w:val="00F05823"/>
    <w:rsid w:val="00F05BF3"/>
    <w:rsid w:val="00F05D3D"/>
    <w:rsid w:val="00F06120"/>
    <w:rsid w:val="00F0701C"/>
    <w:rsid w:val="00F07B68"/>
    <w:rsid w:val="00F07E77"/>
    <w:rsid w:val="00F125F0"/>
    <w:rsid w:val="00F13B61"/>
    <w:rsid w:val="00F13ECF"/>
    <w:rsid w:val="00F144AF"/>
    <w:rsid w:val="00F14BBC"/>
    <w:rsid w:val="00F15334"/>
    <w:rsid w:val="00F158C0"/>
    <w:rsid w:val="00F16056"/>
    <w:rsid w:val="00F20AE9"/>
    <w:rsid w:val="00F22E9A"/>
    <w:rsid w:val="00F244B0"/>
    <w:rsid w:val="00F24F5F"/>
    <w:rsid w:val="00F267EE"/>
    <w:rsid w:val="00F27310"/>
    <w:rsid w:val="00F30B86"/>
    <w:rsid w:val="00F318A0"/>
    <w:rsid w:val="00F321FC"/>
    <w:rsid w:val="00F32F1B"/>
    <w:rsid w:val="00F33DDD"/>
    <w:rsid w:val="00F342D1"/>
    <w:rsid w:val="00F35596"/>
    <w:rsid w:val="00F36BED"/>
    <w:rsid w:val="00F36E9C"/>
    <w:rsid w:val="00F37418"/>
    <w:rsid w:val="00F3752A"/>
    <w:rsid w:val="00F3780C"/>
    <w:rsid w:val="00F37FDA"/>
    <w:rsid w:val="00F4018A"/>
    <w:rsid w:val="00F405F6"/>
    <w:rsid w:val="00F40E40"/>
    <w:rsid w:val="00F42888"/>
    <w:rsid w:val="00F43C46"/>
    <w:rsid w:val="00F44535"/>
    <w:rsid w:val="00F44836"/>
    <w:rsid w:val="00F4571D"/>
    <w:rsid w:val="00F457F6"/>
    <w:rsid w:val="00F4601A"/>
    <w:rsid w:val="00F47FD2"/>
    <w:rsid w:val="00F5018D"/>
    <w:rsid w:val="00F501EF"/>
    <w:rsid w:val="00F507D1"/>
    <w:rsid w:val="00F52C3C"/>
    <w:rsid w:val="00F55278"/>
    <w:rsid w:val="00F56EFF"/>
    <w:rsid w:val="00F57904"/>
    <w:rsid w:val="00F57F5A"/>
    <w:rsid w:val="00F60274"/>
    <w:rsid w:val="00F606DD"/>
    <w:rsid w:val="00F6076B"/>
    <w:rsid w:val="00F6177F"/>
    <w:rsid w:val="00F61796"/>
    <w:rsid w:val="00F61DC6"/>
    <w:rsid w:val="00F621EE"/>
    <w:rsid w:val="00F63627"/>
    <w:rsid w:val="00F64061"/>
    <w:rsid w:val="00F64C0E"/>
    <w:rsid w:val="00F661B0"/>
    <w:rsid w:val="00F664FD"/>
    <w:rsid w:val="00F67E2B"/>
    <w:rsid w:val="00F67E50"/>
    <w:rsid w:val="00F701E2"/>
    <w:rsid w:val="00F70A85"/>
    <w:rsid w:val="00F71026"/>
    <w:rsid w:val="00F71D32"/>
    <w:rsid w:val="00F728F4"/>
    <w:rsid w:val="00F72B92"/>
    <w:rsid w:val="00F72D79"/>
    <w:rsid w:val="00F7357E"/>
    <w:rsid w:val="00F747DF"/>
    <w:rsid w:val="00F74C77"/>
    <w:rsid w:val="00F75483"/>
    <w:rsid w:val="00F777FE"/>
    <w:rsid w:val="00F80D61"/>
    <w:rsid w:val="00F81B0B"/>
    <w:rsid w:val="00F81C49"/>
    <w:rsid w:val="00F82901"/>
    <w:rsid w:val="00F838EF"/>
    <w:rsid w:val="00F84AD2"/>
    <w:rsid w:val="00F877CC"/>
    <w:rsid w:val="00F87A73"/>
    <w:rsid w:val="00F87FE5"/>
    <w:rsid w:val="00F90156"/>
    <w:rsid w:val="00F901AC"/>
    <w:rsid w:val="00F90364"/>
    <w:rsid w:val="00F91BA6"/>
    <w:rsid w:val="00F92391"/>
    <w:rsid w:val="00F9262E"/>
    <w:rsid w:val="00F9274E"/>
    <w:rsid w:val="00F93516"/>
    <w:rsid w:val="00F94C05"/>
    <w:rsid w:val="00F94D43"/>
    <w:rsid w:val="00F97DF6"/>
    <w:rsid w:val="00FA238B"/>
    <w:rsid w:val="00FA23B8"/>
    <w:rsid w:val="00FA2CE6"/>
    <w:rsid w:val="00FA4658"/>
    <w:rsid w:val="00FA4923"/>
    <w:rsid w:val="00FA4D89"/>
    <w:rsid w:val="00FA4DBB"/>
    <w:rsid w:val="00FA6778"/>
    <w:rsid w:val="00FA6A9C"/>
    <w:rsid w:val="00FA6ED5"/>
    <w:rsid w:val="00FA7267"/>
    <w:rsid w:val="00FA7443"/>
    <w:rsid w:val="00FA79D0"/>
    <w:rsid w:val="00FB01A9"/>
    <w:rsid w:val="00FB0584"/>
    <w:rsid w:val="00FB2A95"/>
    <w:rsid w:val="00FB3438"/>
    <w:rsid w:val="00FB3A92"/>
    <w:rsid w:val="00FB3CA2"/>
    <w:rsid w:val="00FB5291"/>
    <w:rsid w:val="00FB5EC0"/>
    <w:rsid w:val="00FB6225"/>
    <w:rsid w:val="00FC03FD"/>
    <w:rsid w:val="00FC097E"/>
    <w:rsid w:val="00FC1F63"/>
    <w:rsid w:val="00FC239F"/>
    <w:rsid w:val="00FC244C"/>
    <w:rsid w:val="00FC39EC"/>
    <w:rsid w:val="00FC7BB8"/>
    <w:rsid w:val="00FD2960"/>
    <w:rsid w:val="00FD2D18"/>
    <w:rsid w:val="00FD56BD"/>
    <w:rsid w:val="00FD5B42"/>
    <w:rsid w:val="00FD62C6"/>
    <w:rsid w:val="00FD6417"/>
    <w:rsid w:val="00FD6F2B"/>
    <w:rsid w:val="00FD74B0"/>
    <w:rsid w:val="00FD7C91"/>
    <w:rsid w:val="00FE0176"/>
    <w:rsid w:val="00FE2A13"/>
    <w:rsid w:val="00FE3FDB"/>
    <w:rsid w:val="00FE46F2"/>
    <w:rsid w:val="00FE6090"/>
    <w:rsid w:val="00FE6354"/>
    <w:rsid w:val="00FE6B22"/>
    <w:rsid w:val="00FE78C6"/>
    <w:rsid w:val="00FF07A2"/>
    <w:rsid w:val="00FF26DC"/>
    <w:rsid w:val="00FF33EA"/>
    <w:rsid w:val="00FF43BE"/>
    <w:rsid w:val="00FF443F"/>
    <w:rsid w:val="00FF4C32"/>
    <w:rsid w:val="00FF6020"/>
    <w:rsid w:val="00FF7A53"/>
    <w:rsid w:val="027E288E"/>
    <w:rsid w:val="13AE45BD"/>
    <w:rsid w:val="1EC36B2C"/>
    <w:rsid w:val="26E61122"/>
    <w:rsid w:val="42FE2866"/>
    <w:rsid w:val="491B430C"/>
    <w:rsid w:val="4DD21EA4"/>
    <w:rsid w:val="66F0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30952B"/>
  <w15:docId w15:val="{87ADD023-2E84-4834-B395-2E89B7EC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CC1"/>
    <w:pPr>
      <w:spacing w:line="340" w:lineRule="atLeast"/>
      <w:jc w:val="both"/>
    </w:pPr>
    <w:rPr>
      <w:rFonts w:eastAsia="Times New Roman"/>
      <w:color w:val="000000"/>
      <w:sz w:val="24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  <w:rPr>
      <w:rFonts w:ascii="Tahoma" w:hAnsi="Tahoma" w:cs="Tahoma"/>
      <w:sz w:val="16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line number"/>
    <w:basedOn w:val="a0"/>
    <w:uiPriority w:val="99"/>
    <w:semiHidden/>
    <w:unhideWhenUsed/>
    <w:qFormat/>
  </w:style>
  <w:style w:type="character" w:styleId="af1">
    <w:name w:val="Hyperlink"/>
    <w:basedOn w:val="a0"/>
    <w:uiPriority w:val="99"/>
    <w:unhideWhenUsed/>
    <w:qFormat/>
    <w:rPr>
      <w:color w:val="0563C1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rFonts w:ascii="Tahoma" w:hAnsi="Tahoma" w:cs="Tahoma"/>
      <w:sz w:val="16"/>
      <w:szCs w:val="21"/>
      <w:u w:val="none"/>
    </w:rPr>
  </w:style>
  <w:style w:type="paragraph" w:customStyle="1" w:styleId="MDPI11articletype">
    <w:name w:val="MDPI_1.1_article_type"/>
    <w:basedOn w:val="MDPI31text"/>
    <w:next w:val="MDPI12title"/>
    <w:qFormat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qFormat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a"/>
    <w:qFormat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qFormat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16affiliation">
    <w:name w:val="MDPI_1.6_affiliation"/>
    <w:basedOn w:val="MDPI62Acknowledgments"/>
    <w:qFormat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a"/>
    <w:qFormat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a1"/>
    <w:uiPriority w:val="99"/>
    <w:qFormat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8">
    <w:name w:val="页脚 字符"/>
    <w:link w:val="a7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customStyle="1" w:styleId="aa">
    <w:name w:val="页眉 字符"/>
    <w:link w:val="a9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pPr>
      <w:ind w:firstLine="0"/>
    </w:pPr>
  </w:style>
  <w:style w:type="paragraph" w:customStyle="1" w:styleId="MDPI33textspaceafter">
    <w:name w:val="MDPI_3.3_text_space_after"/>
    <w:basedOn w:val="MDPI31text"/>
    <w:qFormat/>
    <w:pPr>
      <w:spacing w:after="240"/>
    </w:pPr>
  </w:style>
  <w:style w:type="paragraph" w:customStyle="1" w:styleId="MDPI35textbeforelist">
    <w:name w:val="MDPI_3.5_text_before_list"/>
    <w:basedOn w:val="MDPI31text"/>
    <w:qFormat/>
    <w:pPr>
      <w:spacing w:after="120"/>
    </w:pPr>
  </w:style>
  <w:style w:type="paragraph" w:customStyle="1" w:styleId="MDPI36textafterlist">
    <w:name w:val="MDPI_3.6_text_after_list"/>
    <w:basedOn w:val="MDPI31text"/>
    <w:qFormat/>
    <w:pPr>
      <w:spacing w:before="120"/>
    </w:pPr>
  </w:style>
  <w:style w:type="paragraph" w:customStyle="1" w:styleId="MDPI37itemize">
    <w:name w:val="MDPI_3.7_itemize"/>
    <w:basedOn w:val="MDPI31text"/>
    <w:qFormat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qFormat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pPr>
      <w:jc w:val="center"/>
    </w:pPr>
    <w:rPr>
      <w:rFonts w:ascii="Palatino Linotype" w:eastAsia="Times New Roman" w:hAnsi="Palatino Linotype"/>
      <w:snapToGrid w:val="0"/>
      <w:color w:val="000000"/>
      <w:sz w:val="24"/>
      <w:lang w:eastAsia="de-DE" w:bidi="en-US"/>
    </w:rPr>
  </w:style>
  <w:style w:type="paragraph" w:customStyle="1" w:styleId="MDPI61Supplementary">
    <w:name w:val="MDPI_6.1_Supplementary"/>
    <w:basedOn w:val="MDPI62Acknowledgments"/>
    <w:qFormat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Pr>
      <w:rFonts w:eastAsia="宋体"/>
      <w:color w:val="auto"/>
      <w:lang w:eastAsia="en-US"/>
    </w:rPr>
  </w:style>
  <w:style w:type="paragraph" w:customStyle="1" w:styleId="MDPI64CoI">
    <w:name w:val="MDPI_6.4_CoI"/>
    <w:basedOn w:val="MDPI62Acknowledgments"/>
    <w:qFormat/>
  </w:style>
  <w:style w:type="paragraph" w:customStyle="1" w:styleId="MDPIfooterfirstpage">
    <w:name w:val="MDPI_footer_firstpage"/>
    <w:basedOn w:val="a"/>
    <w:qFormat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</w:rPr>
  </w:style>
  <w:style w:type="paragraph" w:customStyle="1" w:styleId="MDPI23heading3">
    <w:name w:val="MDPI_2.3_heading3"/>
    <w:basedOn w:val="MDPI31text"/>
    <w:qFormat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pPr>
      <w:outlineLvl w:val="0"/>
    </w:pPr>
    <w:rPr>
      <w:b/>
    </w:rPr>
  </w:style>
  <w:style w:type="paragraph" w:customStyle="1" w:styleId="MDPI22heading2">
    <w:name w:val="MDPI_2.2_heading2"/>
    <w:basedOn w:val="a"/>
    <w:qFormat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qFormat/>
    <w:pPr>
      <w:numPr>
        <w:numId w:val="3"/>
      </w:numPr>
      <w:spacing w:before="0" w:line="260" w:lineRule="atLeast"/>
    </w:pPr>
  </w:style>
  <w:style w:type="character" w:customStyle="1" w:styleId="a6">
    <w:name w:val="批注框文本 字符"/>
    <w:link w:val="a5"/>
    <w:uiPriority w:val="99"/>
    <w:semiHidden/>
    <w:qFormat/>
    <w:rPr>
      <w:rFonts w:ascii="Times New Roman" w:eastAsia="Times New Roman" w:hAnsi="Times New Roman"/>
      <w:color w:val="000000"/>
      <w:sz w:val="18"/>
      <w:szCs w:val="18"/>
      <w:lang w:val="en-US" w:eastAsia="de-DE"/>
    </w:rPr>
  </w:style>
  <w:style w:type="table" w:customStyle="1" w:styleId="MDPI41threelinetable">
    <w:name w:val="MDPI_4.1_three_line_table"/>
    <w:basedOn w:val="a1"/>
    <w:uiPriority w:val="99"/>
    <w:qFormat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" w:hAnsi="Calibri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1">
    <w:name w:val="无格式表格 41"/>
    <w:basedOn w:val="a1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4">
    <w:name w:val="批注文字 字符"/>
    <w:basedOn w:val="a0"/>
    <w:link w:val="a3"/>
    <w:uiPriority w:val="99"/>
    <w:qFormat/>
    <w:rPr>
      <w:rFonts w:ascii="Tahoma" w:eastAsia="Times New Roman" w:hAnsi="Tahoma" w:cs="Tahoma"/>
      <w:color w:val="000000"/>
      <w:sz w:val="16"/>
      <w:lang w:val="en-US" w:eastAsia="de-DE"/>
    </w:rPr>
  </w:style>
  <w:style w:type="paragraph" w:customStyle="1" w:styleId="MDPI34textspacebefore">
    <w:name w:val="MDPI_3.4_text_space_before"/>
    <w:basedOn w:val="MDPI31text"/>
    <w:qFormat/>
    <w:pPr>
      <w:spacing w:before="240"/>
    </w:pPr>
  </w:style>
  <w:style w:type="paragraph" w:customStyle="1" w:styleId="MDPI81theorem">
    <w:name w:val="MDPI_8.1_theorem"/>
    <w:basedOn w:val="MDPI32textnoindent"/>
    <w:qFormat/>
    <w:rPr>
      <w:i/>
    </w:rPr>
  </w:style>
  <w:style w:type="paragraph" w:customStyle="1" w:styleId="MDPI82proof">
    <w:name w:val="MDPI_8.2_proof"/>
    <w:basedOn w:val="MDPI32textnoindent"/>
    <w:qFormat/>
  </w:style>
  <w:style w:type="character" w:customStyle="1" w:styleId="1">
    <w:name w:val="未处理的提及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-italic">
    <w:name w:val="html-italic"/>
    <w:basedOn w:val="a0"/>
    <w:qFormat/>
  </w:style>
  <w:style w:type="paragraph" w:styleId="af3">
    <w:name w:val="List Paragraph"/>
    <w:basedOn w:val="a"/>
    <w:uiPriority w:val="99"/>
    <w:qFormat/>
    <w:pPr>
      <w:widowControl w:val="0"/>
      <w:spacing w:line="240" w:lineRule="auto"/>
      <w:ind w:firstLineChars="200" w:firstLine="420"/>
    </w:pPr>
    <w:rPr>
      <w:rFonts w:asciiTheme="minorHAnsi" w:eastAsiaTheme="minorEastAsia" w:hAnsiTheme="minorHAnsi" w:cstheme="minorBidi"/>
      <w:color w:val="auto"/>
      <w:kern w:val="2"/>
      <w:sz w:val="21"/>
      <w:szCs w:val="22"/>
      <w:lang w:eastAsia="zh-CN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ahoma" w:eastAsia="Times New Roman" w:hAnsi="Tahoma" w:cs="Tahoma"/>
      <w:b/>
      <w:bCs/>
      <w:color w:val="000000"/>
      <w:sz w:val="16"/>
      <w:lang w:val="en-US" w:eastAsia="de-DE"/>
    </w:rPr>
  </w:style>
  <w:style w:type="paragraph" w:customStyle="1" w:styleId="10">
    <w:name w:val="修订1"/>
    <w:hidden/>
    <w:uiPriority w:val="99"/>
    <w:semiHidden/>
    <w:qFormat/>
    <w:rPr>
      <w:rFonts w:eastAsia="Times New Roman"/>
      <w:color w:val="000000"/>
      <w:sz w:val="24"/>
      <w:lang w:eastAsia="de-DE"/>
    </w:rPr>
  </w:style>
  <w:style w:type="character" w:customStyle="1" w:styleId="fontstyle01">
    <w:name w:val="fontstyle01"/>
    <w:basedOn w:val="a0"/>
    <w:qFormat/>
    <w:rPr>
      <w:rFonts w:ascii="PalatinoLinotype" w:hAnsi="PalatinoLinotype" w:hint="default"/>
      <w:color w:val="000000"/>
      <w:sz w:val="20"/>
      <w:szCs w:val="20"/>
    </w:rPr>
  </w:style>
  <w:style w:type="character" w:customStyle="1" w:styleId="fontstyle21">
    <w:name w:val="fontstyle21"/>
    <w:basedOn w:val="a0"/>
    <w:qFormat/>
    <w:rPr>
      <w:rFonts w:ascii="PalatinoLinotype" w:hAnsi="PalatinoLinotype" w:hint="default"/>
      <w:color w:val="000000"/>
      <w:sz w:val="20"/>
      <w:szCs w:val="20"/>
    </w:rPr>
  </w:style>
  <w:style w:type="character" w:customStyle="1" w:styleId="fontstyle31">
    <w:name w:val="fontstyle31"/>
    <w:basedOn w:val="a0"/>
    <w:qFormat/>
    <w:rPr>
      <w:rFonts w:ascii="PalatinoLinotype" w:hAnsi="PalatinoLinotype" w:hint="default"/>
      <w:i/>
      <w:iCs/>
      <w:color w:val="000000"/>
      <w:sz w:val="20"/>
      <w:szCs w:val="20"/>
    </w:rPr>
  </w:style>
  <w:style w:type="character" w:customStyle="1" w:styleId="fontstyle11">
    <w:name w:val="fontstyle11"/>
    <w:basedOn w:val="a0"/>
    <w:qFormat/>
    <w:rPr>
      <w:rFonts w:ascii="PalatinoLinotype" w:hAnsi="PalatinoLinotype" w:hint="default"/>
      <w:b/>
      <w:bCs/>
      <w:i/>
      <w:iCs/>
      <w:color w:val="000000"/>
      <w:sz w:val="16"/>
      <w:szCs w:val="16"/>
    </w:rPr>
  </w:style>
  <w:style w:type="character" w:customStyle="1" w:styleId="UnresolvedMention2">
    <w:name w:val="Unresolved Mention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uk-UA"/>
    </w:rPr>
  </w:style>
  <w:style w:type="character" w:styleId="af4">
    <w:name w:val="Placeholder Text"/>
    <w:basedOn w:val="a0"/>
    <w:uiPriority w:val="99"/>
    <w:semiHidden/>
    <w:qFormat/>
    <w:rPr>
      <w:color w:val="808080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1">
    <w:name w:val="网格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未处理的提及3"/>
    <w:basedOn w:val="a0"/>
    <w:uiPriority w:val="99"/>
    <w:semiHidden/>
    <w:unhideWhenUsed/>
    <w:rsid w:val="00AB3968"/>
    <w:rPr>
      <w:color w:val="605E5C"/>
      <w:shd w:val="clear" w:color="auto" w:fill="E1DFDD"/>
    </w:rPr>
  </w:style>
  <w:style w:type="character" w:customStyle="1" w:styleId="4">
    <w:name w:val="未处理的提及4"/>
    <w:basedOn w:val="a0"/>
    <w:uiPriority w:val="99"/>
    <w:semiHidden/>
    <w:unhideWhenUsed/>
    <w:rsid w:val="001A1744"/>
    <w:rPr>
      <w:color w:val="605E5C"/>
      <w:shd w:val="clear" w:color="auto" w:fill="E1DFDD"/>
    </w:rPr>
  </w:style>
  <w:style w:type="table" w:customStyle="1" w:styleId="110">
    <w:name w:val="网格型11"/>
    <w:basedOn w:val="a1"/>
    <w:uiPriority w:val="39"/>
    <w:qFormat/>
    <w:rsid w:val="00AF4699"/>
    <w:rPr>
      <w:rFonts w:ascii="等线" w:eastAsia="等线" w:hAnsi="等线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5B4383"/>
    <w:rPr>
      <w:color w:val="605E5C"/>
      <w:shd w:val="clear" w:color="auto" w:fill="E1DFDD"/>
    </w:rPr>
  </w:style>
  <w:style w:type="paragraph" w:customStyle="1" w:styleId="ng-star-inserted">
    <w:name w:val="ng-star-inserted"/>
    <w:basedOn w:val="a"/>
    <w:rsid w:val="009A444D"/>
    <w:pPr>
      <w:spacing w:before="100" w:beforeAutospacing="1" w:after="100" w:afterAutospacing="1" w:line="240" w:lineRule="auto"/>
      <w:jc w:val="left"/>
    </w:pPr>
    <w:rPr>
      <w:rFonts w:ascii="宋体" w:eastAsia="宋体" w:hAnsi="宋体" w:cs="宋体"/>
      <w:color w:val="auto"/>
      <w:szCs w:val="24"/>
      <w:lang w:eastAsia="zh-CN"/>
    </w:rPr>
  </w:style>
  <w:style w:type="character" w:customStyle="1" w:styleId="ng-star-inserted1">
    <w:name w:val="ng-star-inserted1"/>
    <w:basedOn w:val="a0"/>
    <w:rsid w:val="009A444D"/>
  </w:style>
  <w:style w:type="paragraph" w:styleId="HTML">
    <w:name w:val="HTML Preformatted"/>
    <w:basedOn w:val="a"/>
    <w:link w:val="HTML0"/>
    <w:uiPriority w:val="99"/>
    <w:semiHidden/>
    <w:unhideWhenUsed/>
    <w:rsid w:val="00EF11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宋体" w:eastAsia="宋体" w:hAnsi="宋体" w:cs="宋体"/>
      <w:color w:val="auto"/>
      <w:szCs w:val="24"/>
      <w:lang w:eastAsia="zh-CN"/>
    </w:rPr>
  </w:style>
  <w:style w:type="character" w:customStyle="1" w:styleId="HTML0">
    <w:name w:val="HTML 预设格式 字符"/>
    <w:basedOn w:val="a0"/>
    <w:link w:val="HTML"/>
    <w:uiPriority w:val="99"/>
    <w:semiHidden/>
    <w:rsid w:val="00EF1157"/>
    <w:rPr>
      <w:rFonts w:ascii="宋体" w:hAnsi="宋体" w:cs="宋体"/>
      <w:sz w:val="24"/>
      <w:szCs w:val="24"/>
    </w:rPr>
  </w:style>
  <w:style w:type="character" w:customStyle="1" w:styleId="katex-mathml">
    <w:name w:val="katex-mathml"/>
    <w:basedOn w:val="a0"/>
    <w:rsid w:val="00EF1157"/>
  </w:style>
  <w:style w:type="character" w:customStyle="1" w:styleId="mord">
    <w:name w:val="mord"/>
    <w:basedOn w:val="a0"/>
    <w:rsid w:val="00EF1157"/>
  </w:style>
  <w:style w:type="character" w:customStyle="1" w:styleId="vlist-s">
    <w:name w:val="vlist-s"/>
    <w:basedOn w:val="a0"/>
    <w:rsid w:val="00EF1157"/>
  </w:style>
  <w:style w:type="character" w:customStyle="1" w:styleId="mbin">
    <w:name w:val="mbin"/>
    <w:basedOn w:val="a0"/>
    <w:rsid w:val="00163BC6"/>
  </w:style>
  <w:style w:type="paragraph" w:styleId="af6">
    <w:name w:val="Revision"/>
    <w:hidden/>
    <w:uiPriority w:val="99"/>
    <w:semiHidden/>
    <w:rsid w:val="002810BB"/>
    <w:rPr>
      <w:rFonts w:eastAsia="Times New Roman"/>
      <w:color w:val="000000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79049">
          <w:marLeft w:val="0"/>
          <w:marRight w:val="0"/>
          <w:marTop w:val="0"/>
          <w:marBottom w:val="0"/>
          <w:divBdr>
            <w:top w:val="single" w:sz="6" w:space="6" w:color="E1E1E1"/>
            <w:left w:val="single" w:sz="6" w:space="9" w:color="E1E1E1"/>
            <w:bottom w:val="single" w:sz="6" w:space="18" w:color="E1E1E1"/>
            <w:right w:val="single" w:sz="6" w:space="9" w:color="E1E1E1"/>
          </w:divBdr>
          <w:divsChild>
            <w:div w:id="16440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8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7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822138">
                      <w:marLeft w:val="0"/>
                      <w:marRight w:val="0"/>
                      <w:marTop w:val="30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5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olay87\Desktop\Dr_SUN_HUA_LAI_2020_paper\remotesensing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825CE69-E127-4B02-8AD5-2A8FE00BB1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remotesensing-template.dot</Template>
  <TotalTime>404</TotalTime>
  <Pages>1</Pages>
  <Words>296</Words>
  <Characters>1865</Characters>
  <Application>Microsoft Office Word</Application>
  <DocSecurity>0</DocSecurity>
  <Lines>38</Lines>
  <Paragraphs>22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Zige Song</dc:creator>
  <cp:keywords/>
  <dc:description/>
  <cp:lastModifiedBy>Zige Song</cp:lastModifiedBy>
  <cp:revision>10</cp:revision>
  <cp:lastPrinted>2026-07-24T10:21:00Z</cp:lastPrinted>
  <dcterms:created xsi:type="dcterms:W3CDTF">2026-06-28T17:36:00Z</dcterms:created>
  <dcterms:modified xsi:type="dcterms:W3CDTF">2026-09-28T10:55:00Z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2021-10-10T07:11:33Z</vt:filetime>
  </property>
  <property fmtid="{D5CDD505-2E9C-101B-9397-08002B2CF9AE}" pid="3" name="KSOProductBuildVer">
    <vt:lpwstr>2052-11.1.0.11045</vt:lpwstr>
  </property>
  <property fmtid="{D5CDD505-2E9C-101B-9397-08002B2CF9AE}" pid="4" name="ICV">
    <vt:lpwstr>A5BE043B1F754D0FADBC491CCB1568A8</vt:lpwstr>
  </property>
  <property fmtid="{D5CDD505-2E9C-101B-9397-08002B2CF9AE}" pid="5" name="MTWinEqns">
    <vt:bool>true</vt:bool>
  </property>
</Properties>
</file>