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D33F5" w14:textId="04D49087" w:rsidR="009D15F4" w:rsidRDefault="00060FAC" w:rsidP="00F80775">
      <w:pPr>
        <w:pStyle w:val="PSHeading1"/>
        <w:rPr>
          <w:lang w:eastAsia="ja-JP"/>
        </w:rPr>
      </w:pPr>
      <w:r>
        <w:rPr>
          <w:lang w:eastAsia="ja-JP"/>
        </w:rPr>
        <w:t>A</w:t>
      </w:r>
      <w:r w:rsidR="00ED13D7">
        <w:rPr>
          <w:caps w:val="0"/>
          <w:lang w:eastAsia="ja-JP"/>
        </w:rPr>
        <w:t>dditional file 1</w:t>
      </w:r>
    </w:p>
    <w:p w14:paraId="1D51CB13" w14:textId="033F5FC2" w:rsidR="0029130A" w:rsidRDefault="00ED13D7" w:rsidP="0029130A">
      <w:pPr>
        <w:pStyle w:val="PStextX2space"/>
      </w:pPr>
      <w:r w:rsidRPr="00ED13D7">
        <w:rPr>
          <w:b/>
          <w:lang w:eastAsia="ja-JP"/>
        </w:rPr>
        <w:t>A</w:t>
      </w:r>
      <w:r w:rsidRPr="00ED13D7">
        <w:rPr>
          <w:b/>
          <w:lang w:eastAsia="ja-JP"/>
        </w:rPr>
        <w:t xml:space="preserve">dditional file </w:t>
      </w:r>
      <w:r w:rsidRPr="00ED13D7">
        <w:rPr>
          <w:b/>
          <w:caps/>
          <w:lang w:eastAsia="ja-JP"/>
        </w:rPr>
        <w:t>1</w:t>
      </w:r>
      <w:r w:rsidRPr="00ED13D7">
        <w:rPr>
          <w:b/>
          <w:caps/>
          <w:lang w:eastAsia="ja-JP"/>
        </w:rPr>
        <w:t xml:space="preserve">: </w:t>
      </w:r>
      <w:r w:rsidR="0029130A">
        <w:rPr>
          <w:b/>
          <w:bCs/>
        </w:rPr>
        <w:t>Fig</w:t>
      </w:r>
      <w:r w:rsidR="00F17BCE">
        <w:rPr>
          <w:b/>
          <w:bCs/>
        </w:rPr>
        <w:t>.</w:t>
      </w:r>
      <w:r w:rsidR="0029130A">
        <w:rPr>
          <w:b/>
          <w:bCs/>
        </w:rPr>
        <w:t xml:space="preserve"> S1</w:t>
      </w:r>
      <w:r w:rsidR="0029130A" w:rsidRPr="005C4C04">
        <w:rPr>
          <w:b/>
          <w:bCs/>
        </w:rPr>
        <w:t>.</w:t>
      </w:r>
      <w:r w:rsidR="0029130A" w:rsidRPr="00A44A68">
        <w:t xml:space="preserve"> </w:t>
      </w:r>
      <w:r w:rsidR="0029130A">
        <w:t>Achieve</w:t>
      </w:r>
      <w:r>
        <w:t>ment rate of therapeutic goals.</w:t>
      </w:r>
      <w:bookmarkStart w:id="0" w:name="_GoBack"/>
      <w:bookmarkEnd w:id="0"/>
    </w:p>
    <w:p w14:paraId="65E84CF3" w14:textId="7574885F" w:rsidR="0029130A" w:rsidRDefault="0029130A" w:rsidP="0029130A">
      <w:pPr>
        <w:pStyle w:val="PStextX2space"/>
      </w:pPr>
      <w:r>
        <w:t xml:space="preserve">Note: Therapeutic goals for hepatomegaly and splenomegaly assessments were achieved if patients had a score of 0 (no palpable liver or spleen). Therapeutic goals for anemia and thrombocytopenia assessments were achieved if hemoglobin level was </w:t>
      </w:r>
      <w:r>
        <w:rPr>
          <w:lang w:eastAsia="ja-JP"/>
        </w:rPr>
        <w:t xml:space="preserve">≥11.0 g/dL for children </w:t>
      </w:r>
      <w:r w:rsidR="00DA4F6D">
        <w:rPr>
          <w:lang w:eastAsia="ja-JP"/>
        </w:rPr>
        <w:t>≤</w:t>
      </w:r>
      <w:r>
        <w:rPr>
          <w:lang w:eastAsia="ja-JP"/>
        </w:rPr>
        <w:t>12 years and females ≥13 years, and ≥12.0 g/dL for males ≥13 years, and</w:t>
      </w:r>
      <w:r>
        <w:t xml:space="preserve"> </w:t>
      </w:r>
      <w:r>
        <w:rPr>
          <w:lang w:eastAsia="ja-JP"/>
        </w:rPr>
        <w:t>if platelet count was &gt;120</w:t>
      </w:r>
      <w:r w:rsidRPr="00746CFF">
        <w:rPr>
          <w:lang w:eastAsia="ja-JP"/>
        </w:rPr>
        <w:t xml:space="preserve"> </w:t>
      </w:r>
      <w:r>
        <w:rPr>
          <w:lang w:eastAsia="ja-JP"/>
        </w:rPr>
        <w:t>x</w:t>
      </w:r>
      <w:r w:rsidR="00DE4C54">
        <w:rPr>
          <w:lang w:eastAsia="ja-JP"/>
        </w:rPr>
        <w:t xml:space="preserve"> </w:t>
      </w:r>
      <w:r>
        <w:rPr>
          <w:lang w:eastAsia="ja-JP"/>
        </w:rPr>
        <w:t>10</w:t>
      </w:r>
      <w:r>
        <w:rPr>
          <w:vertAlign w:val="superscript"/>
          <w:lang w:eastAsia="ja-JP"/>
        </w:rPr>
        <w:t>3</w:t>
      </w:r>
      <w:r>
        <w:rPr>
          <w:lang w:eastAsia="ja-JP"/>
        </w:rPr>
        <w:t>/</w:t>
      </w:r>
      <w:r w:rsidRPr="0047102A">
        <w:rPr>
          <w:lang w:eastAsia="ja-JP"/>
        </w:rPr>
        <w:t>μL</w:t>
      </w:r>
      <w:r>
        <w:rPr>
          <w:lang w:eastAsia="ja-JP"/>
        </w:rPr>
        <w:t xml:space="preserve"> for those with platelet count ≥</w:t>
      </w:r>
      <w:r>
        <w:rPr>
          <w:rFonts w:hint="eastAsia"/>
          <w:lang w:eastAsia="ja-JP"/>
        </w:rPr>
        <w:t>6</w:t>
      </w:r>
      <w:r>
        <w:rPr>
          <w:lang w:eastAsia="ja-JP"/>
        </w:rPr>
        <w:t>0</w:t>
      </w:r>
      <w:r w:rsidRPr="00746CFF">
        <w:t xml:space="preserve"> </w:t>
      </w:r>
      <w:r w:rsidRPr="00746CFF">
        <w:rPr>
          <w:lang w:eastAsia="ja-JP"/>
        </w:rPr>
        <w:t>x</w:t>
      </w:r>
      <w:r w:rsidR="00DE4C54">
        <w:rPr>
          <w:lang w:eastAsia="ja-JP"/>
        </w:rPr>
        <w:t xml:space="preserve"> </w:t>
      </w:r>
      <w:r w:rsidRPr="00746CFF">
        <w:rPr>
          <w:lang w:eastAsia="ja-JP"/>
        </w:rPr>
        <w:t>10</w:t>
      </w:r>
      <w:r w:rsidRPr="00746CFF">
        <w:rPr>
          <w:vertAlign w:val="superscript"/>
          <w:lang w:eastAsia="ja-JP"/>
        </w:rPr>
        <w:t>3</w:t>
      </w:r>
      <w:r>
        <w:rPr>
          <w:lang w:eastAsia="ja-JP"/>
        </w:rPr>
        <w:t>/</w:t>
      </w:r>
      <w:r w:rsidRPr="004E7B7C">
        <w:t>μL</w:t>
      </w:r>
      <w:r>
        <w:t xml:space="preserve"> at the first infusion of velaglucerase alfa, or with no data available at the first velaglucerase alfa infusion, or ≥2 times the platelet count at first velaglucerase alfa infusion for those with platelet count &lt;60</w:t>
      </w:r>
      <w:r w:rsidRPr="00FA686A">
        <w:rPr>
          <w:lang w:eastAsia="ja-JP"/>
        </w:rPr>
        <w:t xml:space="preserve"> </w:t>
      </w:r>
      <w:r>
        <w:rPr>
          <w:lang w:eastAsia="ja-JP"/>
        </w:rPr>
        <w:t>x</w:t>
      </w:r>
      <w:r w:rsidR="00952F37">
        <w:rPr>
          <w:lang w:eastAsia="ja-JP"/>
        </w:rPr>
        <w:t xml:space="preserve"> </w:t>
      </w:r>
      <w:r>
        <w:rPr>
          <w:lang w:eastAsia="ja-JP"/>
        </w:rPr>
        <w:t>10</w:t>
      </w:r>
      <w:r>
        <w:rPr>
          <w:vertAlign w:val="superscript"/>
          <w:lang w:eastAsia="ja-JP"/>
        </w:rPr>
        <w:t>3</w:t>
      </w:r>
      <w:r>
        <w:rPr>
          <w:lang w:eastAsia="ja-JP"/>
        </w:rPr>
        <w:t>/</w:t>
      </w:r>
      <w:r w:rsidRPr="0047102A">
        <w:rPr>
          <w:lang w:eastAsia="ja-JP"/>
        </w:rPr>
        <w:t>μL</w:t>
      </w:r>
      <w:r>
        <w:t xml:space="preserve"> at the first infusion of velaglucerase alfa. Therapeutic goals were achieved for bone pain and bone crisis assessments if patient had no to mild pain, and no bone crisis.</w:t>
      </w:r>
      <w:r w:rsidR="00952F37">
        <w:t xml:space="preserve"> N=20.</w:t>
      </w:r>
    </w:p>
    <w:p w14:paraId="518C1189" w14:textId="77777777" w:rsidR="006338FD" w:rsidRDefault="006338FD" w:rsidP="0029130A">
      <w:pPr>
        <w:pStyle w:val="PStextX2space"/>
      </w:pPr>
    </w:p>
    <w:p w14:paraId="6874D25F" w14:textId="682EB44F" w:rsidR="007A3303" w:rsidRPr="00241FEF" w:rsidRDefault="0029130A" w:rsidP="0057340C">
      <w:pPr>
        <w:pStyle w:val="PSTextX1space"/>
      </w:pPr>
      <w:r>
        <w:rPr>
          <w:noProof/>
          <w:lang w:val="en-IN" w:eastAsia="en-IN"/>
        </w:rPr>
        <w:drawing>
          <wp:inline distT="0" distB="0" distL="0" distR="0" wp14:anchorId="5F001F5E" wp14:editId="148380F8">
            <wp:extent cx="5760084" cy="459477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4" cy="459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3303" w:rsidRPr="00241FEF" w:rsidSect="00333382">
      <w:footerReference w:type="default" r:id="rId9"/>
      <w:pgSz w:w="11907" w:h="16840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3CD7E" w14:textId="77777777" w:rsidR="00937886" w:rsidRDefault="00937886">
      <w:r>
        <w:separator/>
      </w:r>
    </w:p>
  </w:endnote>
  <w:endnote w:type="continuationSeparator" w:id="0">
    <w:p w14:paraId="008F673E" w14:textId="77777777" w:rsidR="00937886" w:rsidRDefault="0093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34024" w14:textId="05C988DE" w:rsidR="0053297C" w:rsidRDefault="00A513B5" w:rsidP="00F441FA">
    <w:pPr>
      <w:pStyle w:val="Footer"/>
      <w:pBdr>
        <w:top w:val="single" w:sz="4" w:space="1" w:color="auto"/>
      </w:pBdr>
      <w:tabs>
        <w:tab w:val="clear" w:pos="8640"/>
        <w:tab w:val="right" w:pos="9071"/>
      </w:tabs>
      <w:rPr>
        <w:rFonts w:ascii="Arial" w:hAnsi="Arial"/>
        <w:sz w:val="20"/>
        <w:szCs w:val="20"/>
        <w:lang w:val="en-US"/>
      </w:rPr>
    </w:pPr>
    <w:r>
      <w:rPr>
        <w:rFonts w:ascii="Arial" w:hAnsi="Arial"/>
        <w:sz w:val="20"/>
        <w:szCs w:val="20"/>
        <w:lang w:val="en-US"/>
      </w:rPr>
      <w:t xml:space="preserve">Ida et al. </w:t>
    </w:r>
    <w:r w:rsidR="0053297C">
      <w:rPr>
        <w:rFonts w:ascii="Arial" w:hAnsi="Arial"/>
        <w:sz w:val="20"/>
        <w:szCs w:val="20"/>
        <w:lang w:val="en-US"/>
      </w:rPr>
      <w:ptab w:relativeTo="margin" w:alignment="right" w:leader="none"/>
    </w:r>
    <w:r w:rsidR="0053297C" w:rsidRPr="00BF67E3">
      <w:rPr>
        <w:rFonts w:ascii="Arial" w:hAnsi="Arial"/>
        <w:sz w:val="20"/>
        <w:szCs w:val="20"/>
        <w:lang w:val="en-US"/>
      </w:rPr>
      <w:t xml:space="preserve">Page </w:t>
    </w:r>
    <w:r w:rsidR="0053297C" w:rsidRPr="00BF67E3">
      <w:rPr>
        <w:rFonts w:ascii="Arial" w:hAnsi="Arial"/>
        <w:sz w:val="20"/>
        <w:szCs w:val="20"/>
      </w:rPr>
      <w:fldChar w:fldCharType="begin"/>
    </w:r>
    <w:r w:rsidR="0053297C" w:rsidRPr="00BF67E3">
      <w:rPr>
        <w:rFonts w:ascii="Arial" w:hAnsi="Arial"/>
        <w:sz w:val="20"/>
        <w:szCs w:val="20"/>
      </w:rPr>
      <w:instrText xml:space="preserve"> PAGE </w:instrText>
    </w:r>
    <w:r w:rsidR="0053297C" w:rsidRPr="00BF67E3">
      <w:rPr>
        <w:rFonts w:ascii="Arial" w:hAnsi="Arial"/>
        <w:sz w:val="20"/>
        <w:szCs w:val="20"/>
      </w:rPr>
      <w:fldChar w:fldCharType="separate"/>
    </w:r>
    <w:r w:rsidR="00ED13D7">
      <w:rPr>
        <w:rFonts w:ascii="Arial" w:hAnsi="Arial"/>
        <w:noProof/>
        <w:sz w:val="20"/>
        <w:szCs w:val="20"/>
      </w:rPr>
      <w:t>1</w:t>
    </w:r>
    <w:r w:rsidR="0053297C" w:rsidRPr="00BF67E3">
      <w:rPr>
        <w:rFonts w:ascii="Arial" w:hAnsi="Arial"/>
        <w:sz w:val="20"/>
        <w:szCs w:val="20"/>
      </w:rPr>
      <w:fldChar w:fldCharType="end"/>
    </w:r>
    <w:r w:rsidR="0053297C" w:rsidRPr="00BF67E3">
      <w:rPr>
        <w:rFonts w:ascii="Arial" w:hAnsi="Arial"/>
        <w:sz w:val="20"/>
        <w:szCs w:val="20"/>
      </w:rPr>
      <w:t xml:space="preserve"> of </w:t>
    </w:r>
    <w:r w:rsidR="0053297C" w:rsidRPr="00BF67E3">
      <w:rPr>
        <w:rFonts w:ascii="Arial" w:hAnsi="Arial"/>
        <w:sz w:val="20"/>
        <w:szCs w:val="20"/>
      </w:rPr>
      <w:fldChar w:fldCharType="begin"/>
    </w:r>
    <w:r w:rsidR="0053297C" w:rsidRPr="00BF67E3">
      <w:rPr>
        <w:rFonts w:ascii="Arial" w:hAnsi="Arial"/>
        <w:sz w:val="20"/>
        <w:szCs w:val="20"/>
      </w:rPr>
      <w:instrText xml:space="preserve"> NUMPAGES </w:instrText>
    </w:r>
    <w:r w:rsidR="0053297C" w:rsidRPr="00BF67E3">
      <w:rPr>
        <w:rFonts w:ascii="Arial" w:hAnsi="Arial"/>
        <w:sz w:val="20"/>
        <w:szCs w:val="20"/>
      </w:rPr>
      <w:fldChar w:fldCharType="separate"/>
    </w:r>
    <w:r w:rsidR="00ED13D7">
      <w:rPr>
        <w:rFonts w:ascii="Arial" w:hAnsi="Arial"/>
        <w:noProof/>
        <w:sz w:val="20"/>
        <w:szCs w:val="20"/>
      </w:rPr>
      <w:t>1</w:t>
    </w:r>
    <w:r w:rsidR="0053297C" w:rsidRPr="00BF67E3">
      <w:rPr>
        <w:rFonts w:ascii="Arial" w:hAnsi="Arial"/>
        <w:sz w:val="20"/>
        <w:szCs w:val="20"/>
      </w:rPr>
      <w:fldChar w:fldCharType="end"/>
    </w:r>
  </w:p>
  <w:p w14:paraId="03C080CB" w14:textId="500A7F7F" w:rsidR="0053297C" w:rsidRPr="00BF67E3" w:rsidRDefault="0053297C" w:rsidP="000F3ED0">
    <w:pPr>
      <w:pStyle w:val="Footer"/>
      <w:rPr>
        <w:rFonts w:ascii="Arial" w:hAnsi="Arial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84605" w14:textId="77777777" w:rsidR="00937886" w:rsidRDefault="00937886">
      <w:r>
        <w:rPr>
          <w:rFonts w:hint="eastAsia"/>
          <w:lang w:eastAsia="ja-JP"/>
        </w:rPr>
        <w:separator/>
      </w:r>
    </w:p>
  </w:footnote>
  <w:footnote w:type="continuationSeparator" w:id="0">
    <w:p w14:paraId="42B793F0" w14:textId="77777777" w:rsidR="00937886" w:rsidRDefault="00937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22682"/>
    <w:multiLevelType w:val="hybridMultilevel"/>
    <w:tmpl w:val="684EF1FC"/>
    <w:lvl w:ilvl="0" w:tplc="EF7AAC9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4314"/>
    <w:multiLevelType w:val="hybridMultilevel"/>
    <w:tmpl w:val="46549BFA"/>
    <w:lvl w:ilvl="0" w:tplc="70FE1B1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30E9C"/>
    <w:multiLevelType w:val="hybridMultilevel"/>
    <w:tmpl w:val="7278C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D15645D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05DFC">
      <w:start w:val="1"/>
      <w:numFmt w:val="bullet"/>
      <w:pStyle w:val="SOTxt4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46F1685"/>
    <w:multiLevelType w:val="hybridMultilevel"/>
    <w:tmpl w:val="1FB0F434"/>
    <w:lvl w:ilvl="0" w:tplc="3418E8D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96D53"/>
    <w:multiLevelType w:val="hybridMultilevel"/>
    <w:tmpl w:val="FCEA4452"/>
    <w:lvl w:ilvl="0" w:tplc="FFFFFFFF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CA62A3"/>
    <w:multiLevelType w:val="hybridMultilevel"/>
    <w:tmpl w:val="6296B3BA"/>
    <w:lvl w:ilvl="0" w:tplc="6B8078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E4574"/>
    <w:multiLevelType w:val="hybridMultilevel"/>
    <w:tmpl w:val="9A9614AC"/>
    <w:lvl w:ilvl="0" w:tplc="717AD0CC">
      <w:start w:val="1"/>
      <w:numFmt w:val="bullet"/>
      <w:pStyle w:val="SOTxt3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14A94"/>
    <w:multiLevelType w:val="hybridMultilevel"/>
    <w:tmpl w:val="A0427954"/>
    <w:lvl w:ilvl="0" w:tplc="EB00006A">
      <w:start w:val="1"/>
      <w:numFmt w:val="bullet"/>
      <w:pStyle w:val="SOTx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2CE6CC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7DBC5AEB"/>
    <w:multiLevelType w:val="hybridMultilevel"/>
    <w:tmpl w:val="3A926266"/>
    <w:lvl w:ilvl="0" w:tplc="0C7AEA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7DD23FF2">
      <w:start w:val="1"/>
      <w:numFmt w:val="bullet"/>
      <w:pStyle w:val="SOTxt2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</w:num>
  <w:num w:numId="8">
    <w:abstractNumId w:val="0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attachedTemplate r:id="rId1"/>
  <w:stylePaneFormatFilter w:val="7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0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rphanet J Rare Di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frd2s65s2xse0szp5atxax0f5r00f5vt2&quot;&gt;TP179-21_Lyso-Gb1 GD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0&lt;/item&gt;&lt;item&gt;31&lt;/item&gt;&lt;item&gt;32&lt;/item&gt;&lt;item&gt;33&lt;/item&gt;&lt;/record-ids&gt;&lt;/item&gt;&lt;/Libraries&gt;"/>
  </w:docVars>
  <w:rsids>
    <w:rsidRoot w:val="00BC675D"/>
    <w:rsid w:val="0000114D"/>
    <w:rsid w:val="000011F7"/>
    <w:rsid w:val="00001487"/>
    <w:rsid w:val="00001A0C"/>
    <w:rsid w:val="00001D04"/>
    <w:rsid w:val="00002255"/>
    <w:rsid w:val="00002309"/>
    <w:rsid w:val="0000247B"/>
    <w:rsid w:val="00002EC0"/>
    <w:rsid w:val="0000391A"/>
    <w:rsid w:val="00004566"/>
    <w:rsid w:val="000047EE"/>
    <w:rsid w:val="000049CC"/>
    <w:rsid w:val="00004DD2"/>
    <w:rsid w:val="00004F49"/>
    <w:rsid w:val="000055C2"/>
    <w:rsid w:val="00005726"/>
    <w:rsid w:val="00006379"/>
    <w:rsid w:val="000065DC"/>
    <w:rsid w:val="00007385"/>
    <w:rsid w:val="0000790D"/>
    <w:rsid w:val="0001084B"/>
    <w:rsid w:val="00010ED8"/>
    <w:rsid w:val="0001182C"/>
    <w:rsid w:val="00012333"/>
    <w:rsid w:val="00012375"/>
    <w:rsid w:val="0001269A"/>
    <w:rsid w:val="00012858"/>
    <w:rsid w:val="00012F8A"/>
    <w:rsid w:val="000133B3"/>
    <w:rsid w:val="0001381D"/>
    <w:rsid w:val="00013C90"/>
    <w:rsid w:val="000146B0"/>
    <w:rsid w:val="00014E7F"/>
    <w:rsid w:val="00014F18"/>
    <w:rsid w:val="000154CD"/>
    <w:rsid w:val="000155DB"/>
    <w:rsid w:val="00015646"/>
    <w:rsid w:val="00015960"/>
    <w:rsid w:val="00015E2D"/>
    <w:rsid w:val="00015ECA"/>
    <w:rsid w:val="0001680B"/>
    <w:rsid w:val="00016A7C"/>
    <w:rsid w:val="0002059A"/>
    <w:rsid w:val="00021099"/>
    <w:rsid w:val="0002116B"/>
    <w:rsid w:val="000212BF"/>
    <w:rsid w:val="00022066"/>
    <w:rsid w:val="00022B72"/>
    <w:rsid w:val="00022BAA"/>
    <w:rsid w:val="00023573"/>
    <w:rsid w:val="0002380D"/>
    <w:rsid w:val="00025188"/>
    <w:rsid w:val="00025570"/>
    <w:rsid w:val="000255E2"/>
    <w:rsid w:val="00025EE2"/>
    <w:rsid w:val="000262AC"/>
    <w:rsid w:val="00027700"/>
    <w:rsid w:val="00027D21"/>
    <w:rsid w:val="00030070"/>
    <w:rsid w:val="000300C0"/>
    <w:rsid w:val="000304D0"/>
    <w:rsid w:val="0003116D"/>
    <w:rsid w:val="00031767"/>
    <w:rsid w:val="00031927"/>
    <w:rsid w:val="000322A5"/>
    <w:rsid w:val="00032501"/>
    <w:rsid w:val="00032F65"/>
    <w:rsid w:val="00032F99"/>
    <w:rsid w:val="00032FFD"/>
    <w:rsid w:val="0003304D"/>
    <w:rsid w:val="000331A3"/>
    <w:rsid w:val="00033863"/>
    <w:rsid w:val="00033A49"/>
    <w:rsid w:val="00033F9E"/>
    <w:rsid w:val="000350D9"/>
    <w:rsid w:val="000356F2"/>
    <w:rsid w:val="000356FE"/>
    <w:rsid w:val="00036021"/>
    <w:rsid w:val="00036799"/>
    <w:rsid w:val="00036F15"/>
    <w:rsid w:val="0003751E"/>
    <w:rsid w:val="00037A96"/>
    <w:rsid w:val="000431D1"/>
    <w:rsid w:val="00044146"/>
    <w:rsid w:val="00044B38"/>
    <w:rsid w:val="00044F04"/>
    <w:rsid w:val="00045280"/>
    <w:rsid w:val="00045799"/>
    <w:rsid w:val="00045EC4"/>
    <w:rsid w:val="00046910"/>
    <w:rsid w:val="0004702F"/>
    <w:rsid w:val="00047759"/>
    <w:rsid w:val="00047C72"/>
    <w:rsid w:val="00050402"/>
    <w:rsid w:val="00050A75"/>
    <w:rsid w:val="00050D2E"/>
    <w:rsid w:val="00050FB6"/>
    <w:rsid w:val="000511EF"/>
    <w:rsid w:val="00051580"/>
    <w:rsid w:val="00051594"/>
    <w:rsid w:val="00051617"/>
    <w:rsid w:val="00052ABB"/>
    <w:rsid w:val="000551AE"/>
    <w:rsid w:val="0005574F"/>
    <w:rsid w:val="00055E4A"/>
    <w:rsid w:val="00055F1D"/>
    <w:rsid w:val="00057960"/>
    <w:rsid w:val="000606B7"/>
    <w:rsid w:val="00060FAC"/>
    <w:rsid w:val="000613EE"/>
    <w:rsid w:val="00061596"/>
    <w:rsid w:val="000621F9"/>
    <w:rsid w:val="00062CF0"/>
    <w:rsid w:val="00062D1F"/>
    <w:rsid w:val="00063420"/>
    <w:rsid w:val="0006358B"/>
    <w:rsid w:val="00063794"/>
    <w:rsid w:val="000642A8"/>
    <w:rsid w:val="0006443A"/>
    <w:rsid w:val="00064A14"/>
    <w:rsid w:val="000669FD"/>
    <w:rsid w:val="00067177"/>
    <w:rsid w:val="000679CC"/>
    <w:rsid w:val="00067C85"/>
    <w:rsid w:val="000700BA"/>
    <w:rsid w:val="000700CC"/>
    <w:rsid w:val="00071B95"/>
    <w:rsid w:val="0007341D"/>
    <w:rsid w:val="000735D0"/>
    <w:rsid w:val="00073FDE"/>
    <w:rsid w:val="0007410B"/>
    <w:rsid w:val="00074B5F"/>
    <w:rsid w:val="0007523F"/>
    <w:rsid w:val="00076763"/>
    <w:rsid w:val="000767F1"/>
    <w:rsid w:val="00076B56"/>
    <w:rsid w:val="00077026"/>
    <w:rsid w:val="000775D3"/>
    <w:rsid w:val="00080ACF"/>
    <w:rsid w:val="000832B8"/>
    <w:rsid w:val="00083315"/>
    <w:rsid w:val="0008386F"/>
    <w:rsid w:val="00085749"/>
    <w:rsid w:val="000867DF"/>
    <w:rsid w:val="00086926"/>
    <w:rsid w:val="000872C0"/>
    <w:rsid w:val="00087739"/>
    <w:rsid w:val="00087DB6"/>
    <w:rsid w:val="00090741"/>
    <w:rsid w:val="00090E40"/>
    <w:rsid w:val="00091506"/>
    <w:rsid w:val="00092614"/>
    <w:rsid w:val="00093540"/>
    <w:rsid w:val="00093C4E"/>
    <w:rsid w:val="00093C5E"/>
    <w:rsid w:val="000945EB"/>
    <w:rsid w:val="000948D0"/>
    <w:rsid w:val="00094943"/>
    <w:rsid w:val="000951DC"/>
    <w:rsid w:val="00095BFD"/>
    <w:rsid w:val="00095D47"/>
    <w:rsid w:val="000A0794"/>
    <w:rsid w:val="000A0801"/>
    <w:rsid w:val="000A0D2B"/>
    <w:rsid w:val="000A184E"/>
    <w:rsid w:val="000A193F"/>
    <w:rsid w:val="000A2063"/>
    <w:rsid w:val="000A257A"/>
    <w:rsid w:val="000A3244"/>
    <w:rsid w:val="000A33C5"/>
    <w:rsid w:val="000A37EF"/>
    <w:rsid w:val="000A3840"/>
    <w:rsid w:val="000A3DB2"/>
    <w:rsid w:val="000A5031"/>
    <w:rsid w:val="000A5285"/>
    <w:rsid w:val="000A608A"/>
    <w:rsid w:val="000A72EB"/>
    <w:rsid w:val="000A7328"/>
    <w:rsid w:val="000A7668"/>
    <w:rsid w:val="000A7E84"/>
    <w:rsid w:val="000B036E"/>
    <w:rsid w:val="000B1320"/>
    <w:rsid w:val="000B1D8C"/>
    <w:rsid w:val="000B1DF7"/>
    <w:rsid w:val="000B1FFB"/>
    <w:rsid w:val="000B29A6"/>
    <w:rsid w:val="000B3CF6"/>
    <w:rsid w:val="000B418E"/>
    <w:rsid w:val="000B436B"/>
    <w:rsid w:val="000B5F23"/>
    <w:rsid w:val="000B7296"/>
    <w:rsid w:val="000B7FBC"/>
    <w:rsid w:val="000C12D3"/>
    <w:rsid w:val="000C16C5"/>
    <w:rsid w:val="000C2864"/>
    <w:rsid w:val="000C28C4"/>
    <w:rsid w:val="000C291B"/>
    <w:rsid w:val="000C2F81"/>
    <w:rsid w:val="000C3D31"/>
    <w:rsid w:val="000C4A8E"/>
    <w:rsid w:val="000C5C8E"/>
    <w:rsid w:val="000C6794"/>
    <w:rsid w:val="000C6C86"/>
    <w:rsid w:val="000C6D7C"/>
    <w:rsid w:val="000C7D88"/>
    <w:rsid w:val="000C7F69"/>
    <w:rsid w:val="000D0F8A"/>
    <w:rsid w:val="000D10C5"/>
    <w:rsid w:val="000D1296"/>
    <w:rsid w:val="000D1376"/>
    <w:rsid w:val="000D16E3"/>
    <w:rsid w:val="000D1977"/>
    <w:rsid w:val="000D28D8"/>
    <w:rsid w:val="000D2A20"/>
    <w:rsid w:val="000D30E7"/>
    <w:rsid w:val="000D335E"/>
    <w:rsid w:val="000D3440"/>
    <w:rsid w:val="000D35C9"/>
    <w:rsid w:val="000D4182"/>
    <w:rsid w:val="000D4186"/>
    <w:rsid w:val="000D4FAD"/>
    <w:rsid w:val="000D50A0"/>
    <w:rsid w:val="000D55F7"/>
    <w:rsid w:val="000D5749"/>
    <w:rsid w:val="000D57F7"/>
    <w:rsid w:val="000D5CAC"/>
    <w:rsid w:val="000D6BD5"/>
    <w:rsid w:val="000D6E99"/>
    <w:rsid w:val="000D71CB"/>
    <w:rsid w:val="000D7422"/>
    <w:rsid w:val="000D776D"/>
    <w:rsid w:val="000E05AA"/>
    <w:rsid w:val="000E0915"/>
    <w:rsid w:val="000E1639"/>
    <w:rsid w:val="000E2917"/>
    <w:rsid w:val="000E2B72"/>
    <w:rsid w:val="000E319B"/>
    <w:rsid w:val="000E347F"/>
    <w:rsid w:val="000E3546"/>
    <w:rsid w:val="000E3799"/>
    <w:rsid w:val="000E396F"/>
    <w:rsid w:val="000E4155"/>
    <w:rsid w:val="000E4270"/>
    <w:rsid w:val="000E4741"/>
    <w:rsid w:val="000E4818"/>
    <w:rsid w:val="000E4C7C"/>
    <w:rsid w:val="000E6B3C"/>
    <w:rsid w:val="000E6BF4"/>
    <w:rsid w:val="000E75D6"/>
    <w:rsid w:val="000E7695"/>
    <w:rsid w:val="000E7C31"/>
    <w:rsid w:val="000F0037"/>
    <w:rsid w:val="000F0137"/>
    <w:rsid w:val="000F05F5"/>
    <w:rsid w:val="000F0727"/>
    <w:rsid w:val="000F0CF3"/>
    <w:rsid w:val="000F0FB6"/>
    <w:rsid w:val="000F1796"/>
    <w:rsid w:val="000F284A"/>
    <w:rsid w:val="000F2F2B"/>
    <w:rsid w:val="000F330D"/>
    <w:rsid w:val="000F3ED0"/>
    <w:rsid w:val="000F4A65"/>
    <w:rsid w:val="000F6098"/>
    <w:rsid w:val="000F664D"/>
    <w:rsid w:val="000F758C"/>
    <w:rsid w:val="000F76A4"/>
    <w:rsid w:val="000F76CF"/>
    <w:rsid w:val="00100006"/>
    <w:rsid w:val="0010069F"/>
    <w:rsid w:val="00100E81"/>
    <w:rsid w:val="00102D59"/>
    <w:rsid w:val="00103208"/>
    <w:rsid w:val="00103262"/>
    <w:rsid w:val="001034BD"/>
    <w:rsid w:val="00103655"/>
    <w:rsid w:val="001036DA"/>
    <w:rsid w:val="001037C9"/>
    <w:rsid w:val="001051BE"/>
    <w:rsid w:val="001051F0"/>
    <w:rsid w:val="00105B76"/>
    <w:rsid w:val="001065E3"/>
    <w:rsid w:val="00107326"/>
    <w:rsid w:val="0010742C"/>
    <w:rsid w:val="00107AE1"/>
    <w:rsid w:val="00110F0C"/>
    <w:rsid w:val="001116D2"/>
    <w:rsid w:val="001117A0"/>
    <w:rsid w:val="00111949"/>
    <w:rsid w:val="00111E41"/>
    <w:rsid w:val="00111EA6"/>
    <w:rsid w:val="00113C0B"/>
    <w:rsid w:val="00114294"/>
    <w:rsid w:val="00114B83"/>
    <w:rsid w:val="0011524A"/>
    <w:rsid w:val="00115968"/>
    <w:rsid w:val="001169CE"/>
    <w:rsid w:val="00116E90"/>
    <w:rsid w:val="0011740A"/>
    <w:rsid w:val="001178BB"/>
    <w:rsid w:val="00117B75"/>
    <w:rsid w:val="00120322"/>
    <w:rsid w:val="001205C5"/>
    <w:rsid w:val="00120692"/>
    <w:rsid w:val="00120F70"/>
    <w:rsid w:val="001214F7"/>
    <w:rsid w:val="00121777"/>
    <w:rsid w:val="00122A72"/>
    <w:rsid w:val="00122ED7"/>
    <w:rsid w:val="00123102"/>
    <w:rsid w:val="00123341"/>
    <w:rsid w:val="001235AC"/>
    <w:rsid w:val="0012441E"/>
    <w:rsid w:val="001248F1"/>
    <w:rsid w:val="00124F89"/>
    <w:rsid w:val="00125170"/>
    <w:rsid w:val="00126EFD"/>
    <w:rsid w:val="00127949"/>
    <w:rsid w:val="00127CD8"/>
    <w:rsid w:val="0013062F"/>
    <w:rsid w:val="00130915"/>
    <w:rsid w:val="00130B8F"/>
    <w:rsid w:val="00131B42"/>
    <w:rsid w:val="001320A3"/>
    <w:rsid w:val="00132251"/>
    <w:rsid w:val="00132B2A"/>
    <w:rsid w:val="00132FA9"/>
    <w:rsid w:val="00133DDA"/>
    <w:rsid w:val="00134FF2"/>
    <w:rsid w:val="001353CE"/>
    <w:rsid w:val="00135871"/>
    <w:rsid w:val="00135C2E"/>
    <w:rsid w:val="00136316"/>
    <w:rsid w:val="001371BF"/>
    <w:rsid w:val="001372D6"/>
    <w:rsid w:val="00137600"/>
    <w:rsid w:val="00137609"/>
    <w:rsid w:val="001376EB"/>
    <w:rsid w:val="00137783"/>
    <w:rsid w:val="00137D56"/>
    <w:rsid w:val="0014044F"/>
    <w:rsid w:val="001409A8"/>
    <w:rsid w:val="00140A23"/>
    <w:rsid w:val="00140B03"/>
    <w:rsid w:val="00140E1F"/>
    <w:rsid w:val="00141015"/>
    <w:rsid w:val="001414E3"/>
    <w:rsid w:val="00141604"/>
    <w:rsid w:val="00142890"/>
    <w:rsid w:val="00142F6F"/>
    <w:rsid w:val="0014311F"/>
    <w:rsid w:val="00143273"/>
    <w:rsid w:val="00143ADD"/>
    <w:rsid w:val="00143D3B"/>
    <w:rsid w:val="001458FA"/>
    <w:rsid w:val="00145D08"/>
    <w:rsid w:val="0014677C"/>
    <w:rsid w:val="00147B26"/>
    <w:rsid w:val="00147EC8"/>
    <w:rsid w:val="0015036B"/>
    <w:rsid w:val="0015118E"/>
    <w:rsid w:val="001513B9"/>
    <w:rsid w:val="00151445"/>
    <w:rsid w:val="00151887"/>
    <w:rsid w:val="00151F3D"/>
    <w:rsid w:val="0015223D"/>
    <w:rsid w:val="00152C3B"/>
    <w:rsid w:val="001534DE"/>
    <w:rsid w:val="00153BA2"/>
    <w:rsid w:val="00153EC1"/>
    <w:rsid w:val="001543EC"/>
    <w:rsid w:val="00154900"/>
    <w:rsid w:val="001549B5"/>
    <w:rsid w:val="00154C2E"/>
    <w:rsid w:val="001553A7"/>
    <w:rsid w:val="0015576C"/>
    <w:rsid w:val="001566BF"/>
    <w:rsid w:val="00156A4A"/>
    <w:rsid w:val="00157C3E"/>
    <w:rsid w:val="001605A0"/>
    <w:rsid w:val="00160ABD"/>
    <w:rsid w:val="00160E53"/>
    <w:rsid w:val="00161776"/>
    <w:rsid w:val="001617C6"/>
    <w:rsid w:val="00161A37"/>
    <w:rsid w:val="00162AC5"/>
    <w:rsid w:val="00162BC7"/>
    <w:rsid w:val="00163569"/>
    <w:rsid w:val="00163B0D"/>
    <w:rsid w:val="00164744"/>
    <w:rsid w:val="001654E0"/>
    <w:rsid w:val="001657C2"/>
    <w:rsid w:val="0016656B"/>
    <w:rsid w:val="001669A0"/>
    <w:rsid w:val="0016783A"/>
    <w:rsid w:val="00170431"/>
    <w:rsid w:val="00170A71"/>
    <w:rsid w:val="00170C2B"/>
    <w:rsid w:val="001716B1"/>
    <w:rsid w:val="00172EAC"/>
    <w:rsid w:val="00173112"/>
    <w:rsid w:val="0017430A"/>
    <w:rsid w:val="001748B3"/>
    <w:rsid w:val="00174A57"/>
    <w:rsid w:val="0017527F"/>
    <w:rsid w:val="00175B96"/>
    <w:rsid w:val="00175B9B"/>
    <w:rsid w:val="00175D90"/>
    <w:rsid w:val="00176D76"/>
    <w:rsid w:val="00176FBC"/>
    <w:rsid w:val="0017788C"/>
    <w:rsid w:val="00180C1F"/>
    <w:rsid w:val="00180D30"/>
    <w:rsid w:val="00181F2E"/>
    <w:rsid w:val="001821A7"/>
    <w:rsid w:val="00182523"/>
    <w:rsid w:val="00184495"/>
    <w:rsid w:val="001847E1"/>
    <w:rsid w:val="00184A99"/>
    <w:rsid w:val="00184D65"/>
    <w:rsid w:val="00186CEC"/>
    <w:rsid w:val="00190428"/>
    <w:rsid w:val="00190FE2"/>
    <w:rsid w:val="00191454"/>
    <w:rsid w:val="00192993"/>
    <w:rsid w:val="00192B60"/>
    <w:rsid w:val="001943B4"/>
    <w:rsid w:val="0019449C"/>
    <w:rsid w:val="00195B80"/>
    <w:rsid w:val="00195E57"/>
    <w:rsid w:val="00195F0B"/>
    <w:rsid w:val="0019603E"/>
    <w:rsid w:val="00196206"/>
    <w:rsid w:val="00196C6B"/>
    <w:rsid w:val="001970D0"/>
    <w:rsid w:val="001971C0"/>
    <w:rsid w:val="00197CA3"/>
    <w:rsid w:val="001A0089"/>
    <w:rsid w:val="001A1408"/>
    <w:rsid w:val="001A1B30"/>
    <w:rsid w:val="001A1CE0"/>
    <w:rsid w:val="001A3855"/>
    <w:rsid w:val="001A4F47"/>
    <w:rsid w:val="001A540B"/>
    <w:rsid w:val="001A56EC"/>
    <w:rsid w:val="001A7528"/>
    <w:rsid w:val="001B0833"/>
    <w:rsid w:val="001B0864"/>
    <w:rsid w:val="001B0979"/>
    <w:rsid w:val="001B0EFE"/>
    <w:rsid w:val="001B0F2B"/>
    <w:rsid w:val="001B1684"/>
    <w:rsid w:val="001B201A"/>
    <w:rsid w:val="001B267D"/>
    <w:rsid w:val="001B35A3"/>
    <w:rsid w:val="001B37D3"/>
    <w:rsid w:val="001B4B23"/>
    <w:rsid w:val="001B4D38"/>
    <w:rsid w:val="001B4D83"/>
    <w:rsid w:val="001B5263"/>
    <w:rsid w:val="001B5485"/>
    <w:rsid w:val="001B5588"/>
    <w:rsid w:val="001B5B27"/>
    <w:rsid w:val="001B5EB8"/>
    <w:rsid w:val="001B5F49"/>
    <w:rsid w:val="001B6760"/>
    <w:rsid w:val="001B73C4"/>
    <w:rsid w:val="001B786D"/>
    <w:rsid w:val="001B7885"/>
    <w:rsid w:val="001B79E5"/>
    <w:rsid w:val="001C114C"/>
    <w:rsid w:val="001C15B3"/>
    <w:rsid w:val="001C1D3B"/>
    <w:rsid w:val="001C2B64"/>
    <w:rsid w:val="001C2C2C"/>
    <w:rsid w:val="001C2FBC"/>
    <w:rsid w:val="001C3DEE"/>
    <w:rsid w:val="001C3F43"/>
    <w:rsid w:val="001C493B"/>
    <w:rsid w:val="001C4B72"/>
    <w:rsid w:val="001C4F30"/>
    <w:rsid w:val="001C59E9"/>
    <w:rsid w:val="001C76C4"/>
    <w:rsid w:val="001C775E"/>
    <w:rsid w:val="001C7DF0"/>
    <w:rsid w:val="001C7F85"/>
    <w:rsid w:val="001D0E76"/>
    <w:rsid w:val="001D0F90"/>
    <w:rsid w:val="001D1659"/>
    <w:rsid w:val="001D1B2E"/>
    <w:rsid w:val="001D1BEF"/>
    <w:rsid w:val="001D2935"/>
    <w:rsid w:val="001D3E7D"/>
    <w:rsid w:val="001D4409"/>
    <w:rsid w:val="001D4840"/>
    <w:rsid w:val="001D4A00"/>
    <w:rsid w:val="001D4FDE"/>
    <w:rsid w:val="001D6CCC"/>
    <w:rsid w:val="001D6DA1"/>
    <w:rsid w:val="001D6F8B"/>
    <w:rsid w:val="001D72A0"/>
    <w:rsid w:val="001E0042"/>
    <w:rsid w:val="001E00D4"/>
    <w:rsid w:val="001E2508"/>
    <w:rsid w:val="001E3118"/>
    <w:rsid w:val="001E35B8"/>
    <w:rsid w:val="001E37C5"/>
    <w:rsid w:val="001E44FF"/>
    <w:rsid w:val="001E4ACD"/>
    <w:rsid w:val="001E55B9"/>
    <w:rsid w:val="001E5600"/>
    <w:rsid w:val="001E5AA2"/>
    <w:rsid w:val="001E5E6C"/>
    <w:rsid w:val="001E6638"/>
    <w:rsid w:val="001E6D4F"/>
    <w:rsid w:val="001E7011"/>
    <w:rsid w:val="001E7C61"/>
    <w:rsid w:val="001F0318"/>
    <w:rsid w:val="001F1520"/>
    <w:rsid w:val="001F17B8"/>
    <w:rsid w:val="001F196A"/>
    <w:rsid w:val="001F1D8F"/>
    <w:rsid w:val="001F3CFB"/>
    <w:rsid w:val="001F4C5D"/>
    <w:rsid w:val="001F4C9C"/>
    <w:rsid w:val="001F5512"/>
    <w:rsid w:val="001F565C"/>
    <w:rsid w:val="001F626E"/>
    <w:rsid w:val="001F6866"/>
    <w:rsid w:val="001F6879"/>
    <w:rsid w:val="001F7B38"/>
    <w:rsid w:val="00200048"/>
    <w:rsid w:val="002000C8"/>
    <w:rsid w:val="00200662"/>
    <w:rsid w:val="00200837"/>
    <w:rsid w:val="00201078"/>
    <w:rsid w:val="0020124E"/>
    <w:rsid w:val="00201379"/>
    <w:rsid w:val="0020170E"/>
    <w:rsid w:val="002033A2"/>
    <w:rsid w:val="00203B1E"/>
    <w:rsid w:val="00203CFC"/>
    <w:rsid w:val="00204277"/>
    <w:rsid w:val="0020438C"/>
    <w:rsid w:val="00204586"/>
    <w:rsid w:val="002046F4"/>
    <w:rsid w:val="0020470D"/>
    <w:rsid w:val="00204A12"/>
    <w:rsid w:val="00205749"/>
    <w:rsid w:val="00205816"/>
    <w:rsid w:val="0020767E"/>
    <w:rsid w:val="002077DA"/>
    <w:rsid w:val="002078D8"/>
    <w:rsid w:val="00210A24"/>
    <w:rsid w:val="0021128F"/>
    <w:rsid w:val="002117E9"/>
    <w:rsid w:val="002122E1"/>
    <w:rsid w:val="0021336D"/>
    <w:rsid w:val="002154F7"/>
    <w:rsid w:val="002157D0"/>
    <w:rsid w:val="00216AE9"/>
    <w:rsid w:val="002170DB"/>
    <w:rsid w:val="0021796F"/>
    <w:rsid w:val="002206AE"/>
    <w:rsid w:val="0022091C"/>
    <w:rsid w:val="00221409"/>
    <w:rsid w:val="00221951"/>
    <w:rsid w:val="00222717"/>
    <w:rsid w:val="00222F40"/>
    <w:rsid w:val="00224D80"/>
    <w:rsid w:val="00224EAF"/>
    <w:rsid w:val="00225184"/>
    <w:rsid w:val="00226787"/>
    <w:rsid w:val="00226862"/>
    <w:rsid w:val="00226E25"/>
    <w:rsid w:val="00227058"/>
    <w:rsid w:val="00230007"/>
    <w:rsid w:val="00230B28"/>
    <w:rsid w:val="00230BFA"/>
    <w:rsid w:val="00230C86"/>
    <w:rsid w:val="0023143E"/>
    <w:rsid w:val="002315F9"/>
    <w:rsid w:val="0023195F"/>
    <w:rsid w:val="002322B8"/>
    <w:rsid w:val="00232922"/>
    <w:rsid w:val="00233CFF"/>
    <w:rsid w:val="002345B2"/>
    <w:rsid w:val="00234EAA"/>
    <w:rsid w:val="0023542F"/>
    <w:rsid w:val="00235D38"/>
    <w:rsid w:val="00235F51"/>
    <w:rsid w:val="00237722"/>
    <w:rsid w:val="002403E9"/>
    <w:rsid w:val="0024052F"/>
    <w:rsid w:val="00240817"/>
    <w:rsid w:val="00241737"/>
    <w:rsid w:val="00241FEF"/>
    <w:rsid w:val="002425C0"/>
    <w:rsid w:val="002427BA"/>
    <w:rsid w:val="002428C7"/>
    <w:rsid w:val="0024306D"/>
    <w:rsid w:val="00243CBE"/>
    <w:rsid w:val="00244CAA"/>
    <w:rsid w:val="002463A4"/>
    <w:rsid w:val="00246A04"/>
    <w:rsid w:val="00246D6D"/>
    <w:rsid w:val="00247933"/>
    <w:rsid w:val="0025005D"/>
    <w:rsid w:val="00250F51"/>
    <w:rsid w:val="002513B8"/>
    <w:rsid w:val="002523AA"/>
    <w:rsid w:val="0025302E"/>
    <w:rsid w:val="00253111"/>
    <w:rsid w:val="002534AA"/>
    <w:rsid w:val="00253665"/>
    <w:rsid w:val="00253930"/>
    <w:rsid w:val="002539BF"/>
    <w:rsid w:val="00253EB8"/>
    <w:rsid w:val="00253F38"/>
    <w:rsid w:val="00254057"/>
    <w:rsid w:val="00254149"/>
    <w:rsid w:val="002543E7"/>
    <w:rsid w:val="002550FC"/>
    <w:rsid w:val="00256076"/>
    <w:rsid w:val="0025664F"/>
    <w:rsid w:val="0025666C"/>
    <w:rsid w:val="002566F2"/>
    <w:rsid w:val="00257A41"/>
    <w:rsid w:val="00261F0D"/>
    <w:rsid w:val="00261F53"/>
    <w:rsid w:val="002621C0"/>
    <w:rsid w:val="00262CB8"/>
    <w:rsid w:val="00263298"/>
    <w:rsid w:val="00263638"/>
    <w:rsid w:val="00263B25"/>
    <w:rsid w:val="00264D9C"/>
    <w:rsid w:val="00265D3B"/>
    <w:rsid w:val="00266D69"/>
    <w:rsid w:val="00267915"/>
    <w:rsid w:val="002709B4"/>
    <w:rsid w:val="002709D2"/>
    <w:rsid w:val="002718F3"/>
    <w:rsid w:val="00271AA3"/>
    <w:rsid w:val="0027330B"/>
    <w:rsid w:val="002734CC"/>
    <w:rsid w:val="002737E3"/>
    <w:rsid w:val="0027441A"/>
    <w:rsid w:val="00274BBB"/>
    <w:rsid w:val="002762A6"/>
    <w:rsid w:val="00276622"/>
    <w:rsid w:val="00276CC4"/>
    <w:rsid w:val="00276F46"/>
    <w:rsid w:val="002771E0"/>
    <w:rsid w:val="00277225"/>
    <w:rsid w:val="00277EEE"/>
    <w:rsid w:val="00280D1B"/>
    <w:rsid w:val="00280F4A"/>
    <w:rsid w:val="0028113B"/>
    <w:rsid w:val="00281F1C"/>
    <w:rsid w:val="00282310"/>
    <w:rsid w:val="00282943"/>
    <w:rsid w:val="00282BDB"/>
    <w:rsid w:val="002832B0"/>
    <w:rsid w:val="0028331D"/>
    <w:rsid w:val="002837D5"/>
    <w:rsid w:val="002840A5"/>
    <w:rsid w:val="002844EE"/>
    <w:rsid w:val="0028453D"/>
    <w:rsid w:val="00284BBF"/>
    <w:rsid w:val="0028592F"/>
    <w:rsid w:val="002862FE"/>
    <w:rsid w:val="00286EA4"/>
    <w:rsid w:val="00286EE8"/>
    <w:rsid w:val="00287DE2"/>
    <w:rsid w:val="0029130A"/>
    <w:rsid w:val="00291A62"/>
    <w:rsid w:val="002926B5"/>
    <w:rsid w:val="00292B5D"/>
    <w:rsid w:val="00293000"/>
    <w:rsid w:val="002930D6"/>
    <w:rsid w:val="00294257"/>
    <w:rsid w:val="00294358"/>
    <w:rsid w:val="002945C1"/>
    <w:rsid w:val="002946FB"/>
    <w:rsid w:val="00294904"/>
    <w:rsid w:val="00294F2A"/>
    <w:rsid w:val="00294FE8"/>
    <w:rsid w:val="00295155"/>
    <w:rsid w:val="002951C8"/>
    <w:rsid w:val="00295549"/>
    <w:rsid w:val="00295ACC"/>
    <w:rsid w:val="00295BC7"/>
    <w:rsid w:val="00295D7F"/>
    <w:rsid w:val="0029631C"/>
    <w:rsid w:val="00296912"/>
    <w:rsid w:val="00297519"/>
    <w:rsid w:val="00297EA6"/>
    <w:rsid w:val="00297FB7"/>
    <w:rsid w:val="002A00C9"/>
    <w:rsid w:val="002A0848"/>
    <w:rsid w:val="002A2415"/>
    <w:rsid w:val="002A2562"/>
    <w:rsid w:val="002A2885"/>
    <w:rsid w:val="002A2D35"/>
    <w:rsid w:val="002A2E61"/>
    <w:rsid w:val="002A391B"/>
    <w:rsid w:val="002A3F39"/>
    <w:rsid w:val="002A4878"/>
    <w:rsid w:val="002A4C7F"/>
    <w:rsid w:val="002A4C97"/>
    <w:rsid w:val="002A4E2C"/>
    <w:rsid w:val="002A53F1"/>
    <w:rsid w:val="002A5562"/>
    <w:rsid w:val="002A5F38"/>
    <w:rsid w:val="002A61C2"/>
    <w:rsid w:val="002A7F2A"/>
    <w:rsid w:val="002B11D5"/>
    <w:rsid w:val="002B1298"/>
    <w:rsid w:val="002B1C5D"/>
    <w:rsid w:val="002B2276"/>
    <w:rsid w:val="002B26C4"/>
    <w:rsid w:val="002B353B"/>
    <w:rsid w:val="002B3E30"/>
    <w:rsid w:val="002B4296"/>
    <w:rsid w:val="002B4762"/>
    <w:rsid w:val="002B4EB1"/>
    <w:rsid w:val="002B5752"/>
    <w:rsid w:val="002B6D74"/>
    <w:rsid w:val="002B7369"/>
    <w:rsid w:val="002B7A42"/>
    <w:rsid w:val="002B7D97"/>
    <w:rsid w:val="002C034C"/>
    <w:rsid w:val="002C08F7"/>
    <w:rsid w:val="002C180B"/>
    <w:rsid w:val="002C18B5"/>
    <w:rsid w:val="002C1D05"/>
    <w:rsid w:val="002C2529"/>
    <w:rsid w:val="002C25C6"/>
    <w:rsid w:val="002C3EB9"/>
    <w:rsid w:val="002C4821"/>
    <w:rsid w:val="002C5928"/>
    <w:rsid w:val="002C6168"/>
    <w:rsid w:val="002C7F4E"/>
    <w:rsid w:val="002D046A"/>
    <w:rsid w:val="002D0F2C"/>
    <w:rsid w:val="002D1C39"/>
    <w:rsid w:val="002D1C70"/>
    <w:rsid w:val="002D1C84"/>
    <w:rsid w:val="002D2194"/>
    <w:rsid w:val="002D2E2D"/>
    <w:rsid w:val="002D2FC8"/>
    <w:rsid w:val="002D3520"/>
    <w:rsid w:val="002D39E5"/>
    <w:rsid w:val="002D3A19"/>
    <w:rsid w:val="002D45DD"/>
    <w:rsid w:val="002D4A2E"/>
    <w:rsid w:val="002D61EF"/>
    <w:rsid w:val="002D6205"/>
    <w:rsid w:val="002D6A1E"/>
    <w:rsid w:val="002D7456"/>
    <w:rsid w:val="002D7784"/>
    <w:rsid w:val="002D784F"/>
    <w:rsid w:val="002E000C"/>
    <w:rsid w:val="002E01F9"/>
    <w:rsid w:val="002E0239"/>
    <w:rsid w:val="002E0F2C"/>
    <w:rsid w:val="002E23BA"/>
    <w:rsid w:val="002E3ED7"/>
    <w:rsid w:val="002E515D"/>
    <w:rsid w:val="002E55BD"/>
    <w:rsid w:val="002E56AA"/>
    <w:rsid w:val="002E5EE0"/>
    <w:rsid w:val="002E63AB"/>
    <w:rsid w:val="002E63CC"/>
    <w:rsid w:val="002E64D9"/>
    <w:rsid w:val="002E6522"/>
    <w:rsid w:val="002E659F"/>
    <w:rsid w:val="002E67CA"/>
    <w:rsid w:val="002E68DD"/>
    <w:rsid w:val="002E68FC"/>
    <w:rsid w:val="002E6D77"/>
    <w:rsid w:val="002E6F62"/>
    <w:rsid w:val="002E73CF"/>
    <w:rsid w:val="002E7E42"/>
    <w:rsid w:val="002F10F8"/>
    <w:rsid w:val="002F1EDE"/>
    <w:rsid w:val="002F280F"/>
    <w:rsid w:val="002F288A"/>
    <w:rsid w:val="002F2EA2"/>
    <w:rsid w:val="002F303D"/>
    <w:rsid w:val="002F3C12"/>
    <w:rsid w:val="002F4288"/>
    <w:rsid w:val="002F4EC2"/>
    <w:rsid w:val="002F5757"/>
    <w:rsid w:val="002F59B7"/>
    <w:rsid w:val="002F5F8B"/>
    <w:rsid w:val="002F74B4"/>
    <w:rsid w:val="002F7BD7"/>
    <w:rsid w:val="003003C8"/>
    <w:rsid w:val="00300DF2"/>
    <w:rsid w:val="00302B82"/>
    <w:rsid w:val="003033F1"/>
    <w:rsid w:val="003036B8"/>
    <w:rsid w:val="00304146"/>
    <w:rsid w:val="00304293"/>
    <w:rsid w:val="0030459E"/>
    <w:rsid w:val="00304681"/>
    <w:rsid w:val="00305219"/>
    <w:rsid w:val="0030589D"/>
    <w:rsid w:val="00306B91"/>
    <w:rsid w:val="00307053"/>
    <w:rsid w:val="0030741E"/>
    <w:rsid w:val="00307E04"/>
    <w:rsid w:val="00310575"/>
    <w:rsid w:val="00311409"/>
    <w:rsid w:val="003115E0"/>
    <w:rsid w:val="0031197F"/>
    <w:rsid w:val="00311D2F"/>
    <w:rsid w:val="0031320B"/>
    <w:rsid w:val="003140C7"/>
    <w:rsid w:val="00315CF2"/>
    <w:rsid w:val="00316584"/>
    <w:rsid w:val="00317374"/>
    <w:rsid w:val="00317EA9"/>
    <w:rsid w:val="003207E7"/>
    <w:rsid w:val="00321171"/>
    <w:rsid w:val="003223C1"/>
    <w:rsid w:val="00323658"/>
    <w:rsid w:val="00323F0F"/>
    <w:rsid w:val="0032428B"/>
    <w:rsid w:val="00324A44"/>
    <w:rsid w:val="00324DDC"/>
    <w:rsid w:val="003252E8"/>
    <w:rsid w:val="00325595"/>
    <w:rsid w:val="0032578F"/>
    <w:rsid w:val="00325EB4"/>
    <w:rsid w:val="00326BEF"/>
    <w:rsid w:val="00327430"/>
    <w:rsid w:val="00327D13"/>
    <w:rsid w:val="00331182"/>
    <w:rsid w:val="00331AD4"/>
    <w:rsid w:val="003324B7"/>
    <w:rsid w:val="00332F92"/>
    <w:rsid w:val="003331E0"/>
    <w:rsid w:val="00333382"/>
    <w:rsid w:val="00333817"/>
    <w:rsid w:val="00334487"/>
    <w:rsid w:val="00334685"/>
    <w:rsid w:val="0033490F"/>
    <w:rsid w:val="00334C5F"/>
    <w:rsid w:val="00334FC3"/>
    <w:rsid w:val="00335389"/>
    <w:rsid w:val="003356C0"/>
    <w:rsid w:val="00335C44"/>
    <w:rsid w:val="00336055"/>
    <w:rsid w:val="003362CD"/>
    <w:rsid w:val="00337B6E"/>
    <w:rsid w:val="00337C7E"/>
    <w:rsid w:val="00337EDD"/>
    <w:rsid w:val="00340CFA"/>
    <w:rsid w:val="003416CD"/>
    <w:rsid w:val="0034240C"/>
    <w:rsid w:val="00342543"/>
    <w:rsid w:val="0034275B"/>
    <w:rsid w:val="0034287D"/>
    <w:rsid w:val="00342F9E"/>
    <w:rsid w:val="003431D5"/>
    <w:rsid w:val="0034420A"/>
    <w:rsid w:val="003444BB"/>
    <w:rsid w:val="003446D0"/>
    <w:rsid w:val="0034539E"/>
    <w:rsid w:val="00345BFF"/>
    <w:rsid w:val="003464F5"/>
    <w:rsid w:val="00347000"/>
    <w:rsid w:val="00347C1A"/>
    <w:rsid w:val="00347CC4"/>
    <w:rsid w:val="0035001A"/>
    <w:rsid w:val="0035097F"/>
    <w:rsid w:val="00351A67"/>
    <w:rsid w:val="00351B39"/>
    <w:rsid w:val="003532AE"/>
    <w:rsid w:val="003535E3"/>
    <w:rsid w:val="003538B9"/>
    <w:rsid w:val="003543AE"/>
    <w:rsid w:val="0035494A"/>
    <w:rsid w:val="003549D9"/>
    <w:rsid w:val="00354E06"/>
    <w:rsid w:val="00356446"/>
    <w:rsid w:val="00357027"/>
    <w:rsid w:val="0035714E"/>
    <w:rsid w:val="00357F15"/>
    <w:rsid w:val="003601D1"/>
    <w:rsid w:val="00360200"/>
    <w:rsid w:val="00360237"/>
    <w:rsid w:val="003611A8"/>
    <w:rsid w:val="003614C5"/>
    <w:rsid w:val="00361E12"/>
    <w:rsid w:val="003622BD"/>
    <w:rsid w:val="00362CAA"/>
    <w:rsid w:val="00363B04"/>
    <w:rsid w:val="00364339"/>
    <w:rsid w:val="003643B5"/>
    <w:rsid w:val="003644E9"/>
    <w:rsid w:val="003650B5"/>
    <w:rsid w:val="00365325"/>
    <w:rsid w:val="00365CDA"/>
    <w:rsid w:val="0036680C"/>
    <w:rsid w:val="00367293"/>
    <w:rsid w:val="00367ACD"/>
    <w:rsid w:val="00367BEF"/>
    <w:rsid w:val="00367D8B"/>
    <w:rsid w:val="003708B3"/>
    <w:rsid w:val="0037093A"/>
    <w:rsid w:val="00370F2D"/>
    <w:rsid w:val="00373E14"/>
    <w:rsid w:val="00374DB4"/>
    <w:rsid w:val="00374F9B"/>
    <w:rsid w:val="003750CC"/>
    <w:rsid w:val="0037529A"/>
    <w:rsid w:val="00376213"/>
    <w:rsid w:val="003776A8"/>
    <w:rsid w:val="00377A45"/>
    <w:rsid w:val="00380220"/>
    <w:rsid w:val="00380500"/>
    <w:rsid w:val="003809A3"/>
    <w:rsid w:val="00380B01"/>
    <w:rsid w:val="00381532"/>
    <w:rsid w:val="00382057"/>
    <w:rsid w:val="00382222"/>
    <w:rsid w:val="003826E7"/>
    <w:rsid w:val="00382903"/>
    <w:rsid w:val="00382A2A"/>
    <w:rsid w:val="0038339F"/>
    <w:rsid w:val="00383E40"/>
    <w:rsid w:val="00383E60"/>
    <w:rsid w:val="00383F4B"/>
    <w:rsid w:val="00383FE1"/>
    <w:rsid w:val="00384489"/>
    <w:rsid w:val="00384948"/>
    <w:rsid w:val="00385824"/>
    <w:rsid w:val="00385DCA"/>
    <w:rsid w:val="00385EAA"/>
    <w:rsid w:val="003861EB"/>
    <w:rsid w:val="0038754B"/>
    <w:rsid w:val="0039064C"/>
    <w:rsid w:val="00391733"/>
    <w:rsid w:val="00391F4E"/>
    <w:rsid w:val="00393A31"/>
    <w:rsid w:val="00394B33"/>
    <w:rsid w:val="00395BD8"/>
    <w:rsid w:val="00395F91"/>
    <w:rsid w:val="0039626F"/>
    <w:rsid w:val="003964D0"/>
    <w:rsid w:val="003967E6"/>
    <w:rsid w:val="00396852"/>
    <w:rsid w:val="00397FDB"/>
    <w:rsid w:val="003A0038"/>
    <w:rsid w:val="003A02CA"/>
    <w:rsid w:val="003A04D7"/>
    <w:rsid w:val="003A05D6"/>
    <w:rsid w:val="003A285C"/>
    <w:rsid w:val="003A378C"/>
    <w:rsid w:val="003A400D"/>
    <w:rsid w:val="003A4049"/>
    <w:rsid w:val="003A48CC"/>
    <w:rsid w:val="003A560E"/>
    <w:rsid w:val="003A677F"/>
    <w:rsid w:val="003A6D7F"/>
    <w:rsid w:val="003A7121"/>
    <w:rsid w:val="003A7600"/>
    <w:rsid w:val="003A7E1C"/>
    <w:rsid w:val="003B00E8"/>
    <w:rsid w:val="003B065B"/>
    <w:rsid w:val="003B09DE"/>
    <w:rsid w:val="003B0EA0"/>
    <w:rsid w:val="003B1451"/>
    <w:rsid w:val="003B162F"/>
    <w:rsid w:val="003B234D"/>
    <w:rsid w:val="003B2FEB"/>
    <w:rsid w:val="003B3049"/>
    <w:rsid w:val="003B343E"/>
    <w:rsid w:val="003B3795"/>
    <w:rsid w:val="003B3AEC"/>
    <w:rsid w:val="003B3EA8"/>
    <w:rsid w:val="003B4789"/>
    <w:rsid w:val="003B47AF"/>
    <w:rsid w:val="003B4A6C"/>
    <w:rsid w:val="003B587B"/>
    <w:rsid w:val="003B5B93"/>
    <w:rsid w:val="003B5F1D"/>
    <w:rsid w:val="003B677A"/>
    <w:rsid w:val="003B68AB"/>
    <w:rsid w:val="003B727E"/>
    <w:rsid w:val="003B73E9"/>
    <w:rsid w:val="003C0454"/>
    <w:rsid w:val="003C0FDE"/>
    <w:rsid w:val="003C106F"/>
    <w:rsid w:val="003C1128"/>
    <w:rsid w:val="003C1226"/>
    <w:rsid w:val="003C19AB"/>
    <w:rsid w:val="003C2A5F"/>
    <w:rsid w:val="003C2DC8"/>
    <w:rsid w:val="003C352A"/>
    <w:rsid w:val="003C3810"/>
    <w:rsid w:val="003C41CD"/>
    <w:rsid w:val="003C4646"/>
    <w:rsid w:val="003C4828"/>
    <w:rsid w:val="003C4E01"/>
    <w:rsid w:val="003C51DF"/>
    <w:rsid w:val="003C5A3A"/>
    <w:rsid w:val="003C5B91"/>
    <w:rsid w:val="003C60FF"/>
    <w:rsid w:val="003C6F60"/>
    <w:rsid w:val="003C79A9"/>
    <w:rsid w:val="003D031D"/>
    <w:rsid w:val="003D0739"/>
    <w:rsid w:val="003D1306"/>
    <w:rsid w:val="003D146B"/>
    <w:rsid w:val="003D178A"/>
    <w:rsid w:val="003D26F9"/>
    <w:rsid w:val="003D2D05"/>
    <w:rsid w:val="003D44F1"/>
    <w:rsid w:val="003D44FC"/>
    <w:rsid w:val="003D514F"/>
    <w:rsid w:val="003D572E"/>
    <w:rsid w:val="003D5788"/>
    <w:rsid w:val="003D5FA1"/>
    <w:rsid w:val="003D67D4"/>
    <w:rsid w:val="003D6895"/>
    <w:rsid w:val="003D72A8"/>
    <w:rsid w:val="003D7A52"/>
    <w:rsid w:val="003E116A"/>
    <w:rsid w:val="003E21C0"/>
    <w:rsid w:val="003E26C0"/>
    <w:rsid w:val="003E29D0"/>
    <w:rsid w:val="003E3056"/>
    <w:rsid w:val="003E37A1"/>
    <w:rsid w:val="003E38B1"/>
    <w:rsid w:val="003E3E96"/>
    <w:rsid w:val="003E423A"/>
    <w:rsid w:val="003E45E2"/>
    <w:rsid w:val="003E4DA7"/>
    <w:rsid w:val="003E5189"/>
    <w:rsid w:val="003E5288"/>
    <w:rsid w:val="003E6042"/>
    <w:rsid w:val="003E61D5"/>
    <w:rsid w:val="003E65CD"/>
    <w:rsid w:val="003E6DCD"/>
    <w:rsid w:val="003F07BA"/>
    <w:rsid w:val="003F1637"/>
    <w:rsid w:val="003F3007"/>
    <w:rsid w:val="003F396F"/>
    <w:rsid w:val="003F3FDA"/>
    <w:rsid w:val="003F4496"/>
    <w:rsid w:val="003F45A9"/>
    <w:rsid w:val="003F4CAD"/>
    <w:rsid w:val="003F4EB1"/>
    <w:rsid w:val="003F5D63"/>
    <w:rsid w:val="003F67F0"/>
    <w:rsid w:val="003F6B7D"/>
    <w:rsid w:val="003F7232"/>
    <w:rsid w:val="004002E6"/>
    <w:rsid w:val="00400598"/>
    <w:rsid w:val="0040061A"/>
    <w:rsid w:val="004008E1"/>
    <w:rsid w:val="004008F4"/>
    <w:rsid w:val="00401CFE"/>
    <w:rsid w:val="00403162"/>
    <w:rsid w:val="0040341D"/>
    <w:rsid w:val="00404687"/>
    <w:rsid w:val="00404A19"/>
    <w:rsid w:val="004058C6"/>
    <w:rsid w:val="00406F70"/>
    <w:rsid w:val="004119B1"/>
    <w:rsid w:val="00411EFC"/>
    <w:rsid w:val="004124AE"/>
    <w:rsid w:val="00412870"/>
    <w:rsid w:val="00412F67"/>
    <w:rsid w:val="0041412D"/>
    <w:rsid w:val="004145C7"/>
    <w:rsid w:val="004157ED"/>
    <w:rsid w:val="00416F60"/>
    <w:rsid w:val="00420A9D"/>
    <w:rsid w:val="0042108C"/>
    <w:rsid w:val="00421A1B"/>
    <w:rsid w:val="00421CF2"/>
    <w:rsid w:val="0042210B"/>
    <w:rsid w:val="004227C4"/>
    <w:rsid w:val="0042290E"/>
    <w:rsid w:val="0042304E"/>
    <w:rsid w:val="004230CF"/>
    <w:rsid w:val="00423137"/>
    <w:rsid w:val="00424A0C"/>
    <w:rsid w:val="00426CCD"/>
    <w:rsid w:val="00426E68"/>
    <w:rsid w:val="00427038"/>
    <w:rsid w:val="0042703B"/>
    <w:rsid w:val="004277C5"/>
    <w:rsid w:val="00430446"/>
    <w:rsid w:val="00430602"/>
    <w:rsid w:val="00430984"/>
    <w:rsid w:val="00431DAC"/>
    <w:rsid w:val="00432BC3"/>
    <w:rsid w:val="004331FB"/>
    <w:rsid w:val="00433295"/>
    <w:rsid w:val="00433465"/>
    <w:rsid w:val="004334BF"/>
    <w:rsid w:val="004335CC"/>
    <w:rsid w:val="004341D2"/>
    <w:rsid w:val="004347B0"/>
    <w:rsid w:val="00435A90"/>
    <w:rsid w:val="00436338"/>
    <w:rsid w:val="00436A33"/>
    <w:rsid w:val="004375D7"/>
    <w:rsid w:val="0044043E"/>
    <w:rsid w:val="00440548"/>
    <w:rsid w:val="004407C1"/>
    <w:rsid w:val="0044085B"/>
    <w:rsid w:val="00440EBD"/>
    <w:rsid w:val="00441098"/>
    <w:rsid w:val="004413C7"/>
    <w:rsid w:val="00441E24"/>
    <w:rsid w:val="00442965"/>
    <w:rsid w:val="00442A30"/>
    <w:rsid w:val="0044525A"/>
    <w:rsid w:val="00445B81"/>
    <w:rsid w:val="00445DBE"/>
    <w:rsid w:val="0044664D"/>
    <w:rsid w:val="00446E58"/>
    <w:rsid w:val="00447D47"/>
    <w:rsid w:val="00450503"/>
    <w:rsid w:val="00451D41"/>
    <w:rsid w:val="00451F7D"/>
    <w:rsid w:val="00452FD5"/>
    <w:rsid w:val="00454E3F"/>
    <w:rsid w:val="00455000"/>
    <w:rsid w:val="004551C8"/>
    <w:rsid w:val="004554BB"/>
    <w:rsid w:val="0045597D"/>
    <w:rsid w:val="00456C99"/>
    <w:rsid w:val="00460353"/>
    <w:rsid w:val="004615F3"/>
    <w:rsid w:val="0046199B"/>
    <w:rsid w:val="00461E41"/>
    <w:rsid w:val="00461EB0"/>
    <w:rsid w:val="004620CF"/>
    <w:rsid w:val="00462847"/>
    <w:rsid w:val="00463426"/>
    <w:rsid w:val="00463619"/>
    <w:rsid w:val="004638CE"/>
    <w:rsid w:val="00464864"/>
    <w:rsid w:val="004649EA"/>
    <w:rsid w:val="00465705"/>
    <w:rsid w:val="00466054"/>
    <w:rsid w:val="00466B04"/>
    <w:rsid w:val="0046732C"/>
    <w:rsid w:val="004673CD"/>
    <w:rsid w:val="0046773D"/>
    <w:rsid w:val="00470224"/>
    <w:rsid w:val="00470C8C"/>
    <w:rsid w:val="00470EC3"/>
    <w:rsid w:val="0047102A"/>
    <w:rsid w:val="00472D62"/>
    <w:rsid w:val="0047353E"/>
    <w:rsid w:val="00473858"/>
    <w:rsid w:val="00473CFC"/>
    <w:rsid w:val="00474575"/>
    <w:rsid w:val="00474BA2"/>
    <w:rsid w:val="00475396"/>
    <w:rsid w:val="004755F3"/>
    <w:rsid w:val="00475AD0"/>
    <w:rsid w:val="004761C5"/>
    <w:rsid w:val="00476CF4"/>
    <w:rsid w:val="004777CD"/>
    <w:rsid w:val="004801B7"/>
    <w:rsid w:val="0048055E"/>
    <w:rsid w:val="004819BB"/>
    <w:rsid w:val="00482B91"/>
    <w:rsid w:val="00482D2A"/>
    <w:rsid w:val="00482D31"/>
    <w:rsid w:val="00483632"/>
    <w:rsid w:val="0048387F"/>
    <w:rsid w:val="0048445E"/>
    <w:rsid w:val="0048499B"/>
    <w:rsid w:val="004862BA"/>
    <w:rsid w:val="004902CD"/>
    <w:rsid w:val="00490415"/>
    <w:rsid w:val="00490C77"/>
    <w:rsid w:val="00491C40"/>
    <w:rsid w:val="004930DB"/>
    <w:rsid w:val="00494D22"/>
    <w:rsid w:val="00494D74"/>
    <w:rsid w:val="004957F2"/>
    <w:rsid w:val="00495957"/>
    <w:rsid w:val="00495E81"/>
    <w:rsid w:val="00496E74"/>
    <w:rsid w:val="00497961"/>
    <w:rsid w:val="004A1BD4"/>
    <w:rsid w:val="004A21E3"/>
    <w:rsid w:val="004A24C6"/>
    <w:rsid w:val="004A2717"/>
    <w:rsid w:val="004A36F9"/>
    <w:rsid w:val="004A3FCB"/>
    <w:rsid w:val="004A4082"/>
    <w:rsid w:val="004A46FF"/>
    <w:rsid w:val="004A4B99"/>
    <w:rsid w:val="004A4DAA"/>
    <w:rsid w:val="004A5238"/>
    <w:rsid w:val="004A567D"/>
    <w:rsid w:val="004A5D8F"/>
    <w:rsid w:val="004A6EE7"/>
    <w:rsid w:val="004A7DF8"/>
    <w:rsid w:val="004B094B"/>
    <w:rsid w:val="004B09E8"/>
    <w:rsid w:val="004B0A14"/>
    <w:rsid w:val="004B11BA"/>
    <w:rsid w:val="004B141B"/>
    <w:rsid w:val="004B1772"/>
    <w:rsid w:val="004B1C84"/>
    <w:rsid w:val="004B2727"/>
    <w:rsid w:val="004B2950"/>
    <w:rsid w:val="004B3107"/>
    <w:rsid w:val="004B368D"/>
    <w:rsid w:val="004B3927"/>
    <w:rsid w:val="004B3A1B"/>
    <w:rsid w:val="004B54A3"/>
    <w:rsid w:val="004B5A1D"/>
    <w:rsid w:val="004B6C08"/>
    <w:rsid w:val="004B6D07"/>
    <w:rsid w:val="004B6F8F"/>
    <w:rsid w:val="004B7811"/>
    <w:rsid w:val="004B7D47"/>
    <w:rsid w:val="004C0AC7"/>
    <w:rsid w:val="004C0CA8"/>
    <w:rsid w:val="004C1943"/>
    <w:rsid w:val="004C236B"/>
    <w:rsid w:val="004C258D"/>
    <w:rsid w:val="004C2B3C"/>
    <w:rsid w:val="004C31F2"/>
    <w:rsid w:val="004C3304"/>
    <w:rsid w:val="004C3BEA"/>
    <w:rsid w:val="004C4080"/>
    <w:rsid w:val="004C4105"/>
    <w:rsid w:val="004C433A"/>
    <w:rsid w:val="004C467A"/>
    <w:rsid w:val="004C4AE7"/>
    <w:rsid w:val="004C4B8B"/>
    <w:rsid w:val="004C5049"/>
    <w:rsid w:val="004C5267"/>
    <w:rsid w:val="004C527A"/>
    <w:rsid w:val="004C5305"/>
    <w:rsid w:val="004C55AF"/>
    <w:rsid w:val="004C5713"/>
    <w:rsid w:val="004C5AC7"/>
    <w:rsid w:val="004C6B44"/>
    <w:rsid w:val="004C6EA2"/>
    <w:rsid w:val="004C7065"/>
    <w:rsid w:val="004C7432"/>
    <w:rsid w:val="004C7D14"/>
    <w:rsid w:val="004C7EFF"/>
    <w:rsid w:val="004D09F5"/>
    <w:rsid w:val="004D0DB7"/>
    <w:rsid w:val="004D1063"/>
    <w:rsid w:val="004D10FB"/>
    <w:rsid w:val="004D146E"/>
    <w:rsid w:val="004D1489"/>
    <w:rsid w:val="004D14BB"/>
    <w:rsid w:val="004D1AC8"/>
    <w:rsid w:val="004D2140"/>
    <w:rsid w:val="004D2578"/>
    <w:rsid w:val="004D2A00"/>
    <w:rsid w:val="004D2BE2"/>
    <w:rsid w:val="004D2F34"/>
    <w:rsid w:val="004D3386"/>
    <w:rsid w:val="004D36B4"/>
    <w:rsid w:val="004D3CE7"/>
    <w:rsid w:val="004D3EF9"/>
    <w:rsid w:val="004D4CAB"/>
    <w:rsid w:val="004D5C5F"/>
    <w:rsid w:val="004D6496"/>
    <w:rsid w:val="004D6EC4"/>
    <w:rsid w:val="004D783B"/>
    <w:rsid w:val="004D7E1F"/>
    <w:rsid w:val="004E0385"/>
    <w:rsid w:val="004E1018"/>
    <w:rsid w:val="004E1E11"/>
    <w:rsid w:val="004E281A"/>
    <w:rsid w:val="004E31CC"/>
    <w:rsid w:val="004E3B5C"/>
    <w:rsid w:val="004E3BD6"/>
    <w:rsid w:val="004E4791"/>
    <w:rsid w:val="004E4BFB"/>
    <w:rsid w:val="004E5259"/>
    <w:rsid w:val="004E554A"/>
    <w:rsid w:val="004E5620"/>
    <w:rsid w:val="004E5671"/>
    <w:rsid w:val="004E5859"/>
    <w:rsid w:val="004E5A31"/>
    <w:rsid w:val="004E5FD6"/>
    <w:rsid w:val="004E5FEF"/>
    <w:rsid w:val="004E6207"/>
    <w:rsid w:val="004E69B1"/>
    <w:rsid w:val="004E6BAA"/>
    <w:rsid w:val="004E6D89"/>
    <w:rsid w:val="004E70E5"/>
    <w:rsid w:val="004E7386"/>
    <w:rsid w:val="004E7422"/>
    <w:rsid w:val="004E749B"/>
    <w:rsid w:val="004F042A"/>
    <w:rsid w:val="004F04C2"/>
    <w:rsid w:val="004F0F3E"/>
    <w:rsid w:val="004F169C"/>
    <w:rsid w:val="004F1BC2"/>
    <w:rsid w:val="004F284F"/>
    <w:rsid w:val="004F2ADA"/>
    <w:rsid w:val="004F2C5F"/>
    <w:rsid w:val="004F2F75"/>
    <w:rsid w:val="004F3284"/>
    <w:rsid w:val="004F3982"/>
    <w:rsid w:val="004F3CE8"/>
    <w:rsid w:val="004F48CD"/>
    <w:rsid w:val="004F4CCD"/>
    <w:rsid w:val="004F50A8"/>
    <w:rsid w:val="004F5418"/>
    <w:rsid w:val="004F6284"/>
    <w:rsid w:val="004F6CA0"/>
    <w:rsid w:val="004F6EB6"/>
    <w:rsid w:val="004F6F03"/>
    <w:rsid w:val="004F7117"/>
    <w:rsid w:val="004F7213"/>
    <w:rsid w:val="004F75AC"/>
    <w:rsid w:val="0050007E"/>
    <w:rsid w:val="00500C04"/>
    <w:rsid w:val="0050151B"/>
    <w:rsid w:val="00501818"/>
    <w:rsid w:val="00501936"/>
    <w:rsid w:val="00501EBB"/>
    <w:rsid w:val="00502AF9"/>
    <w:rsid w:val="005030F9"/>
    <w:rsid w:val="005042B1"/>
    <w:rsid w:val="00504960"/>
    <w:rsid w:val="00505451"/>
    <w:rsid w:val="00505709"/>
    <w:rsid w:val="00505CDF"/>
    <w:rsid w:val="005061C7"/>
    <w:rsid w:val="0050654D"/>
    <w:rsid w:val="00506A56"/>
    <w:rsid w:val="00506D3F"/>
    <w:rsid w:val="005072E0"/>
    <w:rsid w:val="005074EF"/>
    <w:rsid w:val="00510809"/>
    <w:rsid w:val="00510B69"/>
    <w:rsid w:val="00510C96"/>
    <w:rsid w:val="005128A1"/>
    <w:rsid w:val="00512D39"/>
    <w:rsid w:val="00512D95"/>
    <w:rsid w:val="00513C3B"/>
    <w:rsid w:val="00513D78"/>
    <w:rsid w:val="00514EB8"/>
    <w:rsid w:val="00515EA0"/>
    <w:rsid w:val="00515F56"/>
    <w:rsid w:val="00516823"/>
    <w:rsid w:val="005175CE"/>
    <w:rsid w:val="00520838"/>
    <w:rsid w:val="0052167A"/>
    <w:rsid w:val="00522047"/>
    <w:rsid w:val="005220E5"/>
    <w:rsid w:val="00522503"/>
    <w:rsid w:val="005225E0"/>
    <w:rsid w:val="0052277F"/>
    <w:rsid w:val="00524EFD"/>
    <w:rsid w:val="00525530"/>
    <w:rsid w:val="00526646"/>
    <w:rsid w:val="00526896"/>
    <w:rsid w:val="00526AEE"/>
    <w:rsid w:val="005275FE"/>
    <w:rsid w:val="00530A46"/>
    <w:rsid w:val="005311C4"/>
    <w:rsid w:val="005315B9"/>
    <w:rsid w:val="00531E1C"/>
    <w:rsid w:val="00531FE8"/>
    <w:rsid w:val="0053232C"/>
    <w:rsid w:val="0053297C"/>
    <w:rsid w:val="00532D0A"/>
    <w:rsid w:val="00533A6D"/>
    <w:rsid w:val="00533F9A"/>
    <w:rsid w:val="0053405A"/>
    <w:rsid w:val="00534FDA"/>
    <w:rsid w:val="005352E4"/>
    <w:rsid w:val="00535872"/>
    <w:rsid w:val="005368A3"/>
    <w:rsid w:val="00536BA0"/>
    <w:rsid w:val="00537595"/>
    <w:rsid w:val="00537721"/>
    <w:rsid w:val="00540506"/>
    <w:rsid w:val="0054067A"/>
    <w:rsid w:val="00540E8A"/>
    <w:rsid w:val="0054205F"/>
    <w:rsid w:val="00542223"/>
    <w:rsid w:val="00542C41"/>
    <w:rsid w:val="00542E58"/>
    <w:rsid w:val="005431A0"/>
    <w:rsid w:val="005433AE"/>
    <w:rsid w:val="005439E4"/>
    <w:rsid w:val="00544368"/>
    <w:rsid w:val="0054450C"/>
    <w:rsid w:val="00544594"/>
    <w:rsid w:val="00544A16"/>
    <w:rsid w:val="00544E1A"/>
    <w:rsid w:val="00545245"/>
    <w:rsid w:val="005454EE"/>
    <w:rsid w:val="005459FE"/>
    <w:rsid w:val="00545D07"/>
    <w:rsid w:val="0054636B"/>
    <w:rsid w:val="00546477"/>
    <w:rsid w:val="005474A0"/>
    <w:rsid w:val="00547A45"/>
    <w:rsid w:val="00547E28"/>
    <w:rsid w:val="00550868"/>
    <w:rsid w:val="00552F8A"/>
    <w:rsid w:val="00553075"/>
    <w:rsid w:val="00553700"/>
    <w:rsid w:val="005540B0"/>
    <w:rsid w:val="00554869"/>
    <w:rsid w:val="005548E9"/>
    <w:rsid w:val="00554E97"/>
    <w:rsid w:val="00554F5F"/>
    <w:rsid w:val="00555255"/>
    <w:rsid w:val="005554FF"/>
    <w:rsid w:val="005557AF"/>
    <w:rsid w:val="00555A3C"/>
    <w:rsid w:val="00555B1A"/>
    <w:rsid w:val="0055660D"/>
    <w:rsid w:val="0055675A"/>
    <w:rsid w:val="00556F48"/>
    <w:rsid w:val="0055788D"/>
    <w:rsid w:val="00560451"/>
    <w:rsid w:val="0056080B"/>
    <w:rsid w:val="00562642"/>
    <w:rsid w:val="00563693"/>
    <w:rsid w:val="00564BE6"/>
    <w:rsid w:val="005659E0"/>
    <w:rsid w:val="005663A8"/>
    <w:rsid w:val="00567CCC"/>
    <w:rsid w:val="00567F43"/>
    <w:rsid w:val="005705EC"/>
    <w:rsid w:val="0057101F"/>
    <w:rsid w:val="00571C51"/>
    <w:rsid w:val="005721E4"/>
    <w:rsid w:val="0057268E"/>
    <w:rsid w:val="005731A3"/>
    <w:rsid w:val="00573358"/>
    <w:rsid w:val="005733FA"/>
    <w:rsid w:val="0057340C"/>
    <w:rsid w:val="0057518B"/>
    <w:rsid w:val="005751CB"/>
    <w:rsid w:val="00575A48"/>
    <w:rsid w:val="00576696"/>
    <w:rsid w:val="005769D2"/>
    <w:rsid w:val="005773E2"/>
    <w:rsid w:val="00577C26"/>
    <w:rsid w:val="00577D05"/>
    <w:rsid w:val="005806BA"/>
    <w:rsid w:val="0058118E"/>
    <w:rsid w:val="005822C2"/>
    <w:rsid w:val="00582874"/>
    <w:rsid w:val="00583B92"/>
    <w:rsid w:val="005848BE"/>
    <w:rsid w:val="005848EE"/>
    <w:rsid w:val="00584A50"/>
    <w:rsid w:val="005851B1"/>
    <w:rsid w:val="005852A0"/>
    <w:rsid w:val="00585441"/>
    <w:rsid w:val="00585C14"/>
    <w:rsid w:val="00586BC7"/>
    <w:rsid w:val="0058774F"/>
    <w:rsid w:val="00587BFE"/>
    <w:rsid w:val="00590327"/>
    <w:rsid w:val="0059078A"/>
    <w:rsid w:val="005910F3"/>
    <w:rsid w:val="00591952"/>
    <w:rsid w:val="00591F5B"/>
    <w:rsid w:val="005922C8"/>
    <w:rsid w:val="00592E8E"/>
    <w:rsid w:val="00592F2A"/>
    <w:rsid w:val="0059342A"/>
    <w:rsid w:val="005934B3"/>
    <w:rsid w:val="00593A1D"/>
    <w:rsid w:val="00593A99"/>
    <w:rsid w:val="00594235"/>
    <w:rsid w:val="00594B43"/>
    <w:rsid w:val="00594CD1"/>
    <w:rsid w:val="0059659F"/>
    <w:rsid w:val="005966F8"/>
    <w:rsid w:val="005967AA"/>
    <w:rsid w:val="0059735F"/>
    <w:rsid w:val="005A0FD6"/>
    <w:rsid w:val="005A1854"/>
    <w:rsid w:val="005A3176"/>
    <w:rsid w:val="005A389A"/>
    <w:rsid w:val="005A3CEC"/>
    <w:rsid w:val="005A4795"/>
    <w:rsid w:val="005A5B02"/>
    <w:rsid w:val="005A5D65"/>
    <w:rsid w:val="005A6137"/>
    <w:rsid w:val="005A69DC"/>
    <w:rsid w:val="005A749E"/>
    <w:rsid w:val="005A7E10"/>
    <w:rsid w:val="005B0B1D"/>
    <w:rsid w:val="005B0B2B"/>
    <w:rsid w:val="005B114D"/>
    <w:rsid w:val="005B17B9"/>
    <w:rsid w:val="005B1D7F"/>
    <w:rsid w:val="005B26D3"/>
    <w:rsid w:val="005B2BC4"/>
    <w:rsid w:val="005B2E1A"/>
    <w:rsid w:val="005B3B4D"/>
    <w:rsid w:val="005B4D38"/>
    <w:rsid w:val="005B51FB"/>
    <w:rsid w:val="005B5AF9"/>
    <w:rsid w:val="005B5B61"/>
    <w:rsid w:val="005B6105"/>
    <w:rsid w:val="005B6BD0"/>
    <w:rsid w:val="005B7040"/>
    <w:rsid w:val="005B7882"/>
    <w:rsid w:val="005B7EB0"/>
    <w:rsid w:val="005C00B1"/>
    <w:rsid w:val="005C0196"/>
    <w:rsid w:val="005C1A4C"/>
    <w:rsid w:val="005C26D7"/>
    <w:rsid w:val="005C26F5"/>
    <w:rsid w:val="005C2963"/>
    <w:rsid w:val="005C29F1"/>
    <w:rsid w:val="005C30FB"/>
    <w:rsid w:val="005C314F"/>
    <w:rsid w:val="005C3551"/>
    <w:rsid w:val="005C393B"/>
    <w:rsid w:val="005C3E9D"/>
    <w:rsid w:val="005C3FBC"/>
    <w:rsid w:val="005C4457"/>
    <w:rsid w:val="005C4C04"/>
    <w:rsid w:val="005C55B6"/>
    <w:rsid w:val="005C57CB"/>
    <w:rsid w:val="005C5B97"/>
    <w:rsid w:val="005C5EBD"/>
    <w:rsid w:val="005C61AC"/>
    <w:rsid w:val="005C69BE"/>
    <w:rsid w:val="005C73A8"/>
    <w:rsid w:val="005C79B9"/>
    <w:rsid w:val="005C7C5B"/>
    <w:rsid w:val="005C7F15"/>
    <w:rsid w:val="005D0421"/>
    <w:rsid w:val="005D09C1"/>
    <w:rsid w:val="005D134A"/>
    <w:rsid w:val="005D1959"/>
    <w:rsid w:val="005D32B6"/>
    <w:rsid w:val="005D38A2"/>
    <w:rsid w:val="005D3BBB"/>
    <w:rsid w:val="005D3D32"/>
    <w:rsid w:val="005D42E8"/>
    <w:rsid w:val="005D4FB5"/>
    <w:rsid w:val="005D5474"/>
    <w:rsid w:val="005D6618"/>
    <w:rsid w:val="005D6674"/>
    <w:rsid w:val="005D70AE"/>
    <w:rsid w:val="005D73FA"/>
    <w:rsid w:val="005D7522"/>
    <w:rsid w:val="005E022D"/>
    <w:rsid w:val="005E099E"/>
    <w:rsid w:val="005E26F2"/>
    <w:rsid w:val="005E3538"/>
    <w:rsid w:val="005E3C47"/>
    <w:rsid w:val="005E497A"/>
    <w:rsid w:val="005E4A6F"/>
    <w:rsid w:val="005E58D8"/>
    <w:rsid w:val="005E59B9"/>
    <w:rsid w:val="005E61AF"/>
    <w:rsid w:val="005E6276"/>
    <w:rsid w:val="005E6CC1"/>
    <w:rsid w:val="005E701D"/>
    <w:rsid w:val="005E71D1"/>
    <w:rsid w:val="005E7357"/>
    <w:rsid w:val="005E7C63"/>
    <w:rsid w:val="005E7D6E"/>
    <w:rsid w:val="005F0C87"/>
    <w:rsid w:val="005F153F"/>
    <w:rsid w:val="005F1B1B"/>
    <w:rsid w:val="005F1FE1"/>
    <w:rsid w:val="005F3272"/>
    <w:rsid w:val="005F426B"/>
    <w:rsid w:val="005F4AAF"/>
    <w:rsid w:val="005F50D5"/>
    <w:rsid w:val="005F637C"/>
    <w:rsid w:val="005F6505"/>
    <w:rsid w:val="005F7109"/>
    <w:rsid w:val="005F71F5"/>
    <w:rsid w:val="005F71FA"/>
    <w:rsid w:val="005F72D6"/>
    <w:rsid w:val="005F7596"/>
    <w:rsid w:val="005F768D"/>
    <w:rsid w:val="005F79A2"/>
    <w:rsid w:val="006005DF"/>
    <w:rsid w:val="0060061D"/>
    <w:rsid w:val="006019D4"/>
    <w:rsid w:val="0060228A"/>
    <w:rsid w:val="00602F20"/>
    <w:rsid w:val="006041E2"/>
    <w:rsid w:val="006043D3"/>
    <w:rsid w:val="006049AE"/>
    <w:rsid w:val="00604AD9"/>
    <w:rsid w:val="00604B7B"/>
    <w:rsid w:val="00604CEC"/>
    <w:rsid w:val="00604FE8"/>
    <w:rsid w:val="00605337"/>
    <w:rsid w:val="0060593F"/>
    <w:rsid w:val="00606597"/>
    <w:rsid w:val="00606A80"/>
    <w:rsid w:val="00607B97"/>
    <w:rsid w:val="00607DFE"/>
    <w:rsid w:val="0061047C"/>
    <w:rsid w:val="006106A8"/>
    <w:rsid w:val="00610858"/>
    <w:rsid w:val="00610B7B"/>
    <w:rsid w:val="00610D5C"/>
    <w:rsid w:val="006117D7"/>
    <w:rsid w:val="00611AD2"/>
    <w:rsid w:val="0061373E"/>
    <w:rsid w:val="00613CCD"/>
    <w:rsid w:val="00613F5F"/>
    <w:rsid w:val="00614332"/>
    <w:rsid w:val="006157B0"/>
    <w:rsid w:val="00616007"/>
    <w:rsid w:val="006168F8"/>
    <w:rsid w:val="006174AA"/>
    <w:rsid w:val="00617F3F"/>
    <w:rsid w:val="00617FCE"/>
    <w:rsid w:val="006200A7"/>
    <w:rsid w:val="00620DBB"/>
    <w:rsid w:val="0062178A"/>
    <w:rsid w:val="00623082"/>
    <w:rsid w:val="006230C5"/>
    <w:rsid w:val="0062380E"/>
    <w:rsid w:val="006238F2"/>
    <w:rsid w:val="006246F5"/>
    <w:rsid w:val="00624960"/>
    <w:rsid w:val="00624982"/>
    <w:rsid w:val="00624AB5"/>
    <w:rsid w:val="00624E3B"/>
    <w:rsid w:val="0062531B"/>
    <w:rsid w:val="0062584D"/>
    <w:rsid w:val="00625BB7"/>
    <w:rsid w:val="00625DDB"/>
    <w:rsid w:val="00627023"/>
    <w:rsid w:val="00627622"/>
    <w:rsid w:val="00630480"/>
    <w:rsid w:val="00631350"/>
    <w:rsid w:val="00631EC8"/>
    <w:rsid w:val="00632F68"/>
    <w:rsid w:val="006331DF"/>
    <w:rsid w:val="00633581"/>
    <w:rsid w:val="006338E5"/>
    <w:rsid w:val="006338FD"/>
    <w:rsid w:val="00633C4B"/>
    <w:rsid w:val="00633E09"/>
    <w:rsid w:val="006345DC"/>
    <w:rsid w:val="006351D9"/>
    <w:rsid w:val="006370CF"/>
    <w:rsid w:val="00637671"/>
    <w:rsid w:val="00637919"/>
    <w:rsid w:val="00640D51"/>
    <w:rsid w:val="00641638"/>
    <w:rsid w:val="0064252B"/>
    <w:rsid w:val="00643199"/>
    <w:rsid w:val="006432BC"/>
    <w:rsid w:val="00644578"/>
    <w:rsid w:val="00644B2F"/>
    <w:rsid w:val="00645012"/>
    <w:rsid w:val="0064537E"/>
    <w:rsid w:val="00645C1B"/>
    <w:rsid w:val="00646DC7"/>
    <w:rsid w:val="00647378"/>
    <w:rsid w:val="0064741A"/>
    <w:rsid w:val="006501B2"/>
    <w:rsid w:val="00650460"/>
    <w:rsid w:val="00651F35"/>
    <w:rsid w:val="0065226F"/>
    <w:rsid w:val="00652455"/>
    <w:rsid w:val="006525F4"/>
    <w:rsid w:val="00652625"/>
    <w:rsid w:val="0065271F"/>
    <w:rsid w:val="00652B47"/>
    <w:rsid w:val="006537FD"/>
    <w:rsid w:val="00653B98"/>
    <w:rsid w:val="00653EDD"/>
    <w:rsid w:val="00653F11"/>
    <w:rsid w:val="00654615"/>
    <w:rsid w:val="0065461C"/>
    <w:rsid w:val="00656E1C"/>
    <w:rsid w:val="00657055"/>
    <w:rsid w:val="0065710C"/>
    <w:rsid w:val="0065723E"/>
    <w:rsid w:val="006574B9"/>
    <w:rsid w:val="006576C6"/>
    <w:rsid w:val="00657B3E"/>
    <w:rsid w:val="006602AF"/>
    <w:rsid w:val="006607F9"/>
    <w:rsid w:val="00660D50"/>
    <w:rsid w:val="00660F90"/>
    <w:rsid w:val="00661382"/>
    <w:rsid w:val="00661496"/>
    <w:rsid w:val="006615E4"/>
    <w:rsid w:val="006616FB"/>
    <w:rsid w:val="006618A4"/>
    <w:rsid w:val="006618EA"/>
    <w:rsid w:val="00663352"/>
    <w:rsid w:val="006636CC"/>
    <w:rsid w:val="00664306"/>
    <w:rsid w:val="006661AE"/>
    <w:rsid w:val="00666441"/>
    <w:rsid w:val="00666D2D"/>
    <w:rsid w:val="00670187"/>
    <w:rsid w:val="0067102C"/>
    <w:rsid w:val="006721A2"/>
    <w:rsid w:val="00673131"/>
    <w:rsid w:val="00673CA6"/>
    <w:rsid w:val="00674445"/>
    <w:rsid w:val="00674833"/>
    <w:rsid w:val="00674E79"/>
    <w:rsid w:val="006751BB"/>
    <w:rsid w:val="00675228"/>
    <w:rsid w:val="00675A56"/>
    <w:rsid w:val="00675D76"/>
    <w:rsid w:val="006761C9"/>
    <w:rsid w:val="0067635F"/>
    <w:rsid w:val="0067646E"/>
    <w:rsid w:val="006765FA"/>
    <w:rsid w:val="00677CCE"/>
    <w:rsid w:val="006809E4"/>
    <w:rsid w:val="00680E99"/>
    <w:rsid w:val="0068131C"/>
    <w:rsid w:val="00681CC2"/>
    <w:rsid w:val="006821FF"/>
    <w:rsid w:val="006822C3"/>
    <w:rsid w:val="0068402D"/>
    <w:rsid w:val="00684439"/>
    <w:rsid w:val="0068445F"/>
    <w:rsid w:val="006847BE"/>
    <w:rsid w:val="00684D63"/>
    <w:rsid w:val="00685191"/>
    <w:rsid w:val="0068527F"/>
    <w:rsid w:val="0068543D"/>
    <w:rsid w:val="00685ADD"/>
    <w:rsid w:val="00685D2A"/>
    <w:rsid w:val="00685F0D"/>
    <w:rsid w:val="006866F7"/>
    <w:rsid w:val="00690A40"/>
    <w:rsid w:val="006917E1"/>
    <w:rsid w:val="00691ED9"/>
    <w:rsid w:val="00692967"/>
    <w:rsid w:val="0069337D"/>
    <w:rsid w:val="006936F9"/>
    <w:rsid w:val="00693E78"/>
    <w:rsid w:val="00693EE6"/>
    <w:rsid w:val="00693F72"/>
    <w:rsid w:val="00694832"/>
    <w:rsid w:val="00694AC3"/>
    <w:rsid w:val="00694EF4"/>
    <w:rsid w:val="006952BA"/>
    <w:rsid w:val="0069626D"/>
    <w:rsid w:val="0069652A"/>
    <w:rsid w:val="0069658E"/>
    <w:rsid w:val="00696B0D"/>
    <w:rsid w:val="00696C9A"/>
    <w:rsid w:val="00697121"/>
    <w:rsid w:val="006978A9"/>
    <w:rsid w:val="006A07BD"/>
    <w:rsid w:val="006A1687"/>
    <w:rsid w:val="006A1939"/>
    <w:rsid w:val="006A2F94"/>
    <w:rsid w:val="006A3239"/>
    <w:rsid w:val="006A3460"/>
    <w:rsid w:val="006A3A76"/>
    <w:rsid w:val="006A3B46"/>
    <w:rsid w:val="006A3C09"/>
    <w:rsid w:val="006A4371"/>
    <w:rsid w:val="006A5006"/>
    <w:rsid w:val="006A572D"/>
    <w:rsid w:val="006A5737"/>
    <w:rsid w:val="006A6455"/>
    <w:rsid w:val="006A6AE1"/>
    <w:rsid w:val="006A6B29"/>
    <w:rsid w:val="006A6FF7"/>
    <w:rsid w:val="006A74C1"/>
    <w:rsid w:val="006A7BFC"/>
    <w:rsid w:val="006B0234"/>
    <w:rsid w:val="006B0290"/>
    <w:rsid w:val="006B02BA"/>
    <w:rsid w:val="006B0E3F"/>
    <w:rsid w:val="006B0FC6"/>
    <w:rsid w:val="006B1A54"/>
    <w:rsid w:val="006B1C3F"/>
    <w:rsid w:val="006B32A7"/>
    <w:rsid w:val="006B4442"/>
    <w:rsid w:val="006B45BE"/>
    <w:rsid w:val="006B471F"/>
    <w:rsid w:val="006B4769"/>
    <w:rsid w:val="006B5158"/>
    <w:rsid w:val="006B5224"/>
    <w:rsid w:val="006B54EE"/>
    <w:rsid w:val="006B645E"/>
    <w:rsid w:val="006B660C"/>
    <w:rsid w:val="006B7C46"/>
    <w:rsid w:val="006C0331"/>
    <w:rsid w:val="006C1180"/>
    <w:rsid w:val="006C1D89"/>
    <w:rsid w:val="006C2B0E"/>
    <w:rsid w:val="006C2D34"/>
    <w:rsid w:val="006C2E6F"/>
    <w:rsid w:val="006C2E78"/>
    <w:rsid w:val="006C3687"/>
    <w:rsid w:val="006C383D"/>
    <w:rsid w:val="006C3C59"/>
    <w:rsid w:val="006C4866"/>
    <w:rsid w:val="006C4DC1"/>
    <w:rsid w:val="006C4E27"/>
    <w:rsid w:val="006C4E73"/>
    <w:rsid w:val="006C51D3"/>
    <w:rsid w:val="006C5295"/>
    <w:rsid w:val="006C58FC"/>
    <w:rsid w:val="006C591D"/>
    <w:rsid w:val="006C61FB"/>
    <w:rsid w:val="006C6729"/>
    <w:rsid w:val="006C6FE1"/>
    <w:rsid w:val="006C7ADC"/>
    <w:rsid w:val="006C7E97"/>
    <w:rsid w:val="006D0062"/>
    <w:rsid w:val="006D0B23"/>
    <w:rsid w:val="006D0C2C"/>
    <w:rsid w:val="006D1306"/>
    <w:rsid w:val="006D1B1D"/>
    <w:rsid w:val="006D2BD6"/>
    <w:rsid w:val="006D2EBB"/>
    <w:rsid w:val="006D32CD"/>
    <w:rsid w:val="006D3784"/>
    <w:rsid w:val="006D4B95"/>
    <w:rsid w:val="006D503D"/>
    <w:rsid w:val="006D552C"/>
    <w:rsid w:val="006D5595"/>
    <w:rsid w:val="006D5912"/>
    <w:rsid w:val="006D5BA1"/>
    <w:rsid w:val="006D5C43"/>
    <w:rsid w:val="006D63C1"/>
    <w:rsid w:val="006D6E04"/>
    <w:rsid w:val="006D7354"/>
    <w:rsid w:val="006D7BE4"/>
    <w:rsid w:val="006D7F0E"/>
    <w:rsid w:val="006E13F9"/>
    <w:rsid w:val="006E150F"/>
    <w:rsid w:val="006E1A7D"/>
    <w:rsid w:val="006E1CCC"/>
    <w:rsid w:val="006E1DD1"/>
    <w:rsid w:val="006E2120"/>
    <w:rsid w:val="006E2FD6"/>
    <w:rsid w:val="006E55E1"/>
    <w:rsid w:val="006E5818"/>
    <w:rsid w:val="006E5B09"/>
    <w:rsid w:val="006E5B27"/>
    <w:rsid w:val="006E7125"/>
    <w:rsid w:val="006E7A96"/>
    <w:rsid w:val="006E7D39"/>
    <w:rsid w:val="006F0B6A"/>
    <w:rsid w:val="006F1EC0"/>
    <w:rsid w:val="006F201D"/>
    <w:rsid w:val="006F203A"/>
    <w:rsid w:val="006F20EA"/>
    <w:rsid w:val="006F2C42"/>
    <w:rsid w:val="006F34D0"/>
    <w:rsid w:val="006F366A"/>
    <w:rsid w:val="006F3780"/>
    <w:rsid w:val="006F3FC8"/>
    <w:rsid w:val="006F4138"/>
    <w:rsid w:val="006F41D8"/>
    <w:rsid w:val="006F57C3"/>
    <w:rsid w:val="006F59AA"/>
    <w:rsid w:val="006F690D"/>
    <w:rsid w:val="006F6E5C"/>
    <w:rsid w:val="006F7636"/>
    <w:rsid w:val="00700337"/>
    <w:rsid w:val="0070067F"/>
    <w:rsid w:val="00701B41"/>
    <w:rsid w:val="007029FC"/>
    <w:rsid w:val="00703919"/>
    <w:rsid w:val="00703C59"/>
    <w:rsid w:val="00703C9E"/>
    <w:rsid w:val="00704186"/>
    <w:rsid w:val="0070453A"/>
    <w:rsid w:val="00704C82"/>
    <w:rsid w:val="00704FA0"/>
    <w:rsid w:val="00706387"/>
    <w:rsid w:val="007065C1"/>
    <w:rsid w:val="00706F99"/>
    <w:rsid w:val="00707ED3"/>
    <w:rsid w:val="0071000F"/>
    <w:rsid w:val="00710E2D"/>
    <w:rsid w:val="00710F60"/>
    <w:rsid w:val="007112DE"/>
    <w:rsid w:val="007115D0"/>
    <w:rsid w:val="00712CF0"/>
    <w:rsid w:val="00712EB8"/>
    <w:rsid w:val="0071493E"/>
    <w:rsid w:val="007150D9"/>
    <w:rsid w:val="00716818"/>
    <w:rsid w:val="00716B29"/>
    <w:rsid w:val="00716CD8"/>
    <w:rsid w:val="00716FC5"/>
    <w:rsid w:val="00717586"/>
    <w:rsid w:val="007176E0"/>
    <w:rsid w:val="00720399"/>
    <w:rsid w:val="00721173"/>
    <w:rsid w:val="007216AE"/>
    <w:rsid w:val="00722565"/>
    <w:rsid w:val="00722F3E"/>
    <w:rsid w:val="0072329A"/>
    <w:rsid w:val="0072350E"/>
    <w:rsid w:val="00723CDE"/>
    <w:rsid w:val="00724FAD"/>
    <w:rsid w:val="00726892"/>
    <w:rsid w:val="0072707C"/>
    <w:rsid w:val="00730FBA"/>
    <w:rsid w:val="007315A5"/>
    <w:rsid w:val="00731DCC"/>
    <w:rsid w:val="00731F5B"/>
    <w:rsid w:val="007322BA"/>
    <w:rsid w:val="00732403"/>
    <w:rsid w:val="00732DDB"/>
    <w:rsid w:val="00732E0C"/>
    <w:rsid w:val="00732E3E"/>
    <w:rsid w:val="00732FE4"/>
    <w:rsid w:val="0073322D"/>
    <w:rsid w:val="00734B65"/>
    <w:rsid w:val="007367B4"/>
    <w:rsid w:val="00740F94"/>
    <w:rsid w:val="00741C3F"/>
    <w:rsid w:val="00741F12"/>
    <w:rsid w:val="007428BC"/>
    <w:rsid w:val="007429CC"/>
    <w:rsid w:val="00743152"/>
    <w:rsid w:val="0074352E"/>
    <w:rsid w:val="007445F9"/>
    <w:rsid w:val="0074510F"/>
    <w:rsid w:val="00745726"/>
    <w:rsid w:val="00745CAC"/>
    <w:rsid w:val="00746177"/>
    <w:rsid w:val="00746CFF"/>
    <w:rsid w:val="00747B73"/>
    <w:rsid w:val="0075003D"/>
    <w:rsid w:val="007506D4"/>
    <w:rsid w:val="00750E3D"/>
    <w:rsid w:val="007510D6"/>
    <w:rsid w:val="0075169D"/>
    <w:rsid w:val="00751D5F"/>
    <w:rsid w:val="00752ADE"/>
    <w:rsid w:val="00752B79"/>
    <w:rsid w:val="00753102"/>
    <w:rsid w:val="00753B9F"/>
    <w:rsid w:val="00753FAA"/>
    <w:rsid w:val="0075412F"/>
    <w:rsid w:val="00754592"/>
    <w:rsid w:val="007550BA"/>
    <w:rsid w:val="00755EA7"/>
    <w:rsid w:val="007568B7"/>
    <w:rsid w:val="0075712D"/>
    <w:rsid w:val="0075748F"/>
    <w:rsid w:val="00760B43"/>
    <w:rsid w:val="00760BB4"/>
    <w:rsid w:val="0076143A"/>
    <w:rsid w:val="00761AF0"/>
    <w:rsid w:val="00762B12"/>
    <w:rsid w:val="00762DAA"/>
    <w:rsid w:val="00762EAD"/>
    <w:rsid w:val="00763D54"/>
    <w:rsid w:val="007649A8"/>
    <w:rsid w:val="00764B2B"/>
    <w:rsid w:val="00765600"/>
    <w:rsid w:val="007658B3"/>
    <w:rsid w:val="007658E8"/>
    <w:rsid w:val="00765C10"/>
    <w:rsid w:val="00765C43"/>
    <w:rsid w:val="0076628A"/>
    <w:rsid w:val="00766686"/>
    <w:rsid w:val="00766C5B"/>
    <w:rsid w:val="00767272"/>
    <w:rsid w:val="00770332"/>
    <w:rsid w:val="007707D3"/>
    <w:rsid w:val="00770C79"/>
    <w:rsid w:val="00771A92"/>
    <w:rsid w:val="0077282C"/>
    <w:rsid w:val="007735A1"/>
    <w:rsid w:val="0077386C"/>
    <w:rsid w:val="00773DB8"/>
    <w:rsid w:val="00773E61"/>
    <w:rsid w:val="00774035"/>
    <w:rsid w:val="007747ED"/>
    <w:rsid w:val="00774986"/>
    <w:rsid w:val="00774CC4"/>
    <w:rsid w:val="00774CCA"/>
    <w:rsid w:val="00775A57"/>
    <w:rsid w:val="00775A91"/>
    <w:rsid w:val="00775E40"/>
    <w:rsid w:val="00775F6B"/>
    <w:rsid w:val="007763C4"/>
    <w:rsid w:val="00776537"/>
    <w:rsid w:val="0077695C"/>
    <w:rsid w:val="00776DED"/>
    <w:rsid w:val="007773CE"/>
    <w:rsid w:val="0078055D"/>
    <w:rsid w:val="007809EE"/>
    <w:rsid w:val="00780AEA"/>
    <w:rsid w:val="0078161D"/>
    <w:rsid w:val="00781829"/>
    <w:rsid w:val="00782C39"/>
    <w:rsid w:val="00782F2E"/>
    <w:rsid w:val="0078518C"/>
    <w:rsid w:val="00785BA5"/>
    <w:rsid w:val="00785CAB"/>
    <w:rsid w:val="007915BA"/>
    <w:rsid w:val="00791E30"/>
    <w:rsid w:val="0079206D"/>
    <w:rsid w:val="00793500"/>
    <w:rsid w:val="00793838"/>
    <w:rsid w:val="00793D62"/>
    <w:rsid w:val="0079414C"/>
    <w:rsid w:val="00795306"/>
    <w:rsid w:val="0079546C"/>
    <w:rsid w:val="0079583B"/>
    <w:rsid w:val="00795B47"/>
    <w:rsid w:val="00795DA8"/>
    <w:rsid w:val="00795E7B"/>
    <w:rsid w:val="007967A3"/>
    <w:rsid w:val="007967E6"/>
    <w:rsid w:val="007977E1"/>
    <w:rsid w:val="00797E1B"/>
    <w:rsid w:val="007A0B8A"/>
    <w:rsid w:val="007A0B93"/>
    <w:rsid w:val="007A0F19"/>
    <w:rsid w:val="007A2D43"/>
    <w:rsid w:val="007A3303"/>
    <w:rsid w:val="007A4210"/>
    <w:rsid w:val="007A4221"/>
    <w:rsid w:val="007A48D5"/>
    <w:rsid w:val="007A4F44"/>
    <w:rsid w:val="007A5241"/>
    <w:rsid w:val="007A54B7"/>
    <w:rsid w:val="007A5D10"/>
    <w:rsid w:val="007A61AE"/>
    <w:rsid w:val="007A66B5"/>
    <w:rsid w:val="007A692E"/>
    <w:rsid w:val="007A698D"/>
    <w:rsid w:val="007A6AB6"/>
    <w:rsid w:val="007A6AE1"/>
    <w:rsid w:val="007A705F"/>
    <w:rsid w:val="007A7092"/>
    <w:rsid w:val="007A7282"/>
    <w:rsid w:val="007A75F7"/>
    <w:rsid w:val="007B0897"/>
    <w:rsid w:val="007B0D15"/>
    <w:rsid w:val="007B0F92"/>
    <w:rsid w:val="007B163D"/>
    <w:rsid w:val="007B16F1"/>
    <w:rsid w:val="007B1D22"/>
    <w:rsid w:val="007B1D96"/>
    <w:rsid w:val="007B3FED"/>
    <w:rsid w:val="007B45FB"/>
    <w:rsid w:val="007B4739"/>
    <w:rsid w:val="007B480F"/>
    <w:rsid w:val="007B4A67"/>
    <w:rsid w:val="007B5371"/>
    <w:rsid w:val="007B579F"/>
    <w:rsid w:val="007B5835"/>
    <w:rsid w:val="007B5E03"/>
    <w:rsid w:val="007B629C"/>
    <w:rsid w:val="007B634C"/>
    <w:rsid w:val="007B6C20"/>
    <w:rsid w:val="007B6CFF"/>
    <w:rsid w:val="007B74FF"/>
    <w:rsid w:val="007B7FC5"/>
    <w:rsid w:val="007B7FFC"/>
    <w:rsid w:val="007C2FBB"/>
    <w:rsid w:val="007C30B4"/>
    <w:rsid w:val="007C3841"/>
    <w:rsid w:val="007C49F8"/>
    <w:rsid w:val="007C4B2A"/>
    <w:rsid w:val="007C500B"/>
    <w:rsid w:val="007C5F58"/>
    <w:rsid w:val="007C6C37"/>
    <w:rsid w:val="007C748D"/>
    <w:rsid w:val="007C7696"/>
    <w:rsid w:val="007C77F3"/>
    <w:rsid w:val="007C7D63"/>
    <w:rsid w:val="007D0092"/>
    <w:rsid w:val="007D082B"/>
    <w:rsid w:val="007D0DA3"/>
    <w:rsid w:val="007D1A5C"/>
    <w:rsid w:val="007D2591"/>
    <w:rsid w:val="007D2B57"/>
    <w:rsid w:val="007D3515"/>
    <w:rsid w:val="007D35BC"/>
    <w:rsid w:val="007D35D7"/>
    <w:rsid w:val="007D38B7"/>
    <w:rsid w:val="007D48E5"/>
    <w:rsid w:val="007D55AB"/>
    <w:rsid w:val="007D6720"/>
    <w:rsid w:val="007D728C"/>
    <w:rsid w:val="007D7C70"/>
    <w:rsid w:val="007E0032"/>
    <w:rsid w:val="007E025F"/>
    <w:rsid w:val="007E1368"/>
    <w:rsid w:val="007E155C"/>
    <w:rsid w:val="007E2D9B"/>
    <w:rsid w:val="007E2E31"/>
    <w:rsid w:val="007E2FBD"/>
    <w:rsid w:val="007E3767"/>
    <w:rsid w:val="007E38E2"/>
    <w:rsid w:val="007E3CF8"/>
    <w:rsid w:val="007E3EC1"/>
    <w:rsid w:val="007E4A4E"/>
    <w:rsid w:val="007E5286"/>
    <w:rsid w:val="007E6893"/>
    <w:rsid w:val="007E768A"/>
    <w:rsid w:val="007E7D22"/>
    <w:rsid w:val="007F0592"/>
    <w:rsid w:val="007F1E3A"/>
    <w:rsid w:val="007F46E6"/>
    <w:rsid w:val="007F4A17"/>
    <w:rsid w:val="007F524F"/>
    <w:rsid w:val="007F5288"/>
    <w:rsid w:val="007F571B"/>
    <w:rsid w:val="007F5814"/>
    <w:rsid w:val="007F6A05"/>
    <w:rsid w:val="007F6C15"/>
    <w:rsid w:val="007F6E60"/>
    <w:rsid w:val="007F79EB"/>
    <w:rsid w:val="00800CCD"/>
    <w:rsid w:val="00800CF6"/>
    <w:rsid w:val="00801120"/>
    <w:rsid w:val="00801424"/>
    <w:rsid w:val="00801CB6"/>
    <w:rsid w:val="00801F4E"/>
    <w:rsid w:val="00802686"/>
    <w:rsid w:val="0080296C"/>
    <w:rsid w:val="008030B6"/>
    <w:rsid w:val="0080346A"/>
    <w:rsid w:val="00803515"/>
    <w:rsid w:val="00804276"/>
    <w:rsid w:val="0080496C"/>
    <w:rsid w:val="00804D54"/>
    <w:rsid w:val="0080601A"/>
    <w:rsid w:val="00806526"/>
    <w:rsid w:val="00806936"/>
    <w:rsid w:val="00806E81"/>
    <w:rsid w:val="00807240"/>
    <w:rsid w:val="0081022C"/>
    <w:rsid w:val="008104C0"/>
    <w:rsid w:val="00810501"/>
    <w:rsid w:val="008118D6"/>
    <w:rsid w:val="00812612"/>
    <w:rsid w:val="008128F4"/>
    <w:rsid w:val="00812DCB"/>
    <w:rsid w:val="00813037"/>
    <w:rsid w:val="008155D3"/>
    <w:rsid w:val="00815A90"/>
    <w:rsid w:val="00816A88"/>
    <w:rsid w:val="00816B9B"/>
    <w:rsid w:val="00820531"/>
    <w:rsid w:val="008205E1"/>
    <w:rsid w:val="0082138B"/>
    <w:rsid w:val="008237CA"/>
    <w:rsid w:val="00823E13"/>
    <w:rsid w:val="00823F66"/>
    <w:rsid w:val="00824D68"/>
    <w:rsid w:val="008251BC"/>
    <w:rsid w:val="008255DA"/>
    <w:rsid w:val="00827204"/>
    <w:rsid w:val="00827706"/>
    <w:rsid w:val="0082780B"/>
    <w:rsid w:val="00827D9C"/>
    <w:rsid w:val="008306D7"/>
    <w:rsid w:val="008308C0"/>
    <w:rsid w:val="008327BE"/>
    <w:rsid w:val="0083280C"/>
    <w:rsid w:val="00832A89"/>
    <w:rsid w:val="00832B3F"/>
    <w:rsid w:val="00832F93"/>
    <w:rsid w:val="0083353E"/>
    <w:rsid w:val="0083380B"/>
    <w:rsid w:val="00834185"/>
    <w:rsid w:val="00834509"/>
    <w:rsid w:val="008350B2"/>
    <w:rsid w:val="00835393"/>
    <w:rsid w:val="008353E8"/>
    <w:rsid w:val="00835BAE"/>
    <w:rsid w:val="00835BBF"/>
    <w:rsid w:val="00835C35"/>
    <w:rsid w:val="00835C61"/>
    <w:rsid w:val="00835DC0"/>
    <w:rsid w:val="0083679F"/>
    <w:rsid w:val="00836E5A"/>
    <w:rsid w:val="00836F01"/>
    <w:rsid w:val="00837426"/>
    <w:rsid w:val="008401B8"/>
    <w:rsid w:val="00840CAE"/>
    <w:rsid w:val="00840F40"/>
    <w:rsid w:val="00841748"/>
    <w:rsid w:val="00842074"/>
    <w:rsid w:val="008420F1"/>
    <w:rsid w:val="008425EE"/>
    <w:rsid w:val="00842B8C"/>
    <w:rsid w:val="008433E9"/>
    <w:rsid w:val="00844907"/>
    <w:rsid w:val="00844C80"/>
    <w:rsid w:val="0084551E"/>
    <w:rsid w:val="00845745"/>
    <w:rsid w:val="0084585C"/>
    <w:rsid w:val="0084588B"/>
    <w:rsid w:val="00846233"/>
    <w:rsid w:val="00846611"/>
    <w:rsid w:val="008469B8"/>
    <w:rsid w:val="008473FE"/>
    <w:rsid w:val="00847F68"/>
    <w:rsid w:val="008523C8"/>
    <w:rsid w:val="00852775"/>
    <w:rsid w:val="008527ED"/>
    <w:rsid w:val="00852A9A"/>
    <w:rsid w:val="00853D2E"/>
    <w:rsid w:val="00854961"/>
    <w:rsid w:val="00854B6D"/>
    <w:rsid w:val="00855541"/>
    <w:rsid w:val="00855AE2"/>
    <w:rsid w:val="00855C22"/>
    <w:rsid w:val="00856434"/>
    <w:rsid w:val="00856DB9"/>
    <w:rsid w:val="008572D3"/>
    <w:rsid w:val="00857CA5"/>
    <w:rsid w:val="0086016F"/>
    <w:rsid w:val="00860295"/>
    <w:rsid w:val="00861964"/>
    <w:rsid w:val="0086336B"/>
    <w:rsid w:val="008634E5"/>
    <w:rsid w:val="008634F9"/>
    <w:rsid w:val="008639C4"/>
    <w:rsid w:val="00863A8B"/>
    <w:rsid w:val="0086487B"/>
    <w:rsid w:val="00865143"/>
    <w:rsid w:val="0086514D"/>
    <w:rsid w:val="00865F81"/>
    <w:rsid w:val="008660BB"/>
    <w:rsid w:val="00866426"/>
    <w:rsid w:val="0086677B"/>
    <w:rsid w:val="00866CEB"/>
    <w:rsid w:val="00866F25"/>
    <w:rsid w:val="00867505"/>
    <w:rsid w:val="0086798F"/>
    <w:rsid w:val="0087080C"/>
    <w:rsid w:val="0087089A"/>
    <w:rsid w:val="00870FCA"/>
    <w:rsid w:val="00871041"/>
    <w:rsid w:val="00871A95"/>
    <w:rsid w:val="00871BD8"/>
    <w:rsid w:val="008721A4"/>
    <w:rsid w:val="00873D0A"/>
    <w:rsid w:val="00873E33"/>
    <w:rsid w:val="00875298"/>
    <w:rsid w:val="008756EB"/>
    <w:rsid w:val="0087713A"/>
    <w:rsid w:val="00880009"/>
    <w:rsid w:val="008807A0"/>
    <w:rsid w:val="00880BEA"/>
    <w:rsid w:val="00880E3E"/>
    <w:rsid w:val="00880EB9"/>
    <w:rsid w:val="00881015"/>
    <w:rsid w:val="00882246"/>
    <w:rsid w:val="00883E59"/>
    <w:rsid w:val="0088581B"/>
    <w:rsid w:val="0088633A"/>
    <w:rsid w:val="0088683D"/>
    <w:rsid w:val="00886C5B"/>
    <w:rsid w:val="008874CD"/>
    <w:rsid w:val="00891025"/>
    <w:rsid w:val="00891DD9"/>
    <w:rsid w:val="0089216B"/>
    <w:rsid w:val="0089219F"/>
    <w:rsid w:val="008923DE"/>
    <w:rsid w:val="00893549"/>
    <w:rsid w:val="008939AB"/>
    <w:rsid w:val="00893D42"/>
    <w:rsid w:val="0089409C"/>
    <w:rsid w:val="00894E28"/>
    <w:rsid w:val="0089551B"/>
    <w:rsid w:val="008959E6"/>
    <w:rsid w:val="00896D29"/>
    <w:rsid w:val="00896E5E"/>
    <w:rsid w:val="0089786A"/>
    <w:rsid w:val="008A00D5"/>
    <w:rsid w:val="008A0449"/>
    <w:rsid w:val="008A0649"/>
    <w:rsid w:val="008A0E16"/>
    <w:rsid w:val="008A0EBB"/>
    <w:rsid w:val="008A1204"/>
    <w:rsid w:val="008A250F"/>
    <w:rsid w:val="008A27AB"/>
    <w:rsid w:val="008A2A3D"/>
    <w:rsid w:val="008A2C0C"/>
    <w:rsid w:val="008A3BF8"/>
    <w:rsid w:val="008A40B7"/>
    <w:rsid w:val="008A41D9"/>
    <w:rsid w:val="008A4BE5"/>
    <w:rsid w:val="008A522B"/>
    <w:rsid w:val="008A5865"/>
    <w:rsid w:val="008A5C0E"/>
    <w:rsid w:val="008A6826"/>
    <w:rsid w:val="008A6A18"/>
    <w:rsid w:val="008A6E24"/>
    <w:rsid w:val="008A7511"/>
    <w:rsid w:val="008A75D9"/>
    <w:rsid w:val="008A760C"/>
    <w:rsid w:val="008B0D42"/>
    <w:rsid w:val="008B1B17"/>
    <w:rsid w:val="008B1D82"/>
    <w:rsid w:val="008B1FA2"/>
    <w:rsid w:val="008B2E66"/>
    <w:rsid w:val="008B339F"/>
    <w:rsid w:val="008B39E6"/>
    <w:rsid w:val="008B3B8E"/>
    <w:rsid w:val="008B4029"/>
    <w:rsid w:val="008B4DC5"/>
    <w:rsid w:val="008B6240"/>
    <w:rsid w:val="008B66A6"/>
    <w:rsid w:val="008B74B2"/>
    <w:rsid w:val="008B7BB6"/>
    <w:rsid w:val="008B7EE4"/>
    <w:rsid w:val="008C02B1"/>
    <w:rsid w:val="008C123E"/>
    <w:rsid w:val="008C2214"/>
    <w:rsid w:val="008C2690"/>
    <w:rsid w:val="008C2F43"/>
    <w:rsid w:val="008C37AD"/>
    <w:rsid w:val="008C3988"/>
    <w:rsid w:val="008C44A0"/>
    <w:rsid w:val="008C46BF"/>
    <w:rsid w:val="008C47E4"/>
    <w:rsid w:val="008C4857"/>
    <w:rsid w:val="008C5537"/>
    <w:rsid w:val="008C660C"/>
    <w:rsid w:val="008C6B50"/>
    <w:rsid w:val="008C6CF2"/>
    <w:rsid w:val="008C783F"/>
    <w:rsid w:val="008C7A66"/>
    <w:rsid w:val="008C7AD6"/>
    <w:rsid w:val="008D0FF7"/>
    <w:rsid w:val="008D15C2"/>
    <w:rsid w:val="008D199F"/>
    <w:rsid w:val="008D1CCE"/>
    <w:rsid w:val="008D201F"/>
    <w:rsid w:val="008D2833"/>
    <w:rsid w:val="008D2B7A"/>
    <w:rsid w:val="008D2E42"/>
    <w:rsid w:val="008D3231"/>
    <w:rsid w:val="008D337E"/>
    <w:rsid w:val="008D361F"/>
    <w:rsid w:val="008D4EB1"/>
    <w:rsid w:val="008D519D"/>
    <w:rsid w:val="008D56E8"/>
    <w:rsid w:val="008D641E"/>
    <w:rsid w:val="008D6B16"/>
    <w:rsid w:val="008D6D20"/>
    <w:rsid w:val="008D737E"/>
    <w:rsid w:val="008D7B57"/>
    <w:rsid w:val="008E122A"/>
    <w:rsid w:val="008E1FBD"/>
    <w:rsid w:val="008E3BE8"/>
    <w:rsid w:val="008E3F37"/>
    <w:rsid w:val="008E42F1"/>
    <w:rsid w:val="008E473B"/>
    <w:rsid w:val="008E48FB"/>
    <w:rsid w:val="008E4958"/>
    <w:rsid w:val="008E4C5D"/>
    <w:rsid w:val="008E4F9E"/>
    <w:rsid w:val="008E53B2"/>
    <w:rsid w:val="008E58C0"/>
    <w:rsid w:val="008E6357"/>
    <w:rsid w:val="008E6BF1"/>
    <w:rsid w:val="008E7F8A"/>
    <w:rsid w:val="008F0A71"/>
    <w:rsid w:val="008F0AE7"/>
    <w:rsid w:val="008F20A2"/>
    <w:rsid w:val="008F21C3"/>
    <w:rsid w:val="008F2B65"/>
    <w:rsid w:val="008F37CA"/>
    <w:rsid w:val="008F3BCE"/>
    <w:rsid w:val="008F5036"/>
    <w:rsid w:val="008F58BF"/>
    <w:rsid w:val="008F61C2"/>
    <w:rsid w:val="008F64AF"/>
    <w:rsid w:val="008F657E"/>
    <w:rsid w:val="008F706E"/>
    <w:rsid w:val="008F7397"/>
    <w:rsid w:val="008F784B"/>
    <w:rsid w:val="008F78EA"/>
    <w:rsid w:val="009004DB"/>
    <w:rsid w:val="009015AC"/>
    <w:rsid w:val="00901B11"/>
    <w:rsid w:val="00901F6E"/>
    <w:rsid w:val="00903025"/>
    <w:rsid w:val="009030A0"/>
    <w:rsid w:val="00903282"/>
    <w:rsid w:val="009039B1"/>
    <w:rsid w:val="009039EE"/>
    <w:rsid w:val="00903B13"/>
    <w:rsid w:val="00903C43"/>
    <w:rsid w:val="00903D3F"/>
    <w:rsid w:val="0090414F"/>
    <w:rsid w:val="00904232"/>
    <w:rsid w:val="009046B6"/>
    <w:rsid w:val="00904E00"/>
    <w:rsid w:val="0090521A"/>
    <w:rsid w:val="009053E2"/>
    <w:rsid w:val="0090550E"/>
    <w:rsid w:val="009070C5"/>
    <w:rsid w:val="00907BE4"/>
    <w:rsid w:val="00907C76"/>
    <w:rsid w:val="00910A6F"/>
    <w:rsid w:val="009119FD"/>
    <w:rsid w:val="00911A0B"/>
    <w:rsid w:val="0091213D"/>
    <w:rsid w:val="0091259A"/>
    <w:rsid w:val="00912661"/>
    <w:rsid w:val="009128C4"/>
    <w:rsid w:val="009136BA"/>
    <w:rsid w:val="00914266"/>
    <w:rsid w:val="009143DD"/>
    <w:rsid w:val="0091481D"/>
    <w:rsid w:val="009165E9"/>
    <w:rsid w:val="0091776B"/>
    <w:rsid w:val="00917900"/>
    <w:rsid w:val="00917DFB"/>
    <w:rsid w:val="00917E0E"/>
    <w:rsid w:val="009213B7"/>
    <w:rsid w:val="00921B94"/>
    <w:rsid w:val="00921E9C"/>
    <w:rsid w:val="00922469"/>
    <w:rsid w:val="0092294C"/>
    <w:rsid w:val="00922FB7"/>
    <w:rsid w:val="009236E1"/>
    <w:rsid w:val="0092440C"/>
    <w:rsid w:val="00924A19"/>
    <w:rsid w:val="0092511E"/>
    <w:rsid w:val="009266CD"/>
    <w:rsid w:val="00927051"/>
    <w:rsid w:val="00927A95"/>
    <w:rsid w:val="00927CE2"/>
    <w:rsid w:val="009301B3"/>
    <w:rsid w:val="00930514"/>
    <w:rsid w:val="00930693"/>
    <w:rsid w:val="009315A0"/>
    <w:rsid w:val="00931722"/>
    <w:rsid w:val="0093206C"/>
    <w:rsid w:val="00932C93"/>
    <w:rsid w:val="009331E4"/>
    <w:rsid w:val="009338A1"/>
    <w:rsid w:val="00933B34"/>
    <w:rsid w:val="009344C6"/>
    <w:rsid w:val="00936B14"/>
    <w:rsid w:val="009370A5"/>
    <w:rsid w:val="0093765A"/>
    <w:rsid w:val="009377E0"/>
    <w:rsid w:val="00937886"/>
    <w:rsid w:val="00940485"/>
    <w:rsid w:val="00940AB6"/>
    <w:rsid w:val="00941154"/>
    <w:rsid w:val="0094172A"/>
    <w:rsid w:val="00941E92"/>
    <w:rsid w:val="00943683"/>
    <w:rsid w:val="00943AD4"/>
    <w:rsid w:val="00943BA5"/>
    <w:rsid w:val="00944600"/>
    <w:rsid w:val="00944A69"/>
    <w:rsid w:val="009453E4"/>
    <w:rsid w:val="00945D78"/>
    <w:rsid w:val="00946572"/>
    <w:rsid w:val="00946610"/>
    <w:rsid w:val="00946936"/>
    <w:rsid w:val="009469C9"/>
    <w:rsid w:val="00950274"/>
    <w:rsid w:val="00950448"/>
    <w:rsid w:val="00950656"/>
    <w:rsid w:val="00950B34"/>
    <w:rsid w:val="00950D78"/>
    <w:rsid w:val="009518BC"/>
    <w:rsid w:val="009519BF"/>
    <w:rsid w:val="00951A8F"/>
    <w:rsid w:val="00951C9C"/>
    <w:rsid w:val="00951D06"/>
    <w:rsid w:val="00951FFC"/>
    <w:rsid w:val="00952C08"/>
    <w:rsid w:val="00952F37"/>
    <w:rsid w:val="00954687"/>
    <w:rsid w:val="009551D6"/>
    <w:rsid w:val="009552FC"/>
    <w:rsid w:val="00956AA3"/>
    <w:rsid w:val="0095742F"/>
    <w:rsid w:val="0095790C"/>
    <w:rsid w:val="009579E7"/>
    <w:rsid w:val="009604A1"/>
    <w:rsid w:val="0096064B"/>
    <w:rsid w:val="00960D55"/>
    <w:rsid w:val="00961947"/>
    <w:rsid w:val="00961E73"/>
    <w:rsid w:val="00962507"/>
    <w:rsid w:val="009646F0"/>
    <w:rsid w:val="009648CF"/>
    <w:rsid w:val="0096541D"/>
    <w:rsid w:val="00965F2E"/>
    <w:rsid w:val="0096608F"/>
    <w:rsid w:val="009679CF"/>
    <w:rsid w:val="00970BB9"/>
    <w:rsid w:val="00970D4A"/>
    <w:rsid w:val="00971276"/>
    <w:rsid w:val="00971FA6"/>
    <w:rsid w:val="009722E1"/>
    <w:rsid w:val="00972342"/>
    <w:rsid w:val="0097276D"/>
    <w:rsid w:val="00972A2F"/>
    <w:rsid w:val="0097424E"/>
    <w:rsid w:val="00974674"/>
    <w:rsid w:val="00974A3A"/>
    <w:rsid w:val="00975C3E"/>
    <w:rsid w:val="009760E6"/>
    <w:rsid w:val="0097614C"/>
    <w:rsid w:val="0097684B"/>
    <w:rsid w:val="009779EE"/>
    <w:rsid w:val="00977B9B"/>
    <w:rsid w:val="00977F46"/>
    <w:rsid w:val="00980195"/>
    <w:rsid w:val="009809EB"/>
    <w:rsid w:val="00980A28"/>
    <w:rsid w:val="00980AE1"/>
    <w:rsid w:val="00980DFE"/>
    <w:rsid w:val="009817AB"/>
    <w:rsid w:val="0098199B"/>
    <w:rsid w:val="00982FEB"/>
    <w:rsid w:val="0098383B"/>
    <w:rsid w:val="0098393B"/>
    <w:rsid w:val="00983F21"/>
    <w:rsid w:val="00985559"/>
    <w:rsid w:val="0098556B"/>
    <w:rsid w:val="0098584D"/>
    <w:rsid w:val="00985A16"/>
    <w:rsid w:val="00985CA6"/>
    <w:rsid w:val="00986C4F"/>
    <w:rsid w:val="0098783E"/>
    <w:rsid w:val="009878DD"/>
    <w:rsid w:val="00987A92"/>
    <w:rsid w:val="00987AAC"/>
    <w:rsid w:val="00990841"/>
    <w:rsid w:val="00990A69"/>
    <w:rsid w:val="00990A8C"/>
    <w:rsid w:val="00990D50"/>
    <w:rsid w:val="00991FD5"/>
    <w:rsid w:val="00992568"/>
    <w:rsid w:val="009926C9"/>
    <w:rsid w:val="00992D0A"/>
    <w:rsid w:val="009932E7"/>
    <w:rsid w:val="0099362A"/>
    <w:rsid w:val="009943C2"/>
    <w:rsid w:val="00994422"/>
    <w:rsid w:val="00995242"/>
    <w:rsid w:val="0099534D"/>
    <w:rsid w:val="00995776"/>
    <w:rsid w:val="00995F93"/>
    <w:rsid w:val="00996645"/>
    <w:rsid w:val="00996954"/>
    <w:rsid w:val="009A02FB"/>
    <w:rsid w:val="009A0334"/>
    <w:rsid w:val="009A09AE"/>
    <w:rsid w:val="009A0BFD"/>
    <w:rsid w:val="009A1BBF"/>
    <w:rsid w:val="009A1BD0"/>
    <w:rsid w:val="009A1DAD"/>
    <w:rsid w:val="009A2826"/>
    <w:rsid w:val="009A2933"/>
    <w:rsid w:val="009A2C81"/>
    <w:rsid w:val="009A31BC"/>
    <w:rsid w:val="009A3B87"/>
    <w:rsid w:val="009A4931"/>
    <w:rsid w:val="009A5394"/>
    <w:rsid w:val="009A5669"/>
    <w:rsid w:val="009A7571"/>
    <w:rsid w:val="009A7644"/>
    <w:rsid w:val="009A7D10"/>
    <w:rsid w:val="009A7E6D"/>
    <w:rsid w:val="009B05FE"/>
    <w:rsid w:val="009B0D65"/>
    <w:rsid w:val="009B0E21"/>
    <w:rsid w:val="009B1CEC"/>
    <w:rsid w:val="009B20F9"/>
    <w:rsid w:val="009B29F0"/>
    <w:rsid w:val="009B2EC7"/>
    <w:rsid w:val="009B36FA"/>
    <w:rsid w:val="009B39A5"/>
    <w:rsid w:val="009B3E71"/>
    <w:rsid w:val="009B5E86"/>
    <w:rsid w:val="009B7149"/>
    <w:rsid w:val="009B7539"/>
    <w:rsid w:val="009B7662"/>
    <w:rsid w:val="009C1851"/>
    <w:rsid w:val="009C18D3"/>
    <w:rsid w:val="009C2658"/>
    <w:rsid w:val="009C3522"/>
    <w:rsid w:val="009C3690"/>
    <w:rsid w:val="009C3BCE"/>
    <w:rsid w:val="009C4F6B"/>
    <w:rsid w:val="009C5D2C"/>
    <w:rsid w:val="009C6831"/>
    <w:rsid w:val="009C693A"/>
    <w:rsid w:val="009C6CDD"/>
    <w:rsid w:val="009C6ECD"/>
    <w:rsid w:val="009C71F9"/>
    <w:rsid w:val="009C7788"/>
    <w:rsid w:val="009C77BD"/>
    <w:rsid w:val="009D0116"/>
    <w:rsid w:val="009D0661"/>
    <w:rsid w:val="009D090B"/>
    <w:rsid w:val="009D1579"/>
    <w:rsid w:val="009D15F4"/>
    <w:rsid w:val="009D186F"/>
    <w:rsid w:val="009D1BD3"/>
    <w:rsid w:val="009D1CD8"/>
    <w:rsid w:val="009D313B"/>
    <w:rsid w:val="009D3B9F"/>
    <w:rsid w:val="009D3E2E"/>
    <w:rsid w:val="009D407C"/>
    <w:rsid w:val="009D5175"/>
    <w:rsid w:val="009D5336"/>
    <w:rsid w:val="009D5392"/>
    <w:rsid w:val="009D59C6"/>
    <w:rsid w:val="009D6F99"/>
    <w:rsid w:val="009D71B1"/>
    <w:rsid w:val="009D737D"/>
    <w:rsid w:val="009E1043"/>
    <w:rsid w:val="009E1621"/>
    <w:rsid w:val="009E1983"/>
    <w:rsid w:val="009E1FA0"/>
    <w:rsid w:val="009E25BA"/>
    <w:rsid w:val="009E295B"/>
    <w:rsid w:val="009E362E"/>
    <w:rsid w:val="009E3F1D"/>
    <w:rsid w:val="009E423D"/>
    <w:rsid w:val="009E4962"/>
    <w:rsid w:val="009E4C7E"/>
    <w:rsid w:val="009E4F11"/>
    <w:rsid w:val="009E52DF"/>
    <w:rsid w:val="009E62D8"/>
    <w:rsid w:val="009E6D6D"/>
    <w:rsid w:val="009E6E85"/>
    <w:rsid w:val="009E6F45"/>
    <w:rsid w:val="009E7858"/>
    <w:rsid w:val="009E7E47"/>
    <w:rsid w:val="009F2CFF"/>
    <w:rsid w:val="009F393C"/>
    <w:rsid w:val="009F3E96"/>
    <w:rsid w:val="009F5103"/>
    <w:rsid w:val="009F6440"/>
    <w:rsid w:val="009F6DBC"/>
    <w:rsid w:val="009F726A"/>
    <w:rsid w:val="00A00A2D"/>
    <w:rsid w:val="00A00C4D"/>
    <w:rsid w:val="00A01440"/>
    <w:rsid w:val="00A0169F"/>
    <w:rsid w:val="00A01717"/>
    <w:rsid w:val="00A0201B"/>
    <w:rsid w:val="00A0239A"/>
    <w:rsid w:val="00A02965"/>
    <w:rsid w:val="00A02982"/>
    <w:rsid w:val="00A02C60"/>
    <w:rsid w:val="00A03B9E"/>
    <w:rsid w:val="00A046C0"/>
    <w:rsid w:val="00A04D5C"/>
    <w:rsid w:val="00A0578C"/>
    <w:rsid w:val="00A05802"/>
    <w:rsid w:val="00A06958"/>
    <w:rsid w:val="00A10356"/>
    <w:rsid w:val="00A1120D"/>
    <w:rsid w:val="00A11274"/>
    <w:rsid w:val="00A11442"/>
    <w:rsid w:val="00A114A4"/>
    <w:rsid w:val="00A11B9A"/>
    <w:rsid w:val="00A11EAD"/>
    <w:rsid w:val="00A12FE4"/>
    <w:rsid w:val="00A13383"/>
    <w:rsid w:val="00A134CD"/>
    <w:rsid w:val="00A136C2"/>
    <w:rsid w:val="00A13746"/>
    <w:rsid w:val="00A140B6"/>
    <w:rsid w:val="00A15DC7"/>
    <w:rsid w:val="00A160FD"/>
    <w:rsid w:val="00A16B4B"/>
    <w:rsid w:val="00A1791A"/>
    <w:rsid w:val="00A17FF0"/>
    <w:rsid w:val="00A20BB2"/>
    <w:rsid w:val="00A20F24"/>
    <w:rsid w:val="00A226CB"/>
    <w:rsid w:val="00A227C0"/>
    <w:rsid w:val="00A22A5A"/>
    <w:rsid w:val="00A22FE0"/>
    <w:rsid w:val="00A23A5C"/>
    <w:rsid w:val="00A24026"/>
    <w:rsid w:val="00A24B5E"/>
    <w:rsid w:val="00A25399"/>
    <w:rsid w:val="00A254BB"/>
    <w:rsid w:val="00A26710"/>
    <w:rsid w:val="00A27278"/>
    <w:rsid w:val="00A27295"/>
    <w:rsid w:val="00A3045A"/>
    <w:rsid w:val="00A30C0D"/>
    <w:rsid w:val="00A31503"/>
    <w:rsid w:val="00A31504"/>
    <w:rsid w:val="00A31C1E"/>
    <w:rsid w:val="00A32185"/>
    <w:rsid w:val="00A3235B"/>
    <w:rsid w:val="00A326BC"/>
    <w:rsid w:val="00A3285E"/>
    <w:rsid w:val="00A33147"/>
    <w:rsid w:val="00A33269"/>
    <w:rsid w:val="00A33325"/>
    <w:rsid w:val="00A34058"/>
    <w:rsid w:val="00A34BE3"/>
    <w:rsid w:val="00A3529C"/>
    <w:rsid w:val="00A3539E"/>
    <w:rsid w:val="00A3559A"/>
    <w:rsid w:val="00A3564C"/>
    <w:rsid w:val="00A35BE8"/>
    <w:rsid w:val="00A35DED"/>
    <w:rsid w:val="00A35EAD"/>
    <w:rsid w:val="00A36FE6"/>
    <w:rsid w:val="00A3748B"/>
    <w:rsid w:val="00A37A65"/>
    <w:rsid w:val="00A37C9D"/>
    <w:rsid w:val="00A400AA"/>
    <w:rsid w:val="00A4059C"/>
    <w:rsid w:val="00A40AE3"/>
    <w:rsid w:val="00A4139E"/>
    <w:rsid w:val="00A417F5"/>
    <w:rsid w:val="00A419F7"/>
    <w:rsid w:val="00A41F14"/>
    <w:rsid w:val="00A42B14"/>
    <w:rsid w:val="00A42CC7"/>
    <w:rsid w:val="00A43588"/>
    <w:rsid w:val="00A43647"/>
    <w:rsid w:val="00A43804"/>
    <w:rsid w:val="00A449E0"/>
    <w:rsid w:val="00A44A68"/>
    <w:rsid w:val="00A44DBC"/>
    <w:rsid w:val="00A45002"/>
    <w:rsid w:val="00A451BE"/>
    <w:rsid w:val="00A4618C"/>
    <w:rsid w:val="00A46276"/>
    <w:rsid w:val="00A4657F"/>
    <w:rsid w:val="00A472E7"/>
    <w:rsid w:val="00A47673"/>
    <w:rsid w:val="00A477C7"/>
    <w:rsid w:val="00A47A3F"/>
    <w:rsid w:val="00A47B10"/>
    <w:rsid w:val="00A50F82"/>
    <w:rsid w:val="00A513B5"/>
    <w:rsid w:val="00A51FB5"/>
    <w:rsid w:val="00A52788"/>
    <w:rsid w:val="00A52B14"/>
    <w:rsid w:val="00A530A4"/>
    <w:rsid w:val="00A539AE"/>
    <w:rsid w:val="00A53B5A"/>
    <w:rsid w:val="00A54878"/>
    <w:rsid w:val="00A54BA7"/>
    <w:rsid w:val="00A54BD5"/>
    <w:rsid w:val="00A555BA"/>
    <w:rsid w:val="00A55F6F"/>
    <w:rsid w:val="00A5619C"/>
    <w:rsid w:val="00A57254"/>
    <w:rsid w:val="00A57ACE"/>
    <w:rsid w:val="00A57E66"/>
    <w:rsid w:val="00A601EA"/>
    <w:rsid w:val="00A605B9"/>
    <w:rsid w:val="00A61367"/>
    <w:rsid w:val="00A61B84"/>
    <w:rsid w:val="00A627D9"/>
    <w:rsid w:val="00A6290E"/>
    <w:rsid w:val="00A63A64"/>
    <w:rsid w:val="00A6452D"/>
    <w:rsid w:val="00A646B0"/>
    <w:rsid w:val="00A64E55"/>
    <w:rsid w:val="00A65794"/>
    <w:rsid w:val="00A65961"/>
    <w:rsid w:val="00A65F8E"/>
    <w:rsid w:val="00A665DD"/>
    <w:rsid w:val="00A6737B"/>
    <w:rsid w:val="00A67935"/>
    <w:rsid w:val="00A706A0"/>
    <w:rsid w:val="00A70742"/>
    <w:rsid w:val="00A717BA"/>
    <w:rsid w:val="00A7290C"/>
    <w:rsid w:val="00A747E9"/>
    <w:rsid w:val="00A759CD"/>
    <w:rsid w:val="00A75FDE"/>
    <w:rsid w:val="00A77247"/>
    <w:rsid w:val="00A7765A"/>
    <w:rsid w:val="00A804EE"/>
    <w:rsid w:val="00A805D6"/>
    <w:rsid w:val="00A8098F"/>
    <w:rsid w:val="00A80A55"/>
    <w:rsid w:val="00A80A9A"/>
    <w:rsid w:val="00A816E3"/>
    <w:rsid w:val="00A81B23"/>
    <w:rsid w:val="00A82D65"/>
    <w:rsid w:val="00A833AB"/>
    <w:rsid w:val="00A8354F"/>
    <w:rsid w:val="00A838F0"/>
    <w:rsid w:val="00A84C77"/>
    <w:rsid w:val="00A84E89"/>
    <w:rsid w:val="00A85AA9"/>
    <w:rsid w:val="00A85C67"/>
    <w:rsid w:val="00A86C73"/>
    <w:rsid w:val="00A8729E"/>
    <w:rsid w:val="00A9093F"/>
    <w:rsid w:val="00A9096F"/>
    <w:rsid w:val="00A90B7C"/>
    <w:rsid w:val="00A90F16"/>
    <w:rsid w:val="00A91063"/>
    <w:rsid w:val="00A911AA"/>
    <w:rsid w:val="00A9132C"/>
    <w:rsid w:val="00A916EF"/>
    <w:rsid w:val="00A922F7"/>
    <w:rsid w:val="00A9265B"/>
    <w:rsid w:val="00A937E1"/>
    <w:rsid w:val="00A939D0"/>
    <w:rsid w:val="00A956F4"/>
    <w:rsid w:val="00A9570C"/>
    <w:rsid w:val="00A9585F"/>
    <w:rsid w:val="00A96156"/>
    <w:rsid w:val="00A96AFA"/>
    <w:rsid w:val="00AA01A8"/>
    <w:rsid w:val="00AA0B69"/>
    <w:rsid w:val="00AA162F"/>
    <w:rsid w:val="00AA168D"/>
    <w:rsid w:val="00AA2384"/>
    <w:rsid w:val="00AA2B62"/>
    <w:rsid w:val="00AA388C"/>
    <w:rsid w:val="00AA3D56"/>
    <w:rsid w:val="00AA3DC6"/>
    <w:rsid w:val="00AA485E"/>
    <w:rsid w:val="00AA4D1D"/>
    <w:rsid w:val="00AA4FAF"/>
    <w:rsid w:val="00AA508F"/>
    <w:rsid w:val="00AA5178"/>
    <w:rsid w:val="00AA52C3"/>
    <w:rsid w:val="00AA5BB6"/>
    <w:rsid w:val="00AA5D82"/>
    <w:rsid w:val="00AA6C55"/>
    <w:rsid w:val="00AA6D92"/>
    <w:rsid w:val="00AA7550"/>
    <w:rsid w:val="00AA7DFF"/>
    <w:rsid w:val="00AA7E83"/>
    <w:rsid w:val="00AA7FC0"/>
    <w:rsid w:val="00AB0FF2"/>
    <w:rsid w:val="00AB13CD"/>
    <w:rsid w:val="00AB13F9"/>
    <w:rsid w:val="00AB1493"/>
    <w:rsid w:val="00AB2443"/>
    <w:rsid w:val="00AB2C48"/>
    <w:rsid w:val="00AB2D35"/>
    <w:rsid w:val="00AB4670"/>
    <w:rsid w:val="00AB4BE7"/>
    <w:rsid w:val="00AB517B"/>
    <w:rsid w:val="00AB532A"/>
    <w:rsid w:val="00AB58C2"/>
    <w:rsid w:val="00AB737F"/>
    <w:rsid w:val="00AC0141"/>
    <w:rsid w:val="00AC0643"/>
    <w:rsid w:val="00AC0B87"/>
    <w:rsid w:val="00AC192F"/>
    <w:rsid w:val="00AC229F"/>
    <w:rsid w:val="00AC2615"/>
    <w:rsid w:val="00AC3439"/>
    <w:rsid w:val="00AC35DA"/>
    <w:rsid w:val="00AC39CA"/>
    <w:rsid w:val="00AC44B2"/>
    <w:rsid w:val="00AC4DE1"/>
    <w:rsid w:val="00AC4DE4"/>
    <w:rsid w:val="00AC52CB"/>
    <w:rsid w:val="00AC58B0"/>
    <w:rsid w:val="00AC5A17"/>
    <w:rsid w:val="00AC6708"/>
    <w:rsid w:val="00AC6A53"/>
    <w:rsid w:val="00AC784D"/>
    <w:rsid w:val="00AC7DD2"/>
    <w:rsid w:val="00AC7E89"/>
    <w:rsid w:val="00AD0730"/>
    <w:rsid w:val="00AD1639"/>
    <w:rsid w:val="00AD353C"/>
    <w:rsid w:val="00AD3B9E"/>
    <w:rsid w:val="00AD3CA3"/>
    <w:rsid w:val="00AD3D88"/>
    <w:rsid w:val="00AD436E"/>
    <w:rsid w:val="00AD490B"/>
    <w:rsid w:val="00AD4B2D"/>
    <w:rsid w:val="00AD5230"/>
    <w:rsid w:val="00AD6545"/>
    <w:rsid w:val="00AD6768"/>
    <w:rsid w:val="00AD6963"/>
    <w:rsid w:val="00AD709F"/>
    <w:rsid w:val="00AD77AA"/>
    <w:rsid w:val="00AD7839"/>
    <w:rsid w:val="00AD7E54"/>
    <w:rsid w:val="00AD7F29"/>
    <w:rsid w:val="00AE05E1"/>
    <w:rsid w:val="00AE099E"/>
    <w:rsid w:val="00AE0F74"/>
    <w:rsid w:val="00AE179D"/>
    <w:rsid w:val="00AE1D48"/>
    <w:rsid w:val="00AE23C3"/>
    <w:rsid w:val="00AE2F29"/>
    <w:rsid w:val="00AE2F84"/>
    <w:rsid w:val="00AE2FEE"/>
    <w:rsid w:val="00AE31CA"/>
    <w:rsid w:val="00AE3BFA"/>
    <w:rsid w:val="00AE4606"/>
    <w:rsid w:val="00AE5037"/>
    <w:rsid w:val="00AF0D75"/>
    <w:rsid w:val="00AF0E43"/>
    <w:rsid w:val="00AF0E63"/>
    <w:rsid w:val="00AF186D"/>
    <w:rsid w:val="00AF2383"/>
    <w:rsid w:val="00AF2703"/>
    <w:rsid w:val="00AF2DAE"/>
    <w:rsid w:val="00AF35F6"/>
    <w:rsid w:val="00AF44DA"/>
    <w:rsid w:val="00AF5141"/>
    <w:rsid w:val="00AF532B"/>
    <w:rsid w:val="00AF55C0"/>
    <w:rsid w:val="00AF576A"/>
    <w:rsid w:val="00AF57B5"/>
    <w:rsid w:val="00AF5FA1"/>
    <w:rsid w:val="00AF64DC"/>
    <w:rsid w:val="00AF665F"/>
    <w:rsid w:val="00AF68A9"/>
    <w:rsid w:val="00AF68F0"/>
    <w:rsid w:val="00AF7194"/>
    <w:rsid w:val="00AF754C"/>
    <w:rsid w:val="00AF7924"/>
    <w:rsid w:val="00B0028E"/>
    <w:rsid w:val="00B006B1"/>
    <w:rsid w:val="00B0073D"/>
    <w:rsid w:val="00B0094F"/>
    <w:rsid w:val="00B010D6"/>
    <w:rsid w:val="00B013A2"/>
    <w:rsid w:val="00B013EA"/>
    <w:rsid w:val="00B021DB"/>
    <w:rsid w:val="00B0269D"/>
    <w:rsid w:val="00B02B78"/>
    <w:rsid w:val="00B04333"/>
    <w:rsid w:val="00B0480C"/>
    <w:rsid w:val="00B04A95"/>
    <w:rsid w:val="00B04D64"/>
    <w:rsid w:val="00B04FF4"/>
    <w:rsid w:val="00B05CCE"/>
    <w:rsid w:val="00B0666C"/>
    <w:rsid w:val="00B066F4"/>
    <w:rsid w:val="00B06970"/>
    <w:rsid w:val="00B06B95"/>
    <w:rsid w:val="00B07203"/>
    <w:rsid w:val="00B1071C"/>
    <w:rsid w:val="00B10BBA"/>
    <w:rsid w:val="00B10E5C"/>
    <w:rsid w:val="00B11FAB"/>
    <w:rsid w:val="00B12688"/>
    <w:rsid w:val="00B12767"/>
    <w:rsid w:val="00B12BEC"/>
    <w:rsid w:val="00B1441E"/>
    <w:rsid w:val="00B151D7"/>
    <w:rsid w:val="00B154CD"/>
    <w:rsid w:val="00B158F6"/>
    <w:rsid w:val="00B1661C"/>
    <w:rsid w:val="00B17543"/>
    <w:rsid w:val="00B1776D"/>
    <w:rsid w:val="00B179FF"/>
    <w:rsid w:val="00B17A85"/>
    <w:rsid w:val="00B17E6B"/>
    <w:rsid w:val="00B202E0"/>
    <w:rsid w:val="00B204CC"/>
    <w:rsid w:val="00B20736"/>
    <w:rsid w:val="00B20DDB"/>
    <w:rsid w:val="00B21648"/>
    <w:rsid w:val="00B2359C"/>
    <w:rsid w:val="00B252F4"/>
    <w:rsid w:val="00B2576F"/>
    <w:rsid w:val="00B25BA0"/>
    <w:rsid w:val="00B25DF8"/>
    <w:rsid w:val="00B264AC"/>
    <w:rsid w:val="00B274C1"/>
    <w:rsid w:val="00B275DD"/>
    <w:rsid w:val="00B27D85"/>
    <w:rsid w:val="00B302E7"/>
    <w:rsid w:val="00B303DD"/>
    <w:rsid w:val="00B30FCA"/>
    <w:rsid w:val="00B31506"/>
    <w:rsid w:val="00B31F08"/>
    <w:rsid w:val="00B32CEF"/>
    <w:rsid w:val="00B331B4"/>
    <w:rsid w:val="00B332E1"/>
    <w:rsid w:val="00B332E4"/>
    <w:rsid w:val="00B33354"/>
    <w:rsid w:val="00B33F37"/>
    <w:rsid w:val="00B346CA"/>
    <w:rsid w:val="00B348C3"/>
    <w:rsid w:val="00B35365"/>
    <w:rsid w:val="00B3681D"/>
    <w:rsid w:val="00B371F8"/>
    <w:rsid w:val="00B37518"/>
    <w:rsid w:val="00B40A03"/>
    <w:rsid w:val="00B40F24"/>
    <w:rsid w:val="00B41A95"/>
    <w:rsid w:val="00B420FA"/>
    <w:rsid w:val="00B4212C"/>
    <w:rsid w:val="00B42826"/>
    <w:rsid w:val="00B42D77"/>
    <w:rsid w:val="00B43098"/>
    <w:rsid w:val="00B439BD"/>
    <w:rsid w:val="00B44666"/>
    <w:rsid w:val="00B456CC"/>
    <w:rsid w:val="00B469E6"/>
    <w:rsid w:val="00B46BA3"/>
    <w:rsid w:val="00B46BAD"/>
    <w:rsid w:val="00B474A4"/>
    <w:rsid w:val="00B479BA"/>
    <w:rsid w:val="00B47CEB"/>
    <w:rsid w:val="00B50DA1"/>
    <w:rsid w:val="00B50F55"/>
    <w:rsid w:val="00B513C8"/>
    <w:rsid w:val="00B515AF"/>
    <w:rsid w:val="00B51FA8"/>
    <w:rsid w:val="00B52869"/>
    <w:rsid w:val="00B53C60"/>
    <w:rsid w:val="00B54033"/>
    <w:rsid w:val="00B54E87"/>
    <w:rsid w:val="00B552B8"/>
    <w:rsid w:val="00B5692A"/>
    <w:rsid w:val="00B56971"/>
    <w:rsid w:val="00B56C1E"/>
    <w:rsid w:val="00B56CEA"/>
    <w:rsid w:val="00B578D4"/>
    <w:rsid w:val="00B579DE"/>
    <w:rsid w:val="00B57F1E"/>
    <w:rsid w:val="00B60226"/>
    <w:rsid w:val="00B60797"/>
    <w:rsid w:val="00B611F1"/>
    <w:rsid w:val="00B62520"/>
    <w:rsid w:val="00B6253F"/>
    <w:rsid w:val="00B630B0"/>
    <w:rsid w:val="00B63589"/>
    <w:rsid w:val="00B64CED"/>
    <w:rsid w:val="00B65267"/>
    <w:rsid w:val="00B65361"/>
    <w:rsid w:val="00B664F5"/>
    <w:rsid w:val="00B66517"/>
    <w:rsid w:val="00B67118"/>
    <w:rsid w:val="00B67276"/>
    <w:rsid w:val="00B676A5"/>
    <w:rsid w:val="00B67B46"/>
    <w:rsid w:val="00B723AF"/>
    <w:rsid w:val="00B73291"/>
    <w:rsid w:val="00B732F2"/>
    <w:rsid w:val="00B75454"/>
    <w:rsid w:val="00B75B30"/>
    <w:rsid w:val="00B76AE3"/>
    <w:rsid w:val="00B7795F"/>
    <w:rsid w:val="00B80105"/>
    <w:rsid w:val="00B8016A"/>
    <w:rsid w:val="00B80EB0"/>
    <w:rsid w:val="00B8137E"/>
    <w:rsid w:val="00B824B4"/>
    <w:rsid w:val="00B829AD"/>
    <w:rsid w:val="00B83C89"/>
    <w:rsid w:val="00B83FB9"/>
    <w:rsid w:val="00B84E23"/>
    <w:rsid w:val="00B853DF"/>
    <w:rsid w:val="00B857AE"/>
    <w:rsid w:val="00B85B34"/>
    <w:rsid w:val="00B86019"/>
    <w:rsid w:val="00B862CB"/>
    <w:rsid w:val="00B86401"/>
    <w:rsid w:val="00B9020E"/>
    <w:rsid w:val="00B9022C"/>
    <w:rsid w:val="00B90BB1"/>
    <w:rsid w:val="00B91888"/>
    <w:rsid w:val="00B91CB0"/>
    <w:rsid w:val="00B91D9F"/>
    <w:rsid w:val="00B9215B"/>
    <w:rsid w:val="00B9399E"/>
    <w:rsid w:val="00B9451B"/>
    <w:rsid w:val="00B95D70"/>
    <w:rsid w:val="00B97CC2"/>
    <w:rsid w:val="00BA0151"/>
    <w:rsid w:val="00BA0B5F"/>
    <w:rsid w:val="00BA102B"/>
    <w:rsid w:val="00BA175C"/>
    <w:rsid w:val="00BA1879"/>
    <w:rsid w:val="00BA235F"/>
    <w:rsid w:val="00BA2AC9"/>
    <w:rsid w:val="00BA2FD5"/>
    <w:rsid w:val="00BA4061"/>
    <w:rsid w:val="00BA496B"/>
    <w:rsid w:val="00BA50A0"/>
    <w:rsid w:val="00BA550D"/>
    <w:rsid w:val="00BA6053"/>
    <w:rsid w:val="00BA625F"/>
    <w:rsid w:val="00BA6A01"/>
    <w:rsid w:val="00BA6CAE"/>
    <w:rsid w:val="00BA713E"/>
    <w:rsid w:val="00BA73C3"/>
    <w:rsid w:val="00BA79DD"/>
    <w:rsid w:val="00BA7BDE"/>
    <w:rsid w:val="00BA7C5B"/>
    <w:rsid w:val="00BA7D6F"/>
    <w:rsid w:val="00BB001E"/>
    <w:rsid w:val="00BB0D44"/>
    <w:rsid w:val="00BB0DDE"/>
    <w:rsid w:val="00BB2B99"/>
    <w:rsid w:val="00BB2D71"/>
    <w:rsid w:val="00BB2FFF"/>
    <w:rsid w:val="00BB34C1"/>
    <w:rsid w:val="00BB4ADF"/>
    <w:rsid w:val="00BB4EF8"/>
    <w:rsid w:val="00BB50BB"/>
    <w:rsid w:val="00BB670D"/>
    <w:rsid w:val="00BB7301"/>
    <w:rsid w:val="00BC06D1"/>
    <w:rsid w:val="00BC1C66"/>
    <w:rsid w:val="00BC2E24"/>
    <w:rsid w:val="00BC2F45"/>
    <w:rsid w:val="00BC32C5"/>
    <w:rsid w:val="00BC5AC0"/>
    <w:rsid w:val="00BC5C8B"/>
    <w:rsid w:val="00BC5D6B"/>
    <w:rsid w:val="00BC6002"/>
    <w:rsid w:val="00BC675D"/>
    <w:rsid w:val="00BC675F"/>
    <w:rsid w:val="00BC689B"/>
    <w:rsid w:val="00BC6D0A"/>
    <w:rsid w:val="00BC6EA2"/>
    <w:rsid w:val="00BC6F39"/>
    <w:rsid w:val="00BD00FB"/>
    <w:rsid w:val="00BD0317"/>
    <w:rsid w:val="00BD1197"/>
    <w:rsid w:val="00BD1F24"/>
    <w:rsid w:val="00BD28CD"/>
    <w:rsid w:val="00BD2C4B"/>
    <w:rsid w:val="00BD2C93"/>
    <w:rsid w:val="00BD2EC2"/>
    <w:rsid w:val="00BD2ED5"/>
    <w:rsid w:val="00BD37C8"/>
    <w:rsid w:val="00BD57BF"/>
    <w:rsid w:val="00BD5822"/>
    <w:rsid w:val="00BD58CD"/>
    <w:rsid w:val="00BD5E97"/>
    <w:rsid w:val="00BD5FE4"/>
    <w:rsid w:val="00BD729D"/>
    <w:rsid w:val="00BD751C"/>
    <w:rsid w:val="00BD7603"/>
    <w:rsid w:val="00BD7610"/>
    <w:rsid w:val="00BE08C9"/>
    <w:rsid w:val="00BE0BEA"/>
    <w:rsid w:val="00BE1564"/>
    <w:rsid w:val="00BE2665"/>
    <w:rsid w:val="00BE3944"/>
    <w:rsid w:val="00BE5E96"/>
    <w:rsid w:val="00BE5F80"/>
    <w:rsid w:val="00BE6BE0"/>
    <w:rsid w:val="00BE6CAC"/>
    <w:rsid w:val="00BE78FF"/>
    <w:rsid w:val="00BE7E64"/>
    <w:rsid w:val="00BF0E2C"/>
    <w:rsid w:val="00BF11C6"/>
    <w:rsid w:val="00BF18A0"/>
    <w:rsid w:val="00BF1A13"/>
    <w:rsid w:val="00BF1C1C"/>
    <w:rsid w:val="00BF2E26"/>
    <w:rsid w:val="00BF3180"/>
    <w:rsid w:val="00BF3473"/>
    <w:rsid w:val="00BF3ACA"/>
    <w:rsid w:val="00BF41E5"/>
    <w:rsid w:val="00BF4349"/>
    <w:rsid w:val="00BF46FA"/>
    <w:rsid w:val="00BF4892"/>
    <w:rsid w:val="00BF50A0"/>
    <w:rsid w:val="00BF625A"/>
    <w:rsid w:val="00BF635D"/>
    <w:rsid w:val="00BF67E3"/>
    <w:rsid w:val="00C006AC"/>
    <w:rsid w:val="00C00BD4"/>
    <w:rsid w:val="00C00EDF"/>
    <w:rsid w:val="00C025F0"/>
    <w:rsid w:val="00C02624"/>
    <w:rsid w:val="00C02C1C"/>
    <w:rsid w:val="00C032C5"/>
    <w:rsid w:val="00C04066"/>
    <w:rsid w:val="00C0495A"/>
    <w:rsid w:val="00C04B0E"/>
    <w:rsid w:val="00C053CF"/>
    <w:rsid w:val="00C054E8"/>
    <w:rsid w:val="00C05639"/>
    <w:rsid w:val="00C063C6"/>
    <w:rsid w:val="00C06630"/>
    <w:rsid w:val="00C06BD8"/>
    <w:rsid w:val="00C076C1"/>
    <w:rsid w:val="00C07703"/>
    <w:rsid w:val="00C10980"/>
    <w:rsid w:val="00C1105F"/>
    <w:rsid w:val="00C119DA"/>
    <w:rsid w:val="00C12A6A"/>
    <w:rsid w:val="00C12A6D"/>
    <w:rsid w:val="00C12D22"/>
    <w:rsid w:val="00C12F00"/>
    <w:rsid w:val="00C1497C"/>
    <w:rsid w:val="00C14ABB"/>
    <w:rsid w:val="00C15380"/>
    <w:rsid w:val="00C159FD"/>
    <w:rsid w:val="00C15D55"/>
    <w:rsid w:val="00C16CCF"/>
    <w:rsid w:val="00C17A90"/>
    <w:rsid w:val="00C17D65"/>
    <w:rsid w:val="00C20398"/>
    <w:rsid w:val="00C2092F"/>
    <w:rsid w:val="00C20E0D"/>
    <w:rsid w:val="00C2108D"/>
    <w:rsid w:val="00C2200B"/>
    <w:rsid w:val="00C22D47"/>
    <w:rsid w:val="00C239CC"/>
    <w:rsid w:val="00C247E0"/>
    <w:rsid w:val="00C24B58"/>
    <w:rsid w:val="00C24E19"/>
    <w:rsid w:val="00C25031"/>
    <w:rsid w:val="00C25C06"/>
    <w:rsid w:val="00C25E80"/>
    <w:rsid w:val="00C26853"/>
    <w:rsid w:val="00C26AD5"/>
    <w:rsid w:val="00C276F8"/>
    <w:rsid w:val="00C27BFD"/>
    <w:rsid w:val="00C27EA0"/>
    <w:rsid w:val="00C300B1"/>
    <w:rsid w:val="00C3056F"/>
    <w:rsid w:val="00C30882"/>
    <w:rsid w:val="00C315DC"/>
    <w:rsid w:val="00C31E93"/>
    <w:rsid w:val="00C32141"/>
    <w:rsid w:val="00C322C6"/>
    <w:rsid w:val="00C32761"/>
    <w:rsid w:val="00C3276A"/>
    <w:rsid w:val="00C32CF9"/>
    <w:rsid w:val="00C32F28"/>
    <w:rsid w:val="00C3338B"/>
    <w:rsid w:val="00C33AD7"/>
    <w:rsid w:val="00C33B07"/>
    <w:rsid w:val="00C33CC4"/>
    <w:rsid w:val="00C33DB8"/>
    <w:rsid w:val="00C33EC6"/>
    <w:rsid w:val="00C34B5F"/>
    <w:rsid w:val="00C34F89"/>
    <w:rsid w:val="00C34FB9"/>
    <w:rsid w:val="00C35312"/>
    <w:rsid w:val="00C3532B"/>
    <w:rsid w:val="00C354ED"/>
    <w:rsid w:val="00C357C7"/>
    <w:rsid w:val="00C3694E"/>
    <w:rsid w:val="00C3728F"/>
    <w:rsid w:val="00C37426"/>
    <w:rsid w:val="00C37C2B"/>
    <w:rsid w:val="00C37D19"/>
    <w:rsid w:val="00C37E76"/>
    <w:rsid w:val="00C40C1C"/>
    <w:rsid w:val="00C411B9"/>
    <w:rsid w:val="00C42083"/>
    <w:rsid w:val="00C424D5"/>
    <w:rsid w:val="00C4290D"/>
    <w:rsid w:val="00C42EB6"/>
    <w:rsid w:val="00C4307C"/>
    <w:rsid w:val="00C435B9"/>
    <w:rsid w:val="00C43E58"/>
    <w:rsid w:val="00C44869"/>
    <w:rsid w:val="00C44AF5"/>
    <w:rsid w:val="00C44C7A"/>
    <w:rsid w:val="00C4568A"/>
    <w:rsid w:val="00C45942"/>
    <w:rsid w:val="00C459FE"/>
    <w:rsid w:val="00C45F07"/>
    <w:rsid w:val="00C4609F"/>
    <w:rsid w:val="00C46E39"/>
    <w:rsid w:val="00C470D1"/>
    <w:rsid w:val="00C4787B"/>
    <w:rsid w:val="00C47937"/>
    <w:rsid w:val="00C47C64"/>
    <w:rsid w:val="00C5008D"/>
    <w:rsid w:val="00C52287"/>
    <w:rsid w:val="00C52FA7"/>
    <w:rsid w:val="00C53AC8"/>
    <w:rsid w:val="00C53B09"/>
    <w:rsid w:val="00C53B1C"/>
    <w:rsid w:val="00C53E3E"/>
    <w:rsid w:val="00C53FD7"/>
    <w:rsid w:val="00C5413F"/>
    <w:rsid w:val="00C56334"/>
    <w:rsid w:val="00C57205"/>
    <w:rsid w:val="00C60703"/>
    <w:rsid w:val="00C622C6"/>
    <w:rsid w:val="00C633EB"/>
    <w:rsid w:val="00C634E9"/>
    <w:rsid w:val="00C63E32"/>
    <w:rsid w:val="00C64000"/>
    <w:rsid w:val="00C64077"/>
    <w:rsid w:val="00C652D0"/>
    <w:rsid w:val="00C65774"/>
    <w:rsid w:val="00C661EF"/>
    <w:rsid w:val="00C66261"/>
    <w:rsid w:val="00C676DF"/>
    <w:rsid w:val="00C702CB"/>
    <w:rsid w:val="00C70C8F"/>
    <w:rsid w:val="00C71B20"/>
    <w:rsid w:val="00C71B45"/>
    <w:rsid w:val="00C71CA0"/>
    <w:rsid w:val="00C7238B"/>
    <w:rsid w:val="00C723D6"/>
    <w:rsid w:val="00C72449"/>
    <w:rsid w:val="00C72A22"/>
    <w:rsid w:val="00C72CF3"/>
    <w:rsid w:val="00C72EFD"/>
    <w:rsid w:val="00C745D4"/>
    <w:rsid w:val="00C74E7E"/>
    <w:rsid w:val="00C74EC6"/>
    <w:rsid w:val="00C752B9"/>
    <w:rsid w:val="00C753D7"/>
    <w:rsid w:val="00C765FA"/>
    <w:rsid w:val="00C774F3"/>
    <w:rsid w:val="00C776EA"/>
    <w:rsid w:val="00C77712"/>
    <w:rsid w:val="00C778E1"/>
    <w:rsid w:val="00C8017B"/>
    <w:rsid w:val="00C8085A"/>
    <w:rsid w:val="00C8159F"/>
    <w:rsid w:val="00C8179F"/>
    <w:rsid w:val="00C822BC"/>
    <w:rsid w:val="00C822F8"/>
    <w:rsid w:val="00C82524"/>
    <w:rsid w:val="00C835D5"/>
    <w:rsid w:val="00C83E6C"/>
    <w:rsid w:val="00C846C3"/>
    <w:rsid w:val="00C849D4"/>
    <w:rsid w:val="00C850A0"/>
    <w:rsid w:val="00C8516D"/>
    <w:rsid w:val="00C858FD"/>
    <w:rsid w:val="00C859A8"/>
    <w:rsid w:val="00C85B2E"/>
    <w:rsid w:val="00C85CB2"/>
    <w:rsid w:val="00C87D1B"/>
    <w:rsid w:val="00C87F03"/>
    <w:rsid w:val="00C917D4"/>
    <w:rsid w:val="00C924EA"/>
    <w:rsid w:val="00C92B67"/>
    <w:rsid w:val="00C93389"/>
    <w:rsid w:val="00C93987"/>
    <w:rsid w:val="00C939D5"/>
    <w:rsid w:val="00C9422B"/>
    <w:rsid w:val="00C95385"/>
    <w:rsid w:val="00C95CDE"/>
    <w:rsid w:val="00C95EAD"/>
    <w:rsid w:val="00C9609D"/>
    <w:rsid w:val="00C96D06"/>
    <w:rsid w:val="00C9702D"/>
    <w:rsid w:val="00C9752D"/>
    <w:rsid w:val="00CA0403"/>
    <w:rsid w:val="00CA0D40"/>
    <w:rsid w:val="00CA0FAC"/>
    <w:rsid w:val="00CA131A"/>
    <w:rsid w:val="00CA18CF"/>
    <w:rsid w:val="00CA1D10"/>
    <w:rsid w:val="00CA32DC"/>
    <w:rsid w:val="00CA3DF7"/>
    <w:rsid w:val="00CA45C1"/>
    <w:rsid w:val="00CA462A"/>
    <w:rsid w:val="00CA55DF"/>
    <w:rsid w:val="00CA5B51"/>
    <w:rsid w:val="00CA5FA0"/>
    <w:rsid w:val="00CA6111"/>
    <w:rsid w:val="00CA75FF"/>
    <w:rsid w:val="00CB0342"/>
    <w:rsid w:val="00CB09EC"/>
    <w:rsid w:val="00CB0B4C"/>
    <w:rsid w:val="00CB1A1F"/>
    <w:rsid w:val="00CB1E7A"/>
    <w:rsid w:val="00CB2115"/>
    <w:rsid w:val="00CB27BF"/>
    <w:rsid w:val="00CB2DFF"/>
    <w:rsid w:val="00CB2E84"/>
    <w:rsid w:val="00CB3104"/>
    <w:rsid w:val="00CB3DAA"/>
    <w:rsid w:val="00CB4D5E"/>
    <w:rsid w:val="00CB5667"/>
    <w:rsid w:val="00CB577E"/>
    <w:rsid w:val="00CB64A3"/>
    <w:rsid w:val="00CB6AEB"/>
    <w:rsid w:val="00CC105D"/>
    <w:rsid w:val="00CC1064"/>
    <w:rsid w:val="00CC1FC4"/>
    <w:rsid w:val="00CC200B"/>
    <w:rsid w:val="00CC2733"/>
    <w:rsid w:val="00CC300D"/>
    <w:rsid w:val="00CC36FC"/>
    <w:rsid w:val="00CC401D"/>
    <w:rsid w:val="00CC4EAE"/>
    <w:rsid w:val="00CC5F4F"/>
    <w:rsid w:val="00CC61F9"/>
    <w:rsid w:val="00CC68ED"/>
    <w:rsid w:val="00CC6CCF"/>
    <w:rsid w:val="00CC7713"/>
    <w:rsid w:val="00CC7CBE"/>
    <w:rsid w:val="00CD009F"/>
    <w:rsid w:val="00CD099E"/>
    <w:rsid w:val="00CD0FF8"/>
    <w:rsid w:val="00CD13D8"/>
    <w:rsid w:val="00CD147D"/>
    <w:rsid w:val="00CD155E"/>
    <w:rsid w:val="00CD1CF4"/>
    <w:rsid w:val="00CD1CFC"/>
    <w:rsid w:val="00CD27FF"/>
    <w:rsid w:val="00CD3327"/>
    <w:rsid w:val="00CD39B4"/>
    <w:rsid w:val="00CD39CA"/>
    <w:rsid w:val="00CD41CE"/>
    <w:rsid w:val="00CD4E69"/>
    <w:rsid w:val="00CD513C"/>
    <w:rsid w:val="00CD5630"/>
    <w:rsid w:val="00CD5E7D"/>
    <w:rsid w:val="00CD6CEC"/>
    <w:rsid w:val="00CD6D13"/>
    <w:rsid w:val="00CD7160"/>
    <w:rsid w:val="00CD7698"/>
    <w:rsid w:val="00CD7AA9"/>
    <w:rsid w:val="00CD7E25"/>
    <w:rsid w:val="00CD7FA7"/>
    <w:rsid w:val="00CE0A64"/>
    <w:rsid w:val="00CE139A"/>
    <w:rsid w:val="00CE1568"/>
    <w:rsid w:val="00CE15A8"/>
    <w:rsid w:val="00CE1AA6"/>
    <w:rsid w:val="00CE1E14"/>
    <w:rsid w:val="00CE22A1"/>
    <w:rsid w:val="00CE2D1F"/>
    <w:rsid w:val="00CE32E2"/>
    <w:rsid w:val="00CE32FA"/>
    <w:rsid w:val="00CE35E1"/>
    <w:rsid w:val="00CE3821"/>
    <w:rsid w:val="00CE3B66"/>
    <w:rsid w:val="00CE44DA"/>
    <w:rsid w:val="00CE4CC0"/>
    <w:rsid w:val="00CE60D3"/>
    <w:rsid w:val="00CE7227"/>
    <w:rsid w:val="00CE7BA7"/>
    <w:rsid w:val="00CE7BF5"/>
    <w:rsid w:val="00CF1624"/>
    <w:rsid w:val="00CF1880"/>
    <w:rsid w:val="00CF18BE"/>
    <w:rsid w:val="00CF22E9"/>
    <w:rsid w:val="00CF2B16"/>
    <w:rsid w:val="00CF2EBF"/>
    <w:rsid w:val="00CF3B91"/>
    <w:rsid w:val="00CF4457"/>
    <w:rsid w:val="00CF45E6"/>
    <w:rsid w:val="00CF4D36"/>
    <w:rsid w:val="00CF508F"/>
    <w:rsid w:val="00CF5FA2"/>
    <w:rsid w:val="00CF6803"/>
    <w:rsid w:val="00CF681E"/>
    <w:rsid w:val="00CF6ABB"/>
    <w:rsid w:val="00CF6DAF"/>
    <w:rsid w:val="00D00226"/>
    <w:rsid w:val="00D00255"/>
    <w:rsid w:val="00D00466"/>
    <w:rsid w:val="00D02432"/>
    <w:rsid w:val="00D02E78"/>
    <w:rsid w:val="00D03023"/>
    <w:rsid w:val="00D03B26"/>
    <w:rsid w:val="00D047F8"/>
    <w:rsid w:val="00D04E9D"/>
    <w:rsid w:val="00D05392"/>
    <w:rsid w:val="00D053F9"/>
    <w:rsid w:val="00D056FB"/>
    <w:rsid w:val="00D05D7A"/>
    <w:rsid w:val="00D0613A"/>
    <w:rsid w:val="00D062B4"/>
    <w:rsid w:val="00D067A2"/>
    <w:rsid w:val="00D06C58"/>
    <w:rsid w:val="00D11179"/>
    <w:rsid w:val="00D1143C"/>
    <w:rsid w:val="00D11FED"/>
    <w:rsid w:val="00D12199"/>
    <w:rsid w:val="00D12B3C"/>
    <w:rsid w:val="00D12E14"/>
    <w:rsid w:val="00D138C6"/>
    <w:rsid w:val="00D13D95"/>
    <w:rsid w:val="00D147CF"/>
    <w:rsid w:val="00D149E9"/>
    <w:rsid w:val="00D14D43"/>
    <w:rsid w:val="00D14FA9"/>
    <w:rsid w:val="00D15443"/>
    <w:rsid w:val="00D158DC"/>
    <w:rsid w:val="00D15C1C"/>
    <w:rsid w:val="00D16182"/>
    <w:rsid w:val="00D16BE9"/>
    <w:rsid w:val="00D170FB"/>
    <w:rsid w:val="00D174F2"/>
    <w:rsid w:val="00D17989"/>
    <w:rsid w:val="00D17C25"/>
    <w:rsid w:val="00D20113"/>
    <w:rsid w:val="00D20915"/>
    <w:rsid w:val="00D20980"/>
    <w:rsid w:val="00D2124E"/>
    <w:rsid w:val="00D21344"/>
    <w:rsid w:val="00D21A45"/>
    <w:rsid w:val="00D21AAB"/>
    <w:rsid w:val="00D21BBA"/>
    <w:rsid w:val="00D221C2"/>
    <w:rsid w:val="00D2221A"/>
    <w:rsid w:val="00D224AD"/>
    <w:rsid w:val="00D22B1A"/>
    <w:rsid w:val="00D22D3B"/>
    <w:rsid w:val="00D24315"/>
    <w:rsid w:val="00D244B9"/>
    <w:rsid w:val="00D250BB"/>
    <w:rsid w:val="00D258BA"/>
    <w:rsid w:val="00D25C71"/>
    <w:rsid w:val="00D25D87"/>
    <w:rsid w:val="00D25FD3"/>
    <w:rsid w:val="00D27110"/>
    <w:rsid w:val="00D2760B"/>
    <w:rsid w:val="00D27618"/>
    <w:rsid w:val="00D2793A"/>
    <w:rsid w:val="00D2794F"/>
    <w:rsid w:val="00D27CC2"/>
    <w:rsid w:val="00D27D7E"/>
    <w:rsid w:val="00D301DD"/>
    <w:rsid w:val="00D3076F"/>
    <w:rsid w:val="00D308A5"/>
    <w:rsid w:val="00D30F52"/>
    <w:rsid w:val="00D3148C"/>
    <w:rsid w:val="00D3157F"/>
    <w:rsid w:val="00D3172B"/>
    <w:rsid w:val="00D31CE6"/>
    <w:rsid w:val="00D323FF"/>
    <w:rsid w:val="00D32EF3"/>
    <w:rsid w:val="00D338BE"/>
    <w:rsid w:val="00D33BBB"/>
    <w:rsid w:val="00D34351"/>
    <w:rsid w:val="00D346DD"/>
    <w:rsid w:val="00D357C6"/>
    <w:rsid w:val="00D35DDD"/>
    <w:rsid w:val="00D36DF7"/>
    <w:rsid w:val="00D37237"/>
    <w:rsid w:val="00D372D2"/>
    <w:rsid w:val="00D37EB2"/>
    <w:rsid w:val="00D4097B"/>
    <w:rsid w:val="00D40B4E"/>
    <w:rsid w:val="00D4198A"/>
    <w:rsid w:val="00D42A51"/>
    <w:rsid w:val="00D42BD7"/>
    <w:rsid w:val="00D43FE8"/>
    <w:rsid w:val="00D441C0"/>
    <w:rsid w:val="00D4471E"/>
    <w:rsid w:val="00D45ED9"/>
    <w:rsid w:val="00D473ED"/>
    <w:rsid w:val="00D4750F"/>
    <w:rsid w:val="00D503A9"/>
    <w:rsid w:val="00D5058A"/>
    <w:rsid w:val="00D51088"/>
    <w:rsid w:val="00D51B28"/>
    <w:rsid w:val="00D520F8"/>
    <w:rsid w:val="00D5223B"/>
    <w:rsid w:val="00D5303A"/>
    <w:rsid w:val="00D535CB"/>
    <w:rsid w:val="00D53649"/>
    <w:rsid w:val="00D5371A"/>
    <w:rsid w:val="00D537A8"/>
    <w:rsid w:val="00D53D9C"/>
    <w:rsid w:val="00D54115"/>
    <w:rsid w:val="00D54AF1"/>
    <w:rsid w:val="00D54C8F"/>
    <w:rsid w:val="00D5531B"/>
    <w:rsid w:val="00D557AE"/>
    <w:rsid w:val="00D56265"/>
    <w:rsid w:val="00D5705C"/>
    <w:rsid w:val="00D57A93"/>
    <w:rsid w:val="00D57DBA"/>
    <w:rsid w:val="00D60503"/>
    <w:rsid w:val="00D6063E"/>
    <w:rsid w:val="00D60CE0"/>
    <w:rsid w:val="00D61B8C"/>
    <w:rsid w:val="00D61C5C"/>
    <w:rsid w:val="00D61E82"/>
    <w:rsid w:val="00D62ECB"/>
    <w:rsid w:val="00D63224"/>
    <w:rsid w:val="00D63696"/>
    <w:rsid w:val="00D638C2"/>
    <w:rsid w:val="00D706DA"/>
    <w:rsid w:val="00D70735"/>
    <w:rsid w:val="00D70905"/>
    <w:rsid w:val="00D7499D"/>
    <w:rsid w:val="00D74BDF"/>
    <w:rsid w:val="00D7500B"/>
    <w:rsid w:val="00D750FD"/>
    <w:rsid w:val="00D759AC"/>
    <w:rsid w:val="00D75A0D"/>
    <w:rsid w:val="00D7643E"/>
    <w:rsid w:val="00D76BD6"/>
    <w:rsid w:val="00D77F90"/>
    <w:rsid w:val="00D82757"/>
    <w:rsid w:val="00D82FE8"/>
    <w:rsid w:val="00D83B50"/>
    <w:rsid w:val="00D83E3E"/>
    <w:rsid w:val="00D8400C"/>
    <w:rsid w:val="00D84E0D"/>
    <w:rsid w:val="00D84E89"/>
    <w:rsid w:val="00D853CD"/>
    <w:rsid w:val="00D85C6C"/>
    <w:rsid w:val="00D866EE"/>
    <w:rsid w:val="00D867DC"/>
    <w:rsid w:val="00D87007"/>
    <w:rsid w:val="00D87734"/>
    <w:rsid w:val="00D87B61"/>
    <w:rsid w:val="00D87DD2"/>
    <w:rsid w:val="00D90061"/>
    <w:rsid w:val="00D90812"/>
    <w:rsid w:val="00D90C1E"/>
    <w:rsid w:val="00D90ECE"/>
    <w:rsid w:val="00D90ED1"/>
    <w:rsid w:val="00D9153D"/>
    <w:rsid w:val="00D91CFE"/>
    <w:rsid w:val="00D91DAC"/>
    <w:rsid w:val="00D924EF"/>
    <w:rsid w:val="00D92873"/>
    <w:rsid w:val="00D9395D"/>
    <w:rsid w:val="00D93B98"/>
    <w:rsid w:val="00D93D25"/>
    <w:rsid w:val="00D94458"/>
    <w:rsid w:val="00D94875"/>
    <w:rsid w:val="00D95382"/>
    <w:rsid w:val="00D9573F"/>
    <w:rsid w:val="00D95D27"/>
    <w:rsid w:val="00D96264"/>
    <w:rsid w:val="00D96ABE"/>
    <w:rsid w:val="00D96FF4"/>
    <w:rsid w:val="00D971AA"/>
    <w:rsid w:val="00D97331"/>
    <w:rsid w:val="00D9775D"/>
    <w:rsid w:val="00D977BD"/>
    <w:rsid w:val="00D97D63"/>
    <w:rsid w:val="00DA036E"/>
    <w:rsid w:val="00DA11D2"/>
    <w:rsid w:val="00DA1527"/>
    <w:rsid w:val="00DA1A08"/>
    <w:rsid w:val="00DA25B1"/>
    <w:rsid w:val="00DA4066"/>
    <w:rsid w:val="00DA47F2"/>
    <w:rsid w:val="00DA4F6D"/>
    <w:rsid w:val="00DA51E0"/>
    <w:rsid w:val="00DA54AF"/>
    <w:rsid w:val="00DA614C"/>
    <w:rsid w:val="00DA6160"/>
    <w:rsid w:val="00DA6678"/>
    <w:rsid w:val="00DA6AC9"/>
    <w:rsid w:val="00DA77C2"/>
    <w:rsid w:val="00DB1C03"/>
    <w:rsid w:val="00DB20DE"/>
    <w:rsid w:val="00DB2A6A"/>
    <w:rsid w:val="00DB2D99"/>
    <w:rsid w:val="00DB3DC6"/>
    <w:rsid w:val="00DB4247"/>
    <w:rsid w:val="00DB4357"/>
    <w:rsid w:val="00DB471C"/>
    <w:rsid w:val="00DB4B6D"/>
    <w:rsid w:val="00DB5277"/>
    <w:rsid w:val="00DB528A"/>
    <w:rsid w:val="00DB5D0D"/>
    <w:rsid w:val="00DB6C5C"/>
    <w:rsid w:val="00DB71C1"/>
    <w:rsid w:val="00DB7293"/>
    <w:rsid w:val="00DB7C40"/>
    <w:rsid w:val="00DC0914"/>
    <w:rsid w:val="00DC20E2"/>
    <w:rsid w:val="00DC26D4"/>
    <w:rsid w:val="00DC3EEB"/>
    <w:rsid w:val="00DC46F8"/>
    <w:rsid w:val="00DC4DEB"/>
    <w:rsid w:val="00DC5527"/>
    <w:rsid w:val="00DC56A3"/>
    <w:rsid w:val="00DC5DBA"/>
    <w:rsid w:val="00DC5F54"/>
    <w:rsid w:val="00DC623B"/>
    <w:rsid w:val="00DC6B4F"/>
    <w:rsid w:val="00DC7334"/>
    <w:rsid w:val="00DC7519"/>
    <w:rsid w:val="00DC78B0"/>
    <w:rsid w:val="00DD02A1"/>
    <w:rsid w:val="00DD0456"/>
    <w:rsid w:val="00DD0665"/>
    <w:rsid w:val="00DD1459"/>
    <w:rsid w:val="00DD182C"/>
    <w:rsid w:val="00DD1A3C"/>
    <w:rsid w:val="00DD216A"/>
    <w:rsid w:val="00DD224D"/>
    <w:rsid w:val="00DD2864"/>
    <w:rsid w:val="00DD2A97"/>
    <w:rsid w:val="00DD3503"/>
    <w:rsid w:val="00DD38DD"/>
    <w:rsid w:val="00DD4819"/>
    <w:rsid w:val="00DD5749"/>
    <w:rsid w:val="00DD57B5"/>
    <w:rsid w:val="00DD672C"/>
    <w:rsid w:val="00DD767A"/>
    <w:rsid w:val="00DD7849"/>
    <w:rsid w:val="00DD7907"/>
    <w:rsid w:val="00DD792A"/>
    <w:rsid w:val="00DD7CAC"/>
    <w:rsid w:val="00DE0F16"/>
    <w:rsid w:val="00DE0F81"/>
    <w:rsid w:val="00DE12EF"/>
    <w:rsid w:val="00DE1544"/>
    <w:rsid w:val="00DE279E"/>
    <w:rsid w:val="00DE304F"/>
    <w:rsid w:val="00DE34C8"/>
    <w:rsid w:val="00DE3A31"/>
    <w:rsid w:val="00DE4A2A"/>
    <w:rsid w:val="00DE4BA6"/>
    <w:rsid w:val="00DE4C54"/>
    <w:rsid w:val="00DE5528"/>
    <w:rsid w:val="00DE5AE2"/>
    <w:rsid w:val="00DE5BDF"/>
    <w:rsid w:val="00DE5D33"/>
    <w:rsid w:val="00DE6067"/>
    <w:rsid w:val="00DE6320"/>
    <w:rsid w:val="00DE72D1"/>
    <w:rsid w:val="00DE776C"/>
    <w:rsid w:val="00DF0C70"/>
    <w:rsid w:val="00DF0DD0"/>
    <w:rsid w:val="00DF0E95"/>
    <w:rsid w:val="00DF1A73"/>
    <w:rsid w:val="00DF1B48"/>
    <w:rsid w:val="00DF1E8A"/>
    <w:rsid w:val="00DF30A8"/>
    <w:rsid w:val="00DF342C"/>
    <w:rsid w:val="00DF39F4"/>
    <w:rsid w:val="00DF3CC8"/>
    <w:rsid w:val="00DF4904"/>
    <w:rsid w:val="00DF4FF9"/>
    <w:rsid w:val="00DF50E1"/>
    <w:rsid w:val="00DF65E5"/>
    <w:rsid w:val="00DF6606"/>
    <w:rsid w:val="00DF7070"/>
    <w:rsid w:val="00DF77FF"/>
    <w:rsid w:val="00DF78C0"/>
    <w:rsid w:val="00DF7F74"/>
    <w:rsid w:val="00E00094"/>
    <w:rsid w:val="00E00BEE"/>
    <w:rsid w:val="00E00F36"/>
    <w:rsid w:val="00E01394"/>
    <w:rsid w:val="00E01635"/>
    <w:rsid w:val="00E01AD6"/>
    <w:rsid w:val="00E01D42"/>
    <w:rsid w:val="00E01E6B"/>
    <w:rsid w:val="00E02EB0"/>
    <w:rsid w:val="00E03286"/>
    <w:rsid w:val="00E05915"/>
    <w:rsid w:val="00E05BE9"/>
    <w:rsid w:val="00E05CE3"/>
    <w:rsid w:val="00E05F81"/>
    <w:rsid w:val="00E07034"/>
    <w:rsid w:val="00E07D98"/>
    <w:rsid w:val="00E1018F"/>
    <w:rsid w:val="00E10FE3"/>
    <w:rsid w:val="00E1107D"/>
    <w:rsid w:val="00E11B4A"/>
    <w:rsid w:val="00E128DA"/>
    <w:rsid w:val="00E13461"/>
    <w:rsid w:val="00E13AEB"/>
    <w:rsid w:val="00E14306"/>
    <w:rsid w:val="00E1467F"/>
    <w:rsid w:val="00E14B70"/>
    <w:rsid w:val="00E14EDF"/>
    <w:rsid w:val="00E15922"/>
    <w:rsid w:val="00E15E73"/>
    <w:rsid w:val="00E1686A"/>
    <w:rsid w:val="00E16CBB"/>
    <w:rsid w:val="00E179D0"/>
    <w:rsid w:val="00E2009E"/>
    <w:rsid w:val="00E2056A"/>
    <w:rsid w:val="00E2088F"/>
    <w:rsid w:val="00E21AED"/>
    <w:rsid w:val="00E21D82"/>
    <w:rsid w:val="00E22407"/>
    <w:rsid w:val="00E226FF"/>
    <w:rsid w:val="00E22C07"/>
    <w:rsid w:val="00E23036"/>
    <w:rsid w:val="00E2325E"/>
    <w:rsid w:val="00E233EB"/>
    <w:rsid w:val="00E2458A"/>
    <w:rsid w:val="00E24F37"/>
    <w:rsid w:val="00E24F91"/>
    <w:rsid w:val="00E254DF"/>
    <w:rsid w:val="00E25A2E"/>
    <w:rsid w:val="00E25E02"/>
    <w:rsid w:val="00E25F9F"/>
    <w:rsid w:val="00E26134"/>
    <w:rsid w:val="00E268B8"/>
    <w:rsid w:val="00E26C60"/>
    <w:rsid w:val="00E301D2"/>
    <w:rsid w:val="00E304E2"/>
    <w:rsid w:val="00E31D61"/>
    <w:rsid w:val="00E31F6C"/>
    <w:rsid w:val="00E328BC"/>
    <w:rsid w:val="00E3306E"/>
    <w:rsid w:val="00E333F3"/>
    <w:rsid w:val="00E34C77"/>
    <w:rsid w:val="00E35308"/>
    <w:rsid w:val="00E35C2C"/>
    <w:rsid w:val="00E371B2"/>
    <w:rsid w:val="00E378A3"/>
    <w:rsid w:val="00E37965"/>
    <w:rsid w:val="00E4069F"/>
    <w:rsid w:val="00E407E8"/>
    <w:rsid w:val="00E413E9"/>
    <w:rsid w:val="00E41D39"/>
    <w:rsid w:val="00E42254"/>
    <w:rsid w:val="00E4251D"/>
    <w:rsid w:val="00E43823"/>
    <w:rsid w:val="00E43B04"/>
    <w:rsid w:val="00E43F1B"/>
    <w:rsid w:val="00E4409C"/>
    <w:rsid w:val="00E442E7"/>
    <w:rsid w:val="00E44C0C"/>
    <w:rsid w:val="00E44FB9"/>
    <w:rsid w:val="00E451E9"/>
    <w:rsid w:val="00E4532B"/>
    <w:rsid w:val="00E45792"/>
    <w:rsid w:val="00E4587D"/>
    <w:rsid w:val="00E45967"/>
    <w:rsid w:val="00E45C12"/>
    <w:rsid w:val="00E461AC"/>
    <w:rsid w:val="00E4634C"/>
    <w:rsid w:val="00E4645B"/>
    <w:rsid w:val="00E46AD1"/>
    <w:rsid w:val="00E47337"/>
    <w:rsid w:val="00E47763"/>
    <w:rsid w:val="00E47DF9"/>
    <w:rsid w:val="00E50307"/>
    <w:rsid w:val="00E505EE"/>
    <w:rsid w:val="00E50A1F"/>
    <w:rsid w:val="00E50A9F"/>
    <w:rsid w:val="00E51056"/>
    <w:rsid w:val="00E510BC"/>
    <w:rsid w:val="00E51518"/>
    <w:rsid w:val="00E531DF"/>
    <w:rsid w:val="00E5353F"/>
    <w:rsid w:val="00E53CB0"/>
    <w:rsid w:val="00E53CE8"/>
    <w:rsid w:val="00E53D99"/>
    <w:rsid w:val="00E54035"/>
    <w:rsid w:val="00E5422E"/>
    <w:rsid w:val="00E54CE1"/>
    <w:rsid w:val="00E55192"/>
    <w:rsid w:val="00E55AB8"/>
    <w:rsid w:val="00E55CC0"/>
    <w:rsid w:val="00E561DC"/>
    <w:rsid w:val="00E56296"/>
    <w:rsid w:val="00E56594"/>
    <w:rsid w:val="00E57F01"/>
    <w:rsid w:val="00E60877"/>
    <w:rsid w:val="00E61126"/>
    <w:rsid w:val="00E61153"/>
    <w:rsid w:val="00E612F9"/>
    <w:rsid w:val="00E61AA9"/>
    <w:rsid w:val="00E61C88"/>
    <w:rsid w:val="00E63004"/>
    <w:rsid w:val="00E63D04"/>
    <w:rsid w:val="00E64098"/>
    <w:rsid w:val="00E641C2"/>
    <w:rsid w:val="00E64C32"/>
    <w:rsid w:val="00E64DA3"/>
    <w:rsid w:val="00E650BF"/>
    <w:rsid w:val="00E6591A"/>
    <w:rsid w:val="00E65ABB"/>
    <w:rsid w:val="00E65D23"/>
    <w:rsid w:val="00E664C1"/>
    <w:rsid w:val="00E6687E"/>
    <w:rsid w:val="00E67710"/>
    <w:rsid w:val="00E67A88"/>
    <w:rsid w:val="00E67ECF"/>
    <w:rsid w:val="00E70CA4"/>
    <w:rsid w:val="00E711E4"/>
    <w:rsid w:val="00E715C5"/>
    <w:rsid w:val="00E7181C"/>
    <w:rsid w:val="00E7182F"/>
    <w:rsid w:val="00E72C4A"/>
    <w:rsid w:val="00E72EA6"/>
    <w:rsid w:val="00E738E5"/>
    <w:rsid w:val="00E73A14"/>
    <w:rsid w:val="00E73DC0"/>
    <w:rsid w:val="00E7432B"/>
    <w:rsid w:val="00E747CC"/>
    <w:rsid w:val="00E75213"/>
    <w:rsid w:val="00E75492"/>
    <w:rsid w:val="00E762D6"/>
    <w:rsid w:val="00E77B47"/>
    <w:rsid w:val="00E77E43"/>
    <w:rsid w:val="00E8097C"/>
    <w:rsid w:val="00E810C0"/>
    <w:rsid w:val="00E813F4"/>
    <w:rsid w:val="00E81991"/>
    <w:rsid w:val="00E82895"/>
    <w:rsid w:val="00E837F2"/>
    <w:rsid w:val="00E83A7E"/>
    <w:rsid w:val="00E8417A"/>
    <w:rsid w:val="00E842EA"/>
    <w:rsid w:val="00E843CC"/>
    <w:rsid w:val="00E8462D"/>
    <w:rsid w:val="00E84A95"/>
    <w:rsid w:val="00E852CD"/>
    <w:rsid w:val="00E86926"/>
    <w:rsid w:val="00E87436"/>
    <w:rsid w:val="00E87C53"/>
    <w:rsid w:val="00E90B2C"/>
    <w:rsid w:val="00E90C0E"/>
    <w:rsid w:val="00E911BF"/>
    <w:rsid w:val="00E91F96"/>
    <w:rsid w:val="00E92EAC"/>
    <w:rsid w:val="00E937AB"/>
    <w:rsid w:val="00E937EF"/>
    <w:rsid w:val="00E9402C"/>
    <w:rsid w:val="00E94780"/>
    <w:rsid w:val="00E94D05"/>
    <w:rsid w:val="00E94F72"/>
    <w:rsid w:val="00E958F5"/>
    <w:rsid w:val="00E96B30"/>
    <w:rsid w:val="00E972F4"/>
    <w:rsid w:val="00E9730E"/>
    <w:rsid w:val="00E977AF"/>
    <w:rsid w:val="00E97DE8"/>
    <w:rsid w:val="00E97FC2"/>
    <w:rsid w:val="00EA0433"/>
    <w:rsid w:val="00EA047D"/>
    <w:rsid w:val="00EA16D8"/>
    <w:rsid w:val="00EA1A82"/>
    <w:rsid w:val="00EA1C1B"/>
    <w:rsid w:val="00EA1FF3"/>
    <w:rsid w:val="00EA2610"/>
    <w:rsid w:val="00EA2B57"/>
    <w:rsid w:val="00EA2ED8"/>
    <w:rsid w:val="00EA4CA9"/>
    <w:rsid w:val="00EA4D75"/>
    <w:rsid w:val="00EA5703"/>
    <w:rsid w:val="00EA5F14"/>
    <w:rsid w:val="00EA624A"/>
    <w:rsid w:val="00EA6549"/>
    <w:rsid w:val="00EA6562"/>
    <w:rsid w:val="00EA6B1C"/>
    <w:rsid w:val="00EA71C3"/>
    <w:rsid w:val="00EA7A56"/>
    <w:rsid w:val="00EB018F"/>
    <w:rsid w:val="00EB093E"/>
    <w:rsid w:val="00EB1617"/>
    <w:rsid w:val="00EB1C96"/>
    <w:rsid w:val="00EB41F1"/>
    <w:rsid w:val="00EB4AA8"/>
    <w:rsid w:val="00EB4BBA"/>
    <w:rsid w:val="00EB5B30"/>
    <w:rsid w:val="00EB66E9"/>
    <w:rsid w:val="00EB6B2C"/>
    <w:rsid w:val="00EB746C"/>
    <w:rsid w:val="00EB7625"/>
    <w:rsid w:val="00EC032A"/>
    <w:rsid w:val="00EC0372"/>
    <w:rsid w:val="00EC0DB8"/>
    <w:rsid w:val="00EC0DC3"/>
    <w:rsid w:val="00EC1BAA"/>
    <w:rsid w:val="00EC291F"/>
    <w:rsid w:val="00EC3002"/>
    <w:rsid w:val="00EC330F"/>
    <w:rsid w:val="00EC4171"/>
    <w:rsid w:val="00EC4660"/>
    <w:rsid w:val="00EC4FE4"/>
    <w:rsid w:val="00EC5342"/>
    <w:rsid w:val="00EC5B75"/>
    <w:rsid w:val="00EC629D"/>
    <w:rsid w:val="00EC6E93"/>
    <w:rsid w:val="00EC77F9"/>
    <w:rsid w:val="00EC7AC0"/>
    <w:rsid w:val="00EC7E4A"/>
    <w:rsid w:val="00EC7FA5"/>
    <w:rsid w:val="00ED0397"/>
    <w:rsid w:val="00ED13D7"/>
    <w:rsid w:val="00ED175E"/>
    <w:rsid w:val="00ED17E6"/>
    <w:rsid w:val="00ED1D8F"/>
    <w:rsid w:val="00ED287D"/>
    <w:rsid w:val="00ED2AC8"/>
    <w:rsid w:val="00ED371C"/>
    <w:rsid w:val="00ED3AFC"/>
    <w:rsid w:val="00ED3C58"/>
    <w:rsid w:val="00ED4356"/>
    <w:rsid w:val="00ED4D90"/>
    <w:rsid w:val="00ED5356"/>
    <w:rsid w:val="00ED54A9"/>
    <w:rsid w:val="00ED584B"/>
    <w:rsid w:val="00ED5AD3"/>
    <w:rsid w:val="00ED61C0"/>
    <w:rsid w:val="00ED623A"/>
    <w:rsid w:val="00ED6AB0"/>
    <w:rsid w:val="00ED7475"/>
    <w:rsid w:val="00ED75A3"/>
    <w:rsid w:val="00ED79BE"/>
    <w:rsid w:val="00ED79D6"/>
    <w:rsid w:val="00EE03C3"/>
    <w:rsid w:val="00EE0915"/>
    <w:rsid w:val="00EE134E"/>
    <w:rsid w:val="00EE2007"/>
    <w:rsid w:val="00EE2183"/>
    <w:rsid w:val="00EE3F13"/>
    <w:rsid w:val="00EE42F2"/>
    <w:rsid w:val="00EE4DA5"/>
    <w:rsid w:val="00EE55DA"/>
    <w:rsid w:val="00EE6191"/>
    <w:rsid w:val="00EE6328"/>
    <w:rsid w:val="00EE69E1"/>
    <w:rsid w:val="00EE6B7C"/>
    <w:rsid w:val="00EE7156"/>
    <w:rsid w:val="00EE79D4"/>
    <w:rsid w:val="00EF0F21"/>
    <w:rsid w:val="00EF1F34"/>
    <w:rsid w:val="00EF2041"/>
    <w:rsid w:val="00EF27DD"/>
    <w:rsid w:val="00EF2ABC"/>
    <w:rsid w:val="00EF3368"/>
    <w:rsid w:val="00EF3A3E"/>
    <w:rsid w:val="00EF3D88"/>
    <w:rsid w:val="00EF4692"/>
    <w:rsid w:val="00EF49B8"/>
    <w:rsid w:val="00EF5395"/>
    <w:rsid w:val="00EF5EF6"/>
    <w:rsid w:val="00EF6035"/>
    <w:rsid w:val="00EF6B51"/>
    <w:rsid w:val="00EF6D3B"/>
    <w:rsid w:val="00EF6EDE"/>
    <w:rsid w:val="00EF71FE"/>
    <w:rsid w:val="00EF7204"/>
    <w:rsid w:val="00EF7338"/>
    <w:rsid w:val="00F00354"/>
    <w:rsid w:val="00F00355"/>
    <w:rsid w:val="00F0075A"/>
    <w:rsid w:val="00F00F58"/>
    <w:rsid w:val="00F01966"/>
    <w:rsid w:val="00F031FC"/>
    <w:rsid w:val="00F03593"/>
    <w:rsid w:val="00F03825"/>
    <w:rsid w:val="00F03A05"/>
    <w:rsid w:val="00F03C04"/>
    <w:rsid w:val="00F0429E"/>
    <w:rsid w:val="00F06EBF"/>
    <w:rsid w:val="00F07C87"/>
    <w:rsid w:val="00F10A78"/>
    <w:rsid w:val="00F117DC"/>
    <w:rsid w:val="00F11C0E"/>
    <w:rsid w:val="00F12485"/>
    <w:rsid w:val="00F1281B"/>
    <w:rsid w:val="00F13322"/>
    <w:rsid w:val="00F14C89"/>
    <w:rsid w:val="00F14F83"/>
    <w:rsid w:val="00F15978"/>
    <w:rsid w:val="00F15A96"/>
    <w:rsid w:val="00F1609E"/>
    <w:rsid w:val="00F164E5"/>
    <w:rsid w:val="00F1652C"/>
    <w:rsid w:val="00F1675C"/>
    <w:rsid w:val="00F17BCE"/>
    <w:rsid w:val="00F17C74"/>
    <w:rsid w:val="00F205BD"/>
    <w:rsid w:val="00F209AF"/>
    <w:rsid w:val="00F20A99"/>
    <w:rsid w:val="00F20EE4"/>
    <w:rsid w:val="00F21161"/>
    <w:rsid w:val="00F2271D"/>
    <w:rsid w:val="00F22A33"/>
    <w:rsid w:val="00F22E27"/>
    <w:rsid w:val="00F23232"/>
    <w:rsid w:val="00F233B4"/>
    <w:rsid w:val="00F234FB"/>
    <w:rsid w:val="00F23DEE"/>
    <w:rsid w:val="00F25805"/>
    <w:rsid w:val="00F26687"/>
    <w:rsid w:val="00F27B39"/>
    <w:rsid w:val="00F3033F"/>
    <w:rsid w:val="00F305E1"/>
    <w:rsid w:val="00F30C83"/>
    <w:rsid w:val="00F310C6"/>
    <w:rsid w:val="00F3141F"/>
    <w:rsid w:val="00F32351"/>
    <w:rsid w:val="00F3241B"/>
    <w:rsid w:val="00F32A24"/>
    <w:rsid w:val="00F33650"/>
    <w:rsid w:val="00F339E0"/>
    <w:rsid w:val="00F3450E"/>
    <w:rsid w:val="00F345BA"/>
    <w:rsid w:val="00F345F5"/>
    <w:rsid w:val="00F34963"/>
    <w:rsid w:val="00F34AC3"/>
    <w:rsid w:val="00F34C32"/>
    <w:rsid w:val="00F35382"/>
    <w:rsid w:val="00F3553F"/>
    <w:rsid w:val="00F356F8"/>
    <w:rsid w:val="00F35A8B"/>
    <w:rsid w:val="00F35F8F"/>
    <w:rsid w:val="00F366C8"/>
    <w:rsid w:val="00F36710"/>
    <w:rsid w:val="00F37DDF"/>
    <w:rsid w:val="00F37F98"/>
    <w:rsid w:val="00F40853"/>
    <w:rsid w:val="00F40FF3"/>
    <w:rsid w:val="00F411FD"/>
    <w:rsid w:val="00F41F9F"/>
    <w:rsid w:val="00F425AB"/>
    <w:rsid w:val="00F42AC3"/>
    <w:rsid w:val="00F42DC0"/>
    <w:rsid w:val="00F42FC0"/>
    <w:rsid w:val="00F430AE"/>
    <w:rsid w:val="00F435AA"/>
    <w:rsid w:val="00F439F4"/>
    <w:rsid w:val="00F441FA"/>
    <w:rsid w:val="00F44779"/>
    <w:rsid w:val="00F45A9C"/>
    <w:rsid w:val="00F46469"/>
    <w:rsid w:val="00F46636"/>
    <w:rsid w:val="00F47A41"/>
    <w:rsid w:val="00F47F86"/>
    <w:rsid w:val="00F50287"/>
    <w:rsid w:val="00F50310"/>
    <w:rsid w:val="00F5053C"/>
    <w:rsid w:val="00F50D22"/>
    <w:rsid w:val="00F5258F"/>
    <w:rsid w:val="00F526AF"/>
    <w:rsid w:val="00F52751"/>
    <w:rsid w:val="00F530B6"/>
    <w:rsid w:val="00F535A1"/>
    <w:rsid w:val="00F53AB6"/>
    <w:rsid w:val="00F561C5"/>
    <w:rsid w:val="00F564E0"/>
    <w:rsid w:val="00F56D26"/>
    <w:rsid w:val="00F572F0"/>
    <w:rsid w:val="00F57773"/>
    <w:rsid w:val="00F6025B"/>
    <w:rsid w:val="00F60654"/>
    <w:rsid w:val="00F607C1"/>
    <w:rsid w:val="00F60FF8"/>
    <w:rsid w:val="00F6127A"/>
    <w:rsid w:val="00F61432"/>
    <w:rsid w:val="00F61A37"/>
    <w:rsid w:val="00F61BD0"/>
    <w:rsid w:val="00F6212E"/>
    <w:rsid w:val="00F6294B"/>
    <w:rsid w:val="00F63096"/>
    <w:rsid w:val="00F6338B"/>
    <w:rsid w:val="00F63DB7"/>
    <w:rsid w:val="00F650E1"/>
    <w:rsid w:val="00F656A8"/>
    <w:rsid w:val="00F65937"/>
    <w:rsid w:val="00F6596D"/>
    <w:rsid w:val="00F65A32"/>
    <w:rsid w:val="00F66384"/>
    <w:rsid w:val="00F67758"/>
    <w:rsid w:val="00F70D85"/>
    <w:rsid w:val="00F71464"/>
    <w:rsid w:val="00F72289"/>
    <w:rsid w:val="00F723A1"/>
    <w:rsid w:val="00F72650"/>
    <w:rsid w:val="00F726F7"/>
    <w:rsid w:val="00F72DC9"/>
    <w:rsid w:val="00F72DCD"/>
    <w:rsid w:val="00F74738"/>
    <w:rsid w:val="00F74C04"/>
    <w:rsid w:val="00F74D15"/>
    <w:rsid w:val="00F76D7A"/>
    <w:rsid w:val="00F8072E"/>
    <w:rsid w:val="00F80775"/>
    <w:rsid w:val="00F82544"/>
    <w:rsid w:val="00F8281C"/>
    <w:rsid w:val="00F8285E"/>
    <w:rsid w:val="00F84372"/>
    <w:rsid w:val="00F85B4B"/>
    <w:rsid w:val="00F863C1"/>
    <w:rsid w:val="00F869BF"/>
    <w:rsid w:val="00F86DCD"/>
    <w:rsid w:val="00F87089"/>
    <w:rsid w:val="00F87B1F"/>
    <w:rsid w:val="00F91414"/>
    <w:rsid w:val="00F918E6"/>
    <w:rsid w:val="00F92062"/>
    <w:rsid w:val="00F92EB5"/>
    <w:rsid w:val="00F93E44"/>
    <w:rsid w:val="00F93E63"/>
    <w:rsid w:val="00F9460D"/>
    <w:rsid w:val="00F9512F"/>
    <w:rsid w:val="00F956D6"/>
    <w:rsid w:val="00F96120"/>
    <w:rsid w:val="00F9683C"/>
    <w:rsid w:val="00F96A56"/>
    <w:rsid w:val="00F97858"/>
    <w:rsid w:val="00F9794C"/>
    <w:rsid w:val="00FA1070"/>
    <w:rsid w:val="00FA2CC3"/>
    <w:rsid w:val="00FA32C8"/>
    <w:rsid w:val="00FA44B5"/>
    <w:rsid w:val="00FA49A1"/>
    <w:rsid w:val="00FA527E"/>
    <w:rsid w:val="00FA586D"/>
    <w:rsid w:val="00FA686A"/>
    <w:rsid w:val="00FA7D80"/>
    <w:rsid w:val="00FB0103"/>
    <w:rsid w:val="00FB01C7"/>
    <w:rsid w:val="00FB0720"/>
    <w:rsid w:val="00FB0A24"/>
    <w:rsid w:val="00FB1017"/>
    <w:rsid w:val="00FB201F"/>
    <w:rsid w:val="00FB340C"/>
    <w:rsid w:val="00FB3DFD"/>
    <w:rsid w:val="00FB40F5"/>
    <w:rsid w:val="00FB496E"/>
    <w:rsid w:val="00FB5013"/>
    <w:rsid w:val="00FB5B70"/>
    <w:rsid w:val="00FB6CE9"/>
    <w:rsid w:val="00FB7519"/>
    <w:rsid w:val="00FB79E4"/>
    <w:rsid w:val="00FC0583"/>
    <w:rsid w:val="00FC08F0"/>
    <w:rsid w:val="00FC0C9A"/>
    <w:rsid w:val="00FC0FCB"/>
    <w:rsid w:val="00FC15EC"/>
    <w:rsid w:val="00FC19D1"/>
    <w:rsid w:val="00FC1B1E"/>
    <w:rsid w:val="00FC1F22"/>
    <w:rsid w:val="00FC1F23"/>
    <w:rsid w:val="00FC2548"/>
    <w:rsid w:val="00FC297A"/>
    <w:rsid w:val="00FC437F"/>
    <w:rsid w:val="00FC543B"/>
    <w:rsid w:val="00FC6EFA"/>
    <w:rsid w:val="00FD0368"/>
    <w:rsid w:val="00FD06CA"/>
    <w:rsid w:val="00FD23F3"/>
    <w:rsid w:val="00FD28FA"/>
    <w:rsid w:val="00FD3A0F"/>
    <w:rsid w:val="00FD40B9"/>
    <w:rsid w:val="00FD40E8"/>
    <w:rsid w:val="00FD4570"/>
    <w:rsid w:val="00FD5329"/>
    <w:rsid w:val="00FD5464"/>
    <w:rsid w:val="00FD5CAF"/>
    <w:rsid w:val="00FD6A4E"/>
    <w:rsid w:val="00FD7F20"/>
    <w:rsid w:val="00FE0544"/>
    <w:rsid w:val="00FE1A11"/>
    <w:rsid w:val="00FE1F6D"/>
    <w:rsid w:val="00FE2870"/>
    <w:rsid w:val="00FE30A1"/>
    <w:rsid w:val="00FE3691"/>
    <w:rsid w:val="00FE381C"/>
    <w:rsid w:val="00FE3949"/>
    <w:rsid w:val="00FE3BEC"/>
    <w:rsid w:val="00FE4642"/>
    <w:rsid w:val="00FE4677"/>
    <w:rsid w:val="00FE4894"/>
    <w:rsid w:val="00FE49C9"/>
    <w:rsid w:val="00FE5981"/>
    <w:rsid w:val="00FE6DB8"/>
    <w:rsid w:val="00FE73FD"/>
    <w:rsid w:val="00FE743A"/>
    <w:rsid w:val="00FE76E1"/>
    <w:rsid w:val="00FE7F30"/>
    <w:rsid w:val="00FF0455"/>
    <w:rsid w:val="00FF04FB"/>
    <w:rsid w:val="00FF27A4"/>
    <w:rsid w:val="00FF299A"/>
    <w:rsid w:val="00FF29A4"/>
    <w:rsid w:val="00FF3C79"/>
    <w:rsid w:val="00FF4B82"/>
    <w:rsid w:val="00FF4D08"/>
    <w:rsid w:val="00FF4DB6"/>
    <w:rsid w:val="00FF525F"/>
    <w:rsid w:val="00FF5603"/>
    <w:rsid w:val="00FF59F4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C0AB158"/>
  <w15:docId w15:val="{4667B3E2-2667-463E-9FD5-E7352C51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60797"/>
    <w:rPr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rsid w:val="00463619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63619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63619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63619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63619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6361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63619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63619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63619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3679F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BF67E3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rsid w:val="0083679F"/>
    <w:rPr>
      <w:rFonts w:ascii="Tahoma" w:hAnsi="Tahoma" w:cs="Tahoma"/>
      <w:sz w:val="16"/>
      <w:szCs w:val="16"/>
      <w:lang w:val="en-AU" w:eastAsia="en-AU"/>
    </w:rPr>
  </w:style>
  <w:style w:type="character" w:styleId="LineNumber">
    <w:name w:val="line number"/>
    <w:basedOn w:val="DefaultParagraphFont"/>
    <w:rsid w:val="00832F93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60061D"/>
    <w:rPr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46361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customStyle="1" w:styleId="PSHeading1">
    <w:name w:val="PS Heading 1"/>
    <w:basedOn w:val="Normal"/>
    <w:next w:val="PStextX2space"/>
    <w:link w:val="PSHeading1Char"/>
    <w:qFormat/>
    <w:rsid w:val="00B60797"/>
    <w:pPr>
      <w:spacing w:line="480" w:lineRule="auto"/>
    </w:pPr>
    <w:rPr>
      <w:rFonts w:ascii="Arial Bold" w:hAnsi="Arial Bold" w:cs="Arial"/>
      <w:b/>
      <w:caps/>
      <w:sz w:val="22"/>
      <w:szCs w:val="22"/>
    </w:rPr>
  </w:style>
  <w:style w:type="paragraph" w:customStyle="1" w:styleId="PSHeading2">
    <w:name w:val="PS Heading 2"/>
    <w:basedOn w:val="Normal"/>
    <w:next w:val="PStextX2space"/>
    <w:link w:val="PSHeading2Char"/>
    <w:qFormat/>
    <w:rsid w:val="00B60797"/>
    <w:pPr>
      <w:spacing w:line="480" w:lineRule="auto"/>
    </w:pPr>
    <w:rPr>
      <w:rFonts w:ascii="Arial" w:hAnsi="Arial" w:cs="Arial"/>
      <w:b/>
      <w:sz w:val="22"/>
      <w:szCs w:val="22"/>
    </w:rPr>
  </w:style>
  <w:style w:type="character" w:customStyle="1" w:styleId="PSHeading1Char">
    <w:name w:val="PS Heading 1 Char"/>
    <w:basedOn w:val="DefaultParagraphFont"/>
    <w:link w:val="PSHeading1"/>
    <w:rsid w:val="00B60797"/>
    <w:rPr>
      <w:rFonts w:ascii="Arial Bold" w:hAnsi="Arial Bold" w:cs="Arial"/>
      <w:b/>
      <w:caps/>
      <w:sz w:val="22"/>
      <w:szCs w:val="22"/>
      <w:lang w:val="en-AU" w:eastAsia="en-AU"/>
    </w:rPr>
  </w:style>
  <w:style w:type="paragraph" w:customStyle="1" w:styleId="PSHeading3">
    <w:name w:val="PS Heading 3"/>
    <w:basedOn w:val="Normal"/>
    <w:next w:val="PStextX2space"/>
    <w:link w:val="PSHeading3Char"/>
    <w:qFormat/>
    <w:rsid w:val="003C106F"/>
    <w:pPr>
      <w:spacing w:line="480" w:lineRule="auto"/>
    </w:pPr>
    <w:rPr>
      <w:rFonts w:ascii="Arial" w:hAnsi="Arial" w:cs="Arial"/>
      <w:b/>
      <w:i/>
      <w:sz w:val="22"/>
      <w:szCs w:val="22"/>
    </w:rPr>
  </w:style>
  <w:style w:type="character" w:customStyle="1" w:styleId="PSHeading2Char">
    <w:name w:val="PS Heading 2 Char"/>
    <w:basedOn w:val="DefaultParagraphFont"/>
    <w:link w:val="PSHeading2"/>
    <w:rsid w:val="00B60797"/>
    <w:rPr>
      <w:rFonts w:ascii="Arial" w:hAnsi="Arial" w:cs="Arial"/>
      <w:b/>
      <w:sz w:val="22"/>
      <w:szCs w:val="22"/>
      <w:lang w:val="en-AU" w:eastAsia="en-AU"/>
    </w:rPr>
  </w:style>
  <w:style w:type="paragraph" w:customStyle="1" w:styleId="PStextX2space">
    <w:name w:val="PS text X2 space"/>
    <w:basedOn w:val="Normal"/>
    <w:link w:val="PStextX2spaceChar"/>
    <w:qFormat/>
    <w:rsid w:val="008D56E8"/>
    <w:pPr>
      <w:spacing w:line="480" w:lineRule="auto"/>
    </w:pPr>
    <w:rPr>
      <w:rFonts w:ascii="Arial" w:hAnsi="Arial" w:cs="Arial"/>
      <w:sz w:val="22"/>
      <w:szCs w:val="22"/>
    </w:rPr>
  </w:style>
  <w:style w:type="paragraph" w:customStyle="1" w:styleId="PSHeading4">
    <w:name w:val="PS Heading 4"/>
    <w:basedOn w:val="Normal"/>
    <w:next w:val="PStextX2space"/>
    <w:link w:val="PSHeading4Char"/>
    <w:qFormat/>
    <w:rsid w:val="00316584"/>
    <w:pPr>
      <w:spacing w:line="480" w:lineRule="auto"/>
    </w:pPr>
    <w:rPr>
      <w:rFonts w:ascii="Arial" w:hAnsi="Arial" w:cs="Arial"/>
      <w:sz w:val="22"/>
      <w:szCs w:val="22"/>
      <w:u w:val="single"/>
    </w:rPr>
  </w:style>
  <w:style w:type="character" w:customStyle="1" w:styleId="PStextX2spaceChar">
    <w:name w:val="PS text X2 space Char"/>
    <w:basedOn w:val="DefaultParagraphFont"/>
    <w:link w:val="PStextX2space"/>
    <w:rsid w:val="008D56E8"/>
    <w:rPr>
      <w:rFonts w:ascii="Arial" w:hAnsi="Arial" w:cs="Arial"/>
      <w:sz w:val="22"/>
      <w:szCs w:val="22"/>
      <w:lang w:val="en-AU" w:eastAsia="en-AU"/>
    </w:rPr>
  </w:style>
  <w:style w:type="paragraph" w:customStyle="1" w:styleId="SOTxt1">
    <w:name w:val="SO Txt 1"/>
    <w:basedOn w:val="Normal"/>
    <w:link w:val="SOTxt1Char"/>
    <w:qFormat/>
    <w:rsid w:val="007B7FC5"/>
    <w:pPr>
      <w:numPr>
        <w:numId w:val="1"/>
      </w:numPr>
    </w:pPr>
    <w:rPr>
      <w:rFonts w:ascii="Arial" w:eastAsia="Batang" w:hAnsi="Arial" w:cs="Arial"/>
      <w:sz w:val="22"/>
      <w:szCs w:val="22"/>
    </w:rPr>
  </w:style>
  <w:style w:type="paragraph" w:customStyle="1" w:styleId="SOTxt2">
    <w:name w:val="SO Txt 2"/>
    <w:basedOn w:val="Normal"/>
    <w:link w:val="SOTxt2Char"/>
    <w:qFormat/>
    <w:rsid w:val="007B7FC5"/>
    <w:pPr>
      <w:numPr>
        <w:ilvl w:val="1"/>
        <w:numId w:val="2"/>
      </w:numPr>
    </w:pPr>
    <w:rPr>
      <w:rFonts w:ascii="Arial" w:eastAsia="Batang" w:hAnsi="Arial" w:cs="Arial"/>
      <w:sz w:val="22"/>
    </w:rPr>
  </w:style>
  <w:style w:type="character" w:customStyle="1" w:styleId="SOTxt1Char">
    <w:name w:val="SO Txt 1 Char"/>
    <w:basedOn w:val="DefaultParagraphFont"/>
    <w:link w:val="SOTxt1"/>
    <w:rsid w:val="007B7FC5"/>
    <w:rPr>
      <w:rFonts w:ascii="Arial" w:eastAsia="Batang" w:hAnsi="Arial" w:cs="Arial"/>
      <w:sz w:val="22"/>
      <w:szCs w:val="22"/>
      <w:lang w:val="en-AU" w:eastAsia="en-AU"/>
    </w:rPr>
  </w:style>
  <w:style w:type="paragraph" w:customStyle="1" w:styleId="SOTxt3">
    <w:name w:val="SO Txt 3"/>
    <w:basedOn w:val="Normal"/>
    <w:link w:val="SOTxt3Char"/>
    <w:qFormat/>
    <w:rsid w:val="005030F9"/>
    <w:pPr>
      <w:numPr>
        <w:numId w:val="3"/>
      </w:numPr>
      <w:outlineLvl w:val="0"/>
    </w:pPr>
    <w:rPr>
      <w:rFonts w:ascii="Arial" w:hAnsi="Arial" w:cs="Arial"/>
      <w:sz w:val="22"/>
      <w:szCs w:val="22"/>
      <w:lang w:val="en-US"/>
    </w:rPr>
  </w:style>
  <w:style w:type="character" w:customStyle="1" w:styleId="SOTxt2Char">
    <w:name w:val="SO Txt 2 Char"/>
    <w:basedOn w:val="DefaultParagraphFont"/>
    <w:link w:val="SOTxt2"/>
    <w:rsid w:val="007B7FC5"/>
    <w:rPr>
      <w:rFonts w:ascii="Arial" w:eastAsia="Batang" w:hAnsi="Arial" w:cs="Arial"/>
      <w:sz w:val="22"/>
      <w:lang w:val="en-AU" w:eastAsia="en-AU"/>
    </w:rPr>
  </w:style>
  <w:style w:type="paragraph" w:customStyle="1" w:styleId="SOTxt4">
    <w:name w:val="SO Txt 4"/>
    <w:basedOn w:val="Normal"/>
    <w:link w:val="SOTxt4Char"/>
    <w:qFormat/>
    <w:rsid w:val="007B7FC5"/>
    <w:pPr>
      <w:numPr>
        <w:ilvl w:val="3"/>
        <w:numId w:val="4"/>
      </w:numPr>
    </w:pPr>
    <w:rPr>
      <w:rFonts w:ascii="Arial" w:eastAsia="Batang" w:hAnsi="Arial" w:cs="Arial"/>
      <w:sz w:val="22"/>
    </w:rPr>
  </w:style>
  <w:style w:type="character" w:customStyle="1" w:styleId="SOTxt3Char">
    <w:name w:val="SO Txt 3 Char"/>
    <w:basedOn w:val="DefaultParagraphFont"/>
    <w:link w:val="SOTxt3"/>
    <w:rsid w:val="00AA162F"/>
    <w:rPr>
      <w:rFonts w:ascii="Arial" w:hAnsi="Arial" w:cs="Arial"/>
      <w:sz w:val="22"/>
      <w:szCs w:val="22"/>
      <w:lang w:eastAsia="en-AU"/>
    </w:rPr>
  </w:style>
  <w:style w:type="character" w:customStyle="1" w:styleId="SOTxt4Char">
    <w:name w:val="SO Txt 4 Char"/>
    <w:basedOn w:val="DefaultParagraphFont"/>
    <w:link w:val="SOTxt4"/>
    <w:rsid w:val="007B7FC5"/>
    <w:rPr>
      <w:rFonts w:ascii="Arial" w:eastAsia="Batang" w:hAnsi="Arial" w:cs="Arial"/>
      <w:sz w:val="22"/>
      <w:lang w:val="en-AU" w:eastAsia="en-AU"/>
    </w:rPr>
  </w:style>
  <w:style w:type="character" w:customStyle="1" w:styleId="PSHeading3Char">
    <w:name w:val="PS Heading 3 Char"/>
    <w:basedOn w:val="DefaultParagraphFont"/>
    <w:link w:val="PSHeading3"/>
    <w:rsid w:val="003C106F"/>
    <w:rPr>
      <w:rFonts w:ascii="Arial" w:hAnsi="Arial" w:cs="Arial"/>
      <w:b/>
      <w:i/>
      <w:sz w:val="22"/>
      <w:szCs w:val="22"/>
      <w:lang w:val="en-AU" w:eastAsia="en-AU"/>
    </w:rPr>
  </w:style>
  <w:style w:type="paragraph" w:customStyle="1" w:styleId="PSTextX1space">
    <w:name w:val="PS Text X1 space"/>
    <w:basedOn w:val="PStextX2space"/>
    <w:link w:val="PSTextX1spaceChar"/>
    <w:qFormat/>
    <w:rsid w:val="0057340C"/>
    <w:pPr>
      <w:spacing w:line="240" w:lineRule="auto"/>
    </w:pPr>
  </w:style>
  <w:style w:type="paragraph" w:customStyle="1" w:styleId="PSTableTxt">
    <w:name w:val="PS Table Txt"/>
    <w:basedOn w:val="PSTextX1space"/>
    <w:link w:val="PSTableTxtChar"/>
    <w:rsid w:val="00C71B20"/>
    <w:rPr>
      <w:sz w:val="20"/>
      <w:szCs w:val="20"/>
    </w:rPr>
  </w:style>
  <w:style w:type="character" w:customStyle="1" w:styleId="PSTextX1spaceChar">
    <w:name w:val="PS Text X1 space Char"/>
    <w:basedOn w:val="PStextX2spaceChar"/>
    <w:link w:val="PSTextX1space"/>
    <w:rsid w:val="0057340C"/>
    <w:rPr>
      <w:rFonts w:ascii="Arial" w:hAnsi="Arial" w:cs="Arial"/>
      <w:sz w:val="22"/>
      <w:szCs w:val="22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6361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6361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6361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6361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46361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6361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rsid w:val="0046361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rsid w:val="0046361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2F93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F93"/>
    <w:rPr>
      <w:rFonts w:ascii="Arial" w:hAnsi="Arial"/>
      <w:sz w:val="20"/>
      <w:szCs w:val="20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2F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2F93"/>
    <w:rPr>
      <w:rFonts w:ascii="Arial" w:hAnsi="Arial"/>
      <w:b/>
      <w:bCs/>
      <w:sz w:val="20"/>
      <w:szCs w:val="20"/>
      <w:lang w:val="en-AU" w:eastAsia="en-AU"/>
    </w:rPr>
  </w:style>
  <w:style w:type="paragraph" w:styleId="Header">
    <w:name w:val="header"/>
    <w:basedOn w:val="Normal"/>
    <w:link w:val="HeaderChar"/>
    <w:unhideWhenUsed/>
    <w:rsid w:val="000F3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3ED0"/>
    <w:rPr>
      <w:lang w:val="en-AU" w:eastAsia="en-AU"/>
    </w:rPr>
  </w:style>
  <w:style w:type="paragraph" w:styleId="BodyText">
    <w:name w:val="Body Text"/>
    <w:basedOn w:val="Normal"/>
    <w:link w:val="BodyTextChar"/>
    <w:unhideWhenUsed/>
    <w:rsid w:val="0079414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9414C"/>
    <w:rPr>
      <w:lang w:val="en-AU" w:eastAsia="en-AU"/>
    </w:rPr>
  </w:style>
  <w:style w:type="paragraph" w:customStyle="1" w:styleId="Subheading">
    <w:name w:val="Subheading"/>
    <w:basedOn w:val="Normal"/>
    <w:link w:val="SubheadingChar"/>
    <w:qFormat/>
    <w:rsid w:val="001E44FF"/>
    <w:pPr>
      <w:autoSpaceDE w:val="0"/>
      <w:autoSpaceDN w:val="0"/>
      <w:adjustRightInd w:val="0"/>
      <w:spacing w:line="264" w:lineRule="auto"/>
    </w:pPr>
    <w:rPr>
      <w:rFonts w:ascii="Arial" w:eastAsia="Calibri" w:hAnsi="Arial" w:cs="Arial"/>
      <w:b/>
      <w:bCs/>
      <w:sz w:val="22"/>
      <w:szCs w:val="22"/>
      <w:lang w:val="en-GB"/>
    </w:rPr>
  </w:style>
  <w:style w:type="character" w:customStyle="1" w:styleId="SubheadingChar">
    <w:name w:val="Subheading Char"/>
    <w:basedOn w:val="DefaultParagraphFont"/>
    <w:link w:val="Subheading"/>
    <w:rsid w:val="001E44FF"/>
    <w:rPr>
      <w:rFonts w:ascii="Arial" w:eastAsia="Calibri" w:hAnsi="Arial" w:cs="Arial"/>
      <w:b/>
      <w:bCs/>
      <w:sz w:val="22"/>
      <w:szCs w:val="22"/>
      <w:lang w:val="en-GB" w:eastAsia="en-AU"/>
    </w:rPr>
  </w:style>
  <w:style w:type="character" w:customStyle="1" w:styleId="PSHeading4Char">
    <w:name w:val="PS Heading 4 Char"/>
    <w:basedOn w:val="DefaultParagraphFont"/>
    <w:link w:val="PSHeading4"/>
    <w:rsid w:val="00316584"/>
    <w:rPr>
      <w:rFonts w:ascii="Arial" w:hAnsi="Arial" w:cs="Arial"/>
      <w:sz w:val="22"/>
      <w:szCs w:val="22"/>
      <w:u w:val="single"/>
      <w:lang w:val="en-AU" w:eastAsia="en-AU"/>
    </w:rPr>
  </w:style>
  <w:style w:type="character" w:customStyle="1" w:styleId="PSTableTxtChar">
    <w:name w:val="PS Table Txt Char"/>
    <w:basedOn w:val="PSTextX1spaceChar"/>
    <w:link w:val="PSTableTxt"/>
    <w:rsid w:val="00C71B20"/>
    <w:rPr>
      <w:rFonts w:ascii="Arial" w:hAnsi="Arial" w:cs="Arial"/>
      <w:sz w:val="20"/>
      <w:szCs w:val="20"/>
      <w:lang w:val="en-AU" w:eastAsia="en-AU"/>
    </w:rPr>
  </w:style>
  <w:style w:type="character" w:styleId="Hyperlink">
    <w:name w:val="Hyperlink"/>
    <w:basedOn w:val="DefaultParagraphFont"/>
    <w:unhideWhenUsed/>
    <w:rsid w:val="00E25E0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654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3549D9"/>
    <w:pPr>
      <w:jc w:val="center"/>
    </w:pPr>
    <w:rPr>
      <w:rFonts w:ascii="Arial" w:hAnsi="Arial" w:cs="Arial"/>
      <w:noProof/>
      <w:sz w:val="22"/>
    </w:rPr>
  </w:style>
  <w:style w:type="character" w:customStyle="1" w:styleId="EndNoteBibliographyTitleChar">
    <w:name w:val="EndNote Bibliography Title Char"/>
    <w:basedOn w:val="SOTxt1Char"/>
    <w:link w:val="EndNoteBibliographyTitle"/>
    <w:rsid w:val="003549D9"/>
    <w:rPr>
      <w:rFonts w:ascii="Arial" w:eastAsia="Batang" w:hAnsi="Arial" w:cs="Arial"/>
      <w:noProof/>
      <w:sz w:val="22"/>
      <w:szCs w:val="22"/>
      <w:lang w:val="en-AU" w:eastAsia="en-AU"/>
    </w:rPr>
  </w:style>
  <w:style w:type="paragraph" w:customStyle="1" w:styleId="EndNoteBibliography">
    <w:name w:val="EndNote Bibliography"/>
    <w:basedOn w:val="Normal"/>
    <w:link w:val="EndNoteBibliographyChar"/>
    <w:rsid w:val="003549D9"/>
    <w:pPr>
      <w:spacing w:line="480" w:lineRule="auto"/>
    </w:pPr>
    <w:rPr>
      <w:rFonts w:ascii="Arial" w:hAnsi="Arial" w:cs="Arial"/>
      <w:noProof/>
      <w:sz w:val="22"/>
    </w:rPr>
  </w:style>
  <w:style w:type="character" w:customStyle="1" w:styleId="EndNoteBibliographyChar">
    <w:name w:val="EndNote Bibliography Char"/>
    <w:basedOn w:val="SOTxt1Char"/>
    <w:link w:val="EndNoteBibliography"/>
    <w:rsid w:val="003549D9"/>
    <w:rPr>
      <w:rFonts w:ascii="Arial" w:eastAsia="Batang" w:hAnsi="Arial" w:cs="Arial"/>
      <w:noProof/>
      <w:sz w:val="22"/>
      <w:szCs w:val="22"/>
      <w:lang w:val="en-AU" w:eastAsia="en-AU"/>
    </w:rPr>
  </w:style>
  <w:style w:type="character" w:styleId="FollowedHyperlink">
    <w:name w:val="FollowedHyperlink"/>
    <w:basedOn w:val="DefaultParagraphFont"/>
    <w:semiHidden/>
    <w:unhideWhenUsed/>
    <w:rsid w:val="00FE464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6206"/>
    <w:pPr>
      <w:spacing w:before="100" w:beforeAutospacing="1" w:after="100" w:afterAutospacing="1"/>
    </w:pPr>
    <w:rPr>
      <w:rFonts w:ascii="MS PGothic" w:eastAsia="MS PGothic" w:hAnsi="MS PGothic" w:cs="MS PGothic"/>
      <w:lang w:val="en-US" w:eastAsia="ja-JP"/>
    </w:rPr>
  </w:style>
  <w:style w:type="character" w:styleId="Emphasis">
    <w:name w:val="Emphasis"/>
    <w:basedOn w:val="DefaultParagraphFont"/>
    <w:uiPriority w:val="20"/>
    <w:qFormat/>
    <w:rsid w:val="008B4DC5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F0E95"/>
    <w:rPr>
      <w:rFonts w:ascii="Calibri" w:hAnsi="Calibri" w:cstheme="minorBidi"/>
      <w:sz w:val="22"/>
      <w:szCs w:val="21"/>
      <w:lang w:val="en-GB"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F0E95"/>
    <w:rPr>
      <w:rFonts w:ascii="Calibri" w:hAnsi="Calibri" w:cstheme="minorBidi"/>
      <w:sz w:val="22"/>
      <w:szCs w:val="21"/>
      <w:lang w:val="en-GB" w:eastAsia="ja-JP"/>
    </w:rPr>
  </w:style>
  <w:style w:type="paragraph" w:customStyle="1" w:styleId="Default">
    <w:name w:val="Default"/>
    <w:rsid w:val="00A57E66"/>
    <w:pPr>
      <w:autoSpaceDE w:val="0"/>
      <w:autoSpaceDN w:val="0"/>
      <w:adjustRightInd w:val="0"/>
    </w:pPr>
    <w:rPr>
      <w:color w:val="000000"/>
    </w:rPr>
  </w:style>
  <w:style w:type="paragraph" w:styleId="ListNumber">
    <w:name w:val="List Number"/>
    <w:rsid w:val="0068527F"/>
    <w:pPr>
      <w:numPr>
        <w:numId w:val="7"/>
      </w:numPr>
      <w:spacing w:after="120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9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ettons\Documents\Custom%20Office%20Templates\ProScribe%20MS%20Template%20V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E80E5-981E-4213-8860-105F9B9B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ProScribe MS Template V4</Template>
  <TotalTime>520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Base/>
  <HLinks>
    <vt:vector size="42" baseType="variant">
      <vt:variant>
        <vt:i4>2621501</vt:i4>
      </vt:variant>
      <vt:variant>
        <vt:i4>18</vt:i4>
      </vt:variant>
      <vt:variant>
        <vt:i4>0</vt:i4>
      </vt:variant>
      <vt:variant>
        <vt:i4>5</vt:i4>
      </vt:variant>
      <vt:variant>
        <vt:lpwstr>http://jcem.endojournals.org/misc/origcopy.pdf</vt:lpwstr>
      </vt:variant>
      <vt:variant>
        <vt:lpwstr/>
      </vt:variant>
      <vt:variant>
        <vt:i4>983163</vt:i4>
      </vt:variant>
      <vt:variant>
        <vt:i4>15</vt:i4>
      </vt:variant>
      <vt:variant>
        <vt:i4>0</vt:i4>
      </vt:variant>
      <vt:variant>
        <vt:i4>5</vt:i4>
      </vt:variant>
      <vt:variant>
        <vt:lpwstr>http://www.nlm.nih.gov/bsd/uniform_requirements.html</vt:lpwstr>
      </vt:variant>
      <vt:variant>
        <vt:lpwstr/>
      </vt:variant>
      <vt:variant>
        <vt:i4>7798834</vt:i4>
      </vt:variant>
      <vt:variant>
        <vt:i4>12</vt:i4>
      </vt:variant>
      <vt:variant>
        <vt:i4>0</vt:i4>
      </vt:variant>
      <vt:variant>
        <vt:i4>5</vt:i4>
      </vt:variant>
      <vt:variant>
        <vt:lpwstr>http://www.proscribe.com.au/Documents and Settings/Mark/Local Settings/Temporary Internet Files/OLKA4/www.proscribe.com.au</vt:lpwstr>
      </vt:variant>
      <vt:variant>
        <vt:lpwstr/>
      </vt:variant>
      <vt:variant>
        <vt:i4>7798834</vt:i4>
      </vt:variant>
      <vt:variant>
        <vt:i4>9</vt:i4>
      </vt:variant>
      <vt:variant>
        <vt:i4>0</vt:i4>
      </vt:variant>
      <vt:variant>
        <vt:i4>5</vt:i4>
      </vt:variant>
      <vt:variant>
        <vt:lpwstr>http://www.proscribe.com.au/Documents and Settings/Mark/Local Settings/Temporary Internet Files/OLKA4/www.proscribe.com.au</vt:lpwstr>
      </vt:variant>
      <vt:variant>
        <vt:lpwstr/>
      </vt:variant>
      <vt:variant>
        <vt:i4>327690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http://www.ncbi.nlm.nih.gov/entrez/query.fcgi?db=mesh</vt:lpwstr>
      </vt:variant>
      <vt:variant>
        <vt:lpwstr/>
      </vt:variant>
      <vt:variant>
        <vt:i4>327690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http://www.ncbi.nlm.nih.gov/entrez/query.fcgi?db=mesh</vt:lpwstr>
      </vt:variant>
      <vt:variant>
        <vt:lpwstr/>
      </vt:variant>
      <vt:variant>
        <vt:i4>7798834</vt:i4>
      </vt:variant>
      <vt:variant>
        <vt:i4>0</vt:i4>
      </vt:variant>
      <vt:variant>
        <vt:i4>0</vt:i4>
      </vt:variant>
      <vt:variant>
        <vt:i4>5</vt:i4>
      </vt:variant>
      <vt:variant>
        <vt:lpwstr>http://www.proscribe.com.au/Documents and Settings/Mark/Local Settings/Temporary Internet Files/OLKA4/www.proscribe.com.au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ProScribe</dc:creator>
  <cp:keywords/>
  <dc:description/>
  <cp:lastModifiedBy>Abirami R.</cp:lastModifiedBy>
  <cp:revision>196</cp:revision>
  <cp:lastPrinted>2015-05-28T23:23:00Z</cp:lastPrinted>
  <dcterms:created xsi:type="dcterms:W3CDTF">2022-01-05T02:54:00Z</dcterms:created>
  <dcterms:modified xsi:type="dcterms:W3CDTF">2022-10-18T02:01:00Z</dcterms:modified>
</cp:coreProperties>
</file>