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481D4" w14:textId="373FAF5C" w:rsidR="00B44E33" w:rsidRDefault="00DE6757" w:rsidP="006E4CE3">
      <w:pPr>
        <w:pStyle w:val="MSAuthors"/>
        <w:tabs>
          <w:tab w:val="left" w:pos="275"/>
          <w:tab w:val="left" w:pos="720"/>
          <w:tab w:val="left" w:pos="1440"/>
          <w:tab w:val="left" w:pos="4200"/>
          <w:tab w:val="center" w:pos="4680"/>
        </w:tabs>
        <w:spacing w:line="276" w:lineRule="auto"/>
        <w:jc w:val="left"/>
        <w:rPr>
          <w:b/>
          <w:bCs/>
          <w:sz w:val="28"/>
          <w:szCs w:val="28"/>
        </w:rPr>
      </w:pPr>
      <w:bookmarkStart w:id="0" w:name="OLE_LINK2"/>
      <w:bookmarkStart w:id="1" w:name="OLE_LINK3"/>
      <w:r>
        <w:rPr>
          <w:rFonts w:ascii="Times New Roman" w:hAnsi="Times New Roman"/>
          <w:b/>
          <w:bCs/>
          <w:sz w:val="32"/>
        </w:rPr>
        <w:tab/>
      </w:r>
      <w:bookmarkEnd w:id="0"/>
      <w:bookmarkEnd w:id="1"/>
    </w:p>
    <w:p w14:paraId="690A6E7A" w14:textId="6BC45907" w:rsidR="003206AD" w:rsidRPr="00A1739C" w:rsidRDefault="003206AD" w:rsidP="00257B33">
      <w:pPr>
        <w:pStyle w:val="Caption"/>
        <w:rPr>
          <w:sz w:val="28"/>
          <w:szCs w:val="28"/>
        </w:rPr>
      </w:pPr>
      <w:r w:rsidRPr="00A1739C">
        <w:rPr>
          <w:sz w:val="28"/>
          <w:szCs w:val="28"/>
        </w:rPr>
        <w:t>Supplementa</w:t>
      </w:r>
      <w:r w:rsidR="006E4CE3">
        <w:rPr>
          <w:sz w:val="28"/>
          <w:szCs w:val="28"/>
        </w:rPr>
        <w:t>ry Materi</w:t>
      </w:r>
      <w:r w:rsidR="007412AA">
        <w:rPr>
          <w:sz w:val="28"/>
          <w:szCs w:val="28"/>
        </w:rPr>
        <w:t>al</w:t>
      </w:r>
    </w:p>
    <w:p w14:paraId="437F1B6D" w14:textId="6449AB7D" w:rsidR="003206AD" w:rsidRDefault="003206AD" w:rsidP="00257B33">
      <w:pPr>
        <w:pStyle w:val="Caption"/>
      </w:pPr>
    </w:p>
    <w:p w14:paraId="7944D91C" w14:textId="614A0D4B" w:rsidR="006E4CE3" w:rsidRDefault="006E4CE3" w:rsidP="006E4CE3"/>
    <w:p w14:paraId="70ECD57A" w14:textId="48C6A45A" w:rsidR="006E4CE3" w:rsidRDefault="006E4CE3" w:rsidP="006E4CE3"/>
    <w:p w14:paraId="079BF46E" w14:textId="77777777" w:rsidR="006E4CE3" w:rsidRPr="006E4CE3" w:rsidRDefault="006E4CE3" w:rsidP="006E4CE3"/>
    <w:p w14:paraId="01599AA9" w14:textId="23072C2F" w:rsidR="003206AD" w:rsidRPr="001C24D6" w:rsidRDefault="003206AD" w:rsidP="00257B33">
      <w:pPr>
        <w:rPr>
          <w:b/>
          <w:bCs/>
        </w:rPr>
      </w:pPr>
      <w:r w:rsidRPr="001C24D6">
        <w:rPr>
          <w:b/>
          <w:bCs/>
        </w:rPr>
        <w:t xml:space="preserve">Figure S1. </w:t>
      </w:r>
      <w:r w:rsidR="001C24D6" w:rsidRPr="001C24D6">
        <w:rPr>
          <w:b/>
          <w:bCs/>
        </w:rPr>
        <w:t xml:space="preserve">Regional heat map of </w:t>
      </w:r>
      <w:r w:rsidR="001C24D6">
        <w:rPr>
          <w:b/>
          <w:bCs/>
        </w:rPr>
        <w:t>healthcare provider</w:t>
      </w:r>
      <w:r w:rsidR="001C24D6" w:rsidRPr="001C24D6">
        <w:rPr>
          <w:b/>
          <w:bCs/>
        </w:rPr>
        <w:t xml:space="preserve"> locations for all 1</w:t>
      </w:r>
      <w:r w:rsidR="007176C8">
        <w:rPr>
          <w:b/>
          <w:bCs/>
        </w:rPr>
        <w:t>92</w:t>
      </w:r>
      <w:r w:rsidR="001C24D6" w:rsidRPr="001C24D6">
        <w:rPr>
          <w:b/>
          <w:bCs/>
        </w:rPr>
        <w:t xml:space="preserve"> patients based on the NPI Registry Practice</w:t>
      </w:r>
      <w:r w:rsidR="001C24D6">
        <w:rPr>
          <w:b/>
          <w:bCs/>
        </w:rPr>
        <w:t xml:space="preserve"> by 5-digit zip code</w:t>
      </w:r>
    </w:p>
    <w:p w14:paraId="5378F0D1" w14:textId="77777777" w:rsidR="003206AD" w:rsidRPr="003206AD" w:rsidRDefault="003206AD" w:rsidP="00257B33"/>
    <w:p w14:paraId="3D183452" w14:textId="25BE04D7" w:rsidR="00EA6C32" w:rsidRDefault="007176C8" w:rsidP="00257B33">
      <w:pPr>
        <w:pStyle w:val="Caption"/>
      </w:pPr>
      <w:r>
        <w:rPr>
          <w:noProof/>
        </w:rPr>
        <w:drawing>
          <wp:inline distT="0" distB="0" distL="0" distR="0" wp14:anchorId="630D2D27" wp14:editId="29B5FBE1">
            <wp:extent cx="6638925" cy="3366198"/>
            <wp:effectExtent l="0" t="0" r="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485" cy="3384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57B09" w14:textId="147DFCC9" w:rsidR="00EA6C32" w:rsidRPr="00627B03" w:rsidRDefault="00EA6C32" w:rsidP="00257B33">
      <w:pPr>
        <w:pStyle w:val="Caption"/>
        <w:rPr>
          <w:b w:val="0"/>
          <w:bCs w:val="0"/>
        </w:rPr>
      </w:pPr>
    </w:p>
    <w:p w14:paraId="0F05CAE9" w14:textId="77777777" w:rsidR="00EA6C32" w:rsidRDefault="00EA6C32" w:rsidP="00257B33">
      <w:pPr>
        <w:rPr>
          <w:b/>
          <w:bCs/>
        </w:rPr>
      </w:pPr>
      <w:r>
        <w:br w:type="page"/>
      </w:r>
    </w:p>
    <w:p w14:paraId="3BFCB490" w14:textId="77777777" w:rsidR="00EE622A" w:rsidRDefault="00EA6C32" w:rsidP="00EE622A">
      <w:pPr>
        <w:pStyle w:val="Caption"/>
        <w:spacing w:after="60"/>
        <w:rPr>
          <w:b w:val="0"/>
          <w:bCs w:val="0"/>
          <w:iCs/>
        </w:rPr>
      </w:pPr>
      <w:r>
        <w:lastRenderedPageBreak/>
        <w:t>Table S1. Codes for planned vs unplanned hospitalization</w:t>
      </w:r>
      <w:r w:rsidR="00565C41">
        <w:t xml:space="preserve"> </w:t>
      </w:r>
      <w:r w:rsidR="00565C41">
        <w:br/>
      </w:r>
      <w:r w:rsidRPr="00565C41">
        <w:rPr>
          <w:b w:val="0"/>
          <w:bCs w:val="0"/>
          <w:iCs/>
        </w:rPr>
        <w:t>Rules, with normal birth deliveries removed from consideration:</w:t>
      </w:r>
      <w:r w:rsidR="00565C41" w:rsidRPr="00565C41">
        <w:rPr>
          <w:b w:val="0"/>
          <w:bCs w:val="0"/>
          <w:iCs/>
        </w:rPr>
        <w:t xml:space="preserve"> </w:t>
      </w:r>
    </w:p>
    <w:p w14:paraId="0AD6C117" w14:textId="77777777" w:rsidR="00EE622A" w:rsidRDefault="00EA6C32" w:rsidP="00EE622A">
      <w:pPr>
        <w:pStyle w:val="Caption"/>
        <w:spacing w:after="60"/>
        <w:ind w:firstLine="360"/>
        <w:rPr>
          <w:b w:val="0"/>
          <w:bCs w:val="0"/>
          <w:iCs/>
        </w:rPr>
      </w:pPr>
      <w:r w:rsidRPr="00565C41">
        <w:rPr>
          <w:b w:val="0"/>
          <w:bCs w:val="0"/>
          <w:iCs/>
        </w:rPr>
        <w:t>Unplanned hospitalization = any occurrence of one of the below codes</w:t>
      </w:r>
      <w:r w:rsidR="00565C41" w:rsidRPr="00565C41">
        <w:rPr>
          <w:b w:val="0"/>
          <w:bCs w:val="0"/>
          <w:iCs/>
        </w:rPr>
        <w:t xml:space="preserve">. </w:t>
      </w:r>
    </w:p>
    <w:p w14:paraId="645BFE00" w14:textId="68A7DD04" w:rsidR="00EA6C32" w:rsidRDefault="00EA6C32" w:rsidP="00EE622A">
      <w:pPr>
        <w:pStyle w:val="Caption"/>
        <w:spacing w:after="60"/>
        <w:ind w:firstLine="360"/>
        <w:rPr>
          <w:bCs w:val="0"/>
          <w:iCs/>
        </w:rPr>
      </w:pPr>
      <w:r w:rsidRPr="00565C41">
        <w:rPr>
          <w:b w:val="0"/>
          <w:bCs w:val="0"/>
          <w:iCs/>
        </w:rPr>
        <w:t>Planned hospitalization = all other inpatient events</w:t>
      </w:r>
      <w:r w:rsidR="00565C41">
        <w:rPr>
          <w:b w:val="0"/>
          <w:bCs w:val="0"/>
          <w:iCs/>
        </w:rPr>
        <w:t>.</w:t>
      </w:r>
    </w:p>
    <w:tbl>
      <w:tblPr>
        <w:tblW w:w="10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90"/>
        <w:gridCol w:w="7110"/>
        <w:gridCol w:w="1080"/>
      </w:tblGrid>
      <w:tr w:rsidR="0042709C" w:rsidRPr="00954397" w14:paraId="2D794220" w14:textId="77777777" w:rsidTr="00F61325">
        <w:trPr>
          <w:trHeight w:val="292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1B30B84B" w14:textId="77777777" w:rsidR="00EA6C32" w:rsidRPr="00954397" w:rsidRDefault="00EA6C32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b/>
                <w:bCs/>
                <w:kern w:val="24"/>
                <w:sz w:val="19"/>
                <w:szCs w:val="19"/>
              </w:rPr>
              <w:t>Code</w:t>
            </w:r>
          </w:p>
        </w:tc>
        <w:tc>
          <w:tcPr>
            <w:tcW w:w="7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371AC3ED" w14:textId="77777777" w:rsidR="00EA6C32" w:rsidRPr="00954397" w:rsidRDefault="00EA6C32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b/>
                <w:bCs/>
                <w:kern w:val="24"/>
                <w:sz w:val="19"/>
                <w:szCs w:val="19"/>
              </w:rPr>
              <w:t>Description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18DB3B29" w14:textId="77777777" w:rsidR="00EA6C32" w:rsidRPr="00954397" w:rsidRDefault="00EA6C32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b/>
                <w:bCs/>
                <w:kern w:val="24"/>
                <w:sz w:val="19"/>
                <w:szCs w:val="19"/>
              </w:rPr>
              <w:t>Type</w:t>
            </w:r>
          </w:p>
        </w:tc>
      </w:tr>
      <w:tr w:rsidR="00565C41" w:rsidRPr="00954397" w14:paraId="67250565" w14:textId="77777777" w:rsidTr="00F61325">
        <w:trPr>
          <w:trHeight w:val="292"/>
        </w:trPr>
        <w:tc>
          <w:tcPr>
            <w:tcW w:w="1890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62FC6053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31500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07084558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Intubation, endotracheal, emergency procedure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6358F7B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CPT</w:t>
            </w:r>
          </w:p>
        </w:tc>
      </w:tr>
      <w:tr w:rsidR="00565C41" w:rsidRPr="00954397" w14:paraId="33497A6E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124CD793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31603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28F6DAC0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Tracheostomy, emergency procedure; transtracheal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2132C202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CPT</w:t>
            </w:r>
          </w:p>
        </w:tc>
      </w:tr>
      <w:tr w:rsidR="00565C41" w:rsidRPr="00954397" w14:paraId="63DE8542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24EA8E2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31605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555D215F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Tracheostomy, emergency procedure; cricothyroid membrane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70D62F39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CPT</w:t>
            </w:r>
          </w:p>
        </w:tc>
      </w:tr>
      <w:tr w:rsidR="00565C41" w:rsidRPr="00954397" w14:paraId="461FD0ED" w14:textId="77777777" w:rsidTr="005C05F4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6AAB1003" w14:textId="3D7F4D70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99281</w:t>
            </w:r>
            <w:r w:rsidR="00F61325">
              <w:rPr>
                <w:sz w:val="19"/>
                <w:szCs w:val="19"/>
              </w:rPr>
              <w:t>, 99282, 99283, 99284, 99285, 99288,</w:t>
            </w:r>
            <w:r w:rsidR="00F61325" w:rsidRPr="00954397">
              <w:rPr>
                <w:sz w:val="19"/>
                <w:szCs w:val="19"/>
              </w:rPr>
              <w:t xml:space="preserve"> 4084F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hideMark/>
          </w:tcPr>
          <w:p w14:paraId="3F923787" w14:textId="299C6679" w:rsidR="00565C41" w:rsidRPr="00954397" w:rsidRDefault="00F12DC6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hideMark/>
          </w:tcPr>
          <w:p w14:paraId="67691A38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CPT</w:t>
            </w:r>
          </w:p>
        </w:tc>
      </w:tr>
      <w:tr w:rsidR="00565C41" w:rsidRPr="00954397" w14:paraId="31584BFE" w14:textId="77777777" w:rsidTr="005C05F4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7C18A6E7" w14:textId="2A3CAA96" w:rsidR="00565C41" w:rsidRPr="00954397" w:rsidRDefault="00F61325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F61325">
              <w:rPr>
                <w:sz w:val="19"/>
                <w:szCs w:val="19"/>
              </w:rPr>
              <w:t>G0380</w:t>
            </w:r>
            <w:r>
              <w:rPr>
                <w:sz w:val="19"/>
                <w:szCs w:val="19"/>
              </w:rPr>
              <w:t xml:space="preserve">, </w:t>
            </w:r>
            <w:r w:rsidRPr="00954397">
              <w:rPr>
                <w:sz w:val="19"/>
                <w:szCs w:val="19"/>
              </w:rPr>
              <w:t>G038</w:t>
            </w:r>
            <w:r>
              <w:rPr>
                <w:sz w:val="19"/>
                <w:szCs w:val="19"/>
              </w:rPr>
              <w:t xml:space="preserve">1, </w:t>
            </w:r>
            <w:r w:rsidRPr="00954397">
              <w:rPr>
                <w:sz w:val="19"/>
                <w:szCs w:val="19"/>
              </w:rPr>
              <w:t>G038</w:t>
            </w:r>
            <w:r>
              <w:rPr>
                <w:sz w:val="19"/>
                <w:szCs w:val="19"/>
              </w:rPr>
              <w:t xml:space="preserve">2, </w:t>
            </w:r>
            <w:r w:rsidRPr="00954397">
              <w:rPr>
                <w:sz w:val="19"/>
                <w:szCs w:val="19"/>
              </w:rPr>
              <w:t>G038</w:t>
            </w:r>
            <w:r>
              <w:rPr>
                <w:sz w:val="19"/>
                <w:szCs w:val="19"/>
              </w:rPr>
              <w:t xml:space="preserve">3, </w:t>
            </w:r>
            <w:r w:rsidRPr="00954397">
              <w:rPr>
                <w:sz w:val="19"/>
                <w:szCs w:val="19"/>
              </w:rPr>
              <w:t>G038</w:t>
            </w:r>
            <w:r>
              <w:rPr>
                <w:sz w:val="19"/>
                <w:szCs w:val="19"/>
              </w:rPr>
              <w:t xml:space="preserve">4 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hideMark/>
          </w:tcPr>
          <w:p w14:paraId="58C7DA83" w14:textId="3ECCFFB9" w:rsidR="00565C41" w:rsidRPr="00954397" w:rsidRDefault="00F12DC6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*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hideMark/>
          </w:tcPr>
          <w:p w14:paraId="0616BCDE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HCPCS</w:t>
            </w:r>
          </w:p>
        </w:tc>
      </w:tr>
      <w:tr w:rsidR="00565C41" w:rsidRPr="00954397" w14:paraId="26D56FA2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40634F3E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G9752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3CE3DA49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Emergency surgery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  <w:hideMark/>
          </w:tcPr>
          <w:p w14:paraId="0C39F76B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HCPCS</w:t>
            </w:r>
          </w:p>
        </w:tc>
      </w:tr>
      <w:tr w:rsidR="00565C41" w:rsidRPr="00954397" w14:paraId="05CE68B1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4E0A662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R40.2112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095BB5C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eyes open, never,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E5A35CB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4F26DCEE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A930DC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R40.2122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683EC46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eyes open, to pain,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E0C0BA1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51D7CF6D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0F66E3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R40.2132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8EE8F4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eyes open, to sound,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62FAFD6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60983CE0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F3D6A3A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R40.2142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22126E9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eyes open, spontaneous,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CDE8B70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41B81099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4B643A83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R40.2212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F2584F6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verbal response, none,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D6AB53F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47646689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4D6187D6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R40.2222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1A4F6CF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verbal response, incomprehensible words,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09D236A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55F52D00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71BE651E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R40.2232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03A1773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verbal response, inappropriate words,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FA271D1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413A6DDB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9CC3D2E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R40.2242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6B53E1EE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verbal response, confused conversation,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0C0F4799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72F7A0BE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79954A0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R40.2252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6F456506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verbal response, oriented,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44194D5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38E90748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0DE9269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R40.2312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5A3838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motor response, none,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CF9095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75E92D29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EC92E78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R40.2322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67089F36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motor response, extension,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0D0D0DA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7F03FEDC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0D76624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R40.2332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1A5E6B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motor response, abnormal,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4918E12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4B5AA223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7553236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R40.2342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7A7417DB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motor response, flexion withdrawal,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2C42F62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70A24DDD" w14:textId="77777777" w:rsidTr="00F61325">
        <w:trPr>
          <w:trHeight w:val="292"/>
        </w:trPr>
        <w:tc>
          <w:tcPr>
            <w:tcW w:w="189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6F0AE2E4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R40.2352</w:t>
            </w:r>
          </w:p>
        </w:tc>
        <w:tc>
          <w:tcPr>
            <w:tcW w:w="711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0FAF3E4A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motor response, localizes pain, at arrival to emergency department</w:t>
            </w:r>
          </w:p>
        </w:tc>
        <w:tc>
          <w:tcPr>
            <w:tcW w:w="1080" w:type="dxa"/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50F5614B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4A9064EC" w14:textId="77777777" w:rsidTr="00F61325">
        <w:trPr>
          <w:trHeight w:val="292"/>
        </w:trPr>
        <w:tc>
          <w:tcPr>
            <w:tcW w:w="189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D920C67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R40.2362</w:t>
            </w:r>
          </w:p>
        </w:tc>
        <w:tc>
          <w:tcPr>
            <w:tcW w:w="711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06F27B4D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Coma scale, best motor response, obeys commands, at arrival to emergency department</w:t>
            </w:r>
          </w:p>
        </w:tc>
        <w:tc>
          <w:tcPr>
            <w:tcW w:w="1080" w:type="dxa"/>
            <w:shd w:val="clear" w:color="auto" w:fill="F2F2F2" w:themeFill="background1" w:themeFillShade="F2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1F70EF13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565C41" w:rsidRPr="00954397" w14:paraId="35B07532" w14:textId="77777777" w:rsidTr="00F61325">
        <w:trPr>
          <w:trHeight w:val="292"/>
        </w:trPr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07C9458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R40.2442</w:t>
            </w:r>
          </w:p>
        </w:tc>
        <w:tc>
          <w:tcPr>
            <w:tcW w:w="7110" w:type="dxa"/>
            <w:tcBorders>
              <w:bottom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6653A8F1" w14:textId="174905A6" w:rsidR="00565C41" w:rsidRPr="00954397" w:rsidRDefault="00F12DC6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*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32850F80" w14:textId="77777777" w:rsidR="00565C41" w:rsidRPr="00954397" w:rsidRDefault="00565C41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954397">
              <w:rPr>
                <w:sz w:val="19"/>
                <w:szCs w:val="19"/>
              </w:rPr>
              <w:t>ICD10</w:t>
            </w:r>
          </w:p>
        </w:tc>
      </w:tr>
      <w:tr w:rsidR="00662B23" w:rsidRPr="00954397" w14:paraId="65057315" w14:textId="77777777" w:rsidTr="00F61325">
        <w:trPr>
          <w:trHeight w:val="292"/>
        </w:trPr>
        <w:tc>
          <w:tcPr>
            <w:tcW w:w="10080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3" w:type="dxa"/>
              <w:left w:w="43" w:type="dxa"/>
              <w:bottom w:w="0" w:type="dxa"/>
              <w:right w:w="3" w:type="dxa"/>
            </w:tcMar>
            <w:vAlign w:val="center"/>
          </w:tcPr>
          <w:p w14:paraId="2C5C1E5C" w14:textId="30008661" w:rsidR="00662B23" w:rsidRPr="00954397" w:rsidRDefault="00662B23" w:rsidP="00257B33">
            <w:pPr>
              <w:spacing w:before="60" w:after="60"/>
              <w:textAlignment w:val="bottom"/>
              <w:rPr>
                <w:sz w:val="19"/>
                <w:szCs w:val="19"/>
              </w:rPr>
            </w:pPr>
            <w:r w:rsidRPr="00F61325">
              <w:rPr>
                <w:sz w:val="16"/>
                <w:szCs w:val="16"/>
              </w:rPr>
              <w:t>*Conditions, procedures, and hospitalizations are composed of 777 unique ICD</w:t>
            </w:r>
            <w:r w:rsidR="00F0402C" w:rsidRPr="00F61325">
              <w:rPr>
                <w:sz w:val="16"/>
                <w:szCs w:val="16"/>
              </w:rPr>
              <w:t>-</w:t>
            </w:r>
            <w:r w:rsidRPr="00F61325">
              <w:rPr>
                <w:sz w:val="16"/>
                <w:szCs w:val="16"/>
              </w:rPr>
              <w:t>9/10 codes, 888 CPT</w:t>
            </w:r>
            <w:r w:rsidR="00F0402C" w:rsidRPr="00F61325">
              <w:rPr>
                <w:sz w:val="16"/>
                <w:szCs w:val="16"/>
              </w:rPr>
              <w:t>/</w:t>
            </w:r>
            <w:r w:rsidRPr="00F61325">
              <w:rPr>
                <w:sz w:val="16"/>
                <w:szCs w:val="16"/>
              </w:rPr>
              <w:t>HCPCS and ICD</w:t>
            </w:r>
            <w:r w:rsidR="00F0402C" w:rsidRPr="00F61325">
              <w:rPr>
                <w:sz w:val="16"/>
                <w:szCs w:val="16"/>
              </w:rPr>
              <w:t>-</w:t>
            </w:r>
            <w:r w:rsidRPr="00F61325">
              <w:rPr>
                <w:sz w:val="16"/>
                <w:szCs w:val="16"/>
              </w:rPr>
              <w:t xml:space="preserve">10 </w:t>
            </w:r>
            <w:r w:rsidR="00F0402C" w:rsidRPr="00F61325">
              <w:rPr>
                <w:sz w:val="16"/>
                <w:szCs w:val="16"/>
              </w:rPr>
              <w:t>p</w:t>
            </w:r>
            <w:r w:rsidRPr="00F61325">
              <w:rPr>
                <w:sz w:val="16"/>
                <w:szCs w:val="16"/>
              </w:rPr>
              <w:t>rocedure codes, aggregated into appropriate groupings</w:t>
            </w:r>
            <w:r w:rsidR="00C312C4" w:rsidRPr="00F61325">
              <w:rPr>
                <w:sz w:val="16"/>
                <w:szCs w:val="16"/>
              </w:rPr>
              <w:t>.</w:t>
            </w:r>
          </w:p>
        </w:tc>
      </w:tr>
    </w:tbl>
    <w:p w14:paraId="0571725C" w14:textId="5D1A512E" w:rsidR="00CB07BA" w:rsidRPr="00A65903" w:rsidRDefault="00CB07BA" w:rsidP="00257B33"/>
    <w:sectPr w:rsidR="00CB07BA" w:rsidRPr="00A65903" w:rsidSect="00C551F0">
      <w:headerReference w:type="default" r:id="rId9"/>
      <w:footerReference w:type="default" r:id="rId10"/>
      <w:type w:val="continuous"/>
      <w:pgSz w:w="12240" w:h="15840"/>
      <w:pgMar w:top="1440" w:right="1440" w:bottom="1440" w:left="1440" w:header="54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A6068" w14:textId="77777777" w:rsidR="00257265" w:rsidRDefault="00257265">
      <w:r>
        <w:separator/>
      </w:r>
    </w:p>
  </w:endnote>
  <w:endnote w:type="continuationSeparator" w:id="0">
    <w:p w14:paraId="5768D923" w14:textId="77777777" w:rsidR="00257265" w:rsidRDefault="00257265">
      <w:r>
        <w:continuationSeparator/>
      </w:r>
    </w:p>
  </w:endnote>
  <w:endnote w:type="continuationNotice" w:id="1">
    <w:p w14:paraId="13DCEEF4" w14:textId="77777777" w:rsidR="00257265" w:rsidRDefault="002572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10343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228822DC" w14:textId="33322660" w:rsidR="00654901" w:rsidRPr="00730B9E" w:rsidRDefault="00654901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730B9E">
          <w:rPr>
            <w:rFonts w:ascii="Arial" w:hAnsi="Arial" w:cs="Arial"/>
            <w:sz w:val="18"/>
            <w:szCs w:val="18"/>
          </w:rPr>
          <w:fldChar w:fldCharType="begin"/>
        </w:r>
        <w:r w:rsidRPr="00730B9E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730B9E">
          <w:rPr>
            <w:rFonts w:ascii="Arial" w:hAnsi="Arial" w:cs="Arial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sz w:val="18"/>
            <w:szCs w:val="18"/>
          </w:rPr>
          <w:t>12</w:t>
        </w:r>
        <w:r w:rsidRPr="00730B9E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17272241" w14:textId="77777777" w:rsidR="00654901" w:rsidRDefault="006549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D3623" w14:textId="77777777" w:rsidR="00257265" w:rsidRDefault="00257265">
      <w:r>
        <w:separator/>
      </w:r>
    </w:p>
  </w:footnote>
  <w:footnote w:type="continuationSeparator" w:id="0">
    <w:p w14:paraId="1FD8882F" w14:textId="77777777" w:rsidR="00257265" w:rsidRDefault="00257265">
      <w:r>
        <w:continuationSeparator/>
      </w:r>
    </w:p>
  </w:footnote>
  <w:footnote w:type="continuationNotice" w:id="1">
    <w:p w14:paraId="3A05C62E" w14:textId="77777777" w:rsidR="00257265" w:rsidRDefault="002572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8A20" w14:textId="146EB727" w:rsidR="006E4CE3" w:rsidRDefault="006E4CE3" w:rsidP="006E4CE3">
    <w:pPr>
      <w:pStyle w:val="Header"/>
      <w:tabs>
        <w:tab w:val="right" w:pos="9360"/>
      </w:tabs>
      <w:jc w:val="both"/>
      <w:rPr>
        <w:rFonts w:ascii="Arial" w:hAnsi="Arial" w:cs="Arial"/>
        <w:sz w:val="18"/>
        <w:szCs w:val="18"/>
      </w:rPr>
    </w:pPr>
    <w:r w:rsidRPr="006E4CE3">
      <w:rPr>
        <w:rFonts w:ascii="Arial" w:hAnsi="Arial" w:cs="Arial"/>
        <w:sz w:val="18"/>
        <w:szCs w:val="18"/>
      </w:rPr>
      <w:t>Graham, R</w:t>
    </w:r>
    <w:r>
      <w:rPr>
        <w:rFonts w:ascii="Arial" w:hAnsi="Arial" w:cs="Arial"/>
        <w:sz w:val="18"/>
        <w:szCs w:val="18"/>
      </w:rPr>
      <w:t>J</w:t>
    </w:r>
    <w:r w:rsidRPr="006E4CE3">
      <w:rPr>
        <w:rFonts w:ascii="Arial" w:hAnsi="Arial" w:cs="Arial"/>
        <w:sz w:val="18"/>
        <w:szCs w:val="18"/>
      </w:rPr>
      <w:t xml:space="preserve"> et al. </w:t>
    </w:r>
  </w:p>
  <w:p w14:paraId="4218ED00" w14:textId="6F1CDEE0" w:rsidR="006E4CE3" w:rsidRPr="006E4CE3" w:rsidRDefault="006E4CE3" w:rsidP="006E4CE3">
    <w:pPr>
      <w:pStyle w:val="Header"/>
      <w:tabs>
        <w:tab w:val="right" w:pos="9360"/>
      </w:tabs>
      <w:rPr>
        <w:rFonts w:ascii="Arial" w:hAnsi="Arial" w:cs="Arial"/>
        <w:sz w:val="18"/>
        <w:szCs w:val="18"/>
      </w:rPr>
    </w:pPr>
    <w:r w:rsidRPr="006E4CE3">
      <w:rPr>
        <w:rFonts w:ascii="Arial" w:hAnsi="Arial" w:cs="Arial"/>
        <w:sz w:val="18"/>
        <w:szCs w:val="18"/>
      </w:rPr>
      <w:t>Real-World Analysis of Healthcare Resource Utilization by Patients with X-Linked Myotubular Myopathy (XLMTM) in the United States</w:t>
    </w:r>
  </w:p>
  <w:p w14:paraId="76358700" w14:textId="5148ECC5" w:rsidR="00654901" w:rsidRPr="002E1B6F" w:rsidRDefault="00654901" w:rsidP="004B7C8F">
    <w:pPr>
      <w:pStyle w:val="Header"/>
      <w:tabs>
        <w:tab w:val="right" w:pos="9360"/>
      </w:tabs>
      <w:jc w:val="both"/>
      <w:rPr>
        <w:rFonts w:ascii="Arial" w:hAnsi="Arial" w:cs="Arial"/>
        <w:i/>
        <w:iCs/>
        <w:sz w:val="18"/>
        <w:szCs w:val="18"/>
      </w:rPr>
    </w:pPr>
    <w:r w:rsidRPr="002E1B6F">
      <w:rPr>
        <w:rFonts w:ascii="Arial" w:hAnsi="Arial" w:cs="Arial"/>
        <w:i/>
        <w:iCs/>
        <w:sz w:val="18"/>
        <w:szCs w:val="18"/>
      </w:rPr>
      <w:tab/>
    </w:r>
    <w:r w:rsidRPr="002E1B6F">
      <w:rPr>
        <w:rFonts w:ascii="Arial" w:hAnsi="Arial" w:cs="Arial"/>
        <w:i/>
        <w:iCs/>
        <w:sz w:val="18"/>
        <w:szCs w:val="18"/>
      </w:rPr>
      <w:tab/>
    </w:r>
    <w:r w:rsidRPr="002E1B6F">
      <w:rPr>
        <w:rFonts w:ascii="Arial" w:hAnsi="Arial" w:cs="Arial"/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D6332"/>
    <w:multiLevelType w:val="hybridMultilevel"/>
    <w:tmpl w:val="5FFE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00A81"/>
    <w:multiLevelType w:val="hybridMultilevel"/>
    <w:tmpl w:val="3C0C148E"/>
    <w:lvl w:ilvl="0" w:tplc="0A9C5CA2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1834C126"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8064DA62" w:tentative="1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Verdana" w:hAnsi="Verdana" w:hint="default"/>
      </w:rPr>
    </w:lvl>
    <w:lvl w:ilvl="3" w:tplc="81BA34DA" w:tentative="1">
      <w:start w:val="1"/>
      <w:numFmt w:val="bullet"/>
      <w:lvlText w:val="●"/>
      <w:lvlJc w:val="left"/>
      <w:pPr>
        <w:tabs>
          <w:tab w:val="num" w:pos="2520"/>
        </w:tabs>
        <w:ind w:left="2520" w:hanging="360"/>
      </w:pPr>
      <w:rPr>
        <w:rFonts w:ascii="Verdana" w:hAnsi="Verdana" w:hint="default"/>
      </w:rPr>
    </w:lvl>
    <w:lvl w:ilvl="4" w:tplc="1CE6121C" w:tentative="1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Verdana" w:hAnsi="Verdana" w:hint="default"/>
      </w:rPr>
    </w:lvl>
    <w:lvl w:ilvl="5" w:tplc="0F9C3C76" w:tentative="1">
      <w:start w:val="1"/>
      <w:numFmt w:val="bullet"/>
      <w:lvlText w:val="●"/>
      <w:lvlJc w:val="left"/>
      <w:pPr>
        <w:tabs>
          <w:tab w:val="num" w:pos="3960"/>
        </w:tabs>
        <w:ind w:left="3960" w:hanging="360"/>
      </w:pPr>
      <w:rPr>
        <w:rFonts w:ascii="Verdana" w:hAnsi="Verdana" w:hint="default"/>
      </w:rPr>
    </w:lvl>
    <w:lvl w:ilvl="6" w:tplc="E95C1E3E" w:tentative="1">
      <w:start w:val="1"/>
      <w:numFmt w:val="bullet"/>
      <w:lvlText w:val="●"/>
      <w:lvlJc w:val="left"/>
      <w:pPr>
        <w:tabs>
          <w:tab w:val="num" w:pos="4680"/>
        </w:tabs>
        <w:ind w:left="4680" w:hanging="360"/>
      </w:pPr>
      <w:rPr>
        <w:rFonts w:ascii="Verdana" w:hAnsi="Verdana" w:hint="default"/>
      </w:rPr>
    </w:lvl>
    <w:lvl w:ilvl="7" w:tplc="A15858D6" w:tentative="1">
      <w:start w:val="1"/>
      <w:numFmt w:val="bullet"/>
      <w:lvlText w:val="●"/>
      <w:lvlJc w:val="left"/>
      <w:pPr>
        <w:tabs>
          <w:tab w:val="num" w:pos="5400"/>
        </w:tabs>
        <w:ind w:left="5400" w:hanging="360"/>
      </w:pPr>
      <w:rPr>
        <w:rFonts w:ascii="Verdana" w:hAnsi="Verdana" w:hint="default"/>
      </w:rPr>
    </w:lvl>
    <w:lvl w:ilvl="8" w:tplc="96BE96F4" w:tentative="1">
      <w:start w:val="1"/>
      <w:numFmt w:val="bullet"/>
      <w:lvlText w:val="●"/>
      <w:lvlJc w:val="left"/>
      <w:pPr>
        <w:tabs>
          <w:tab w:val="num" w:pos="6120"/>
        </w:tabs>
        <w:ind w:left="6120" w:hanging="360"/>
      </w:pPr>
      <w:rPr>
        <w:rFonts w:ascii="Verdana" w:hAnsi="Verdana" w:hint="default"/>
      </w:rPr>
    </w:lvl>
  </w:abstractNum>
  <w:abstractNum w:abstractNumId="2" w15:restartNumberingAfterBreak="0">
    <w:nsid w:val="0A370D6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871CB"/>
    <w:multiLevelType w:val="hybridMultilevel"/>
    <w:tmpl w:val="972C174A"/>
    <w:lvl w:ilvl="0" w:tplc="D590ADA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E402B8D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3C05A5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12F8F14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8C0A54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6180D26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A3EFF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3A96013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F6D87D2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10967395"/>
    <w:multiLevelType w:val="hybridMultilevel"/>
    <w:tmpl w:val="F5103164"/>
    <w:lvl w:ilvl="0" w:tplc="2A2ADF0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E298A4D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C24EDA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CB83B2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7F9C0AC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35AA3D6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1360B09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B3B4864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0C2262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14DE35B7"/>
    <w:multiLevelType w:val="hybridMultilevel"/>
    <w:tmpl w:val="F774B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C65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425D2F"/>
    <w:multiLevelType w:val="hybridMultilevel"/>
    <w:tmpl w:val="3F44A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802B4"/>
    <w:multiLevelType w:val="hybridMultilevel"/>
    <w:tmpl w:val="ACA49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238EA"/>
    <w:multiLevelType w:val="hybridMultilevel"/>
    <w:tmpl w:val="3B2EB6D8"/>
    <w:lvl w:ilvl="0" w:tplc="2ECEE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F6B9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321F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7CDA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22C3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1C1B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06A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A38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D2E6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B76F86"/>
    <w:multiLevelType w:val="hybridMultilevel"/>
    <w:tmpl w:val="8D462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62734"/>
    <w:multiLevelType w:val="hybridMultilevel"/>
    <w:tmpl w:val="6E46DFB8"/>
    <w:lvl w:ilvl="0" w:tplc="67F0CD84">
      <w:numFmt w:val="bullet"/>
      <w:lvlText w:val="●"/>
      <w:lvlJc w:val="left"/>
      <w:pPr>
        <w:ind w:left="72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B1AE8"/>
    <w:multiLevelType w:val="hybridMultilevel"/>
    <w:tmpl w:val="EDA6A322"/>
    <w:lvl w:ilvl="0" w:tplc="C166F03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7A6AC4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0CAF44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729048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7004B8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84928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D82664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EE2F24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A2CBDC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3F0474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45612A7"/>
    <w:multiLevelType w:val="hybridMultilevel"/>
    <w:tmpl w:val="A4FCC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67536"/>
    <w:multiLevelType w:val="hybridMultilevel"/>
    <w:tmpl w:val="5F18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D66F2"/>
    <w:multiLevelType w:val="hybridMultilevel"/>
    <w:tmpl w:val="3EE08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B2F4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DE2F59"/>
    <w:multiLevelType w:val="hybridMultilevel"/>
    <w:tmpl w:val="0B0299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446963"/>
    <w:multiLevelType w:val="hybridMultilevel"/>
    <w:tmpl w:val="7F766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B3464"/>
    <w:multiLevelType w:val="hybridMultilevel"/>
    <w:tmpl w:val="A716A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AA1698"/>
    <w:multiLevelType w:val="hybridMultilevel"/>
    <w:tmpl w:val="D1B21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E0397"/>
    <w:multiLevelType w:val="hybridMultilevel"/>
    <w:tmpl w:val="E722C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677CB"/>
    <w:multiLevelType w:val="hybridMultilevel"/>
    <w:tmpl w:val="D6FA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E4EDD"/>
    <w:multiLevelType w:val="hybridMultilevel"/>
    <w:tmpl w:val="55D89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12836"/>
    <w:multiLevelType w:val="hybridMultilevel"/>
    <w:tmpl w:val="D51C0A6A"/>
    <w:lvl w:ilvl="0" w:tplc="01427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8878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FE95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CCB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EA2A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2689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C0CD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5CDF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A2C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6455BF"/>
    <w:multiLevelType w:val="multilevel"/>
    <w:tmpl w:val="6D76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1317B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9E62E85"/>
    <w:multiLevelType w:val="hybridMultilevel"/>
    <w:tmpl w:val="AD6EC6D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15AF2"/>
    <w:multiLevelType w:val="hybridMultilevel"/>
    <w:tmpl w:val="B0DA2DCC"/>
    <w:lvl w:ilvl="0" w:tplc="2A207BEA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67F0CD84"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D9EA63AC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Verdana" w:hAnsi="Verdana" w:hint="default"/>
      </w:rPr>
    </w:lvl>
    <w:lvl w:ilvl="3" w:tplc="242ADAA4" w:tentative="1">
      <w:start w:val="1"/>
      <w:numFmt w:val="bullet"/>
      <w:lvlText w:val="●"/>
      <w:lvlJc w:val="left"/>
      <w:pPr>
        <w:tabs>
          <w:tab w:val="num" w:pos="2520"/>
        </w:tabs>
        <w:ind w:left="2520" w:hanging="360"/>
      </w:pPr>
      <w:rPr>
        <w:rFonts w:ascii="Verdana" w:hAnsi="Verdana" w:hint="default"/>
      </w:rPr>
    </w:lvl>
    <w:lvl w:ilvl="4" w:tplc="86F27314" w:tentative="1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Verdana" w:hAnsi="Verdana" w:hint="default"/>
      </w:rPr>
    </w:lvl>
    <w:lvl w:ilvl="5" w:tplc="4F607C80" w:tentative="1">
      <w:start w:val="1"/>
      <w:numFmt w:val="bullet"/>
      <w:lvlText w:val="●"/>
      <w:lvlJc w:val="left"/>
      <w:pPr>
        <w:tabs>
          <w:tab w:val="num" w:pos="3960"/>
        </w:tabs>
        <w:ind w:left="3960" w:hanging="360"/>
      </w:pPr>
      <w:rPr>
        <w:rFonts w:ascii="Verdana" w:hAnsi="Verdana" w:hint="default"/>
      </w:rPr>
    </w:lvl>
    <w:lvl w:ilvl="6" w:tplc="A5FE97A4" w:tentative="1">
      <w:start w:val="1"/>
      <w:numFmt w:val="bullet"/>
      <w:lvlText w:val="●"/>
      <w:lvlJc w:val="left"/>
      <w:pPr>
        <w:tabs>
          <w:tab w:val="num" w:pos="4680"/>
        </w:tabs>
        <w:ind w:left="4680" w:hanging="360"/>
      </w:pPr>
      <w:rPr>
        <w:rFonts w:ascii="Verdana" w:hAnsi="Verdana" w:hint="default"/>
      </w:rPr>
    </w:lvl>
    <w:lvl w:ilvl="7" w:tplc="D4429726" w:tentative="1">
      <w:start w:val="1"/>
      <w:numFmt w:val="bullet"/>
      <w:lvlText w:val="●"/>
      <w:lvlJc w:val="left"/>
      <w:pPr>
        <w:tabs>
          <w:tab w:val="num" w:pos="5400"/>
        </w:tabs>
        <w:ind w:left="5400" w:hanging="360"/>
      </w:pPr>
      <w:rPr>
        <w:rFonts w:ascii="Verdana" w:hAnsi="Verdana" w:hint="default"/>
      </w:rPr>
    </w:lvl>
    <w:lvl w:ilvl="8" w:tplc="0C00C944" w:tentative="1">
      <w:start w:val="1"/>
      <w:numFmt w:val="bullet"/>
      <w:lvlText w:val="●"/>
      <w:lvlJc w:val="left"/>
      <w:pPr>
        <w:tabs>
          <w:tab w:val="num" w:pos="6120"/>
        </w:tabs>
        <w:ind w:left="6120" w:hanging="360"/>
      </w:pPr>
      <w:rPr>
        <w:rFonts w:ascii="Verdana" w:hAnsi="Verdana" w:hint="default"/>
      </w:rPr>
    </w:lvl>
  </w:abstractNum>
  <w:abstractNum w:abstractNumId="30" w15:restartNumberingAfterBreak="0">
    <w:nsid w:val="4C4F271C"/>
    <w:multiLevelType w:val="hybridMultilevel"/>
    <w:tmpl w:val="1EFABB8A"/>
    <w:lvl w:ilvl="0" w:tplc="67F0CD84">
      <w:numFmt w:val="bullet"/>
      <w:lvlText w:val="●"/>
      <w:lvlJc w:val="left"/>
      <w:pPr>
        <w:ind w:left="720" w:hanging="360"/>
      </w:pPr>
      <w:rPr>
        <w:rFonts w:ascii="Verdana" w:hAnsi="Verdan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8D21E6"/>
    <w:multiLevelType w:val="hybridMultilevel"/>
    <w:tmpl w:val="58007F7E"/>
    <w:lvl w:ilvl="0" w:tplc="2A207BEA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67F0CD84"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3" w:tplc="242ADAA4" w:tentative="1">
      <w:start w:val="1"/>
      <w:numFmt w:val="bullet"/>
      <w:lvlText w:val="●"/>
      <w:lvlJc w:val="left"/>
      <w:pPr>
        <w:tabs>
          <w:tab w:val="num" w:pos="2520"/>
        </w:tabs>
        <w:ind w:left="2520" w:hanging="360"/>
      </w:pPr>
      <w:rPr>
        <w:rFonts w:ascii="Verdana" w:hAnsi="Verdana" w:hint="default"/>
      </w:rPr>
    </w:lvl>
    <w:lvl w:ilvl="4" w:tplc="86F27314" w:tentative="1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Verdana" w:hAnsi="Verdana" w:hint="default"/>
      </w:rPr>
    </w:lvl>
    <w:lvl w:ilvl="5" w:tplc="4F607C80" w:tentative="1">
      <w:start w:val="1"/>
      <w:numFmt w:val="bullet"/>
      <w:lvlText w:val="●"/>
      <w:lvlJc w:val="left"/>
      <w:pPr>
        <w:tabs>
          <w:tab w:val="num" w:pos="3960"/>
        </w:tabs>
        <w:ind w:left="3960" w:hanging="360"/>
      </w:pPr>
      <w:rPr>
        <w:rFonts w:ascii="Verdana" w:hAnsi="Verdana" w:hint="default"/>
      </w:rPr>
    </w:lvl>
    <w:lvl w:ilvl="6" w:tplc="A5FE97A4" w:tentative="1">
      <w:start w:val="1"/>
      <w:numFmt w:val="bullet"/>
      <w:lvlText w:val="●"/>
      <w:lvlJc w:val="left"/>
      <w:pPr>
        <w:tabs>
          <w:tab w:val="num" w:pos="4680"/>
        </w:tabs>
        <w:ind w:left="4680" w:hanging="360"/>
      </w:pPr>
      <w:rPr>
        <w:rFonts w:ascii="Verdana" w:hAnsi="Verdana" w:hint="default"/>
      </w:rPr>
    </w:lvl>
    <w:lvl w:ilvl="7" w:tplc="D4429726" w:tentative="1">
      <w:start w:val="1"/>
      <w:numFmt w:val="bullet"/>
      <w:lvlText w:val="●"/>
      <w:lvlJc w:val="left"/>
      <w:pPr>
        <w:tabs>
          <w:tab w:val="num" w:pos="5400"/>
        </w:tabs>
        <w:ind w:left="5400" w:hanging="360"/>
      </w:pPr>
      <w:rPr>
        <w:rFonts w:ascii="Verdana" w:hAnsi="Verdana" w:hint="default"/>
      </w:rPr>
    </w:lvl>
    <w:lvl w:ilvl="8" w:tplc="0C00C944" w:tentative="1">
      <w:start w:val="1"/>
      <w:numFmt w:val="bullet"/>
      <w:lvlText w:val="●"/>
      <w:lvlJc w:val="left"/>
      <w:pPr>
        <w:tabs>
          <w:tab w:val="num" w:pos="6120"/>
        </w:tabs>
        <w:ind w:left="6120" w:hanging="360"/>
      </w:pPr>
      <w:rPr>
        <w:rFonts w:ascii="Verdana" w:hAnsi="Verdana" w:hint="default"/>
      </w:rPr>
    </w:lvl>
  </w:abstractNum>
  <w:abstractNum w:abstractNumId="32" w15:restartNumberingAfterBreak="0">
    <w:nsid w:val="51601E51"/>
    <w:multiLevelType w:val="hybridMultilevel"/>
    <w:tmpl w:val="8F1208FE"/>
    <w:lvl w:ilvl="0" w:tplc="3AA0638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A4D276DC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7B4814F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C1EC34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1472C84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D9CC1D0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DFCA60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8C4670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06566C8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3" w15:restartNumberingAfterBreak="0">
    <w:nsid w:val="52194A39"/>
    <w:multiLevelType w:val="hybridMultilevel"/>
    <w:tmpl w:val="64428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8B6C8C"/>
    <w:multiLevelType w:val="hybridMultilevel"/>
    <w:tmpl w:val="EA960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6E4D51"/>
    <w:multiLevelType w:val="hybridMultilevel"/>
    <w:tmpl w:val="E18C6DDE"/>
    <w:lvl w:ilvl="0" w:tplc="67F0CD84">
      <w:numFmt w:val="bullet"/>
      <w:lvlText w:val="●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B63564"/>
    <w:multiLevelType w:val="hybridMultilevel"/>
    <w:tmpl w:val="EC0291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8235AD"/>
    <w:multiLevelType w:val="hybridMultilevel"/>
    <w:tmpl w:val="2F10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1D1B04"/>
    <w:multiLevelType w:val="hybridMultilevel"/>
    <w:tmpl w:val="37562A7A"/>
    <w:lvl w:ilvl="0" w:tplc="0BD407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643A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688D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E85F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342C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14A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B4B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A094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9E5A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B1098"/>
    <w:multiLevelType w:val="hybridMultilevel"/>
    <w:tmpl w:val="A77275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88ED16">
      <w:numFmt w:val="bullet"/>
      <w:lvlText w:val="•"/>
      <w:lvlJc w:val="left"/>
      <w:pPr>
        <w:ind w:left="2520" w:hanging="72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B72DEC"/>
    <w:multiLevelType w:val="hybridMultilevel"/>
    <w:tmpl w:val="0B484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F435D8"/>
    <w:multiLevelType w:val="hybridMultilevel"/>
    <w:tmpl w:val="B7EA2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9A4C40"/>
    <w:multiLevelType w:val="hybridMultilevel"/>
    <w:tmpl w:val="CED6A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072339"/>
    <w:multiLevelType w:val="hybridMultilevel"/>
    <w:tmpl w:val="CFB28B14"/>
    <w:lvl w:ilvl="0" w:tplc="0A8639CE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F84060B8">
      <w:numFmt w:val="bullet"/>
      <w:lvlText w:val="●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ED044990" w:tentative="1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Verdana" w:hAnsi="Verdana" w:hint="default"/>
      </w:rPr>
    </w:lvl>
    <w:lvl w:ilvl="3" w:tplc="68FE3322" w:tentative="1">
      <w:start w:val="1"/>
      <w:numFmt w:val="bullet"/>
      <w:lvlText w:val="●"/>
      <w:lvlJc w:val="left"/>
      <w:pPr>
        <w:tabs>
          <w:tab w:val="num" w:pos="2520"/>
        </w:tabs>
        <w:ind w:left="2520" w:hanging="360"/>
      </w:pPr>
      <w:rPr>
        <w:rFonts w:ascii="Verdana" w:hAnsi="Verdana" w:hint="default"/>
      </w:rPr>
    </w:lvl>
    <w:lvl w:ilvl="4" w:tplc="18C0FA1E" w:tentative="1">
      <w:start w:val="1"/>
      <w:numFmt w:val="bullet"/>
      <w:lvlText w:val="●"/>
      <w:lvlJc w:val="left"/>
      <w:pPr>
        <w:tabs>
          <w:tab w:val="num" w:pos="3240"/>
        </w:tabs>
        <w:ind w:left="3240" w:hanging="360"/>
      </w:pPr>
      <w:rPr>
        <w:rFonts w:ascii="Verdana" w:hAnsi="Verdana" w:hint="default"/>
      </w:rPr>
    </w:lvl>
    <w:lvl w:ilvl="5" w:tplc="D832A3E4" w:tentative="1">
      <w:start w:val="1"/>
      <w:numFmt w:val="bullet"/>
      <w:lvlText w:val="●"/>
      <w:lvlJc w:val="left"/>
      <w:pPr>
        <w:tabs>
          <w:tab w:val="num" w:pos="3960"/>
        </w:tabs>
        <w:ind w:left="3960" w:hanging="360"/>
      </w:pPr>
      <w:rPr>
        <w:rFonts w:ascii="Verdana" w:hAnsi="Verdana" w:hint="default"/>
      </w:rPr>
    </w:lvl>
    <w:lvl w:ilvl="6" w:tplc="F05C8A50" w:tentative="1">
      <w:start w:val="1"/>
      <w:numFmt w:val="bullet"/>
      <w:lvlText w:val="●"/>
      <w:lvlJc w:val="left"/>
      <w:pPr>
        <w:tabs>
          <w:tab w:val="num" w:pos="4680"/>
        </w:tabs>
        <w:ind w:left="4680" w:hanging="360"/>
      </w:pPr>
      <w:rPr>
        <w:rFonts w:ascii="Verdana" w:hAnsi="Verdana" w:hint="default"/>
      </w:rPr>
    </w:lvl>
    <w:lvl w:ilvl="7" w:tplc="CA7EDE2C" w:tentative="1">
      <w:start w:val="1"/>
      <w:numFmt w:val="bullet"/>
      <w:lvlText w:val="●"/>
      <w:lvlJc w:val="left"/>
      <w:pPr>
        <w:tabs>
          <w:tab w:val="num" w:pos="5400"/>
        </w:tabs>
        <w:ind w:left="5400" w:hanging="360"/>
      </w:pPr>
      <w:rPr>
        <w:rFonts w:ascii="Verdana" w:hAnsi="Verdana" w:hint="default"/>
      </w:rPr>
    </w:lvl>
    <w:lvl w:ilvl="8" w:tplc="DC5430AC" w:tentative="1">
      <w:start w:val="1"/>
      <w:numFmt w:val="bullet"/>
      <w:lvlText w:val="●"/>
      <w:lvlJc w:val="left"/>
      <w:pPr>
        <w:tabs>
          <w:tab w:val="num" w:pos="6120"/>
        </w:tabs>
        <w:ind w:left="6120" w:hanging="360"/>
      </w:pPr>
      <w:rPr>
        <w:rFonts w:ascii="Verdana" w:hAnsi="Verdana" w:hint="default"/>
      </w:rPr>
    </w:lvl>
  </w:abstractNum>
  <w:abstractNum w:abstractNumId="44" w15:restartNumberingAfterBreak="0">
    <w:nsid w:val="733E533B"/>
    <w:multiLevelType w:val="multilevel"/>
    <w:tmpl w:val="9B4A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F921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9190F04"/>
    <w:multiLevelType w:val="hybridMultilevel"/>
    <w:tmpl w:val="64CC6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405E1B"/>
    <w:multiLevelType w:val="hybridMultilevel"/>
    <w:tmpl w:val="DDFED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74D08"/>
    <w:multiLevelType w:val="hybridMultilevel"/>
    <w:tmpl w:val="3CDE7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91224"/>
    <w:multiLevelType w:val="hybridMultilevel"/>
    <w:tmpl w:val="21BC9424"/>
    <w:lvl w:ilvl="0" w:tplc="C58C0DF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AC6820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EA320D0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2EC1F6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0CE0708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0AEC77B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83ABDE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EEEEA4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68ECA28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2"/>
  </w:num>
  <w:num w:numId="2">
    <w:abstractNumId w:val="45"/>
  </w:num>
  <w:num w:numId="3">
    <w:abstractNumId w:val="27"/>
  </w:num>
  <w:num w:numId="4">
    <w:abstractNumId w:val="13"/>
  </w:num>
  <w:num w:numId="5">
    <w:abstractNumId w:val="6"/>
  </w:num>
  <w:num w:numId="6">
    <w:abstractNumId w:val="49"/>
  </w:num>
  <w:num w:numId="7">
    <w:abstractNumId w:val="22"/>
  </w:num>
  <w:num w:numId="8">
    <w:abstractNumId w:val="12"/>
  </w:num>
  <w:num w:numId="9">
    <w:abstractNumId w:val="46"/>
  </w:num>
  <w:num w:numId="10">
    <w:abstractNumId w:val="21"/>
  </w:num>
  <w:num w:numId="11">
    <w:abstractNumId w:val="19"/>
  </w:num>
  <w:num w:numId="12">
    <w:abstractNumId w:val="40"/>
  </w:num>
  <w:num w:numId="13">
    <w:abstractNumId w:val="47"/>
  </w:num>
  <w:num w:numId="14">
    <w:abstractNumId w:val="44"/>
  </w:num>
  <w:num w:numId="15">
    <w:abstractNumId w:val="3"/>
  </w:num>
  <w:num w:numId="16">
    <w:abstractNumId w:val="43"/>
  </w:num>
  <w:num w:numId="17">
    <w:abstractNumId w:val="34"/>
  </w:num>
  <w:num w:numId="18">
    <w:abstractNumId w:val="29"/>
  </w:num>
  <w:num w:numId="19">
    <w:abstractNumId w:val="9"/>
  </w:num>
  <w:num w:numId="20">
    <w:abstractNumId w:val="18"/>
  </w:num>
  <w:num w:numId="21">
    <w:abstractNumId w:val="4"/>
  </w:num>
  <w:num w:numId="22">
    <w:abstractNumId w:val="25"/>
  </w:num>
  <w:num w:numId="23">
    <w:abstractNumId w:val="1"/>
  </w:num>
  <w:num w:numId="24">
    <w:abstractNumId w:val="38"/>
  </w:num>
  <w:num w:numId="25">
    <w:abstractNumId w:val="32"/>
  </w:num>
  <w:num w:numId="26">
    <w:abstractNumId w:val="15"/>
  </w:num>
  <w:num w:numId="27">
    <w:abstractNumId w:val="37"/>
  </w:num>
  <w:num w:numId="28">
    <w:abstractNumId w:val="0"/>
  </w:num>
  <w:num w:numId="29">
    <w:abstractNumId w:val="7"/>
  </w:num>
  <w:num w:numId="30">
    <w:abstractNumId w:val="41"/>
  </w:num>
  <w:num w:numId="31">
    <w:abstractNumId w:val="24"/>
  </w:num>
  <w:num w:numId="32">
    <w:abstractNumId w:val="36"/>
  </w:num>
  <w:num w:numId="33">
    <w:abstractNumId w:val="14"/>
  </w:num>
  <w:num w:numId="34">
    <w:abstractNumId w:val="10"/>
  </w:num>
  <w:num w:numId="35">
    <w:abstractNumId w:val="31"/>
  </w:num>
  <w:num w:numId="36">
    <w:abstractNumId w:val="28"/>
  </w:num>
  <w:num w:numId="37">
    <w:abstractNumId w:val="11"/>
  </w:num>
  <w:num w:numId="38">
    <w:abstractNumId w:val="30"/>
  </w:num>
  <w:num w:numId="39">
    <w:abstractNumId w:val="35"/>
  </w:num>
  <w:num w:numId="40">
    <w:abstractNumId w:val="8"/>
  </w:num>
  <w:num w:numId="41">
    <w:abstractNumId w:val="17"/>
  </w:num>
  <w:num w:numId="42">
    <w:abstractNumId w:val="16"/>
  </w:num>
  <w:num w:numId="43">
    <w:abstractNumId w:val="42"/>
  </w:num>
  <w:num w:numId="44">
    <w:abstractNumId w:val="23"/>
  </w:num>
  <w:num w:numId="45">
    <w:abstractNumId w:val="20"/>
  </w:num>
  <w:num w:numId="46">
    <w:abstractNumId w:val="33"/>
  </w:num>
  <w:num w:numId="47">
    <w:abstractNumId w:val="39"/>
  </w:num>
  <w:num w:numId="48">
    <w:abstractNumId w:val="5"/>
  </w:num>
  <w:num w:numId="49">
    <w:abstractNumId w:val="48"/>
  </w:num>
  <w:num w:numId="50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2pttd5to9rwf7ea9wfx0stk5z25te5swwwz&quot;&gt;XLMTM references-Converted-repaired&lt;record-ids&gt;&lt;item&gt;2&lt;/item&gt;&lt;item&gt;3&lt;/item&gt;&lt;item&gt;6&lt;/item&gt;&lt;item&gt;11&lt;/item&gt;&lt;item&gt;12&lt;/item&gt;&lt;item&gt;20&lt;/item&gt;&lt;item&gt;45&lt;/item&gt;&lt;item&gt;47&lt;/item&gt;&lt;item&gt;52&lt;/item&gt;&lt;item&gt;102&lt;/item&gt;&lt;item&gt;105&lt;/item&gt;&lt;item&gt;127&lt;/item&gt;&lt;item&gt;136&lt;/item&gt;&lt;item&gt;139&lt;/item&gt;&lt;item&gt;292&lt;/item&gt;&lt;item&gt;308&lt;/item&gt;&lt;item&gt;344&lt;/item&gt;&lt;item&gt;349&lt;/item&gt;&lt;item&gt;351&lt;/item&gt;&lt;item&gt;352&lt;/item&gt;&lt;item&gt;353&lt;/item&gt;&lt;item&gt;354&lt;/item&gt;&lt;item&gt;356&lt;/item&gt;&lt;item&gt;362&lt;/item&gt;&lt;item&gt;387&lt;/item&gt;&lt;item&gt;388&lt;/item&gt;&lt;/record-ids&gt;&lt;/item&gt;&lt;/Libraries&gt;"/>
  </w:docVars>
  <w:rsids>
    <w:rsidRoot w:val="001D4805"/>
    <w:rsid w:val="00000198"/>
    <w:rsid w:val="00000824"/>
    <w:rsid w:val="000008B3"/>
    <w:rsid w:val="00000CC4"/>
    <w:rsid w:val="00000D3E"/>
    <w:rsid w:val="00000ED7"/>
    <w:rsid w:val="000011D9"/>
    <w:rsid w:val="00001DD0"/>
    <w:rsid w:val="00001DDE"/>
    <w:rsid w:val="00001E48"/>
    <w:rsid w:val="00002448"/>
    <w:rsid w:val="000027A2"/>
    <w:rsid w:val="000029D6"/>
    <w:rsid w:val="000034F7"/>
    <w:rsid w:val="000046F3"/>
    <w:rsid w:val="00004A5A"/>
    <w:rsid w:val="00004D02"/>
    <w:rsid w:val="00006B6E"/>
    <w:rsid w:val="0000742A"/>
    <w:rsid w:val="0000768E"/>
    <w:rsid w:val="000109CD"/>
    <w:rsid w:val="00010F64"/>
    <w:rsid w:val="000110B1"/>
    <w:rsid w:val="000112F3"/>
    <w:rsid w:val="000117F4"/>
    <w:rsid w:val="00011CB5"/>
    <w:rsid w:val="00011E03"/>
    <w:rsid w:val="00011E7F"/>
    <w:rsid w:val="00012368"/>
    <w:rsid w:val="0001287C"/>
    <w:rsid w:val="00012C48"/>
    <w:rsid w:val="00012C59"/>
    <w:rsid w:val="0001345A"/>
    <w:rsid w:val="00014640"/>
    <w:rsid w:val="00015B2A"/>
    <w:rsid w:val="00016E81"/>
    <w:rsid w:val="00020B8A"/>
    <w:rsid w:val="00020C8C"/>
    <w:rsid w:val="000224FD"/>
    <w:rsid w:val="000244E1"/>
    <w:rsid w:val="0002505F"/>
    <w:rsid w:val="00026780"/>
    <w:rsid w:val="00027385"/>
    <w:rsid w:val="0002742E"/>
    <w:rsid w:val="00027EEC"/>
    <w:rsid w:val="000302E7"/>
    <w:rsid w:val="0003035D"/>
    <w:rsid w:val="0003065B"/>
    <w:rsid w:val="000306CE"/>
    <w:rsid w:val="00031333"/>
    <w:rsid w:val="00032B9F"/>
    <w:rsid w:val="00034360"/>
    <w:rsid w:val="0003445D"/>
    <w:rsid w:val="00035396"/>
    <w:rsid w:val="00035F5A"/>
    <w:rsid w:val="0003626D"/>
    <w:rsid w:val="00036F6A"/>
    <w:rsid w:val="000375AA"/>
    <w:rsid w:val="0004161B"/>
    <w:rsid w:val="00041C8C"/>
    <w:rsid w:val="00041EBA"/>
    <w:rsid w:val="000423D0"/>
    <w:rsid w:val="00042ED7"/>
    <w:rsid w:val="000446E4"/>
    <w:rsid w:val="00044EAC"/>
    <w:rsid w:val="000452C5"/>
    <w:rsid w:val="00045B36"/>
    <w:rsid w:val="00045E75"/>
    <w:rsid w:val="000462D4"/>
    <w:rsid w:val="00046D56"/>
    <w:rsid w:val="00047B4B"/>
    <w:rsid w:val="00050480"/>
    <w:rsid w:val="00053594"/>
    <w:rsid w:val="000542CC"/>
    <w:rsid w:val="00054E2B"/>
    <w:rsid w:val="00055014"/>
    <w:rsid w:val="00055C7A"/>
    <w:rsid w:val="0005602A"/>
    <w:rsid w:val="00056967"/>
    <w:rsid w:val="0005736E"/>
    <w:rsid w:val="00060D3C"/>
    <w:rsid w:val="0006104B"/>
    <w:rsid w:val="00062C06"/>
    <w:rsid w:val="00062DE4"/>
    <w:rsid w:val="00063CD2"/>
    <w:rsid w:val="00064261"/>
    <w:rsid w:val="00064426"/>
    <w:rsid w:val="00064B01"/>
    <w:rsid w:val="00065B71"/>
    <w:rsid w:val="00066EB7"/>
    <w:rsid w:val="00066EC7"/>
    <w:rsid w:val="00066F39"/>
    <w:rsid w:val="00066F4B"/>
    <w:rsid w:val="000706B5"/>
    <w:rsid w:val="00070A55"/>
    <w:rsid w:val="00070EE7"/>
    <w:rsid w:val="00072244"/>
    <w:rsid w:val="000734AF"/>
    <w:rsid w:val="000743CE"/>
    <w:rsid w:val="00075849"/>
    <w:rsid w:val="00076F74"/>
    <w:rsid w:val="0007782D"/>
    <w:rsid w:val="00081CB4"/>
    <w:rsid w:val="000825BE"/>
    <w:rsid w:val="000832CC"/>
    <w:rsid w:val="000834A7"/>
    <w:rsid w:val="0008380E"/>
    <w:rsid w:val="00083F5D"/>
    <w:rsid w:val="00084D64"/>
    <w:rsid w:val="00085495"/>
    <w:rsid w:val="00086B25"/>
    <w:rsid w:val="00086D31"/>
    <w:rsid w:val="000870E5"/>
    <w:rsid w:val="0008759C"/>
    <w:rsid w:val="0009098B"/>
    <w:rsid w:val="00091309"/>
    <w:rsid w:val="00091FE8"/>
    <w:rsid w:val="00092249"/>
    <w:rsid w:val="000929AB"/>
    <w:rsid w:val="00092FC1"/>
    <w:rsid w:val="00093822"/>
    <w:rsid w:val="00094D51"/>
    <w:rsid w:val="000951E4"/>
    <w:rsid w:val="0009573B"/>
    <w:rsid w:val="000957C8"/>
    <w:rsid w:val="00095E68"/>
    <w:rsid w:val="00095F4E"/>
    <w:rsid w:val="0009751A"/>
    <w:rsid w:val="000A0944"/>
    <w:rsid w:val="000A0954"/>
    <w:rsid w:val="000A0F73"/>
    <w:rsid w:val="000A1935"/>
    <w:rsid w:val="000A2088"/>
    <w:rsid w:val="000A3C5B"/>
    <w:rsid w:val="000A3D85"/>
    <w:rsid w:val="000A4EFD"/>
    <w:rsid w:val="000A52C6"/>
    <w:rsid w:val="000A61D0"/>
    <w:rsid w:val="000A627E"/>
    <w:rsid w:val="000A62E8"/>
    <w:rsid w:val="000A640A"/>
    <w:rsid w:val="000A698B"/>
    <w:rsid w:val="000B0387"/>
    <w:rsid w:val="000B1BE5"/>
    <w:rsid w:val="000B1C54"/>
    <w:rsid w:val="000B250F"/>
    <w:rsid w:val="000B25A1"/>
    <w:rsid w:val="000B2911"/>
    <w:rsid w:val="000B2B02"/>
    <w:rsid w:val="000B300A"/>
    <w:rsid w:val="000B3458"/>
    <w:rsid w:val="000B3AF1"/>
    <w:rsid w:val="000B4016"/>
    <w:rsid w:val="000B4632"/>
    <w:rsid w:val="000B55D6"/>
    <w:rsid w:val="000B57A5"/>
    <w:rsid w:val="000B67F9"/>
    <w:rsid w:val="000C027A"/>
    <w:rsid w:val="000C0986"/>
    <w:rsid w:val="000C0E45"/>
    <w:rsid w:val="000C1481"/>
    <w:rsid w:val="000C15A8"/>
    <w:rsid w:val="000C167F"/>
    <w:rsid w:val="000C29AF"/>
    <w:rsid w:val="000C3A27"/>
    <w:rsid w:val="000C3A32"/>
    <w:rsid w:val="000C40AD"/>
    <w:rsid w:val="000C428A"/>
    <w:rsid w:val="000C4A65"/>
    <w:rsid w:val="000C4D50"/>
    <w:rsid w:val="000C4E20"/>
    <w:rsid w:val="000C5084"/>
    <w:rsid w:val="000C52A3"/>
    <w:rsid w:val="000C5EF3"/>
    <w:rsid w:val="000C677F"/>
    <w:rsid w:val="000C6B25"/>
    <w:rsid w:val="000D0218"/>
    <w:rsid w:val="000D060D"/>
    <w:rsid w:val="000D08F2"/>
    <w:rsid w:val="000D0A32"/>
    <w:rsid w:val="000D0C1F"/>
    <w:rsid w:val="000D1000"/>
    <w:rsid w:val="000D1094"/>
    <w:rsid w:val="000D1D97"/>
    <w:rsid w:val="000D209B"/>
    <w:rsid w:val="000D2258"/>
    <w:rsid w:val="000D2519"/>
    <w:rsid w:val="000D29AB"/>
    <w:rsid w:val="000D2B3B"/>
    <w:rsid w:val="000D2C94"/>
    <w:rsid w:val="000D3656"/>
    <w:rsid w:val="000D390D"/>
    <w:rsid w:val="000D404E"/>
    <w:rsid w:val="000D51FC"/>
    <w:rsid w:val="000D542B"/>
    <w:rsid w:val="000D574C"/>
    <w:rsid w:val="000D59A7"/>
    <w:rsid w:val="000D6BDE"/>
    <w:rsid w:val="000D6F87"/>
    <w:rsid w:val="000D7EFD"/>
    <w:rsid w:val="000E0548"/>
    <w:rsid w:val="000E063B"/>
    <w:rsid w:val="000E088B"/>
    <w:rsid w:val="000E1679"/>
    <w:rsid w:val="000E21BD"/>
    <w:rsid w:val="000E3AD0"/>
    <w:rsid w:val="000E4E3A"/>
    <w:rsid w:val="000E5A7D"/>
    <w:rsid w:val="000E5FAF"/>
    <w:rsid w:val="000E6A05"/>
    <w:rsid w:val="000E7D8E"/>
    <w:rsid w:val="000E7DB8"/>
    <w:rsid w:val="000E7F4A"/>
    <w:rsid w:val="000F07FB"/>
    <w:rsid w:val="000F09E6"/>
    <w:rsid w:val="000F1499"/>
    <w:rsid w:val="000F179A"/>
    <w:rsid w:val="000F4005"/>
    <w:rsid w:val="000F4A1A"/>
    <w:rsid w:val="000F5F34"/>
    <w:rsid w:val="000F6B7F"/>
    <w:rsid w:val="000F7B97"/>
    <w:rsid w:val="000F7F01"/>
    <w:rsid w:val="001004F3"/>
    <w:rsid w:val="00100940"/>
    <w:rsid w:val="00100D10"/>
    <w:rsid w:val="00100EE7"/>
    <w:rsid w:val="001015BA"/>
    <w:rsid w:val="00101AF1"/>
    <w:rsid w:val="00101B91"/>
    <w:rsid w:val="001024DF"/>
    <w:rsid w:val="00103293"/>
    <w:rsid w:val="00103537"/>
    <w:rsid w:val="001037D0"/>
    <w:rsid w:val="0010391E"/>
    <w:rsid w:val="00104550"/>
    <w:rsid w:val="00105196"/>
    <w:rsid w:val="00106C66"/>
    <w:rsid w:val="001071E5"/>
    <w:rsid w:val="001076EE"/>
    <w:rsid w:val="00107F09"/>
    <w:rsid w:val="001117C6"/>
    <w:rsid w:val="001118C8"/>
    <w:rsid w:val="0011216C"/>
    <w:rsid w:val="001134E6"/>
    <w:rsid w:val="001135B8"/>
    <w:rsid w:val="00114250"/>
    <w:rsid w:val="00114653"/>
    <w:rsid w:val="00115AC3"/>
    <w:rsid w:val="00115BE8"/>
    <w:rsid w:val="0012035C"/>
    <w:rsid w:val="00120CA8"/>
    <w:rsid w:val="00121348"/>
    <w:rsid w:val="0012193A"/>
    <w:rsid w:val="00121BD4"/>
    <w:rsid w:val="00121EFF"/>
    <w:rsid w:val="001231C0"/>
    <w:rsid w:val="00125EDD"/>
    <w:rsid w:val="00126F16"/>
    <w:rsid w:val="001272AC"/>
    <w:rsid w:val="001274D8"/>
    <w:rsid w:val="001304B4"/>
    <w:rsid w:val="001305FC"/>
    <w:rsid w:val="00130FD8"/>
    <w:rsid w:val="0013114C"/>
    <w:rsid w:val="001314F9"/>
    <w:rsid w:val="00131AF7"/>
    <w:rsid w:val="00132924"/>
    <w:rsid w:val="00134155"/>
    <w:rsid w:val="00134396"/>
    <w:rsid w:val="00135AAE"/>
    <w:rsid w:val="00135B43"/>
    <w:rsid w:val="00137671"/>
    <w:rsid w:val="00140C65"/>
    <w:rsid w:val="0014213F"/>
    <w:rsid w:val="001427C0"/>
    <w:rsid w:val="0014355D"/>
    <w:rsid w:val="00143844"/>
    <w:rsid w:val="00143B44"/>
    <w:rsid w:val="001446C5"/>
    <w:rsid w:val="00145195"/>
    <w:rsid w:val="00145242"/>
    <w:rsid w:val="001456A0"/>
    <w:rsid w:val="001466E5"/>
    <w:rsid w:val="0014704F"/>
    <w:rsid w:val="0014710B"/>
    <w:rsid w:val="00147BC7"/>
    <w:rsid w:val="00147DE7"/>
    <w:rsid w:val="00147E71"/>
    <w:rsid w:val="0015187D"/>
    <w:rsid w:val="001522BF"/>
    <w:rsid w:val="00152A76"/>
    <w:rsid w:val="0015349B"/>
    <w:rsid w:val="0015568F"/>
    <w:rsid w:val="00155EAF"/>
    <w:rsid w:val="001567F4"/>
    <w:rsid w:val="001568B5"/>
    <w:rsid w:val="00156A31"/>
    <w:rsid w:val="00156F60"/>
    <w:rsid w:val="00157032"/>
    <w:rsid w:val="0015782D"/>
    <w:rsid w:val="00157C42"/>
    <w:rsid w:val="00157EC8"/>
    <w:rsid w:val="0016183A"/>
    <w:rsid w:val="001618E6"/>
    <w:rsid w:val="00161F0C"/>
    <w:rsid w:val="001625E4"/>
    <w:rsid w:val="00163B6A"/>
    <w:rsid w:val="00163B89"/>
    <w:rsid w:val="00163CDD"/>
    <w:rsid w:val="0016550D"/>
    <w:rsid w:val="001661B8"/>
    <w:rsid w:val="001679AD"/>
    <w:rsid w:val="00167F87"/>
    <w:rsid w:val="00171DB7"/>
    <w:rsid w:val="001725E1"/>
    <w:rsid w:val="00174B40"/>
    <w:rsid w:val="00176C27"/>
    <w:rsid w:val="00176D96"/>
    <w:rsid w:val="00177137"/>
    <w:rsid w:val="001772B4"/>
    <w:rsid w:val="00177CF5"/>
    <w:rsid w:val="0018088A"/>
    <w:rsid w:val="00181DD8"/>
    <w:rsid w:val="00181F2B"/>
    <w:rsid w:val="00184636"/>
    <w:rsid w:val="00184780"/>
    <w:rsid w:val="00184F41"/>
    <w:rsid w:val="001850C2"/>
    <w:rsid w:val="00186951"/>
    <w:rsid w:val="00187079"/>
    <w:rsid w:val="001871B3"/>
    <w:rsid w:val="00190B21"/>
    <w:rsid w:val="00190DA0"/>
    <w:rsid w:val="00191126"/>
    <w:rsid w:val="00191B23"/>
    <w:rsid w:val="0019253B"/>
    <w:rsid w:val="00192B7B"/>
    <w:rsid w:val="00192C59"/>
    <w:rsid w:val="00192D30"/>
    <w:rsid w:val="00193676"/>
    <w:rsid w:val="00194399"/>
    <w:rsid w:val="001950EE"/>
    <w:rsid w:val="00195601"/>
    <w:rsid w:val="00196839"/>
    <w:rsid w:val="001969F5"/>
    <w:rsid w:val="00196BE5"/>
    <w:rsid w:val="00196D13"/>
    <w:rsid w:val="001971C9"/>
    <w:rsid w:val="001972D2"/>
    <w:rsid w:val="001979CA"/>
    <w:rsid w:val="001A016C"/>
    <w:rsid w:val="001A0364"/>
    <w:rsid w:val="001A03F8"/>
    <w:rsid w:val="001A16C4"/>
    <w:rsid w:val="001A174D"/>
    <w:rsid w:val="001A2B41"/>
    <w:rsid w:val="001A4055"/>
    <w:rsid w:val="001A4385"/>
    <w:rsid w:val="001A448C"/>
    <w:rsid w:val="001A4B03"/>
    <w:rsid w:val="001A4D9E"/>
    <w:rsid w:val="001A5564"/>
    <w:rsid w:val="001A5807"/>
    <w:rsid w:val="001A5AB9"/>
    <w:rsid w:val="001A6E9B"/>
    <w:rsid w:val="001A72DE"/>
    <w:rsid w:val="001A75EA"/>
    <w:rsid w:val="001A78F7"/>
    <w:rsid w:val="001A79C2"/>
    <w:rsid w:val="001A7CA9"/>
    <w:rsid w:val="001B02F8"/>
    <w:rsid w:val="001B0B40"/>
    <w:rsid w:val="001B0DDE"/>
    <w:rsid w:val="001B1692"/>
    <w:rsid w:val="001B23EE"/>
    <w:rsid w:val="001B32D9"/>
    <w:rsid w:val="001B3405"/>
    <w:rsid w:val="001B36CC"/>
    <w:rsid w:val="001B4D5F"/>
    <w:rsid w:val="001B50A7"/>
    <w:rsid w:val="001B55EC"/>
    <w:rsid w:val="001B5616"/>
    <w:rsid w:val="001B5778"/>
    <w:rsid w:val="001B5CD4"/>
    <w:rsid w:val="001B72A2"/>
    <w:rsid w:val="001B7966"/>
    <w:rsid w:val="001C0005"/>
    <w:rsid w:val="001C0C1E"/>
    <w:rsid w:val="001C24D6"/>
    <w:rsid w:val="001C2C31"/>
    <w:rsid w:val="001C2FF8"/>
    <w:rsid w:val="001C3509"/>
    <w:rsid w:val="001C44C5"/>
    <w:rsid w:val="001C44E7"/>
    <w:rsid w:val="001C63E1"/>
    <w:rsid w:val="001C7A73"/>
    <w:rsid w:val="001D0DB2"/>
    <w:rsid w:val="001D0EC2"/>
    <w:rsid w:val="001D2511"/>
    <w:rsid w:val="001D354F"/>
    <w:rsid w:val="001D4805"/>
    <w:rsid w:val="001D4998"/>
    <w:rsid w:val="001D59D9"/>
    <w:rsid w:val="001D5F8A"/>
    <w:rsid w:val="001D60FB"/>
    <w:rsid w:val="001D666E"/>
    <w:rsid w:val="001D6B62"/>
    <w:rsid w:val="001D747B"/>
    <w:rsid w:val="001D7824"/>
    <w:rsid w:val="001D7E60"/>
    <w:rsid w:val="001E0B17"/>
    <w:rsid w:val="001E0BE7"/>
    <w:rsid w:val="001E2026"/>
    <w:rsid w:val="001E226F"/>
    <w:rsid w:val="001E2B72"/>
    <w:rsid w:val="001E4149"/>
    <w:rsid w:val="001E4294"/>
    <w:rsid w:val="001E435B"/>
    <w:rsid w:val="001E69B4"/>
    <w:rsid w:val="001E6B73"/>
    <w:rsid w:val="001E6D56"/>
    <w:rsid w:val="001E74B3"/>
    <w:rsid w:val="001F0807"/>
    <w:rsid w:val="001F0D39"/>
    <w:rsid w:val="001F0EB9"/>
    <w:rsid w:val="001F2319"/>
    <w:rsid w:val="001F25EA"/>
    <w:rsid w:val="001F2BEF"/>
    <w:rsid w:val="001F2C4A"/>
    <w:rsid w:val="001F2E80"/>
    <w:rsid w:val="001F379F"/>
    <w:rsid w:val="001F37CE"/>
    <w:rsid w:val="001F3933"/>
    <w:rsid w:val="001F41CA"/>
    <w:rsid w:val="001F68D3"/>
    <w:rsid w:val="001F6B04"/>
    <w:rsid w:val="001F7EEC"/>
    <w:rsid w:val="002008A2"/>
    <w:rsid w:val="00200E4F"/>
    <w:rsid w:val="00202FCD"/>
    <w:rsid w:val="002031E0"/>
    <w:rsid w:val="00204E14"/>
    <w:rsid w:val="002054EE"/>
    <w:rsid w:val="00206A70"/>
    <w:rsid w:val="002076CA"/>
    <w:rsid w:val="002107F2"/>
    <w:rsid w:val="00211364"/>
    <w:rsid w:val="002114A6"/>
    <w:rsid w:val="00211EF3"/>
    <w:rsid w:val="00212548"/>
    <w:rsid w:val="00212B2A"/>
    <w:rsid w:val="00212CBC"/>
    <w:rsid w:val="00213E6B"/>
    <w:rsid w:val="002143D6"/>
    <w:rsid w:val="00214B18"/>
    <w:rsid w:val="00214F15"/>
    <w:rsid w:val="00215B63"/>
    <w:rsid w:val="00215F96"/>
    <w:rsid w:val="00217025"/>
    <w:rsid w:val="00217489"/>
    <w:rsid w:val="00217CE2"/>
    <w:rsid w:val="002212CF"/>
    <w:rsid w:val="002214CD"/>
    <w:rsid w:val="00221D83"/>
    <w:rsid w:val="002222EC"/>
    <w:rsid w:val="00222A39"/>
    <w:rsid w:val="0022394D"/>
    <w:rsid w:val="0022454A"/>
    <w:rsid w:val="00225024"/>
    <w:rsid w:val="0022512A"/>
    <w:rsid w:val="0022561C"/>
    <w:rsid w:val="00226944"/>
    <w:rsid w:val="00227107"/>
    <w:rsid w:val="00230456"/>
    <w:rsid w:val="00231278"/>
    <w:rsid w:val="00231B5E"/>
    <w:rsid w:val="00231E78"/>
    <w:rsid w:val="0023310C"/>
    <w:rsid w:val="00233B7D"/>
    <w:rsid w:val="00233F56"/>
    <w:rsid w:val="00234025"/>
    <w:rsid w:val="0023413C"/>
    <w:rsid w:val="002342C7"/>
    <w:rsid w:val="002349CC"/>
    <w:rsid w:val="00234E0A"/>
    <w:rsid w:val="00235220"/>
    <w:rsid w:val="002375BE"/>
    <w:rsid w:val="00237964"/>
    <w:rsid w:val="00237D1E"/>
    <w:rsid w:val="00240E3F"/>
    <w:rsid w:val="00242A49"/>
    <w:rsid w:val="00244453"/>
    <w:rsid w:val="002445B8"/>
    <w:rsid w:val="0024505A"/>
    <w:rsid w:val="002457DC"/>
    <w:rsid w:val="00245F23"/>
    <w:rsid w:val="00246767"/>
    <w:rsid w:val="00246BA6"/>
    <w:rsid w:val="00246F35"/>
    <w:rsid w:val="00247B79"/>
    <w:rsid w:val="00250C88"/>
    <w:rsid w:val="0025146B"/>
    <w:rsid w:val="00252674"/>
    <w:rsid w:val="002546DE"/>
    <w:rsid w:val="00255C21"/>
    <w:rsid w:val="00255D6A"/>
    <w:rsid w:val="002563D7"/>
    <w:rsid w:val="00256D61"/>
    <w:rsid w:val="00257265"/>
    <w:rsid w:val="00257B33"/>
    <w:rsid w:val="00257B6B"/>
    <w:rsid w:val="002602E4"/>
    <w:rsid w:val="00260463"/>
    <w:rsid w:val="002608E4"/>
    <w:rsid w:val="00260A13"/>
    <w:rsid w:val="00261A4C"/>
    <w:rsid w:val="00262897"/>
    <w:rsid w:val="00263BD0"/>
    <w:rsid w:val="00264E45"/>
    <w:rsid w:val="002651B2"/>
    <w:rsid w:val="0026538C"/>
    <w:rsid w:val="00267E13"/>
    <w:rsid w:val="00270C9B"/>
    <w:rsid w:val="002710F1"/>
    <w:rsid w:val="00271278"/>
    <w:rsid w:val="002720C1"/>
    <w:rsid w:val="0027322D"/>
    <w:rsid w:val="0027446C"/>
    <w:rsid w:val="00274B66"/>
    <w:rsid w:val="002758A6"/>
    <w:rsid w:val="00276617"/>
    <w:rsid w:val="0027699F"/>
    <w:rsid w:val="00276D71"/>
    <w:rsid w:val="00277264"/>
    <w:rsid w:val="002774FF"/>
    <w:rsid w:val="0028111E"/>
    <w:rsid w:val="002812A2"/>
    <w:rsid w:val="00281921"/>
    <w:rsid w:val="002827DA"/>
    <w:rsid w:val="00283D4D"/>
    <w:rsid w:val="002845A1"/>
    <w:rsid w:val="0028491A"/>
    <w:rsid w:val="00284A5E"/>
    <w:rsid w:val="00284DE9"/>
    <w:rsid w:val="00285AC8"/>
    <w:rsid w:val="0028634C"/>
    <w:rsid w:val="002875D0"/>
    <w:rsid w:val="0028795C"/>
    <w:rsid w:val="00287FFA"/>
    <w:rsid w:val="002909A8"/>
    <w:rsid w:val="002909F8"/>
    <w:rsid w:val="00290EFC"/>
    <w:rsid w:val="0029105A"/>
    <w:rsid w:val="00291670"/>
    <w:rsid w:val="00292444"/>
    <w:rsid w:val="002943FD"/>
    <w:rsid w:val="002945E7"/>
    <w:rsid w:val="00294D53"/>
    <w:rsid w:val="00295048"/>
    <w:rsid w:val="002954E7"/>
    <w:rsid w:val="002957A2"/>
    <w:rsid w:val="002961D5"/>
    <w:rsid w:val="002964F8"/>
    <w:rsid w:val="002971F9"/>
    <w:rsid w:val="00297240"/>
    <w:rsid w:val="0029784D"/>
    <w:rsid w:val="00297AB3"/>
    <w:rsid w:val="002A050D"/>
    <w:rsid w:val="002A0C0E"/>
    <w:rsid w:val="002A14C6"/>
    <w:rsid w:val="002A1537"/>
    <w:rsid w:val="002A183C"/>
    <w:rsid w:val="002A1DF0"/>
    <w:rsid w:val="002A20EC"/>
    <w:rsid w:val="002A2369"/>
    <w:rsid w:val="002A2D35"/>
    <w:rsid w:val="002A3E3C"/>
    <w:rsid w:val="002A4165"/>
    <w:rsid w:val="002A4366"/>
    <w:rsid w:val="002A489E"/>
    <w:rsid w:val="002A5FD2"/>
    <w:rsid w:val="002A64F5"/>
    <w:rsid w:val="002A6649"/>
    <w:rsid w:val="002A708D"/>
    <w:rsid w:val="002A745A"/>
    <w:rsid w:val="002B0E65"/>
    <w:rsid w:val="002B24D9"/>
    <w:rsid w:val="002B31DE"/>
    <w:rsid w:val="002B36C8"/>
    <w:rsid w:val="002B5161"/>
    <w:rsid w:val="002B52F0"/>
    <w:rsid w:val="002B5BAE"/>
    <w:rsid w:val="002B5BC0"/>
    <w:rsid w:val="002B664E"/>
    <w:rsid w:val="002B6B3C"/>
    <w:rsid w:val="002B714D"/>
    <w:rsid w:val="002B7C62"/>
    <w:rsid w:val="002C01EC"/>
    <w:rsid w:val="002C0553"/>
    <w:rsid w:val="002C0B01"/>
    <w:rsid w:val="002C1BD9"/>
    <w:rsid w:val="002C215C"/>
    <w:rsid w:val="002C2ED7"/>
    <w:rsid w:val="002C3A4C"/>
    <w:rsid w:val="002C3E9F"/>
    <w:rsid w:val="002C3EAC"/>
    <w:rsid w:val="002C3FFA"/>
    <w:rsid w:val="002C4555"/>
    <w:rsid w:val="002C5569"/>
    <w:rsid w:val="002C5C68"/>
    <w:rsid w:val="002C63BF"/>
    <w:rsid w:val="002C718A"/>
    <w:rsid w:val="002D0158"/>
    <w:rsid w:val="002D0235"/>
    <w:rsid w:val="002D0DCD"/>
    <w:rsid w:val="002D15BC"/>
    <w:rsid w:val="002D18C1"/>
    <w:rsid w:val="002D1A82"/>
    <w:rsid w:val="002D22EC"/>
    <w:rsid w:val="002D3B23"/>
    <w:rsid w:val="002D4EE6"/>
    <w:rsid w:val="002D4FD7"/>
    <w:rsid w:val="002D574D"/>
    <w:rsid w:val="002D6DF5"/>
    <w:rsid w:val="002E09CA"/>
    <w:rsid w:val="002E09E3"/>
    <w:rsid w:val="002E1B6F"/>
    <w:rsid w:val="002E1D1A"/>
    <w:rsid w:val="002E39E5"/>
    <w:rsid w:val="002E3CE8"/>
    <w:rsid w:val="002E4459"/>
    <w:rsid w:val="002E49BA"/>
    <w:rsid w:val="002E4C5C"/>
    <w:rsid w:val="002E4D6B"/>
    <w:rsid w:val="002E553E"/>
    <w:rsid w:val="002E77D3"/>
    <w:rsid w:val="002F0033"/>
    <w:rsid w:val="002F00F4"/>
    <w:rsid w:val="002F0A39"/>
    <w:rsid w:val="002F0BF4"/>
    <w:rsid w:val="002F13DA"/>
    <w:rsid w:val="002F19EA"/>
    <w:rsid w:val="002F1CC4"/>
    <w:rsid w:val="002F2318"/>
    <w:rsid w:val="002F5AE9"/>
    <w:rsid w:val="002F68FE"/>
    <w:rsid w:val="002F78C4"/>
    <w:rsid w:val="002F7912"/>
    <w:rsid w:val="0030007B"/>
    <w:rsid w:val="00302686"/>
    <w:rsid w:val="00302C6A"/>
    <w:rsid w:val="00303289"/>
    <w:rsid w:val="003032C2"/>
    <w:rsid w:val="00303779"/>
    <w:rsid w:val="003051DF"/>
    <w:rsid w:val="00305BFC"/>
    <w:rsid w:val="00305CB8"/>
    <w:rsid w:val="003065CC"/>
    <w:rsid w:val="003067EF"/>
    <w:rsid w:val="00306C6A"/>
    <w:rsid w:val="00310557"/>
    <w:rsid w:val="003127B1"/>
    <w:rsid w:val="00312A67"/>
    <w:rsid w:val="00312CB3"/>
    <w:rsid w:val="003138D1"/>
    <w:rsid w:val="00314B33"/>
    <w:rsid w:val="003160BF"/>
    <w:rsid w:val="003167A8"/>
    <w:rsid w:val="00316D83"/>
    <w:rsid w:val="00316E67"/>
    <w:rsid w:val="00316E76"/>
    <w:rsid w:val="00317214"/>
    <w:rsid w:val="003174E2"/>
    <w:rsid w:val="00317627"/>
    <w:rsid w:val="00317BCB"/>
    <w:rsid w:val="0032003B"/>
    <w:rsid w:val="003201F2"/>
    <w:rsid w:val="003206AD"/>
    <w:rsid w:val="00320FD1"/>
    <w:rsid w:val="003215B1"/>
    <w:rsid w:val="00321881"/>
    <w:rsid w:val="00323EFB"/>
    <w:rsid w:val="00324056"/>
    <w:rsid w:val="00325CB2"/>
    <w:rsid w:val="00326764"/>
    <w:rsid w:val="00326882"/>
    <w:rsid w:val="00326B15"/>
    <w:rsid w:val="003278FA"/>
    <w:rsid w:val="00327A1E"/>
    <w:rsid w:val="003301E6"/>
    <w:rsid w:val="003301FC"/>
    <w:rsid w:val="00330F1A"/>
    <w:rsid w:val="0033186A"/>
    <w:rsid w:val="003337E6"/>
    <w:rsid w:val="00334B2C"/>
    <w:rsid w:val="003354D1"/>
    <w:rsid w:val="0033596B"/>
    <w:rsid w:val="00335A96"/>
    <w:rsid w:val="00337269"/>
    <w:rsid w:val="00337ABE"/>
    <w:rsid w:val="00337F2E"/>
    <w:rsid w:val="00340316"/>
    <w:rsid w:val="00341EC3"/>
    <w:rsid w:val="00341FF9"/>
    <w:rsid w:val="00342AA3"/>
    <w:rsid w:val="00344582"/>
    <w:rsid w:val="00346F34"/>
    <w:rsid w:val="00347459"/>
    <w:rsid w:val="003506F1"/>
    <w:rsid w:val="00351701"/>
    <w:rsid w:val="003519A4"/>
    <w:rsid w:val="00351C1F"/>
    <w:rsid w:val="00353F7B"/>
    <w:rsid w:val="003541A9"/>
    <w:rsid w:val="00355E30"/>
    <w:rsid w:val="00356A85"/>
    <w:rsid w:val="00360055"/>
    <w:rsid w:val="00360C49"/>
    <w:rsid w:val="00360D98"/>
    <w:rsid w:val="003611AF"/>
    <w:rsid w:val="0036120C"/>
    <w:rsid w:val="00361E97"/>
    <w:rsid w:val="00362151"/>
    <w:rsid w:val="003634EB"/>
    <w:rsid w:val="003636BF"/>
    <w:rsid w:val="00363889"/>
    <w:rsid w:val="00363C5F"/>
    <w:rsid w:val="00365980"/>
    <w:rsid w:val="00367083"/>
    <w:rsid w:val="00372133"/>
    <w:rsid w:val="003744F7"/>
    <w:rsid w:val="003745FE"/>
    <w:rsid w:val="00374E7B"/>
    <w:rsid w:val="00374ED2"/>
    <w:rsid w:val="00376810"/>
    <w:rsid w:val="00376BE9"/>
    <w:rsid w:val="003808B5"/>
    <w:rsid w:val="003809E2"/>
    <w:rsid w:val="00380F7D"/>
    <w:rsid w:val="00381627"/>
    <w:rsid w:val="0038194C"/>
    <w:rsid w:val="00383035"/>
    <w:rsid w:val="0038356E"/>
    <w:rsid w:val="003839F0"/>
    <w:rsid w:val="00385765"/>
    <w:rsid w:val="003865F5"/>
    <w:rsid w:val="0039024C"/>
    <w:rsid w:val="0039035D"/>
    <w:rsid w:val="00390E16"/>
    <w:rsid w:val="00390FCD"/>
    <w:rsid w:val="00392430"/>
    <w:rsid w:val="00392660"/>
    <w:rsid w:val="00393473"/>
    <w:rsid w:val="00394376"/>
    <w:rsid w:val="00394F58"/>
    <w:rsid w:val="00395220"/>
    <w:rsid w:val="00395FC3"/>
    <w:rsid w:val="00397F58"/>
    <w:rsid w:val="003A05BB"/>
    <w:rsid w:val="003A07CA"/>
    <w:rsid w:val="003A093F"/>
    <w:rsid w:val="003A0A12"/>
    <w:rsid w:val="003A1288"/>
    <w:rsid w:val="003A18BF"/>
    <w:rsid w:val="003A236C"/>
    <w:rsid w:val="003A41C4"/>
    <w:rsid w:val="003A46DA"/>
    <w:rsid w:val="003A5883"/>
    <w:rsid w:val="003A5A95"/>
    <w:rsid w:val="003A6984"/>
    <w:rsid w:val="003A6BDA"/>
    <w:rsid w:val="003A74E4"/>
    <w:rsid w:val="003A7DE7"/>
    <w:rsid w:val="003B025A"/>
    <w:rsid w:val="003B16F3"/>
    <w:rsid w:val="003B1ACF"/>
    <w:rsid w:val="003B1F87"/>
    <w:rsid w:val="003B2366"/>
    <w:rsid w:val="003B2BCB"/>
    <w:rsid w:val="003B2E81"/>
    <w:rsid w:val="003B3355"/>
    <w:rsid w:val="003B3395"/>
    <w:rsid w:val="003B3970"/>
    <w:rsid w:val="003B4443"/>
    <w:rsid w:val="003B4C68"/>
    <w:rsid w:val="003B4E9F"/>
    <w:rsid w:val="003B508F"/>
    <w:rsid w:val="003B5612"/>
    <w:rsid w:val="003B566B"/>
    <w:rsid w:val="003B5988"/>
    <w:rsid w:val="003B6992"/>
    <w:rsid w:val="003B6CC4"/>
    <w:rsid w:val="003B72DE"/>
    <w:rsid w:val="003B7726"/>
    <w:rsid w:val="003C05E7"/>
    <w:rsid w:val="003C194C"/>
    <w:rsid w:val="003C19CC"/>
    <w:rsid w:val="003C1F2F"/>
    <w:rsid w:val="003C26D2"/>
    <w:rsid w:val="003C27DE"/>
    <w:rsid w:val="003C46EC"/>
    <w:rsid w:val="003C4F5B"/>
    <w:rsid w:val="003C543F"/>
    <w:rsid w:val="003C5FFF"/>
    <w:rsid w:val="003C63F5"/>
    <w:rsid w:val="003C698C"/>
    <w:rsid w:val="003C7735"/>
    <w:rsid w:val="003C7C0B"/>
    <w:rsid w:val="003C7F9D"/>
    <w:rsid w:val="003D0586"/>
    <w:rsid w:val="003D079E"/>
    <w:rsid w:val="003D0B6D"/>
    <w:rsid w:val="003D0D22"/>
    <w:rsid w:val="003D0FEF"/>
    <w:rsid w:val="003D12AD"/>
    <w:rsid w:val="003D1411"/>
    <w:rsid w:val="003D18DC"/>
    <w:rsid w:val="003D1F8C"/>
    <w:rsid w:val="003D2ACB"/>
    <w:rsid w:val="003D316C"/>
    <w:rsid w:val="003D5013"/>
    <w:rsid w:val="003D57AE"/>
    <w:rsid w:val="003D5C3E"/>
    <w:rsid w:val="003D6044"/>
    <w:rsid w:val="003D69C6"/>
    <w:rsid w:val="003D6E3E"/>
    <w:rsid w:val="003D6ED5"/>
    <w:rsid w:val="003E0092"/>
    <w:rsid w:val="003E021C"/>
    <w:rsid w:val="003E06EB"/>
    <w:rsid w:val="003E0AA7"/>
    <w:rsid w:val="003E0FD4"/>
    <w:rsid w:val="003E179F"/>
    <w:rsid w:val="003E189C"/>
    <w:rsid w:val="003E1A0A"/>
    <w:rsid w:val="003E1F9E"/>
    <w:rsid w:val="003E30C7"/>
    <w:rsid w:val="003E38D9"/>
    <w:rsid w:val="003E3B3F"/>
    <w:rsid w:val="003E3E7E"/>
    <w:rsid w:val="003E774F"/>
    <w:rsid w:val="003E7FB0"/>
    <w:rsid w:val="003F0461"/>
    <w:rsid w:val="003F0BD5"/>
    <w:rsid w:val="003F17D2"/>
    <w:rsid w:val="003F2531"/>
    <w:rsid w:val="003F26EF"/>
    <w:rsid w:val="003F27BE"/>
    <w:rsid w:val="003F2A31"/>
    <w:rsid w:val="003F2B5A"/>
    <w:rsid w:val="003F2C49"/>
    <w:rsid w:val="003F2D10"/>
    <w:rsid w:val="003F3564"/>
    <w:rsid w:val="003F3BBF"/>
    <w:rsid w:val="003F48F0"/>
    <w:rsid w:val="003F6797"/>
    <w:rsid w:val="003F67AD"/>
    <w:rsid w:val="003F6F78"/>
    <w:rsid w:val="003F7C7B"/>
    <w:rsid w:val="003F7D18"/>
    <w:rsid w:val="00400649"/>
    <w:rsid w:val="00400B3E"/>
    <w:rsid w:val="004014FB"/>
    <w:rsid w:val="0040208B"/>
    <w:rsid w:val="00402154"/>
    <w:rsid w:val="00402FEB"/>
    <w:rsid w:val="0040345A"/>
    <w:rsid w:val="00403EAE"/>
    <w:rsid w:val="00404691"/>
    <w:rsid w:val="00404912"/>
    <w:rsid w:val="00404DBB"/>
    <w:rsid w:val="0040597E"/>
    <w:rsid w:val="00405DF0"/>
    <w:rsid w:val="004061CD"/>
    <w:rsid w:val="004067EE"/>
    <w:rsid w:val="0040724A"/>
    <w:rsid w:val="004074FF"/>
    <w:rsid w:val="004076FB"/>
    <w:rsid w:val="004101F0"/>
    <w:rsid w:val="0041025B"/>
    <w:rsid w:val="0041036E"/>
    <w:rsid w:val="0041045D"/>
    <w:rsid w:val="00410661"/>
    <w:rsid w:val="00412CA9"/>
    <w:rsid w:val="00413D5D"/>
    <w:rsid w:val="004141B7"/>
    <w:rsid w:val="00414E7D"/>
    <w:rsid w:val="004151EF"/>
    <w:rsid w:val="0041581F"/>
    <w:rsid w:val="00417390"/>
    <w:rsid w:val="00417583"/>
    <w:rsid w:val="004175D9"/>
    <w:rsid w:val="00420B86"/>
    <w:rsid w:val="0042155B"/>
    <w:rsid w:val="00421F2F"/>
    <w:rsid w:val="00422550"/>
    <w:rsid w:val="00422F41"/>
    <w:rsid w:val="00423628"/>
    <w:rsid w:val="00423945"/>
    <w:rsid w:val="00423F0D"/>
    <w:rsid w:val="00424ABC"/>
    <w:rsid w:val="00424FF9"/>
    <w:rsid w:val="004253B3"/>
    <w:rsid w:val="00425A11"/>
    <w:rsid w:val="0042639C"/>
    <w:rsid w:val="00426A18"/>
    <w:rsid w:val="0042709C"/>
    <w:rsid w:val="004301CA"/>
    <w:rsid w:val="004316CE"/>
    <w:rsid w:val="0043249A"/>
    <w:rsid w:val="00432638"/>
    <w:rsid w:val="00433C95"/>
    <w:rsid w:val="0043446B"/>
    <w:rsid w:val="00434E4F"/>
    <w:rsid w:val="00436534"/>
    <w:rsid w:val="00441609"/>
    <w:rsid w:val="00441B73"/>
    <w:rsid w:val="004426F1"/>
    <w:rsid w:val="004431B3"/>
    <w:rsid w:val="00444A09"/>
    <w:rsid w:val="004454F5"/>
    <w:rsid w:val="00446311"/>
    <w:rsid w:val="0044676A"/>
    <w:rsid w:val="00446ACE"/>
    <w:rsid w:val="0045103D"/>
    <w:rsid w:val="004539E9"/>
    <w:rsid w:val="00453D23"/>
    <w:rsid w:val="00454B85"/>
    <w:rsid w:val="004555A6"/>
    <w:rsid w:val="00455C55"/>
    <w:rsid w:val="00455FE1"/>
    <w:rsid w:val="004564AC"/>
    <w:rsid w:val="00456929"/>
    <w:rsid w:val="00456ADA"/>
    <w:rsid w:val="00457B6F"/>
    <w:rsid w:val="00460380"/>
    <w:rsid w:val="00460B31"/>
    <w:rsid w:val="00460E79"/>
    <w:rsid w:val="004613FE"/>
    <w:rsid w:val="004619FF"/>
    <w:rsid w:val="004627BE"/>
    <w:rsid w:val="00462977"/>
    <w:rsid w:val="00463F5D"/>
    <w:rsid w:val="004640E3"/>
    <w:rsid w:val="00466610"/>
    <w:rsid w:val="00466B44"/>
    <w:rsid w:val="00467E1E"/>
    <w:rsid w:val="004705EF"/>
    <w:rsid w:val="00470986"/>
    <w:rsid w:val="00470AFD"/>
    <w:rsid w:val="00470DAF"/>
    <w:rsid w:val="0047174E"/>
    <w:rsid w:val="00471D24"/>
    <w:rsid w:val="0047261E"/>
    <w:rsid w:val="004726B4"/>
    <w:rsid w:val="004734BF"/>
    <w:rsid w:val="0047354E"/>
    <w:rsid w:val="00473953"/>
    <w:rsid w:val="00474EB7"/>
    <w:rsid w:val="00475C19"/>
    <w:rsid w:val="00476A5A"/>
    <w:rsid w:val="00476DC8"/>
    <w:rsid w:val="0047716C"/>
    <w:rsid w:val="004773D9"/>
    <w:rsid w:val="00480285"/>
    <w:rsid w:val="00480AAE"/>
    <w:rsid w:val="004812F3"/>
    <w:rsid w:val="00481B97"/>
    <w:rsid w:val="00481FD2"/>
    <w:rsid w:val="00482460"/>
    <w:rsid w:val="004828A1"/>
    <w:rsid w:val="00482D5A"/>
    <w:rsid w:val="00483341"/>
    <w:rsid w:val="00484B3B"/>
    <w:rsid w:val="0048543A"/>
    <w:rsid w:val="00485669"/>
    <w:rsid w:val="00485ABD"/>
    <w:rsid w:val="00485AED"/>
    <w:rsid w:val="00485B27"/>
    <w:rsid w:val="00486622"/>
    <w:rsid w:val="0048758F"/>
    <w:rsid w:val="0048790D"/>
    <w:rsid w:val="004879ED"/>
    <w:rsid w:val="00490951"/>
    <w:rsid w:val="00491997"/>
    <w:rsid w:val="00492235"/>
    <w:rsid w:val="004932B5"/>
    <w:rsid w:val="00493795"/>
    <w:rsid w:val="00493ADD"/>
    <w:rsid w:val="00494737"/>
    <w:rsid w:val="004953B9"/>
    <w:rsid w:val="004959F6"/>
    <w:rsid w:val="00495A83"/>
    <w:rsid w:val="00497C55"/>
    <w:rsid w:val="00497E29"/>
    <w:rsid w:val="004A0EBA"/>
    <w:rsid w:val="004A1454"/>
    <w:rsid w:val="004A2B69"/>
    <w:rsid w:val="004A473A"/>
    <w:rsid w:val="004A5023"/>
    <w:rsid w:val="004A5346"/>
    <w:rsid w:val="004A6358"/>
    <w:rsid w:val="004A68B1"/>
    <w:rsid w:val="004B0581"/>
    <w:rsid w:val="004B06A8"/>
    <w:rsid w:val="004B0C57"/>
    <w:rsid w:val="004B102D"/>
    <w:rsid w:val="004B35B9"/>
    <w:rsid w:val="004B3EDB"/>
    <w:rsid w:val="004B492C"/>
    <w:rsid w:val="004B5A11"/>
    <w:rsid w:val="004B5E57"/>
    <w:rsid w:val="004B7326"/>
    <w:rsid w:val="004B7C8F"/>
    <w:rsid w:val="004C0323"/>
    <w:rsid w:val="004C11A1"/>
    <w:rsid w:val="004C214B"/>
    <w:rsid w:val="004C223F"/>
    <w:rsid w:val="004C3AA5"/>
    <w:rsid w:val="004C4818"/>
    <w:rsid w:val="004C4A17"/>
    <w:rsid w:val="004C5587"/>
    <w:rsid w:val="004C5A10"/>
    <w:rsid w:val="004C5C9E"/>
    <w:rsid w:val="004C5F94"/>
    <w:rsid w:val="004C6065"/>
    <w:rsid w:val="004C64F6"/>
    <w:rsid w:val="004C674B"/>
    <w:rsid w:val="004C7143"/>
    <w:rsid w:val="004D0386"/>
    <w:rsid w:val="004D0EBD"/>
    <w:rsid w:val="004D13B4"/>
    <w:rsid w:val="004D157B"/>
    <w:rsid w:val="004D26A8"/>
    <w:rsid w:val="004D27BB"/>
    <w:rsid w:val="004D2F31"/>
    <w:rsid w:val="004D327A"/>
    <w:rsid w:val="004D3C89"/>
    <w:rsid w:val="004D4D5D"/>
    <w:rsid w:val="004D520D"/>
    <w:rsid w:val="004D5918"/>
    <w:rsid w:val="004D5C24"/>
    <w:rsid w:val="004D6324"/>
    <w:rsid w:val="004D6D0F"/>
    <w:rsid w:val="004D7577"/>
    <w:rsid w:val="004D797D"/>
    <w:rsid w:val="004E1424"/>
    <w:rsid w:val="004E342F"/>
    <w:rsid w:val="004E3C8B"/>
    <w:rsid w:val="004E3CBC"/>
    <w:rsid w:val="004E50A0"/>
    <w:rsid w:val="004E5196"/>
    <w:rsid w:val="004E543E"/>
    <w:rsid w:val="004E5549"/>
    <w:rsid w:val="004E5821"/>
    <w:rsid w:val="004E5CB8"/>
    <w:rsid w:val="004E6262"/>
    <w:rsid w:val="004E6A43"/>
    <w:rsid w:val="004E73B4"/>
    <w:rsid w:val="004F12ED"/>
    <w:rsid w:val="004F1D90"/>
    <w:rsid w:val="004F1E71"/>
    <w:rsid w:val="004F2481"/>
    <w:rsid w:val="004F46D5"/>
    <w:rsid w:val="004F4CE2"/>
    <w:rsid w:val="004F4F55"/>
    <w:rsid w:val="004F55BE"/>
    <w:rsid w:val="004F56D4"/>
    <w:rsid w:val="004F5B60"/>
    <w:rsid w:val="004F5D67"/>
    <w:rsid w:val="004F5DC5"/>
    <w:rsid w:val="004F666D"/>
    <w:rsid w:val="004F6833"/>
    <w:rsid w:val="004F68C4"/>
    <w:rsid w:val="004F7206"/>
    <w:rsid w:val="004F759B"/>
    <w:rsid w:val="004F7BFC"/>
    <w:rsid w:val="005004A6"/>
    <w:rsid w:val="00500898"/>
    <w:rsid w:val="0050089B"/>
    <w:rsid w:val="00500B8F"/>
    <w:rsid w:val="0050106B"/>
    <w:rsid w:val="005017C0"/>
    <w:rsid w:val="0050214F"/>
    <w:rsid w:val="0050245D"/>
    <w:rsid w:val="005042B7"/>
    <w:rsid w:val="005043C1"/>
    <w:rsid w:val="0050576F"/>
    <w:rsid w:val="005067C4"/>
    <w:rsid w:val="00507DBF"/>
    <w:rsid w:val="00510AF4"/>
    <w:rsid w:val="0051101D"/>
    <w:rsid w:val="00511233"/>
    <w:rsid w:val="00511C96"/>
    <w:rsid w:val="00512664"/>
    <w:rsid w:val="0051325E"/>
    <w:rsid w:val="005154A9"/>
    <w:rsid w:val="00515A54"/>
    <w:rsid w:val="00517035"/>
    <w:rsid w:val="00517165"/>
    <w:rsid w:val="0051749F"/>
    <w:rsid w:val="005205E7"/>
    <w:rsid w:val="00520858"/>
    <w:rsid w:val="00521109"/>
    <w:rsid w:val="0052175F"/>
    <w:rsid w:val="0052361F"/>
    <w:rsid w:val="005236D1"/>
    <w:rsid w:val="00523785"/>
    <w:rsid w:val="00523A17"/>
    <w:rsid w:val="00523BF5"/>
    <w:rsid w:val="00523C33"/>
    <w:rsid w:val="00524444"/>
    <w:rsid w:val="00524CD2"/>
    <w:rsid w:val="00525C60"/>
    <w:rsid w:val="00527090"/>
    <w:rsid w:val="005272CD"/>
    <w:rsid w:val="00527488"/>
    <w:rsid w:val="0052770A"/>
    <w:rsid w:val="0053047F"/>
    <w:rsid w:val="00531A20"/>
    <w:rsid w:val="00531B26"/>
    <w:rsid w:val="00531DA0"/>
    <w:rsid w:val="005321D7"/>
    <w:rsid w:val="00533EDA"/>
    <w:rsid w:val="0053460F"/>
    <w:rsid w:val="00534C55"/>
    <w:rsid w:val="005354A9"/>
    <w:rsid w:val="00536A03"/>
    <w:rsid w:val="00536B87"/>
    <w:rsid w:val="005406B0"/>
    <w:rsid w:val="005406ED"/>
    <w:rsid w:val="00540E9F"/>
    <w:rsid w:val="005410E9"/>
    <w:rsid w:val="00541215"/>
    <w:rsid w:val="005423ED"/>
    <w:rsid w:val="00543229"/>
    <w:rsid w:val="00543260"/>
    <w:rsid w:val="00544D04"/>
    <w:rsid w:val="00545B21"/>
    <w:rsid w:val="0054613D"/>
    <w:rsid w:val="0055060B"/>
    <w:rsid w:val="005506A5"/>
    <w:rsid w:val="00550EAE"/>
    <w:rsid w:val="0055143E"/>
    <w:rsid w:val="005526C8"/>
    <w:rsid w:val="00553826"/>
    <w:rsid w:val="00553FA0"/>
    <w:rsid w:val="0055442E"/>
    <w:rsid w:val="00554E76"/>
    <w:rsid w:val="00555702"/>
    <w:rsid w:val="00555A16"/>
    <w:rsid w:val="0055689F"/>
    <w:rsid w:val="00557322"/>
    <w:rsid w:val="005578DE"/>
    <w:rsid w:val="005603FE"/>
    <w:rsid w:val="00560A7A"/>
    <w:rsid w:val="005611E9"/>
    <w:rsid w:val="00561B12"/>
    <w:rsid w:val="00561B79"/>
    <w:rsid w:val="00561D24"/>
    <w:rsid w:val="00561EC4"/>
    <w:rsid w:val="00563797"/>
    <w:rsid w:val="0056396A"/>
    <w:rsid w:val="00563A01"/>
    <w:rsid w:val="00565C41"/>
    <w:rsid w:val="005677FC"/>
    <w:rsid w:val="00570339"/>
    <w:rsid w:val="00570751"/>
    <w:rsid w:val="0057100E"/>
    <w:rsid w:val="00571076"/>
    <w:rsid w:val="0057209F"/>
    <w:rsid w:val="00572BB1"/>
    <w:rsid w:val="005739FE"/>
    <w:rsid w:val="00574475"/>
    <w:rsid w:val="005749B8"/>
    <w:rsid w:val="00574CBB"/>
    <w:rsid w:val="00574CF6"/>
    <w:rsid w:val="0057517F"/>
    <w:rsid w:val="0057574A"/>
    <w:rsid w:val="005760DC"/>
    <w:rsid w:val="0057621D"/>
    <w:rsid w:val="00577C12"/>
    <w:rsid w:val="00577F2F"/>
    <w:rsid w:val="005801D7"/>
    <w:rsid w:val="00580954"/>
    <w:rsid w:val="00580BE0"/>
    <w:rsid w:val="00582343"/>
    <w:rsid w:val="0058245A"/>
    <w:rsid w:val="00582A64"/>
    <w:rsid w:val="00582D29"/>
    <w:rsid w:val="00583140"/>
    <w:rsid w:val="00583251"/>
    <w:rsid w:val="00583E1C"/>
    <w:rsid w:val="00584319"/>
    <w:rsid w:val="005847C5"/>
    <w:rsid w:val="00584D03"/>
    <w:rsid w:val="00584F36"/>
    <w:rsid w:val="00586847"/>
    <w:rsid w:val="005874DD"/>
    <w:rsid w:val="00587ABF"/>
    <w:rsid w:val="005903DD"/>
    <w:rsid w:val="00590438"/>
    <w:rsid w:val="00590C0E"/>
    <w:rsid w:val="0059101E"/>
    <w:rsid w:val="00591733"/>
    <w:rsid w:val="00591C9E"/>
    <w:rsid w:val="0059209F"/>
    <w:rsid w:val="00592311"/>
    <w:rsid w:val="005924FD"/>
    <w:rsid w:val="00592A07"/>
    <w:rsid w:val="0059337B"/>
    <w:rsid w:val="0059379B"/>
    <w:rsid w:val="005946C2"/>
    <w:rsid w:val="00594858"/>
    <w:rsid w:val="00594D01"/>
    <w:rsid w:val="005951F4"/>
    <w:rsid w:val="00595626"/>
    <w:rsid w:val="00595B0F"/>
    <w:rsid w:val="0059637F"/>
    <w:rsid w:val="00596D2F"/>
    <w:rsid w:val="00596E67"/>
    <w:rsid w:val="005971E4"/>
    <w:rsid w:val="005978F1"/>
    <w:rsid w:val="005A02B4"/>
    <w:rsid w:val="005A043F"/>
    <w:rsid w:val="005A16EE"/>
    <w:rsid w:val="005A1911"/>
    <w:rsid w:val="005A3035"/>
    <w:rsid w:val="005A30F3"/>
    <w:rsid w:val="005A3739"/>
    <w:rsid w:val="005A4A30"/>
    <w:rsid w:val="005A4E45"/>
    <w:rsid w:val="005A59AF"/>
    <w:rsid w:val="005A6866"/>
    <w:rsid w:val="005A6B2D"/>
    <w:rsid w:val="005A74CB"/>
    <w:rsid w:val="005B00F9"/>
    <w:rsid w:val="005B1060"/>
    <w:rsid w:val="005B189F"/>
    <w:rsid w:val="005B2C46"/>
    <w:rsid w:val="005B3071"/>
    <w:rsid w:val="005B30F5"/>
    <w:rsid w:val="005B3695"/>
    <w:rsid w:val="005B43F8"/>
    <w:rsid w:val="005B53BB"/>
    <w:rsid w:val="005B56E2"/>
    <w:rsid w:val="005B5B73"/>
    <w:rsid w:val="005B65CE"/>
    <w:rsid w:val="005B669D"/>
    <w:rsid w:val="005B6DE0"/>
    <w:rsid w:val="005B7298"/>
    <w:rsid w:val="005B72C0"/>
    <w:rsid w:val="005B7A2C"/>
    <w:rsid w:val="005C05F4"/>
    <w:rsid w:val="005C1630"/>
    <w:rsid w:val="005C2A6E"/>
    <w:rsid w:val="005C707D"/>
    <w:rsid w:val="005C7359"/>
    <w:rsid w:val="005C7375"/>
    <w:rsid w:val="005C7DD6"/>
    <w:rsid w:val="005D0EC6"/>
    <w:rsid w:val="005D1996"/>
    <w:rsid w:val="005D21CF"/>
    <w:rsid w:val="005D3070"/>
    <w:rsid w:val="005D4726"/>
    <w:rsid w:val="005D58B4"/>
    <w:rsid w:val="005D5BFB"/>
    <w:rsid w:val="005D6229"/>
    <w:rsid w:val="005D6539"/>
    <w:rsid w:val="005D7665"/>
    <w:rsid w:val="005D76EA"/>
    <w:rsid w:val="005D7859"/>
    <w:rsid w:val="005D79AC"/>
    <w:rsid w:val="005E1186"/>
    <w:rsid w:val="005E21BB"/>
    <w:rsid w:val="005E22A2"/>
    <w:rsid w:val="005E35F3"/>
    <w:rsid w:val="005E3C82"/>
    <w:rsid w:val="005E4513"/>
    <w:rsid w:val="005E460B"/>
    <w:rsid w:val="005E487F"/>
    <w:rsid w:val="005E4BB2"/>
    <w:rsid w:val="005E525B"/>
    <w:rsid w:val="005E5B33"/>
    <w:rsid w:val="005E67E0"/>
    <w:rsid w:val="005E7BEC"/>
    <w:rsid w:val="005F03B5"/>
    <w:rsid w:val="005F0602"/>
    <w:rsid w:val="005F0691"/>
    <w:rsid w:val="005F27E8"/>
    <w:rsid w:val="005F2B99"/>
    <w:rsid w:val="005F318E"/>
    <w:rsid w:val="005F4421"/>
    <w:rsid w:val="005F4DFB"/>
    <w:rsid w:val="005F51DC"/>
    <w:rsid w:val="005F54AC"/>
    <w:rsid w:val="00600185"/>
    <w:rsid w:val="00600642"/>
    <w:rsid w:val="00601BFC"/>
    <w:rsid w:val="00601CDD"/>
    <w:rsid w:val="00602618"/>
    <w:rsid w:val="00602FD8"/>
    <w:rsid w:val="00604F3C"/>
    <w:rsid w:val="00605855"/>
    <w:rsid w:val="00605C30"/>
    <w:rsid w:val="00606338"/>
    <w:rsid w:val="00607477"/>
    <w:rsid w:val="00607FDC"/>
    <w:rsid w:val="00610913"/>
    <w:rsid w:val="006111CF"/>
    <w:rsid w:val="00611BEA"/>
    <w:rsid w:val="00611D85"/>
    <w:rsid w:val="00612529"/>
    <w:rsid w:val="00612F01"/>
    <w:rsid w:val="00612F38"/>
    <w:rsid w:val="00613427"/>
    <w:rsid w:val="006134F0"/>
    <w:rsid w:val="00613935"/>
    <w:rsid w:val="006139A7"/>
    <w:rsid w:val="0061431A"/>
    <w:rsid w:val="006158F4"/>
    <w:rsid w:val="006159C5"/>
    <w:rsid w:val="00615A60"/>
    <w:rsid w:val="00615BF0"/>
    <w:rsid w:val="00615C2D"/>
    <w:rsid w:val="00616683"/>
    <w:rsid w:val="00616DDB"/>
    <w:rsid w:val="00616ED1"/>
    <w:rsid w:val="006201DB"/>
    <w:rsid w:val="00620E84"/>
    <w:rsid w:val="006211F5"/>
    <w:rsid w:val="00621B83"/>
    <w:rsid w:val="00621DC1"/>
    <w:rsid w:val="00622BD9"/>
    <w:rsid w:val="006236A1"/>
    <w:rsid w:val="00623C3A"/>
    <w:rsid w:val="00624419"/>
    <w:rsid w:val="00625425"/>
    <w:rsid w:val="0062553F"/>
    <w:rsid w:val="00626260"/>
    <w:rsid w:val="00627392"/>
    <w:rsid w:val="00627B03"/>
    <w:rsid w:val="0063103F"/>
    <w:rsid w:val="0063110F"/>
    <w:rsid w:val="00631A27"/>
    <w:rsid w:val="00632272"/>
    <w:rsid w:val="006330E5"/>
    <w:rsid w:val="0063409D"/>
    <w:rsid w:val="006345BB"/>
    <w:rsid w:val="00634B76"/>
    <w:rsid w:val="00635101"/>
    <w:rsid w:val="00635199"/>
    <w:rsid w:val="00635A73"/>
    <w:rsid w:val="00635A86"/>
    <w:rsid w:val="006369F4"/>
    <w:rsid w:val="0063782A"/>
    <w:rsid w:val="0063794E"/>
    <w:rsid w:val="00637AA4"/>
    <w:rsid w:val="0064040B"/>
    <w:rsid w:val="00640C1C"/>
    <w:rsid w:val="00641830"/>
    <w:rsid w:val="00642A4C"/>
    <w:rsid w:val="00643A64"/>
    <w:rsid w:val="00644581"/>
    <w:rsid w:val="0064497E"/>
    <w:rsid w:val="00644EF9"/>
    <w:rsid w:val="0064533A"/>
    <w:rsid w:val="006502F6"/>
    <w:rsid w:val="00650F2C"/>
    <w:rsid w:val="00650FE2"/>
    <w:rsid w:val="00651D80"/>
    <w:rsid w:val="006528A5"/>
    <w:rsid w:val="00652A62"/>
    <w:rsid w:val="00652BFC"/>
    <w:rsid w:val="0065342A"/>
    <w:rsid w:val="00654901"/>
    <w:rsid w:val="00655EC4"/>
    <w:rsid w:val="00655F6F"/>
    <w:rsid w:val="00656BEC"/>
    <w:rsid w:val="00657F41"/>
    <w:rsid w:val="0066070C"/>
    <w:rsid w:val="00661898"/>
    <w:rsid w:val="00662B23"/>
    <w:rsid w:val="006630B2"/>
    <w:rsid w:val="00664521"/>
    <w:rsid w:val="0066668D"/>
    <w:rsid w:val="00667434"/>
    <w:rsid w:val="00667540"/>
    <w:rsid w:val="00670303"/>
    <w:rsid w:val="0067039D"/>
    <w:rsid w:val="00670E1B"/>
    <w:rsid w:val="00671367"/>
    <w:rsid w:val="0067398B"/>
    <w:rsid w:val="006740B4"/>
    <w:rsid w:val="00674690"/>
    <w:rsid w:val="00674BA3"/>
    <w:rsid w:val="00675C45"/>
    <w:rsid w:val="00676A7C"/>
    <w:rsid w:val="00676B6A"/>
    <w:rsid w:val="00676CEA"/>
    <w:rsid w:val="006777ED"/>
    <w:rsid w:val="00677DC2"/>
    <w:rsid w:val="00677F25"/>
    <w:rsid w:val="00677FDA"/>
    <w:rsid w:val="00680B7E"/>
    <w:rsid w:val="00680E0D"/>
    <w:rsid w:val="00680F60"/>
    <w:rsid w:val="006826B4"/>
    <w:rsid w:val="00683118"/>
    <w:rsid w:val="0068352A"/>
    <w:rsid w:val="00683EFE"/>
    <w:rsid w:val="00685C83"/>
    <w:rsid w:val="00686132"/>
    <w:rsid w:val="00686340"/>
    <w:rsid w:val="00686CB5"/>
    <w:rsid w:val="00686FD9"/>
    <w:rsid w:val="00687BAD"/>
    <w:rsid w:val="00687DF0"/>
    <w:rsid w:val="006909CA"/>
    <w:rsid w:val="00691713"/>
    <w:rsid w:val="00692788"/>
    <w:rsid w:val="00692EBC"/>
    <w:rsid w:val="00693653"/>
    <w:rsid w:val="00693EFE"/>
    <w:rsid w:val="0069428F"/>
    <w:rsid w:val="00694F2F"/>
    <w:rsid w:val="006960E9"/>
    <w:rsid w:val="00697236"/>
    <w:rsid w:val="006A089C"/>
    <w:rsid w:val="006A13FA"/>
    <w:rsid w:val="006A2CB6"/>
    <w:rsid w:val="006A2E45"/>
    <w:rsid w:val="006A3926"/>
    <w:rsid w:val="006A3BED"/>
    <w:rsid w:val="006A4DA7"/>
    <w:rsid w:val="006A4F05"/>
    <w:rsid w:val="006A514A"/>
    <w:rsid w:val="006A56C3"/>
    <w:rsid w:val="006A67D0"/>
    <w:rsid w:val="006A6B2C"/>
    <w:rsid w:val="006A6D5E"/>
    <w:rsid w:val="006B1083"/>
    <w:rsid w:val="006B1C3F"/>
    <w:rsid w:val="006B1CF4"/>
    <w:rsid w:val="006B2127"/>
    <w:rsid w:val="006B216C"/>
    <w:rsid w:val="006B2495"/>
    <w:rsid w:val="006B2585"/>
    <w:rsid w:val="006B3DE7"/>
    <w:rsid w:val="006B4154"/>
    <w:rsid w:val="006B45C1"/>
    <w:rsid w:val="006B4C1B"/>
    <w:rsid w:val="006B581F"/>
    <w:rsid w:val="006B5D66"/>
    <w:rsid w:val="006B6606"/>
    <w:rsid w:val="006B720F"/>
    <w:rsid w:val="006B7715"/>
    <w:rsid w:val="006C08EC"/>
    <w:rsid w:val="006C0E50"/>
    <w:rsid w:val="006C1241"/>
    <w:rsid w:val="006C152F"/>
    <w:rsid w:val="006C19DB"/>
    <w:rsid w:val="006C204B"/>
    <w:rsid w:val="006C2123"/>
    <w:rsid w:val="006C2142"/>
    <w:rsid w:val="006C2620"/>
    <w:rsid w:val="006C3FBB"/>
    <w:rsid w:val="006C4137"/>
    <w:rsid w:val="006C4701"/>
    <w:rsid w:val="006C4749"/>
    <w:rsid w:val="006C4CC2"/>
    <w:rsid w:val="006C4E3C"/>
    <w:rsid w:val="006C58DF"/>
    <w:rsid w:val="006C5A73"/>
    <w:rsid w:val="006C628E"/>
    <w:rsid w:val="006C6433"/>
    <w:rsid w:val="006C6966"/>
    <w:rsid w:val="006C70B6"/>
    <w:rsid w:val="006C7661"/>
    <w:rsid w:val="006D0028"/>
    <w:rsid w:val="006D0459"/>
    <w:rsid w:val="006D0D79"/>
    <w:rsid w:val="006D17E8"/>
    <w:rsid w:val="006D234F"/>
    <w:rsid w:val="006D4F2D"/>
    <w:rsid w:val="006D5654"/>
    <w:rsid w:val="006D5A8D"/>
    <w:rsid w:val="006D69E7"/>
    <w:rsid w:val="006D70C9"/>
    <w:rsid w:val="006D7401"/>
    <w:rsid w:val="006D760E"/>
    <w:rsid w:val="006D7C45"/>
    <w:rsid w:val="006E014E"/>
    <w:rsid w:val="006E0CD0"/>
    <w:rsid w:val="006E0F8F"/>
    <w:rsid w:val="006E1245"/>
    <w:rsid w:val="006E2E8F"/>
    <w:rsid w:val="006E2F40"/>
    <w:rsid w:val="006E32B0"/>
    <w:rsid w:val="006E32D9"/>
    <w:rsid w:val="006E38C9"/>
    <w:rsid w:val="006E4768"/>
    <w:rsid w:val="006E4CE3"/>
    <w:rsid w:val="006E5AD7"/>
    <w:rsid w:val="006E5BD1"/>
    <w:rsid w:val="006E5E08"/>
    <w:rsid w:val="006E610B"/>
    <w:rsid w:val="006E6178"/>
    <w:rsid w:val="006E77FB"/>
    <w:rsid w:val="006E7D70"/>
    <w:rsid w:val="006F003B"/>
    <w:rsid w:val="006F0274"/>
    <w:rsid w:val="006F198A"/>
    <w:rsid w:val="006F19E5"/>
    <w:rsid w:val="006F1CAA"/>
    <w:rsid w:val="006F2313"/>
    <w:rsid w:val="006F4335"/>
    <w:rsid w:val="006F436E"/>
    <w:rsid w:val="006F4DFB"/>
    <w:rsid w:val="006F529F"/>
    <w:rsid w:val="006F6570"/>
    <w:rsid w:val="006F67AF"/>
    <w:rsid w:val="006F6D5B"/>
    <w:rsid w:val="006F71A8"/>
    <w:rsid w:val="006F784D"/>
    <w:rsid w:val="006F78DA"/>
    <w:rsid w:val="007004FC"/>
    <w:rsid w:val="00702AB6"/>
    <w:rsid w:val="00703A98"/>
    <w:rsid w:val="00703BE2"/>
    <w:rsid w:val="00703CAA"/>
    <w:rsid w:val="00703CF2"/>
    <w:rsid w:val="00703CF5"/>
    <w:rsid w:val="00703E27"/>
    <w:rsid w:val="007041AC"/>
    <w:rsid w:val="007054A0"/>
    <w:rsid w:val="00706AC6"/>
    <w:rsid w:val="00707025"/>
    <w:rsid w:val="0070710B"/>
    <w:rsid w:val="0071020A"/>
    <w:rsid w:val="007115AE"/>
    <w:rsid w:val="00711794"/>
    <w:rsid w:val="0071196B"/>
    <w:rsid w:val="00713AD8"/>
    <w:rsid w:val="00715929"/>
    <w:rsid w:val="0071598B"/>
    <w:rsid w:val="00715BE3"/>
    <w:rsid w:val="007176C8"/>
    <w:rsid w:val="00720074"/>
    <w:rsid w:val="00720557"/>
    <w:rsid w:val="00720688"/>
    <w:rsid w:val="0072100D"/>
    <w:rsid w:val="0072128D"/>
    <w:rsid w:val="00721FD9"/>
    <w:rsid w:val="00723777"/>
    <w:rsid w:val="00723A4D"/>
    <w:rsid w:val="00724182"/>
    <w:rsid w:val="00724E60"/>
    <w:rsid w:val="00725622"/>
    <w:rsid w:val="00725AF8"/>
    <w:rsid w:val="00725EAE"/>
    <w:rsid w:val="007263D0"/>
    <w:rsid w:val="0072712A"/>
    <w:rsid w:val="00727544"/>
    <w:rsid w:val="00727770"/>
    <w:rsid w:val="00730996"/>
    <w:rsid w:val="00730A6B"/>
    <w:rsid w:val="00730B9E"/>
    <w:rsid w:val="00731B27"/>
    <w:rsid w:val="00731C33"/>
    <w:rsid w:val="00732069"/>
    <w:rsid w:val="00732357"/>
    <w:rsid w:val="00732437"/>
    <w:rsid w:val="007325ED"/>
    <w:rsid w:val="00732E1C"/>
    <w:rsid w:val="00732EC0"/>
    <w:rsid w:val="00733693"/>
    <w:rsid w:val="00733ED6"/>
    <w:rsid w:val="0073460D"/>
    <w:rsid w:val="00734DDA"/>
    <w:rsid w:val="00735705"/>
    <w:rsid w:val="00736823"/>
    <w:rsid w:val="00736850"/>
    <w:rsid w:val="0073751B"/>
    <w:rsid w:val="00737DEE"/>
    <w:rsid w:val="00740E13"/>
    <w:rsid w:val="007411A7"/>
    <w:rsid w:val="007412AA"/>
    <w:rsid w:val="007418AD"/>
    <w:rsid w:val="00742876"/>
    <w:rsid w:val="00743003"/>
    <w:rsid w:val="00743E40"/>
    <w:rsid w:val="00743F2A"/>
    <w:rsid w:val="00744126"/>
    <w:rsid w:val="00745416"/>
    <w:rsid w:val="00745D44"/>
    <w:rsid w:val="00746380"/>
    <w:rsid w:val="00746FCD"/>
    <w:rsid w:val="00747614"/>
    <w:rsid w:val="00747F30"/>
    <w:rsid w:val="00750871"/>
    <w:rsid w:val="00750BBC"/>
    <w:rsid w:val="007515F7"/>
    <w:rsid w:val="00751F20"/>
    <w:rsid w:val="00752F73"/>
    <w:rsid w:val="00753212"/>
    <w:rsid w:val="00754CC6"/>
    <w:rsid w:val="00755734"/>
    <w:rsid w:val="00755AD3"/>
    <w:rsid w:val="00755AD8"/>
    <w:rsid w:val="00755CEB"/>
    <w:rsid w:val="007574A5"/>
    <w:rsid w:val="007574FF"/>
    <w:rsid w:val="00757A0B"/>
    <w:rsid w:val="00757DFD"/>
    <w:rsid w:val="0076027A"/>
    <w:rsid w:val="00760859"/>
    <w:rsid w:val="00761133"/>
    <w:rsid w:val="00761B7B"/>
    <w:rsid w:val="00761C7E"/>
    <w:rsid w:val="00761F10"/>
    <w:rsid w:val="0076230E"/>
    <w:rsid w:val="007633AB"/>
    <w:rsid w:val="00763EA6"/>
    <w:rsid w:val="00764204"/>
    <w:rsid w:val="0076520D"/>
    <w:rsid w:val="00765BB3"/>
    <w:rsid w:val="00766E47"/>
    <w:rsid w:val="00767B4B"/>
    <w:rsid w:val="007709DA"/>
    <w:rsid w:val="00770EB8"/>
    <w:rsid w:val="007733E6"/>
    <w:rsid w:val="007738C7"/>
    <w:rsid w:val="0077408E"/>
    <w:rsid w:val="007754ED"/>
    <w:rsid w:val="007758DA"/>
    <w:rsid w:val="00775FB1"/>
    <w:rsid w:val="0077722B"/>
    <w:rsid w:val="00777A50"/>
    <w:rsid w:val="00780DDB"/>
    <w:rsid w:val="0078216E"/>
    <w:rsid w:val="00782889"/>
    <w:rsid w:val="0078436C"/>
    <w:rsid w:val="0078486A"/>
    <w:rsid w:val="00785EAB"/>
    <w:rsid w:val="00786834"/>
    <w:rsid w:val="00786837"/>
    <w:rsid w:val="00786924"/>
    <w:rsid w:val="00786DD7"/>
    <w:rsid w:val="00790B5E"/>
    <w:rsid w:val="00790D41"/>
    <w:rsid w:val="00791A77"/>
    <w:rsid w:val="00791BDD"/>
    <w:rsid w:val="00791E73"/>
    <w:rsid w:val="0079297F"/>
    <w:rsid w:val="00792BD5"/>
    <w:rsid w:val="00793D0D"/>
    <w:rsid w:val="00794BAF"/>
    <w:rsid w:val="00794C9D"/>
    <w:rsid w:val="00794F61"/>
    <w:rsid w:val="0079509B"/>
    <w:rsid w:val="00795432"/>
    <w:rsid w:val="00796149"/>
    <w:rsid w:val="007A017B"/>
    <w:rsid w:val="007A03D5"/>
    <w:rsid w:val="007A0458"/>
    <w:rsid w:val="007A071C"/>
    <w:rsid w:val="007A079E"/>
    <w:rsid w:val="007A0D2B"/>
    <w:rsid w:val="007A1202"/>
    <w:rsid w:val="007A1CF9"/>
    <w:rsid w:val="007A2858"/>
    <w:rsid w:val="007A31AD"/>
    <w:rsid w:val="007A3F28"/>
    <w:rsid w:val="007A41EE"/>
    <w:rsid w:val="007A490B"/>
    <w:rsid w:val="007A5CEB"/>
    <w:rsid w:val="007A652F"/>
    <w:rsid w:val="007A73D4"/>
    <w:rsid w:val="007B00C8"/>
    <w:rsid w:val="007B0E3B"/>
    <w:rsid w:val="007B1110"/>
    <w:rsid w:val="007B190E"/>
    <w:rsid w:val="007B1C56"/>
    <w:rsid w:val="007B209C"/>
    <w:rsid w:val="007B38F6"/>
    <w:rsid w:val="007B3AE5"/>
    <w:rsid w:val="007B3E16"/>
    <w:rsid w:val="007B4667"/>
    <w:rsid w:val="007B53D2"/>
    <w:rsid w:val="007B5435"/>
    <w:rsid w:val="007B57B1"/>
    <w:rsid w:val="007B59E6"/>
    <w:rsid w:val="007B723A"/>
    <w:rsid w:val="007B7B62"/>
    <w:rsid w:val="007B7B80"/>
    <w:rsid w:val="007B7DF9"/>
    <w:rsid w:val="007C0F21"/>
    <w:rsid w:val="007C0FAB"/>
    <w:rsid w:val="007C1A07"/>
    <w:rsid w:val="007C1FC8"/>
    <w:rsid w:val="007C39F3"/>
    <w:rsid w:val="007C47BC"/>
    <w:rsid w:val="007C4895"/>
    <w:rsid w:val="007C4FBE"/>
    <w:rsid w:val="007C5006"/>
    <w:rsid w:val="007C56C3"/>
    <w:rsid w:val="007C57DB"/>
    <w:rsid w:val="007C5ECE"/>
    <w:rsid w:val="007C61D4"/>
    <w:rsid w:val="007C62AD"/>
    <w:rsid w:val="007C6AC2"/>
    <w:rsid w:val="007C734E"/>
    <w:rsid w:val="007C7602"/>
    <w:rsid w:val="007C7652"/>
    <w:rsid w:val="007D050D"/>
    <w:rsid w:val="007D2E86"/>
    <w:rsid w:val="007D30BB"/>
    <w:rsid w:val="007D3E1F"/>
    <w:rsid w:val="007D437C"/>
    <w:rsid w:val="007D46B8"/>
    <w:rsid w:val="007D4A2E"/>
    <w:rsid w:val="007D64BC"/>
    <w:rsid w:val="007D657F"/>
    <w:rsid w:val="007D6752"/>
    <w:rsid w:val="007D67F7"/>
    <w:rsid w:val="007D69BE"/>
    <w:rsid w:val="007D75AE"/>
    <w:rsid w:val="007D7A71"/>
    <w:rsid w:val="007D7BC6"/>
    <w:rsid w:val="007E12EC"/>
    <w:rsid w:val="007E1C94"/>
    <w:rsid w:val="007E1F3D"/>
    <w:rsid w:val="007E2111"/>
    <w:rsid w:val="007E2388"/>
    <w:rsid w:val="007E25DB"/>
    <w:rsid w:val="007E385B"/>
    <w:rsid w:val="007E43BE"/>
    <w:rsid w:val="007E4540"/>
    <w:rsid w:val="007E465B"/>
    <w:rsid w:val="007E4756"/>
    <w:rsid w:val="007E49F6"/>
    <w:rsid w:val="007E4C40"/>
    <w:rsid w:val="007E4C9A"/>
    <w:rsid w:val="007E5B9C"/>
    <w:rsid w:val="007E6164"/>
    <w:rsid w:val="007E626E"/>
    <w:rsid w:val="007E6CD9"/>
    <w:rsid w:val="007E760D"/>
    <w:rsid w:val="007E78FB"/>
    <w:rsid w:val="007E79B1"/>
    <w:rsid w:val="007F08F8"/>
    <w:rsid w:val="007F0D70"/>
    <w:rsid w:val="007F157F"/>
    <w:rsid w:val="007F3105"/>
    <w:rsid w:val="007F3297"/>
    <w:rsid w:val="007F3B53"/>
    <w:rsid w:val="007F3FBC"/>
    <w:rsid w:val="007F40B8"/>
    <w:rsid w:val="007F4B2F"/>
    <w:rsid w:val="007F4CAC"/>
    <w:rsid w:val="007F52AB"/>
    <w:rsid w:val="007F56F7"/>
    <w:rsid w:val="007F6789"/>
    <w:rsid w:val="007F6D27"/>
    <w:rsid w:val="007F709A"/>
    <w:rsid w:val="007F72D4"/>
    <w:rsid w:val="007F796B"/>
    <w:rsid w:val="007F7BA2"/>
    <w:rsid w:val="00800319"/>
    <w:rsid w:val="00801621"/>
    <w:rsid w:val="00801972"/>
    <w:rsid w:val="00802DA2"/>
    <w:rsid w:val="008034AA"/>
    <w:rsid w:val="00803660"/>
    <w:rsid w:val="00803FCC"/>
    <w:rsid w:val="008043AD"/>
    <w:rsid w:val="00804A89"/>
    <w:rsid w:val="00805859"/>
    <w:rsid w:val="008061BD"/>
    <w:rsid w:val="00806F5D"/>
    <w:rsid w:val="00807954"/>
    <w:rsid w:val="00807EE9"/>
    <w:rsid w:val="00810D3E"/>
    <w:rsid w:val="008125C2"/>
    <w:rsid w:val="008128DE"/>
    <w:rsid w:val="008131B9"/>
    <w:rsid w:val="00813BEB"/>
    <w:rsid w:val="00813C84"/>
    <w:rsid w:val="00814339"/>
    <w:rsid w:val="008143CA"/>
    <w:rsid w:val="00814499"/>
    <w:rsid w:val="00815E81"/>
    <w:rsid w:val="00816739"/>
    <w:rsid w:val="0081678E"/>
    <w:rsid w:val="00817F2B"/>
    <w:rsid w:val="0082062A"/>
    <w:rsid w:val="00820941"/>
    <w:rsid w:val="008212FE"/>
    <w:rsid w:val="00821631"/>
    <w:rsid w:val="00821873"/>
    <w:rsid w:val="00825AE2"/>
    <w:rsid w:val="00825B6D"/>
    <w:rsid w:val="008261C6"/>
    <w:rsid w:val="0082639F"/>
    <w:rsid w:val="00826F98"/>
    <w:rsid w:val="0082700C"/>
    <w:rsid w:val="008272F7"/>
    <w:rsid w:val="008277FF"/>
    <w:rsid w:val="00827BBD"/>
    <w:rsid w:val="00830359"/>
    <w:rsid w:val="008306CC"/>
    <w:rsid w:val="00830A0E"/>
    <w:rsid w:val="00831D3A"/>
    <w:rsid w:val="00831DD7"/>
    <w:rsid w:val="008332A3"/>
    <w:rsid w:val="00833DE9"/>
    <w:rsid w:val="008344ED"/>
    <w:rsid w:val="0083474D"/>
    <w:rsid w:val="00834983"/>
    <w:rsid w:val="0083544F"/>
    <w:rsid w:val="008355FA"/>
    <w:rsid w:val="00837474"/>
    <w:rsid w:val="00837963"/>
    <w:rsid w:val="0084022B"/>
    <w:rsid w:val="00840D82"/>
    <w:rsid w:val="00840DBB"/>
    <w:rsid w:val="00841ACD"/>
    <w:rsid w:val="00841ED5"/>
    <w:rsid w:val="00842284"/>
    <w:rsid w:val="0084264A"/>
    <w:rsid w:val="00842DE8"/>
    <w:rsid w:val="00843A9F"/>
    <w:rsid w:val="00843EFB"/>
    <w:rsid w:val="00843F39"/>
    <w:rsid w:val="008447BB"/>
    <w:rsid w:val="008451E4"/>
    <w:rsid w:val="008458FF"/>
    <w:rsid w:val="008469D4"/>
    <w:rsid w:val="0084757A"/>
    <w:rsid w:val="008478CB"/>
    <w:rsid w:val="00847A08"/>
    <w:rsid w:val="00847B9A"/>
    <w:rsid w:val="00850525"/>
    <w:rsid w:val="008509CC"/>
    <w:rsid w:val="0085188F"/>
    <w:rsid w:val="00852176"/>
    <w:rsid w:val="00852587"/>
    <w:rsid w:val="00853B4D"/>
    <w:rsid w:val="00854DE9"/>
    <w:rsid w:val="00855029"/>
    <w:rsid w:val="0085547A"/>
    <w:rsid w:val="008555D8"/>
    <w:rsid w:val="008571F0"/>
    <w:rsid w:val="008574C0"/>
    <w:rsid w:val="00860E61"/>
    <w:rsid w:val="00862126"/>
    <w:rsid w:val="00862349"/>
    <w:rsid w:val="0086234F"/>
    <w:rsid w:val="00862BA1"/>
    <w:rsid w:val="00864B9F"/>
    <w:rsid w:val="00864C5E"/>
    <w:rsid w:val="0086619A"/>
    <w:rsid w:val="00867362"/>
    <w:rsid w:val="00867959"/>
    <w:rsid w:val="008679F4"/>
    <w:rsid w:val="008716CE"/>
    <w:rsid w:val="008721D4"/>
    <w:rsid w:val="00872D4A"/>
    <w:rsid w:val="00874089"/>
    <w:rsid w:val="008745BD"/>
    <w:rsid w:val="008745FE"/>
    <w:rsid w:val="00874C4B"/>
    <w:rsid w:val="0087514A"/>
    <w:rsid w:val="00875EF0"/>
    <w:rsid w:val="008767E5"/>
    <w:rsid w:val="00876C43"/>
    <w:rsid w:val="008779FD"/>
    <w:rsid w:val="00877EC5"/>
    <w:rsid w:val="008803F9"/>
    <w:rsid w:val="008804EA"/>
    <w:rsid w:val="00880DCF"/>
    <w:rsid w:val="00881A1C"/>
    <w:rsid w:val="00881C5B"/>
    <w:rsid w:val="00882086"/>
    <w:rsid w:val="008822B7"/>
    <w:rsid w:val="00882690"/>
    <w:rsid w:val="00882FB0"/>
    <w:rsid w:val="00883899"/>
    <w:rsid w:val="00883C8E"/>
    <w:rsid w:val="00884639"/>
    <w:rsid w:val="00884D51"/>
    <w:rsid w:val="00884F98"/>
    <w:rsid w:val="00885045"/>
    <w:rsid w:val="008850F4"/>
    <w:rsid w:val="00885336"/>
    <w:rsid w:val="0088562B"/>
    <w:rsid w:val="008858D7"/>
    <w:rsid w:val="008901F9"/>
    <w:rsid w:val="00890344"/>
    <w:rsid w:val="0089242F"/>
    <w:rsid w:val="008927FE"/>
    <w:rsid w:val="00892812"/>
    <w:rsid w:val="00892891"/>
    <w:rsid w:val="0089307D"/>
    <w:rsid w:val="00894187"/>
    <w:rsid w:val="008945D5"/>
    <w:rsid w:val="00895F04"/>
    <w:rsid w:val="008969E4"/>
    <w:rsid w:val="00897DC7"/>
    <w:rsid w:val="008A07E3"/>
    <w:rsid w:val="008A0D42"/>
    <w:rsid w:val="008A0F3A"/>
    <w:rsid w:val="008A0FC9"/>
    <w:rsid w:val="008A1873"/>
    <w:rsid w:val="008A1AC7"/>
    <w:rsid w:val="008A1DE5"/>
    <w:rsid w:val="008A3F76"/>
    <w:rsid w:val="008A4126"/>
    <w:rsid w:val="008A463F"/>
    <w:rsid w:val="008A4A6F"/>
    <w:rsid w:val="008A59C4"/>
    <w:rsid w:val="008A5D34"/>
    <w:rsid w:val="008A61F7"/>
    <w:rsid w:val="008A70FD"/>
    <w:rsid w:val="008B02A6"/>
    <w:rsid w:val="008B13A9"/>
    <w:rsid w:val="008B2575"/>
    <w:rsid w:val="008B2D6D"/>
    <w:rsid w:val="008B2D96"/>
    <w:rsid w:val="008B3150"/>
    <w:rsid w:val="008B3952"/>
    <w:rsid w:val="008B441C"/>
    <w:rsid w:val="008B507A"/>
    <w:rsid w:val="008B6203"/>
    <w:rsid w:val="008B6B70"/>
    <w:rsid w:val="008B70D0"/>
    <w:rsid w:val="008B779F"/>
    <w:rsid w:val="008C0EBA"/>
    <w:rsid w:val="008C13B8"/>
    <w:rsid w:val="008C1650"/>
    <w:rsid w:val="008C2369"/>
    <w:rsid w:val="008C45FA"/>
    <w:rsid w:val="008C4E82"/>
    <w:rsid w:val="008C4EEE"/>
    <w:rsid w:val="008C5344"/>
    <w:rsid w:val="008C6174"/>
    <w:rsid w:val="008C6189"/>
    <w:rsid w:val="008C774B"/>
    <w:rsid w:val="008C7C3A"/>
    <w:rsid w:val="008D17E9"/>
    <w:rsid w:val="008D2296"/>
    <w:rsid w:val="008D2473"/>
    <w:rsid w:val="008D2EFB"/>
    <w:rsid w:val="008D33A4"/>
    <w:rsid w:val="008D360E"/>
    <w:rsid w:val="008D3BA5"/>
    <w:rsid w:val="008D4B7E"/>
    <w:rsid w:val="008D5BBF"/>
    <w:rsid w:val="008D67C1"/>
    <w:rsid w:val="008E002C"/>
    <w:rsid w:val="008E0114"/>
    <w:rsid w:val="008E03C1"/>
    <w:rsid w:val="008E0F8B"/>
    <w:rsid w:val="008E10C0"/>
    <w:rsid w:val="008E1B10"/>
    <w:rsid w:val="008E2A51"/>
    <w:rsid w:val="008E2DBA"/>
    <w:rsid w:val="008E313B"/>
    <w:rsid w:val="008E36CF"/>
    <w:rsid w:val="008E3AF6"/>
    <w:rsid w:val="008E3CBE"/>
    <w:rsid w:val="008E3CC8"/>
    <w:rsid w:val="008E43CA"/>
    <w:rsid w:val="008E64F5"/>
    <w:rsid w:val="008E6F80"/>
    <w:rsid w:val="008E757E"/>
    <w:rsid w:val="008F05E9"/>
    <w:rsid w:val="008F1960"/>
    <w:rsid w:val="008F1C30"/>
    <w:rsid w:val="008F1DFA"/>
    <w:rsid w:val="008F21E5"/>
    <w:rsid w:val="008F4B47"/>
    <w:rsid w:val="008F5485"/>
    <w:rsid w:val="008F5743"/>
    <w:rsid w:val="008F585C"/>
    <w:rsid w:val="008F5928"/>
    <w:rsid w:val="008F69DA"/>
    <w:rsid w:val="008F7530"/>
    <w:rsid w:val="008F7867"/>
    <w:rsid w:val="00900F1F"/>
    <w:rsid w:val="00901796"/>
    <w:rsid w:val="00901CDA"/>
    <w:rsid w:val="00902980"/>
    <w:rsid w:val="009055A1"/>
    <w:rsid w:val="00905C40"/>
    <w:rsid w:val="00906CF3"/>
    <w:rsid w:val="00906E10"/>
    <w:rsid w:val="00907202"/>
    <w:rsid w:val="009076EC"/>
    <w:rsid w:val="00907724"/>
    <w:rsid w:val="00912772"/>
    <w:rsid w:val="00914A3C"/>
    <w:rsid w:val="0091500D"/>
    <w:rsid w:val="009155C8"/>
    <w:rsid w:val="009155E7"/>
    <w:rsid w:val="009157EF"/>
    <w:rsid w:val="00915B44"/>
    <w:rsid w:val="00915C99"/>
    <w:rsid w:val="009176E5"/>
    <w:rsid w:val="00920C4F"/>
    <w:rsid w:val="00921D83"/>
    <w:rsid w:val="00922CB2"/>
    <w:rsid w:val="0092428A"/>
    <w:rsid w:val="00924DFA"/>
    <w:rsid w:val="009256C9"/>
    <w:rsid w:val="00925706"/>
    <w:rsid w:val="00926AC0"/>
    <w:rsid w:val="00926BD2"/>
    <w:rsid w:val="00926C50"/>
    <w:rsid w:val="00926EF5"/>
    <w:rsid w:val="009309E7"/>
    <w:rsid w:val="00930E88"/>
    <w:rsid w:val="009313CA"/>
    <w:rsid w:val="00931A35"/>
    <w:rsid w:val="00932279"/>
    <w:rsid w:val="009327BA"/>
    <w:rsid w:val="00932961"/>
    <w:rsid w:val="00932A00"/>
    <w:rsid w:val="00932CA2"/>
    <w:rsid w:val="0093309B"/>
    <w:rsid w:val="00933113"/>
    <w:rsid w:val="00934073"/>
    <w:rsid w:val="00934DB0"/>
    <w:rsid w:val="00934DC8"/>
    <w:rsid w:val="009351CE"/>
    <w:rsid w:val="009351FD"/>
    <w:rsid w:val="00936C4E"/>
    <w:rsid w:val="00936DF1"/>
    <w:rsid w:val="009413C2"/>
    <w:rsid w:val="00942219"/>
    <w:rsid w:val="0094311E"/>
    <w:rsid w:val="00944941"/>
    <w:rsid w:val="00946444"/>
    <w:rsid w:val="009467D0"/>
    <w:rsid w:val="009477FF"/>
    <w:rsid w:val="00951499"/>
    <w:rsid w:val="00951FA7"/>
    <w:rsid w:val="00953289"/>
    <w:rsid w:val="009536B2"/>
    <w:rsid w:val="009538FC"/>
    <w:rsid w:val="00953CF5"/>
    <w:rsid w:val="00954397"/>
    <w:rsid w:val="009544ED"/>
    <w:rsid w:val="00954A1E"/>
    <w:rsid w:val="00956940"/>
    <w:rsid w:val="0095711B"/>
    <w:rsid w:val="00957402"/>
    <w:rsid w:val="00957D09"/>
    <w:rsid w:val="00960A7E"/>
    <w:rsid w:val="00961272"/>
    <w:rsid w:val="00961A76"/>
    <w:rsid w:val="00962E33"/>
    <w:rsid w:val="0096312D"/>
    <w:rsid w:val="00963593"/>
    <w:rsid w:val="0096521F"/>
    <w:rsid w:val="009653B8"/>
    <w:rsid w:val="00965CA0"/>
    <w:rsid w:val="0096616C"/>
    <w:rsid w:val="00966C78"/>
    <w:rsid w:val="00966CCE"/>
    <w:rsid w:val="00966F60"/>
    <w:rsid w:val="00970B18"/>
    <w:rsid w:val="0097150A"/>
    <w:rsid w:val="00971CBB"/>
    <w:rsid w:val="00972018"/>
    <w:rsid w:val="009727CF"/>
    <w:rsid w:val="00974440"/>
    <w:rsid w:val="00975625"/>
    <w:rsid w:val="009758A2"/>
    <w:rsid w:val="00975E54"/>
    <w:rsid w:val="00975FBE"/>
    <w:rsid w:val="00976A03"/>
    <w:rsid w:val="00976C93"/>
    <w:rsid w:val="0097706E"/>
    <w:rsid w:val="00977D9A"/>
    <w:rsid w:val="00977EB6"/>
    <w:rsid w:val="00980A9A"/>
    <w:rsid w:val="009815C6"/>
    <w:rsid w:val="0098203B"/>
    <w:rsid w:val="00982B4C"/>
    <w:rsid w:val="00982D53"/>
    <w:rsid w:val="00982E5C"/>
    <w:rsid w:val="009833D6"/>
    <w:rsid w:val="00983595"/>
    <w:rsid w:val="00983C16"/>
    <w:rsid w:val="0098549C"/>
    <w:rsid w:val="00985512"/>
    <w:rsid w:val="00985EF2"/>
    <w:rsid w:val="00987003"/>
    <w:rsid w:val="00987F9B"/>
    <w:rsid w:val="00990440"/>
    <w:rsid w:val="009904CB"/>
    <w:rsid w:val="009914C2"/>
    <w:rsid w:val="00991784"/>
    <w:rsid w:val="00991E13"/>
    <w:rsid w:val="0099259E"/>
    <w:rsid w:val="00993395"/>
    <w:rsid w:val="00993506"/>
    <w:rsid w:val="009938D0"/>
    <w:rsid w:val="00993AEC"/>
    <w:rsid w:val="00993B30"/>
    <w:rsid w:val="00993D7E"/>
    <w:rsid w:val="009940BF"/>
    <w:rsid w:val="0099491F"/>
    <w:rsid w:val="00994C56"/>
    <w:rsid w:val="00996080"/>
    <w:rsid w:val="009967CA"/>
    <w:rsid w:val="009969EB"/>
    <w:rsid w:val="009A06A9"/>
    <w:rsid w:val="009A0EA5"/>
    <w:rsid w:val="009A15B5"/>
    <w:rsid w:val="009A1848"/>
    <w:rsid w:val="009A1B5E"/>
    <w:rsid w:val="009A2154"/>
    <w:rsid w:val="009A2537"/>
    <w:rsid w:val="009A2554"/>
    <w:rsid w:val="009A275D"/>
    <w:rsid w:val="009A3D34"/>
    <w:rsid w:val="009A45AE"/>
    <w:rsid w:val="009A4607"/>
    <w:rsid w:val="009A47FD"/>
    <w:rsid w:val="009A5732"/>
    <w:rsid w:val="009A59CF"/>
    <w:rsid w:val="009A6593"/>
    <w:rsid w:val="009A6C92"/>
    <w:rsid w:val="009A6D18"/>
    <w:rsid w:val="009B0726"/>
    <w:rsid w:val="009B1043"/>
    <w:rsid w:val="009B1311"/>
    <w:rsid w:val="009B1EEC"/>
    <w:rsid w:val="009B210B"/>
    <w:rsid w:val="009B3071"/>
    <w:rsid w:val="009B384B"/>
    <w:rsid w:val="009B46B1"/>
    <w:rsid w:val="009B4AA0"/>
    <w:rsid w:val="009B59C8"/>
    <w:rsid w:val="009B711A"/>
    <w:rsid w:val="009B7890"/>
    <w:rsid w:val="009C0738"/>
    <w:rsid w:val="009C18C7"/>
    <w:rsid w:val="009C1E42"/>
    <w:rsid w:val="009C2677"/>
    <w:rsid w:val="009C3957"/>
    <w:rsid w:val="009C3EEA"/>
    <w:rsid w:val="009C4070"/>
    <w:rsid w:val="009C476B"/>
    <w:rsid w:val="009C4C18"/>
    <w:rsid w:val="009C5642"/>
    <w:rsid w:val="009C5661"/>
    <w:rsid w:val="009C571A"/>
    <w:rsid w:val="009C5CFE"/>
    <w:rsid w:val="009C66D0"/>
    <w:rsid w:val="009C6726"/>
    <w:rsid w:val="009C6D2C"/>
    <w:rsid w:val="009C7C02"/>
    <w:rsid w:val="009D0E96"/>
    <w:rsid w:val="009D0EDF"/>
    <w:rsid w:val="009D2791"/>
    <w:rsid w:val="009D2B4C"/>
    <w:rsid w:val="009D2F7D"/>
    <w:rsid w:val="009D3830"/>
    <w:rsid w:val="009D3B2B"/>
    <w:rsid w:val="009D3C97"/>
    <w:rsid w:val="009D4570"/>
    <w:rsid w:val="009D5A2B"/>
    <w:rsid w:val="009D5E3E"/>
    <w:rsid w:val="009D63D7"/>
    <w:rsid w:val="009D63EA"/>
    <w:rsid w:val="009D64EA"/>
    <w:rsid w:val="009D7652"/>
    <w:rsid w:val="009D7BBA"/>
    <w:rsid w:val="009E09B8"/>
    <w:rsid w:val="009E197F"/>
    <w:rsid w:val="009E1B71"/>
    <w:rsid w:val="009E1D8A"/>
    <w:rsid w:val="009E22AD"/>
    <w:rsid w:val="009E3000"/>
    <w:rsid w:val="009E31CA"/>
    <w:rsid w:val="009E3995"/>
    <w:rsid w:val="009E3D43"/>
    <w:rsid w:val="009E3D81"/>
    <w:rsid w:val="009E3FAB"/>
    <w:rsid w:val="009E41DE"/>
    <w:rsid w:val="009E4722"/>
    <w:rsid w:val="009E4B84"/>
    <w:rsid w:val="009E4C8D"/>
    <w:rsid w:val="009E6177"/>
    <w:rsid w:val="009E6495"/>
    <w:rsid w:val="009E6C8E"/>
    <w:rsid w:val="009E73F1"/>
    <w:rsid w:val="009E7C9B"/>
    <w:rsid w:val="009F08BF"/>
    <w:rsid w:val="009F1D2B"/>
    <w:rsid w:val="009F222E"/>
    <w:rsid w:val="009F2450"/>
    <w:rsid w:val="009F2AB5"/>
    <w:rsid w:val="009F558B"/>
    <w:rsid w:val="009F562A"/>
    <w:rsid w:val="009F59B0"/>
    <w:rsid w:val="009F5AF8"/>
    <w:rsid w:val="009F64AE"/>
    <w:rsid w:val="009F751E"/>
    <w:rsid w:val="009F7D0A"/>
    <w:rsid w:val="00A00DC7"/>
    <w:rsid w:val="00A00E4E"/>
    <w:rsid w:val="00A016B9"/>
    <w:rsid w:val="00A02CBE"/>
    <w:rsid w:val="00A03222"/>
    <w:rsid w:val="00A03CC7"/>
    <w:rsid w:val="00A04439"/>
    <w:rsid w:val="00A04D3C"/>
    <w:rsid w:val="00A04ED5"/>
    <w:rsid w:val="00A0565A"/>
    <w:rsid w:val="00A05731"/>
    <w:rsid w:val="00A05B01"/>
    <w:rsid w:val="00A05D8F"/>
    <w:rsid w:val="00A05FE9"/>
    <w:rsid w:val="00A06144"/>
    <w:rsid w:val="00A068B9"/>
    <w:rsid w:val="00A071DA"/>
    <w:rsid w:val="00A072E0"/>
    <w:rsid w:val="00A0791C"/>
    <w:rsid w:val="00A07F0F"/>
    <w:rsid w:val="00A102BA"/>
    <w:rsid w:val="00A11994"/>
    <w:rsid w:val="00A12B20"/>
    <w:rsid w:val="00A12CC4"/>
    <w:rsid w:val="00A12EA4"/>
    <w:rsid w:val="00A134FA"/>
    <w:rsid w:val="00A13A78"/>
    <w:rsid w:val="00A15BBD"/>
    <w:rsid w:val="00A15ED6"/>
    <w:rsid w:val="00A16201"/>
    <w:rsid w:val="00A1739C"/>
    <w:rsid w:val="00A173E9"/>
    <w:rsid w:val="00A2104E"/>
    <w:rsid w:val="00A21A86"/>
    <w:rsid w:val="00A22143"/>
    <w:rsid w:val="00A22AC3"/>
    <w:rsid w:val="00A22EB3"/>
    <w:rsid w:val="00A22F02"/>
    <w:rsid w:val="00A235E5"/>
    <w:rsid w:val="00A23C35"/>
    <w:rsid w:val="00A250A5"/>
    <w:rsid w:val="00A253BF"/>
    <w:rsid w:val="00A25595"/>
    <w:rsid w:val="00A25EA8"/>
    <w:rsid w:val="00A26A2C"/>
    <w:rsid w:val="00A26D35"/>
    <w:rsid w:val="00A26D90"/>
    <w:rsid w:val="00A2712E"/>
    <w:rsid w:val="00A27D6D"/>
    <w:rsid w:val="00A30144"/>
    <w:rsid w:val="00A30F23"/>
    <w:rsid w:val="00A31346"/>
    <w:rsid w:val="00A313DC"/>
    <w:rsid w:val="00A31824"/>
    <w:rsid w:val="00A31868"/>
    <w:rsid w:val="00A31D3B"/>
    <w:rsid w:val="00A35224"/>
    <w:rsid w:val="00A35824"/>
    <w:rsid w:val="00A35A19"/>
    <w:rsid w:val="00A36223"/>
    <w:rsid w:val="00A362A2"/>
    <w:rsid w:val="00A3676B"/>
    <w:rsid w:val="00A3697E"/>
    <w:rsid w:val="00A36CEE"/>
    <w:rsid w:val="00A37184"/>
    <w:rsid w:val="00A37C3E"/>
    <w:rsid w:val="00A4041E"/>
    <w:rsid w:val="00A406E5"/>
    <w:rsid w:val="00A40AFE"/>
    <w:rsid w:val="00A4127D"/>
    <w:rsid w:val="00A41373"/>
    <w:rsid w:val="00A413F8"/>
    <w:rsid w:val="00A4192D"/>
    <w:rsid w:val="00A41C2E"/>
    <w:rsid w:val="00A4257C"/>
    <w:rsid w:val="00A42716"/>
    <w:rsid w:val="00A43327"/>
    <w:rsid w:val="00A44538"/>
    <w:rsid w:val="00A4497C"/>
    <w:rsid w:val="00A44AB1"/>
    <w:rsid w:val="00A44EEB"/>
    <w:rsid w:val="00A451B4"/>
    <w:rsid w:val="00A4551E"/>
    <w:rsid w:val="00A45C3E"/>
    <w:rsid w:val="00A45D72"/>
    <w:rsid w:val="00A46371"/>
    <w:rsid w:val="00A465C1"/>
    <w:rsid w:val="00A47E72"/>
    <w:rsid w:val="00A50166"/>
    <w:rsid w:val="00A501F5"/>
    <w:rsid w:val="00A5123C"/>
    <w:rsid w:val="00A52527"/>
    <w:rsid w:val="00A52FE3"/>
    <w:rsid w:val="00A53AA2"/>
    <w:rsid w:val="00A54F7F"/>
    <w:rsid w:val="00A5562E"/>
    <w:rsid w:val="00A558EF"/>
    <w:rsid w:val="00A5647B"/>
    <w:rsid w:val="00A56FBA"/>
    <w:rsid w:val="00A572E9"/>
    <w:rsid w:val="00A60817"/>
    <w:rsid w:val="00A60E5F"/>
    <w:rsid w:val="00A618B5"/>
    <w:rsid w:val="00A631F3"/>
    <w:rsid w:val="00A63CE3"/>
    <w:rsid w:val="00A64C7D"/>
    <w:rsid w:val="00A65903"/>
    <w:rsid w:val="00A70C0F"/>
    <w:rsid w:val="00A70D9F"/>
    <w:rsid w:val="00A71A4B"/>
    <w:rsid w:val="00A722BB"/>
    <w:rsid w:val="00A72BA2"/>
    <w:rsid w:val="00A72D87"/>
    <w:rsid w:val="00A72DA4"/>
    <w:rsid w:val="00A7306F"/>
    <w:rsid w:val="00A7323C"/>
    <w:rsid w:val="00A7381E"/>
    <w:rsid w:val="00A73908"/>
    <w:rsid w:val="00A73EE3"/>
    <w:rsid w:val="00A7404C"/>
    <w:rsid w:val="00A7647C"/>
    <w:rsid w:val="00A77899"/>
    <w:rsid w:val="00A77976"/>
    <w:rsid w:val="00A801CA"/>
    <w:rsid w:val="00A80769"/>
    <w:rsid w:val="00A808E5"/>
    <w:rsid w:val="00A80D65"/>
    <w:rsid w:val="00A810F4"/>
    <w:rsid w:val="00A81660"/>
    <w:rsid w:val="00A817F0"/>
    <w:rsid w:val="00A8227E"/>
    <w:rsid w:val="00A8257F"/>
    <w:rsid w:val="00A8298D"/>
    <w:rsid w:val="00A849AE"/>
    <w:rsid w:val="00A86D51"/>
    <w:rsid w:val="00A873BE"/>
    <w:rsid w:val="00A91EF8"/>
    <w:rsid w:val="00A9224B"/>
    <w:rsid w:val="00A92A65"/>
    <w:rsid w:val="00A92EF1"/>
    <w:rsid w:val="00A934E7"/>
    <w:rsid w:val="00A93618"/>
    <w:rsid w:val="00A93CCF"/>
    <w:rsid w:val="00A94518"/>
    <w:rsid w:val="00A94E7C"/>
    <w:rsid w:val="00A95762"/>
    <w:rsid w:val="00A95938"/>
    <w:rsid w:val="00A95E92"/>
    <w:rsid w:val="00A96752"/>
    <w:rsid w:val="00A9782F"/>
    <w:rsid w:val="00AA0BF1"/>
    <w:rsid w:val="00AA1787"/>
    <w:rsid w:val="00AA1C43"/>
    <w:rsid w:val="00AA252A"/>
    <w:rsid w:val="00AA252D"/>
    <w:rsid w:val="00AA2DF8"/>
    <w:rsid w:val="00AA30BB"/>
    <w:rsid w:val="00AA314C"/>
    <w:rsid w:val="00AA5E84"/>
    <w:rsid w:val="00AA691A"/>
    <w:rsid w:val="00AA69E4"/>
    <w:rsid w:val="00AA6B79"/>
    <w:rsid w:val="00AA6C6D"/>
    <w:rsid w:val="00AB07C8"/>
    <w:rsid w:val="00AB08AF"/>
    <w:rsid w:val="00AB0FDD"/>
    <w:rsid w:val="00AB1AAF"/>
    <w:rsid w:val="00AB23F9"/>
    <w:rsid w:val="00AB3DF5"/>
    <w:rsid w:val="00AB44B1"/>
    <w:rsid w:val="00AB44F9"/>
    <w:rsid w:val="00AB512D"/>
    <w:rsid w:val="00AB5BF6"/>
    <w:rsid w:val="00AB5F3C"/>
    <w:rsid w:val="00AB6A6A"/>
    <w:rsid w:val="00AB7B8E"/>
    <w:rsid w:val="00AC07FC"/>
    <w:rsid w:val="00AC122F"/>
    <w:rsid w:val="00AC12BA"/>
    <w:rsid w:val="00AC141B"/>
    <w:rsid w:val="00AC1490"/>
    <w:rsid w:val="00AC18B4"/>
    <w:rsid w:val="00AC1DB2"/>
    <w:rsid w:val="00AC1FB7"/>
    <w:rsid w:val="00AC2FB7"/>
    <w:rsid w:val="00AC349A"/>
    <w:rsid w:val="00AC4762"/>
    <w:rsid w:val="00AC5949"/>
    <w:rsid w:val="00AC6C55"/>
    <w:rsid w:val="00AC7663"/>
    <w:rsid w:val="00AC775D"/>
    <w:rsid w:val="00AC7913"/>
    <w:rsid w:val="00AD16E2"/>
    <w:rsid w:val="00AD1CBA"/>
    <w:rsid w:val="00AD2867"/>
    <w:rsid w:val="00AD46FD"/>
    <w:rsid w:val="00AD47A2"/>
    <w:rsid w:val="00AD4C2F"/>
    <w:rsid w:val="00AD4C92"/>
    <w:rsid w:val="00AD541C"/>
    <w:rsid w:val="00AD6D45"/>
    <w:rsid w:val="00AD70B6"/>
    <w:rsid w:val="00AE0BC7"/>
    <w:rsid w:val="00AE10CD"/>
    <w:rsid w:val="00AE1E5D"/>
    <w:rsid w:val="00AE2B46"/>
    <w:rsid w:val="00AE2B83"/>
    <w:rsid w:val="00AE3913"/>
    <w:rsid w:val="00AE3B86"/>
    <w:rsid w:val="00AE3F06"/>
    <w:rsid w:val="00AE46A5"/>
    <w:rsid w:val="00AE5247"/>
    <w:rsid w:val="00AE65D0"/>
    <w:rsid w:val="00AE68CD"/>
    <w:rsid w:val="00AE6DFD"/>
    <w:rsid w:val="00AF032A"/>
    <w:rsid w:val="00AF04B2"/>
    <w:rsid w:val="00AF060E"/>
    <w:rsid w:val="00AF1075"/>
    <w:rsid w:val="00AF1EF3"/>
    <w:rsid w:val="00AF3047"/>
    <w:rsid w:val="00AF3CE0"/>
    <w:rsid w:val="00AF4753"/>
    <w:rsid w:val="00AF4A7E"/>
    <w:rsid w:val="00AF56BB"/>
    <w:rsid w:val="00AF58A3"/>
    <w:rsid w:val="00AF6DAD"/>
    <w:rsid w:val="00AF7DB7"/>
    <w:rsid w:val="00B00D0D"/>
    <w:rsid w:val="00B0110B"/>
    <w:rsid w:val="00B0222C"/>
    <w:rsid w:val="00B02507"/>
    <w:rsid w:val="00B02A1E"/>
    <w:rsid w:val="00B02D75"/>
    <w:rsid w:val="00B03808"/>
    <w:rsid w:val="00B0752B"/>
    <w:rsid w:val="00B12CEC"/>
    <w:rsid w:val="00B13229"/>
    <w:rsid w:val="00B14C13"/>
    <w:rsid w:val="00B15686"/>
    <w:rsid w:val="00B16588"/>
    <w:rsid w:val="00B169F3"/>
    <w:rsid w:val="00B16FAD"/>
    <w:rsid w:val="00B17398"/>
    <w:rsid w:val="00B1756C"/>
    <w:rsid w:val="00B20E18"/>
    <w:rsid w:val="00B215A8"/>
    <w:rsid w:val="00B22174"/>
    <w:rsid w:val="00B2254E"/>
    <w:rsid w:val="00B22E98"/>
    <w:rsid w:val="00B23233"/>
    <w:rsid w:val="00B23821"/>
    <w:rsid w:val="00B238E3"/>
    <w:rsid w:val="00B24ABE"/>
    <w:rsid w:val="00B256AF"/>
    <w:rsid w:val="00B258F7"/>
    <w:rsid w:val="00B25C5E"/>
    <w:rsid w:val="00B266E5"/>
    <w:rsid w:val="00B2791A"/>
    <w:rsid w:val="00B30426"/>
    <w:rsid w:val="00B30C02"/>
    <w:rsid w:val="00B3163F"/>
    <w:rsid w:val="00B31E7F"/>
    <w:rsid w:val="00B3248D"/>
    <w:rsid w:val="00B335FE"/>
    <w:rsid w:val="00B33B24"/>
    <w:rsid w:val="00B35D6D"/>
    <w:rsid w:val="00B36879"/>
    <w:rsid w:val="00B36F74"/>
    <w:rsid w:val="00B376B3"/>
    <w:rsid w:val="00B408C6"/>
    <w:rsid w:val="00B40929"/>
    <w:rsid w:val="00B41362"/>
    <w:rsid w:val="00B41C0E"/>
    <w:rsid w:val="00B43C0D"/>
    <w:rsid w:val="00B43D90"/>
    <w:rsid w:val="00B4429E"/>
    <w:rsid w:val="00B44A0F"/>
    <w:rsid w:val="00B44AFA"/>
    <w:rsid w:val="00B44E33"/>
    <w:rsid w:val="00B46D0D"/>
    <w:rsid w:val="00B47185"/>
    <w:rsid w:val="00B47CD4"/>
    <w:rsid w:val="00B509D6"/>
    <w:rsid w:val="00B512B7"/>
    <w:rsid w:val="00B51615"/>
    <w:rsid w:val="00B524CC"/>
    <w:rsid w:val="00B52576"/>
    <w:rsid w:val="00B52BA7"/>
    <w:rsid w:val="00B530FE"/>
    <w:rsid w:val="00B534EE"/>
    <w:rsid w:val="00B54B27"/>
    <w:rsid w:val="00B54C3F"/>
    <w:rsid w:val="00B55537"/>
    <w:rsid w:val="00B55D55"/>
    <w:rsid w:val="00B57398"/>
    <w:rsid w:val="00B57A7C"/>
    <w:rsid w:val="00B57F47"/>
    <w:rsid w:val="00B600E6"/>
    <w:rsid w:val="00B60F9C"/>
    <w:rsid w:val="00B6162C"/>
    <w:rsid w:val="00B61AB1"/>
    <w:rsid w:val="00B62B0E"/>
    <w:rsid w:val="00B65535"/>
    <w:rsid w:val="00B65F36"/>
    <w:rsid w:val="00B6608B"/>
    <w:rsid w:val="00B66E38"/>
    <w:rsid w:val="00B66EDD"/>
    <w:rsid w:val="00B67ACB"/>
    <w:rsid w:val="00B67BB5"/>
    <w:rsid w:val="00B67FC9"/>
    <w:rsid w:val="00B7032B"/>
    <w:rsid w:val="00B710CD"/>
    <w:rsid w:val="00B7115E"/>
    <w:rsid w:val="00B711B0"/>
    <w:rsid w:val="00B7145F"/>
    <w:rsid w:val="00B7196E"/>
    <w:rsid w:val="00B71A9A"/>
    <w:rsid w:val="00B72097"/>
    <w:rsid w:val="00B72CD4"/>
    <w:rsid w:val="00B73A85"/>
    <w:rsid w:val="00B74140"/>
    <w:rsid w:val="00B7422C"/>
    <w:rsid w:val="00B7467F"/>
    <w:rsid w:val="00B74CAE"/>
    <w:rsid w:val="00B754ED"/>
    <w:rsid w:val="00B7578F"/>
    <w:rsid w:val="00B76151"/>
    <w:rsid w:val="00B77D23"/>
    <w:rsid w:val="00B81895"/>
    <w:rsid w:val="00B81D60"/>
    <w:rsid w:val="00B830BA"/>
    <w:rsid w:val="00B837B4"/>
    <w:rsid w:val="00B839BD"/>
    <w:rsid w:val="00B83F3B"/>
    <w:rsid w:val="00B8413C"/>
    <w:rsid w:val="00B84B03"/>
    <w:rsid w:val="00B854AD"/>
    <w:rsid w:val="00B86115"/>
    <w:rsid w:val="00B87AB5"/>
    <w:rsid w:val="00B90FB5"/>
    <w:rsid w:val="00B91170"/>
    <w:rsid w:val="00B912DC"/>
    <w:rsid w:val="00B923C2"/>
    <w:rsid w:val="00B93E31"/>
    <w:rsid w:val="00B96919"/>
    <w:rsid w:val="00B96C77"/>
    <w:rsid w:val="00B971D8"/>
    <w:rsid w:val="00B974C3"/>
    <w:rsid w:val="00B974DF"/>
    <w:rsid w:val="00B97BA8"/>
    <w:rsid w:val="00B97CC1"/>
    <w:rsid w:val="00BA0961"/>
    <w:rsid w:val="00BA0B4E"/>
    <w:rsid w:val="00BA129D"/>
    <w:rsid w:val="00BA18EA"/>
    <w:rsid w:val="00BA1967"/>
    <w:rsid w:val="00BA1CE4"/>
    <w:rsid w:val="00BA1FD9"/>
    <w:rsid w:val="00BA247C"/>
    <w:rsid w:val="00BA24A8"/>
    <w:rsid w:val="00BA27D5"/>
    <w:rsid w:val="00BA4F03"/>
    <w:rsid w:val="00BA63EA"/>
    <w:rsid w:val="00BA7A97"/>
    <w:rsid w:val="00BA7AA4"/>
    <w:rsid w:val="00BB0AC7"/>
    <w:rsid w:val="00BB2253"/>
    <w:rsid w:val="00BB22D6"/>
    <w:rsid w:val="00BB2A78"/>
    <w:rsid w:val="00BB3177"/>
    <w:rsid w:val="00BB32CF"/>
    <w:rsid w:val="00BB3E63"/>
    <w:rsid w:val="00BB3E73"/>
    <w:rsid w:val="00BB435A"/>
    <w:rsid w:val="00BB4BA4"/>
    <w:rsid w:val="00BB4D59"/>
    <w:rsid w:val="00BB56B1"/>
    <w:rsid w:val="00BB5AEA"/>
    <w:rsid w:val="00BB712D"/>
    <w:rsid w:val="00BB79EF"/>
    <w:rsid w:val="00BB7C4C"/>
    <w:rsid w:val="00BC01F7"/>
    <w:rsid w:val="00BC0266"/>
    <w:rsid w:val="00BC0B33"/>
    <w:rsid w:val="00BC19D2"/>
    <w:rsid w:val="00BC2E4E"/>
    <w:rsid w:val="00BC3307"/>
    <w:rsid w:val="00BC3EE9"/>
    <w:rsid w:val="00BC49B1"/>
    <w:rsid w:val="00BC5E79"/>
    <w:rsid w:val="00BC77E5"/>
    <w:rsid w:val="00BC7A00"/>
    <w:rsid w:val="00BD152D"/>
    <w:rsid w:val="00BD1E86"/>
    <w:rsid w:val="00BD2719"/>
    <w:rsid w:val="00BD29A0"/>
    <w:rsid w:val="00BD2B06"/>
    <w:rsid w:val="00BD35B5"/>
    <w:rsid w:val="00BD40F2"/>
    <w:rsid w:val="00BD43CD"/>
    <w:rsid w:val="00BD4453"/>
    <w:rsid w:val="00BD4B78"/>
    <w:rsid w:val="00BD4F51"/>
    <w:rsid w:val="00BD5500"/>
    <w:rsid w:val="00BD552B"/>
    <w:rsid w:val="00BD5819"/>
    <w:rsid w:val="00BD5A15"/>
    <w:rsid w:val="00BD6917"/>
    <w:rsid w:val="00BD6B0A"/>
    <w:rsid w:val="00BD7EB2"/>
    <w:rsid w:val="00BD7FB0"/>
    <w:rsid w:val="00BE043C"/>
    <w:rsid w:val="00BE0B7D"/>
    <w:rsid w:val="00BE0D78"/>
    <w:rsid w:val="00BE2978"/>
    <w:rsid w:val="00BE42B9"/>
    <w:rsid w:val="00BE5F1B"/>
    <w:rsid w:val="00BE6114"/>
    <w:rsid w:val="00BF0350"/>
    <w:rsid w:val="00BF0B77"/>
    <w:rsid w:val="00BF0DCB"/>
    <w:rsid w:val="00BF134F"/>
    <w:rsid w:val="00BF1FF9"/>
    <w:rsid w:val="00BF29D7"/>
    <w:rsid w:val="00BF2A0B"/>
    <w:rsid w:val="00BF2BDE"/>
    <w:rsid w:val="00BF2E44"/>
    <w:rsid w:val="00BF3A0A"/>
    <w:rsid w:val="00BF3C49"/>
    <w:rsid w:val="00BF5835"/>
    <w:rsid w:val="00BF5899"/>
    <w:rsid w:val="00BF63F3"/>
    <w:rsid w:val="00BF6433"/>
    <w:rsid w:val="00BF6B42"/>
    <w:rsid w:val="00BF6DE4"/>
    <w:rsid w:val="00C001BE"/>
    <w:rsid w:val="00C002D3"/>
    <w:rsid w:val="00C0039A"/>
    <w:rsid w:val="00C00495"/>
    <w:rsid w:val="00C00645"/>
    <w:rsid w:val="00C02846"/>
    <w:rsid w:val="00C028DA"/>
    <w:rsid w:val="00C02A04"/>
    <w:rsid w:val="00C032E7"/>
    <w:rsid w:val="00C033AD"/>
    <w:rsid w:val="00C04F1A"/>
    <w:rsid w:val="00C04F46"/>
    <w:rsid w:val="00C05288"/>
    <w:rsid w:val="00C056CF"/>
    <w:rsid w:val="00C06A03"/>
    <w:rsid w:val="00C07665"/>
    <w:rsid w:val="00C10201"/>
    <w:rsid w:val="00C104B2"/>
    <w:rsid w:val="00C10731"/>
    <w:rsid w:val="00C10C19"/>
    <w:rsid w:val="00C1178E"/>
    <w:rsid w:val="00C12ED5"/>
    <w:rsid w:val="00C1316E"/>
    <w:rsid w:val="00C137B9"/>
    <w:rsid w:val="00C13DAE"/>
    <w:rsid w:val="00C1400B"/>
    <w:rsid w:val="00C1477D"/>
    <w:rsid w:val="00C14B62"/>
    <w:rsid w:val="00C14F9F"/>
    <w:rsid w:val="00C1688B"/>
    <w:rsid w:val="00C16FA2"/>
    <w:rsid w:val="00C22328"/>
    <w:rsid w:val="00C228A2"/>
    <w:rsid w:val="00C23703"/>
    <w:rsid w:val="00C246B5"/>
    <w:rsid w:val="00C24B4B"/>
    <w:rsid w:val="00C24E3C"/>
    <w:rsid w:val="00C25957"/>
    <w:rsid w:val="00C25AE8"/>
    <w:rsid w:val="00C26BAF"/>
    <w:rsid w:val="00C27568"/>
    <w:rsid w:val="00C27DD5"/>
    <w:rsid w:val="00C30288"/>
    <w:rsid w:val="00C30EC9"/>
    <w:rsid w:val="00C30F08"/>
    <w:rsid w:val="00C312C4"/>
    <w:rsid w:val="00C31C2E"/>
    <w:rsid w:val="00C33C7D"/>
    <w:rsid w:val="00C36397"/>
    <w:rsid w:val="00C36AF4"/>
    <w:rsid w:val="00C37782"/>
    <w:rsid w:val="00C401DD"/>
    <w:rsid w:val="00C40313"/>
    <w:rsid w:val="00C4038B"/>
    <w:rsid w:val="00C403A5"/>
    <w:rsid w:val="00C4200B"/>
    <w:rsid w:val="00C4250A"/>
    <w:rsid w:val="00C42BD5"/>
    <w:rsid w:val="00C447F7"/>
    <w:rsid w:val="00C44954"/>
    <w:rsid w:val="00C450B6"/>
    <w:rsid w:val="00C45225"/>
    <w:rsid w:val="00C452AF"/>
    <w:rsid w:val="00C45770"/>
    <w:rsid w:val="00C4602F"/>
    <w:rsid w:val="00C46DE3"/>
    <w:rsid w:val="00C47141"/>
    <w:rsid w:val="00C47463"/>
    <w:rsid w:val="00C50580"/>
    <w:rsid w:val="00C50847"/>
    <w:rsid w:val="00C510C2"/>
    <w:rsid w:val="00C51637"/>
    <w:rsid w:val="00C519DB"/>
    <w:rsid w:val="00C5202D"/>
    <w:rsid w:val="00C52504"/>
    <w:rsid w:val="00C537F2"/>
    <w:rsid w:val="00C53D01"/>
    <w:rsid w:val="00C5401B"/>
    <w:rsid w:val="00C5422B"/>
    <w:rsid w:val="00C5493B"/>
    <w:rsid w:val="00C54985"/>
    <w:rsid w:val="00C551F0"/>
    <w:rsid w:val="00C5555A"/>
    <w:rsid w:val="00C572FD"/>
    <w:rsid w:val="00C579A5"/>
    <w:rsid w:val="00C60735"/>
    <w:rsid w:val="00C609B0"/>
    <w:rsid w:val="00C60DBF"/>
    <w:rsid w:val="00C60DC5"/>
    <w:rsid w:val="00C60E1C"/>
    <w:rsid w:val="00C61213"/>
    <w:rsid w:val="00C613BC"/>
    <w:rsid w:val="00C61A5C"/>
    <w:rsid w:val="00C62BC8"/>
    <w:rsid w:val="00C62CBE"/>
    <w:rsid w:val="00C62F5F"/>
    <w:rsid w:val="00C6395F"/>
    <w:rsid w:val="00C639EF"/>
    <w:rsid w:val="00C64B7E"/>
    <w:rsid w:val="00C65843"/>
    <w:rsid w:val="00C658E2"/>
    <w:rsid w:val="00C65C75"/>
    <w:rsid w:val="00C66195"/>
    <w:rsid w:val="00C669C6"/>
    <w:rsid w:val="00C67711"/>
    <w:rsid w:val="00C70418"/>
    <w:rsid w:val="00C70601"/>
    <w:rsid w:val="00C71765"/>
    <w:rsid w:val="00C71924"/>
    <w:rsid w:val="00C71BDE"/>
    <w:rsid w:val="00C71DEF"/>
    <w:rsid w:val="00C72F15"/>
    <w:rsid w:val="00C731AF"/>
    <w:rsid w:val="00C7352C"/>
    <w:rsid w:val="00C7355B"/>
    <w:rsid w:val="00C73677"/>
    <w:rsid w:val="00C73A19"/>
    <w:rsid w:val="00C74ACE"/>
    <w:rsid w:val="00C7551D"/>
    <w:rsid w:val="00C7622E"/>
    <w:rsid w:val="00C76F13"/>
    <w:rsid w:val="00C77263"/>
    <w:rsid w:val="00C800A5"/>
    <w:rsid w:val="00C827E2"/>
    <w:rsid w:val="00C82856"/>
    <w:rsid w:val="00C82D62"/>
    <w:rsid w:val="00C83287"/>
    <w:rsid w:val="00C9044D"/>
    <w:rsid w:val="00C90DF3"/>
    <w:rsid w:val="00C90F95"/>
    <w:rsid w:val="00C91342"/>
    <w:rsid w:val="00C91A77"/>
    <w:rsid w:val="00C93187"/>
    <w:rsid w:val="00C93CA2"/>
    <w:rsid w:val="00C94BE8"/>
    <w:rsid w:val="00C9543C"/>
    <w:rsid w:val="00C9588E"/>
    <w:rsid w:val="00C95CB4"/>
    <w:rsid w:val="00C9633A"/>
    <w:rsid w:val="00C965A7"/>
    <w:rsid w:val="00C96888"/>
    <w:rsid w:val="00C979A0"/>
    <w:rsid w:val="00CA051E"/>
    <w:rsid w:val="00CA1A0F"/>
    <w:rsid w:val="00CA1D5A"/>
    <w:rsid w:val="00CA3607"/>
    <w:rsid w:val="00CA3AA9"/>
    <w:rsid w:val="00CA4F19"/>
    <w:rsid w:val="00CA5BEC"/>
    <w:rsid w:val="00CA5CB1"/>
    <w:rsid w:val="00CA5CBD"/>
    <w:rsid w:val="00CA684E"/>
    <w:rsid w:val="00CA6F8E"/>
    <w:rsid w:val="00CA78B5"/>
    <w:rsid w:val="00CB07BA"/>
    <w:rsid w:val="00CB0964"/>
    <w:rsid w:val="00CB0A23"/>
    <w:rsid w:val="00CB125F"/>
    <w:rsid w:val="00CB1B28"/>
    <w:rsid w:val="00CB225D"/>
    <w:rsid w:val="00CB2542"/>
    <w:rsid w:val="00CB25C7"/>
    <w:rsid w:val="00CB26E1"/>
    <w:rsid w:val="00CB2AC8"/>
    <w:rsid w:val="00CB3696"/>
    <w:rsid w:val="00CB4FD5"/>
    <w:rsid w:val="00CB54C6"/>
    <w:rsid w:val="00CB568E"/>
    <w:rsid w:val="00CB5CC2"/>
    <w:rsid w:val="00CB5CED"/>
    <w:rsid w:val="00CB5FA7"/>
    <w:rsid w:val="00CB6269"/>
    <w:rsid w:val="00CB7194"/>
    <w:rsid w:val="00CB78CD"/>
    <w:rsid w:val="00CB7923"/>
    <w:rsid w:val="00CB7B89"/>
    <w:rsid w:val="00CB7CF9"/>
    <w:rsid w:val="00CC0A78"/>
    <w:rsid w:val="00CC344C"/>
    <w:rsid w:val="00CC39D1"/>
    <w:rsid w:val="00CC3AEA"/>
    <w:rsid w:val="00CC44DE"/>
    <w:rsid w:val="00CC4C1A"/>
    <w:rsid w:val="00CC4E38"/>
    <w:rsid w:val="00CC631F"/>
    <w:rsid w:val="00CC7748"/>
    <w:rsid w:val="00CC7DE2"/>
    <w:rsid w:val="00CD01C6"/>
    <w:rsid w:val="00CD01CF"/>
    <w:rsid w:val="00CD0687"/>
    <w:rsid w:val="00CD06C1"/>
    <w:rsid w:val="00CD0881"/>
    <w:rsid w:val="00CD0B68"/>
    <w:rsid w:val="00CD10E4"/>
    <w:rsid w:val="00CD14AD"/>
    <w:rsid w:val="00CD1E99"/>
    <w:rsid w:val="00CD2E38"/>
    <w:rsid w:val="00CD3C78"/>
    <w:rsid w:val="00CD3F3E"/>
    <w:rsid w:val="00CD449A"/>
    <w:rsid w:val="00CD4670"/>
    <w:rsid w:val="00CD5A57"/>
    <w:rsid w:val="00CD6577"/>
    <w:rsid w:val="00CD6598"/>
    <w:rsid w:val="00CD6D11"/>
    <w:rsid w:val="00CD7329"/>
    <w:rsid w:val="00CD7356"/>
    <w:rsid w:val="00CE031E"/>
    <w:rsid w:val="00CE0810"/>
    <w:rsid w:val="00CE114E"/>
    <w:rsid w:val="00CE1591"/>
    <w:rsid w:val="00CE15DC"/>
    <w:rsid w:val="00CE1653"/>
    <w:rsid w:val="00CE2913"/>
    <w:rsid w:val="00CE2AE5"/>
    <w:rsid w:val="00CE40C6"/>
    <w:rsid w:val="00CE5631"/>
    <w:rsid w:val="00CE5821"/>
    <w:rsid w:val="00CE590D"/>
    <w:rsid w:val="00CE5B58"/>
    <w:rsid w:val="00CE5C26"/>
    <w:rsid w:val="00CE5F4D"/>
    <w:rsid w:val="00CE6603"/>
    <w:rsid w:val="00CE7171"/>
    <w:rsid w:val="00CF00E0"/>
    <w:rsid w:val="00CF082A"/>
    <w:rsid w:val="00CF086A"/>
    <w:rsid w:val="00CF0A86"/>
    <w:rsid w:val="00CF1DD3"/>
    <w:rsid w:val="00CF36C6"/>
    <w:rsid w:val="00CF3BC1"/>
    <w:rsid w:val="00CF4745"/>
    <w:rsid w:val="00CF4922"/>
    <w:rsid w:val="00CF4AA4"/>
    <w:rsid w:val="00CF4E61"/>
    <w:rsid w:val="00CF5E92"/>
    <w:rsid w:val="00CF603D"/>
    <w:rsid w:val="00CF7325"/>
    <w:rsid w:val="00CF7377"/>
    <w:rsid w:val="00D00128"/>
    <w:rsid w:val="00D01168"/>
    <w:rsid w:val="00D016A4"/>
    <w:rsid w:val="00D019E7"/>
    <w:rsid w:val="00D025EA"/>
    <w:rsid w:val="00D02832"/>
    <w:rsid w:val="00D02B86"/>
    <w:rsid w:val="00D02DF9"/>
    <w:rsid w:val="00D02E4D"/>
    <w:rsid w:val="00D03251"/>
    <w:rsid w:val="00D0335A"/>
    <w:rsid w:val="00D03D8F"/>
    <w:rsid w:val="00D04C25"/>
    <w:rsid w:val="00D05FB0"/>
    <w:rsid w:val="00D0648E"/>
    <w:rsid w:val="00D0696D"/>
    <w:rsid w:val="00D06D55"/>
    <w:rsid w:val="00D071B0"/>
    <w:rsid w:val="00D077DC"/>
    <w:rsid w:val="00D07BC7"/>
    <w:rsid w:val="00D1026E"/>
    <w:rsid w:val="00D10A5D"/>
    <w:rsid w:val="00D10ECD"/>
    <w:rsid w:val="00D10F14"/>
    <w:rsid w:val="00D11006"/>
    <w:rsid w:val="00D11191"/>
    <w:rsid w:val="00D11689"/>
    <w:rsid w:val="00D11AB0"/>
    <w:rsid w:val="00D12A6A"/>
    <w:rsid w:val="00D12E7F"/>
    <w:rsid w:val="00D136FF"/>
    <w:rsid w:val="00D1388F"/>
    <w:rsid w:val="00D140A7"/>
    <w:rsid w:val="00D14243"/>
    <w:rsid w:val="00D1466B"/>
    <w:rsid w:val="00D14AAD"/>
    <w:rsid w:val="00D15056"/>
    <w:rsid w:val="00D150C5"/>
    <w:rsid w:val="00D161C9"/>
    <w:rsid w:val="00D16523"/>
    <w:rsid w:val="00D171FA"/>
    <w:rsid w:val="00D1735E"/>
    <w:rsid w:val="00D17A56"/>
    <w:rsid w:val="00D2054F"/>
    <w:rsid w:val="00D20926"/>
    <w:rsid w:val="00D2122E"/>
    <w:rsid w:val="00D21322"/>
    <w:rsid w:val="00D2164A"/>
    <w:rsid w:val="00D22AE0"/>
    <w:rsid w:val="00D23055"/>
    <w:rsid w:val="00D2351F"/>
    <w:rsid w:val="00D23900"/>
    <w:rsid w:val="00D242B3"/>
    <w:rsid w:val="00D24679"/>
    <w:rsid w:val="00D2503D"/>
    <w:rsid w:val="00D256D6"/>
    <w:rsid w:val="00D257FB"/>
    <w:rsid w:val="00D25DE7"/>
    <w:rsid w:val="00D263D8"/>
    <w:rsid w:val="00D2692B"/>
    <w:rsid w:val="00D2715D"/>
    <w:rsid w:val="00D273E8"/>
    <w:rsid w:val="00D27B26"/>
    <w:rsid w:val="00D300F7"/>
    <w:rsid w:val="00D31EB6"/>
    <w:rsid w:val="00D32B8E"/>
    <w:rsid w:val="00D32D32"/>
    <w:rsid w:val="00D33BF5"/>
    <w:rsid w:val="00D33FF4"/>
    <w:rsid w:val="00D3411C"/>
    <w:rsid w:val="00D34332"/>
    <w:rsid w:val="00D34B4A"/>
    <w:rsid w:val="00D34BCA"/>
    <w:rsid w:val="00D353D8"/>
    <w:rsid w:val="00D3637A"/>
    <w:rsid w:val="00D369FA"/>
    <w:rsid w:val="00D36F61"/>
    <w:rsid w:val="00D37111"/>
    <w:rsid w:val="00D378C9"/>
    <w:rsid w:val="00D37DF9"/>
    <w:rsid w:val="00D401B3"/>
    <w:rsid w:val="00D40418"/>
    <w:rsid w:val="00D408F1"/>
    <w:rsid w:val="00D4237F"/>
    <w:rsid w:val="00D42E72"/>
    <w:rsid w:val="00D43448"/>
    <w:rsid w:val="00D4350E"/>
    <w:rsid w:val="00D438A3"/>
    <w:rsid w:val="00D43B8A"/>
    <w:rsid w:val="00D43BBB"/>
    <w:rsid w:val="00D44E28"/>
    <w:rsid w:val="00D44E31"/>
    <w:rsid w:val="00D4534E"/>
    <w:rsid w:val="00D4572D"/>
    <w:rsid w:val="00D47AA6"/>
    <w:rsid w:val="00D47B80"/>
    <w:rsid w:val="00D5052C"/>
    <w:rsid w:val="00D50735"/>
    <w:rsid w:val="00D50DEC"/>
    <w:rsid w:val="00D52385"/>
    <w:rsid w:val="00D52C9D"/>
    <w:rsid w:val="00D52DBA"/>
    <w:rsid w:val="00D54752"/>
    <w:rsid w:val="00D552CF"/>
    <w:rsid w:val="00D55526"/>
    <w:rsid w:val="00D555D3"/>
    <w:rsid w:val="00D55B83"/>
    <w:rsid w:val="00D55C72"/>
    <w:rsid w:val="00D56BBE"/>
    <w:rsid w:val="00D57001"/>
    <w:rsid w:val="00D57664"/>
    <w:rsid w:val="00D6257C"/>
    <w:rsid w:val="00D63475"/>
    <w:rsid w:val="00D63D8B"/>
    <w:rsid w:val="00D65916"/>
    <w:rsid w:val="00D660E2"/>
    <w:rsid w:val="00D663C6"/>
    <w:rsid w:val="00D66E1A"/>
    <w:rsid w:val="00D6718B"/>
    <w:rsid w:val="00D671F9"/>
    <w:rsid w:val="00D7063F"/>
    <w:rsid w:val="00D70BB5"/>
    <w:rsid w:val="00D71620"/>
    <w:rsid w:val="00D719F7"/>
    <w:rsid w:val="00D72AB0"/>
    <w:rsid w:val="00D72C7F"/>
    <w:rsid w:val="00D73837"/>
    <w:rsid w:val="00D74292"/>
    <w:rsid w:val="00D74A9B"/>
    <w:rsid w:val="00D75023"/>
    <w:rsid w:val="00D75DD7"/>
    <w:rsid w:val="00D75FB5"/>
    <w:rsid w:val="00D766DE"/>
    <w:rsid w:val="00D77B03"/>
    <w:rsid w:val="00D77EC0"/>
    <w:rsid w:val="00D80BD3"/>
    <w:rsid w:val="00D80C62"/>
    <w:rsid w:val="00D80EDF"/>
    <w:rsid w:val="00D81722"/>
    <w:rsid w:val="00D817D8"/>
    <w:rsid w:val="00D82BFE"/>
    <w:rsid w:val="00D82EAE"/>
    <w:rsid w:val="00D834E8"/>
    <w:rsid w:val="00D8418E"/>
    <w:rsid w:val="00D84800"/>
    <w:rsid w:val="00D8579F"/>
    <w:rsid w:val="00D85C46"/>
    <w:rsid w:val="00D85C65"/>
    <w:rsid w:val="00D864F2"/>
    <w:rsid w:val="00D86716"/>
    <w:rsid w:val="00D86918"/>
    <w:rsid w:val="00D87322"/>
    <w:rsid w:val="00D90A21"/>
    <w:rsid w:val="00D91A7A"/>
    <w:rsid w:val="00D91DAD"/>
    <w:rsid w:val="00D924F4"/>
    <w:rsid w:val="00D92C9B"/>
    <w:rsid w:val="00D936DB"/>
    <w:rsid w:val="00D937E9"/>
    <w:rsid w:val="00D93DFD"/>
    <w:rsid w:val="00D944C0"/>
    <w:rsid w:val="00D9494B"/>
    <w:rsid w:val="00D94BC8"/>
    <w:rsid w:val="00D958F3"/>
    <w:rsid w:val="00D95E3D"/>
    <w:rsid w:val="00D966DD"/>
    <w:rsid w:val="00D96A84"/>
    <w:rsid w:val="00D9765E"/>
    <w:rsid w:val="00D97763"/>
    <w:rsid w:val="00DA011B"/>
    <w:rsid w:val="00DA0403"/>
    <w:rsid w:val="00DA0C4C"/>
    <w:rsid w:val="00DA1A72"/>
    <w:rsid w:val="00DA487A"/>
    <w:rsid w:val="00DA5362"/>
    <w:rsid w:val="00DA5A2D"/>
    <w:rsid w:val="00DA636D"/>
    <w:rsid w:val="00DA72CC"/>
    <w:rsid w:val="00DB04B7"/>
    <w:rsid w:val="00DB0581"/>
    <w:rsid w:val="00DB3095"/>
    <w:rsid w:val="00DB3418"/>
    <w:rsid w:val="00DB3881"/>
    <w:rsid w:val="00DB45FB"/>
    <w:rsid w:val="00DB47AF"/>
    <w:rsid w:val="00DB47BA"/>
    <w:rsid w:val="00DB4DD9"/>
    <w:rsid w:val="00DB5FBF"/>
    <w:rsid w:val="00DB6A10"/>
    <w:rsid w:val="00DB7C43"/>
    <w:rsid w:val="00DC0311"/>
    <w:rsid w:val="00DC04F1"/>
    <w:rsid w:val="00DC0500"/>
    <w:rsid w:val="00DC0544"/>
    <w:rsid w:val="00DC16AB"/>
    <w:rsid w:val="00DC171E"/>
    <w:rsid w:val="00DC24BF"/>
    <w:rsid w:val="00DC27E3"/>
    <w:rsid w:val="00DC33A3"/>
    <w:rsid w:val="00DC356E"/>
    <w:rsid w:val="00DC3C2F"/>
    <w:rsid w:val="00DC4695"/>
    <w:rsid w:val="00DC491A"/>
    <w:rsid w:val="00DC4DB5"/>
    <w:rsid w:val="00DC6145"/>
    <w:rsid w:val="00DC6881"/>
    <w:rsid w:val="00DC698E"/>
    <w:rsid w:val="00DC6D14"/>
    <w:rsid w:val="00DD02D6"/>
    <w:rsid w:val="00DD0784"/>
    <w:rsid w:val="00DD13C4"/>
    <w:rsid w:val="00DD1682"/>
    <w:rsid w:val="00DD1B84"/>
    <w:rsid w:val="00DD1C4A"/>
    <w:rsid w:val="00DD349D"/>
    <w:rsid w:val="00DD3757"/>
    <w:rsid w:val="00DD3BCD"/>
    <w:rsid w:val="00DD43F9"/>
    <w:rsid w:val="00DD44BC"/>
    <w:rsid w:val="00DD5388"/>
    <w:rsid w:val="00DD5679"/>
    <w:rsid w:val="00DD67CB"/>
    <w:rsid w:val="00DD767A"/>
    <w:rsid w:val="00DD7CCF"/>
    <w:rsid w:val="00DE069D"/>
    <w:rsid w:val="00DE174C"/>
    <w:rsid w:val="00DE1D88"/>
    <w:rsid w:val="00DE1DF5"/>
    <w:rsid w:val="00DE2C4A"/>
    <w:rsid w:val="00DE37C3"/>
    <w:rsid w:val="00DE3A84"/>
    <w:rsid w:val="00DE3BEF"/>
    <w:rsid w:val="00DE56C9"/>
    <w:rsid w:val="00DE5991"/>
    <w:rsid w:val="00DE6757"/>
    <w:rsid w:val="00DE6B30"/>
    <w:rsid w:val="00DE700E"/>
    <w:rsid w:val="00DE75BB"/>
    <w:rsid w:val="00DE7998"/>
    <w:rsid w:val="00DF0B4A"/>
    <w:rsid w:val="00DF157C"/>
    <w:rsid w:val="00DF2416"/>
    <w:rsid w:val="00DF35AB"/>
    <w:rsid w:val="00DF4276"/>
    <w:rsid w:val="00DF4BAE"/>
    <w:rsid w:val="00DF57A7"/>
    <w:rsid w:val="00DF5C7A"/>
    <w:rsid w:val="00DF625A"/>
    <w:rsid w:val="00DF67EA"/>
    <w:rsid w:val="00DF6ED4"/>
    <w:rsid w:val="00DF7AA4"/>
    <w:rsid w:val="00DF7F51"/>
    <w:rsid w:val="00E02668"/>
    <w:rsid w:val="00E03E80"/>
    <w:rsid w:val="00E04669"/>
    <w:rsid w:val="00E048DA"/>
    <w:rsid w:val="00E05E47"/>
    <w:rsid w:val="00E06373"/>
    <w:rsid w:val="00E06D07"/>
    <w:rsid w:val="00E07DA4"/>
    <w:rsid w:val="00E113AC"/>
    <w:rsid w:val="00E11591"/>
    <w:rsid w:val="00E12E92"/>
    <w:rsid w:val="00E13630"/>
    <w:rsid w:val="00E13CEC"/>
    <w:rsid w:val="00E13DB6"/>
    <w:rsid w:val="00E14011"/>
    <w:rsid w:val="00E14CE4"/>
    <w:rsid w:val="00E152A2"/>
    <w:rsid w:val="00E15621"/>
    <w:rsid w:val="00E15E9B"/>
    <w:rsid w:val="00E167DD"/>
    <w:rsid w:val="00E178AD"/>
    <w:rsid w:val="00E178BD"/>
    <w:rsid w:val="00E17A12"/>
    <w:rsid w:val="00E2014E"/>
    <w:rsid w:val="00E20405"/>
    <w:rsid w:val="00E215CC"/>
    <w:rsid w:val="00E22C6D"/>
    <w:rsid w:val="00E231B1"/>
    <w:rsid w:val="00E23D9D"/>
    <w:rsid w:val="00E2589C"/>
    <w:rsid w:val="00E25DE6"/>
    <w:rsid w:val="00E262AC"/>
    <w:rsid w:val="00E26D3E"/>
    <w:rsid w:val="00E26FAE"/>
    <w:rsid w:val="00E277C2"/>
    <w:rsid w:val="00E3001D"/>
    <w:rsid w:val="00E304CA"/>
    <w:rsid w:val="00E31245"/>
    <w:rsid w:val="00E3163E"/>
    <w:rsid w:val="00E321C4"/>
    <w:rsid w:val="00E3231B"/>
    <w:rsid w:val="00E3306F"/>
    <w:rsid w:val="00E33D6F"/>
    <w:rsid w:val="00E34296"/>
    <w:rsid w:val="00E346EE"/>
    <w:rsid w:val="00E34980"/>
    <w:rsid w:val="00E35A8F"/>
    <w:rsid w:val="00E36200"/>
    <w:rsid w:val="00E36C80"/>
    <w:rsid w:val="00E36ED0"/>
    <w:rsid w:val="00E40247"/>
    <w:rsid w:val="00E406F4"/>
    <w:rsid w:val="00E415C6"/>
    <w:rsid w:val="00E41C98"/>
    <w:rsid w:val="00E41FB4"/>
    <w:rsid w:val="00E425C3"/>
    <w:rsid w:val="00E4418F"/>
    <w:rsid w:val="00E44CDA"/>
    <w:rsid w:val="00E44D4B"/>
    <w:rsid w:val="00E47BBC"/>
    <w:rsid w:val="00E5148C"/>
    <w:rsid w:val="00E51764"/>
    <w:rsid w:val="00E51C40"/>
    <w:rsid w:val="00E51E50"/>
    <w:rsid w:val="00E523FF"/>
    <w:rsid w:val="00E538FD"/>
    <w:rsid w:val="00E53B26"/>
    <w:rsid w:val="00E53DC3"/>
    <w:rsid w:val="00E54106"/>
    <w:rsid w:val="00E5424C"/>
    <w:rsid w:val="00E54D6C"/>
    <w:rsid w:val="00E5556C"/>
    <w:rsid w:val="00E55736"/>
    <w:rsid w:val="00E5615F"/>
    <w:rsid w:val="00E564E5"/>
    <w:rsid w:val="00E56A6F"/>
    <w:rsid w:val="00E5732A"/>
    <w:rsid w:val="00E57A7D"/>
    <w:rsid w:val="00E6018A"/>
    <w:rsid w:val="00E605C2"/>
    <w:rsid w:val="00E61908"/>
    <w:rsid w:val="00E62538"/>
    <w:rsid w:val="00E6266A"/>
    <w:rsid w:val="00E62A62"/>
    <w:rsid w:val="00E62EC4"/>
    <w:rsid w:val="00E63975"/>
    <w:rsid w:val="00E63E3C"/>
    <w:rsid w:val="00E64271"/>
    <w:rsid w:val="00E65187"/>
    <w:rsid w:val="00E667BA"/>
    <w:rsid w:val="00E667C8"/>
    <w:rsid w:val="00E66B6D"/>
    <w:rsid w:val="00E67965"/>
    <w:rsid w:val="00E67DC3"/>
    <w:rsid w:val="00E67F81"/>
    <w:rsid w:val="00E71644"/>
    <w:rsid w:val="00E721B9"/>
    <w:rsid w:val="00E72440"/>
    <w:rsid w:val="00E72AC8"/>
    <w:rsid w:val="00E72EB1"/>
    <w:rsid w:val="00E72FBA"/>
    <w:rsid w:val="00E730B4"/>
    <w:rsid w:val="00E74864"/>
    <w:rsid w:val="00E748EC"/>
    <w:rsid w:val="00E74D61"/>
    <w:rsid w:val="00E75033"/>
    <w:rsid w:val="00E75574"/>
    <w:rsid w:val="00E75D18"/>
    <w:rsid w:val="00E76040"/>
    <w:rsid w:val="00E770D2"/>
    <w:rsid w:val="00E77C13"/>
    <w:rsid w:val="00E80060"/>
    <w:rsid w:val="00E81A94"/>
    <w:rsid w:val="00E81F14"/>
    <w:rsid w:val="00E82024"/>
    <w:rsid w:val="00E832D4"/>
    <w:rsid w:val="00E8382E"/>
    <w:rsid w:val="00E839CD"/>
    <w:rsid w:val="00E842D6"/>
    <w:rsid w:val="00E847AC"/>
    <w:rsid w:val="00E84EE9"/>
    <w:rsid w:val="00E8592F"/>
    <w:rsid w:val="00E865E9"/>
    <w:rsid w:val="00E86F4A"/>
    <w:rsid w:val="00E872C2"/>
    <w:rsid w:val="00E876E4"/>
    <w:rsid w:val="00E90168"/>
    <w:rsid w:val="00E90330"/>
    <w:rsid w:val="00E91463"/>
    <w:rsid w:val="00E916FE"/>
    <w:rsid w:val="00E92A55"/>
    <w:rsid w:val="00E92B33"/>
    <w:rsid w:val="00E931C9"/>
    <w:rsid w:val="00E933CF"/>
    <w:rsid w:val="00E9354D"/>
    <w:rsid w:val="00E93AB7"/>
    <w:rsid w:val="00E93EA1"/>
    <w:rsid w:val="00E93F99"/>
    <w:rsid w:val="00E963B7"/>
    <w:rsid w:val="00E965F2"/>
    <w:rsid w:val="00E96857"/>
    <w:rsid w:val="00E97E39"/>
    <w:rsid w:val="00EA014A"/>
    <w:rsid w:val="00EA04FA"/>
    <w:rsid w:val="00EA1B2B"/>
    <w:rsid w:val="00EA2194"/>
    <w:rsid w:val="00EA324B"/>
    <w:rsid w:val="00EA34E1"/>
    <w:rsid w:val="00EA3CA7"/>
    <w:rsid w:val="00EA4853"/>
    <w:rsid w:val="00EA4B7A"/>
    <w:rsid w:val="00EA4F61"/>
    <w:rsid w:val="00EA536C"/>
    <w:rsid w:val="00EA6146"/>
    <w:rsid w:val="00EA6327"/>
    <w:rsid w:val="00EA6BCA"/>
    <w:rsid w:val="00EA6C32"/>
    <w:rsid w:val="00EA75C2"/>
    <w:rsid w:val="00EA7747"/>
    <w:rsid w:val="00EA7879"/>
    <w:rsid w:val="00EB01FE"/>
    <w:rsid w:val="00EB0312"/>
    <w:rsid w:val="00EB0966"/>
    <w:rsid w:val="00EB2761"/>
    <w:rsid w:val="00EB2AD8"/>
    <w:rsid w:val="00EB2C94"/>
    <w:rsid w:val="00EB3379"/>
    <w:rsid w:val="00EB3AA4"/>
    <w:rsid w:val="00EB4151"/>
    <w:rsid w:val="00EB5E3C"/>
    <w:rsid w:val="00EB61CF"/>
    <w:rsid w:val="00EB66F7"/>
    <w:rsid w:val="00EB683D"/>
    <w:rsid w:val="00EB6E02"/>
    <w:rsid w:val="00EB72BF"/>
    <w:rsid w:val="00EC0F8D"/>
    <w:rsid w:val="00EC1041"/>
    <w:rsid w:val="00EC1FFA"/>
    <w:rsid w:val="00EC2E61"/>
    <w:rsid w:val="00EC37A4"/>
    <w:rsid w:val="00EC45C0"/>
    <w:rsid w:val="00EC4B25"/>
    <w:rsid w:val="00EC5201"/>
    <w:rsid w:val="00EC5578"/>
    <w:rsid w:val="00EC600C"/>
    <w:rsid w:val="00EC68FE"/>
    <w:rsid w:val="00EC6A72"/>
    <w:rsid w:val="00EC7CCD"/>
    <w:rsid w:val="00ED0A69"/>
    <w:rsid w:val="00ED155A"/>
    <w:rsid w:val="00ED1A2F"/>
    <w:rsid w:val="00ED1A4C"/>
    <w:rsid w:val="00ED2B20"/>
    <w:rsid w:val="00ED36B5"/>
    <w:rsid w:val="00ED3BAB"/>
    <w:rsid w:val="00ED71A6"/>
    <w:rsid w:val="00ED7459"/>
    <w:rsid w:val="00ED7A67"/>
    <w:rsid w:val="00EE18F3"/>
    <w:rsid w:val="00EE21AC"/>
    <w:rsid w:val="00EE2F27"/>
    <w:rsid w:val="00EE2FCF"/>
    <w:rsid w:val="00EE3670"/>
    <w:rsid w:val="00EE3FED"/>
    <w:rsid w:val="00EE4802"/>
    <w:rsid w:val="00EE622A"/>
    <w:rsid w:val="00EE6A06"/>
    <w:rsid w:val="00EE7AFB"/>
    <w:rsid w:val="00EF07EF"/>
    <w:rsid w:val="00EF0DE1"/>
    <w:rsid w:val="00EF0EEF"/>
    <w:rsid w:val="00EF13B2"/>
    <w:rsid w:val="00EF2697"/>
    <w:rsid w:val="00EF2822"/>
    <w:rsid w:val="00EF3298"/>
    <w:rsid w:val="00EF39E9"/>
    <w:rsid w:val="00EF3ADF"/>
    <w:rsid w:val="00EF42A5"/>
    <w:rsid w:val="00EF4EA3"/>
    <w:rsid w:val="00EF5E4B"/>
    <w:rsid w:val="00EF60E0"/>
    <w:rsid w:val="00EF61BA"/>
    <w:rsid w:val="00EF6414"/>
    <w:rsid w:val="00EF646B"/>
    <w:rsid w:val="00EF6700"/>
    <w:rsid w:val="00EF6C3A"/>
    <w:rsid w:val="00EF7D39"/>
    <w:rsid w:val="00F01363"/>
    <w:rsid w:val="00F02336"/>
    <w:rsid w:val="00F0249B"/>
    <w:rsid w:val="00F02549"/>
    <w:rsid w:val="00F029B9"/>
    <w:rsid w:val="00F033BC"/>
    <w:rsid w:val="00F039ED"/>
    <w:rsid w:val="00F03B10"/>
    <w:rsid w:val="00F0402C"/>
    <w:rsid w:val="00F0454E"/>
    <w:rsid w:val="00F04857"/>
    <w:rsid w:val="00F0554B"/>
    <w:rsid w:val="00F05A75"/>
    <w:rsid w:val="00F06348"/>
    <w:rsid w:val="00F0668B"/>
    <w:rsid w:val="00F066B9"/>
    <w:rsid w:val="00F06EFD"/>
    <w:rsid w:val="00F0723E"/>
    <w:rsid w:val="00F07395"/>
    <w:rsid w:val="00F07469"/>
    <w:rsid w:val="00F10471"/>
    <w:rsid w:val="00F113C7"/>
    <w:rsid w:val="00F11982"/>
    <w:rsid w:val="00F12363"/>
    <w:rsid w:val="00F12DC6"/>
    <w:rsid w:val="00F14ABB"/>
    <w:rsid w:val="00F14DD0"/>
    <w:rsid w:val="00F14EAD"/>
    <w:rsid w:val="00F154E5"/>
    <w:rsid w:val="00F1550E"/>
    <w:rsid w:val="00F16849"/>
    <w:rsid w:val="00F17ACB"/>
    <w:rsid w:val="00F17CBE"/>
    <w:rsid w:val="00F202D7"/>
    <w:rsid w:val="00F206F1"/>
    <w:rsid w:val="00F209BF"/>
    <w:rsid w:val="00F209C7"/>
    <w:rsid w:val="00F20C81"/>
    <w:rsid w:val="00F24086"/>
    <w:rsid w:val="00F244DA"/>
    <w:rsid w:val="00F24544"/>
    <w:rsid w:val="00F24796"/>
    <w:rsid w:val="00F247F9"/>
    <w:rsid w:val="00F251CC"/>
    <w:rsid w:val="00F25230"/>
    <w:rsid w:val="00F2534D"/>
    <w:rsid w:val="00F25732"/>
    <w:rsid w:val="00F2574F"/>
    <w:rsid w:val="00F2590B"/>
    <w:rsid w:val="00F275BC"/>
    <w:rsid w:val="00F27841"/>
    <w:rsid w:val="00F27CBC"/>
    <w:rsid w:val="00F30227"/>
    <w:rsid w:val="00F3200E"/>
    <w:rsid w:val="00F3328F"/>
    <w:rsid w:val="00F33FCC"/>
    <w:rsid w:val="00F342F4"/>
    <w:rsid w:val="00F347BD"/>
    <w:rsid w:val="00F35D6A"/>
    <w:rsid w:val="00F36A90"/>
    <w:rsid w:val="00F36F16"/>
    <w:rsid w:val="00F3716D"/>
    <w:rsid w:val="00F37796"/>
    <w:rsid w:val="00F408C9"/>
    <w:rsid w:val="00F41757"/>
    <w:rsid w:val="00F42272"/>
    <w:rsid w:val="00F422E5"/>
    <w:rsid w:val="00F42FE3"/>
    <w:rsid w:val="00F432DC"/>
    <w:rsid w:val="00F43947"/>
    <w:rsid w:val="00F440F7"/>
    <w:rsid w:val="00F452E2"/>
    <w:rsid w:val="00F45336"/>
    <w:rsid w:val="00F4594B"/>
    <w:rsid w:val="00F500D7"/>
    <w:rsid w:val="00F5045B"/>
    <w:rsid w:val="00F51393"/>
    <w:rsid w:val="00F519C9"/>
    <w:rsid w:val="00F53F86"/>
    <w:rsid w:val="00F5413B"/>
    <w:rsid w:val="00F568F5"/>
    <w:rsid w:val="00F56AAF"/>
    <w:rsid w:val="00F5745C"/>
    <w:rsid w:val="00F57850"/>
    <w:rsid w:val="00F57C10"/>
    <w:rsid w:val="00F60366"/>
    <w:rsid w:val="00F60464"/>
    <w:rsid w:val="00F60C90"/>
    <w:rsid w:val="00F611BA"/>
    <w:rsid w:val="00F61240"/>
    <w:rsid w:val="00F61325"/>
    <w:rsid w:val="00F615AA"/>
    <w:rsid w:val="00F6184A"/>
    <w:rsid w:val="00F632F3"/>
    <w:rsid w:val="00F63395"/>
    <w:rsid w:val="00F64708"/>
    <w:rsid w:val="00F647B0"/>
    <w:rsid w:val="00F65CD7"/>
    <w:rsid w:val="00F67C03"/>
    <w:rsid w:val="00F715A5"/>
    <w:rsid w:val="00F718D1"/>
    <w:rsid w:val="00F71BD0"/>
    <w:rsid w:val="00F73087"/>
    <w:rsid w:val="00F73253"/>
    <w:rsid w:val="00F73AF3"/>
    <w:rsid w:val="00F740AF"/>
    <w:rsid w:val="00F75456"/>
    <w:rsid w:val="00F76EF9"/>
    <w:rsid w:val="00F77581"/>
    <w:rsid w:val="00F777EC"/>
    <w:rsid w:val="00F77B63"/>
    <w:rsid w:val="00F77FE8"/>
    <w:rsid w:val="00F800FD"/>
    <w:rsid w:val="00F8049A"/>
    <w:rsid w:val="00F80F1F"/>
    <w:rsid w:val="00F83DAD"/>
    <w:rsid w:val="00F8497F"/>
    <w:rsid w:val="00F84E2C"/>
    <w:rsid w:val="00F8586E"/>
    <w:rsid w:val="00F86D29"/>
    <w:rsid w:val="00F87B0E"/>
    <w:rsid w:val="00F903C4"/>
    <w:rsid w:val="00F90438"/>
    <w:rsid w:val="00F90AB9"/>
    <w:rsid w:val="00F90ACA"/>
    <w:rsid w:val="00F90EB1"/>
    <w:rsid w:val="00F917D7"/>
    <w:rsid w:val="00F91B04"/>
    <w:rsid w:val="00F91CFE"/>
    <w:rsid w:val="00F92B3B"/>
    <w:rsid w:val="00F92F3E"/>
    <w:rsid w:val="00F947EF"/>
    <w:rsid w:val="00F94F52"/>
    <w:rsid w:val="00F952FB"/>
    <w:rsid w:val="00F954C5"/>
    <w:rsid w:val="00F95970"/>
    <w:rsid w:val="00F964B0"/>
    <w:rsid w:val="00F9719E"/>
    <w:rsid w:val="00F979B0"/>
    <w:rsid w:val="00FA0568"/>
    <w:rsid w:val="00FA0681"/>
    <w:rsid w:val="00FA06BD"/>
    <w:rsid w:val="00FA1130"/>
    <w:rsid w:val="00FA208F"/>
    <w:rsid w:val="00FA2CA3"/>
    <w:rsid w:val="00FA3ABD"/>
    <w:rsid w:val="00FA3AF8"/>
    <w:rsid w:val="00FA4786"/>
    <w:rsid w:val="00FA532F"/>
    <w:rsid w:val="00FA65B2"/>
    <w:rsid w:val="00FA6851"/>
    <w:rsid w:val="00FA77FC"/>
    <w:rsid w:val="00FA7C45"/>
    <w:rsid w:val="00FB0438"/>
    <w:rsid w:val="00FB0665"/>
    <w:rsid w:val="00FB0980"/>
    <w:rsid w:val="00FB0C7E"/>
    <w:rsid w:val="00FB0FC2"/>
    <w:rsid w:val="00FB1C38"/>
    <w:rsid w:val="00FB226F"/>
    <w:rsid w:val="00FB260A"/>
    <w:rsid w:val="00FB326C"/>
    <w:rsid w:val="00FB330A"/>
    <w:rsid w:val="00FB3FF0"/>
    <w:rsid w:val="00FB416A"/>
    <w:rsid w:val="00FB420C"/>
    <w:rsid w:val="00FB4477"/>
    <w:rsid w:val="00FB4925"/>
    <w:rsid w:val="00FB4D95"/>
    <w:rsid w:val="00FB5460"/>
    <w:rsid w:val="00FB593A"/>
    <w:rsid w:val="00FB5CC7"/>
    <w:rsid w:val="00FB6E8E"/>
    <w:rsid w:val="00FB7021"/>
    <w:rsid w:val="00FB72BD"/>
    <w:rsid w:val="00FB72D0"/>
    <w:rsid w:val="00FB736A"/>
    <w:rsid w:val="00FB7490"/>
    <w:rsid w:val="00FB749B"/>
    <w:rsid w:val="00FC082A"/>
    <w:rsid w:val="00FC140E"/>
    <w:rsid w:val="00FC14F7"/>
    <w:rsid w:val="00FC171A"/>
    <w:rsid w:val="00FC1A8F"/>
    <w:rsid w:val="00FC46E5"/>
    <w:rsid w:val="00FC6451"/>
    <w:rsid w:val="00FC6870"/>
    <w:rsid w:val="00FC7035"/>
    <w:rsid w:val="00FC773C"/>
    <w:rsid w:val="00FD00CA"/>
    <w:rsid w:val="00FD0A47"/>
    <w:rsid w:val="00FD1D9E"/>
    <w:rsid w:val="00FD2A28"/>
    <w:rsid w:val="00FD31C5"/>
    <w:rsid w:val="00FD3300"/>
    <w:rsid w:val="00FD47DD"/>
    <w:rsid w:val="00FD5120"/>
    <w:rsid w:val="00FD5380"/>
    <w:rsid w:val="00FD5CC8"/>
    <w:rsid w:val="00FD618F"/>
    <w:rsid w:val="00FD6FAC"/>
    <w:rsid w:val="00FD7764"/>
    <w:rsid w:val="00FE1657"/>
    <w:rsid w:val="00FE1C33"/>
    <w:rsid w:val="00FE1F3C"/>
    <w:rsid w:val="00FE2383"/>
    <w:rsid w:val="00FE2A44"/>
    <w:rsid w:val="00FE2D82"/>
    <w:rsid w:val="00FE2E1E"/>
    <w:rsid w:val="00FE2EAE"/>
    <w:rsid w:val="00FE36ED"/>
    <w:rsid w:val="00FE4861"/>
    <w:rsid w:val="00FE4B0C"/>
    <w:rsid w:val="00FE5163"/>
    <w:rsid w:val="00FE60AE"/>
    <w:rsid w:val="00FE6CDA"/>
    <w:rsid w:val="00FE7422"/>
    <w:rsid w:val="00FF0E02"/>
    <w:rsid w:val="00FF12B8"/>
    <w:rsid w:val="00FF14E6"/>
    <w:rsid w:val="00FF157E"/>
    <w:rsid w:val="00FF1891"/>
    <w:rsid w:val="00FF2DD3"/>
    <w:rsid w:val="00FF4E05"/>
    <w:rsid w:val="00FF58DB"/>
    <w:rsid w:val="00FF6182"/>
    <w:rsid w:val="00FF62DD"/>
    <w:rsid w:val="00FF6325"/>
    <w:rsid w:val="00FF666A"/>
    <w:rsid w:val="00FF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EB328B"/>
  <w15:docId w15:val="{552C91D1-2A6A-444C-883B-5D9F60B3E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1E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Title">
    <w:name w:val="MS Title"/>
    <w:basedOn w:val="Normal"/>
    <w:rsid w:val="00B830BA"/>
    <w:pPr>
      <w:jc w:val="center"/>
    </w:pPr>
    <w:rPr>
      <w:b/>
      <w:bCs/>
      <w:sz w:val="28"/>
      <w:szCs w:val="28"/>
    </w:rPr>
  </w:style>
  <w:style w:type="paragraph" w:customStyle="1" w:styleId="MSAuthors">
    <w:name w:val="MS Authors"/>
    <w:basedOn w:val="Normal"/>
    <w:rsid w:val="00B830BA"/>
    <w:pPr>
      <w:jc w:val="center"/>
    </w:pPr>
    <w:rPr>
      <w:rFonts w:ascii="Arial" w:hAnsi="Arial"/>
    </w:rPr>
  </w:style>
  <w:style w:type="paragraph" w:customStyle="1" w:styleId="MSCorrAuthor">
    <w:name w:val="MS CorrAuthor"/>
    <w:basedOn w:val="Normal"/>
    <w:rsid w:val="00B830BA"/>
    <w:rPr>
      <w:rFonts w:ascii="Arial" w:hAnsi="Arial"/>
    </w:rPr>
  </w:style>
  <w:style w:type="paragraph" w:customStyle="1" w:styleId="MSSponsor">
    <w:name w:val="MS Sponsor"/>
    <w:basedOn w:val="MSCorrAuthor"/>
    <w:rsid w:val="00B830BA"/>
  </w:style>
  <w:style w:type="paragraph" w:customStyle="1" w:styleId="MSRunHead">
    <w:name w:val="MS RunHead"/>
    <w:basedOn w:val="MSCorrAuthor"/>
    <w:rsid w:val="00B830BA"/>
  </w:style>
  <w:style w:type="paragraph" w:customStyle="1" w:styleId="MSKeywords">
    <w:name w:val="MS Keywords"/>
    <w:basedOn w:val="Normal"/>
    <w:rsid w:val="00B830BA"/>
    <w:rPr>
      <w:rFonts w:ascii="Arial" w:hAnsi="Arial"/>
    </w:rPr>
  </w:style>
  <w:style w:type="paragraph" w:customStyle="1" w:styleId="MSWordCount">
    <w:name w:val="MS WordCount"/>
    <w:basedOn w:val="Normal"/>
    <w:rsid w:val="00B830BA"/>
    <w:rPr>
      <w:rFonts w:ascii="Arial" w:hAnsi="Arial"/>
    </w:rPr>
  </w:style>
  <w:style w:type="paragraph" w:customStyle="1" w:styleId="MSAbstrHdr">
    <w:name w:val="MS Abstr Hdr"/>
    <w:basedOn w:val="MSTitle"/>
    <w:rsid w:val="00B830BA"/>
    <w:pPr>
      <w:jc w:val="left"/>
    </w:pPr>
    <w:rPr>
      <w:sz w:val="22"/>
      <w:szCs w:val="22"/>
    </w:rPr>
  </w:style>
  <w:style w:type="paragraph" w:customStyle="1" w:styleId="MSAbstract">
    <w:name w:val="MS Abstract"/>
    <w:basedOn w:val="MSAbstrHdr"/>
    <w:rsid w:val="00B830BA"/>
    <w:rPr>
      <w:b w:val="0"/>
      <w:bCs w:val="0"/>
    </w:rPr>
  </w:style>
  <w:style w:type="paragraph" w:customStyle="1" w:styleId="MSRefHdr">
    <w:name w:val="MS Ref Hdr"/>
    <w:basedOn w:val="Normal"/>
    <w:rsid w:val="00B830BA"/>
    <w:rPr>
      <w:b/>
      <w:bCs/>
    </w:rPr>
  </w:style>
  <w:style w:type="paragraph" w:customStyle="1" w:styleId="MSRefs">
    <w:name w:val="MS Refs"/>
    <w:basedOn w:val="Normal"/>
    <w:rsid w:val="00B830BA"/>
  </w:style>
  <w:style w:type="paragraph" w:customStyle="1" w:styleId="MSAppendHdr">
    <w:name w:val="MS Append Hdr"/>
    <w:basedOn w:val="Normal"/>
    <w:rsid w:val="00B830BA"/>
    <w:rPr>
      <w:b/>
      <w:bCs/>
    </w:rPr>
  </w:style>
  <w:style w:type="paragraph" w:customStyle="1" w:styleId="MSAppendix">
    <w:name w:val="MS Appendix"/>
    <w:basedOn w:val="Normal"/>
    <w:rsid w:val="00B830BA"/>
  </w:style>
  <w:style w:type="paragraph" w:customStyle="1" w:styleId="MSHeader">
    <w:name w:val="MS Header"/>
    <w:basedOn w:val="Normal"/>
    <w:rsid w:val="00B830BA"/>
    <w:rPr>
      <w:b/>
      <w:bCs/>
    </w:rPr>
  </w:style>
  <w:style w:type="paragraph" w:customStyle="1" w:styleId="MSText">
    <w:name w:val="MS Text"/>
    <w:basedOn w:val="Normal"/>
    <w:link w:val="MSTextChar"/>
    <w:rsid w:val="00B830BA"/>
  </w:style>
  <w:style w:type="paragraph" w:customStyle="1" w:styleId="MSSubHdr">
    <w:name w:val="MS Sub Hdr"/>
    <w:basedOn w:val="MSAbstrHdr"/>
    <w:rsid w:val="00B830BA"/>
  </w:style>
  <w:style w:type="paragraph" w:styleId="Header">
    <w:name w:val="header"/>
    <w:basedOn w:val="Normal"/>
    <w:link w:val="HeaderChar"/>
    <w:rsid w:val="00CF4E6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6001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F4E6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600185"/>
    <w:rPr>
      <w:rFonts w:cs="Times New Roman"/>
      <w:sz w:val="24"/>
      <w:szCs w:val="24"/>
    </w:rPr>
  </w:style>
  <w:style w:type="character" w:styleId="PageNumber">
    <w:name w:val="page number"/>
    <w:rsid w:val="00CF4E61"/>
    <w:rPr>
      <w:rFonts w:cs="Times New Roman"/>
    </w:rPr>
  </w:style>
  <w:style w:type="character" w:styleId="Hyperlink">
    <w:name w:val="Hyperlink"/>
    <w:rsid w:val="00214B18"/>
    <w:rPr>
      <w:rFonts w:cs="Times New Roman"/>
      <w:color w:val="0000FF"/>
      <w:u w:val="single"/>
    </w:rPr>
  </w:style>
  <w:style w:type="character" w:styleId="CommentReference">
    <w:name w:val="annotation reference"/>
    <w:semiHidden/>
    <w:rsid w:val="00AF04B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qFormat/>
    <w:rsid w:val="00317BCB"/>
    <w:rPr>
      <w:rFonts w:ascii="Tahoma" w:hAnsi="Tahoma" w:cs="Tahoma"/>
    </w:rPr>
  </w:style>
  <w:style w:type="character" w:customStyle="1" w:styleId="CommentTextChar">
    <w:name w:val="Comment Text Char"/>
    <w:link w:val="CommentText"/>
    <w:uiPriority w:val="99"/>
    <w:locked/>
    <w:rsid w:val="00317BCB"/>
    <w:rPr>
      <w:rFonts w:ascii="Tahoma" w:hAnsi="Tahoma" w:cs="Tahom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F04B2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600185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AF0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600185"/>
    <w:rPr>
      <w:rFonts w:cs="Times New Roman"/>
      <w:sz w:val="2"/>
    </w:rPr>
  </w:style>
  <w:style w:type="paragraph" w:styleId="Caption">
    <w:name w:val="caption"/>
    <w:basedOn w:val="Normal"/>
    <w:next w:val="Normal"/>
    <w:link w:val="CaptionChar"/>
    <w:qFormat/>
    <w:rsid w:val="00BD29A0"/>
    <w:pPr>
      <w:spacing w:after="200"/>
    </w:pPr>
    <w:rPr>
      <w:b/>
      <w:bCs/>
    </w:rPr>
  </w:style>
  <w:style w:type="paragraph" w:customStyle="1" w:styleId="Style1">
    <w:name w:val="Style1"/>
    <w:basedOn w:val="Caption"/>
    <w:link w:val="Style1Char"/>
    <w:rsid w:val="00BD29A0"/>
  </w:style>
  <w:style w:type="character" w:customStyle="1" w:styleId="CaptionChar">
    <w:name w:val="Caption Char"/>
    <w:link w:val="Caption"/>
    <w:locked/>
    <w:rsid w:val="00BD29A0"/>
    <w:rPr>
      <w:rFonts w:cs="Times New Roman"/>
      <w:b/>
      <w:bCs/>
      <w:sz w:val="24"/>
      <w:szCs w:val="24"/>
    </w:rPr>
  </w:style>
  <w:style w:type="character" w:customStyle="1" w:styleId="Style1Char">
    <w:name w:val="Style1 Char"/>
    <w:basedOn w:val="CaptionChar"/>
    <w:link w:val="Style1"/>
    <w:locked/>
    <w:rsid w:val="00BD29A0"/>
    <w:rPr>
      <w:rFonts w:cs="Times New Roman"/>
      <w:b/>
      <w:bCs/>
      <w:sz w:val="24"/>
      <w:szCs w:val="24"/>
    </w:rPr>
  </w:style>
  <w:style w:type="table" w:styleId="TableGrid">
    <w:name w:val="Table Grid"/>
    <w:basedOn w:val="TableNormal"/>
    <w:rsid w:val="006C4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F947EF"/>
  </w:style>
  <w:style w:type="paragraph" w:styleId="ListParagraph">
    <w:name w:val="List Paragraph"/>
    <w:basedOn w:val="Normal"/>
    <w:uiPriority w:val="34"/>
    <w:qFormat/>
    <w:rsid w:val="007F709A"/>
    <w:pPr>
      <w:ind w:left="720"/>
      <w:contextualSpacing/>
    </w:pPr>
  </w:style>
  <w:style w:type="character" w:styleId="FollowedHyperlink">
    <w:name w:val="FollowedHyperlink"/>
    <w:rsid w:val="006111CF"/>
    <w:rPr>
      <w:rFonts w:cs="Times New Roman"/>
      <w:color w:val="800080"/>
      <w:u w:val="single"/>
    </w:rPr>
  </w:style>
  <w:style w:type="paragraph" w:customStyle="1" w:styleId="TableText">
    <w:name w:val="Table Text"/>
    <w:basedOn w:val="BodyText"/>
    <w:link w:val="TableTextChar"/>
    <w:rsid w:val="00FF62DD"/>
    <w:pPr>
      <w:keepNext/>
      <w:spacing w:before="40" w:after="40"/>
    </w:pPr>
    <w:rPr>
      <w:sz w:val="20"/>
      <w:szCs w:val="20"/>
    </w:rPr>
  </w:style>
  <w:style w:type="character" w:customStyle="1" w:styleId="TableTextChar">
    <w:name w:val="Table Text Char"/>
    <w:link w:val="TableText"/>
    <w:locked/>
    <w:rsid w:val="00FF62DD"/>
    <w:rPr>
      <w:sz w:val="20"/>
    </w:rPr>
  </w:style>
  <w:style w:type="paragraph" w:customStyle="1" w:styleId="TableTextCenetered">
    <w:name w:val="Table Text Cenetered"/>
    <w:basedOn w:val="TableText"/>
    <w:rsid w:val="00FF62DD"/>
    <w:pPr>
      <w:jc w:val="center"/>
    </w:pPr>
  </w:style>
  <w:style w:type="paragraph" w:styleId="BodyText">
    <w:name w:val="Body Text"/>
    <w:basedOn w:val="Normal"/>
    <w:link w:val="BodyTextChar"/>
    <w:semiHidden/>
    <w:rsid w:val="00FF62DD"/>
    <w:pPr>
      <w:spacing w:after="120"/>
    </w:pPr>
  </w:style>
  <w:style w:type="character" w:customStyle="1" w:styleId="BodyTextChar">
    <w:name w:val="Body Text Char"/>
    <w:link w:val="BodyText"/>
    <w:semiHidden/>
    <w:locked/>
    <w:rsid w:val="00FF62DD"/>
    <w:rPr>
      <w:rFonts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121EFF"/>
    <w:pPr>
      <w:jc w:val="center"/>
    </w:pPr>
    <w:rPr>
      <w:noProof/>
    </w:rPr>
  </w:style>
  <w:style w:type="character" w:customStyle="1" w:styleId="MSTextChar">
    <w:name w:val="MS Text Char"/>
    <w:link w:val="MSText"/>
    <w:rsid w:val="00121EFF"/>
    <w:rPr>
      <w:sz w:val="24"/>
      <w:szCs w:val="24"/>
    </w:rPr>
  </w:style>
  <w:style w:type="character" w:customStyle="1" w:styleId="EndNoteBibliographyTitleChar">
    <w:name w:val="EndNote Bibliography Title Char"/>
    <w:link w:val="EndNoteBibliographyTitle"/>
    <w:rsid w:val="00121EFF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21EFF"/>
    <w:rPr>
      <w:noProof/>
    </w:rPr>
  </w:style>
  <w:style w:type="character" w:customStyle="1" w:styleId="EndNoteBibliographyChar">
    <w:name w:val="EndNote Bibliography Char"/>
    <w:link w:val="EndNoteBibliography"/>
    <w:rsid w:val="00121EFF"/>
    <w:rPr>
      <w:noProof/>
      <w:sz w:val="24"/>
      <w:szCs w:val="24"/>
    </w:rPr>
  </w:style>
  <w:style w:type="paragraph" w:styleId="Revision">
    <w:name w:val="Revision"/>
    <w:hidden/>
    <w:uiPriority w:val="99"/>
    <w:semiHidden/>
    <w:rsid w:val="00842DE8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50A5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C62BC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270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4F4F5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51C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F751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183A"/>
    <w:rPr>
      <w:color w:val="605E5C"/>
      <w:shd w:val="clear" w:color="auto" w:fill="E1DFDD"/>
    </w:rPr>
  </w:style>
  <w:style w:type="table" w:styleId="GridTable3">
    <w:name w:val="Grid Table 3"/>
    <w:basedOn w:val="TableNormal"/>
    <w:uiPriority w:val="48"/>
    <w:rsid w:val="0016183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4">
    <w:name w:val="Plain Table 4"/>
    <w:basedOn w:val="TableNormal"/>
    <w:rsid w:val="00247B7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semiHidden/>
    <w:unhideWhenUsed/>
    <w:rsid w:val="00257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99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44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99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44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">
          <w:marLeft w:val="99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00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46497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4707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4269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3245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82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4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47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52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6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18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093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3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4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7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457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4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67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9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0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76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9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7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49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8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59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0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5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8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58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33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5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55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0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3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6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1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5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4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11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811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51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3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6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3227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0729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548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5622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98918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1356">
          <w:marLeft w:val="73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379">
          <w:marLeft w:val="73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60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744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3451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7135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2368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702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3128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3673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0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62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3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5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459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8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1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1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1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5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93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63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8740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4710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859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9419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604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18359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0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180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077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7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023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551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7387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57393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673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17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1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5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7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9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11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0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2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84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40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2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3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0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36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3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80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054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493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8551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659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2935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3789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77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438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2956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6698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4918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645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4217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6913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7417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629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3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19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4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70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4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2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12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8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97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4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8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57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60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22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3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4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18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7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37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35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2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1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4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12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5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0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9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2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9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9774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987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50067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0819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928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3161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8094">
          <w:marLeft w:val="734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0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2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9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3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7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larusso\Documents\Chestnut%20Med%20Comm\Templates,%20etc\Manuscripts\ManuscriptTemplate_primar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82F1F-C0E6-484C-BB74-2FEE7E65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ManuscriptTemplate_primary.dotx</Template>
  <TotalTime>14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Manuscript Template_primary</vt:lpstr>
    </vt:vector>
  </TitlesOfParts>
  <Company>Chestnut Medical Communications</Company>
  <LinksUpToDate>false</LinksUpToDate>
  <CharactersWithSpaces>2372</CharactersWithSpaces>
  <SharedDoc>false</SharedDoc>
  <HLinks>
    <vt:vector size="6" baseType="variant">
      <vt:variant>
        <vt:i4>3014717</vt:i4>
      </vt:variant>
      <vt:variant>
        <vt:i4>0</vt:i4>
      </vt:variant>
      <vt:variant>
        <vt:i4>0</vt:i4>
      </vt:variant>
      <vt:variant>
        <vt:i4>5</vt:i4>
      </vt:variant>
      <vt:variant>
        <vt:lpwstr>http://onlinelibrary.wiley.com/journal/10.1002/(ISSN)1099-1557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Template_primary</dc:title>
  <dc:subject/>
  <dc:creator>Laurie LaRusso</dc:creator>
  <cp:keywords/>
  <dc:description/>
  <cp:lastModifiedBy>Sahinkaya, Rezan[Non-Employee]</cp:lastModifiedBy>
  <cp:revision>4</cp:revision>
  <cp:lastPrinted>2018-11-27T19:41:00Z</cp:lastPrinted>
  <dcterms:created xsi:type="dcterms:W3CDTF">2023-06-01T20:00:00Z</dcterms:created>
  <dcterms:modified xsi:type="dcterms:W3CDTF">2023-06-01T20:04:00Z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