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1AA59" w14:textId="77777777" w:rsidR="004036D3" w:rsidRPr="004036D3" w:rsidRDefault="009C6800" w:rsidP="004036D3">
      <w:pPr>
        <w:rPr>
          <w:b/>
        </w:rPr>
      </w:pPr>
      <w:r>
        <w:rPr>
          <w:b/>
        </w:rPr>
        <w:t>Additional file 1</w:t>
      </w:r>
      <w:r w:rsidR="004036D3">
        <w:rPr>
          <w:b/>
        </w:rPr>
        <w:t xml:space="preserve"> - </w:t>
      </w:r>
      <w:r w:rsidR="004036D3" w:rsidRPr="004036D3">
        <w:rPr>
          <w:b/>
        </w:rPr>
        <w:t>Natural history in Malan syndrome: survey of 28 adults and literature review</w:t>
      </w:r>
    </w:p>
    <w:p w14:paraId="0C53EAF2" w14:textId="7ED0EBF3" w:rsidR="009C6800" w:rsidRDefault="009C6800" w:rsidP="00CC0208">
      <w:pPr>
        <w:rPr>
          <w:b/>
        </w:rPr>
      </w:pPr>
    </w:p>
    <w:p w14:paraId="2CF2AB58" w14:textId="77777777" w:rsidR="009C6800" w:rsidRDefault="009C6800" w:rsidP="00CC0208">
      <w:pPr>
        <w:rPr>
          <w:b/>
        </w:rPr>
      </w:pPr>
    </w:p>
    <w:p w14:paraId="6D0983CE" w14:textId="5601562D" w:rsidR="00983169" w:rsidRPr="00A221E7" w:rsidRDefault="00983169" w:rsidP="00CC0208">
      <w:pPr>
        <w:rPr>
          <w:b/>
        </w:rPr>
      </w:pPr>
      <w:r w:rsidRPr="00A221E7">
        <w:rPr>
          <w:b/>
        </w:rPr>
        <w:t>INTRODUCTION</w:t>
      </w:r>
    </w:p>
    <w:p w14:paraId="2112742B" w14:textId="77777777" w:rsidR="00033AD9" w:rsidRDefault="00A40082" w:rsidP="00CC0208">
      <w:r>
        <w:t xml:space="preserve">In collaboration with the Malan </w:t>
      </w:r>
      <w:r w:rsidR="00AB678D">
        <w:t xml:space="preserve">Syndrome </w:t>
      </w:r>
      <w:r w:rsidR="006B5371">
        <w:t>Foundation,</w:t>
      </w:r>
      <w:r>
        <w:t xml:space="preserve"> </w:t>
      </w:r>
      <w:r w:rsidR="006B5371">
        <w:t xml:space="preserve">Amsterdam University Medical Centers (Amsterdam UMC) is conducting a research study in which </w:t>
      </w:r>
      <w:r w:rsidR="00CC0208" w:rsidRPr="00A40082">
        <w:rPr>
          <w:rStyle w:val="Hyperlink"/>
          <w:color w:val="auto"/>
          <w:u w:val="none"/>
        </w:rPr>
        <w:t>we collect</w:t>
      </w:r>
      <w:r w:rsidR="00302B3D" w:rsidRPr="00A40082">
        <w:t xml:space="preserve"> information about</w:t>
      </w:r>
      <w:r w:rsidR="00DB3BDB" w:rsidRPr="00DB3BDB">
        <w:t xml:space="preserve"> health, behavio</w:t>
      </w:r>
      <w:r w:rsidR="005E00F7">
        <w:t>u</w:t>
      </w:r>
      <w:r w:rsidR="00DB3BDB" w:rsidRPr="00DB3BDB">
        <w:t xml:space="preserve">r, </w:t>
      </w:r>
      <w:r w:rsidR="006B5371">
        <w:t xml:space="preserve">daily </w:t>
      </w:r>
      <w:r w:rsidR="00DB3BDB" w:rsidRPr="00DB3BDB">
        <w:t>functioning</w:t>
      </w:r>
      <w:r w:rsidR="0057791C">
        <w:t xml:space="preserve">, </w:t>
      </w:r>
      <w:r w:rsidR="00DB3BDB" w:rsidRPr="00DB3BDB">
        <w:t>needs</w:t>
      </w:r>
      <w:r w:rsidR="00DB3BDB">
        <w:t xml:space="preserve"> </w:t>
      </w:r>
      <w:r w:rsidR="0057791C">
        <w:t xml:space="preserve">and clinical management </w:t>
      </w:r>
      <w:r w:rsidR="00DB3BDB">
        <w:t>of</w:t>
      </w:r>
      <w:r w:rsidR="006F1E03" w:rsidRPr="00A40082">
        <w:t xml:space="preserve"> </w:t>
      </w:r>
      <w:r w:rsidR="00302B3D" w:rsidRPr="00A40082">
        <w:t>adult</w:t>
      </w:r>
      <w:r w:rsidR="001515BD" w:rsidRPr="00A40082">
        <w:t xml:space="preserve"> </w:t>
      </w:r>
      <w:r w:rsidR="00CC0208" w:rsidRPr="00A40082">
        <w:t xml:space="preserve">individuals </w:t>
      </w:r>
      <w:r w:rsidR="00C74916" w:rsidRPr="00A40082">
        <w:t>(18 years</w:t>
      </w:r>
      <w:r w:rsidR="008A6F05">
        <w:t xml:space="preserve"> and older</w:t>
      </w:r>
      <w:r w:rsidR="00C74916" w:rsidRPr="00A40082">
        <w:t xml:space="preserve">) </w:t>
      </w:r>
      <w:r w:rsidR="00CC0208" w:rsidRPr="00A40082">
        <w:t xml:space="preserve">with </w:t>
      </w:r>
      <w:r w:rsidR="00033AD9">
        <w:t>Malan syndrome</w:t>
      </w:r>
      <w:r w:rsidRPr="00A40082">
        <w:t xml:space="preserve"> (M</w:t>
      </w:r>
      <w:r w:rsidR="00207B43">
        <w:t>ALN</w:t>
      </w:r>
      <w:r w:rsidRPr="00A40082">
        <w:t>S</w:t>
      </w:r>
      <w:r w:rsidR="00302B3D" w:rsidRPr="00A40082">
        <w:t>)</w:t>
      </w:r>
      <w:r w:rsidR="00861B3D" w:rsidRPr="00A40082">
        <w:t xml:space="preserve">. </w:t>
      </w:r>
    </w:p>
    <w:p w14:paraId="5BFF52B0" w14:textId="77777777" w:rsidR="00A40082" w:rsidRDefault="00A40082" w:rsidP="00CC0208">
      <w:r>
        <w:t>This information is crucial</w:t>
      </w:r>
      <w:r w:rsidRPr="00A40082">
        <w:t xml:space="preserve"> for understanding the </w:t>
      </w:r>
      <w:r w:rsidR="00033AD9">
        <w:t>na</w:t>
      </w:r>
      <w:r w:rsidR="004D65C7">
        <w:t xml:space="preserve">tural history of </w:t>
      </w:r>
      <w:r w:rsidR="00207B43">
        <w:t>MALNS</w:t>
      </w:r>
      <w:r w:rsidR="004D65C7">
        <w:t>:</w:t>
      </w:r>
      <w:r w:rsidR="00033AD9">
        <w:t xml:space="preserve"> the </w:t>
      </w:r>
      <w:r w:rsidRPr="00A40082">
        <w:t>full spect</w:t>
      </w:r>
      <w:r w:rsidR="004D65C7">
        <w:t>rum of symptoms</w:t>
      </w:r>
      <w:r w:rsidRPr="00A40082">
        <w:t xml:space="preserve"> and how the disorder affects individuals over time</w:t>
      </w:r>
      <w:r>
        <w:t xml:space="preserve">. Furthermore, this information helps </w:t>
      </w:r>
      <w:r w:rsidR="00EB6A60">
        <w:t xml:space="preserve">to </w:t>
      </w:r>
      <w:r>
        <w:t>answer questions</w:t>
      </w:r>
      <w:r w:rsidR="00E30ACE">
        <w:t xml:space="preserve"> of indivi</w:t>
      </w:r>
      <w:r>
        <w:t xml:space="preserve">duals </w:t>
      </w:r>
      <w:r w:rsidR="00E30ACE">
        <w:t>with</w:t>
      </w:r>
      <w:r w:rsidR="00207B43">
        <w:t xml:space="preserve"> MALNS </w:t>
      </w:r>
      <w:r>
        <w:t xml:space="preserve">and </w:t>
      </w:r>
      <w:r w:rsidR="00E30ACE">
        <w:t xml:space="preserve">their </w:t>
      </w:r>
      <w:r w:rsidR="0057791C">
        <w:t>families, and</w:t>
      </w:r>
      <w:r w:rsidR="00EB6A60">
        <w:t xml:space="preserve"> to</w:t>
      </w:r>
      <w:r>
        <w:t xml:space="preserve"> develop</w:t>
      </w:r>
      <w:r w:rsidR="00EB6A60">
        <w:t xml:space="preserve"> </w:t>
      </w:r>
      <w:r>
        <w:t>manag</w:t>
      </w:r>
      <w:r w:rsidR="00E30ACE">
        <w:t>e</w:t>
      </w:r>
      <w:r>
        <w:t xml:space="preserve">ment </w:t>
      </w:r>
      <w:r w:rsidR="00E30ACE">
        <w:t>guidelines for optimal care.</w:t>
      </w:r>
      <w:r w:rsidR="006B5371">
        <w:t xml:space="preserve"> </w:t>
      </w:r>
    </w:p>
    <w:p w14:paraId="6D140533" w14:textId="77777777" w:rsidR="00E30ACE" w:rsidRDefault="00E30ACE" w:rsidP="00CC0208"/>
    <w:p w14:paraId="34185882" w14:textId="77777777" w:rsidR="0038718C" w:rsidRDefault="006B5371" w:rsidP="00CC0208">
      <w:r>
        <w:t xml:space="preserve">You are being invited to participate in this research study. </w:t>
      </w:r>
      <w:r w:rsidR="00CC0208">
        <w:t xml:space="preserve">We would be grateful if you would fill in the </w:t>
      </w:r>
      <w:r w:rsidR="00983169">
        <w:t xml:space="preserve">following </w:t>
      </w:r>
      <w:r w:rsidR="00C615DF">
        <w:t xml:space="preserve">survey. </w:t>
      </w:r>
    </w:p>
    <w:p w14:paraId="25084B1F" w14:textId="77777777" w:rsidR="006B5371" w:rsidRDefault="006B5371" w:rsidP="006B5371">
      <w:pPr>
        <w:pStyle w:val="ListParagraph"/>
        <w:numPr>
          <w:ilvl w:val="0"/>
          <w:numId w:val="28"/>
        </w:numPr>
      </w:pPr>
      <w:r>
        <w:t>Participation is voluntary.</w:t>
      </w:r>
      <w:r w:rsidR="001D7450">
        <w:t xml:space="preserve"> By completing the survey, you are voluntarily agreeing to participate. </w:t>
      </w:r>
    </w:p>
    <w:p w14:paraId="4A369A36" w14:textId="77777777" w:rsidR="00C74916" w:rsidRPr="00AF663B" w:rsidRDefault="00AB55D1" w:rsidP="00861B3D">
      <w:pPr>
        <w:pStyle w:val="ListParagraph"/>
        <w:numPr>
          <w:ilvl w:val="0"/>
          <w:numId w:val="5"/>
        </w:numPr>
      </w:pPr>
      <w:r w:rsidRPr="00AF663B">
        <w:t xml:space="preserve">None of these questions are required but your complete responses will be of great </w:t>
      </w:r>
      <w:r w:rsidR="00C615DF" w:rsidRPr="00AF663B">
        <w:t>help.</w:t>
      </w:r>
      <w:r w:rsidRPr="00AF663B">
        <w:t xml:space="preserve"> </w:t>
      </w:r>
    </w:p>
    <w:p w14:paraId="2BC6DB11" w14:textId="77777777" w:rsidR="00C74916" w:rsidRPr="00F21B14" w:rsidRDefault="00101C92" w:rsidP="00861B3D">
      <w:pPr>
        <w:pStyle w:val="ListParagraph"/>
        <w:numPr>
          <w:ilvl w:val="0"/>
          <w:numId w:val="5"/>
        </w:numPr>
      </w:pPr>
      <w:r w:rsidRPr="00F21B14">
        <w:rPr>
          <w:rFonts w:eastAsia="MS Mincho" w:cs="Times New Roman"/>
        </w:rPr>
        <w:t xml:space="preserve">As it is most likely that a caregiver </w:t>
      </w:r>
      <w:r w:rsidR="00302B3D" w:rsidRPr="00F21B14">
        <w:rPr>
          <w:rFonts w:eastAsia="MS Mincho" w:cs="Times New Roman"/>
        </w:rPr>
        <w:t xml:space="preserve">may </w:t>
      </w:r>
      <w:r w:rsidRPr="00F21B14">
        <w:rPr>
          <w:rFonts w:eastAsia="MS Mincho" w:cs="Times New Roman"/>
        </w:rPr>
        <w:t>answer the questions</w:t>
      </w:r>
      <w:r w:rsidR="00302B3D" w:rsidRPr="00F21B14">
        <w:rPr>
          <w:rFonts w:eastAsia="MS Mincho" w:cs="Times New Roman"/>
        </w:rPr>
        <w:t xml:space="preserve">, </w:t>
      </w:r>
      <w:r w:rsidRPr="00F21B14">
        <w:rPr>
          <w:rFonts w:eastAsia="MS Mincho" w:cs="Times New Roman"/>
        </w:rPr>
        <w:t xml:space="preserve">we worded these </w:t>
      </w:r>
      <w:r w:rsidR="00C615DF" w:rsidRPr="00F21B14">
        <w:rPr>
          <w:rFonts w:eastAsia="MS Mincho" w:cs="Times New Roman"/>
        </w:rPr>
        <w:t>accordingly.</w:t>
      </w:r>
      <w:r w:rsidR="00FC4F69" w:rsidRPr="00F21B14">
        <w:t xml:space="preserve"> </w:t>
      </w:r>
    </w:p>
    <w:p w14:paraId="496730FC" w14:textId="56CD388C" w:rsidR="00C74916" w:rsidRDefault="00335D4D" w:rsidP="00FB7AED">
      <w:pPr>
        <w:pStyle w:val="ListParagraph"/>
        <w:numPr>
          <w:ilvl w:val="0"/>
          <w:numId w:val="5"/>
        </w:numPr>
      </w:pPr>
      <w:r>
        <w:t xml:space="preserve">The survey takes approximately </w:t>
      </w:r>
      <w:r w:rsidR="00437F0D">
        <w:t>30-</w:t>
      </w:r>
      <w:r>
        <w:t xml:space="preserve">45 minutes to complete. You can pause the survey and answers will be saved. You can resume the survey at any given moment. </w:t>
      </w:r>
    </w:p>
    <w:p w14:paraId="16CEFE2E" w14:textId="77777777" w:rsidR="00970C0C" w:rsidRDefault="00221CD2" w:rsidP="00A51E95">
      <w:pPr>
        <w:pStyle w:val="ListParagraph"/>
        <w:numPr>
          <w:ilvl w:val="0"/>
          <w:numId w:val="5"/>
        </w:numPr>
      </w:pPr>
      <w:r>
        <w:t>If you have any remaining questions about the study, please contact</w:t>
      </w:r>
      <w:r w:rsidR="001C0432">
        <w:t xml:space="preserve">: </w:t>
      </w:r>
      <w:hyperlink r:id="rId8" w:history="1">
        <w:r w:rsidR="001C0432" w:rsidRPr="00CE4655">
          <w:rPr>
            <w:rStyle w:val="Hyperlink"/>
          </w:rPr>
          <w:t>t.n.huynh@amsterdamumc.nl</w:t>
        </w:r>
      </w:hyperlink>
      <w:r w:rsidR="001C0432">
        <w:t xml:space="preserve"> OR </w:t>
      </w:r>
      <w:hyperlink r:id="rId9" w:history="1">
        <w:r w:rsidR="001C0432" w:rsidRPr="00CE4655">
          <w:rPr>
            <w:rStyle w:val="Hyperlink"/>
          </w:rPr>
          <w:t>christal@malansyndrome.org</w:t>
        </w:r>
      </w:hyperlink>
      <w:r w:rsidR="001C0432">
        <w:t xml:space="preserve"> </w:t>
      </w:r>
    </w:p>
    <w:p w14:paraId="1DF9DAE4" w14:textId="77777777" w:rsidR="00585126" w:rsidRDefault="00585126" w:rsidP="00585126"/>
    <w:p w14:paraId="154F2ECD" w14:textId="77777777" w:rsidR="00585126" w:rsidRDefault="00585126" w:rsidP="00585126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Please read the instructions below carefully</w:t>
      </w:r>
    </w:p>
    <w:p w14:paraId="19C33D60" w14:textId="77777777" w:rsidR="00585126" w:rsidRDefault="00585126" w:rsidP="00585126">
      <w:pPr>
        <w:pStyle w:val="ListParagraph"/>
        <w:numPr>
          <w:ilvl w:val="0"/>
          <w:numId w:val="29"/>
        </w:numPr>
      </w:pPr>
      <w:r w:rsidRPr="00F21B14">
        <w:t xml:space="preserve">There should </w:t>
      </w:r>
      <w:r>
        <w:t xml:space="preserve">only </w:t>
      </w:r>
      <w:r w:rsidRPr="00F21B14">
        <w:t xml:space="preserve">be </w:t>
      </w:r>
      <w:r>
        <w:t>ONE</w:t>
      </w:r>
      <w:r w:rsidRPr="00F21B14">
        <w:t xml:space="preserve"> respondent f</w:t>
      </w:r>
      <w:r>
        <w:t>or</w:t>
      </w:r>
      <w:r w:rsidRPr="00F21B14">
        <w:t xml:space="preserve"> each </w:t>
      </w:r>
      <w:r>
        <w:t>adult with MALNS.</w:t>
      </w:r>
      <w:r w:rsidRPr="00F21B14">
        <w:t xml:space="preserve"> </w:t>
      </w:r>
    </w:p>
    <w:p w14:paraId="7216499D" w14:textId="360604F2" w:rsidR="00585126" w:rsidRDefault="00585126" w:rsidP="00585126">
      <w:pPr>
        <w:pStyle w:val="ListParagraph"/>
        <w:numPr>
          <w:ilvl w:val="0"/>
          <w:numId w:val="29"/>
        </w:numPr>
      </w:pPr>
      <w:r>
        <w:t>We kindly ask you to complete this survey before</w:t>
      </w:r>
      <w:r w:rsidR="00F26236">
        <w:t xml:space="preserve"> 8</w:t>
      </w:r>
      <w:r w:rsidR="00F26236">
        <w:rPr>
          <w:i/>
          <w:iCs/>
          <w:vertAlign w:val="superscript"/>
        </w:rPr>
        <w:t>th</w:t>
      </w:r>
      <w:r w:rsidR="0006223E">
        <w:rPr>
          <w:i/>
          <w:iCs/>
        </w:rPr>
        <w:t xml:space="preserve"> May</w:t>
      </w:r>
      <w:r w:rsidRPr="00FD2EB1">
        <w:rPr>
          <w:i/>
          <w:iCs/>
        </w:rPr>
        <w:t xml:space="preserve"> 2023.</w:t>
      </w:r>
      <w:r>
        <w:t xml:space="preserve"> </w:t>
      </w:r>
    </w:p>
    <w:p w14:paraId="5C12FFA6" w14:textId="77777777" w:rsidR="00585126" w:rsidRPr="00F21B14" w:rsidRDefault="00585126" w:rsidP="00585126">
      <w:pPr>
        <w:pStyle w:val="ListParagraph"/>
        <w:numPr>
          <w:ilvl w:val="0"/>
          <w:numId w:val="29"/>
        </w:numPr>
      </w:pPr>
      <w:r>
        <w:t>Please review your answers before submitting them, to ensure they are complete and correct to the greatest extent possible.</w:t>
      </w:r>
    </w:p>
    <w:p w14:paraId="5FE667A2" w14:textId="318F2E8E" w:rsidR="00585126" w:rsidRPr="00585126" w:rsidRDefault="00574944" w:rsidP="00585126">
      <w:pPr>
        <w:pStyle w:val="ListParagraph"/>
        <w:numPr>
          <w:ilvl w:val="0"/>
          <w:numId w:val="29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At the end of the survey, do not exit but click on ‘Finish Survey’ to submit your answers.</w:t>
      </w:r>
    </w:p>
    <w:p w14:paraId="25229402" w14:textId="77777777" w:rsidR="00D313E1" w:rsidRDefault="00D313E1" w:rsidP="00983169">
      <w:pPr>
        <w:rPr>
          <w:rStyle w:val="Hyperlink"/>
          <w:b/>
          <w:color w:val="auto"/>
          <w:u w:val="none"/>
        </w:rPr>
      </w:pPr>
    </w:p>
    <w:p w14:paraId="3A94E89E" w14:textId="77777777" w:rsidR="001B0E20" w:rsidRDefault="00970C0C" w:rsidP="00983169">
      <w:pPr>
        <w:rPr>
          <w:rStyle w:val="Hyperlink"/>
          <w:b/>
          <w:color w:val="auto"/>
          <w:u w:val="none"/>
        </w:rPr>
      </w:pPr>
      <w:r>
        <w:rPr>
          <w:rStyle w:val="Hyperlink"/>
          <w:b/>
          <w:color w:val="auto"/>
          <w:u w:val="none"/>
        </w:rPr>
        <w:t>PERMISSIONS &amp; DATA SHARING</w:t>
      </w:r>
    </w:p>
    <w:p w14:paraId="7DACD1B5" w14:textId="77777777" w:rsidR="00BB4143" w:rsidRDefault="00BB4143" w:rsidP="001B0E20">
      <w:pPr>
        <w:pStyle w:val="ListParagraph"/>
        <w:numPr>
          <w:ilvl w:val="0"/>
          <w:numId w:val="27"/>
        </w:numPr>
      </w:pPr>
      <w:r>
        <w:t xml:space="preserve">I voluntarily agree to participate in this study. </w:t>
      </w:r>
    </w:p>
    <w:p w14:paraId="69F60490" w14:textId="09760677" w:rsidR="00635AD7" w:rsidRDefault="001B0E20" w:rsidP="001B0E20">
      <w:pPr>
        <w:pStyle w:val="ListParagraph"/>
        <w:numPr>
          <w:ilvl w:val="0"/>
          <w:numId w:val="27"/>
        </w:numPr>
      </w:pPr>
      <w:r>
        <w:t xml:space="preserve">I give permission to </w:t>
      </w:r>
      <w:r w:rsidR="00CD69CF">
        <w:t>Amsterdam UMC</w:t>
      </w:r>
      <w:r>
        <w:t xml:space="preserve"> </w:t>
      </w:r>
      <w:r w:rsidR="00CD69CF">
        <w:t xml:space="preserve">to provide </w:t>
      </w:r>
      <w:r>
        <w:t>and use my information that may or may not be identifiable for research including publication and education purposes.</w:t>
      </w:r>
    </w:p>
    <w:p w14:paraId="094E3AFF" w14:textId="0A2C4CCF" w:rsidR="00CD69CF" w:rsidRDefault="00CD69CF" w:rsidP="001B0E20">
      <w:pPr>
        <w:pStyle w:val="ListParagraph"/>
        <w:numPr>
          <w:ilvl w:val="0"/>
          <w:numId w:val="27"/>
        </w:numPr>
      </w:pPr>
      <w:r>
        <w:t>I give permission to Amsterdam UMC to share my information with the Malan Syndrome Foundation</w:t>
      </w:r>
      <w:r w:rsidR="00C309DA">
        <w:t xml:space="preserve"> for non-research purposes</w:t>
      </w:r>
      <w:r>
        <w:t xml:space="preserve">. </w:t>
      </w:r>
    </w:p>
    <w:p w14:paraId="1E19F33D" w14:textId="3D4CA6BA" w:rsidR="00BB4143" w:rsidRDefault="00635AD7" w:rsidP="00635AD7">
      <w:pPr>
        <w:pStyle w:val="ListParagraph"/>
        <w:numPr>
          <w:ilvl w:val="0"/>
          <w:numId w:val="27"/>
        </w:numPr>
      </w:pPr>
      <w:r w:rsidRPr="00635AD7">
        <w:t xml:space="preserve">I have already filled in the survey </w:t>
      </w:r>
      <w:r w:rsidR="002137F1">
        <w:t xml:space="preserve">of </w:t>
      </w:r>
      <w:r w:rsidRPr="00635AD7">
        <w:t xml:space="preserve">the Sanford </w:t>
      </w:r>
      <w:proofErr w:type="spellStart"/>
      <w:r w:rsidRPr="00635AD7">
        <w:t>CoRDS</w:t>
      </w:r>
      <w:proofErr w:type="spellEnd"/>
      <w:r w:rsidRPr="00635AD7">
        <w:t xml:space="preserve"> Patient </w:t>
      </w:r>
      <w:proofErr w:type="gramStart"/>
      <w:r w:rsidRPr="00635AD7">
        <w:t>Registry</w:t>
      </w:r>
      <w:proofErr w:type="gramEnd"/>
      <w:r>
        <w:t xml:space="preserve"> and I give permission to use my information.</w:t>
      </w:r>
      <w:r w:rsidR="0088753F">
        <w:t xml:space="preserve"> </w:t>
      </w:r>
      <w:r w:rsidR="002B3070">
        <w:br/>
      </w:r>
      <w:r w:rsidR="0088753F">
        <w:t xml:space="preserve">If YES, please state your </w:t>
      </w:r>
      <w:r w:rsidR="000B7A11">
        <w:t>participant ID</w:t>
      </w:r>
      <w:r w:rsidR="00573A62">
        <w:t xml:space="preserve"> (if unknown, please leave it blank)</w:t>
      </w:r>
      <w:r w:rsidR="002B3070">
        <w:br/>
        <w:t>________________</w:t>
      </w:r>
      <w:r w:rsidR="009E5CD6">
        <w:t>____</w:t>
      </w:r>
      <w:r w:rsidR="002B3070">
        <w:t xml:space="preserve">_ </w:t>
      </w:r>
      <w:r w:rsidR="002B3070" w:rsidRPr="002B3070">
        <w:rPr>
          <w:i/>
          <w:iCs/>
        </w:rPr>
        <w:t>(free text answer)</w:t>
      </w:r>
    </w:p>
    <w:p w14:paraId="6495265A" w14:textId="45518F90" w:rsidR="004D585A" w:rsidRDefault="00C21AEE" w:rsidP="00635AD7">
      <w:pPr>
        <w:pStyle w:val="ListParagraph"/>
        <w:numPr>
          <w:ilvl w:val="0"/>
          <w:numId w:val="27"/>
        </w:numPr>
      </w:pPr>
      <w:r>
        <w:lastRenderedPageBreak/>
        <w:t xml:space="preserve">I give permission </w:t>
      </w:r>
      <w:r w:rsidR="00BB4143">
        <w:t>on …. DATE</w:t>
      </w:r>
      <w:r>
        <w:t xml:space="preserve"> OF TODAY</w:t>
      </w:r>
      <w:r w:rsidR="00BB4143">
        <w:t>….</w:t>
      </w:r>
      <w:r w:rsidR="004D585A">
        <w:br w:type="page"/>
      </w:r>
    </w:p>
    <w:p w14:paraId="48ED3791" w14:textId="77777777" w:rsidR="004C7ECD" w:rsidRDefault="00983169" w:rsidP="00983169">
      <w:pPr>
        <w:pStyle w:val="ListParagraph"/>
        <w:numPr>
          <w:ilvl w:val="0"/>
          <w:numId w:val="6"/>
        </w:numPr>
      </w:pPr>
      <w:bookmarkStart w:id="0" w:name="OLE_LINK1"/>
      <w:bookmarkStart w:id="1" w:name="OLE_LINK2"/>
      <w:r>
        <w:lastRenderedPageBreak/>
        <w:t xml:space="preserve">GENERAL QUESTIONS </w:t>
      </w:r>
    </w:p>
    <w:p w14:paraId="4F798C98" w14:textId="77777777" w:rsidR="00AB55D1" w:rsidRDefault="00033AD9" w:rsidP="004C7ECD">
      <w:pPr>
        <w:numPr>
          <w:ilvl w:val="0"/>
          <w:numId w:val="1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Are you a caregiver or the person with Malan syndrome</w:t>
      </w:r>
      <w:r w:rsidR="001515BD">
        <w:rPr>
          <w:rFonts w:eastAsia="MS Mincho" w:cs="Times New Roman"/>
        </w:rPr>
        <w:t xml:space="preserve">? </w:t>
      </w:r>
      <w:r w:rsidR="001515BD">
        <w:t>(</w:t>
      </w:r>
      <w:r w:rsidR="000D6FC4" w:rsidRPr="009741E0">
        <w:t>Selec</w:t>
      </w:r>
      <w:r w:rsidR="000D6FC4">
        <w:rPr>
          <w:i/>
          <w:iCs/>
        </w:rPr>
        <w:t>t</w:t>
      </w:r>
      <w:r w:rsidR="00207B43">
        <w:rPr>
          <w:i/>
          <w:iCs/>
        </w:rPr>
        <w:t xml:space="preserve"> one</w:t>
      </w:r>
      <w:r w:rsidR="001515BD">
        <w:t>)</w:t>
      </w:r>
    </w:p>
    <w:p w14:paraId="051371AC" w14:textId="77777777" w:rsidR="00CD7224" w:rsidRDefault="00AB55D1" w:rsidP="00E73374">
      <w:pPr>
        <w:numPr>
          <w:ilvl w:val="1"/>
          <w:numId w:val="1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Caregiver</w:t>
      </w:r>
    </w:p>
    <w:p w14:paraId="55FC8DC7" w14:textId="77777777" w:rsidR="00E73374" w:rsidRDefault="00AB55D1" w:rsidP="00146F39">
      <w:pPr>
        <w:numPr>
          <w:ilvl w:val="1"/>
          <w:numId w:val="1"/>
        </w:numPr>
        <w:spacing w:line="276" w:lineRule="auto"/>
        <w:contextualSpacing/>
        <w:rPr>
          <w:rFonts w:eastAsia="MS Mincho" w:cs="Times New Roman"/>
        </w:rPr>
      </w:pPr>
      <w:r w:rsidRPr="00CD7224">
        <w:rPr>
          <w:rFonts w:eastAsia="MS Mincho" w:cs="Times New Roman"/>
        </w:rPr>
        <w:t>P</w:t>
      </w:r>
      <w:bookmarkEnd w:id="0"/>
      <w:bookmarkEnd w:id="1"/>
      <w:r w:rsidR="00033AD9">
        <w:rPr>
          <w:rFonts w:eastAsia="MS Mincho" w:cs="Times New Roman"/>
        </w:rPr>
        <w:t>erson with Malan syndrome</w:t>
      </w:r>
    </w:p>
    <w:p w14:paraId="54D7F145" w14:textId="77777777" w:rsidR="00983169" w:rsidRDefault="00983169">
      <w:pPr>
        <w:numPr>
          <w:ilvl w:val="0"/>
          <w:numId w:val="1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‘Caregiver’ in Question 1, </w:t>
      </w:r>
      <w:r w:rsidR="000A7FA2">
        <w:rPr>
          <w:rFonts w:eastAsia="MS Mincho" w:cs="Times New Roman"/>
        </w:rPr>
        <w:t>could you</w:t>
      </w:r>
      <w:r>
        <w:rPr>
          <w:rFonts w:eastAsia="MS Mincho" w:cs="Times New Roman"/>
        </w:rPr>
        <w:t xml:space="preserve"> spec</w:t>
      </w:r>
      <w:r w:rsidR="00076C45">
        <w:rPr>
          <w:rFonts w:eastAsia="MS Mincho" w:cs="Times New Roman"/>
        </w:rPr>
        <w:t>ify (for example mother, father</w:t>
      </w:r>
      <w:r w:rsidR="00AD2002">
        <w:rPr>
          <w:rFonts w:eastAsia="MS Mincho" w:cs="Times New Roman"/>
        </w:rPr>
        <w:t>, sibling, professional caregiver</w:t>
      </w:r>
      <w:r w:rsidR="00207B43">
        <w:rPr>
          <w:rFonts w:eastAsia="MS Mincho" w:cs="Times New Roman"/>
        </w:rPr>
        <w:t>,</w:t>
      </w:r>
      <w:r w:rsidR="00076C45">
        <w:rPr>
          <w:rFonts w:eastAsia="MS Mincho" w:cs="Times New Roman"/>
        </w:rPr>
        <w:t xml:space="preserve"> </w:t>
      </w:r>
      <w:proofErr w:type="spellStart"/>
      <w:r>
        <w:rPr>
          <w:rFonts w:eastAsia="MS Mincho" w:cs="Times New Roman"/>
        </w:rPr>
        <w:t>etc</w:t>
      </w:r>
      <w:proofErr w:type="spellEnd"/>
      <w:r>
        <w:rPr>
          <w:rFonts w:eastAsia="MS Mincho" w:cs="Times New Roman"/>
        </w:rPr>
        <w:t>)</w:t>
      </w:r>
    </w:p>
    <w:p w14:paraId="7B4FC612" w14:textId="2BC7A47A" w:rsidR="00983169" w:rsidRDefault="00983169" w:rsidP="00983169">
      <w:pPr>
        <w:spacing w:line="276" w:lineRule="auto"/>
        <w:ind w:left="720"/>
        <w:contextualSpacing/>
        <w:rPr>
          <w:rFonts w:eastAsia="MS Mincho" w:cs="Times New Roman"/>
        </w:rPr>
      </w:pPr>
      <w:r w:rsidRPr="00F21B14">
        <w:rPr>
          <w:rFonts w:eastAsia="MS Mincho" w:cs="Times New Roman"/>
        </w:rPr>
        <w:t>________</w:t>
      </w:r>
      <w:r w:rsidR="00573A62">
        <w:rPr>
          <w:rFonts w:eastAsia="MS Mincho" w:cs="Times New Roman"/>
        </w:rPr>
        <w:softHyphen/>
      </w:r>
      <w:r w:rsidR="00573A62">
        <w:rPr>
          <w:rFonts w:eastAsia="MS Mincho" w:cs="Times New Roman"/>
        </w:rPr>
        <w:softHyphen/>
      </w:r>
      <w:r w:rsidR="00573A62">
        <w:rPr>
          <w:rFonts w:eastAsia="MS Mincho" w:cs="Times New Roman"/>
        </w:rPr>
        <w:softHyphen/>
      </w:r>
      <w:r w:rsidR="00573A62">
        <w:rPr>
          <w:rFonts w:eastAsia="MS Mincho" w:cs="Times New Roman"/>
        </w:rPr>
        <w:softHyphen/>
      </w:r>
      <w:r w:rsidR="00573A62">
        <w:rPr>
          <w:rFonts w:eastAsia="MS Mincho" w:cs="Times New Roman"/>
        </w:rPr>
        <w:softHyphen/>
      </w:r>
      <w:r w:rsidR="00573A62">
        <w:rPr>
          <w:rFonts w:eastAsia="MS Mincho" w:cs="Times New Roman"/>
        </w:rPr>
        <w:softHyphen/>
      </w:r>
      <w:r w:rsidRPr="00F21B14">
        <w:rPr>
          <w:rFonts w:eastAsia="MS Mincho" w:cs="Times New Roman"/>
        </w:rPr>
        <w:t>_</w:t>
      </w:r>
      <w:r w:rsidR="002B3070">
        <w:rPr>
          <w:rFonts w:eastAsia="MS Mincho" w:cs="Times New Roman"/>
        </w:rPr>
        <w:t>__________</w:t>
      </w:r>
      <w:r w:rsidRPr="00F21B14">
        <w:rPr>
          <w:rFonts w:eastAsia="MS Mincho" w:cs="Times New Roman"/>
        </w:rPr>
        <w:t>_</w:t>
      </w:r>
      <w:r w:rsidR="00573A62">
        <w:rPr>
          <w:rFonts w:eastAsia="MS Mincho" w:cs="Times New Roman"/>
        </w:rPr>
        <w:softHyphen/>
      </w:r>
      <w:r w:rsidR="00573A62">
        <w:rPr>
          <w:rFonts w:eastAsia="MS Mincho" w:cs="Times New Roman"/>
        </w:rPr>
        <w:softHyphen/>
      </w:r>
      <w:r>
        <w:rPr>
          <w:rFonts w:eastAsia="MS Mincho" w:cs="Times New Roman"/>
        </w:rPr>
        <w:t xml:space="preserve"> </w:t>
      </w:r>
      <w:r>
        <w:rPr>
          <w:rFonts w:eastAsia="MS Mincho" w:cs="Times New Roman"/>
          <w:lang w:val="en-GB"/>
        </w:rPr>
        <w:t>(</w:t>
      </w:r>
      <w:r w:rsidRPr="00AE3C79">
        <w:rPr>
          <w:rFonts w:eastAsia="MS Mincho" w:cs="Times New Roman"/>
          <w:i/>
          <w:iCs/>
          <w:lang w:val="en-GB"/>
        </w:rPr>
        <w:t>free text answer</w:t>
      </w:r>
      <w:r>
        <w:rPr>
          <w:rFonts w:eastAsia="MS Mincho" w:cs="Times New Roman"/>
          <w:lang w:val="en-GB"/>
        </w:rPr>
        <w:t>)</w:t>
      </w:r>
    </w:p>
    <w:p w14:paraId="3E6E90DB" w14:textId="77777777" w:rsidR="004C7ECD" w:rsidRDefault="00AB55D1">
      <w:pPr>
        <w:numPr>
          <w:ilvl w:val="0"/>
          <w:numId w:val="1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How old is the person with</w:t>
      </w:r>
      <w:r w:rsidR="000E6E87">
        <w:rPr>
          <w:rFonts w:eastAsia="MS Mincho" w:cs="Times New Roman"/>
        </w:rPr>
        <w:t xml:space="preserve"> </w:t>
      </w:r>
      <w:r w:rsidR="00033AD9">
        <w:rPr>
          <w:rFonts w:eastAsia="MS Mincho" w:cs="Times New Roman"/>
        </w:rPr>
        <w:t>Malan syndrome</w:t>
      </w:r>
      <w:r>
        <w:rPr>
          <w:rFonts w:eastAsia="MS Mincho" w:cs="Times New Roman"/>
        </w:rPr>
        <w:t>?</w:t>
      </w:r>
      <w:r w:rsidR="00FC5D83">
        <w:rPr>
          <w:rFonts w:eastAsia="MS Mincho" w:cs="Times New Roman"/>
        </w:rPr>
        <w:t xml:space="preserve"> </w:t>
      </w:r>
    </w:p>
    <w:p w14:paraId="32B80630" w14:textId="38EDB835" w:rsidR="00794E92" w:rsidRDefault="00983169" w:rsidP="00794E92">
      <w:pPr>
        <w:spacing w:line="276" w:lineRule="auto"/>
        <w:ind w:left="360" w:firstLine="360"/>
        <w:rPr>
          <w:rFonts w:eastAsia="MS Mincho" w:cs="Times New Roman"/>
          <w:lang w:val="en-GB"/>
        </w:rPr>
      </w:pPr>
      <w:r w:rsidRPr="00983169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</w:t>
      </w:r>
      <w:r w:rsidRPr="00983169">
        <w:rPr>
          <w:rFonts w:eastAsia="MS Mincho" w:cs="Times New Roman"/>
        </w:rPr>
        <w:t xml:space="preserve">__ </w:t>
      </w:r>
      <w:r w:rsidRPr="00983169">
        <w:rPr>
          <w:rFonts w:eastAsia="MS Mincho" w:cs="Times New Roman"/>
          <w:lang w:val="en-GB"/>
        </w:rPr>
        <w:t>(</w:t>
      </w:r>
      <w:r w:rsidRPr="00983169">
        <w:rPr>
          <w:rFonts w:eastAsia="MS Mincho" w:cs="Times New Roman"/>
          <w:i/>
          <w:iCs/>
          <w:lang w:val="en-GB"/>
        </w:rPr>
        <w:t>free text answer</w:t>
      </w:r>
      <w:r w:rsidRPr="00983169">
        <w:rPr>
          <w:rFonts w:eastAsia="MS Mincho" w:cs="Times New Roman"/>
          <w:lang w:val="en-GB"/>
        </w:rPr>
        <w:t>)</w:t>
      </w:r>
    </w:p>
    <w:p w14:paraId="58D2371A" w14:textId="77777777" w:rsidR="00794E92" w:rsidRPr="00794E92" w:rsidRDefault="00794E92" w:rsidP="00794E92">
      <w:pPr>
        <w:spacing w:line="276" w:lineRule="auto"/>
        <w:ind w:firstLine="360"/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 xml:space="preserve">4. </w:t>
      </w:r>
      <w:r w:rsidRPr="00794E92">
        <w:rPr>
          <w:rFonts w:eastAsia="MS Mincho" w:cs="Times New Roman"/>
        </w:rPr>
        <w:t>What is the gender of the person with Malan syndrome? (</w:t>
      </w:r>
      <w:r w:rsidR="000D6FC4">
        <w:rPr>
          <w:rFonts w:eastAsia="MS Mincho" w:cs="Times New Roman"/>
        </w:rPr>
        <w:t>Select</w:t>
      </w:r>
      <w:r w:rsidR="00207B43">
        <w:rPr>
          <w:rFonts w:eastAsia="MS Mincho" w:cs="Times New Roman"/>
        </w:rPr>
        <w:t xml:space="preserve"> </w:t>
      </w:r>
      <w:r w:rsidRPr="00132BF8">
        <w:rPr>
          <w:rFonts w:eastAsia="MS Mincho" w:cs="Times New Roman"/>
          <w:i/>
          <w:iCs/>
        </w:rPr>
        <w:t>one</w:t>
      </w:r>
      <w:r w:rsidRPr="00794E92">
        <w:rPr>
          <w:rFonts w:eastAsia="MS Mincho" w:cs="Times New Roman"/>
        </w:rPr>
        <w:t>)</w:t>
      </w:r>
    </w:p>
    <w:p w14:paraId="1398CE38" w14:textId="77777777" w:rsidR="00794E92" w:rsidRPr="00794E92" w:rsidRDefault="00794E92" w:rsidP="00794E92">
      <w:pPr>
        <w:spacing w:line="276" w:lineRule="auto"/>
        <w:ind w:left="360" w:firstLine="360"/>
        <w:rPr>
          <w:rFonts w:eastAsia="MS Mincho" w:cs="Times New Roman"/>
        </w:rPr>
      </w:pPr>
      <w:r w:rsidRPr="00794E92">
        <w:rPr>
          <w:rFonts w:eastAsia="MS Mincho" w:cs="Times New Roman"/>
        </w:rPr>
        <w:t>a.</w:t>
      </w:r>
      <w:r w:rsidRPr="00794E92">
        <w:rPr>
          <w:rFonts w:eastAsia="MS Mincho" w:cs="Times New Roman"/>
        </w:rPr>
        <w:tab/>
        <w:t xml:space="preserve">Female </w:t>
      </w:r>
    </w:p>
    <w:p w14:paraId="682BF1CA" w14:textId="77777777" w:rsidR="00794E92" w:rsidRPr="00794E92" w:rsidRDefault="00794E92" w:rsidP="00794E92">
      <w:pPr>
        <w:spacing w:line="276" w:lineRule="auto"/>
        <w:ind w:left="360" w:firstLine="360"/>
        <w:rPr>
          <w:rFonts w:eastAsia="MS Mincho" w:cs="Times New Roman"/>
        </w:rPr>
      </w:pPr>
      <w:r w:rsidRPr="00794E92">
        <w:rPr>
          <w:rFonts w:eastAsia="MS Mincho" w:cs="Times New Roman"/>
        </w:rPr>
        <w:t>b.</w:t>
      </w:r>
      <w:r w:rsidRPr="00794E92">
        <w:rPr>
          <w:rFonts w:eastAsia="MS Mincho" w:cs="Times New Roman"/>
        </w:rPr>
        <w:tab/>
        <w:t xml:space="preserve">Male </w:t>
      </w:r>
    </w:p>
    <w:p w14:paraId="78E7BC1A" w14:textId="77777777" w:rsidR="00794E92" w:rsidRPr="00794E92" w:rsidRDefault="00794E92" w:rsidP="00794E92">
      <w:pPr>
        <w:spacing w:line="276" w:lineRule="auto"/>
        <w:ind w:left="360" w:firstLine="360"/>
        <w:rPr>
          <w:rFonts w:eastAsia="MS Mincho" w:cs="Times New Roman"/>
        </w:rPr>
      </w:pPr>
      <w:r w:rsidRPr="00794E92">
        <w:rPr>
          <w:rFonts w:eastAsia="MS Mincho" w:cs="Times New Roman"/>
        </w:rPr>
        <w:t>c.</w:t>
      </w:r>
      <w:r w:rsidRPr="00794E92">
        <w:rPr>
          <w:rFonts w:eastAsia="MS Mincho" w:cs="Times New Roman"/>
        </w:rPr>
        <w:tab/>
        <w:t>Other</w:t>
      </w:r>
    </w:p>
    <w:p w14:paraId="6D283CF6" w14:textId="77777777" w:rsidR="00794E92" w:rsidRPr="00AB55D1" w:rsidRDefault="00794E92" w:rsidP="00794E92">
      <w:pPr>
        <w:spacing w:line="276" w:lineRule="auto"/>
        <w:ind w:left="360" w:firstLine="360"/>
        <w:rPr>
          <w:rFonts w:eastAsia="MS Mincho" w:cs="Times New Roman"/>
        </w:rPr>
      </w:pPr>
      <w:r w:rsidRPr="00794E92">
        <w:rPr>
          <w:rFonts w:eastAsia="MS Mincho" w:cs="Times New Roman"/>
        </w:rPr>
        <w:t>d.</w:t>
      </w:r>
      <w:r w:rsidRPr="00794E92">
        <w:rPr>
          <w:rFonts w:eastAsia="MS Mincho" w:cs="Times New Roman"/>
        </w:rPr>
        <w:tab/>
        <w:t>Prefer not to answer</w:t>
      </w:r>
    </w:p>
    <w:p w14:paraId="3BB78B99" w14:textId="77777777" w:rsidR="00FC4F69" w:rsidRPr="00794E92" w:rsidRDefault="00794E92" w:rsidP="00794E92">
      <w:pPr>
        <w:spacing w:line="276" w:lineRule="auto"/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5. </w:t>
      </w:r>
      <w:r w:rsidR="009741E0">
        <w:rPr>
          <w:rFonts w:eastAsia="MS Mincho" w:cs="Times New Roman"/>
        </w:rPr>
        <w:t>Country of residence:</w:t>
      </w:r>
      <w:r w:rsidR="00FC4F69" w:rsidRPr="00794E92">
        <w:rPr>
          <w:rFonts w:eastAsia="MS Mincho" w:cs="Times New Roman"/>
          <w:lang w:val="en-GB"/>
        </w:rPr>
        <w:t xml:space="preserve"> </w:t>
      </w:r>
    </w:p>
    <w:p w14:paraId="0B734B85" w14:textId="78F24798" w:rsidR="00983169" w:rsidRPr="00146F39" w:rsidRDefault="00983169" w:rsidP="00983169">
      <w:pPr>
        <w:spacing w:line="276" w:lineRule="auto"/>
        <w:ind w:left="360" w:firstLine="360"/>
        <w:rPr>
          <w:rFonts w:eastAsia="MS Mincho" w:cs="Times New Roman"/>
        </w:rPr>
      </w:pPr>
      <w:r w:rsidRPr="00983169">
        <w:rPr>
          <w:rFonts w:eastAsia="MS Mincho" w:cs="Times New Roman"/>
        </w:rPr>
        <w:t>_________</w:t>
      </w:r>
      <w:r w:rsidR="002B3070">
        <w:rPr>
          <w:rFonts w:eastAsia="MS Mincho" w:cs="Times New Roman"/>
        </w:rPr>
        <w:t>_________</w:t>
      </w:r>
      <w:r w:rsidRPr="00983169">
        <w:rPr>
          <w:rFonts w:eastAsia="MS Mincho" w:cs="Times New Roman"/>
        </w:rPr>
        <w:t xml:space="preserve">_ </w:t>
      </w:r>
      <w:r w:rsidRPr="00983169">
        <w:rPr>
          <w:rFonts w:eastAsia="MS Mincho" w:cs="Times New Roman"/>
          <w:lang w:val="en-GB"/>
        </w:rPr>
        <w:t>(</w:t>
      </w:r>
      <w:r w:rsidRPr="00983169">
        <w:rPr>
          <w:rFonts w:eastAsia="MS Mincho" w:cs="Times New Roman"/>
          <w:i/>
          <w:iCs/>
          <w:lang w:val="en-GB"/>
        </w:rPr>
        <w:t>free text answer</w:t>
      </w:r>
      <w:r w:rsidRPr="00983169">
        <w:rPr>
          <w:rFonts w:eastAsia="MS Mincho" w:cs="Times New Roman"/>
          <w:lang w:val="en-GB"/>
        </w:rPr>
        <w:t>)</w:t>
      </w:r>
    </w:p>
    <w:p w14:paraId="6124E61C" w14:textId="77777777" w:rsidR="00FC4F69" w:rsidRPr="00794E92" w:rsidRDefault="00101C92" w:rsidP="00794E92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794E92">
        <w:rPr>
          <w:rFonts w:eastAsia="MS Mincho" w:cs="Times New Roman"/>
          <w:lang w:val="en-GB"/>
        </w:rPr>
        <w:t xml:space="preserve">Where does the person with </w:t>
      </w:r>
      <w:r w:rsidR="00033AD9" w:rsidRPr="00794E92">
        <w:rPr>
          <w:rFonts w:eastAsia="MS Mincho" w:cs="Times New Roman"/>
          <w:lang w:val="en-GB"/>
        </w:rPr>
        <w:t>Malan syndrome</w:t>
      </w:r>
      <w:r w:rsidR="00596344">
        <w:rPr>
          <w:rFonts w:eastAsia="MS Mincho" w:cs="Times New Roman"/>
          <w:lang w:val="en-GB"/>
        </w:rPr>
        <w:t xml:space="preserve"> currently</w:t>
      </w:r>
      <w:r w:rsidRPr="00794E92">
        <w:rPr>
          <w:rFonts w:eastAsia="MS Mincho" w:cs="Times New Roman"/>
          <w:lang w:val="en-GB"/>
        </w:rPr>
        <w:t xml:space="preserve"> live</w:t>
      </w:r>
      <w:r w:rsidR="00FC4F69" w:rsidRPr="00794E92">
        <w:rPr>
          <w:rFonts w:eastAsia="MS Mincho" w:cs="Times New Roman"/>
          <w:lang w:val="en-GB"/>
        </w:rPr>
        <w:t>?</w:t>
      </w:r>
      <w:r w:rsidR="00BC2718" w:rsidRPr="00794E92">
        <w:rPr>
          <w:rFonts w:eastAsia="MS Mincho" w:cs="Times New Roman"/>
          <w:lang w:val="en-GB"/>
        </w:rPr>
        <w:t xml:space="preserve"> </w:t>
      </w:r>
    </w:p>
    <w:p w14:paraId="5F9CB43C" w14:textId="77777777" w:rsidR="00FC4F69" w:rsidRPr="00146F39" w:rsidRDefault="0077275B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bookmarkStart w:id="2" w:name="OLE_LINK3"/>
      <w:bookmarkStart w:id="3" w:name="OLE_LINK4"/>
      <w:r>
        <w:rPr>
          <w:rFonts w:eastAsia="MS Mincho" w:cs="Times New Roman"/>
          <w:lang w:val="en-GB"/>
        </w:rPr>
        <w:t>At home</w:t>
      </w:r>
      <w:r w:rsidR="009741E0">
        <w:rPr>
          <w:rFonts w:eastAsia="MS Mincho" w:cs="Times New Roman"/>
          <w:lang w:val="en-GB"/>
        </w:rPr>
        <w:t xml:space="preserve"> with primary </w:t>
      </w:r>
      <w:r w:rsidR="00FC4F69">
        <w:rPr>
          <w:rFonts w:eastAsia="MS Mincho" w:cs="Times New Roman"/>
          <w:lang w:val="en-GB"/>
        </w:rPr>
        <w:t>caregiver</w:t>
      </w:r>
      <w:r w:rsidR="009741E0">
        <w:rPr>
          <w:rFonts w:eastAsia="MS Mincho" w:cs="Times New Roman"/>
          <w:lang w:val="en-GB"/>
        </w:rPr>
        <w:t>(s)</w:t>
      </w:r>
      <w:r w:rsidR="00FC4F69">
        <w:rPr>
          <w:rFonts w:eastAsia="MS Mincho" w:cs="Times New Roman"/>
          <w:lang w:val="en-GB"/>
        </w:rPr>
        <w:t xml:space="preserve"> </w:t>
      </w:r>
      <w:r>
        <w:rPr>
          <w:rFonts w:eastAsia="MS Mincho" w:cs="Times New Roman"/>
          <w:lang w:val="en-GB"/>
        </w:rPr>
        <w:t xml:space="preserve">full-time </w:t>
      </w:r>
      <w:r w:rsidR="00EC6CE5">
        <w:rPr>
          <w:rFonts w:eastAsia="MS Mincho" w:cs="Times New Roman"/>
          <w:lang w:val="en-GB"/>
        </w:rPr>
        <w:t>(for example</w:t>
      </w:r>
      <w:r w:rsidR="00FC4F69">
        <w:rPr>
          <w:rFonts w:eastAsia="MS Mincho" w:cs="Times New Roman"/>
          <w:lang w:val="en-GB"/>
        </w:rPr>
        <w:t xml:space="preserve"> family) </w:t>
      </w:r>
    </w:p>
    <w:p w14:paraId="19BB4980" w14:textId="77777777" w:rsidR="00CD230B" w:rsidRPr="00CD230B" w:rsidRDefault="009741E0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Assisted living homes</w:t>
      </w:r>
      <w:r w:rsidR="0077275B" w:rsidRPr="00861B3D">
        <w:rPr>
          <w:rFonts w:eastAsia="MS Mincho" w:cs="Times New Roman"/>
        </w:rPr>
        <w:t xml:space="preserve">: </w:t>
      </w:r>
      <w:r w:rsidR="00CD230B">
        <w:rPr>
          <w:rFonts w:eastAsia="MS Mincho" w:cs="Times New Roman"/>
        </w:rPr>
        <w:t>a living arrangement with support</w:t>
      </w:r>
      <w:r w:rsidR="00076C45">
        <w:rPr>
          <w:rFonts w:eastAsia="MS Mincho" w:cs="Times New Roman"/>
        </w:rPr>
        <w:t xml:space="preserve"> from </w:t>
      </w:r>
      <w:r>
        <w:rPr>
          <w:rFonts w:eastAsia="MS Mincho" w:cs="Times New Roman"/>
        </w:rPr>
        <w:t xml:space="preserve">professional </w:t>
      </w:r>
      <w:r w:rsidR="00076C45">
        <w:rPr>
          <w:rFonts w:eastAsia="MS Mincho" w:cs="Times New Roman"/>
        </w:rPr>
        <w:t>caregivers</w:t>
      </w:r>
      <w:r w:rsidR="00CD230B">
        <w:rPr>
          <w:rFonts w:eastAsia="MS Mincho" w:cs="Times New Roman"/>
        </w:rPr>
        <w:t xml:space="preserve"> for everyday </w:t>
      </w:r>
      <w:r w:rsidR="00225C99">
        <w:rPr>
          <w:rFonts w:eastAsia="MS Mincho" w:cs="Times New Roman"/>
        </w:rPr>
        <w:t>tasks.</w:t>
      </w:r>
    </w:p>
    <w:p w14:paraId="40FF75F6" w14:textId="77777777" w:rsidR="00D8406A" w:rsidRDefault="0077275B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On their own/</w:t>
      </w:r>
      <w:r w:rsidR="00225C99">
        <w:rPr>
          <w:rFonts w:eastAsia="MS Mincho" w:cs="Times New Roman"/>
        </w:rPr>
        <w:t>i</w:t>
      </w:r>
      <w:r w:rsidR="00FC4F69">
        <w:rPr>
          <w:rFonts w:eastAsia="MS Mincho" w:cs="Times New Roman"/>
        </w:rPr>
        <w:t xml:space="preserve">ndependently </w:t>
      </w:r>
    </w:p>
    <w:p w14:paraId="235D3CA1" w14:textId="77777777" w:rsidR="00FC4F69" w:rsidRPr="00983169" w:rsidRDefault="00D8406A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 w:rsidRPr="00F21B14">
        <w:rPr>
          <w:rFonts w:eastAsia="MS Mincho" w:cs="Times New Roman"/>
        </w:rPr>
        <w:t>Other</w:t>
      </w:r>
    </w:p>
    <w:bookmarkEnd w:id="2"/>
    <w:bookmarkEnd w:id="3"/>
    <w:p w14:paraId="4AEBB34C" w14:textId="77777777" w:rsidR="00983169" w:rsidRDefault="00983169" w:rsidP="00794E92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If y</w:t>
      </w:r>
      <w:r w:rsidR="00D313E1">
        <w:rPr>
          <w:rFonts w:eastAsia="MS Mincho" w:cs="Times New Roman"/>
        </w:rPr>
        <w:t xml:space="preserve">ou </w:t>
      </w:r>
      <w:r w:rsidR="00C3634C">
        <w:rPr>
          <w:rFonts w:eastAsia="MS Mincho" w:cs="Times New Roman"/>
        </w:rPr>
        <w:t>answered</w:t>
      </w:r>
      <w:r w:rsidR="00D313E1">
        <w:rPr>
          <w:rFonts w:eastAsia="MS Mincho" w:cs="Times New Roman"/>
        </w:rPr>
        <w:t xml:space="preserve"> ‘Other’ in Question 6</w:t>
      </w:r>
      <w:r>
        <w:rPr>
          <w:rFonts w:eastAsia="MS Mincho" w:cs="Times New Roman"/>
        </w:rPr>
        <w:t xml:space="preserve">, </w:t>
      </w:r>
      <w:r w:rsidR="000A7FA2">
        <w:rPr>
          <w:rFonts w:eastAsia="MS Mincho" w:cs="Times New Roman"/>
        </w:rPr>
        <w:t>could you</w:t>
      </w:r>
      <w:r>
        <w:rPr>
          <w:rFonts w:eastAsia="MS Mincho" w:cs="Times New Roman"/>
        </w:rPr>
        <w:t xml:space="preserve"> specify</w:t>
      </w:r>
      <w:r w:rsidR="000A7FA2">
        <w:rPr>
          <w:rFonts w:eastAsia="MS Mincho" w:cs="Times New Roman"/>
        </w:rPr>
        <w:t>?</w:t>
      </w:r>
      <w:r>
        <w:rPr>
          <w:rFonts w:eastAsia="MS Mincho" w:cs="Times New Roman"/>
        </w:rPr>
        <w:t xml:space="preserve"> </w:t>
      </w:r>
    </w:p>
    <w:p w14:paraId="4F4A3709" w14:textId="04EB64DF" w:rsidR="00983169" w:rsidRDefault="00983169" w:rsidP="00983169">
      <w:pPr>
        <w:spacing w:line="276" w:lineRule="auto"/>
        <w:ind w:left="720"/>
        <w:contextualSpacing/>
        <w:rPr>
          <w:rFonts w:eastAsia="MS Mincho" w:cs="Times New Roman"/>
          <w:lang w:val="en-GB"/>
        </w:rPr>
      </w:pPr>
      <w:r w:rsidRPr="00F21B14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</w:t>
      </w:r>
      <w:r w:rsidRPr="00F21B14">
        <w:rPr>
          <w:rFonts w:eastAsia="MS Mincho" w:cs="Times New Roman"/>
        </w:rPr>
        <w:t>__</w:t>
      </w:r>
      <w:r>
        <w:rPr>
          <w:rFonts w:eastAsia="MS Mincho" w:cs="Times New Roman"/>
        </w:rPr>
        <w:t xml:space="preserve"> </w:t>
      </w:r>
      <w:r>
        <w:rPr>
          <w:rFonts w:eastAsia="MS Mincho" w:cs="Times New Roman"/>
          <w:lang w:val="en-GB"/>
        </w:rPr>
        <w:t>(</w:t>
      </w:r>
      <w:r w:rsidRPr="00AE3C79">
        <w:rPr>
          <w:rFonts w:eastAsia="MS Mincho" w:cs="Times New Roman"/>
          <w:i/>
          <w:iCs/>
          <w:lang w:val="en-GB"/>
        </w:rPr>
        <w:t>free text answer</w:t>
      </w:r>
      <w:r>
        <w:rPr>
          <w:rFonts w:eastAsia="MS Mincho" w:cs="Times New Roman"/>
          <w:lang w:val="en-GB"/>
        </w:rPr>
        <w:t>)</w:t>
      </w:r>
    </w:p>
    <w:p w14:paraId="6D2E3899" w14:textId="1BBC010E" w:rsidR="00A62932" w:rsidRPr="00E7481E" w:rsidRDefault="00A62932" w:rsidP="00A62932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E7481E">
        <w:rPr>
          <w:rFonts w:eastAsia="MS Mincho" w:cs="Times New Roman"/>
        </w:rPr>
        <w:t>Current height: ____</w:t>
      </w:r>
      <w:r w:rsidR="002B3070">
        <w:rPr>
          <w:rFonts w:eastAsia="MS Mincho" w:cs="Times New Roman"/>
        </w:rPr>
        <w:t>_____</w:t>
      </w:r>
      <w:r w:rsidRPr="00E7481E">
        <w:rPr>
          <w:rFonts w:eastAsia="MS Mincho" w:cs="Times New Roman"/>
        </w:rPr>
        <w:t xml:space="preserve">_ </w:t>
      </w:r>
      <w:r w:rsidRPr="00E7481E">
        <w:rPr>
          <w:rFonts w:eastAsia="MS Mincho" w:cs="Times New Roman"/>
          <w:i/>
          <w:iCs/>
        </w:rPr>
        <w:t>(free text answer)</w:t>
      </w:r>
    </w:p>
    <w:p w14:paraId="213E27BE" w14:textId="585211DC" w:rsidR="00A62932" w:rsidRPr="00E7481E" w:rsidRDefault="00A62932" w:rsidP="00A62932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E7481E">
        <w:rPr>
          <w:rFonts w:eastAsia="MS Mincho" w:cs="Times New Roman"/>
        </w:rPr>
        <w:t>Current weight: ___</w:t>
      </w:r>
      <w:r w:rsidR="002B3070">
        <w:rPr>
          <w:rFonts w:eastAsia="MS Mincho" w:cs="Times New Roman"/>
        </w:rPr>
        <w:t>_____</w:t>
      </w:r>
      <w:r w:rsidRPr="00E7481E">
        <w:rPr>
          <w:rFonts w:eastAsia="MS Mincho" w:cs="Times New Roman"/>
        </w:rPr>
        <w:t xml:space="preserve">__ </w:t>
      </w:r>
      <w:r w:rsidRPr="00E7481E">
        <w:rPr>
          <w:rFonts w:eastAsia="MS Mincho" w:cs="Times New Roman"/>
          <w:i/>
          <w:iCs/>
        </w:rPr>
        <w:t>(free text answer)</w:t>
      </w:r>
    </w:p>
    <w:p w14:paraId="688755B3" w14:textId="2C17A8F7" w:rsidR="00A62932" w:rsidRPr="00E7481E" w:rsidRDefault="00A62932" w:rsidP="00A62932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E7481E">
        <w:rPr>
          <w:rFonts w:eastAsia="MS Mincho" w:cs="Times New Roman"/>
        </w:rPr>
        <w:t>Current head circumference: ____</w:t>
      </w:r>
      <w:r w:rsidR="002B3070">
        <w:rPr>
          <w:rFonts w:eastAsia="MS Mincho" w:cs="Times New Roman"/>
        </w:rPr>
        <w:t>_____</w:t>
      </w:r>
      <w:r w:rsidRPr="00E7481E">
        <w:rPr>
          <w:rFonts w:eastAsia="MS Mincho" w:cs="Times New Roman"/>
        </w:rPr>
        <w:t xml:space="preserve">_ </w:t>
      </w:r>
      <w:r w:rsidRPr="00E7481E">
        <w:rPr>
          <w:rFonts w:eastAsia="MS Mincho" w:cs="Times New Roman"/>
          <w:i/>
          <w:iCs/>
        </w:rPr>
        <w:t xml:space="preserve">(free text answer) </w:t>
      </w:r>
    </w:p>
    <w:p w14:paraId="2AEF9E47" w14:textId="77777777" w:rsidR="00AB55D1" w:rsidRPr="00485AD9" w:rsidRDefault="00AB55D1" w:rsidP="00794E92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bookmarkStart w:id="4" w:name="OLE_LINK5"/>
      <w:bookmarkStart w:id="5" w:name="OLE_LINK6"/>
      <w:r w:rsidRPr="00485AD9">
        <w:rPr>
          <w:rFonts w:eastAsia="MS Mincho" w:cs="Times New Roman"/>
        </w:rPr>
        <w:t xml:space="preserve">At </w:t>
      </w:r>
      <w:r w:rsidRPr="0077275B">
        <w:rPr>
          <w:rFonts w:eastAsia="MS Mincho" w:cs="Times New Roman"/>
        </w:rPr>
        <w:t>what</w:t>
      </w:r>
      <w:r w:rsidRPr="00485AD9">
        <w:rPr>
          <w:rFonts w:eastAsia="MS Mincho" w:cs="Times New Roman"/>
        </w:rPr>
        <w:t xml:space="preserve"> age w</w:t>
      </w:r>
      <w:r>
        <w:rPr>
          <w:rFonts w:eastAsia="MS Mincho" w:cs="Times New Roman"/>
        </w:rPr>
        <w:t xml:space="preserve">as the person </w:t>
      </w:r>
      <w:r w:rsidR="00C3634C">
        <w:rPr>
          <w:rFonts w:eastAsia="MS Mincho" w:cs="Times New Roman"/>
        </w:rPr>
        <w:t xml:space="preserve">diagnosed </w:t>
      </w:r>
      <w:r w:rsidRPr="00485AD9">
        <w:rPr>
          <w:rFonts w:eastAsia="MS Mincho" w:cs="Times New Roman"/>
        </w:rPr>
        <w:t xml:space="preserve">with </w:t>
      </w:r>
      <w:r w:rsidR="00033AD9">
        <w:rPr>
          <w:rFonts w:eastAsia="MS Mincho" w:cs="Times New Roman"/>
        </w:rPr>
        <w:t>Malan syndrome</w:t>
      </w:r>
      <w:r w:rsidRPr="00485AD9">
        <w:rPr>
          <w:rFonts w:eastAsia="MS Mincho" w:cs="Times New Roman"/>
        </w:rPr>
        <w:t>?</w:t>
      </w:r>
      <w:r w:rsidR="00510DD5">
        <w:rPr>
          <w:rFonts w:eastAsia="MS Mincho" w:cs="Times New Roman"/>
        </w:rPr>
        <w:t xml:space="preserve"> </w:t>
      </w:r>
      <w:r w:rsidR="001515BD" w:rsidRPr="001515BD">
        <w:rPr>
          <w:rFonts w:eastAsia="MS Mincho" w:cs="Times New Roman"/>
        </w:rPr>
        <w:t>(</w:t>
      </w:r>
      <w:r w:rsidR="00C3634C">
        <w:rPr>
          <w:rFonts w:eastAsia="MS Mincho" w:cs="Times New Roman"/>
        </w:rPr>
        <w:t>Select</w:t>
      </w:r>
      <w:r w:rsidR="00207B43">
        <w:rPr>
          <w:rFonts w:eastAsia="MS Mincho" w:cs="Times New Roman"/>
        </w:rPr>
        <w:t xml:space="preserve"> </w:t>
      </w:r>
      <w:r w:rsidR="001515BD" w:rsidRPr="00146F39">
        <w:rPr>
          <w:rFonts w:eastAsia="MS Mincho" w:cs="Times New Roman"/>
          <w:i/>
          <w:iCs/>
        </w:rPr>
        <w:t>one</w:t>
      </w:r>
      <w:r w:rsidR="001515BD" w:rsidRPr="001515BD">
        <w:rPr>
          <w:rFonts w:eastAsia="MS Mincho" w:cs="Times New Roman"/>
        </w:rPr>
        <w:t>)</w:t>
      </w:r>
    </w:p>
    <w:p w14:paraId="4597D2FF" w14:textId="77777777" w:rsidR="00AB55D1" w:rsidRPr="00485AD9" w:rsidRDefault="00AB55D1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 w:rsidRPr="00485AD9">
        <w:rPr>
          <w:rFonts w:eastAsia="MS Mincho" w:cs="Times New Roman"/>
        </w:rPr>
        <w:t>Newborn</w:t>
      </w:r>
      <w:r w:rsidR="00D8406A">
        <w:rPr>
          <w:rFonts w:eastAsia="MS Mincho" w:cs="Times New Roman"/>
        </w:rPr>
        <w:t>/Infancy</w:t>
      </w:r>
      <w:r w:rsidRPr="00485AD9">
        <w:rPr>
          <w:rFonts w:eastAsia="MS Mincho" w:cs="Times New Roman"/>
        </w:rPr>
        <w:t xml:space="preserve"> (less than 1 year </w:t>
      </w:r>
      <w:r w:rsidR="00C3634C">
        <w:rPr>
          <w:rFonts w:eastAsia="MS Mincho" w:cs="Times New Roman"/>
        </w:rPr>
        <w:t>old</w:t>
      </w:r>
      <w:r w:rsidRPr="00485AD9">
        <w:rPr>
          <w:rFonts w:eastAsia="MS Mincho" w:cs="Times New Roman"/>
        </w:rPr>
        <w:t>)</w:t>
      </w:r>
    </w:p>
    <w:p w14:paraId="6C866C3B" w14:textId="77777777" w:rsidR="00AB55D1" w:rsidRPr="00485AD9" w:rsidRDefault="00AB55D1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1</w:t>
      </w:r>
      <w:r w:rsidRPr="00485AD9">
        <w:rPr>
          <w:rFonts w:eastAsia="MS Mincho" w:cs="Times New Roman"/>
        </w:rPr>
        <w:t>-5 years old</w:t>
      </w:r>
    </w:p>
    <w:p w14:paraId="7BF30D57" w14:textId="77777777" w:rsidR="00AB55D1" w:rsidRPr="00485AD9" w:rsidRDefault="00AB55D1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 w:rsidRPr="00485AD9">
        <w:rPr>
          <w:rFonts w:eastAsia="MS Mincho" w:cs="Times New Roman"/>
        </w:rPr>
        <w:t>6-10 years old</w:t>
      </w:r>
    </w:p>
    <w:p w14:paraId="3653B0D3" w14:textId="77777777" w:rsidR="00AB55D1" w:rsidRDefault="00AB55D1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 w:rsidRPr="00485AD9">
        <w:rPr>
          <w:rFonts w:eastAsia="MS Mincho" w:cs="Times New Roman"/>
        </w:rPr>
        <w:t xml:space="preserve">Older than 10 years </w:t>
      </w:r>
    </w:p>
    <w:p w14:paraId="43B36FFC" w14:textId="77777777" w:rsidR="00AB55D1" w:rsidRDefault="00AB55D1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I do not </w:t>
      </w:r>
      <w:proofErr w:type="gramStart"/>
      <w:r>
        <w:rPr>
          <w:rFonts w:eastAsia="MS Mincho" w:cs="Times New Roman"/>
        </w:rPr>
        <w:t>know</w:t>
      </w:r>
      <w:proofErr w:type="gramEnd"/>
      <w:r w:rsidRPr="00485AD9">
        <w:rPr>
          <w:rFonts w:eastAsia="MS Mincho" w:cs="Times New Roman"/>
        </w:rPr>
        <w:t xml:space="preserve"> </w:t>
      </w:r>
    </w:p>
    <w:p w14:paraId="55DBEE83" w14:textId="77777777" w:rsidR="00AB55D1" w:rsidRDefault="00AB55D1" w:rsidP="00794E92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bookmarkStart w:id="6" w:name="OLE_LINK7"/>
      <w:bookmarkEnd w:id="4"/>
      <w:bookmarkEnd w:id="5"/>
      <w:r>
        <w:rPr>
          <w:rFonts w:eastAsia="MS Mincho" w:cs="Times New Roman"/>
        </w:rPr>
        <w:t xml:space="preserve">Has the </w:t>
      </w:r>
      <w:r w:rsidR="00076C45">
        <w:rPr>
          <w:rFonts w:eastAsia="MS Mincho" w:cs="Times New Roman"/>
        </w:rPr>
        <w:t>Malan syndrome</w:t>
      </w:r>
      <w:r w:rsidR="00DF4FC3">
        <w:rPr>
          <w:rFonts w:eastAsia="MS Mincho" w:cs="Times New Roman"/>
        </w:rPr>
        <w:t xml:space="preserve"> </w:t>
      </w:r>
      <w:r>
        <w:rPr>
          <w:rFonts w:eastAsia="MS Mincho" w:cs="Times New Roman"/>
        </w:rPr>
        <w:t>diagnosis been confirmed with genetic testing?</w:t>
      </w:r>
      <w:r w:rsidR="001515BD" w:rsidRPr="001515BD">
        <w:t xml:space="preserve"> </w:t>
      </w:r>
      <w:r w:rsidR="001515BD" w:rsidRPr="001515BD">
        <w:rPr>
          <w:rFonts w:eastAsia="MS Mincho" w:cs="Times New Roman"/>
        </w:rPr>
        <w:t>(</w:t>
      </w:r>
      <w:r w:rsidR="00290106">
        <w:rPr>
          <w:rFonts w:eastAsia="MS Mincho" w:cs="Times New Roman"/>
        </w:rPr>
        <w:t>Select</w:t>
      </w:r>
      <w:r w:rsidR="00BA2CA1">
        <w:rPr>
          <w:rFonts w:eastAsia="MS Mincho" w:cs="Times New Roman"/>
        </w:rPr>
        <w:t xml:space="preserve"> </w:t>
      </w:r>
      <w:r w:rsidR="001515BD" w:rsidRPr="00146F39">
        <w:rPr>
          <w:rFonts w:eastAsia="MS Mincho" w:cs="Times New Roman"/>
          <w:i/>
          <w:iCs/>
        </w:rPr>
        <w:t>one</w:t>
      </w:r>
      <w:r w:rsidR="001515BD" w:rsidRPr="001515BD">
        <w:rPr>
          <w:rFonts w:eastAsia="MS Mincho" w:cs="Times New Roman"/>
        </w:rPr>
        <w:t>)</w:t>
      </w:r>
    </w:p>
    <w:p w14:paraId="7159FADE" w14:textId="0FADD704" w:rsidR="00AB55D1" w:rsidRDefault="00076C45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Yes</w:t>
      </w:r>
      <w:r w:rsidR="00573A62">
        <w:rPr>
          <w:rFonts w:eastAsia="MS Mincho" w:cs="Times New Roman"/>
        </w:rPr>
        <w:br/>
        <w:t xml:space="preserve">If YES, </w:t>
      </w:r>
      <w:r w:rsidR="00C82612">
        <w:rPr>
          <w:rFonts w:eastAsia="MS Mincho" w:cs="Times New Roman"/>
        </w:rPr>
        <w:t xml:space="preserve">please </w:t>
      </w:r>
      <w:r w:rsidR="00573A62" w:rsidRPr="00573A62">
        <w:rPr>
          <w:rFonts w:eastAsia="MS Mincho" w:cs="Times New Roman"/>
        </w:rPr>
        <w:t>upload the results of genetic testing/diagnosis</w:t>
      </w:r>
      <w:r w:rsidR="00C82612">
        <w:rPr>
          <w:rFonts w:eastAsia="MS Mincho" w:cs="Times New Roman"/>
        </w:rPr>
        <w:t>.</w:t>
      </w:r>
      <w:r w:rsidR="00573A62" w:rsidRPr="00573A62">
        <w:rPr>
          <w:rFonts w:eastAsia="MS Mincho" w:cs="Times New Roman"/>
        </w:rPr>
        <w:t xml:space="preserve"> You can upload a photo or file (Word, PDF). Please make sure to leave out any personal information.</w:t>
      </w:r>
    </w:p>
    <w:p w14:paraId="23FA0A57" w14:textId="77777777" w:rsidR="00AB55D1" w:rsidRDefault="00076C45" w:rsidP="00794E92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lastRenderedPageBreak/>
        <w:t>No</w:t>
      </w:r>
    </w:p>
    <w:p w14:paraId="4A6B7077" w14:textId="56E2659F" w:rsidR="0057791C" w:rsidRDefault="00AB55D1" w:rsidP="00290106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I do not </w:t>
      </w:r>
      <w:proofErr w:type="gramStart"/>
      <w:r>
        <w:rPr>
          <w:rFonts w:eastAsia="MS Mincho" w:cs="Times New Roman"/>
        </w:rPr>
        <w:t>know</w:t>
      </w:r>
      <w:proofErr w:type="gramEnd"/>
      <w:r w:rsidR="00D8406A" w:rsidRPr="00D8406A">
        <w:rPr>
          <w:rFonts w:eastAsia="MS Mincho" w:cs="Times New Roman"/>
        </w:rPr>
        <w:t xml:space="preserve"> </w:t>
      </w:r>
    </w:p>
    <w:p w14:paraId="20F2A60F" w14:textId="77777777" w:rsidR="00573A62" w:rsidRPr="00290106" w:rsidRDefault="00573A62" w:rsidP="00573A62">
      <w:pPr>
        <w:spacing w:line="276" w:lineRule="auto"/>
        <w:ind w:left="1080"/>
        <w:contextualSpacing/>
        <w:rPr>
          <w:rFonts w:eastAsia="MS Mincho" w:cs="Times New Roman"/>
        </w:rPr>
      </w:pPr>
    </w:p>
    <w:p w14:paraId="16C65C4D" w14:textId="77777777" w:rsidR="008D4058" w:rsidRPr="00D104E7" w:rsidRDefault="004C7ECD" w:rsidP="00794E92">
      <w:pPr>
        <w:pStyle w:val="ListParagraph"/>
        <w:numPr>
          <w:ilvl w:val="0"/>
          <w:numId w:val="22"/>
        </w:numPr>
      </w:pPr>
      <w:bookmarkStart w:id="7" w:name="OLE_LINK8"/>
      <w:bookmarkStart w:id="8" w:name="OLE_LINK9"/>
      <w:bookmarkEnd w:id="6"/>
      <w:r>
        <w:t xml:space="preserve">Does </w:t>
      </w:r>
      <w:r w:rsidR="00FC5D83">
        <w:t>the person</w:t>
      </w:r>
      <w:r w:rsidR="00054A13">
        <w:t xml:space="preserve"> with </w:t>
      </w:r>
      <w:r w:rsidR="007B4710">
        <w:t>Malan syndrome</w:t>
      </w:r>
      <w:r w:rsidR="00054A13">
        <w:t xml:space="preserve"> </w:t>
      </w:r>
      <w:r>
        <w:t xml:space="preserve">have any of the following </w:t>
      </w:r>
      <w:r w:rsidR="00AB55D1">
        <w:t>medical p</w:t>
      </w:r>
      <w:r w:rsidR="00AB55D1" w:rsidRPr="004C7ECD">
        <w:t>roblems</w:t>
      </w:r>
      <w:r w:rsidR="00D313E1">
        <w:t xml:space="preserve"> that have impacted the</w:t>
      </w:r>
      <w:r w:rsidR="00AB55D1">
        <w:t xml:space="preserve"> quality of life in </w:t>
      </w:r>
      <w:r w:rsidR="00D858B9">
        <w:t>ADULTHOOD</w:t>
      </w:r>
      <w:r w:rsidR="00AB55D1">
        <w:t>?</w:t>
      </w:r>
      <w:r w:rsidRPr="004C7ECD">
        <w:t xml:space="preserve"> </w:t>
      </w:r>
      <w:r w:rsidR="00FC5D83">
        <w:t>(</w:t>
      </w:r>
      <w:r w:rsidR="00290106">
        <w:rPr>
          <w:i/>
          <w:iCs/>
        </w:rPr>
        <w:t>Select</w:t>
      </w:r>
      <w:r w:rsidR="00BA2CA1">
        <w:rPr>
          <w:i/>
          <w:iCs/>
        </w:rPr>
        <w:t xml:space="preserve"> all that apply</w:t>
      </w:r>
      <w:r w:rsidR="00FC5D83">
        <w:t>)</w:t>
      </w:r>
    </w:p>
    <w:p w14:paraId="52CFABFF" w14:textId="77777777" w:rsidR="009225CC" w:rsidRDefault="009225CC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Yes, neurological </w:t>
      </w:r>
      <w:proofErr w:type="gramStart"/>
      <w:r>
        <w:rPr>
          <w:rFonts w:eastAsia="MS Mincho" w:cs="Times New Roman"/>
        </w:rPr>
        <w:t>problems</w:t>
      </w:r>
      <w:proofErr w:type="gramEnd"/>
    </w:p>
    <w:p w14:paraId="04062E0E" w14:textId="77777777" w:rsidR="009225CC" w:rsidRDefault="009225CC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Yes, musculoskeletal </w:t>
      </w:r>
      <w:proofErr w:type="gramStart"/>
      <w:r>
        <w:rPr>
          <w:rFonts w:eastAsia="MS Mincho" w:cs="Times New Roman"/>
        </w:rPr>
        <w:t>problems</w:t>
      </w:r>
      <w:proofErr w:type="gramEnd"/>
    </w:p>
    <w:p w14:paraId="7C218F72" w14:textId="77777777" w:rsidR="008D4058" w:rsidRDefault="007B4710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Yes, cardiovascular</w:t>
      </w:r>
      <w:r w:rsidR="009225CC">
        <w:rPr>
          <w:rFonts w:eastAsia="MS Mincho" w:cs="Times New Roman"/>
        </w:rPr>
        <w:t xml:space="preserve"> </w:t>
      </w:r>
      <w:proofErr w:type="gramStart"/>
      <w:r w:rsidR="009225CC">
        <w:rPr>
          <w:rFonts w:eastAsia="MS Mincho" w:cs="Times New Roman"/>
        </w:rPr>
        <w:t>problems</w:t>
      </w:r>
      <w:proofErr w:type="gramEnd"/>
    </w:p>
    <w:p w14:paraId="2E8909BE" w14:textId="77777777" w:rsidR="00BA2CA1" w:rsidRDefault="00BA2CA1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Yes, respiratory </w:t>
      </w:r>
      <w:proofErr w:type="gramStart"/>
      <w:r>
        <w:rPr>
          <w:rFonts w:eastAsia="MS Mincho" w:cs="Times New Roman"/>
        </w:rPr>
        <w:t>problems</w:t>
      </w:r>
      <w:proofErr w:type="gramEnd"/>
    </w:p>
    <w:p w14:paraId="5A478547" w14:textId="77777777" w:rsidR="00D104E7" w:rsidRPr="00D104E7" w:rsidRDefault="009225CC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 w:rsidRPr="009225CC">
        <w:rPr>
          <w:rFonts w:eastAsia="MS Mincho" w:cs="Times New Roman"/>
        </w:rPr>
        <w:t xml:space="preserve">Yes, gastrointestinal </w:t>
      </w:r>
      <w:proofErr w:type="gramStart"/>
      <w:r w:rsidRPr="009225CC">
        <w:rPr>
          <w:rFonts w:eastAsia="MS Mincho" w:cs="Times New Roman"/>
        </w:rPr>
        <w:t>problems</w:t>
      </w:r>
      <w:proofErr w:type="gramEnd"/>
    </w:p>
    <w:p w14:paraId="04D0EB09" w14:textId="77777777" w:rsidR="008D4058" w:rsidRDefault="008D4058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Yes, sleep </w:t>
      </w:r>
      <w:proofErr w:type="gramStart"/>
      <w:r>
        <w:rPr>
          <w:rFonts w:eastAsia="MS Mincho" w:cs="Times New Roman"/>
        </w:rPr>
        <w:t>problems</w:t>
      </w:r>
      <w:proofErr w:type="gramEnd"/>
    </w:p>
    <w:p w14:paraId="5DD55D82" w14:textId="77777777" w:rsidR="0038718C" w:rsidRDefault="0038718C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Yes, vision and/or hearing </w:t>
      </w:r>
      <w:proofErr w:type="gramStart"/>
      <w:r>
        <w:rPr>
          <w:rFonts w:eastAsia="MS Mincho" w:cs="Times New Roman"/>
        </w:rPr>
        <w:t>problems</w:t>
      </w:r>
      <w:proofErr w:type="gramEnd"/>
    </w:p>
    <w:p w14:paraId="5D7128A1" w14:textId="77777777" w:rsidR="00D104E7" w:rsidRDefault="00D104E7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 w:rsidRPr="00D104E7">
        <w:rPr>
          <w:rFonts w:eastAsia="MS Mincho" w:cs="Times New Roman"/>
        </w:rPr>
        <w:t xml:space="preserve">Yes, </w:t>
      </w:r>
      <w:proofErr w:type="spellStart"/>
      <w:r w:rsidRPr="00D104E7">
        <w:rPr>
          <w:rFonts w:eastAsia="MS Mincho" w:cs="Times New Roman"/>
        </w:rPr>
        <w:t>behavio</w:t>
      </w:r>
      <w:r w:rsidR="0018215C">
        <w:rPr>
          <w:rFonts w:eastAsia="MS Mincho" w:cs="Times New Roman"/>
        </w:rPr>
        <w:t>u</w:t>
      </w:r>
      <w:r w:rsidRPr="00D104E7">
        <w:rPr>
          <w:rFonts w:eastAsia="MS Mincho" w:cs="Times New Roman"/>
        </w:rPr>
        <w:t>ral</w:t>
      </w:r>
      <w:proofErr w:type="spellEnd"/>
      <w:r w:rsidRPr="00D104E7">
        <w:rPr>
          <w:rFonts w:eastAsia="MS Mincho" w:cs="Times New Roman"/>
        </w:rPr>
        <w:t xml:space="preserve">/psychiatric </w:t>
      </w:r>
      <w:proofErr w:type="gramStart"/>
      <w:r w:rsidRPr="00D104E7">
        <w:rPr>
          <w:rFonts w:eastAsia="MS Mincho" w:cs="Times New Roman"/>
        </w:rPr>
        <w:t>problems</w:t>
      </w:r>
      <w:proofErr w:type="gramEnd"/>
    </w:p>
    <w:p w14:paraId="5930919D" w14:textId="77777777" w:rsidR="00FC5D83" w:rsidRDefault="00C4753C" w:rsidP="00794E9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Yes</w:t>
      </w:r>
      <w:r w:rsidR="001515BD">
        <w:rPr>
          <w:rFonts w:eastAsia="MS Mincho" w:cs="Times New Roman"/>
        </w:rPr>
        <w:t xml:space="preserve">, </w:t>
      </w:r>
      <w:r w:rsidR="00510DD5">
        <w:rPr>
          <w:rFonts w:eastAsia="MS Mincho" w:cs="Times New Roman"/>
        </w:rPr>
        <w:t>o</w:t>
      </w:r>
      <w:r w:rsidR="00FC5D83">
        <w:rPr>
          <w:rFonts w:eastAsia="MS Mincho" w:cs="Times New Roman"/>
        </w:rPr>
        <w:t>ther</w:t>
      </w:r>
      <w:r w:rsidR="001515BD">
        <w:rPr>
          <w:rFonts w:eastAsia="MS Mincho" w:cs="Times New Roman"/>
        </w:rPr>
        <w:t xml:space="preserve"> problems</w:t>
      </w:r>
      <w:r w:rsidR="00906904">
        <w:rPr>
          <w:rFonts w:eastAsia="MS Mincho" w:cs="Times New Roman"/>
        </w:rPr>
        <w:t xml:space="preserve"> (</w:t>
      </w:r>
      <w:r w:rsidR="00290106">
        <w:rPr>
          <w:rFonts w:eastAsia="MS Mincho" w:cs="Times New Roman"/>
        </w:rPr>
        <w:t>not mentioned above)</w:t>
      </w:r>
    </w:p>
    <w:p w14:paraId="374F07CE" w14:textId="77777777" w:rsidR="00EC6CE5" w:rsidRPr="00EB6A60" w:rsidRDefault="001515BD" w:rsidP="00EB6A60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No, none of the above</w:t>
      </w:r>
      <w:bookmarkEnd w:id="7"/>
      <w:bookmarkEnd w:id="8"/>
    </w:p>
    <w:p w14:paraId="6DEB4685" w14:textId="77777777" w:rsidR="00EE40A3" w:rsidRDefault="00EE40A3" w:rsidP="00EE40A3">
      <w:pPr>
        <w:pStyle w:val="ListParagraph"/>
        <w:rPr>
          <w:rFonts w:eastAsia="MS Mincho" w:cs="Times New Roman"/>
        </w:rPr>
      </w:pPr>
      <w:bookmarkStart w:id="9" w:name="OLE_LINK10"/>
      <w:bookmarkStart w:id="10" w:name="OLE_LINK11"/>
    </w:p>
    <w:p w14:paraId="75FD509A" w14:textId="77777777" w:rsidR="00076CEF" w:rsidRPr="00EE40A3" w:rsidRDefault="00076CEF" w:rsidP="00EE40A3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 w:rsidRPr="00EE40A3">
        <w:rPr>
          <w:rFonts w:eastAsia="MS Mincho" w:cs="Times New Roman"/>
        </w:rPr>
        <w:t>NEUROLOGICAL PROBLEMS</w:t>
      </w:r>
    </w:p>
    <w:p w14:paraId="120A208E" w14:textId="77777777" w:rsidR="00076CEF" w:rsidRDefault="0042794C" w:rsidP="0042794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the person with Malan syndrome currently has or has had neurological problems in ADULTHOOD, can you find them in the </w:t>
      </w:r>
      <w:r w:rsidR="00876E93">
        <w:rPr>
          <w:rFonts w:eastAsia="MS Mincho" w:cs="Times New Roman"/>
        </w:rPr>
        <w:t>options</w:t>
      </w:r>
      <w:r>
        <w:rPr>
          <w:rFonts w:eastAsia="MS Mincho" w:cs="Times New Roman"/>
        </w:rPr>
        <w:t xml:space="preserve"> below? (</w:t>
      </w:r>
      <w:r w:rsidRPr="00132BF8">
        <w:rPr>
          <w:rFonts w:eastAsia="MS Mincho" w:cs="Times New Roman"/>
          <w:i/>
          <w:iCs/>
        </w:rPr>
        <w:t>select all that apply</w:t>
      </w:r>
      <w:r>
        <w:rPr>
          <w:rFonts w:eastAsia="MS Mincho" w:cs="Times New Roman"/>
        </w:rPr>
        <w:t>)</w:t>
      </w:r>
    </w:p>
    <w:p w14:paraId="298F9DC3" w14:textId="77777777" w:rsidR="0042794C" w:rsidRPr="003E746F" w:rsidRDefault="00D858B9" w:rsidP="003E746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P</w:t>
      </w:r>
      <w:r w:rsidR="003E746F">
        <w:rPr>
          <w:rFonts w:eastAsia="MS Mincho" w:cs="Times New Roman"/>
        </w:rPr>
        <w:t>roblems with coordination</w:t>
      </w:r>
      <w:r>
        <w:rPr>
          <w:rFonts w:eastAsia="MS Mincho" w:cs="Times New Roman"/>
        </w:rPr>
        <w:t xml:space="preserve"> (ataxia)</w:t>
      </w:r>
    </w:p>
    <w:p w14:paraId="05A401D5" w14:textId="77777777" w:rsidR="0042794C" w:rsidRDefault="00D00544" w:rsidP="0042794C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M</w:t>
      </w:r>
      <w:r w:rsidR="003E746F">
        <w:rPr>
          <w:rFonts w:eastAsia="MS Mincho" w:cs="Times New Roman"/>
        </w:rPr>
        <w:t>igraine with temporary weakness on one side of the body</w:t>
      </w:r>
      <w:r>
        <w:rPr>
          <w:rFonts w:eastAsia="MS Mincho" w:cs="Times New Roman"/>
        </w:rPr>
        <w:t xml:space="preserve"> (hemiplegic migraine)</w:t>
      </w:r>
    </w:p>
    <w:p w14:paraId="7FE7007F" w14:textId="77777777" w:rsidR="003E746F" w:rsidRDefault="003E746F" w:rsidP="0042794C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Seizures</w:t>
      </w:r>
      <w:r w:rsidR="008D24BE">
        <w:rPr>
          <w:rFonts w:eastAsia="MS Mincho" w:cs="Times New Roman"/>
        </w:rPr>
        <w:t>/EEG anomalies</w:t>
      </w:r>
    </w:p>
    <w:p w14:paraId="5C0B0A36" w14:textId="6274C056" w:rsidR="003E746F" w:rsidRDefault="003E746F" w:rsidP="0042794C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Stroke</w:t>
      </w:r>
    </w:p>
    <w:p w14:paraId="2E93A00C" w14:textId="77777777" w:rsidR="003E746F" w:rsidRDefault="0038718C" w:rsidP="0042794C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Sudden twitches or fast, repetitive muscle movements (tics)</w:t>
      </w:r>
    </w:p>
    <w:p w14:paraId="706FAB72" w14:textId="77777777" w:rsidR="0038718C" w:rsidRDefault="0038718C" w:rsidP="0042794C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Chiari malformation</w:t>
      </w:r>
    </w:p>
    <w:p w14:paraId="0711325F" w14:textId="77777777" w:rsidR="003E746F" w:rsidRDefault="003E746F" w:rsidP="0042794C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39C62707" w14:textId="77777777" w:rsidR="003034C4" w:rsidRDefault="003034C4" w:rsidP="0042794C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Unsure</w:t>
      </w:r>
    </w:p>
    <w:p w14:paraId="01D3FA15" w14:textId="77777777" w:rsidR="003E746F" w:rsidRPr="00EB6A60" w:rsidRDefault="003034C4" w:rsidP="00EB6A60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3C2DB67F" w14:textId="77777777" w:rsidR="003E746F" w:rsidRDefault="003E746F" w:rsidP="003E746F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‘Other’ in Question 1</w:t>
      </w:r>
      <w:r w:rsidR="0038718C">
        <w:rPr>
          <w:rFonts w:eastAsia="MS Mincho" w:cs="Times New Roman"/>
        </w:rPr>
        <w:t>4</w:t>
      </w:r>
      <w:r>
        <w:rPr>
          <w:rFonts w:eastAsia="MS Mincho" w:cs="Times New Roman"/>
        </w:rPr>
        <w:t>, please specify.</w:t>
      </w:r>
    </w:p>
    <w:p w14:paraId="40BEE8D3" w14:textId="62015120" w:rsidR="003E746F" w:rsidRDefault="003E746F" w:rsidP="00EB6A60">
      <w:pPr>
        <w:pStyle w:val="ListParagraph"/>
        <w:rPr>
          <w:rFonts w:eastAsia="MS Mincho" w:cs="Times New Roman"/>
        </w:rPr>
      </w:pPr>
      <w:r>
        <w:rPr>
          <w:rFonts w:eastAsia="MS Mincho" w:cs="Times New Roman"/>
        </w:rPr>
        <w:t>_____</w:t>
      </w:r>
      <w:r w:rsidR="002B3070">
        <w:rPr>
          <w:rFonts w:eastAsia="MS Mincho" w:cs="Times New Roman"/>
        </w:rPr>
        <w:t>_________________________________</w:t>
      </w:r>
      <w:r>
        <w:rPr>
          <w:rFonts w:eastAsia="MS Mincho" w:cs="Times New Roman"/>
        </w:rPr>
        <w:t>_ (</w:t>
      </w:r>
      <w:r w:rsidRPr="00132BF8">
        <w:rPr>
          <w:rFonts w:eastAsia="MS Mincho" w:cs="Times New Roman"/>
          <w:i/>
          <w:iCs/>
        </w:rPr>
        <w:t>free text answer</w:t>
      </w:r>
      <w:r>
        <w:rPr>
          <w:rFonts w:eastAsia="MS Mincho" w:cs="Times New Roman"/>
        </w:rPr>
        <w:t>)</w:t>
      </w:r>
    </w:p>
    <w:p w14:paraId="76F6CA74" w14:textId="6473FA38" w:rsidR="003E746F" w:rsidRDefault="003E746F" w:rsidP="003E746F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3E746F">
        <w:rPr>
          <w:rFonts w:eastAsia="MS Mincho" w:cs="Times New Roman"/>
        </w:rPr>
        <w:t xml:space="preserve">If you chose one or more </w:t>
      </w:r>
      <w:r w:rsidR="00D00544">
        <w:rPr>
          <w:rFonts w:eastAsia="MS Mincho" w:cs="Times New Roman"/>
        </w:rPr>
        <w:t>problems</w:t>
      </w:r>
      <w:r w:rsidRPr="003E746F">
        <w:rPr>
          <w:rFonts w:eastAsia="MS Mincho" w:cs="Times New Roman"/>
        </w:rPr>
        <w:t xml:space="preserve"> in Question </w:t>
      </w:r>
      <w:r>
        <w:rPr>
          <w:rFonts w:eastAsia="MS Mincho" w:cs="Times New Roman"/>
        </w:rPr>
        <w:t>1</w:t>
      </w:r>
      <w:r w:rsidR="0038718C">
        <w:rPr>
          <w:rFonts w:eastAsia="MS Mincho" w:cs="Times New Roman"/>
        </w:rPr>
        <w:t>4</w:t>
      </w:r>
      <w:r w:rsidRPr="003E746F">
        <w:rPr>
          <w:rFonts w:eastAsia="MS Mincho" w:cs="Times New Roman"/>
        </w:rPr>
        <w:t xml:space="preserve">, please indicate the age when each </w:t>
      </w:r>
      <w:r>
        <w:rPr>
          <w:rFonts w:eastAsia="MS Mincho" w:cs="Times New Roman"/>
        </w:rPr>
        <w:t>neurological</w:t>
      </w:r>
      <w:r w:rsidRPr="003E746F">
        <w:rPr>
          <w:rFonts w:eastAsia="MS Mincho" w:cs="Times New Roman"/>
        </w:rPr>
        <w:t xml:space="preserve"> problem started</w:t>
      </w:r>
      <w:r w:rsidR="0064601B">
        <w:rPr>
          <w:rFonts w:eastAsia="MS Mincho" w:cs="Times New Roman"/>
        </w:rPr>
        <w:t>/was diagnosed</w:t>
      </w:r>
      <w:r w:rsidRPr="003E746F">
        <w:rPr>
          <w:rFonts w:eastAsia="MS Mincho" w:cs="Times New Roman"/>
        </w:rPr>
        <w:t>.</w:t>
      </w:r>
      <w:r>
        <w:rPr>
          <w:rFonts w:eastAsia="MS Mincho" w:cs="Times New Roman"/>
        </w:rPr>
        <w:br/>
      </w:r>
      <w:r w:rsidRPr="003E746F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</w:t>
      </w:r>
      <w:r w:rsidRPr="003E746F">
        <w:rPr>
          <w:rFonts w:eastAsia="MS Mincho" w:cs="Times New Roman"/>
        </w:rPr>
        <w:t>__</w:t>
      </w:r>
      <w:r w:rsidR="002B3070">
        <w:rPr>
          <w:rFonts w:eastAsia="MS Mincho" w:cs="Times New Roman"/>
        </w:rPr>
        <w:t>________________________</w:t>
      </w:r>
      <w:r w:rsidRPr="003E746F">
        <w:rPr>
          <w:rFonts w:eastAsia="MS Mincho" w:cs="Times New Roman"/>
        </w:rPr>
        <w:t>__ (</w:t>
      </w:r>
      <w:r w:rsidRPr="00132BF8">
        <w:rPr>
          <w:rFonts w:eastAsia="MS Mincho" w:cs="Times New Roman"/>
          <w:i/>
          <w:iCs/>
        </w:rPr>
        <w:t>free text answer</w:t>
      </w:r>
      <w:r w:rsidRPr="003E746F">
        <w:rPr>
          <w:rFonts w:eastAsia="MS Mincho" w:cs="Times New Roman"/>
        </w:rPr>
        <w:t>)</w:t>
      </w:r>
    </w:p>
    <w:p w14:paraId="74C1C23E" w14:textId="77777777" w:rsidR="007D46DC" w:rsidRDefault="007D46DC" w:rsidP="007D46D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If you chose one or more options in Question 1</w:t>
      </w:r>
      <w:r w:rsidR="0038718C">
        <w:rPr>
          <w:rFonts w:eastAsia="MS Mincho" w:cs="Times New Roman"/>
        </w:rPr>
        <w:t>4</w:t>
      </w:r>
      <w:r>
        <w:rPr>
          <w:rFonts w:eastAsia="MS Mincho" w:cs="Times New Roman"/>
        </w:rPr>
        <w:t>, w</w:t>
      </w:r>
      <w:r w:rsidR="00D00544">
        <w:rPr>
          <w:rFonts w:eastAsia="MS Mincho" w:cs="Times New Roman"/>
        </w:rPr>
        <w:t xml:space="preserve">hat </w:t>
      </w:r>
      <w:r w:rsidRPr="000604B5">
        <w:rPr>
          <w:rFonts w:eastAsia="MS Mincho" w:cs="Times New Roman"/>
        </w:rPr>
        <w:t xml:space="preserve">specific management/treatment </w:t>
      </w:r>
      <w:r w:rsidR="00D00544">
        <w:rPr>
          <w:rFonts w:eastAsia="MS Mincho" w:cs="Times New Roman"/>
        </w:rPr>
        <w:t xml:space="preserve">was </w:t>
      </w:r>
      <w:r>
        <w:rPr>
          <w:rFonts w:eastAsia="MS Mincho" w:cs="Times New Roman"/>
        </w:rPr>
        <w:t>used</w:t>
      </w:r>
      <w:r w:rsidR="00D00544">
        <w:rPr>
          <w:rFonts w:eastAsia="MS Mincho" w:cs="Times New Roman"/>
        </w:rPr>
        <w:t xml:space="preserve">? </w:t>
      </w:r>
      <w:r w:rsidR="00D24D0A">
        <w:rPr>
          <w:rFonts w:eastAsia="MS Mincho" w:cs="Times New Roman"/>
        </w:rPr>
        <w:t xml:space="preserve">Please specify per problem. </w:t>
      </w:r>
    </w:p>
    <w:p w14:paraId="4845B956" w14:textId="1318E43C" w:rsidR="00EA4C5F" w:rsidRDefault="007D46DC" w:rsidP="00EB6A60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      </w:t>
      </w:r>
      <w:r w:rsidRPr="000604B5"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_____________________________</w:t>
      </w:r>
      <w:r w:rsidRPr="000604B5">
        <w:rPr>
          <w:rFonts w:eastAsia="MS Mincho" w:cs="Times New Roman"/>
        </w:rPr>
        <w:t>___ (</w:t>
      </w:r>
      <w:r w:rsidRPr="00483192">
        <w:rPr>
          <w:rFonts w:eastAsia="MS Mincho" w:cs="Times New Roman"/>
          <w:i/>
          <w:iCs/>
        </w:rPr>
        <w:t>free text answer</w:t>
      </w:r>
      <w:r w:rsidRPr="000604B5">
        <w:rPr>
          <w:rFonts w:eastAsia="MS Mincho" w:cs="Times New Roman"/>
        </w:rPr>
        <w:t>)</w:t>
      </w:r>
    </w:p>
    <w:p w14:paraId="35E3F8FA" w14:textId="77777777" w:rsidR="00D00544" w:rsidRDefault="00D00544" w:rsidP="00D00544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If you filled in the previous question, did you find the specific management/</w:t>
      </w:r>
      <w:r w:rsidR="00045E55">
        <w:rPr>
          <w:rFonts w:eastAsia="MS Mincho" w:cs="Times New Roman"/>
        </w:rPr>
        <w:t xml:space="preserve">treatment helpful and effective? Please specify per treatment. </w:t>
      </w:r>
    </w:p>
    <w:p w14:paraId="05D35568" w14:textId="4D22F9EC" w:rsidR="00045E55" w:rsidRPr="00045E55" w:rsidRDefault="00045E55" w:rsidP="00045E55">
      <w:pPr>
        <w:pStyle w:val="ListParagraph"/>
        <w:rPr>
          <w:rFonts w:eastAsia="MS Mincho" w:cs="Times New Roman"/>
        </w:rPr>
      </w:pPr>
      <w:r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______________________________</w:t>
      </w:r>
      <w:r>
        <w:rPr>
          <w:rFonts w:eastAsia="MS Mincho" w:cs="Times New Roman"/>
        </w:rPr>
        <w:t>___ (</w:t>
      </w:r>
      <w:r>
        <w:rPr>
          <w:rFonts w:eastAsia="MS Mincho" w:cs="Times New Roman"/>
          <w:i/>
          <w:iCs/>
        </w:rPr>
        <w:t>free text answer</w:t>
      </w:r>
      <w:r>
        <w:rPr>
          <w:rFonts w:eastAsia="MS Mincho" w:cs="Times New Roman"/>
        </w:rPr>
        <w:t>)</w:t>
      </w:r>
    </w:p>
    <w:p w14:paraId="17802E4E" w14:textId="77777777" w:rsidR="008D24BE" w:rsidRDefault="008D24BE" w:rsidP="008D24BE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‘Seizures/EEG anomalies’ in Question 1</w:t>
      </w:r>
      <w:r w:rsidR="0038718C">
        <w:rPr>
          <w:rFonts w:eastAsia="MS Mincho" w:cs="Times New Roman"/>
        </w:rPr>
        <w:t>4</w:t>
      </w:r>
      <w:r>
        <w:rPr>
          <w:rFonts w:eastAsia="MS Mincho" w:cs="Times New Roman"/>
        </w:rPr>
        <w:t xml:space="preserve"> and ‘antiepileptic drugs (AED)</w:t>
      </w:r>
      <w:r w:rsidR="00806EED">
        <w:rPr>
          <w:rFonts w:eastAsia="MS Mincho" w:cs="Times New Roman"/>
        </w:rPr>
        <w:t>/medication</w:t>
      </w:r>
      <w:r>
        <w:rPr>
          <w:rFonts w:eastAsia="MS Mincho" w:cs="Times New Roman"/>
        </w:rPr>
        <w:t>’ in Question 1</w:t>
      </w:r>
      <w:r w:rsidR="0038718C">
        <w:rPr>
          <w:rFonts w:eastAsia="MS Mincho" w:cs="Times New Roman"/>
        </w:rPr>
        <w:t>7</w:t>
      </w:r>
      <w:r>
        <w:rPr>
          <w:rFonts w:eastAsia="MS Mincho" w:cs="Times New Roman"/>
        </w:rPr>
        <w:t xml:space="preserve">, please specify which AED the person with Malan syndrome </w:t>
      </w:r>
      <w:r w:rsidR="00EB6A60">
        <w:rPr>
          <w:rFonts w:eastAsia="MS Mincho" w:cs="Times New Roman"/>
        </w:rPr>
        <w:t>CURRENTLY</w:t>
      </w:r>
      <w:r>
        <w:rPr>
          <w:rFonts w:eastAsia="MS Mincho" w:cs="Times New Roman"/>
        </w:rPr>
        <w:t xml:space="preserve"> takes? (</w:t>
      </w:r>
      <w:r w:rsidRPr="008D24BE">
        <w:rPr>
          <w:rFonts w:eastAsia="MS Mincho" w:cs="Times New Roman"/>
          <w:i/>
          <w:iCs/>
        </w:rPr>
        <w:t>Select all that apply</w:t>
      </w:r>
      <w:r>
        <w:rPr>
          <w:rFonts w:eastAsia="MS Mincho" w:cs="Times New Roman"/>
        </w:rPr>
        <w:t>)</w:t>
      </w:r>
    </w:p>
    <w:p w14:paraId="2B7D30AB" w14:textId="77777777" w:rsidR="008D24BE" w:rsidRDefault="008D24BE" w:rsidP="008D24B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lastRenderedPageBreak/>
        <w:t>Brivaracetam</w:t>
      </w:r>
    </w:p>
    <w:p w14:paraId="7CC0CAC9" w14:textId="77777777" w:rsidR="008D24BE" w:rsidRDefault="008D24BE" w:rsidP="008D24B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Carbamazepine</w:t>
      </w:r>
    </w:p>
    <w:p w14:paraId="0B3089D8" w14:textId="77777777" w:rsidR="008D24BE" w:rsidRDefault="008D24BE" w:rsidP="008D24B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Gabapentin</w:t>
      </w:r>
    </w:p>
    <w:p w14:paraId="6024CAA8" w14:textId="77777777" w:rsidR="008D24BE" w:rsidRDefault="008D24BE" w:rsidP="008D24B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Keppra (Levetiracetam)</w:t>
      </w:r>
    </w:p>
    <w:p w14:paraId="7E7F68CB" w14:textId="77777777" w:rsidR="008D24BE" w:rsidRDefault="008D24BE" w:rsidP="008D24B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Lamotrigine</w:t>
      </w:r>
    </w:p>
    <w:p w14:paraId="78E424CF" w14:textId="77777777" w:rsidR="008D24BE" w:rsidRDefault="008D24BE" w:rsidP="008D24B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Topir</w:t>
      </w:r>
      <w:r w:rsidR="00D76F56">
        <w:rPr>
          <w:rFonts w:eastAsia="MS Mincho" w:cs="Times New Roman"/>
        </w:rPr>
        <w:t>a</w:t>
      </w:r>
      <w:r>
        <w:rPr>
          <w:rFonts w:eastAsia="MS Mincho" w:cs="Times New Roman"/>
        </w:rPr>
        <w:t>mate</w:t>
      </w:r>
    </w:p>
    <w:p w14:paraId="63651D25" w14:textId="77777777" w:rsidR="008D24BE" w:rsidRDefault="008D24BE" w:rsidP="008D24B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Trileptal </w:t>
      </w:r>
      <w:r w:rsidR="0038718C">
        <w:rPr>
          <w:rFonts w:eastAsia="MS Mincho" w:cs="Times New Roman"/>
        </w:rPr>
        <w:t>(</w:t>
      </w:r>
      <w:proofErr w:type="spellStart"/>
      <w:r w:rsidR="0038718C">
        <w:rPr>
          <w:rFonts w:eastAsia="MS Mincho" w:cs="Times New Roman"/>
        </w:rPr>
        <w:t>Oxacarbazepine</w:t>
      </w:r>
      <w:proofErr w:type="spellEnd"/>
      <w:r w:rsidR="0038718C">
        <w:rPr>
          <w:rFonts w:eastAsia="MS Mincho" w:cs="Times New Roman"/>
        </w:rPr>
        <w:t xml:space="preserve">) </w:t>
      </w:r>
    </w:p>
    <w:p w14:paraId="391C0FB3" w14:textId="187F8E2B" w:rsidR="007D46DC" w:rsidRPr="007E35CD" w:rsidRDefault="008D24BE" w:rsidP="006D31A6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Other</w:t>
      </w:r>
      <w:r>
        <w:rPr>
          <w:rFonts w:eastAsia="MS Mincho" w:cs="Times New Roman"/>
        </w:rPr>
        <w:br/>
        <w:t>Please specify ___</w:t>
      </w:r>
      <w:r w:rsidR="002B3070">
        <w:rPr>
          <w:rFonts w:eastAsia="MS Mincho" w:cs="Times New Roman"/>
        </w:rPr>
        <w:t>_________________________</w:t>
      </w:r>
      <w:r>
        <w:rPr>
          <w:rFonts w:eastAsia="MS Mincho" w:cs="Times New Roman"/>
        </w:rPr>
        <w:t xml:space="preserve">_ </w:t>
      </w:r>
      <w:r>
        <w:rPr>
          <w:rFonts w:eastAsia="MS Mincho" w:cs="Times New Roman"/>
          <w:i/>
          <w:iCs/>
        </w:rPr>
        <w:t>(free text answer)</w:t>
      </w:r>
    </w:p>
    <w:p w14:paraId="04931827" w14:textId="77777777" w:rsidR="006E2905" w:rsidRPr="006E2905" w:rsidRDefault="006E2905" w:rsidP="006E2905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6E2905">
        <w:rPr>
          <w:rFonts w:eastAsia="MS Mincho" w:cs="Times New Roman"/>
        </w:rPr>
        <w:t xml:space="preserve">If you </w:t>
      </w:r>
      <w:r>
        <w:rPr>
          <w:rFonts w:eastAsia="MS Mincho" w:cs="Times New Roman"/>
        </w:rPr>
        <w:t>selected any options</w:t>
      </w:r>
      <w:r w:rsidRPr="006E2905">
        <w:rPr>
          <w:rFonts w:eastAsia="MS Mincho" w:cs="Times New Roman"/>
        </w:rPr>
        <w:t xml:space="preserve"> in Question 1</w:t>
      </w:r>
      <w:r w:rsidR="00B900F4">
        <w:rPr>
          <w:rFonts w:eastAsia="MS Mincho" w:cs="Times New Roman"/>
        </w:rPr>
        <w:t>4</w:t>
      </w:r>
      <w:r w:rsidRPr="006E2905">
        <w:rPr>
          <w:rFonts w:eastAsia="MS Mincho" w:cs="Times New Roman"/>
        </w:rPr>
        <w:t xml:space="preserve">, which of the </w:t>
      </w:r>
      <w:r>
        <w:rPr>
          <w:rFonts w:eastAsia="MS Mincho" w:cs="Times New Roman"/>
        </w:rPr>
        <w:t xml:space="preserve">neurological </w:t>
      </w:r>
      <w:r w:rsidRPr="006E2905">
        <w:rPr>
          <w:rFonts w:eastAsia="MS Mincho" w:cs="Times New Roman"/>
        </w:rPr>
        <w:t xml:space="preserve">problems have the MOST impact on the quality of life in ADULTHOOD? Please specify. </w:t>
      </w:r>
    </w:p>
    <w:p w14:paraId="1A1246A5" w14:textId="09516852" w:rsidR="006E2905" w:rsidRPr="006E2905" w:rsidRDefault="006E2905" w:rsidP="006E2905">
      <w:pPr>
        <w:pStyle w:val="ListParagraph"/>
        <w:rPr>
          <w:rFonts w:eastAsia="MS Mincho" w:cs="Times New Roman"/>
        </w:rPr>
      </w:pPr>
      <w:r w:rsidRPr="006E2905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_______________________________________</w:t>
      </w:r>
      <w:r w:rsidRPr="006E2905">
        <w:rPr>
          <w:rFonts w:eastAsia="MS Mincho" w:cs="Times New Roman"/>
        </w:rPr>
        <w:t xml:space="preserve">_ </w:t>
      </w:r>
      <w:r w:rsidRPr="006E2905">
        <w:rPr>
          <w:rFonts w:eastAsia="MS Mincho" w:cs="Times New Roman"/>
          <w:i/>
          <w:iCs/>
        </w:rPr>
        <w:t>(free text answer)</w:t>
      </w:r>
    </w:p>
    <w:p w14:paraId="4A2CDD71" w14:textId="77777777" w:rsidR="006E2905" w:rsidRPr="006E2905" w:rsidRDefault="006E2905" w:rsidP="006E2905">
      <w:pPr>
        <w:rPr>
          <w:rFonts w:eastAsia="MS Mincho" w:cs="Times New Roman"/>
        </w:rPr>
      </w:pPr>
    </w:p>
    <w:p w14:paraId="3638060D" w14:textId="77777777" w:rsidR="00076CEF" w:rsidRDefault="00DB50F2" w:rsidP="00EC6CE5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MUSCULOSKELETAL PROBLEMS</w:t>
      </w:r>
    </w:p>
    <w:p w14:paraId="1E4CFDF0" w14:textId="77777777" w:rsidR="00093546" w:rsidRDefault="00BA55CE" w:rsidP="00093546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the person with Malan syndrome currently has or has had muscular problems in ADULTHOOD, can you find them in the </w:t>
      </w:r>
      <w:r w:rsidR="00876E93">
        <w:rPr>
          <w:rFonts w:eastAsia="MS Mincho" w:cs="Times New Roman"/>
        </w:rPr>
        <w:t>options</w:t>
      </w:r>
      <w:r>
        <w:rPr>
          <w:rFonts w:eastAsia="MS Mincho" w:cs="Times New Roman"/>
        </w:rPr>
        <w:t xml:space="preserve"> below? (</w:t>
      </w:r>
      <w:r w:rsidR="00806EED" w:rsidRPr="00132BF8">
        <w:rPr>
          <w:rFonts w:eastAsia="MS Mincho" w:cs="Times New Roman"/>
          <w:i/>
          <w:iCs/>
        </w:rPr>
        <w:t>Select</w:t>
      </w:r>
      <w:r w:rsidRPr="00132BF8">
        <w:rPr>
          <w:rFonts w:eastAsia="MS Mincho" w:cs="Times New Roman"/>
          <w:i/>
          <w:iCs/>
        </w:rPr>
        <w:t xml:space="preserve"> all that apply</w:t>
      </w:r>
      <w:r>
        <w:rPr>
          <w:rFonts w:eastAsia="MS Mincho" w:cs="Times New Roman"/>
        </w:rPr>
        <w:t>)</w:t>
      </w:r>
    </w:p>
    <w:p w14:paraId="0AB6922B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Coordination and movement difficulty</w:t>
      </w:r>
    </w:p>
    <w:p w14:paraId="19123505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Droopy eyelids</w:t>
      </w:r>
    </w:p>
    <w:p w14:paraId="6A88B989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Excessive drooling</w:t>
      </w:r>
    </w:p>
    <w:p w14:paraId="1A42A9DE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Low muscle tone (hypotonia)</w:t>
      </w:r>
    </w:p>
    <w:p w14:paraId="0A7B6F1C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Muscle loss (atrophy)</w:t>
      </w:r>
    </w:p>
    <w:p w14:paraId="3C624742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Numbness, tingling or painful sensation in </w:t>
      </w:r>
      <w:r w:rsidR="0002213F">
        <w:rPr>
          <w:rFonts w:eastAsia="MS Mincho" w:cs="Times New Roman"/>
        </w:rPr>
        <w:t>muscles.</w:t>
      </w:r>
    </w:p>
    <w:p w14:paraId="215490C3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Twisting of neck to one side (torticollis)</w:t>
      </w:r>
    </w:p>
    <w:p w14:paraId="44423DE4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Trouble </w:t>
      </w:r>
      <w:r w:rsidR="00806EED">
        <w:rPr>
          <w:rFonts w:eastAsia="MS Mincho" w:cs="Times New Roman"/>
        </w:rPr>
        <w:t xml:space="preserve">with </w:t>
      </w:r>
      <w:r>
        <w:rPr>
          <w:rFonts w:eastAsia="MS Mincho" w:cs="Times New Roman"/>
        </w:rPr>
        <w:t>breathing</w:t>
      </w:r>
    </w:p>
    <w:p w14:paraId="3C4D1E62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Trouble </w:t>
      </w:r>
      <w:r w:rsidR="00806EED">
        <w:rPr>
          <w:rFonts w:eastAsia="MS Mincho" w:cs="Times New Roman"/>
        </w:rPr>
        <w:t xml:space="preserve">with </w:t>
      </w:r>
      <w:r>
        <w:rPr>
          <w:rFonts w:eastAsia="MS Mincho" w:cs="Times New Roman"/>
        </w:rPr>
        <w:t>swallowing</w:t>
      </w:r>
    </w:p>
    <w:p w14:paraId="7593652C" w14:textId="77777777" w:rsidR="00BA55CE" w:rsidRDefault="00BA55CE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Other </w:t>
      </w:r>
    </w:p>
    <w:p w14:paraId="329D4571" w14:textId="77777777" w:rsidR="003034C4" w:rsidRDefault="003034C4" w:rsidP="00BA55CE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Unsure</w:t>
      </w:r>
    </w:p>
    <w:p w14:paraId="567DCEA6" w14:textId="77777777" w:rsidR="00BA55CE" w:rsidRPr="00EB6A60" w:rsidRDefault="003034C4" w:rsidP="0045479A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336DA4E6" w14:textId="77777777" w:rsidR="00BA55CE" w:rsidRDefault="00BA55CE" w:rsidP="00BA55CE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 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‘Other’ in Question </w:t>
      </w:r>
      <w:r w:rsidR="00B900F4">
        <w:rPr>
          <w:rFonts w:eastAsia="MS Mincho" w:cs="Times New Roman"/>
        </w:rPr>
        <w:t>21</w:t>
      </w:r>
      <w:r>
        <w:rPr>
          <w:rFonts w:eastAsia="MS Mincho" w:cs="Times New Roman"/>
        </w:rPr>
        <w:t>, please specify.</w:t>
      </w:r>
    </w:p>
    <w:p w14:paraId="105BE94B" w14:textId="00D912A0" w:rsidR="00BA55CE" w:rsidRPr="009F1993" w:rsidRDefault="00BA55CE" w:rsidP="00EB6A60">
      <w:pPr>
        <w:pStyle w:val="ListParagraph"/>
        <w:rPr>
          <w:rFonts w:eastAsia="MS Mincho" w:cs="Times New Roman"/>
        </w:rPr>
      </w:pPr>
      <w:r>
        <w:rPr>
          <w:rFonts w:eastAsia="MS Mincho" w:cs="Times New Roman"/>
        </w:rPr>
        <w:t>____</w:t>
      </w:r>
      <w:r w:rsidR="002B3070">
        <w:rPr>
          <w:rFonts w:eastAsia="MS Mincho" w:cs="Times New Roman"/>
        </w:rPr>
        <w:t>_______________________________</w:t>
      </w:r>
      <w:r>
        <w:rPr>
          <w:rFonts w:eastAsia="MS Mincho" w:cs="Times New Roman"/>
        </w:rPr>
        <w:t>__ (</w:t>
      </w:r>
      <w:r w:rsidRPr="00132BF8">
        <w:rPr>
          <w:rFonts w:eastAsia="MS Mincho" w:cs="Times New Roman"/>
          <w:i/>
          <w:iCs/>
        </w:rPr>
        <w:t>free text answer</w:t>
      </w:r>
      <w:r>
        <w:rPr>
          <w:rFonts w:eastAsia="MS Mincho" w:cs="Times New Roman"/>
        </w:rPr>
        <w:t>)</w:t>
      </w:r>
    </w:p>
    <w:p w14:paraId="31119EA4" w14:textId="471C6F59" w:rsidR="00BA55CE" w:rsidRDefault="00BA55CE" w:rsidP="00BA55CE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3E746F">
        <w:rPr>
          <w:rFonts w:eastAsia="MS Mincho" w:cs="Times New Roman"/>
        </w:rPr>
        <w:t xml:space="preserve">If you chose one or more options in Question </w:t>
      </w:r>
      <w:r w:rsidR="00B900F4">
        <w:rPr>
          <w:rFonts w:eastAsia="MS Mincho" w:cs="Times New Roman"/>
        </w:rPr>
        <w:t>21</w:t>
      </w:r>
      <w:r w:rsidRPr="003E746F">
        <w:rPr>
          <w:rFonts w:eastAsia="MS Mincho" w:cs="Times New Roman"/>
        </w:rPr>
        <w:t xml:space="preserve">, please indicate the age when each </w:t>
      </w:r>
      <w:r>
        <w:rPr>
          <w:rFonts w:eastAsia="MS Mincho" w:cs="Times New Roman"/>
        </w:rPr>
        <w:t>muscular</w:t>
      </w:r>
      <w:r w:rsidRPr="003E746F">
        <w:rPr>
          <w:rFonts w:eastAsia="MS Mincho" w:cs="Times New Roman"/>
        </w:rPr>
        <w:t xml:space="preserve"> problem started</w:t>
      </w:r>
      <w:r w:rsidR="0064601B">
        <w:rPr>
          <w:rFonts w:eastAsia="MS Mincho" w:cs="Times New Roman"/>
        </w:rPr>
        <w:t>/was diagnosed</w:t>
      </w:r>
      <w:r w:rsidRPr="003E746F">
        <w:rPr>
          <w:rFonts w:eastAsia="MS Mincho" w:cs="Times New Roman"/>
        </w:rPr>
        <w:t>.</w:t>
      </w:r>
      <w:r>
        <w:rPr>
          <w:rFonts w:eastAsia="MS Mincho" w:cs="Times New Roman"/>
        </w:rPr>
        <w:br/>
      </w:r>
      <w:r w:rsidRPr="003E746F"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</w:t>
      </w:r>
      <w:r w:rsidRPr="003E746F">
        <w:rPr>
          <w:rFonts w:eastAsia="MS Mincho" w:cs="Times New Roman"/>
        </w:rPr>
        <w:t>___ (</w:t>
      </w:r>
      <w:r w:rsidRPr="00132BF8">
        <w:rPr>
          <w:rFonts w:eastAsia="MS Mincho" w:cs="Times New Roman"/>
          <w:i/>
          <w:iCs/>
        </w:rPr>
        <w:t>free text answer</w:t>
      </w:r>
      <w:r w:rsidRPr="003E746F">
        <w:rPr>
          <w:rFonts w:eastAsia="MS Mincho" w:cs="Times New Roman"/>
        </w:rPr>
        <w:t>)</w:t>
      </w:r>
    </w:p>
    <w:p w14:paraId="0BFFBC7E" w14:textId="77777777" w:rsidR="00967144" w:rsidRDefault="00967144" w:rsidP="00967144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chose one or more options in Question </w:t>
      </w:r>
      <w:r w:rsidR="00B900F4">
        <w:rPr>
          <w:rFonts w:eastAsia="MS Mincho" w:cs="Times New Roman"/>
        </w:rPr>
        <w:t>21</w:t>
      </w:r>
      <w:r>
        <w:rPr>
          <w:rFonts w:eastAsia="MS Mincho" w:cs="Times New Roman"/>
        </w:rPr>
        <w:t>, w</w:t>
      </w:r>
      <w:r w:rsidR="00806EED">
        <w:rPr>
          <w:rFonts w:eastAsia="MS Mincho" w:cs="Times New Roman"/>
        </w:rPr>
        <w:t>hat</w:t>
      </w:r>
      <w:r w:rsidRPr="000604B5">
        <w:rPr>
          <w:rFonts w:eastAsia="MS Mincho" w:cs="Times New Roman"/>
        </w:rPr>
        <w:t xml:space="preserve"> specific management/treatment </w:t>
      </w:r>
      <w:r w:rsidR="00806EED">
        <w:rPr>
          <w:rFonts w:eastAsia="MS Mincho" w:cs="Times New Roman"/>
        </w:rPr>
        <w:t xml:space="preserve">was </w:t>
      </w:r>
      <w:r>
        <w:rPr>
          <w:rFonts w:eastAsia="MS Mincho" w:cs="Times New Roman"/>
        </w:rPr>
        <w:t>used</w:t>
      </w:r>
      <w:r w:rsidR="00806EED">
        <w:rPr>
          <w:rFonts w:eastAsia="MS Mincho" w:cs="Times New Roman"/>
        </w:rPr>
        <w:t xml:space="preserve">? </w:t>
      </w:r>
      <w:r w:rsidR="00D24D0A">
        <w:rPr>
          <w:rFonts w:eastAsia="MS Mincho" w:cs="Times New Roman"/>
        </w:rPr>
        <w:t>Please specify per problem.</w:t>
      </w:r>
    </w:p>
    <w:p w14:paraId="6CEEE91D" w14:textId="5E47CBE2" w:rsidR="00967144" w:rsidRDefault="00967144" w:rsidP="006D31A6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      </w:t>
      </w:r>
      <w:r w:rsidRPr="000604B5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____________________________</w:t>
      </w:r>
      <w:r w:rsidRPr="000604B5">
        <w:rPr>
          <w:rFonts w:eastAsia="MS Mincho" w:cs="Times New Roman"/>
        </w:rPr>
        <w:t>__ (</w:t>
      </w:r>
      <w:r w:rsidRPr="00483192">
        <w:rPr>
          <w:rFonts w:eastAsia="MS Mincho" w:cs="Times New Roman"/>
          <w:i/>
          <w:iCs/>
        </w:rPr>
        <w:t>free text answer</w:t>
      </w:r>
      <w:r w:rsidRPr="000604B5">
        <w:rPr>
          <w:rFonts w:eastAsia="MS Mincho" w:cs="Times New Roman"/>
        </w:rPr>
        <w:t>)</w:t>
      </w:r>
    </w:p>
    <w:p w14:paraId="2471F858" w14:textId="77777777" w:rsidR="00806EED" w:rsidRPr="00806EED" w:rsidRDefault="00806EED" w:rsidP="00806EED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806EED">
        <w:rPr>
          <w:rFonts w:eastAsia="MS Mincho" w:cs="Times New Roman"/>
        </w:rPr>
        <w:t xml:space="preserve">If you filled in the previous question, did you find the specific management/treatment helpful and effective? Please specify per treatment. </w:t>
      </w:r>
    </w:p>
    <w:p w14:paraId="435116B8" w14:textId="5B183C70" w:rsidR="00BA55CE" w:rsidRPr="00806EED" w:rsidRDefault="00806EED" w:rsidP="00806EED">
      <w:pPr>
        <w:pStyle w:val="ListParagraph"/>
        <w:rPr>
          <w:rFonts w:eastAsia="MS Mincho" w:cs="Times New Roman"/>
        </w:rPr>
      </w:pPr>
      <w:r w:rsidRPr="00806EED">
        <w:rPr>
          <w:rFonts w:eastAsia="MS Mincho" w:cs="Times New Roman"/>
        </w:rPr>
        <w:t>_____</w:t>
      </w:r>
      <w:r w:rsidR="002B3070">
        <w:rPr>
          <w:rFonts w:eastAsia="MS Mincho" w:cs="Times New Roman"/>
        </w:rPr>
        <w:t>_____________________________</w:t>
      </w:r>
      <w:r w:rsidRPr="00806EED">
        <w:rPr>
          <w:rFonts w:eastAsia="MS Mincho" w:cs="Times New Roman"/>
        </w:rPr>
        <w:t xml:space="preserve">____ </w:t>
      </w:r>
      <w:r w:rsidRPr="00806EED">
        <w:rPr>
          <w:rFonts w:eastAsia="MS Mincho" w:cs="Times New Roman"/>
          <w:i/>
          <w:iCs/>
        </w:rPr>
        <w:t>(free text answer)</w:t>
      </w:r>
    </w:p>
    <w:p w14:paraId="18E16704" w14:textId="77777777" w:rsidR="00BA55CE" w:rsidRPr="009F1993" w:rsidRDefault="00BA55CE" w:rsidP="009F1993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 Which of the following skeletal features does the person with Malan syndrome exhibit? (</w:t>
      </w:r>
      <w:r w:rsidR="00806EED" w:rsidRPr="00EB6A60">
        <w:rPr>
          <w:rFonts w:eastAsia="MS Mincho" w:cs="Times New Roman"/>
          <w:i/>
          <w:iCs/>
        </w:rPr>
        <w:t>Select</w:t>
      </w:r>
      <w:r w:rsidRPr="00EB6A60">
        <w:rPr>
          <w:rFonts w:eastAsia="MS Mincho" w:cs="Times New Roman"/>
          <w:i/>
          <w:iCs/>
        </w:rPr>
        <w:t xml:space="preserve"> all that apply</w:t>
      </w:r>
      <w:r>
        <w:rPr>
          <w:rFonts w:eastAsia="MS Mincho" w:cs="Times New Roman"/>
        </w:rPr>
        <w:t>)</w:t>
      </w:r>
    </w:p>
    <w:p w14:paraId="1A39B396" w14:textId="77777777" w:rsidR="00BA55CE" w:rsidRPr="009F1993" w:rsidRDefault="00BA55CE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Advanced bone age</w:t>
      </w:r>
    </w:p>
    <w:p w14:paraId="32AB3EA3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Breastbone cave inward (pectus excavatum)</w:t>
      </w:r>
    </w:p>
    <w:p w14:paraId="6E8EAF14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Breastbone cave outward (pectus carinatum)</w:t>
      </w:r>
    </w:p>
    <w:p w14:paraId="72DF977C" w14:textId="77777777" w:rsidR="00B56D3B" w:rsidRPr="009F1993" w:rsidRDefault="00B56D3B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lastRenderedPageBreak/>
        <w:t>Bone fractures</w:t>
      </w:r>
    </w:p>
    <w:p w14:paraId="06C36EC1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Curved legs (tibial bowing)</w:t>
      </w:r>
    </w:p>
    <w:p w14:paraId="127C9B96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Excessive outward curvature of the spine (kyphosis)</w:t>
      </w:r>
    </w:p>
    <w:p w14:paraId="5169892E" w14:textId="77777777" w:rsidR="00BA55CE" w:rsidRPr="009F1993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Excessive inward curvature of the spine (lordosis)</w:t>
      </w:r>
    </w:p>
    <w:p w14:paraId="58C092AF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Hip deformity (coxa </w:t>
      </w:r>
      <w:proofErr w:type="spellStart"/>
      <w:r>
        <w:rPr>
          <w:rFonts w:eastAsia="MS Mincho" w:cs="Times New Roman"/>
        </w:rPr>
        <w:t>valga</w:t>
      </w:r>
      <w:proofErr w:type="spellEnd"/>
      <w:r>
        <w:rPr>
          <w:rFonts w:eastAsia="MS Mincho" w:cs="Times New Roman"/>
        </w:rPr>
        <w:t>)</w:t>
      </w:r>
    </w:p>
    <w:p w14:paraId="6EC82FC5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Osteoporosis </w:t>
      </w:r>
    </w:p>
    <w:p w14:paraId="10DD7D7F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Pelvic bone abnormality</w:t>
      </w:r>
    </w:p>
    <w:p w14:paraId="1C243E64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Rib malformations</w:t>
      </w:r>
    </w:p>
    <w:p w14:paraId="357A4038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Sideways curvature of the spine (scoliosis)</w:t>
      </w:r>
    </w:p>
    <w:p w14:paraId="2DFE7F88" w14:textId="77777777" w:rsidR="00BA55CE" w:rsidRDefault="00BA55CE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176F606C" w14:textId="77777777" w:rsidR="003034C4" w:rsidRDefault="003034C4" w:rsidP="00BA55CE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Unsure</w:t>
      </w:r>
    </w:p>
    <w:p w14:paraId="26D2C4CF" w14:textId="77777777" w:rsidR="00BA55CE" w:rsidRPr="00EB6A60" w:rsidRDefault="003034C4" w:rsidP="009F1993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7ED50E2A" w14:textId="77777777" w:rsidR="00BA55CE" w:rsidRPr="009F1993" w:rsidRDefault="00BA55CE" w:rsidP="009F1993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9F1993">
        <w:rPr>
          <w:rFonts w:eastAsia="MS Mincho" w:cs="Times New Roman"/>
        </w:rPr>
        <w:t xml:space="preserve"> ‘Other’ in Question </w:t>
      </w:r>
      <w:r>
        <w:rPr>
          <w:rFonts w:eastAsia="MS Mincho" w:cs="Times New Roman"/>
        </w:rPr>
        <w:t>2</w:t>
      </w:r>
      <w:r w:rsidR="00B900F4">
        <w:rPr>
          <w:rFonts w:eastAsia="MS Mincho" w:cs="Times New Roman"/>
        </w:rPr>
        <w:t>6</w:t>
      </w:r>
      <w:r w:rsidRPr="009F1993">
        <w:rPr>
          <w:rFonts w:eastAsia="MS Mincho" w:cs="Times New Roman"/>
        </w:rPr>
        <w:t>, please specify.</w:t>
      </w:r>
    </w:p>
    <w:p w14:paraId="4E8D60B6" w14:textId="5A0B18D5" w:rsidR="00BA55CE" w:rsidRDefault="00BA55CE" w:rsidP="00BA55CE">
      <w:pPr>
        <w:pStyle w:val="ListParagraph"/>
        <w:rPr>
          <w:rFonts w:eastAsia="MS Mincho" w:cs="Times New Roman"/>
        </w:rPr>
      </w:pPr>
      <w:r>
        <w:rPr>
          <w:rFonts w:eastAsia="MS Mincho" w:cs="Times New Roman"/>
        </w:rPr>
        <w:t>_____</w:t>
      </w:r>
      <w:r w:rsidR="002B3070">
        <w:rPr>
          <w:rFonts w:eastAsia="MS Mincho" w:cs="Times New Roman"/>
        </w:rPr>
        <w:t>__________________________________</w:t>
      </w:r>
      <w:r>
        <w:rPr>
          <w:rFonts w:eastAsia="MS Mincho" w:cs="Times New Roman"/>
        </w:rPr>
        <w:t>_ (</w:t>
      </w:r>
      <w:r w:rsidRPr="00132BF8">
        <w:rPr>
          <w:rFonts w:eastAsia="MS Mincho" w:cs="Times New Roman"/>
          <w:i/>
          <w:iCs/>
        </w:rPr>
        <w:t>free text answer</w:t>
      </w:r>
      <w:r>
        <w:rPr>
          <w:rFonts w:eastAsia="MS Mincho" w:cs="Times New Roman"/>
        </w:rPr>
        <w:t>)</w:t>
      </w:r>
    </w:p>
    <w:p w14:paraId="20C3FEE9" w14:textId="77777777" w:rsidR="00806EED" w:rsidRDefault="00806EED" w:rsidP="00806EED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806EED">
        <w:rPr>
          <w:rFonts w:eastAsia="MS Mincho" w:cs="Times New Roman"/>
        </w:rPr>
        <w:t xml:space="preserve">If you chose one or more options in Question </w:t>
      </w:r>
      <w:r>
        <w:rPr>
          <w:rFonts w:eastAsia="MS Mincho" w:cs="Times New Roman"/>
        </w:rPr>
        <w:t>2</w:t>
      </w:r>
      <w:r w:rsidR="00B900F4">
        <w:rPr>
          <w:rFonts w:eastAsia="MS Mincho" w:cs="Times New Roman"/>
        </w:rPr>
        <w:t>6</w:t>
      </w:r>
      <w:r w:rsidRPr="00806EED">
        <w:rPr>
          <w:rFonts w:eastAsia="MS Mincho" w:cs="Times New Roman"/>
        </w:rPr>
        <w:t xml:space="preserve">, please indicate the age when each </w:t>
      </w:r>
      <w:r>
        <w:rPr>
          <w:rFonts w:eastAsia="MS Mincho" w:cs="Times New Roman"/>
        </w:rPr>
        <w:t xml:space="preserve">skeletal </w:t>
      </w:r>
      <w:r w:rsidRPr="00806EED">
        <w:rPr>
          <w:rFonts w:eastAsia="MS Mincho" w:cs="Times New Roman"/>
        </w:rPr>
        <w:t>problem started/was diagnosed.</w:t>
      </w:r>
    </w:p>
    <w:p w14:paraId="1A16ED7D" w14:textId="4CD224FB" w:rsidR="00806EED" w:rsidRPr="00806EED" w:rsidRDefault="00806EED" w:rsidP="00806EED">
      <w:pPr>
        <w:pStyle w:val="ListParagraph"/>
        <w:rPr>
          <w:rFonts w:eastAsia="MS Mincho" w:cs="Times New Roman"/>
        </w:rPr>
      </w:pPr>
      <w:r>
        <w:rPr>
          <w:rFonts w:eastAsia="MS Mincho" w:cs="Times New Roman"/>
        </w:rPr>
        <w:t>_____</w:t>
      </w:r>
      <w:r w:rsidR="002B3070">
        <w:rPr>
          <w:rFonts w:eastAsia="MS Mincho" w:cs="Times New Roman"/>
        </w:rPr>
        <w:t>_________________________________</w:t>
      </w:r>
      <w:r>
        <w:rPr>
          <w:rFonts w:eastAsia="MS Mincho" w:cs="Times New Roman"/>
        </w:rPr>
        <w:t xml:space="preserve">___ </w:t>
      </w:r>
      <w:r>
        <w:rPr>
          <w:rFonts w:eastAsia="MS Mincho" w:cs="Times New Roman"/>
          <w:i/>
          <w:iCs/>
        </w:rPr>
        <w:t xml:space="preserve">(free text answer) </w:t>
      </w:r>
    </w:p>
    <w:p w14:paraId="7CA19AC4" w14:textId="77777777" w:rsidR="00967144" w:rsidRDefault="00967144" w:rsidP="00967144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If you chose one or more options in Question 2</w:t>
      </w:r>
      <w:r w:rsidR="00B900F4">
        <w:rPr>
          <w:rFonts w:eastAsia="MS Mincho" w:cs="Times New Roman"/>
        </w:rPr>
        <w:t>6</w:t>
      </w:r>
      <w:r>
        <w:rPr>
          <w:rFonts w:eastAsia="MS Mincho" w:cs="Times New Roman"/>
        </w:rPr>
        <w:t>, w</w:t>
      </w:r>
      <w:r w:rsidR="00806EED">
        <w:rPr>
          <w:rFonts w:eastAsia="MS Mincho" w:cs="Times New Roman"/>
        </w:rPr>
        <w:t xml:space="preserve">hat </w:t>
      </w:r>
      <w:r w:rsidRPr="000604B5">
        <w:rPr>
          <w:rFonts w:eastAsia="MS Mincho" w:cs="Times New Roman"/>
        </w:rPr>
        <w:t xml:space="preserve">specific management/treatment </w:t>
      </w:r>
      <w:r w:rsidR="00806EED">
        <w:rPr>
          <w:rFonts w:eastAsia="MS Mincho" w:cs="Times New Roman"/>
        </w:rPr>
        <w:t xml:space="preserve">was </w:t>
      </w:r>
      <w:r>
        <w:rPr>
          <w:rFonts w:eastAsia="MS Mincho" w:cs="Times New Roman"/>
        </w:rPr>
        <w:t>used</w:t>
      </w:r>
      <w:r w:rsidR="00806EED">
        <w:rPr>
          <w:rFonts w:eastAsia="MS Mincho" w:cs="Times New Roman"/>
        </w:rPr>
        <w:t>?</w:t>
      </w:r>
      <w:r>
        <w:rPr>
          <w:rFonts w:eastAsia="MS Mincho" w:cs="Times New Roman"/>
        </w:rPr>
        <w:t xml:space="preserve"> </w:t>
      </w:r>
      <w:r w:rsidR="00D24D0A">
        <w:rPr>
          <w:rFonts w:eastAsia="MS Mincho" w:cs="Times New Roman"/>
        </w:rPr>
        <w:t>Please specify per problem.</w:t>
      </w:r>
    </w:p>
    <w:p w14:paraId="5EBB408C" w14:textId="0BAD9972" w:rsidR="00CE24CA" w:rsidRDefault="00967144" w:rsidP="00806EED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      </w:t>
      </w:r>
      <w:r w:rsidRPr="000604B5">
        <w:rPr>
          <w:rFonts w:eastAsia="MS Mincho" w:cs="Times New Roman"/>
        </w:rPr>
        <w:t>_____</w:t>
      </w:r>
      <w:r w:rsidR="002B3070">
        <w:rPr>
          <w:rFonts w:eastAsia="MS Mincho" w:cs="Times New Roman"/>
        </w:rPr>
        <w:t>________________________________</w:t>
      </w:r>
      <w:r w:rsidRPr="000604B5">
        <w:rPr>
          <w:rFonts w:eastAsia="MS Mincho" w:cs="Times New Roman"/>
        </w:rPr>
        <w:t>_____ (</w:t>
      </w:r>
      <w:r w:rsidRPr="00483192">
        <w:rPr>
          <w:rFonts w:eastAsia="MS Mincho" w:cs="Times New Roman"/>
          <w:i/>
          <w:iCs/>
        </w:rPr>
        <w:t>free text answer</w:t>
      </w:r>
      <w:r w:rsidRPr="000604B5">
        <w:rPr>
          <w:rFonts w:eastAsia="MS Mincho" w:cs="Times New Roman"/>
        </w:rPr>
        <w:t>)</w:t>
      </w:r>
    </w:p>
    <w:p w14:paraId="50A811B3" w14:textId="77AE8717" w:rsidR="00806EED" w:rsidRPr="00806EED" w:rsidRDefault="00806EED" w:rsidP="00806EED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806EED">
        <w:rPr>
          <w:rFonts w:eastAsia="MS Mincho" w:cs="Times New Roman"/>
        </w:rPr>
        <w:t xml:space="preserve">If you filled in the previous question, did you find the specific management/treatment helpful and effective? Please specify per treatment. </w:t>
      </w:r>
      <w:r>
        <w:rPr>
          <w:rFonts w:eastAsia="MS Mincho" w:cs="Times New Roman"/>
        </w:rPr>
        <w:br/>
      </w:r>
      <w:r w:rsidRPr="00806EED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_________________________________</w:t>
      </w:r>
      <w:r w:rsidRPr="00806EED">
        <w:rPr>
          <w:rFonts w:eastAsia="MS Mincho" w:cs="Times New Roman"/>
        </w:rPr>
        <w:t xml:space="preserve">___ </w:t>
      </w:r>
      <w:r w:rsidRPr="00806EED">
        <w:rPr>
          <w:rFonts w:eastAsia="MS Mincho" w:cs="Times New Roman"/>
          <w:i/>
          <w:iCs/>
        </w:rPr>
        <w:t>(free text answer)</w:t>
      </w:r>
    </w:p>
    <w:p w14:paraId="5ABBEDDF" w14:textId="77777777" w:rsidR="00CE24CA" w:rsidRDefault="00CE24CA" w:rsidP="00CE24CA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‘Bone fractures’ in Question 2</w:t>
      </w:r>
      <w:r w:rsidR="00B900F4">
        <w:rPr>
          <w:rFonts w:eastAsia="MS Mincho" w:cs="Times New Roman"/>
        </w:rPr>
        <w:t>6</w:t>
      </w:r>
      <w:r>
        <w:rPr>
          <w:rFonts w:eastAsia="MS Mincho" w:cs="Times New Roman"/>
        </w:rPr>
        <w:t>, how many fractures has the person with Malan syndrome had to date</w:t>
      </w:r>
      <w:r w:rsidR="006A20C0">
        <w:rPr>
          <w:rFonts w:eastAsia="MS Mincho" w:cs="Times New Roman"/>
        </w:rPr>
        <w:t xml:space="preserve"> and </w:t>
      </w:r>
      <w:r w:rsidR="00116FF7">
        <w:rPr>
          <w:rFonts w:eastAsia="MS Mincho" w:cs="Times New Roman"/>
        </w:rPr>
        <w:t>in which bone/location</w:t>
      </w:r>
      <w:r>
        <w:rPr>
          <w:rFonts w:eastAsia="MS Mincho" w:cs="Times New Roman"/>
        </w:rPr>
        <w:t>? Please specify</w:t>
      </w:r>
      <w:r w:rsidR="006A20C0">
        <w:rPr>
          <w:rFonts w:eastAsia="MS Mincho" w:cs="Times New Roman"/>
        </w:rPr>
        <w:t xml:space="preserve"> per fracture</w:t>
      </w:r>
      <w:r>
        <w:rPr>
          <w:rFonts w:eastAsia="MS Mincho" w:cs="Times New Roman"/>
        </w:rPr>
        <w:t xml:space="preserve">. </w:t>
      </w:r>
    </w:p>
    <w:p w14:paraId="76A168CA" w14:textId="1443107F" w:rsidR="00BA55CE" w:rsidRDefault="00CE24CA" w:rsidP="007C1D11">
      <w:pPr>
        <w:pStyle w:val="ListParagraph"/>
        <w:rPr>
          <w:rFonts w:eastAsia="MS Mincho" w:cs="Times New Roman"/>
          <w:i/>
          <w:iCs/>
        </w:rPr>
      </w:pPr>
      <w:r>
        <w:rPr>
          <w:rFonts w:eastAsia="MS Mincho" w:cs="Times New Roman"/>
        </w:rPr>
        <w:t>____</w:t>
      </w:r>
      <w:r w:rsidR="002B3070">
        <w:rPr>
          <w:rFonts w:eastAsia="MS Mincho" w:cs="Times New Roman"/>
        </w:rPr>
        <w:t>___________________________________</w:t>
      </w:r>
      <w:r>
        <w:rPr>
          <w:rFonts w:eastAsia="MS Mincho" w:cs="Times New Roman"/>
        </w:rPr>
        <w:t>___ (</w:t>
      </w:r>
      <w:r>
        <w:rPr>
          <w:rFonts w:eastAsia="MS Mincho" w:cs="Times New Roman"/>
          <w:i/>
          <w:iCs/>
        </w:rPr>
        <w:t>free text answer)</w:t>
      </w:r>
    </w:p>
    <w:p w14:paraId="293DF2FD" w14:textId="77777777" w:rsidR="006E2905" w:rsidRPr="006E2905" w:rsidRDefault="006E2905" w:rsidP="006E2905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6E2905">
        <w:rPr>
          <w:rFonts w:eastAsia="MS Mincho" w:cs="Times New Roman"/>
        </w:rPr>
        <w:t xml:space="preserve">If you </w:t>
      </w:r>
      <w:r>
        <w:rPr>
          <w:rFonts w:eastAsia="MS Mincho" w:cs="Times New Roman"/>
        </w:rPr>
        <w:t>selected any options in</w:t>
      </w:r>
      <w:r w:rsidRPr="006E2905">
        <w:rPr>
          <w:rFonts w:eastAsia="MS Mincho" w:cs="Times New Roman"/>
        </w:rPr>
        <w:t xml:space="preserve"> Question </w:t>
      </w:r>
      <w:r w:rsidR="00B900F4">
        <w:rPr>
          <w:rFonts w:eastAsia="MS Mincho" w:cs="Times New Roman"/>
        </w:rPr>
        <w:t>21</w:t>
      </w:r>
      <w:r>
        <w:rPr>
          <w:rFonts w:eastAsia="MS Mincho" w:cs="Times New Roman"/>
        </w:rPr>
        <w:t xml:space="preserve"> and/or Question 2</w:t>
      </w:r>
      <w:r w:rsidR="00B900F4">
        <w:rPr>
          <w:rFonts w:eastAsia="MS Mincho" w:cs="Times New Roman"/>
        </w:rPr>
        <w:t>6</w:t>
      </w:r>
      <w:r w:rsidRPr="006E2905">
        <w:rPr>
          <w:rFonts w:eastAsia="MS Mincho" w:cs="Times New Roman"/>
        </w:rPr>
        <w:t>, which of the m</w:t>
      </w:r>
      <w:r>
        <w:rPr>
          <w:rFonts w:eastAsia="MS Mincho" w:cs="Times New Roman"/>
        </w:rPr>
        <w:t>usculoskeletal</w:t>
      </w:r>
      <w:r w:rsidRPr="006E2905">
        <w:rPr>
          <w:rFonts w:eastAsia="MS Mincho" w:cs="Times New Roman"/>
        </w:rPr>
        <w:t xml:space="preserve"> problems have the MOST impact on the quality of life in ADULTHOOD? Please specify. </w:t>
      </w:r>
    </w:p>
    <w:p w14:paraId="489F9313" w14:textId="1D38957E" w:rsidR="006E2905" w:rsidRPr="006E2905" w:rsidRDefault="006E2905" w:rsidP="006E2905">
      <w:pPr>
        <w:pStyle w:val="ListParagraph"/>
        <w:rPr>
          <w:rFonts w:eastAsia="MS Mincho" w:cs="Times New Roman"/>
        </w:rPr>
      </w:pPr>
      <w:r w:rsidRPr="006E2905">
        <w:rPr>
          <w:rFonts w:eastAsia="MS Mincho" w:cs="Times New Roman"/>
        </w:rPr>
        <w:t>____</w:t>
      </w:r>
      <w:r w:rsidR="002B3070">
        <w:rPr>
          <w:rFonts w:eastAsia="MS Mincho" w:cs="Times New Roman"/>
        </w:rPr>
        <w:t>___________________________________</w:t>
      </w:r>
      <w:r w:rsidRPr="006E2905">
        <w:rPr>
          <w:rFonts w:eastAsia="MS Mincho" w:cs="Times New Roman"/>
        </w:rPr>
        <w:t xml:space="preserve">___ </w:t>
      </w:r>
      <w:r w:rsidRPr="006E2905">
        <w:rPr>
          <w:rFonts w:eastAsia="MS Mincho" w:cs="Times New Roman"/>
          <w:i/>
          <w:iCs/>
        </w:rPr>
        <w:t>(free text answer)</w:t>
      </w:r>
    </w:p>
    <w:p w14:paraId="2CDA1E77" w14:textId="77777777" w:rsidR="00E608C8" w:rsidRPr="00DB50F2" w:rsidRDefault="00E608C8" w:rsidP="00E608C8">
      <w:pPr>
        <w:ind w:firstLine="720"/>
        <w:rPr>
          <w:rFonts w:eastAsia="MS Mincho" w:cs="Times New Roman"/>
        </w:rPr>
      </w:pPr>
    </w:p>
    <w:p w14:paraId="46CF778C" w14:textId="77777777" w:rsidR="001F2073" w:rsidRDefault="001F2073" w:rsidP="001C0BA7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CARDIOVASCULAR PROBLEMS</w:t>
      </w:r>
    </w:p>
    <w:p w14:paraId="202A182B" w14:textId="77777777" w:rsidR="001F2073" w:rsidRDefault="001C0BA7" w:rsidP="001C0BA7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the person with Malan syndrome currently has or has had cardiovascular problems in ADULTHOOD, can you find them in the </w:t>
      </w:r>
      <w:r w:rsidR="00876E93">
        <w:rPr>
          <w:rFonts w:eastAsia="MS Mincho" w:cs="Times New Roman"/>
        </w:rPr>
        <w:t>options</w:t>
      </w:r>
      <w:r>
        <w:rPr>
          <w:rFonts w:eastAsia="MS Mincho" w:cs="Times New Roman"/>
        </w:rPr>
        <w:t xml:space="preserve"> below? (</w:t>
      </w:r>
      <w:r w:rsidRPr="00132BF8">
        <w:rPr>
          <w:rFonts w:eastAsia="MS Mincho" w:cs="Times New Roman"/>
          <w:i/>
          <w:iCs/>
        </w:rPr>
        <w:t>select all that apply</w:t>
      </w:r>
      <w:r>
        <w:rPr>
          <w:rFonts w:eastAsia="MS Mincho" w:cs="Times New Roman"/>
        </w:rPr>
        <w:t>)</w:t>
      </w:r>
    </w:p>
    <w:p w14:paraId="09EDE917" w14:textId="77777777" w:rsidR="001C0BA7" w:rsidRDefault="001C0BA7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Dilated aorta</w:t>
      </w:r>
    </w:p>
    <w:p w14:paraId="0713C511" w14:textId="77777777" w:rsidR="001C0BA7" w:rsidRDefault="001C0BA7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Dilated pulmonary </w:t>
      </w:r>
      <w:proofErr w:type="gramStart"/>
      <w:r>
        <w:rPr>
          <w:rFonts w:eastAsia="MS Mincho" w:cs="Times New Roman"/>
        </w:rPr>
        <w:t>artery</w:t>
      </w:r>
      <w:proofErr w:type="gramEnd"/>
    </w:p>
    <w:p w14:paraId="1C7BC903" w14:textId="77777777" w:rsidR="001C0BA7" w:rsidRDefault="001C0BA7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Heart murmur</w:t>
      </w:r>
    </w:p>
    <w:p w14:paraId="53DB3588" w14:textId="77777777" w:rsidR="001C0BA7" w:rsidRDefault="001C0BA7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High blood pressure</w:t>
      </w:r>
    </w:p>
    <w:p w14:paraId="1BA17A26" w14:textId="77777777" w:rsidR="001C0BA7" w:rsidRDefault="001C0BA7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Low blood pressure</w:t>
      </w:r>
    </w:p>
    <w:p w14:paraId="1CD7D22F" w14:textId="77777777" w:rsidR="001C0BA7" w:rsidRDefault="001C0BA7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Valve defect</w:t>
      </w:r>
    </w:p>
    <w:p w14:paraId="1EA70867" w14:textId="77777777" w:rsidR="001C0BA7" w:rsidRDefault="001C0BA7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08FA1B28" w14:textId="77777777" w:rsidR="003034C4" w:rsidRDefault="003034C4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Unsure</w:t>
      </w:r>
    </w:p>
    <w:p w14:paraId="7DF088CC" w14:textId="77777777" w:rsidR="001C0BA7" w:rsidRPr="00EB6A60" w:rsidRDefault="003034C4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0FBCEDF4" w14:textId="77777777" w:rsidR="001C0BA7" w:rsidRPr="00ED500F" w:rsidRDefault="001C0BA7" w:rsidP="001C0BA7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ED500F">
        <w:rPr>
          <w:rFonts w:eastAsia="MS Mincho" w:cs="Times New Roman"/>
        </w:rPr>
        <w:lastRenderedPageBreak/>
        <w:t xml:space="preserve">If you </w:t>
      </w:r>
      <w:r w:rsidR="00C3634C">
        <w:rPr>
          <w:rFonts w:eastAsia="MS Mincho" w:cs="Times New Roman"/>
        </w:rPr>
        <w:t>answered</w:t>
      </w:r>
      <w:r w:rsidRPr="00ED500F">
        <w:rPr>
          <w:rFonts w:eastAsia="MS Mincho" w:cs="Times New Roman"/>
        </w:rPr>
        <w:t xml:space="preserve"> ‘Other’ in Question </w:t>
      </w:r>
      <w:r w:rsidR="00BC54AE">
        <w:rPr>
          <w:rFonts w:eastAsia="MS Mincho" w:cs="Times New Roman"/>
        </w:rPr>
        <w:t>3</w:t>
      </w:r>
      <w:r w:rsidR="00B900F4">
        <w:rPr>
          <w:rFonts w:eastAsia="MS Mincho" w:cs="Times New Roman"/>
        </w:rPr>
        <w:t>3</w:t>
      </w:r>
      <w:r w:rsidRPr="00ED500F">
        <w:rPr>
          <w:rFonts w:eastAsia="MS Mincho" w:cs="Times New Roman"/>
        </w:rPr>
        <w:t>, please specify.</w:t>
      </w:r>
    </w:p>
    <w:p w14:paraId="5E015639" w14:textId="46DF8262" w:rsidR="001C0BA7" w:rsidRDefault="001C0BA7" w:rsidP="000E4A84">
      <w:pPr>
        <w:pStyle w:val="ListParagraph"/>
        <w:rPr>
          <w:rFonts w:eastAsia="MS Mincho" w:cs="Times New Roman"/>
        </w:rPr>
      </w:pPr>
      <w:r>
        <w:rPr>
          <w:rFonts w:eastAsia="MS Mincho" w:cs="Times New Roman"/>
        </w:rPr>
        <w:t>_____</w:t>
      </w:r>
      <w:r w:rsidR="002B3070">
        <w:rPr>
          <w:rFonts w:eastAsia="MS Mincho" w:cs="Times New Roman"/>
        </w:rPr>
        <w:t>________________________________</w:t>
      </w:r>
      <w:r>
        <w:rPr>
          <w:rFonts w:eastAsia="MS Mincho" w:cs="Times New Roman"/>
        </w:rPr>
        <w:t>_ (</w:t>
      </w:r>
      <w:r w:rsidRPr="00132BF8">
        <w:rPr>
          <w:rFonts w:eastAsia="MS Mincho" w:cs="Times New Roman"/>
          <w:i/>
          <w:iCs/>
        </w:rPr>
        <w:t>free text answer</w:t>
      </w:r>
      <w:r>
        <w:rPr>
          <w:rFonts w:eastAsia="MS Mincho" w:cs="Times New Roman"/>
        </w:rPr>
        <w:t>)</w:t>
      </w:r>
    </w:p>
    <w:p w14:paraId="7455A577" w14:textId="60F3D1E6" w:rsidR="001C0BA7" w:rsidRDefault="001C0BA7" w:rsidP="009F1993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3E746F">
        <w:rPr>
          <w:rFonts w:eastAsia="MS Mincho" w:cs="Times New Roman"/>
        </w:rPr>
        <w:t xml:space="preserve">If you chose one or more options in Question </w:t>
      </w:r>
      <w:r w:rsidR="00BC54AE">
        <w:rPr>
          <w:rFonts w:eastAsia="MS Mincho" w:cs="Times New Roman"/>
        </w:rPr>
        <w:t>3</w:t>
      </w:r>
      <w:r w:rsidR="00B900F4">
        <w:rPr>
          <w:rFonts w:eastAsia="MS Mincho" w:cs="Times New Roman"/>
        </w:rPr>
        <w:t>3</w:t>
      </w:r>
      <w:r w:rsidRPr="003E746F">
        <w:rPr>
          <w:rFonts w:eastAsia="MS Mincho" w:cs="Times New Roman"/>
        </w:rPr>
        <w:t xml:space="preserve">, please indicate the age when each </w:t>
      </w:r>
      <w:r>
        <w:rPr>
          <w:rFonts w:eastAsia="MS Mincho" w:cs="Times New Roman"/>
        </w:rPr>
        <w:t>cardiovascular</w:t>
      </w:r>
      <w:r w:rsidRPr="003E746F">
        <w:rPr>
          <w:rFonts w:eastAsia="MS Mincho" w:cs="Times New Roman"/>
        </w:rPr>
        <w:t xml:space="preserve"> problem </w:t>
      </w:r>
      <w:r>
        <w:rPr>
          <w:rFonts w:eastAsia="MS Mincho" w:cs="Times New Roman"/>
        </w:rPr>
        <w:t xml:space="preserve">was diagnosed. </w:t>
      </w:r>
      <w:r>
        <w:rPr>
          <w:rFonts w:eastAsia="MS Mincho" w:cs="Times New Roman"/>
        </w:rPr>
        <w:br/>
      </w:r>
      <w:r w:rsidRPr="003E746F"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____________________________</w:t>
      </w:r>
      <w:r w:rsidRPr="003E746F">
        <w:rPr>
          <w:rFonts w:eastAsia="MS Mincho" w:cs="Times New Roman"/>
        </w:rPr>
        <w:t>___ (</w:t>
      </w:r>
      <w:r w:rsidRPr="00132BF8">
        <w:rPr>
          <w:rFonts w:eastAsia="MS Mincho" w:cs="Times New Roman"/>
          <w:i/>
          <w:iCs/>
        </w:rPr>
        <w:t>free text answer</w:t>
      </w:r>
      <w:r w:rsidRPr="003E746F">
        <w:rPr>
          <w:rFonts w:eastAsia="MS Mincho" w:cs="Times New Roman"/>
        </w:rPr>
        <w:t>)</w:t>
      </w:r>
    </w:p>
    <w:p w14:paraId="14B9C17E" w14:textId="77777777" w:rsidR="00967144" w:rsidRDefault="00967144" w:rsidP="00967144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chose one or more options in Question </w:t>
      </w:r>
      <w:r w:rsidR="00BC54AE">
        <w:rPr>
          <w:rFonts w:eastAsia="MS Mincho" w:cs="Times New Roman"/>
        </w:rPr>
        <w:t>3</w:t>
      </w:r>
      <w:r w:rsidR="00B900F4">
        <w:rPr>
          <w:rFonts w:eastAsia="MS Mincho" w:cs="Times New Roman"/>
        </w:rPr>
        <w:t>3</w:t>
      </w:r>
      <w:r>
        <w:rPr>
          <w:rFonts w:eastAsia="MS Mincho" w:cs="Times New Roman"/>
        </w:rPr>
        <w:t>, w</w:t>
      </w:r>
      <w:r w:rsidR="000E4A84">
        <w:rPr>
          <w:rFonts w:eastAsia="MS Mincho" w:cs="Times New Roman"/>
        </w:rPr>
        <w:t>hat</w:t>
      </w:r>
      <w:r w:rsidRPr="000604B5">
        <w:rPr>
          <w:rFonts w:eastAsia="MS Mincho" w:cs="Times New Roman"/>
        </w:rPr>
        <w:t xml:space="preserve"> specific management/treatment </w:t>
      </w:r>
      <w:r w:rsidR="000E4A84">
        <w:rPr>
          <w:rFonts w:eastAsia="MS Mincho" w:cs="Times New Roman"/>
        </w:rPr>
        <w:t xml:space="preserve">was </w:t>
      </w:r>
      <w:r>
        <w:rPr>
          <w:rFonts w:eastAsia="MS Mincho" w:cs="Times New Roman"/>
        </w:rPr>
        <w:t xml:space="preserve">used? </w:t>
      </w:r>
      <w:r w:rsidR="00D24D0A">
        <w:rPr>
          <w:rFonts w:eastAsia="MS Mincho" w:cs="Times New Roman"/>
        </w:rPr>
        <w:t xml:space="preserve">Please specify per problem. </w:t>
      </w:r>
    </w:p>
    <w:p w14:paraId="3540AA9C" w14:textId="27DCB4BF" w:rsidR="00967144" w:rsidRDefault="00967144" w:rsidP="006D31A6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      </w:t>
      </w:r>
      <w:r w:rsidRPr="000604B5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</w:t>
      </w:r>
      <w:r w:rsidRPr="000604B5">
        <w:rPr>
          <w:rFonts w:eastAsia="MS Mincho" w:cs="Times New Roman"/>
        </w:rPr>
        <w:t>____ (</w:t>
      </w:r>
      <w:r w:rsidRPr="00483192">
        <w:rPr>
          <w:rFonts w:eastAsia="MS Mincho" w:cs="Times New Roman"/>
          <w:i/>
          <w:iCs/>
        </w:rPr>
        <w:t>free text answer</w:t>
      </w:r>
      <w:r w:rsidRPr="000604B5">
        <w:rPr>
          <w:rFonts w:eastAsia="MS Mincho" w:cs="Times New Roman"/>
        </w:rPr>
        <w:t>)</w:t>
      </w:r>
    </w:p>
    <w:p w14:paraId="0CDDE01E" w14:textId="77777777" w:rsidR="000E4A84" w:rsidRPr="000E4A84" w:rsidRDefault="000E4A84" w:rsidP="000E4A84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0E4A84">
        <w:rPr>
          <w:rFonts w:eastAsia="MS Mincho" w:cs="Times New Roman"/>
        </w:rPr>
        <w:t xml:space="preserve">If you filled in the previous question, did you find the specific management/treatment helpful and effective? Please specify per treatment. </w:t>
      </w:r>
    </w:p>
    <w:p w14:paraId="36EB9047" w14:textId="63FBE913" w:rsidR="000E4A84" w:rsidRDefault="000E4A84" w:rsidP="000E4A84">
      <w:pPr>
        <w:pStyle w:val="ListParagraph"/>
        <w:rPr>
          <w:rFonts w:eastAsia="MS Mincho" w:cs="Times New Roman"/>
          <w:i/>
          <w:iCs/>
        </w:rPr>
      </w:pPr>
      <w:r w:rsidRPr="000E4A84"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______________________________</w:t>
      </w:r>
      <w:r w:rsidRPr="000E4A84">
        <w:rPr>
          <w:rFonts w:eastAsia="MS Mincho" w:cs="Times New Roman"/>
        </w:rPr>
        <w:t xml:space="preserve">__ </w:t>
      </w:r>
      <w:r w:rsidRPr="000E4A84">
        <w:rPr>
          <w:rFonts w:eastAsia="MS Mincho" w:cs="Times New Roman"/>
          <w:i/>
          <w:iCs/>
        </w:rPr>
        <w:t>(free text answer)</w:t>
      </w:r>
    </w:p>
    <w:p w14:paraId="060AC22C" w14:textId="77777777" w:rsidR="006E2905" w:rsidRPr="006E2905" w:rsidRDefault="006E2905" w:rsidP="006E2905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6E2905">
        <w:rPr>
          <w:rFonts w:eastAsia="MS Mincho" w:cs="Times New Roman"/>
        </w:rPr>
        <w:t xml:space="preserve">If you </w:t>
      </w:r>
      <w:r>
        <w:rPr>
          <w:rFonts w:eastAsia="MS Mincho" w:cs="Times New Roman"/>
        </w:rPr>
        <w:t>selected any options in Question 3</w:t>
      </w:r>
      <w:r w:rsidR="00B900F4">
        <w:rPr>
          <w:rFonts w:eastAsia="MS Mincho" w:cs="Times New Roman"/>
        </w:rPr>
        <w:t>3</w:t>
      </w:r>
      <w:r w:rsidRPr="006E2905">
        <w:rPr>
          <w:rFonts w:eastAsia="MS Mincho" w:cs="Times New Roman"/>
        </w:rPr>
        <w:t xml:space="preserve">, which of the </w:t>
      </w:r>
      <w:r>
        <w:rPr>
          <w:rFonts w:eastAsia="MS Mincho" w:cs="Times New Roman"/>
        </w:rPr>
        <w:t>cardiovascular</w:t>
      </w:r>
      <w:r w:rsidRPr="006E2905">
        <w:rPr>
          <w:rFonts w:eastAsia="MS Mincho" w:cs="Times New Roman"/>
        </w:rPr>
        <w:t xml:space="preserve"> problems have the MOST impact on the quality of life in ADULTHOOD? Please specify. </w:t>
      </w:r>
    </w:p>
    <w:p w14:paraId="65C7C54F" w14:textId="54CB7152" w:rsidR="000E4A84" w:rsidRPr="006E2905" w:rsidRDefault="006E2905" w:rsidP="006E2905">
      <w:pPr>
        <w:ind w:left="360"/>
        <w:rPr>
          <w:rFonts w:eastAsia="MS Mincho" w:cs="Times New Roman"/>
        </w:rPr>
      </w:pPr>
      <w:r w:rsidRPr="006E2905">
        <w:rPr>
          <w:rFonts w:eastAsia="MS Mincho" w:cs="Times New Roman"/>
        </w:rPr>
        <w:t>____</w:t>
      </w:r>
      <w:r w:rsidR="002B3070">
        <w:rPr>
          <w:rFonts w:eastAsia="MS Mincho" w:cs="Times New Roman"/>
        </w:rPr>
        <w:t>_____________________________________</w:t>
      </w:r>
      <w:r w:rsidRPr="006E2905">
        <w:rPr>
          <w:rFonts w:eastAsia="MS Mincho" w:cs="Times New Roman"/>
        </w:rPr>
        <w:t xml:space="preserve">___ </w:t>
      </w:r>
      <w:r w:rsidRPr="006E2905">
        <w:rPr>
          <w:rFonts w:eastAsia="MS Mincho" w:cs="Times New Roman"/>
          <w:i/>
          <w:iCs/>
        </w:rPr>
        <w:t>(free text answer)</w:t>
      </w:r>
    </w:p>
    <w:p w14:paraId="3BE951CC" w14:textId="77777777" w:rsidR="001F2073" w:rsidRDefault="001F2073" w:rsidP="001F2073">
      <w:pPr>
        <w:pStyle w:val="ListParagraph"/>
        <w:rPr>
          <w:rFonts w:eastAsia="MS Mincho" w:cs="Times New Roman"/>
        </w:rPr>
      </w:pPr>
    </w:p>
    <w:p w14:paraId="00F3E0BF" w14:textId="77777777" w:rsidR="00A53493" w:rsidRDefault="00A53493" w:rsidP="001C0BA7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RESPIRATORY PROBLEMS</w:t>
      </w:r>
    </w:p>
    <w:p w14:paraId="2701A680" w14:textId="77777777" w:rsidR="00A53493" w:rsidRPr="009F1993" w:rsidRDefault="00A53493" w:rsidP="00442FF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 xml:space="preserve">If the person with Malan syndrome currently has or has had respiratory problems in ADULTHOOD, can you find them in the </w:t>
      </w:r>
      <w:r w:rsidR="00876E93">
        <w:rPr>
          <w:rFonts w:eastAsia="MS Mincho" w:cs="Times New Roman"/>
        </w:rPr>
        <w:t>options</w:t>
      </w:r>
      <w:r w:rsidRPr="009F1993">
        <w:rPr>
          <w:rFonts w:eastAsia="MS Mincho" w:cs="Times New Roman"/>
        </w:rPr>
        <w:t xml:space="preserve"> below? (</w:t>
      </w:r>
      <w:r w:rsidRPr="00132BF8">
        <w:rPr>
          <w:rFonts w:eastAsia="MS Mincho" w:cs="Times New Roman"/>
          <w:i/>
          <w:iCs/>
        </w:rPr>
        <w:t>select all that apply</w:t>
      </w:r>
      <w:r w:rsidRPr="009F1993">
        <w:rPr>
          <w:rFonts w:eastAsia="MS Mincho" w:cs="Times New Roman"/>
        </w:rPr>
        <w:t>)</w:t>
      </w:r>
    </w:p>
    <w:p w14:paraId="055D4F4D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Acute bronchitis</w:t>
      </w:r>
    </w:p>
    <w:p w14:paraId="67B7F0EF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Asthma</w:t>
      </w:r>
    </w:p>
    <w:p w14:paraId="16A2EC9D" w14:textId="77777777" w:rsidR="00A53493" w:rsidRDefault="00876E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Abnormal enlargement of airways of the lungs (b</w:t>
      </w:r>
      <w:r w:rsidR="00A53493">
        <w:rPr>
          <w:rFonts w:eastAsia="MS Mincho" w:cs="Times New Roman"/>
        </w:rPr>
        <w:t>ronchiectasis</w:t>
      </w:r>
      <w:r>
        <w:rPr>
          <w:rFonts w:eastAsia="MS Mincho" w:cs="Times New Roman"/>
        </w:rPr>
        <w:t>)</w:t>
      </w:r>
    </w:p>
    <w:p w14:paraId="035BEE7F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Full/partial lung collapse</w:t>
      </w:r>
    </w:p>
    <w:p w14:paraId="78D93F19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Pulmonary edema</w:t>
      </w:r>
    </w:p>
    <w:p w14:paraId="41568E6E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Pulmonary embolus</w:t>
      </w:r>
    </w:p>
    <w:p w14:paraId="30A2DE9D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Pulmonary fibrosis</w:t>
      </w:r>
    </w:p>
    <w:p w14:paraId="7342FFE7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Recurrent pneumonia</w:t>
      </w:r>
    </w:p>
    <w:p w14:paraId="6C603D12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Reduced lung capacity</w:t>
      </w:r>
    </w:p>
    <w:p w14:paraId="4313DAFE" w14:textId="77777777" w:rsidR="00A53493" w:rsidRDefault="00A53493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6BC51B10" w14:textId="77777777" w:rsidR="003034C4" w:rsidRDefault="003034C4" w:rsidP="001C0BA7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Unsure</w:t>
      </w:r>
    </w:p>
    <w:p w14:paraId="03AC1806" w14:textId="77777777" w:rsidR="00A53493" w:rsidRPr="008F16EB" w:rsidRDefault="003034C4" w:rsidP="00A53493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7C223E2C" w14:textId="77777777" w:rsidR="00A53493" w:rsidRPr="009F1993" w:rsidRDefault="00A53493" w:rsidP="00442FF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9F1993">
        <w:rPr>
          <w:rFonts w:eastAsia="MS Mincho" w:cs="Times New Roman"/>
        </w:rPr>
        <w:t xml:space="preserve"> “Other” in Question </w:t>
      </w:r>
      <w:r w:rsidR="00EB6A60">
        <w:rPr>
          <w:rFonts w:eastAsia="MS Mincho" w:cs="Times New Roman"/>
        </w:rPr>
        <w:t>3</w:t>
      </w:r>
      <w:r w:rsidR="00B900F4">
        <w:rPr>
          <w:rFonts w:eastAsia="MS Mincho" w:cs="Times New Roman"/>
        </w:rPr>
        <w:t>9</w:t>
      </w:r>
      <w:r w:rsidRPr="009F1993">
        <w:rPr>
          <w:rFonts w:eastAsia="MS Mincho" w:cs="Times New Roman"/>
        </w:rPr>
        <w:t>, please specify.</w:t>
      </w:r>
    </w:p>
    <w:p w14:paraId="48B80D54" w14:textId="4D75AE36" w:rsidR="003E746F" w:rsidRPr="009F1993" w:rsidRDefault="00AB618B" w:rsidP="00EB6A60">
      <w:pPr>
        <w:pStyle w:val="ListParagraph"/>
        <w:rPr>
          <w:rFonts w:eastAsia="MS Mincho" w:cs="Times New Roman"/>
        </w:rPr>
      </w:pPr>
      <w:r>
        <w:rPr>
          <w:rFonts w:eastAsia="MS Mincho" w:cs="Times New Roman"/>
        </w:rPr>
        <w:t>________________</w:t>
      </w:r>
      <w:r w:rsidR="002B3070">
        <w:rPr>
          <w:rFonts w:eastAsia="MS Mincho" w:cs="Times New Roman"/>
        </w:rPr>
        <w:t>____________________</w:t>
      </w:r>
      <w:r>
        <w:rPr>
          <w:rFonts w:eastAsia="MS Mincho" w:cs="Times New Roman"/>
        </w:rPr>
        <w:t>_</w:t>
      </w:r>
      <w:proofErr w:type="gramStart"/>
      <w:r>
        <w:rPr>
          <w:rFonts w:eastAsia="MS Mincho" w:cs="Times New Roman"/>
        </w:rPr>
        <w:t>_(</w:t>
      </w:r>
      <w:proofErr w:type="gramEnd"/>
      <w:r w:rsidRPr="00132BF8">
        <w:rPr>
          <w:rFonts w:eastAsia="MS Mincho" w:cs="Times New Roman"/>
          <w:i/>
          <w:iCs/>
        </w:rPr>
        <w:t>free text</w:t>
      </w:r>
      <w:r w:rsidR="003E746F" w:rsidRPr="00132BF8">
        <w:rPr>
          <w:rFonts w:eastAsia="MS Mincho" w:cs="Times New Roman"/>
          <w:i/>
          <w:iCs/>
        </w:rPr>
        <w:t xml:space="preserve"> answer</w:t>
      </w:r>
      <w:r>
        <w:rPr>
          <w:rFonts w:eastAsia="MS Mincho" w:cs="Times New Roman"/>
        </w:rPr>
        <w:t>)</w:t>
      </w:r>
    </w:p>
    <w:p w14:paraId="57E4265B" w14:textId="24B98BDD" w:rsidR="003E746F" w:rsidRDefault="003E746F" w:rsidP="00442FF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 </w:t>
      </w:r>
      <w:r w:rsidRPr="003E746F">
        <w:rPr>
          <w:rFonts w:eastAsia="MS Mincho" w:cs="Times New Roman"/>
        </w:rPr>
        <w:t xml:space="preserve">If you chose one or more options in Question </w:t>
      </w:r>
      <w:r w:rsidR="00EB6A60">
        <w:rPr>
          <w:rFonts w:eastAsia="MS Mincho" w:cs="Times New Roman"/>
        </w:rPr>
        <w:t>3</w:t>
      </w:r>
      <w:r w:rsidR="00B900F4">
        <w:rPr>
          <w:rFonts w:eastAsia="MS Mincho" w:cs="Times New Roman"/>
        </w:rPr>
        <w:t>9</w:t>
      </w:r>
      <w:r w:rsidRPr="003E746F">
        <w:rPr>
          <w:rFonts w:eastAsia="MS Mincho" w:cs="Times New Roman"/>
        </w:rPr>
        <w:t xml:space="preserve">, please indicate the age when each </w:t>
      </w:r>
      <w:r>
        <w:rPr>
          <w:rFonts w:eastAsia="MS Mincho" w:cs="Times New Roman"/>
        </w:rPr>
        <w:t xml:space="preserve">respiratory </w:t>
      </w:r>
      <w:r w:rsidRPr="003E746F">
        <w:rPr>
          <w:rFonts w:eastAsia="MS Mincho" w:cs="Times New Roman"/>
        </w:rPr>
        <w:t>problem started</w:t>
      </w:r>
      <w:r w:rsidR="00442FFC">
        <w:rPr>
          <w:rFonts w:eastAsia="MS Mincho" w:cs="Times New Roman"/>
        </w:rPr>
        <w:t>/was diagnosed</w:t>
      </w:r>
      <w:r w:rsidRPr="003E746F">
        <w:rPr>
          <w:rFonts w:eastAsia="MS Mincho" w:cs="Times New Roman"/>
        </w:rPr>
        <w:t>.</w:t>
      </w:r>
      <w:r>
        <w:rPr>
          <w:rFonts w:eastAsia="MS Mincho" w:cs="Times New Roman"/>
        </w:rPr>
        <w:br/>
      </w:r>
      <w:r w:rsidRPr="003E746F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___________________________</w:t>
      </w:r>
      <w:r w:rsidRPr="003E746F">
        <w:rPr>
          <w:rFonts w:eastAsia="MS Mincho" w:cs="Times New Roman"/>
        </w:rPr>
        <w:t>__ (</w:t>
      </w:r>
      <w:r w:rsidRPr="00132BF8">
        <w:rPr>
          <w:rFonts w:eastAsia="MS Mincho" w:cs="Times New Roman"/>
          <w:i/>
          <w:iCs/>
        </w:rPr>
        <w:t>free text answer</w:t>
      </w:r>
      <w:r w:rsidRPr="003E746F">
        <w:rPr>
          <w:rFonts w:eastAsia="MS Mincho" w:cs="Times New Roman"/>
        </w:rPr>
        <w:t>)</w:t>
      </w:r>
    </w:p>
    <w:p w14:paraId="66A05EE7" w14:textId="77777777" w:rsidR="005D2050" w:rsidRDefault="005D2050" w:rsidP="005D2050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chose one or more options in Question </w:t>
      </w:r>
      <w:r w:rsidR="00EB6A60">
        <w:rPr>
          <w:rFonts w:eastAsia="MS Mincho" w:cs="Times New Roman"/>
        </w:rPr>
        <w:t>3</w:t>
      </w:r>
      <w:r w:rsidR="00B900F4">
        <w:rPr>
          <w:rFonts w:eastAsia="MS Mincho" w:cs="Times New Roman"/>
        </w:rPr>
        <w:t>9</w:t>
      </w:r>
      <w:r>
        <w:rPr>
          <w:rFonts w:eastAsia="MS Mincho" w:cs="Times New Roman"/>
        </w:rPr>
        <w:t>, w</w:t>
      </w:r>
      <w:r w:rsidR="008F16EB">
        <w:rPr>
          <w:rFonts w:eastAsia="MS Mincho" w:cs="Times New Roman"/>
        </w:rPr>
        <w:t xml:space="preserve">hat </w:t>
      </w:r>
      <w:r w:rsidRPr="000604B5">
        <w:rPr>
          <w:rFonts w:eastAsia="MS Mincho" w:cs="Times New Roman"/>
        </w:rPr>
        <w:t xml:space="preserve">specific management/treatment </w:t>
      </w:r>
      <w:r w:rsidR="008F16EB">
        <w:rPr>
          <w:rFonts w:eastAsia="MS Mincho" w:cs="Times New Roman"/>
        </w:rPr>
        <w:t xml:space="preserve">was </w:t>
      </w:r>
      <w:r>
        <w:rPr>
          <w:rFonts w:eastAsia="MS Mincho" w:cs="Times New Roman"/>
        </w:rPr>
        <w:t xml:space="preserve">used? </w:t>
      </w:r>
      <w:r w:rsidR="00D24D0A">
        <w:rPr>
          <w:rFonts w:eastAsia="MS Mincho" w:cs="Times New Roman"/>
        </w:rPr>
        <w:t xml:space="preserve">Please specify per problem. </w:t>
      </w:r>
    </w:p>
    <w:p w14:paraId="3165A8B3" w14:textId="05C5EE4D" w:rsidR="003E746F" w:rsidRDefault="005D2050" w:rsidP="006D31A6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      </w:t>
      </w:r>
      <w:r w:rsidRPr="000604B5">
        <w:rPr>
          <w:rFonts w:eastAsia="MS Mincho" w:cs="Times New Roman"/>
        </w:rPr>
        <w:t>_____</w:t>
      </w:r>
      <w:r w:rsidR="002B3070">
        <w:rPr>
          <w:rFonts w:eastAsia="MS Mincho" w:cs="Times New Roman"/>
        </w:rPr>
        <w:t>____________________________</w:t>
      </w:r>
      <w:r w:rsidRPr="000604B5">
        <w:rPr>
          <w:rFonts w:eastAsia="MS Mincho" w:cs="Times New Roman"/>
        </w:rPr>
        <w:t>_____ (</w:t>
      </w:r>
      <w:r w:rsidRPr="00483192">
        <w:rPr>
          <w:rFonts w:eastAsia="MS Mincho" w:cs="Times New Roman"/>
          <w:i/>
          <w:iCs/>
        </w:rPr>
        <w:t>free text answer</w:t>
      </w:r>
      <w:r w:rsidRPr="000604B5">
        <w:rPr>
          <w:rFonts w:eastAsia="MS Mincho" w:cs="Times New Roman"/>
        </w:rPr>
        <w:t>)</w:t>
      </w:r>
    </w:p>
    <w:p w14:paraId="24059A45" w14:textId="77777777" w:rsidR="008F16EB" w:rsidRPr="008F16EB" w:rsidRDefault="008F16EB" w:rsidP="008F16EB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8F16EB">
        <w:rPr>
          <w:rFonts w:eastAsia="MS Mincho" w:cs="Times New Roman"/>
        </w:rPr>
        <w:t xml:space="preserve">If you filled in the previous question, did you find the specific management/treatment helpful and effective? Please specify per treatment. </w:t>
      </w:r>
    </w:p>
    <w:p w14:paraId="05FC083C" w14:textId="4CE5BF53" w:rsidR="008F16EB" w:rsidRDefault="008F16EB" w:rsidP="008F16EB">
      <w:pPr>
        <w:pStyle w:val="ListParagraph"/>
        <w:rPr>
          <w:rFonts w:eastAsia="MS Mincho" w:cs="Times New Roman"/>
          <w:i/>
          <w:iCs/>
        </w:rPr>
      </w:pPr>
      <w:r w:rsidRPr="008F16EB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______________________________</w:t>
      </w:r>
      <w:r w:rsidRPr="008F16EB">
        <w:rPr>
          <w:rFonts w:eastAsia="MS Mincho" w:cs="Times New Roman"/>
        </w:rPr>
        <w:t xml:space="preserve">___ </w:t>
      </w:r>
      <w:r w:rsidRPr="008F16EB">
        <w:rPr>
          <w:rFonts w:eastAsia="MS Mincho" w:cs="Times New Roman"/>
          <w:i/>
          <w:iCs/>
        </w:rPr>
        <w:t>(free text answer)</w:t>
      </w:r>
    </w:p>
    <w:p w14:paraId="30D49DFF" w14:textId="77777777" w:rsidR="006E2905" w:rsidRDefault="006E2905" w:rsidP="006E2905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If you selected any options in Question 3</w:t>
      </w:r>
      <w:r w:rsidR="00B900F4">
        <w:rPr>
          <w:rFonts w:eastAsia="MS Mincho" w:cs="Times New Roman"/>
        </w:rPr>
        <w:t>9</w:t>
      </w:r>
      <w:r>
        <w:rPr>
          <w:rFonts w:eastAsia="MS Mincho" w:cs="Times New Roman"/>
        </w:rPr>
        <w:t xml:space="preserve">, which of the respiratory problems have the MOST impact on the quality of life in ADULTHOOD? Please specify. </w:t>
      </w:r>
    </w:p>
    <w:p w14:paraId="67BDFBF4" w14:textId="448518AF" w:rsidR="006E2905" w:rsidRPr="006E2905" w:rsidRDefault="006E2905" w:rsidP="006E2905">
      <w:pPr>
        <w:pStyle w:val="ListParagraph"/>
        <w:rPr>
          <w:rFonts w:eastAsia="MS Mincho" w:cs="Times New Roman"/>
          <w:i/>
          <w:iCs/>
        </w:rPr>
      </w:pPr>
      <w:r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______________________________</w:t>
      </w:r>
      <w:r>
        <w:rPr>
          <w:rFonts w:eastAsia="MS Mincho" w:cs="Times New Roman"/>
        </w:rPr>
        <w:t xml:space="preserve">___ </w:t>
      </w:r>
      <w:r>
        <w:rPr>
          <w:rFonts w:eastAsia="MS Mincho" w:cs="Times New Roman"/>
          <w:i/>
          <w:iCs/>
        </w:rPr>
        <w:t>(free text answer)</w:t>
      </w:r>
    </w:p>
    <w:p w14:paraId="7E77A1F1" w14:textId="77777777" w:rsidR="00A53493" w:rsidRPr="000132BF" w:rsidRDefault="00A53493" w:rsidP="00A53493">
      <w:pPr>
        <w:pStyle w:val="ListParagraph"/>
        <w:rPr>
          <w:rFonts w:eastAsia="MS Mincho" w:cs="Times New Roman"/>
        </w:rPr>
      </w:pPr>
    </w:p>
    <w:p w14:paraId="4E8CA6BE" w14:textId="77777777" w:rsidR="00EC6CE5" w:rsidRPr="009F1993" w:rsidRDefault="00EC6CE5" w:rsidP="00442FFC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>GASTROINTESTINAL PROBLEMS</w:t>
      </w:r>
    </w:p>
    <w:p w14:paraId="04E59B2C" w14:textId="77777777" w:rsidR="004C7ECD" w:rsidRPr="00442FFC" w:rsidRDefault="00C74916" w:rsidP="009F1993">
      <w:pPr>
        <w:pStyle w:val="ListParagraph"/>
        <w:numPr>
          <w:ilvl w:val="0"/>
          <w:numId w:val="22"/>
        </w:numPr>
      </w:pPr>
      <w:r w:rsidRPr="009F1993">
        <w:rPr>
          <w:rFonts w:eastAsia="MS Mincho" w:cs="Times New Roman"/>
        </w:rPr>
        <w:t xml:space="preserve">If </w:t>
      </w:r>
      <w:r w:rsidR="00FC5D83" w:rsidRPr="009F1993">
        <w:rPr>
          <w:rFonts w:eastAsia="MS Mincho" w:cs="Times New Roman"/>
        </w:rPr>
        <w:t xml:space="preserve">the person with </w:t>
      </w:r>
      <w:r w:rsidR="007B4710" w:rsidRPr="009F1993">
        <w:rPr>
          <w:rFonts w:eastAsia="MS Mincho" w:cs="Times New Roman"/>
        </w:rPr>
        <w:t>Malan syndrome</w:t>
      </w:r>
      <w:r w:rsidR="001515BD" w:rsidRPr="009F1993">
        <w:rPr>
          <w:rFonts w:eastAsia="MS Mincho" w:cs="Times New Roman"/>
        </w:rPr>
        <w:t xml:space="preserve"> </w:t>
      </w:r>
      <w:r w:rsidR="00D8406A" w:rsidRPr="009F1993">
        <w:rPr>
          <w:rFonts w:eastAsia="MS Mincho" w:cs="Times New Roman"/>
        </w:rPr>
        <w:t xml:space="preserve">currently </w:t>
      </w:r>
      <w:r w:rsidR="001515BD" w:rsidRPr="009F1993">
        <w:rPr>
          <w:rFonts w:eastAsia="MS Mincho" w:cs="Times New Roman"/>
        </w:rPr>
        <w:t>ha</w:t>
      </w:r>
      <w:r w:rsidRPr="009F1993">
        <w:rPr>
          <w:rFonts w:eastAsia="MS Mincho" w:cs="Times New Roman"/>
        </w:rPr>
        <w:t>s</w:t>
      </w:r>
      <w:r w:rsidR="001515BD" w:rsidRPr="009F1993">
        <w:rPr>
          <w:rFonts w:eastAsia="MS Mincho" w:cs="Times New Roman"/>
        </w:rPr>
        <w:t xml:space="preserve"> </w:t>
      </w:r>
      <w:r w:rsidR="00D8406A" w:rsidRPr="009F1993">
        <w:rPr>
          <w:rFonts w:eastAsia="MS Mincho" w:cs="Times New Roman"/>
        </w:rPr>
        <w:t xml:space="preserve">or has had </w:t>
      </w:r>
      <w:r w:rsidR="001515BD" w:rsidRPr="009F1993">
        <w:rPr>
          <w:rFonts w:eastAsia="MS Mincho" w:cs="Times New Roman"/>
        </w:rPr>
        <w:t>gastrointestinal problems</w:t>
      </w:r>
      <w:r w:rsidR="00D8406A" w:rsidRPr="009F1993">
        <w:rPr>
          <w:rFonts w:eastAsia="MS Mincho" w:cs="Times New Roman"/>
        </w:rPr>
        <w:t xml:space="preserve"> </w:t>
      </w:r>
      <w:r w:rsidRPr="009F1993">
        <w:rPr>
          <w:rFonts w:eastAsia="MS Mincho" w:cs="Times New Roman"/>
        </w:rPr>
        <w:t xml:space="preserve">in </w:t>
      </w:r>
      <w:r w:rsidR="00DE15AC" w:rsidRPr="009F1993">
        <w:rPr>
          <w:rFonts w:eastAsia="MS Mincho" w:cs="Times New Roman"/>
        </w:rPr>
        <w:t>ADULTHOOD</w:t>
      </w:r>
      <w:r w:rsidR="001515BD" w:rsidRPr="009F1993">
        <w:rPr>
          <w:rFonts w:eastAsia="MS Mincho" w:cs="Times New Roman"/>
        </w:rPr>
        <w:t xml:space="preserve">, can you find them in the </w:t>
      </w:r>
      <w:r w:rsidR="00876E93">
        <w:rPr>
          <w:rFonts w:eastAsia="MS Mincho" w:cs="Times New Roman"/>
        </w:rPr>
        <w:t>options</w:t>
      </w:r>
      <w:r w:rsidR="001515BD" w:rsidRPr="009F1993">
        <w:rPr>
          <w:rFonts w:eastAsia="MS Mincho" w:cs="Times New Roman"/>
        </w:rPr>
        <w:t xml:space="preserve"> below?</w:t>
      </w:r>
      <w:r w:rsidR="00FC5D83" w:rsidRPr="009F1993">
        <w:rPr>
          <w:rFonts w:eastAsia="MS Mincho" w:cs="Times New Roman"/>
        </w:rPr>
        <w:t xml:space="preserve"> </w:t>
      </w:r>
      <w:r w:rsidR="001515BD" w:rsidRPr="009F1993">
        <w:rPr>
          <w:rFonts w:eastAsia="MS Mincho" w:cs="Times New Roman"/>
        </w:rPr>
        <w:t>(</w:t>
      </w:r>
      <w:r w:rsidR="007C1D11" w:rsidRPr="009F1993">
        <w:rPr>
          <w:rFonts w:eastAsia="MS Mincho" w:cs="Times New Roman"/>
          <w:i/>
          <w:iCs/>
        </w:rPr>
        <w:t>Select</w:t>
      </w:r>
      <w:r w:rsidR="00DE15AC" w:rsidRPr="009F1993">
        <w:rPr>
          <w:rFonts w:eastAsia="MS Mincho" w:cs="Times New Roman"/>
          <w:i/>
          <w:iCs/>
        </w:rPr>
        <w:t xml:space="preserve"> all that apply</w:t>
      </w:r>
      <w:r w:rsidR="001515BD" w:rsidRPr="009F1993">
        <w:rPr>
          <w:rFonts w:eastAsia="MS Mincho" w:cs="Times New Roman"/>
        </w:rPr>
        <w:t>)</w:t>
      </w:r>
    </w:p>
    <w:p w14:paraId="777E99C8" w14:textId="77777777" w:rsidR="008D4058" w:rsidRDefault="008D4058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Blood in stool</w:t>
      </w:r>
    </w:p>
    <w:p w14:paraId="4EDE93B4" w14:textId="77777777" w:rsidR="00DE15AC" w:rsidRPr="00290956" w:rsidRDefault="00DE15AC" w:rsidP="00290956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Bloating</w:t>
      </w:r>
    </w:p>
    <w:p w14:paraId="4BD53895" w14:textId="77777777" w:rsidR="008D4058" w:rsidRDefault="008D4058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Chronic</w:t>
      </w:r>
      <w:r w:rsidR="007C1D11">
        <w:rPr>
          <w:rFonts w:eastAsia="MS Mincho" w:cs="Times New Roman"/>
        </w:rPr>
        <w:t>/frequent</w:t>
      </w:r>
      <w:r>
        <w:rPr>
          <w:rFonts w:eastAsia="MS Mincho" w:cs="Times New Roman"/>
        </w:rPr>
        <w:t xml:space="preserve"> diarrhea</w:t>
      </w:r>
    </w:p>
    <w:p w14:paraId="4DE87DF3" w14:textId="77777777" w:rsidR="00DD1564" w:rsidRDefault="00DD1564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Constipation</w:t>
      </w:r>
    </w:p>
    <w:p w14:paraId="6B34BA9A" w14:textId="77777777" w:rsidR="008D4058" w:rsidRPr="008D7DDB" w:rsidRDefault="007C1D11" w:rsidP="008D7DDB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Trouble with swallowing (d</w:t>
      </w:r>
      <w:r w:rsidR="00DD1564">
        <w:rPr>
          <w:rFonts w:eastAsia="MS Mincho" w:cs="Times New Roman"/>
        </w:rPr>
        <w:t>ysphagia</w:t>
      </w:r>
      <w:r>
        <w:rPr>
          <w:rFonts w:eastAsia="MS Mincho" w:cs="Times New Roman"/>
        </w:rPr>
        <w:t>)</w:t>
      </w:r>
    </w:p>
    <w:p w14:paraId="60E7924A" w14:textId="77777777" w:rsidR="008D4058" w:rsidRDefault="008D4058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Gallstones</w:t>
      </w:r>
    </w:p>
    <w:p w14:paraId="2EE413E6" w14:textId="77777777" w:rsidR="00DE15AC" w:rsidRDefault="00DE15AC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Hemorrhoids (external, internal)</w:t>
      </w:r>
    </w:p>
    <w:p w14:paraId="7EDC316C" w14:textId="77777777" w:rsidR="008D4058" w:rsidRPr="00146F39" w:rsidRDefault="008D4058" w:rsidP="00FF218C">
      <w:pPr>
        <w:numPr>
          <w:ilvl w:val="1"/>
          <w:numId w:val="7"/>
        </w:numPr>
        <w:contextualSpacing/>
        <w:rPr>
          <w:rFonts w:eastAsia="MS Mincho" w:cs="Times New Roman"/>
          <w:lang w:val="it-IT"/>
        </w:rPr>
      </w:pPr>
      <w:proofErr w:type="spellStart"/>
      <w:r w:rsidRPr="00146F39">
        <w:rPr>
          <w:rFonts w:eastAsia="MS Mincho" w:cs="Times New Roman"/>
          <w:lang w:val="it-IT"/>
        </w:rPr>
        <w:t>Inflammatory</w:t>
      </w:r>
      <w:proofErr w:type="spellEnd"/>
      <w:r w:rsidRPr="00146F39">
        <w:rPr>
          <w:rFonts w:eastAsia="MS Mincho" w:cs="Times New Roman"/>
          <w:lang w:val="it-IT"/>
        </w:rPr>
        <w:t xml:space="preserve"> </w:t>
      </w:r>
      <w:proofErr w:type="spellStart"/>
      <w:r w:rsidRPr="00146F39">
        <w:rPr>
          <w:rFonts w:eastAsia="MS Mincho" w:cs="Times New Roman"/>
          <w:lang w:val="it-IT"/>
        </w:rPr>
        <w:t>Bowel</w:t>
      </w:r>
      <w:proofErr w:type="spellEnd"/>
      <w:r w:rsidRPr="00146F39">
        <w:rPr>
          <w:rFonts w:eastAsia="MS Mincho" w:cs="Times New Roman"/>
          <w:lang w:val="it-IT"/>
        </w:rPr>
        <w:t xml:space="preserve"> </w:t>
      </w:r>
      <w:proofErr w:type="spellStart"/>
      <w:r w:rsidRPr="00146F39">
        <w:rPr>
          <w:rFonts w:eastAsia="MS Mincho" w:cs="Times New Roman"/>
          <w:lang w:val="it-IT"/>
        </w:rPr>
        <w:t>Disease</w:t>
      </w:r>
      <w:proofErr w:type="spellEnd"/>
      <w:r w:rsidRPr="00146F39">
        <w:rPr>
          <w:rFonts w:eastAsia="MS Mincho" w:cs="Times New Roman"/>
          <w:lang w:val="it-IT"/>
        </w:rPr>
        <w:t xml:space="preserve"> (i.e. </w:t>
      </w:r>
      <w:proofErr w:type="spellStart"/>
      <w:r w:rsidRPr="00146F39">
        <w:rPr>
          <w:rFonts w:eastAsia="MS Mincho" w:cs="Times New Roman"/>
          <w:lang w:val="it-IT"/>
        </w:rPr>
        <w:t>Crohn’s</w:t>
      </w:r>
      <w:proofErr w:type="spellEnd"/>
      <w:r w:rsidRPr="00146F39">
        <w:rPr>
          <w:rFonts w:eastAsia="MS Mincho" w:cs="Times New Roman"/>
          <w:lang w:val="it-IT"/>
        </w:rPr>
        <w:t xml:space="preserve">, Ulcerative </w:t>
      </w:r>
      <w:proofErr w:type="spellStart"/>
      <w:r w:rsidRPr="00146F39">
        <w:rPr>
          <w:rFonts w:eastAsia="MS Mincho" w:cs="Times New Roman"/>
          <w:lang w:val="it-IT"/>
        </w:rPr>
        <w:t>Colitis</w:t>
      </w:r>
      <w:proofErr w:type="spellEnd"/>
      <w:r w:rsidRPr="00146F39">
        <w:rPr>
          <w:rFonts w:eastAsia="MS Mincho" w:cs="Times New Roman"/>
          <w:lang w:val="it-IT"/>
        </w:rPr>
        <w:t xml:space="preserve">, </w:t>
      </w:r>
      <w:proofErr w:type="spellStart"/>
      <w:r w:rsidRPr="00146F39">
        <w:rPr>
          <w:rFonts w:eastAsia="MS Mincho" w:cs="Times New Roman"/>
          <w:lang w:val="it-IT"/>
        </w:rPr>
        <w:t>etc</w:t>
      </w:r>
      <w:proofErr w:type="spellEnd"/>
      <w:r w:rsidRPr="00146F39">
        <w:rPr>
          <w:rFonts w:eastAsia="MS Mincho" w:cs="Times New Roman"/>
          <w:lang w:val="it-IT"/>
        </w:rPr>
        <w:t>)</w:t>
      </w:r>
    </w:p>
    <w:p w14:paraId="6060F864" w14:textId="77777777" w:rsidR="008D4058" w:rsidRDefault="008D4058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Irritable </w:t>
      </w:r>
      <w:r w:rsidR="00674CB4">
        <w:rPr>
          <w:rFonts w:eastAsia="MS Mincho" w:cs="Times New Roman"/>
        </w:rPr>
        <w:t>Bowel Syndrome</w:t>
      </w:r>
    </w:p>
    <w:p w14:paraId="0325ED6C" w14:textId="77777777" w:rsidR="008D4058" w:rsidRDefault="008D4058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Liver fibrosi</w:t>
      </w:r>
      <w:r w:rsidR="008D7DDB">
        <w:rPr>
          <w:rFonts w:eastAsia="MS Mincho" w:cs="Times New Roman"/>
        </w:rPr>
        <w:t>s</w:t>
      </w:r>
    </w:p>
    <w:p w14:paraId="6111FA96" w14:textId="77777777" w:rsidR="008D4058" w:rsidRDefault="007C1D11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Enlarged liver (hepatomegaly)</w:t>
      </w:r>
    </w:p>
    <w:p w14:paraId="09C728BC" w14:textId="77777777" w:rsidR="008D4058" w:rsidRPr="008D7DDB" w:rsidRDefault="008D4058" w:rsidP="008D7DDB">
      <w:pPr>
        <w:numPr>
          <w:ilvl w:val="1"/>
          <w:numId w:val="7"/>
        </w:numPr>
        <w:contextualSpacing/>
        <w:rPr>
          <w:rFonts w:eastAsia="MS Mincho" w:cs="Times New Roman"/>
        </w:rPr>
      </w:pPr>
      <w:r w:rsidRPr="008D7DDB">
        <w:rPr>
          <w:rFonts w:eastAsia="MS Mincho" w:cs="Times New Roman"/>
        </w:rPr>
        <w:t>Pancreatitis</w:t>
      </w:r>
    </w:p>
    <w:p w14:paraId="38726F6B" w14:textId="77777777" w:rsidR="008D4058" w:rsidRDefault="008D4058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Recurrent/Cyclic vomiting</w:t>
      </w:r>
    </w:p>
    <w:p w14:paraId="19291B6A" w14:textId="77777777" w:rsidR="00DD1564" w:rsidRDefault="00CF3050" w:rsidP="00FF218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Acid r</w:t>
      </w:r>
      <w:r w:rsidR="00DD1564">
        <w:rPr>
          <w:rFonts w:eastAsia="MS Mincho" w:cs="Times New Roman"/>
        </w:rPr>
        <w:t>eflux</w:t>
      </w:r>
      <w:r>
        <w:rPr>
          <w:rFonts w:eastAsia="MS Mincho" w:cs="Times New Roman"/>
        </w:rPr>
        <w:t>/heartburn</w:t>
      </w:r>
    </w:p>
    <w:p w14:paraId="590D662E" w14:textId="77777777" w:rsidR="00D8406A" w:rsidRPr="0002213F" w:rsidRDefault="008D4058" w:rsidP="0002213F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Small Bowel Obstruction</w:t>
      </w:r>
    </w:p>
    <w:p w14:paraId="7215E726" w14:textId="77777777" w:rsidR="003034C4" w:rsidRPr="00132BF8" w:rsidRDefault="00D8406A" w:rsidP="003034C4">
      <w:pPr>
        <w:numPr>
          <w:ilvl w:val="1"/>
          <w:numId w:val="7"/>
        </w:numPr>
        <w:contextualSpacing/>
        <w:rPr>
          <w:rFonts w:eastAsia="MS Mincho" w:cs="Times New Roman"/>
        </w:rPr>
      </w:pPr>
      <w:r w:rsidRPr="00F21B14">
        <w:rPr>
          <w:rFonts w:eastAsia="MS Mincho" w:cs="Times New Roman"/>
        </w:rPr>
        <w:t>Other</w:t>
      </w:r>
    </w:p>
    <w:p w14:paraId="4D5180FC" w14:textId="77777777" w:rsidR="003034C4" w:rsidRDefault="003034C4" w:rsidP="003034C4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Unsure</w:t>
      </w:r>
    </w:p>
    <w:p w14:paraId="4ACE17D7" w14:textId="77777777" w:rsidR="00DE15AC" w:rsidRPr="007C1D11" w:rsidRDefault="003034C4" w:rsidP="00DE15AC">
      <w:pPr>
        <w:numPr>
          <w:ilvl w:val="1"/>
          <w:numId w:val="7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5F757A35" w14:textId="77777777" w:rsidR="00DE15AC" w:rsidRDefault="00DE15AC" w:rsidP="00442FFC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‘Other’ in Question</w:t>
      </w:r>
      <w:r w:rsidR="0002213F">
        <w:rPr>
          <w:rFonts w:eastAsia="MS Mincho" w:cs="Times New Roman"/>
        </w:rPr>
        <w:t xml:space="preserve"> </w:t>
      </w:r>
      <w:r w:rsidR="00F5462A">
        <w:rPr>
          <w:rFonts w:eastAsia="MS Mincho" w:cs="Times New Roman"/>
        </w:rPr>
        <w:t>4</w:t>
      </w:r>
      <w:r w:rsidR="00B900F4">
        <w:rPr>
          <w:rFonts w:eastAsia="MS Mincho" w:cs="Times New Roman"/>
        </w:rPr>
        <w:t>5</w:t>
      </w:r>
      <w:r>
        <w:rPr>
          <w:rFonts w:eastAsia="MS Mincho" w:cs="Times New Roman"/>
        </w:rPr>
        <w:t>, please specify.</w:t>
      </w:r>
    </w:p>
    <w:p w14:paraId="38DE1AB2" w14:textId="55F0D105" w:rsidR="00442FFC" w:rsidRDefault="00DE15AC" w:rsidP="00EB6A60">
      <w:pPr>
        <w:spacing w:line="276" w:lineRule="auto"/>
        <w:ind w:left="720"/>
        <w:contextualSpacing/>
        <w:rPr>
          <w:rFonts w:eastAsia="MS Mincho" w:cs="Times New Roman"/>
          <w:lang w:val="en-GB"/>
        </w:rPr>
      </w:pPr>
      <w:r w:rsidRPr="00F21B14">
        <w:rPr>
          <w:rFonts w:eastAsia="MS Mincho" w:cs="Times New Roman"/>
        </w:rPr>
        <w:t>_________</w:t>
      </w:r>
      <w:r w:rsidR="002B3070">
        <w:rPr>
          <w:rFonts w:eastAsia="MS Mincho" w:cs="Times New Roman"/>
        </w:rPr>
        <w:t>_______________________________</w:t>
      </w:r>
      <w:r w:rsidRPr="00F21B14">
        <w:rPr>
          <w:rFonts w:eastAsia="MS Mincho" w:cs="Times New Roman"/>
        </w:rPr>
        <w:t>_</w:t>
      </w:r>
      <w:r>
        <w:rPr>
          <w:rFonts w:eastAsia="MS Mincho" w:cs="Times New Roman"/>
        </w:rPr>
        <w:t xml:space="preserve"> </w:t>
      </w:r>
      <w:r>
        <w:rPr>
          <w:rFonts w:eastAsia="MS Mincho" w:cs="Times New Roman"/>
          <w:lang w:val="en-GB"/>
        </w:rPr>
        <w:t>(</w:t>
      </w:r>
      <w:r w:rsidRPr="00AE3C79">
        <w:rPr>
          <w:rFonts w:eastAsia="MS Mincho" w:cs="Times New Roman"/>
          <w:i/>
          <w:iCs/>
          <w:lang w:val="en-GB"/>
        </w:rPr>
        <w:t>free text answer</w:t>
      </w:r>
      <w:r>
        <w:rPr>
          <w:rFonts w:eastAsia="MS Mincho" w:cs="Times New Roman"/>
          <w:lang w:val="en-GB"/>
        </w:rPr>
        <w:t>)</w:t>
      </w:r>
    </w:p>
    <w:p w14:paraId="3BB2F788" w14:textId="6F664BA1" w:rsidR="00442FFC" w:rsidRPr="00EB6A60" w:rsidRDefault="00442FFC" w:rsidP="00EB6A60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3E746F">
        <w:rPr>
          <w:rFonts w:eastAsia="MS Mincho" w:cs="Times New Roman"/>
        </w:rPr>
        <w:t xml:space="preserve">If you chose one or more options in Question </w:t>
      </w:r>
      <w:r w:rsidR="00F5462A">
        <w:rPr>
          <w:rFonts w:eastAsia="MS Mincho" w:cs="Times New Roman"/>
        </w:rPr>
        <w:t>4</w:t>
      </w:r>
      <w:r w:rsidR="00B900F4">
        <w:rPr>
          <w:rFonts w:eastAsia="MS Mincho" w:cs="Times New Roman"/>
        </w:rPr>
        <w:t>5</w:t>
      </w:r>
      <w:r w:rsidRPr="003E746F">
        <w:rPr>
          <w:rFonts w:eastAsia="MS Mincho" w:cs="Times New Roman"/>
        </w:rPr>
        <w:t xml:space="preserve">, please indicate the age when each </w:t>
      </w:r>
      <w:r>
        <w:rPr>
          <w:rFonts w:eastAsia="MS Mincho" w:cs="Times New Roman"/>
        </w:rPr>
        <w:t xml:space="preserve">gastrointestinal </w:t>
      </w:r>
      <w:r w:rsidRPr="003E746F">
        <w:rPr>
          <w:rFonts w:eastAsia="MS Mincho" w:cs="Times New Roman"/>
        </w:rPr>
        <w:t>problem started</w:t>
      </w:r>
      <w:r>
        <w:rPr>
          <w:rFonts w:eastAsia="MS Mincho" w:cs="Times New Roman"/>
        </w:rPr>
        <w:t>/was diagnosed</w:t>
      </w:r>
      <w:r w:rsidRPr="003E746F">
        <w:rPr>
          <w:rFonts w:eastAsia="MS Mincho" w:cs="Times New Roman"/>
        </w:rPr>
        <w:t>.</w:t>
      </w:r>
      <w:r>
        <w:rPr>
          <w:rFonts w:eastAsia="MS Mincho" w:cs="Times New Roman"/>
        </w:rPr>
        <w:br/>
      </w:r>
      <w:r w:rsidRPr="003E746F"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________________________________</w:t>
      </w:r>
      <w:r w:rsidRPr="003E746F">
        <w:rPr>
          <w:rFonts w:eastAsia="MS Mincho" w:cs="Times New Roman"/>
        </w:rPr>
        <w:t>___ (</w:t>
      </w:r>
      <w:r w:rsidRPr="00132BF8">
        <w:rPr>
          <w:rFonts w:eastAsia="MS Mincho" w:cs="Times New Roman"/>
          <w:i/>
          <w:iCs/>
        </w:rPr>
        <w:t>free text answer</w:t>
      </w:r>
      <w:r w:rsidRPr="003E746F">
        <w:rPr>
          <w:rFonts w:eastAsia="MS Mincho" w:cs="Times New Roman"/>
        </w:rPr>
        <w:t>)</w:t>
      </w:r>
    </w:p>
    <w:p w14:paraId="5BCEE037" w14:textId="77777777" w:rsidR="007C1D11" w:rsidRDefault="007C1D11" w:rsidP="007C1D11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chose one or more options in Question </w:t>
      </w:r>
      <w:r w:rsidR="00F5462A">
        <w:rPr>
          <w:rFonts w:eastAsia="MS Mincho" w:cs="Times New Roman"/>
        </w:rPr>
        <w:t>4</w:t>
      </w:r>
      <w:r w:rsidR="00B900F4">
        <w:rPr>
          <w:rFonts w:eastAsia="MS Mincho" w:cs="Times New Roman"/>
        </w:rPr>
        <w:t>5</w:t>
      </w:r>
      <w:r>
        <w:rPr>
          <w:rFonts w:eastAsia="MS Mincho" w:cs="Times New Roman"/>
        </w:rPr>
        <w:t xml:space="preserve">, what </w:t>
      </w:r>
      <w:r w:rsidRPr="000604B5">
        <w:rPr>
          <w:rFonts w:eastAsia="MS Mincho" w:cs="Times New Roman"/>
        </w:rPr>
        <w:t xml:space="preserve">specific management/treatment </w:t>
      </w:r>
      <w:r>
        <w:rPr>
          <w:rFonts w:eastAsia="MS Mincho" w:cs="Times New Roman"/>
        </w:rPr>
        <w:t>was used? Please specify per problem.</w:t>
      </w:r>
    </w:p>
    <w:p w14:paraId="2A7C8695" w14:textId="506A911A" w:rsidR="007C1D11" w:rsidRDefault="007C1D11" w:rsidP="007C1D11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      </w:t>
      </w:r>
      <w:r w:rsidRPr="000604B5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________________________________</w:t>
      </w:r>
      <w:r w:rsidRPr="000604B5">
        <w:rPr>
          <w:rFonts w:eastAsia="MS Mincho" w:cs="Times New Roman"/>
        </w:rPr>
        <w:t>____ (</w:t>
      </w:r>
      <w:r w:rsidRPr="00483192">
        <w:rPr>
          <w:rFonts w:eastAsia="MS Mincho" w:cs="Times New Roman"/>
          <w:i/>
          <w:iCs/>
        </w:rPr>
        <w:t>free text answer</w:t>
      </w:r>
      <w:r w:rsidRPr="000604B5">
        <w:rPr>
          <w:rFonts w:eastAsia="MS Mincho" w:cs="Times New Roman"/>
        </w:rPr>
        <w:t>)</w:t>
      </w:r>
    </w:p>
    <w:p w14:paraId="0643CB7D" w14:textId="77777777" w:rsidR="007C1D11" w:rsidRPr="007C1D11" w:rsidRDefault="007C1D11" w:rsidP="007C1D11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7C1D11">
        <w:rPr>
          <w:rFonts w:eastAsia="MS Mincho" w:cs="Times New Roman"/>
        </w:rPr>
        <w:t xml:space="preserve">If you filled in the previous question, did you find the specific management/treatment helpful and effective? Please specify per treatment. </w:t>
      </w:r>
    </w:p>
    <w:p w14:paraId="71E22737" w14:textId="586CC534" w:rsidR="007C1D11" w:rsidRPr="007C1D11" w:rsidRDefault="007C1D11" w:rsidP="007C1D11">
      <w:pPr>
        <w:pStyle w:val="ListParagraph"/>
        <w:rPr>
          <w:rFonts w:eastAsia="MS Mincho" w:cs="Times New Roman"/>
        </w:rPr>
      </w:pPr>
      <w:r w:rsidRPr="007C1D11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_________________________________</w:t>
      </w:r>
      <w:r w:rsidRPr="007C1D11">
        <w:rPr>
          <w:rFonts w:eastAsia="MS Mincho" w:cs="Times New Roman"/>
        </w:rPr>
        <w:t xml:space="preserve">_ </w:t>
      </w:r>
      <w:r w:rsidRPr="007C1D11">
        <w:rPr>
          <w:rFonts w:eastAsia="MS Mincho" w:cs="Times New Roman"/>
          <w:i/>
          <w:iCs/>
        </w:rPr>
        <w:t>(free text answer)</w:t>
      </w:r>
    </w:p>
    <w:p w14:paraId="0C075AA6" w14:textId="77777777" w:rsidR="000604B5" w:rsidRPr="00442FFC" w:rsidRDefault="00EC6CE5" w:rsidP="00442FFC">
      <w:pPr>
        <w:pStyle w:val="ListParagraph"/>
        <w:numPr>
          <w:ilvl w:val="0"/>
          <w:numId w:val="22"/>
        </w:numPr>
      </w:pPr>
      <w:r w:rsidRPr="00442FFC">
        <w:t xml:space="preserve">If you </w:t>
      </w:r>
      <w:r w:rsidR="00C3634C">
        <w:t>answered</w:t>
      </w:r>
      <w:r w:rsidRPr="00442FFC">
        <w:t xml:space="preserve"> ‘</w:t>
      </w:r>
      <w:r w:rsidR="000604B5" w:rsidRPr="00442FFC">
        <w:t>Constipation</w:t>
      </w:r>
      <w:r w:rsidR="00FC7ECE" w:rsidRPr="00442FFC">
        <w:t>’ in Question</w:t>
      </w:r>
      <w:r w:rsidR="0002213F">
        <w:t xml:space="preserve"> </w:t>
      </w:r>
      <w:r w:rsidR="00F5462A">
        <w:t>4</w:t>
      </w:r>
      <w:r w:rsidR="00B900F4">
        <w:t>5</w:t>
      </w:r>
      <w:r w:rsidRPr="00442FFC">
        <w:t xml:space="preserve">, how frequently are stools coming in a week? </w:t>
      </w:r>
    </w:p>
    <w:p w14:paraId="112D5AEA" w14:textId="6F6AF220" w:rsidR="000604B5" w:rsidRDefault="00EC6CE5" w:rsidP="007C1D11">
      <w:pPr>
        <w:pStyle w:val="ListParagraph"/>
        <w:rPr>
          <w:rFonts w:eastAsia="MS Mincho" w:cs="Times New Roman"/>
          <w:lang w:val="en-GB"/>
        </w:rPr>
      </w:pPr>
      <w:r w:rsidRPr="00F21B14">
        <w:rPr>
          <w:rFonts w:eastAsia="MS Mincho" w:cs="Times New Roman"/>
        </w:rPr>
        <w:t>____</w:t>
      </w:r>
      <w:r w:rsidR="002B3070">
        <w:rPr>
          <w:rFonts w:eastAsia="MS Mincho" w:cs="Times New Roman"/>
        </w:rPr>
        <w:t>________________________________</w:t>
      </w:r>
      <w:r w:rsidRPr="00F21B14">
        <w:rPr>
          <w:rFonts w:eastAsia="MS Mincho" w:cs="Times New Roman"/>
        </w:rPr>
        <w:t xml:space="preserve">______ </w:t>
      </w:r>
      <w:r w:rsidRPr="00F21B14">
        <w:rPr>
          <w:rFonts w:eastAsia="MS Mincho" w:cs="Times New Roman"/>
          <w:lang w:val="en-GB"/>
        </w:rPr>
        <w:t>(</w:t>
      </w:r>
      <w:r w:rsidRPr="00F21B14">
        <w:rPr>
          <w:rFonts w:eastAsia="MS Mincho" w:cs="Times New Roman"/>
          <w:i/>
          <w:iCs/>
          <w:lang w:val="en-GB"/>
        </w:rPr>
        <w:t>free text answer</w:t>
      </w:r>
      <w:r w:rsidRPr="00F21B14">
        <w:rPr>
          <w:rFonts w:eastAsia="MS Mincho" w:cs="Times New Roman"/>
          <w:lang w:val="en-GB"/>
        </w:rPr>
        <w:t>)</w:t>
      </w:r>
    </w:p>
    <w:p w14:paraId="140576DC" w14:textId="77777777" w:rsidR="00F5462A" w:rsidRDefault="00F5462A" w:rsidP="00F5462A">
      <w:pPr>
        <w:pStyle w:val="ListParagraph"/>
        <w:numPr>
          <w:ilvl w:val="0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If you selected any options in Question 4</w:t>
      </w:r>
      <w:r w:rsidR="00B900F4">
        <w:rPr>
          <w:rFonts w:eastAsia="MS Mincho" w:cs="Times New Roman"/>
          <w:lang w:val="en-GB"/>
        </w:rPr>
        <w:t>5</w:t>
      </w:r>
      <w:r>
        <w:rPr>
          <w:rFonts w:eastAsia="MS Mincho" w:cs="Times New Roman"/>
          <w:lang w:val="en-GB"/>
        </w:rPr>
        <w:t>, which of the gastrointestinal problems have the MOST impact on the quality of life in ADULTHOOD? Please specify.</w:t>
      </w:r>
    </w:p>
    <w:p w14:paraId="30ADA413" w14:textId="35C8A8B1" w:rsidR="00F5462A" w:rsidRPr="00F5462A" w:rsidRDefault="00F5462A" w:rsidP="00F5462A">
      <w:pPr>
        <w:pStyle w:val="ListParagraph"/>
        <w:rPr>
          <w:rFonts w:eastAsia="MS Mincho" w:cs="Times New Roman"/>
          <w:i/>
          <w:iCs/>
          <w:lang w:val="en-GB"/>
        </w:rPr>
      </w:pPr>
      <w:r>
        <w:rPr>
          <w:rFonts w:eastAsia="MS Mincho" w:cs="Times New Roman"/>
          <w:lang w:val="en-GB"/>
        </w:rPr>
        <w:t>________</w:t>
      </w:r>
      <w:r w:rsidR="002B3070">
        <w:rPr>
          <w:rFonts w:eastAsia="MS Mincho" w:cs="Times New Roman"/>
          <w:lang w:val="en-GB"/>
        </w:rPr>
        <w:t>_______________________________</w:t>
      </w:r>
      <w:r>
        <w:rPr>
          <w:rFonts w:eastAsia="MS Mincho" w:cs="Times New Roman"/>
          <w:lang w:val="en-GB"/>
        </w:rPr>
        <w:t xml:space="preserve">__ </w:t>
      </w:r>
      <w:r>
        <w:rPr>
          <w:rFonts w:eastAsia="MS Mincho" w:cs="Times New Roman"/>
          <w:i/>
          <w:iCs/>
          <w:lang w:val="en-GB"/>
        </w:rPr>
        <w:t xml:space="preserve">(free text answer) </w:t>
      </w:r>
    </w:p>
    <w:bookmarkEnd w:id="9"/>
    <w:bookmarkEnd w:id="10"/>
    <w:p w14:paraId="107C31B1" w14:textId="77777777" w:rsidR="00442FFC" w:rsidRDefault="00442FFC" w:rsidP="009F1993">
      <w:pPr>
        <w:ind w:left="360"/>
        <w:rPr>
          <w:rFonts w:eastAsia="MS Mincho" w:cs="Times New Roman"/>
        </w:rPr>
      </w:pPr>
    </w:p>
    <w:p w14:paraId="078AFD0A" w14:textId="77777777" w:rsidR="004D585A" w:rsidRPr="00442FFC" w:rsidRDefault="004D585A" w:rsidP="00442FFC">
      <w:pPr>
        <w:pStyle w:val="ListParagraph"/>
        <w:numPr>
          <w:ilvl w:val="0"/>
          <w:numId w:val="6"/>
        </w:numPr>
      </w:pPr>
      <w:r w:rsidRPr="00442FFC">
        <w:t>SLEEP PROBLEMS</w:t>
      </w:r>
    </w:p>
    <w:p w14:paraId="7A1A22C6" w14:textId="77777777" w:rsidR="0075406E" w:rsidRPr="007329EE" w:rsidRDefault="003B5B10" w:rsidP="00442FF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005E00">
        <w:rPr>
          <w:rFonts w:eastAsia="MS Mincho" w:cs="Times New Roman"/>
        </w:rPr>
        <w:t xml:space="preserve">If </w:t>
      </w:r>
      <w:r>
        <w:rPr>
          <w:rFonts w:eastAsia="MS Mincho" w:cs="Times New Roman"/>
        </w:rPr>
        <w:t xml:space="preserve">the person with </w:t>
      </w:r>
      <w:r w:rsidR="00932361">
        <w:rPr>
          <w:rFonts w:eastAsia="MS Mincho" w:cs="Times New Roman"/>
        </w:rPr>
        <w:t>Malan syndrome</w:t>
      </w:r>
      <w:r>
        <w:rPr>
          <w:rFonts w:eastAsia="MS Mincho" w:cs="Times New Roman"/>
        </w:rPr>
        <w:t xml:space="preserve"> currently has or has had </w:t>
      </w:r>
      <w:r w:rsidR="001515BD" w:rsidRPr="001515BD">
        <w:rPr>
          <w:rFonts w:eastAsia="MS Mincho" w:cs="Times New Roman"/>
        </w:rPr>
        <w:t>s</w:t>
      </w:r>
      <w:r w:rsidR="001515BD">
        <w:rPr>
          <w:rFonts w:eastAsia="MS Mincho" w:cs="Times New Roman"/>
        </w:rPr>
        <w:t>leep</w:t>
      </w:r>
      <w:r w:rsidR="001515BD" w:rsidRPr="001515BD">
        <w:rPr>
          <w:rFonts w:eastAsia="MS Mincho" w:cs="Times New Roman"/>
        </w:rPr>
        <w:t xml:space="preserve"> problems</w:t>
      </w:r>
      <w:r>
        <w:rPr>
          <w:rFonts w:eastAsia="MS Mincho" w:cs="Times New Roman"/>
        </w:rPr>
        <w:t xml:space="preserve"> in </w:t>
      </w:r>
      <w:r w:rsidR="003A3640">
        <w:rPr>
          <w:rFonts w:eastAsia="MS Mincho" w:cs="Times New Roman"/>
        </w:rPr>
        <w:t>ADULTHOOD</w:t>
      </w:r>
      <w:r w:rsidR="001515BD" w:rsidRPr="001515BD">
        <w:rPr>
          <w:rFonts w:eastAsia="MS Mincho" w:cs="Times New Roman"/>
        </w:rPr>
        <w:t xml:space="preserve">, can you find them in the </w:t>
      </w:r>
      <w:r w:rsidR="00876E93">
        <w:rPr>
          <w:rFonts w:eastAsia="MS Mincho" w:cs="Times New Roman"/>
        </w:rPr>
        <w:t>options</w:t>
      </w:r>
      <w:r w:rsidR="001515BD" w:rsidRPr="001515BD">
        <w:rPr>
          <w:rFonts w:eastAsia="MS Mincho" w:cs="Times New Roman"/>
        </w:rPr>
        <w:t xml:space="preserve"> below? </w:t>
      </w:r>
      <w:r w:rsidR="006E58BE" w:rsidRPr="001515BD">
        <w:rPr>
          <w:rFonts w:eastAsia="MS Mincho" w:cs="Times New Roman"/>
        </w:rPr>
        <w:t>(</w:t>
      </w:r>
      <w:r w:rsidR="003A3640" w:rsidRPr="00132BF8">
        <w:rPr>
          <w:rFonts w:eastAsia="MS Mincho" w:cs="Times New Roman"/>
          <w:i/>
          <w:iCs/>
        </w:rPr>
        <w:t>select all that apply</w:t>
      </w:r>
      <w:r w:rsidR="00185261">
        <w:rPr>
          <w:rFonts w:eastAsia="MS Mincho" w:cs="Times New Roman"/>
          <w:i/>
          <w:iCs/>
        </w:rPr>
        <w:t>)</w:t>
      </w:r>
    </w:p>
    <w:p w14:paraId="57B50455" w14:textId="77777777" w:rsidR="00FC3FC8" w:rsidRPr="00D711EB" w:rsidRDefault="00FC3FC8" w:rsidP="00185261">
      <w:pPr>
        <w:numPr>
          <w:ilvl w:val="0"/>
          <w:numId w:val="10"/>
        </w:numPr>
        <w:contextualSpacing/>
        <w:rPr>
          <w:rFonts w:eastAsia="MS Mincho" w:cs="Times New Roman"/>
        </w:rPr>
      </w:pPr>
      <w:r w:rsidRPr="00D711EB">
        <w:rPr>
          <w:rFonts w:eastAsia="MS Mincho" w:cs="Times New Roman"/>
        </w:rPr>
        <w:lastRenderedPageBreak/>
        <w:t xml:space="preserve">Difficulty falling </w:t>
      </w:r>
      <w:proofErr w:type="gramStart"/>
      <w:r w:rsidRPr="00D711EB">
        <w:rPr>
          <w:rFonts w:eastAsia="MS Mincho" w:cs="Times New Roman"/>
        </w:rPr>
        <w:t>asleep</w:t>
      </w:r>
      <w:proofErr w:type="gramEnd"/>
    </w:p>
    <w:p w14:paraId="56741B33" w14:textId="77777777" w:rsidR="00FC3FC8" w:rsidRDefault="00FC3FC8" w:rsidP="00185261">
      <w:pPr>
        <w:numPr>
          <w:ilvl w:val="0"/>
          <w:numId w:val="10"/>
        </w:numPr>
        <w:contextualSpacing/>
        <w:rPr>
          <w:rFonts w:eastAsia="MS Mincho" w:cs="Times New Roman"/>
        </w:rPr>
      </w:pPr>
      <w:r w:rsidRPr="00D711EB">
        <w:rPr>
          <w:rFonts w:eastAsia="MS Mincho" w:cs="Times New Roman"/>
        </w:rPr>
        <w:t>Difficulty staying asleep</w:t>
      </w:r>
      <w:r w:rsidR="001F1CB3">
        <w:rPr>
          <w:rFonts w:eastAsia="MS Mincho" w:cs="Times New Roman"/>
        </w:rPr>
        <w:t xml:space="preserve">/awaking frequently during the </w:t>
      </w:r>
      <w:proofErr w:type="gramStart"/>
      <w:r w:rsidR="001F1CB3">
        <w:rPr>
          <w:rFonts w:eastAsia="MS Mincho" w:cs="Times New Roman"/>
        </w:rPr>
        <w:t>night</w:t>
      </w:r>
      <w:proofErr w:type="gramEnd"/>
    </w:p>
    <w:p w14:paraId="3F446A10" w14:textId="77777777" w:rsidR="007C7FF7" w:rsidRDefault="00FC3FC8" w:rsidP="00185261">
      <w:pPr>
        <w:numPr>
          <w:ilvl w:val="0"/>
          <w:numId w:val="10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Increased need for sleep</w:t>
      </w:r>
    </w:p>
    <w:p w14:paraId="3EA5CF4A" w14:textId="77777777" w:rsidR="008D4058" w:rsidRPr="00D711EB" w:rsidRDefault="008D4058" w:rsidP="00185261">
      <w:pPr>
        <w:numPr>
          <w:ilvl w:val="0"/>
          <w:numId w:val="10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Falling asleep suddenly during the day</w:t>
      </w:r>
      <w:r w:rsidR="007C1D11">
        <w:rPr>
          <w:rFonts w:eastAsia="MS Mincho" w:cs="Times New Roman"/>
        </w:rPr>
        <w:t xml:space="preserve"> (n</w:t>
      </w:r>
      <w:r w:rsidRPr="00D711EB">
        <w:rPr>
          <w:rFonts w:eastAsia="MS Mincho" w:cs="Times New Roman"/>
        </w:rPr>
        <w:t>arcolepsy</w:t>
      </w:r>
      <w:r w:rsidR="00BC54AE">
        <w:rPr>
          <w:rFonts w:eastAsia="MS Mincho" w:cs="Times New Roman"/>
        </w:rPr>
        <w:t>)</w:t>
      </w:r>
    </w:p>
    <w:p w14:paraId="7A0E1DCD" w14:textId="77777777" w:rsidR="004C7ECD" w:rsidRPr="00D711EB" w:rsidRDefault="0075406E" w:rsidP="00185261">
      <w:pPr>
        <w:numPr>
          <w:ilvl w:val="0"/>
          <w:numId w:val="10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Breathing repeatedly stops and sta</w:t>
      </w:r>
      <w:r w:rsidR="00D80F14">
        <w:rPr>
          <w:rFonts w:eastAsia="MS Mincho" w:cs="Times New Roman"/>
        </w:rPr>
        <w:t>rts</w:t>
      </w:r>
      <w:r>
        <w:rPr>
          <w:rFonts w:eastAsia="MS Mincho" w:cs="Times New Roman"/>
        </w:rPr>
        <w:t xml:space="preserve"> during sleep</w:t>
      </w:r>
      <w:r w:rsidR="003A3640">
        <w:rPr>
          <w:rFonts w:eastAsia="MS Mincho" w:cs="Times New Roman"/>
        </w:rPr>
        <w:t xml:space="preserve"> o</w:t>
      </w:r>
      <w:r>
        <w:rPr>
          <w:rFonts w:eastAsia="MS Mincho" w:cs="Times New Roman"/>
        </w:rPr>
        <w:t>r the person snores loudly and feels tired even after a full night’s sleep</w:t>
      </w:r>
      <w:r w:rsidR="003034C4">
        <w:rPr>
          <w:rFonts w:eastAsia="MS Mincho" w:cs="Times New Roman"/>
        </w:rPr>
        <w:t xml:space="preserve"> (</w:t>
      </w:r>
      <w:r w:rsidR="004C7ECD" w:rsidRPr="00D711EB">
        <w:rPr>
          <w:rFonts w:eastAsia="MS Mincho" w:cs="Times New Roman"/>
        </w:rPr>
        <w:t>Sleep Apnea</w:t>
      </w:r>
      <w:r w:rsidR="003034C4">
        <w:rPr>
          <w:rFonts w:eastAsia="MS Mincho" w:cs="Times New Roman"/>
        </w:rPr>
        <w:t>)</w:t>
      </w:r>
    </w:p>
    <w:p w14:paraId="0A9A2C19" w14:textId="77777777" w:rsidR="004C7ECD" w:rsidRPr="00D711EB" w:rsidRDefault="0075406E" w:rsidP="00185261">
      <w:pPr>
        <w:numPr>
          <w:ilvl w:val="0"/>
          <w:numId w:val="10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U</w:t>
      </w:r>
      <w:r w:rsidRPr="0075406E">
        <w:rPr>
          <w:rFonts w:eastAsia="MS Mincho" w:cs="Times New Roman"/>
        </w:rPr>
        <w:t xml:space="preserve">npleasant or uncomfortable sensations in the legs and an irresistible urge to move them. Symptoms commonly occur in the late afternoon or evening </w:t>
      </w:r>
      <w:r w:rsidR="003034C4" w:rsidRPr="0075406E">
        <w:rPr>
          <w:rFonts w:eastAsia="MS Mincho" w:cs="Times New Roman"/>
        </w:rPr>
        <w:t>hours and</w:t>
      </w:r>
      <w:r w:rsidRPr="0075406E">
        <w:rPr>
          <w:rFonts w:eastAsia="MS Mincho" w:cs="Times New Roman"/>
        </w:rPr>
        <w:t xml:space="preserve"> are often most severe at night when a person is resting, such as sitting or lying in bed</w:t>
      </w:r>
      <w:r w:rsidR="003034C4">
        <w:rPr>
          <w:rFonts w:eastAsia="MS Mincho" w:cs="Times New Roman"/>
        </w:rPr>
        <w:t xml:space="preserve"> (</w:t>
      </w:r>
      <w:r w:rsidR="004C7ECD" w:rsidRPr="00D711EB">
        <w:rPr>
          <w:rFonts w:eastAsia="MS Mincho" w:cs="Times New Roman"/>
        </w:rPr>
        <w:t xml:space="preserve">Restless </w:t>
      </w:r>
      <w:r>
        <w:rPr>
          <w:rFonts w:eastAsia="MS Mincho" w:cs="Times New Roman"/>
        </w:rPr>
        <w:t>L</w:t>
      </w:r>
      <w:r w:rsidR="004C7ECD" w:rsidRPr="00D711EB">
        <w:rPr>
          <w:rFonts w:eastAsia="MS Mincho" w:cs="Times New Roman"/>
        </w:rPr>
        <w:t xml:space="preserve">egs </w:t>
      </w:r>
      <w:r>
        <w:rPr>
          <w:rFonts w:eastAsia="MS Mincho" w:cs="Times New Roman"/>
        </w:rPr>
        <w:t>S</w:t>
      </w:r>
      <w:r w:rsidR="004C7ECD" w:rsidRPr="00D711EB">
        <w:rPr>
          <w:rFonts w:eastAsia="MS Mincho" w:cs="Times New Roman"/>
        </w:rPr>
        <w:t>yndrome</w:t>
      </w:r>
      <w:r w:rsidRPr="0075406E">
        <w:rPr>
          <w:rFonts w:eastAsia="MS Mincho" w:cs="Times New Roman"/>
        </w:rPr>
        <w:t xml:space="preserve"> </w:t>
      </w:r>
      <w:r>
        <w:rPr>
          <w:rFonts w:eastAsia="MS Mincho" w:cs="Times New Roman"/>
        </w:rPr>
        <w:t xml:space="preserve">or </w:t>
      </w:r>
      <w:r w:rsidRPr="00D711EB">
        <w:rPr>
          <w:rFonts w:eastAsia="MS Mincho" w:cs="Times New Roman"/>
        </w:rPr>
        <w:t xml:space="preserve">Periodic </w:t>
      </w:r>
      <w:r>
        <w:rPr>
          <w:rFonts w:eastAsia="MS Mincho" w:cs="Times New Roman"/>
        </w:rPr>
        <w:t>L</w:t>
      </w:r>
      <w:r w:rsidRPr="00D711EB">
        <w:rPr>
          <w:rFonts w:eastAsia="MS Mincho" w:cs="Times New Roman"/>
        </w:rPr>
        <w:t xml:space="preserve">imb </w:t>
      </w:r>
      <w:r>
        <w:rPr>
          <w:rFonts w:eastAsia="MS Mincho" w:cs="Times New Roman"/>
        </w:rPr>
        <w:t>M</w:t>
      </w:r>
      <w:r w:rsidRPr="00D711EB">
        <w:rPr>
          <w:rFonts w:eastAsia="MS Mincho" w:cs="Times New Roman"/>
        </w:rPr>
        <w:t xml:space="preserve">ovement </w:t>
      </w:r>
      <w:r>
        <w:rPr>
          <w:rFonts w:eastAsia="MS Mincho" w:cs="Times New Roman"/>
        </w:rPr>
        <w:t>D</w:t>
      </w:r>
      <w:r w:rsidRPr="00D711EB">
        <w:rPr>
          <w:rFonts w:eastAsia="MS Mincho" w:cs="Times New Roman"/>
        </w:rPr>
        <w:t>isorder</w:t>
      </w:r>
      <w:r w:rsidR="003034C4">
        <w:rPr>
          <w:rFonts w:eastAsia="MS Mincho" w:cs="Times New Roman"/>
        </w:rPr>
        <w:t>).</w:t>
      </w:r>
    </w:p>
    <w:p w14:paraId="579A80D7" w14:textId="77777777" w:rsidR="003034C4" w:rsidRPr="009E19BB" w:rsidRDefault="001F1CB3" w:rsidP="00185261">
      <w:pPr>
        <w:numPr>
          <w:ilvl w:val="0"/>
          <w:numId w:val="10"/>
        </w:numPr>
        <w:contextualSpacing/>
        <w:rPr>
          <w:rFonts w:eastAsia="MS Mincho" w:cs="Times New Roman"/>
        </w:rPr>
      </w:pPr>
      <w:r w:rsidRPr="009E19BB">
        <w:rPr>
          <w:rFonts w:eastAsia="MS Mincho" w:cs="Times New Roman"/>
        </w:rPr>
        <w:t>Other</w:t>
      </w:r>
    </w:p>
    <w:p w14:paraId="5D4D9610" w14:textId="77777777" w:rsidR="003034C4" w:rsidRPr="003034C4" w:rsidRDefault="003034C4" w:rsidP="003034C4">
      <w:pPr>
        <w:numPr>
          <w:ilvl w:val="0"/>
          <w:numId w:val="10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Unsure</w:t>
      </w:r>
    </w:p>
    <w:p w14:paraId="0482DB7A" w14:textId="77777777" w:rsidR="004D585A" w:rsidRPr="003034C4" w:rsidRDefault="003034C4" w:rsidP="003034C4">
      <w:pPr>
        <w:numPr>
          <w:ilvl w:val="0"/>
          <w:numId w:val="10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2B2A8DDF" w14:textId="77777777" w:rsidR="0013161D" w:rsidRPr="0013161D" w:rsidRDefault="0013161D" w:rsidP="00442FF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13161D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13161D">
        <w:rPr>
          <w:rFonts w:eastAsia="MS Mincho" w:cs="Times New Roman"/>
        </w:rPr>
        <w:t xml:space="preserve"> ‘Other’ in Question</w:t>
      </w:r>
      <w:r w:rsidR="00080DC1">
        <w:rPr>
          <w:rFonts w:eastAsia="MS Mincho" w:cs="Times New Roman"/>
        </w:rPr>
        <w:t xml:space="preserve"> </w:t>
      </w:r>
      <w:r w:rsidR="00B900F4">
        <w:rPr>
          <w:rFonts w:eastAsia="MS Mincho" w:cs="Times New Roman"/>
        </w:rPr>
        <w:t>52</w:t>
      </w:r>
      <w:r w:rsidRPr="0013161D">
        <w:rPr>
          <w:rFonts w:eastAsia="MS Mincho" w:cs="Times New Roman"/>
        </w:rPr>
        <w:t xml:space="preserve">, could you specify? </w:t>
      </w:r>
    </w:p>
    <w:p w14:paraId="1A91607B" w14:textId="0F92FD34" w:rsidR="0013161D" w:rsidRPr="00483192" w:rsidRDefault="0013161D" w:rsidP="0013161D">
      <w:pPr>
        <w:ind w:left="1440"/>
        <w:contextualSpacing/>
        <w:rPr>
          <w:rFonts w:eastAsia="MS Mincho" w:cs="Times New Roman"/>
        </w:rPr>
      </w:pPr>
      <w:r w:rsidRPr="0013161D">
        <w:rPr>
          <w:rFonts w:eastAsia="MS Mincho" w:cs="Times New Roman"/>
        </w:rPr>
        <w:t>_________</w:t>
      </w:r>
      <w:r w:rsidR="002B3070">
        <w:rPr>
          <w:rFonts w:eastAsia="MS Mincho" w:cs="Times New Roman"/>
        </w:rPr>
        <w:t>_____________________</w:t>
      </w:r>
      <w:r w:rsidRPr="0013161D">
        <w:rPr>
          <w:rFonts w:eastAsia="MS Mincho" w:cs="Times New Roman"/>
        </w:rPr>
        <w:t>_ (</w:t>
      </w:r>
      <w:r w:rsidRPr="00132BF8">
        <w:rPr>
          <w:rFonts w:eastAsia="MS Mincho" w:cs="Times New Roman"/>
          <w:i/>
          <w:iCs/>
        </w:rPr>
        <w:t>free text answer</w:t>
      </w:r>
      <w:r w:rsidRPr="0013161D">
        <w:rPr>
          <w:rFonts w:eastAsia="MS Mincho" w:cs="Times New Roman"/>
        </w:rPr>
        <w:t>)</w:t>
      </w:r>
    </w:p>
    <w:p w14:paraId="562F1890" w14:textId="77777777" w:rsidR="004D585A" w:rsidRDefault="004D585A" w:rsidP="00442FF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‘Increased n</w:t>
      </w:r>
      <w:r w:rsidR="00FC7ECE">
        <w:rPr>
          <w:rFonts w:eastAsia="MS Mincho" w:cs="Times New Roman"/>
        </w:rPr>
        <w:t xml:space="preserve">eed for sleep’ in Question </w:t>
      </w:r>
      <w:r w:rsidR="00B900F4">
        <w:rPr>
          <w:rFonts w:eastAsia="MS Mincho" w:cs="Times New Roman"/>
        </w:rPr>
        <w:t>52</w:t>
      </w:r>
      <w:r>
        <w:rPr>
          <w:rFonts w:eastAsia="MS Mincho" w:cs="Times New Roman"/>
        </w:rPr>
        <w:t xml:space="preserve">, which one of the options below best describes the problem? </w:t>
      </w:r>
      <w:r w:rsidRPr="004D585A">
        <w:rPr>
          <w:rFonts w:eastAsia="MS Mincho" w:cs="Times New Roman"/>
          <w:i/>
        </w:rPr>
        <w:t>(</w:t>
      </w:r>
      <w:r w:rsidR="005E031B">
        <w:rPr>
          <w:rFonts w:eastAsia="MS Mincho" w:cs="Times New Roman"/>
          <w:i/>
        </w:rPr>
        <w:t>select all that apply</w:t>
      </w:r>
      <w:r w:rsidRPr="004D585A">
        <w:rPr>
          <w:rFonts w:eastAsia="MS Mincho" w:cs="Times New Roman"/>
          <w:i/>
        </w:rPr>
        <w:t>)</w:t>
      </w:r>
    </w:p>
    <w:p w14:paraId="67CE29E5" w14:textId="77777777" w:rsidR="004D585A" w:rsidRDefault="004D585A" w:rsidP="00442FFC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Increased nighttime sleeping</w:t>
      </w:r>
    </w:p>
    <w:p w14:paraId="6B2A315F" w14:textId="77777777" w:rsidR="004D585A" w:rsidRDefault="004D585A" w:rsidP="00442FFC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Increased daytime sleeping</w:t>
      </w:r>
    </w:p>
    <w:p w14:paraId="4CB4FB07" w14:textId="77777777" w:rsidR="004D585A" w:rsidRDefault="004D585A" w:rsidP="00442FFC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Increased need to sleep immediately after </w:t>
      </w:r>
      <w:proofErr w:type="gramStart"/>
      <w:r>
        <w:rPr>
          <w:rFonts w:eastAsia="MS Mincho" w:cs="Times New Roman"/>
        </w:rPr>
        <w:t>lunch</w:t>
      </w:r>
      <w:proofErr w:type="gramEnd"/>
    </w:p>
    <w:p w14:paraId="560F1C93" w14:textId="77777777" w:rsidR="004D585A" w:rsidRDefault="004D585A" w:rsidP="00442FFC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Mood change if not allowed to </w:t>
      </w:r>
      <w:proofErr w:type="gramStart"/>
      <w:r>
        <w:rPr>
          <w:rFonts w:eastAsia="MS Mincho" w:cs="Times New Roman"/>
        </w:rPr>
        <w:t>sleep</w:t>
      </w:r>
      <w:proofErr w:type="gramEnd"/>
    </w:p>
    <w:p w14:paraId="1CC815DC" w14:textId="77777777" w:rsidR="004D585A" w:rsidRPr="004D585A" w:rsidRDefault="004D585A" w:rsidP="00442FFC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 w:rsidRPr="001F1CB3">
        <w:rPr>
          <w:rFonts w:eastAsia="MS Mincho" w:cs="Times New Roman"/>
        </w:rPr>
        <w:t>Other</w:t>
      </w:r>
    </w:p>
    <w:p w14:paraId="42FB6653" w14:textId="77777777" w:rsidR="004D585A" w:rsidRPr="004D585A" w:rsidRDefault="004D585A" w:rsidP="00442FF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4D585A">
        <w:rPr>
          <w:rFonts w:eastAsia="MS Mincho" w:cs="Times New Roman"/>
        </w:rPr>
        <w:t>If yo</w:t>
      </w:r>
      <w:r w:rsidR="0013161D">
        <w:rPr>
          <w:rFonts w:eastAsia="MS Mincho" w:cs="Times New Roman"/>
        </w:rPr>
        <w:t xml:space="preserve">u </w:t>
      </w:r>
      <w:r w:rsidR="00C3634C">
        <w:rPr>
          <w:rFonts w:eastAsia="MS Mincho" w:cs="Times New Roman"/>
        </w:rPr>
        <w:t>answered</w:t>
      </w:r>
      <w:r w:rsidR="0013161D">
        <w:rPr>
          <w:rFonts w:eastAsia="MS Mincho" w:cs="Times New Roman"/>
        </w:rPr>
        <w:t xml:space="preserve"> ‘Other’ in Question </w:t>
      </w:r>
      <w:r w:rsidR="0050794E">
        <w:rPr>
          <w:rFonts w:eastAsia="MS Mincho" w:cs="Times New Roman"/>
        </w:rPr>
        <w:t>5</w:t>
      </w:r>
      <w:r w:rsidR="00B900F4">
        <w:rPr>
          <w:rFonts w:eastAsia="MS Mincho" w:cs="Times New Roman"/>
        </w:rPr>
        <w:t>4</w:t>
      </w:r>
      <w:r w:rsidRPr="004D585A">
        <w:rPr>
          <w:rFonts w:eastAsia="MS Mincho" w:cs="Times New Roman"/>
        </w:rPr>
        <w:t xml:space="preserve">, </w:t>
      </w:r>
      <w:r w:rsidR="006D25D9">
        <w:rPr>
          <w:rFonts w:eastAsia="MS Mincho" w:cs="Times New Roman"/>
        </w:rPr>
        <w:t>please</w:t>
      </w:r>
      <w:r w:rsidRPr="004D585A">
        <w:rPr>
          <w:rFonts w:eastAsia="MS Mincho" w:cs="Times New Roman"/>
        </w:rPr>
        <w:t xml:space="preserve"> specify</w:t>
      </w:r>
      <w:r w:rsidR="006D25D9">
        <w:rPr>
          <w:rFonts w:eastAsia="MS Mincho" w:cs="Times New Roman"/>
        </w:rPr>
        <w:t>.</w:t>
      </w:r>
    </w:p>
    <w:p w14:paraId="419149FB" w14:textId="711E87EB" w:rsidR="005D2050" w:rsidRDefault="004D585A" w:rsidP="00EB6A60">
      <w:pPr>
        <w:pStyle w:val="ListParagraph"/>
        <w:ind w:firstLine="720"/>
        <w:rPr>
          <w:rFonts w:eastAsia="MS Mincho" w:cs="Times New Roman"/>
        </w:rPr>
      </w:pPr>
      <w:r w:rsidRPr="004D585A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</w:t>
      </w:r>
      <w:r w:rsidRPr="004D585A">
        <w:rPr>
          <w:rFonts w:eastAsia="MS Mincho" w:cs="Times New Roman"/>
        </w:rPr>
        <w:t>__ (</w:t>
      </w:r>
      <w:r w:rsidRPr="00132BF8">
        <w:rPr>
          <w:rFonts w:eastAsia="MS Mincho" w:cs="Times New Roman"/>
          <w:i/>
          <w:iCs/>
        </w:rPr>
        <w:t>free text answer</w:t>
      </w:r>
      <w:r w:rsidRPr="004D585A">
        <w:rPr>
          <w:rFonts w:eastAsia="MS Mincho" w:cs="Times New Roman"/>
        </w:rPr>
        <w:t>)</w:t>
      </w:r>
    </w:p>
    <w:p w14:paraId="7DCFF520" w14:textId="77777777" w:rsidR="007C1D11" w:rsidRDefault="007C1D11" w:rsidP="007C1D11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chose one or more options in Question </w:t>
      </w:r>
      <w:r w:rsidR="00B900F4">
        <w:rPr>
          <w:rFonts w:eastAsia="MS Mincho" w:cs="Times New Roman"/>
        </w:rPr>
        <w:t>52</w:t>
      </w:r>
      <w:r>
        <w:rPr>
          <w:rFonts w:eastAsia="MS Mincho" w:cs="Times New Roman"/>
        </w:rPr>
        <w:t>, please indicate the age when each sleep problem started/was diagnosed.</w:t>
      </w:r>
    </w:p>
    <w:p w14:paraId="2DFBCFC0" w14:textId="213855C9" w:rsidR="007C1D11" w:rsidRPr="007C1D11" w:rsidRDefault="007C1D11" w:rsidP="007C1D11">
      <w:pPr>
        <w:pStyle w:val="ListParagraph"/>
        <w:rPr>
          <w:rFonts w:eastAsia="MS Mincho" w:cs="Times New Roman"/>
        </w:rPr>
      </w:pPr>
      <w:r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_____________________________</w:t>
      </w:r>
      <w:r>
        <w:rPr>
          <w:rFonts w:eastAsia="MS Mincho" w:cs="Times New Roman"/>
        </w:rPr>
        <w:t xml:space="preserve">_ </w:t>
      </w:r>
      <w:r>
        <w:rPr>
          <w:rFonts w:eastAsia="MS Mincho" w:cs="Times New Roman"/>
          <w:i/>
          <w:iCs/>
        </w:rPr>
        <w:t xml:space="preserve">(free text answer) </w:t>
      </w:r>
    </w:p>
    <w:p w14:paraId="305DCDCB" w14:textId="77777777" w:rsidR="005D2050" w:rsidRDefault="005D2050" w:rsidP="005D2050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chose one or more options in Question </w:t>
      </w:r>
      <w:r w:rsidR="00B900F4">
        <w:rPr>
          <w:rFonts w:eastAsia="MS Mincho" w:cs="Times New Roman"/>
        </w:rPr>
        <w:t>52</w:t>
      </w:r>
      <w:r>
        <w:rPr>
          <w:rFonts w:eastAsia="MS Mincho" w:cs="Times New Roman"/>
        </w:rPr>
        <w:t>, w</w:t>
      </w:r>
      <w:r w:rsidR="007C1D11">
        <w:rPr>
          <w:rFonts w:eastAsia="MS Mincho" w:cs="Times New Roman"/>
        </w:rPr>
        <w:t xml:space="preserve">hat </w:t>
      </w:r>
      <w:r w:rsidRPr="000604B5">
        <w:rPr>
          <w:rFonts w:eastAsia="MS Mincho" w:cs="Times New Roman"/>
        </w:rPr>
        <w:t xml:space="preserve">specific management/treatment </w:t>
      </w:r>
      <w:r w:rsidR="007C1D11">
        <w:rPr>
          <w:rFonts w:eastAsia="MS Mincho" w:cs="Times New Roman"/>
        </w:rPr>
        <w:t xml:space="preserve">was </w:t>
      </w:r>
      <w:r>
        <w:rPr>
          <w:rFonts w:eastAsia="MS Mincho" w:cs="Times New Roman"/>
        </w:rPr>
        <w:t xml:space="preserve">used? </w:t>
      </w:r>
      <w:r w:rsidR="00D24D0A">
        <w:rPr>
          <w:rFonts w:eastAsia="MS Mincho" w:cs="Times New Roman"/>
        </w:rPr>
        <w:t>Please specify per problem.</w:t>
      </w:r>
    </w:p>
    <w:p w14:paraId="19ACC4CF" w14:textId="2439F54F" w:rsidR="005D2050" w:rsidRDefault="005D2050" w:rsidP="006D31A6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      </w:t>
      </w:r>
      <w:r w:rsidRPr="000604B5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</w:t>
      </w:r>
      <w:r w:rsidRPr="000604B5">
        <w:rPr>
          <w:rFonts w:eastAsia="MS Mincho" w:cs="Times New Roman"/>
        </w:rPr>
        <w:t>____ (</w:t>
      </w:r>
      <w:r w:rsidRPr="00483192">
        <w:rPr>
          <w:rFonts w:eastAsia="MS Mincho" w:cs="Times New Roman"/>
          <w:i/>
          <w:iCs/>
        </w:rPr>
        <w:t>free text answer</w:t>
      </w:r>
      <w:r w:rsidRPr="000604B5">
        <w:rPr>
          <w:rFonts w:eastAsia="MS Mincho" w:cs="Times New Roman"/>
        </w:rPr>
        <w:t>)</w:t>
      </w:r>
    </w:p>
    <w:p w14:paraId="1406E76F" w14:textId="77777777" w:rsidR="007C1D11" w:rsidRPr="007C1D11" w:rsidRDefault="007C1D11" w:rsidP="007C1D11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7C1D11">
        <w:rPr>
          <w:rFonts w:eastAsia="MS Mincho" w:cs="Times New Roman"/>
        </w:rPr>
        <w:t xml:space="preserve">If you filled in the previous question, did you find the specific management/treatment helpful and effective? Please specify per treatment. </w:t>
      </w:r>
    </w:p>
    <w:p w14:paraId="67E94392" w14:textId="0CF9B171" w:rsidR="007C1D11" w:rsidRDefault="007C1D11" w:rsidP="007C1D11">
      <w:pPr>
        <w:pStyle w:val="ListParagraph"/>
        <w:rPr>
          <w:rFonts w:eastAsia="MS Mincho" w:cs="Times New Roman"/>
          <w:i/>
          <w:iCs/>
        </w:rPr>
      </w:pPr>
      <w:r w:rsidRPr="007C1D11"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______________________________</w:t>
      </w:r>
      <w:r w:rsidRPr="007C1D11">
        <w:rPr>
          <w:rFonts w:eastAsia="MS Mincho" w:cs="Times New Roman"/>
        </w:rPr>
        <w:t xml:space="preserve">__ </w:t>
      </w:r>
      <w:r w:rsidRPr="007C1D11">
        <w:rPr>
          <w:rFonts w:eastAsia="MS Mincho" w:cs="Times New Roman"/>
          <w:i/>
          <w:iCs/>
        </w:rPr>
        <w:t>(free text answer)</w:t>
      </w:r>
    </w:p>
    <w:p w14:paraId="7AD2255B" w14:textId="77777777" w:rsidR="00BC54AE" w:rsidRDefault="00BC54AE" w:rsidP="00BC54AE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selected any options in Question </w:t>
      </w:r>
      <w:r w:rsidR="00B900F4">
        <w:rPr>
          <w:rFonts w:eastAsia="MS Mincho" w:cs="Times New Roman"/>
        </w:rPr>
        <w:t>52</w:t>
      </w:r>
      <w:r>
        <w:rPr>
          <w:rFonts w:eastAsia="MS Mincho" w:cs="Times New Roman"/>
        </w:rPr>
        <w:t xml:space="preserve">, which of the sleep problems have the MOST impact on the quality of life in ADULTHOOD? Please specify. </w:t>
      </w:r>
    </w:p>
    <w:p w14:paraId="6AF014C8" w14:textId="7DCE3EDC" w:rsidR="00BC54AE" w:rsidRDefault="00BC54AE" w:rsidP="00BC54AE">
      <w:pPr>
        <w:pStyle w:val="ListParagraph"/>
        <w:rPr>
          <w:rFonts w:eastAsia="MS Mincho" w:cs="Times New Roman"/>
          <w:i/>
          <w:iCs/>
        </w:rPr>
      </w:pPr>
      <w:r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</w:t>
      </w:r>
      <w:r>
        <w:rPr>
          <w:rFonts w:eastAsia="MS Mincho" w:cs="Times New Roman"/>
        </w:rPr>
        <w:t xml:space="preserve">___ </w:t>
      </w:r>
      <w:r>
        <w:rPr>
          <w:rFonts w:eastAsia="MS Mincho" w:cs="Times New Roman"/>
          <w:i/>
          <w:iCs/>
        </w:rPr>
        <w:t xml:space="preserve">(free text answer) </w:t>
      </w:r>
    </w:p>
    <w:p w14:paraId="175A3F42" w14:textId="77777777" w:rsidR="00BB661D" w:rsidRDefault="00BB661D" w:rsidP="00BC54AE">
      <w:pPr>
        <w:pStyle w:val="ListParagraph"/>
        <w:rPr>
          <w:rFonts w:eastAsia="MS Mincho" w:cs="Times New Roman"/>
          <w:i/>
          <w:iCs/>
        </w:rPr>
      </w:pPr>
    </w:p>
    <w:p w14:paraId="7C399187" w14:textId="77777777" w:rsidR="00BB661D" w:rsidRDefault="00114F0E" w:rsidP="00BB661D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VISION AND HEARING PROBLEMS</w:t>
      </w:r>
    </w:p>
    <w:p w14:paraId="4790DDFB" w14:textId="77777777" w:rsidR="00114F0E" w:rsidRPr="007E0C9F" w:rsidRDefault="007E0C9F" w:rsidP="00114F0E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the person with Malan syndrome currently has or has had vision problems in ADULTHOOD, can you find them in the options below? </w:t>
      </w:r>
      <w:r w:rsidRPr="007E0C9F">
        <w:rPr>
          <w:rFonts w:eastAsia="MS Mincho" w:cs="Times New Roman"/>
          <w:i/>
          <w:iCs/>
        </w:rPr>
        <w:t>(select all that apply)</w:t>
      </w:r>
    </w:p>
    <w:p w14:paraId="1BA0BC6E" w14:textId="77777777" w:rsidR="007E0C9F" w:rsidRDefault="007E0C9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Vision decline</w:t>
      </w:r>
    </w:p>
    <w:p w14:paraId="00697E10" w14:textId="77777777" w:rsidR="007E0C9F" w:rsidRDefault="007E0C9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Optic atrophy (stable)</w:t>
      </w:r>
    </w:p>
    <w:p w14:paraId="6A15E4D5" w14:textId="77777777" w:rsidR="007E0C9F" w:rsidRDefault="007E0C9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Optic atrophy (progressive)</w:t>
      </w:r>
    </w:p>
    <w:p w14:paraId="64F8A1FC" w14:textId="77777777" w:rsidR="007E0C9F" w:rsidRDefault="007E0C9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Cataracts</w:t>
      </w:r>
    </w:p>
    <w:p w14:paraId="316B2A46" w14:textId="77777777" w:rsidR="007E0C9F" w:rsidRDefault="007E0C9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lastRenderedPageBreak/>
        <w:t>Macular degeneration</w:t>
      </w:r>
    </w:p>
    <w:p w14:paraId="598E525D" w14:textId="14756CA5" w:rsidR="00E24A0F" w:rsidRDefault="00E24A0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Strabismus</w:t>
      </w:r>
    </w:p>
    <w:p w14:paraId="5EA29392" w14:textId="519D6FEB" w:rsidR="00E24A0F" w:rsidRDefault="00E24A0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Nystagmus </w:t>
      </w:r>
    </w:p>
    <w:p w14:paraId="77417E37" w14:textId="77777777" w:rsidR="007E0C9F" w:rsidRDefault="007E0C9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26940C6D" w14:textId="77777777" w:rsidR="007E0C9F" w:rsidRDefault="007E0C9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Unsure </w:t>
      </w:r>
    </w:p>
    <w:p w14:paraId="18AD8299" w14:textId="77777777" w:rsidR="007E0C9F" w:rsidRDefault="007E0C9F" w:rsidP="007E0C9F">
      <w:pPr>
        <w:pStyle w:val="ListParagraph"/>
        <w:numPr>
          <w:ilvl w:val="1"/>
          <w:numId w:val="6"/>
        </w:numPr>
        <w:rPr>
          <w:rFonts w:eastAsia="MS Mincho" w:cs="Times New Roman"/>
        </w:rPr>
      </w:pPr>
      <w:r>
        <w:rPr>
          <w:rFonts w:eastAsia="MS Mincho" w:cs="Times New Roman"/>
        </w:rPr>
        <w:t>No problems</w:t>
      </w:r>
    </w:p>
    <w:p w14:paraId="5377E89E" w14:textId="0B7300E6" w:rsidR="007E0C9F" w:rsidRP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answered ‘Other’ in Question 60, please specify. </w:t>
      </w:r>
      <w:r>
        <w:rPr>
          <w:rFonts w:eastAsia="MS Mincho" w:cs="Times New Roman"/>
        </w:rPr>
        <w:br/>
        <w:t>_________</w:t>
      </w:r>
      <w:r w:rsidR="002B3070">
        <w:rPr>
          <w:rFonts w:eastAsia="MS Mincho" w:cs="Times New Roman"/>
        </w:rPr>
        <w:t>__________________________</w:t>
      </w:r>
      <w:r>
        <w:rPr>
          <w:rFonts w:eastAsia="MS Mincho" w:cs="Times New Roman"/>
        </w:rPr>
        <w:t xml:space="preserve">_ </w:t>
      </w:r>
      <w:r w:rsidRPr="007E0C9F">
        <w:rPr>
          <w:rFonts w:eastAsia="MS Mincho" w:cs="Times New Roman"/>
          <w:i/>
          <w:iCs/>
        </w:rPr>
        <w:t>(free text answer)</w:t>
      </w:r>
    </w:p>
    <w:p w14:paraId="3A23E8B7" w14:textId="39BC40E7" w:rsid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chose one or more problems in Question 60, please indicate the age when each vision problem started or was diagnosed. </w:t>
      </w:r>
      <w:r>
        <w:rPr>
          <w:rFonts w:eastAsia="MS Mincho" w:cs="Times New Roman"/>
        </w:rPr>
        <w:br/>
        <w:t>________</w:t>
      </w:r>
      <w:r w:rsidR="002B3070">
        <w:rPr>
          <w:rFonts w:eastAsia="MS Mincho" w:cs="Times New Roman"/>
        </w:rPr>
        <w:t>__________________________</w:t>
      </w:r>
      <w:r>
        <w:rPr>
          <w:rFonts w:eastAsia="MS Mincho" w:cs="Times New Roman"/>
        </w:rPr>
        <w:t xml:space="preserve">__ </w:t>
      </w:r>
      <w:r w:rsidRPr="007E0C9F">
        <w:rPr>
          <w:rFonts w:eastAsia="MS Mincho" w:cs="Times New Roman"/>
          <w:i/>
          <w:iCs/>
        </w:rPr>
        <w:t>(free text answer)</w:t>
      </w:r>
    </w:p>
    <w:p w14:paraId="0EA37CDD" w14:textId="15F273AB" w:rsid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Does the person with Malan syndrome use any assistive devices to help with vision? (for example: glasses, white cane, magnifiers, colored lenses </w:t>
      </w:r>
      <w:proofErr w:type="spellStart"/>
      <w:r>
        <w:rPr>
          <w:rFonts w:eastAsia="MS Mincho" w:cs="Times New Roman"/>
        </w:rPr>
        <w:t>etc</w:t>
      </w:r>
      <w:proofErr w:type="spellEnd"/>
      <w:r>
        <w:rPr>
          <w:rFonts w:eastAsia="MS Mincho" w:cs="Times New Roman"/>
        </w:rPr>
        <w:t>)</w:t>
      </w:r>
      <w:r>
        <w:rPr>
          <w:rFonts w:eastAsia="MS Mincho" w:cs="Times New Roman"/>
        </w:rPr>
        <w:br/>
        <w:t>________</w:t>
      </w:r>
      <w:r w:rsidR="002B3070">
        <w:rPr>
          <w:rFonts w:eastAsia="MS Mincho" w:cs="Times New Roman"/>
        </w:rPr>
        <w:t>__________________________</w:t>
      </w:r>
      <w:r>
        <w:rPr>
          <w:rFonts w:eastAsia="MS Mincho" w:cs="Times New Roman"/>
        </w:rPr>
        <w:t xml:space="preserve">__ </w:t>
      </w:r>
      <w:r w:rsidRPr="007E0C9F">
        <w:rPr>
          <w:rFonts w:eastAsia="MS Mincho" w:cs="Times New Roman"/>
          <w:i/>
          <w:iCs/>
        </w:rPr>
        <w:t>(free text answer)</w:t>
      </w:r>
    </w:p>
    <w:p w14:paraId="30F9EF98" w14:textId="2F751A73" w:rsid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If you selected any options in Question 60, which of the vision problems have the MOST impact on the quality of life in ADULTHOOD? Please specify.</w:t>
      </w:r>
      <w:r>
        <w:rPr>
          <w:rFonts w:eastAsia="MS Mincho" w:cs="Times New Roman"/>
          <w:lang w:val="en-GB"/>
        </w:rPr>
        <w:br/>
        <w:t>_______</w:t>
      </w:r>
      <w:r w:rsidR="002B3070">
        <w:rPr>
          <w:rFonts w:eastAsia="MS Mincho" w:cs="Times New Roman"/>
          <w:lang w:val="en-GB"/>
        </w:rPr>
        <w:t>__________________________</w:t>
      </w:r>
      <w:r>
        <w:rPr>
          <w:rFonts w:eastAsia="MS Mincho" w:cs="Times New Roman"/>
          <w:lang w:val="en-GB"/>
        </w:rPr>
        <w:t xml:space="preserve">___ </w:t>
      </w:r>
      <w:r w:rsidRPr="007E0C9F">
        <w:rPr>
          <w:rFonts w:eastAsia="MS Mincho" w:cs="Times New Roman"/>
          <w:i/>
          <w:iCs/>
          <w:lang w:val="en-GB"/>
        </w:rPr>
        <w:t>(free text answer)</w:t>
      </w:r>
    </w:p>
    <w:p w14:paraId="7F6974BB" w14:textId="77777777" w:rsid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 xml:space="preserve">If the person with Malan syndrome currently has or has had hearing problems in ADULTHOOD, can you find them in the options below? </w:t>
      </w:r>
      <w:r w:rsidRPr="007E0C9F">
        <w:rPr>
          <w:rFonts w:eastAsia="MS Mincho" w:cs="Times New Roman"/>
          <w:i/>
          <w:iCs/>
          <w:lang w:val="en-GB"/>
        </w:rPr>
        <w:t>(Select all that apply)</w:t>
      </w:r>
    </w:p>
    <w:p w14:paraId="0BB013F6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Hearing decline</w:t>
      </w:r>
    </w:p>
    <w:p w14:paraId="7CFA78BD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Conductive hearing loss</w:t>
      </w:r>
    </w:p>
    <w:p w14:paraId="2FF6E997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Sensorineural hearing loss</w:t>
      </w:r>
    </w:p>
    <w:p w14:paraId="2E6C144F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Hypersensitivity to noise</w:t>
      </w:r>
    </w:p>
    <w:p w14:paraId="0353D4FF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Other</w:t>
      </w:r>
    </w:p>
    <w:p w14:paraId="421EFA40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 xml:space="preserve">Unsure </w:t>
      </w:r>
    </w:p>
    <w:p w14:paraId="39734B42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No problems</w:t>
      </w:r>
    </w:p>
    <w:p w14:paraId="171B03F0" w14:textId="6068D8C0" w:rsid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If you answered ‘Other’ in Question 65, please specify.</w:t>
      </w:r>
      <w:r>
        <w:rPr>
          <w:rFonts w:eastAsia="MS Mincho" w:cs="Times New Roman"/>
          <w:lang w:val="en-GB"/>
        </w:rPr>
        <w:br/>
        <w:t>________</w:t>
      </w:r>
      <w:r w:rsidR="002B3070">
        <w:rPr>
          <w:rFonts w:eastAsia="MS Mincho" w:cs="Times New Roman"/>
          <w:lang w:val="en-GB"/>
        </w:rPr>
        <w:t>__________________________</w:t>
      </w:r>
      <w:r>
        <w:rPr>
          <w:rFonts w:eastAsia="MS Mincho" w:cs="Times New Roman"/>
          <w:lang w:val="en-GB"/>
        </w:rPr>
        <w:t xml:space="preserve">__ </w:t>
      </w:r>
      <w:r w:rsidRPr="007E0C9F">
        <w:rPr>
          <w:rFonts w:eastAsia="MS Mincho" w:cs="Times New Roman"/>
          <w:i/>
          <w:iCs/>
          <w:lang w:val="en-GB"/>
        </w:rPr>
        <w:t>(free text answer)</w:t>
      </w:r>
    </w:p>
    <w:p w14:paraId="0272C351" w14:textId="4A72C9B6" w:rsid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 xml:space="preserve">If you chose one or more problems in Question 65, please indicate the age when each hearing problem started or was diagnosed. </w:t>
      </w:r>
      <w:r>
        <w:rPr>
          <w:rFonts w:eastAsia="MS Mincho" w:cs="Times New Roman"/>
          <w:lang w:val="en-GB"/>
        </w:rPr>
        <w:br/>
        <w:t>_______</w:t>
      </w:r>
      <w:r w:rsidR="002B3070">
        <w:rPr>
          <w:rFonts w:eastAsia="MS Mincho" w:cs="Times New Roman"/>
          <w:lang w:val="en-GB"/>
        </w:rPr>
        <w:t>___________________________</w:t>
      </w:r>
      <w:r>
        <w:rPr>
          <w:rFonts w:eastAsia="MS Mincho" w:cs="Times New Roman"/>
          <w:lang w:val="en-GB"/>
        </w:rPr>
        <w:t xml:space="preserve">___ </w:t>
      </w:r>
      <w:r w:rsidRPr="007E0C9F">
        <w:rPr>
          <w:rFonts w:eastAsia="MS Mincho" w:cs="Times New Roman"/>
          <w:i/>
          <w:iCs/>
          <w:lang w:val="en-GB"/>
        </w:rPr>
        <w:t>(free text answer)</w:t>
      </w:r>
    </w:p>
    <w:p w14:paraId="07BBA597" w14:textId="77777777" w:rsid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Does the person with Malan syndrome wear hearing aids?</w:t>
      </w:r>
    </w:p>
    <w:p w14:paraId="44CC36F3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Yes</w:t>
      </w:r>
    </w:p>
    <w:p w14:paraId="6964CF5F" w14:textId="77777777" w:rsidR="007E0C9F" w:rsidRDefault="007E0C9F" w:rsidP="007E0C9F">
      <w:pPr>
        <w:pStyle w:val="ListParagraph"/>
        <w:numPr>
          <w:ilvl w:val="1"/>
          <w:numId w:val="22"/>
        </w:numPr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No</w:t>
      </w:r>
    </w:p>
    <w:p w14:paraId="5B746EE3" w14:textId="13C2C97C" w:rsidR="007E0C9F" w:rsidRPr="007E0C9F" w:rsidRDefault="007E0C9F" w:rsidP="007E0C9F">
      <w:pPr>
        <w:pStyle w:val="ListParagraph"/>
        <w:numPr>
          <w:ilvl w:val="0"/>
          <w:numId w:val="22"/>
        </w:numPr>
        <w:rPr>
          <w:rFonts w:eastAsia="MS Mincho" w:cs="Times New Roman"/>
          <w:i/>
          <w:iCs/>
          <w:lang w:val="en-GB"/>
        </w:rPr>
      </w:pPr>
      <w:r>
        <w:rPr>
          <w:rFonts w:eastAsia="MS Mincho" w:cs="Times New Roman"/>
          <w:lang w:val="en-GB"/>
        </w:rPr>
        <w:t>If you selected any options in Question 65, which of the hearing problems have the MOST impact on the quality of life in ADULTHOOD? Please specify.</w:t>
      </w:r>
      <w:r>
        <w:rPr>
          <w:rFonts w:eastAsia="MS Mincho" w:cs="Times New Roman"/>
          <w:lang w:val="en-GB"/>
        </w:rPr>
        <w:br/>
        <w:t>________</w:t>
      </w:r>
      <w:r w:rsidR="002B3070">
        <w:rPr>
          <w:rFonts w:eastAsia="MS Mincho" w:cs="Times New Roman"/>
          <w:lang w:val="en-GB"/>
        </w:rPr>
        <w:t>__________________________</w:t>
      </w:r>
      <w:r>
        <w:rPr>
          <w:rFonts w:eastAsia="MS Mincho" w:cs="Times New Roman"/>
          <w:lang w:val="en-GB"/>
        </w:rPr>
        <w:t xml:space="preserve"> </w:t>
      </w:r>
      <w:r w:rsidRPr="007E0C9F">
        <w:rPr>
          <w:rFonts w:eastAsia="MS Mincho" w:cs="Times New Roman"/>
          <w:i/>
          <w:iCs/>
          <w:lang w:val="en-GB"/>
        </w:rPr>
        <w:t>(free text answer)</w:t>
      </w:r>
    </w:p>
    <w:p w14:paraId="1CCEF294" w14:textId="77777777" w:rsidR="004D585A" w:rsidRDefault="004D585A" w:rsidP="00185261">
      <w:pPr>
        <w:rPr>
          <w:rFonts w:eastAsia="MS Mincho" w:cs="Times New Roman"/>
        </w:rPr>
      </w:pPr>
    </w:p>
    <w:p w14:paraId="4A3CD1C3" w14:textId="77777777" w:rsidR="005E5D3A" w:rsidRPr="00EB6A60" w:rsidRDefault="00185261" w:rsidP="005E5D3A">
      <w:pPr>
        <w:pStyle w:val="ListParagraph"/>
        <w:numPr>
          <w:ilvl w:val="0"/>
          <w:numId w:val="6"/>
        </w:numPr>
      </w:pPr>
      <w:r w:rsidRPr="005E5D3A">
        <w:t>BEHAVIO</w:t>
      </w:r>
      <w:r w:rsidR="007C1D11">
        <w:t>U</w:t>
      </w:r>
      <w:r w:rsidRPr="005E5D3A">
        <w:t>RAL OR PSYCHIATRIC PROBLEMS</w:t>
      </w:r>
    </w:p>
    <w:p w14:paraId="1A47EFF2" w14:textId="77777777" w:rsidR="001515BD" w:rsidRPr="009F1993" w:rsidRDefault="001515BD" w:rsidP="005E5D3A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>If the</w:t>
      </w:r>
      <w:r w:rsidR="003B5B10" w:rsidRPr="009F1993">
        <w:rPr>
          <w:rFonts w:eastAsia="MS Mincho" w:cs="Times New Roman"/>
        </w:rPr>
        <w:t xml:space="preserve"> </w:t>
      </w:r>
      <w:r w:rsidRPr="009F1993">
        <w:rPr>
          <w:rFonts w:eastAsia="MS Mincho" w:cs="Times New Roman"/>
        </w:rPr>
        <w:t xml:space="preserve">person with </w:t>
      </w:r>
      <w:r w:rsidR="00D80F14" w:rsidRPr="009F1993">
        <w:rPr>
          <w:rFonts w:eastAsia="MS Mincho" w:cs="Times New Roman"/>
        </w:rPr>
        <w:t>Malan syndrome</w:t>
      </w:r>
      <w:r w:rsidRPr="009F1993">
        <w:rPr>
          <w:rFonts w:eastAsia="MS Mincho" w:cs="Times New Roman"/>
        </w:rPr>
        <w:t xml:space="preserve"> </w:t>
      </w:r>
      <w:r w:rsidR="003B5B10" w:rsidRPr="009F1993">
        <w:rPr>
          <w:rFonts w:eastAsia="MS Mincho" w:cs="Times New Roman"/>
        </w:rPr>
        <w:t xml:space="preserve">currently has or </w:t>
      </w:r>
      <w:r w:rsidRPr="009F1993">
        <w:rPr>
          <w:rFonts w:eastAsia="MS Mincho" w:cs="Times New Roman"/>
        </w:rPr>
        <w:t xml:space="preserve">has </w:t>
      </w:r>
      <w:r w:rsidR="003B5B10" w:rsidRPr="009F1993">
        <w:rPr>
          <w:rFonts w:eastAsia="MS Mincho" w:cs="Times New Roman"/>
        </w:rPr>
        <w:t xml:space="preserve">had </w:t>
      </w:r>
      <w:r w:rsidRPr="009F1993">
        <w:rPr>
          <w:rFonts w:eastAsia="MS Mincho" w:cs="Times New Roman"/>
        </w:rPr>
        <w:t>behavioral/psychiatric problems</w:t>
      </w:r>
      <w:r w:rsidR="003B5B10" w:rsidRPr="009F1993">
        <w:rPr>
          <w:rFonts w:eastAsia="MS Mincho" w:cs="Times New Roman"/>
        </w:rPr>
        <w:t xml:space="preserve"> in </w:t>
      </w:r>
      <w:r w:rsidR="003A3640" w:rsidRPr="009F1993">
        <w:rPr>
          <w:rFonts w:eastAsia="MS Mincho" w:cs="Times New Roman"/>
        </w:rPr>
        <w:t>ADULTHOOD</w:t>
      </w:r>
      <w:r w:rsidRPr="009F1993">
        <w:rPr>
          <w:rFonts w:eastAsia="MS Mincho" w:cs="Times New Roman"/>
        </w:rPr>
        <w:t xml:space="preserve">, can you find them in the </w:t>
      </w:r>
      <w:r w:rsidR="00876E93">
        <w:rPr>
          <w:rFonts w:eastAsia="MS Mincho" w:cs="Times New Roman"/>
        </w:rPr>
        <w:t>options</w:t>
      </w:r>
      <w:r w:rsidRPr="009F1993">
        <w:rPr>
          <w:rFonts w:eastAsia="MS Mincho" w:cs="Times New Roman"/>
        </w:rPr>
        <w:t xml:space="preserve"> below? (</w:t>
      </w:r>
      <w:r w:rsidR="003A3640" w:rsidRPr="009F1993">
        <w:rPr>
          <w:rFonts w:eastAsia="MS Mincho" w:cs="Times New Roman"/>
          <w:i/>
          <w:iCs/>
        </w:rPr>
        <w:t>select all that apply</w:t>
      </w:r>
      <w:r w:rsidRPr="009F1993">
        <w:rPr>
          <w:rFonts w:eastAsia="MS Mincho" w:cs="Times New Roman"/>
        </w:rPr>
        <w:t>)</w:t>
      </w:r>
    </w:p>
    <w:p w14:paraId="54CCE30A" w14:textId="77777777" w:rsidR="008D4058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Aggression toward others</w:t>
      </w:r>
    </w:p>
    <w:p w14:paraId="532EE573" w14:textId="77777777" w:rsidR="008D4058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Anxiety</w:t>
      </w:r>
    </w:p>
    <w:p w14:paraId="49255F6B" w14:textId="77777777" w:rsidR="008D4058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Autis</w:t>
      </w:r>
      <w:r w:rsidR="00A01199">
        <w:rPr>
          <w:rFonts w:eastAsia="MS Mincho" w:cs="Times New Roman"/>
          <w:lang w:val="en-GB"/>
        </w:rPr>
        <w:t>tic behaviour</w:t>
      </w:r>
    </w:p>
    <w:p w14:paraId="39CA6244" w14:textId="77777777" w:rsidR="008D4058" w:rsidRPr="00FC3FC8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lastRenderedPageBreak/>
        <w:t>Depression</w:t>
      </w:r>
    </w:p>
    <w:p w14:paraId="24288EBD" w14:textId="77777777" w:rsidR="008D4058" w:rsidRPr="00146F39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D</w:t>
      </w:r>
      <w:r w:rsidRPr="00785640">
        <w:rPr>
          <w:rFonts w:eastAsia="MS Mincho" w:cs="Times New Roman"/>
          <w:lang w:val="en-GB"/>
        </w:rPr>
        <w:t xml:space="preserve">ifficulty </w:t>
      </w:r>
      <w:r>
        <w:rPr>
          <w:rFonts w:eastAsia="MS Mincho" w:cs="Times New Roman"/>
          <w:lang w:val="en-GB"/>
        </w:rPr>
        <w:t>maintaining</w:t>
      </w:r>
      <w:r w:rsidRPr="00785640">
        <w:rPr>
          <w:rFonts w:eastAsia="MS Mincho" w:cs="Times New Roman"/>
          <w:lang w:val="en-GB"/>
        </w:rPr>
        <w:t xml:space="preserve"> attention, hyperactivity and impulsive behaviour</w:t>
      </w:r>
      <w:r w:rsidR="003A3640">
        <w:rPr>
          <w:rFonts w:eastAsia="MS Mincho" w:cs="Times New Roman"/>
          <w:lang w:val="en-GB"/>
        </w:rPr>
        <w:t>,</w:t>
      </w:r>
      <w:r>
        <w:rPr>
          <w:rFonts w:eastAsia="MS Mincho" w:cs="Times New Roman"/>
          <w:lang w:val="en-GB"/>
        </w:rPr>
        <w:t xml:space="preserve"> </w:t>
      </w:r>
      <w:r w:rsidR="003A3640">
        <w:rPr>
          <w:rFonts w:eastAsia="MS Mincho" w:cs="Times New Roman"/>
          <w:lang w:val="en-GB"/>
        </w:rPr>
        <w:t>a</w:t>
      </w:r>
      <w:r>
        <w:rPr>
          <w:rFonts w:eastAsia="MS Mincho" w:cs="Times New Roman"/>
          <w:lang w:val="en-GB"/>
        </w:rPr>
        <w:t xml:space="preserve">lso known as </w:t>
      </w:r>
      <w:proofErr w:type="gramStart"/>
      <w:r w:rsidRPr="00146F39">
        <w:rPr>
          <w:rFonts w:eastAsia="MS Mincho" w:cs="Times New Roman"/>
        </w:rPr>
        <w:t>A</w:t>
      </w:r>
      <w:r>
        <w:rPr>
          <w:rFonts w:eastAsia="MS Mincho" w:cs="Times New Roman"/>
        </w:rPr>
        <w:t xml:space="preserve">ttention </w:t>
      </w:r>
      <w:r w:rsidRPr="00785640">
        <w:rPr>
          <w:rFonts w:eastAsia="MS Mincho" w:cs="Times New Roman"/>
        </w:rPr>
        <w:t>D</w:t>
      </w:r>
      <w:r>
        <w:rPr>
          <w:rFonts w:eastAsia="MS Mincho" w:cs="Times New Roman"/>
        </w:rPr>
        <w:t xml:space="preserve">eficit </w:t>
      </w:r>
      <w:r w:rsidRPr="00785640">
        <w:rPr>
          <w:rFonts w:eastAsia="MS Mincho" w:cs="Times New Roman"/>
        </w:rPr>
        <w:t>H</w:t>
      </w:r>
      <w:r>
        <w:rPr>
          <w:rFonts w:eastAsia="MS Mincho" w:cs="Times New Roman"/>
        </w:rPr>
        <w:t>yperactivity Disorder</w:t>
      </w:r>
      <w:proofErr w:type="gramEnd"/>
      <w:r>
        <w:rPr>
          <w:rFonts w:eastAsia="MS Mincho" w:cs="Times New Roman"/>
        </w:rPr>
        <w:t xml:space="preserve"> (ADHD</w:t>
      </w:r>
      <w:r w:rsidRPr="00785640">
        <w:rPr>
          <w:rFonts w:eastAsia="MS Mincho" w:cs="Times New Roman"/>
        </w:rPr>
        <w:t>)</w:t>
      </w:r>
    </w:p>
    <w:p w14:paraId="42F8BFCD" w14:textId="77777777" w:rsidR="008D4058" w:rsidRPr="008D4058" w:rsidRDefault="008D4058" w:rsidP="00185261">
      <w:pPr>
        <w:pStyle w:val="ListParagraph"/>
        <w:numPr>
          <w:ilvl w:val="0"/>
          <w:numId w:val="11"/>
        </w:numPr>
      </w:pPr>
      <w:r>
        <w:t>High levels of frustration</w:t>
      </w:r>
    </w:p>
    <w:p w14:paraId="5BE2FED4" w14:textId="77777777" w:rsidR="008D4058" w:rsidRDefault="008D4058" w:rsidP="00185261">
      <w:pPr>
        <w:pStyle w:val="ListParagraph"/>
        <w:numPr>
          <w:ilvl w:val="0"/>
          <w:numId w:val="11"/>
        </w:numPr>
      </w:pPr>
      <w:r>
        <w:t>Limited interests and repetition (routine/words/order of doing things)</w:t>
      </w:r>
    </w:p>
    <w:p w14:paraId="2E56DF50" w14:textId="77777777" w:rsidR="008D4058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Loss of interest in things that used to interest </w:t>
      </w:r>
      <w:proofErr w:type="gramStart"/>
      <w:r>
        <w:rPr>
          <w:rFonts w:eastAsia="MS Mincho" w:cs="Times New Roman"/>
        </w:rPr>
        <w:t>them</w:t>
      </w:r>
      <w:proofErr w:type="gramEnd"/>
    </w:p>
    <w:p w14:paraId="55C1C0CD" w14:textId="77777777" w:rsidR="008D4058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Loss of skills that they used to be able to </w:t>
      </w:r>
      <w:proofErr w:type="gramStart"/>
      <w:r>
        <w:rPr>
          <w:rFonts w:eastAsia="MS Mincho" w:cs="Times New Roman"/>
        </w:rPr>
        <w:t>perform</w:t>
      </w:r>
      <w:proofErr w:type="gramEnd"/>
    </w:p>
    <w:p w14:paraId="050E4FEB" w14:textId="77777777" w:rsidR="008D4058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Mood abnormalities or disorder/sudden mood changes</w:t>
      </w:r>
    </w:p>
    <w:p w14:paraId="111C9CE0" w14:textId="77777777" w:rsidR="008D4058" w:rsidRPr="00146F39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  <w:lang w:val="en-GB"/>
        </w:rPr>
      </w:pPr>
      <w:r>
        <w:rPr>
          <w:rFonts w:eastAsia="MS Mincho" w:cs="Times New Roman"/>
          <w:lang w:val="en-GB"/>
        </w:rPr>
        <w:t>R</w:t>
      </w:r>
      <w:r w:rsidRPr="00785640">
        <w:rPr>
          <w:rFonts w:eastAsia="MS Mincho" w:cs="Times New Roman"/>
          <w:lang w:val="en-GB"/>
        </w:rPr>
        <w:t>ecurring, unwanted thoughts, ideas or sensations (obsessions) that make them feel driven to do something repetitively (compulsions)</w:t>
      </w:r>
      <w:r>
        <w:rPr>
          <w:rFonts w:eastAsia="MS Mincho" w:cs="Times New Roman"/>
          <w:lang w:val="en-GB"/>
        </w:rPr>
        <w:t xml:space="preserve">, also known as </w:t>
      </w:r>
      <w:proofErr w:type="gramStart"/>
      <w:r>
        <w:rPr>
          <w:rFonts w:eastAsia="MS Mincho" w:cs="Times New Roman"/>
        </w:rPr>
        <w:t>O</w:t>
      </w:r>
      <w:r w:rsidRPr="00785640">
        <w:rPr>
          <w:rFonts w:eastAsia="MS Mincho" w:cs="Times New Roman"/>
        </w:rPr>
        <w:t xml:space="preserve">bsessive </w:t>
      </w:r>
      <w:r>
        <w:rPr>
          <w:rFonts w:eastAsia="MS Mincho" w:cs="Times New Roman"/>
        </w:rPr>
        <w:t>C</w:t>
      </w:r>
      <w:r w:rsidRPr="00785640">
        <w:rPr>
          <w:rFonts w:eastAsia="MS Mincho" w:cs="Times New Roman"/>
        </w:rPr>
        <w:t xml:space="preserve">ompulsive </w:t>
      </w:r>
      <w:r>
        <w:rPr>
          <w:rFonts w:eastAsia="MS Mincho" w:cs="Times New Roman"/>
        </w:rPr>
        <w:t>D</w:t>
      </w:r>
      <w:r w:rsidRPr="00785640">
        <w:rPr>
          <w:rFonts w:eastAsia="MS Mincho" w:cs="Times New Roman"/>
        </w:rPr>
        <w:t>isorder</w:t>
      </w:r>
      <w:proofErr w:type="gramEnd"/>
      <w:r>
        <w:rPr>
          <w:rFonts w:eastAsia="MS Mincho" w:cs="Times New Roman"/>
        </w:rPr>
        <w:t xml:space="preserve"> (OCD)</w:t>
      </w:r>
    </w:p>
    <w:p w14:paraId="11BB0130" w14:textId="77777777" w:rsidR="008D4058" w:rsidRPr="00F21B14" w:rsidRDefault="00D80F14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Self-injurious behavior</w:t>
      </w:r>
      <w:r w:rsidR="0041504C">
        <w:rPr>
          <w:rFonts w:eastAsia="MS Mincho" w:cs="Times New Roman"/>
        </w:rPr>
        <w:t>/self-harm</w:t>
      </w:r>
    </w:p>
    <w:p w14:paraId="4E2950AC" w14:textId="77777777" w:rsidR="008D4058" w:rsidRDefault="008D4058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Sudden onset of reduced activity</w:t>
      </w:r>
    </w:p>
    <w:p w14:paraId="2208C634" w14:textId="77777777" w:rsidR="003B5B10" w:rsidRPr="00F21B14" w:rsidRDefault="003B5B10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 w:rsidRPr="00F21B14">
        <w:rPr>
          <w:rFonts w:eastAsia="MS Mincho" w:cs="Times New Roman"/>
        </w:rPr>
        <w:t>Other</w:t>
      </w:r>
    </w:p>
    <w:p w14:paraId="45A88C10" w14:textId="77777777" w:rsidR="004C7ECD" w:rsidRDefault="004C7ECD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Unsure</w:t>
      </w:r>
    </w:p>
    <w:p w14:paraId="6E120D1D" w14:textId="77777777" w:rsidR="001515BD" w:rsidRDefault="001515BD" w:rsidP="00185261">
      <w:pPr>
        <w:numPr>
          <w:ilvl w:val="0"/>
          <w:numId w:val="11"/>
        </w:numPr>
        <w:contextualSpacing/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458E006E" w14:textId="77777777" w:rsidR="00185261" w:rsidRPr="00185261" w:rsidRDefault="00185261" w:rsidP="005E5D3A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185261">
        <w:rPr>
          <w:rFonts w:eastAsia="MS Mincho" w:cs="Times New Roman"/>
        </w:rPr>
        <w:t>If yo</w:t>
      </w:r>
      <w:r w:rsidR="00DF52FC">
        <w:rPr>
          <w:rFonts w:eastAsia="MS Mincho" w:cs="Times New Roman"/>
        </w:rPr>
        <w:t xml:space="preserve">u </w:t>
      </w:r>
      <w:r w:rsidR="00C3634C">
        <w:rPr>
          <w:rFonts w:eastAsia="MS Mincho" w:cs="Times New Roman"/>
        </w:rPr>
        <w:t>answered</w:t>
      </w:r>
      <w:r w:rsidR="00DF52FC">
        <w:rPr>
          <w:rFonts w:eastAsia="MS Mincho" w:cs="Times New Roman"/>
        </w:rPr>
        <w:t xml:space="preserve"> ‘Other’ in Question </w:t>
      </w:r>
      <w:r w:rsidR="0042144A">
        <w:rPr>
          <w:rFonts w:eastAsia="MS Mincho" w:cs="Times New Roman"/>
        </w:rPr>
        <w:t>70</w:t>
      </w:r>
      <w:r w:rsidRPr="00185261">
        <w:rPr>
          <w:rFonts w:eastAsia="MS Mincho" w:cs="Times New Roman"/>
        </w:rPr>
        <w:t xml:space="preserve">, </w:t>
      </w:r>
      <w:r w:rsidR="006D25D9">
        <w:rPr>
          <w:rFonts w:eastAsia="MS Mincho" w:cs="Times New Roman"/>
        </w:rPr>
        <w:t>please</w:t>
      </w:r>
      <w:r w:rsidR="000A7FA2">
        <w:rPr>
          <w:rFonts w:eastAsia="MS Mincho" w:cs="Times New Roman"/>
        </w:rPr>
        <w:t xml:space="preserve"> </w:t>
      </w:r>
      <w:r w:rsidRPr="00185261">
        <w:rPr>
          <w:rFonts w:eastAsia="MS Mincho" w:cs="Times New Roman"/>
        </w:rPr>
        <w:t>specif</w:t>
      </w:r>
      <w:r w:rsidR="006D25D9">
        <w:rPr>
          <w:rFonts w:eastAsia="MS Mincho" w:cs="Times New Roman"/>
        </w:rPr>
        <w:t>y.</w:t>
      </w:r>
    </w:p>
    <w:p w14:paraId="73B34F34" w14:textId="063F3ADA" w:rsidR="006C5982" w:rsidRDefault="00185261" w:rsidP="00185261">
      <w:pPr>
        <w:pStyle w:val="ListParagraph"/>
        <w:rPr>
          <w:rFonts w:eastAsia="MS Mincho" w:cs="Times New Roman"/>
        </w:rPr>
      </w:pPr>
      <w:r w:rsidRPr="00185261">
        <w:rPr>
          <w:rFonts w:eastAsia="MS Mincho" w:cs="Times New Roman"/>
        </w:rPr>
        <w:t>_________</w:t>
      </w:r>
      <w:r w:rsidR="002B3070">
        <w:rPr>
          <w:rFonts w:eastAsia="MS Mincho" w:cs="Times New Roman"/>
        </w:rPr>
        <w:t>_________________________</w:t>
      </w:r>
      <w:r w:rsidRPr="00185261">
        <w:rPr>
          <w:rFonts w:eastAsia="MS Mincho" w:cs="Times New Roman"/>
        </w:rPr>
        <w:t>_ (</w:t>
      </w:r>
      <w:r w:rsidRPr="00185261">
        <w:rPr>
          <w:rFonts w:eastAsia="MS Mincho" w:cs="Times New Roman"/>
          <w:i/>
        </w:rPr>
        <w:t>free text answer</w:t>
      </w:r>
      <w:r w:rsidRPr="00185261">
        <w:rPr>
          <w:rFonts w:eastAsia="MS Mincho" w:cs="Times New Roman"/>
        </w:rPr>
        <w:t>)</w:t>
      </w:r>
    </w:p>
    <w:p w14:paraId="40F27687" w14:textId="77777777" w:rsidR="00A01199" w:rsidRDefault="00A01199" w:rsidP="00A01199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‘Loss of skills’ in Question </w:t>
      </w:r>
      <w:r w:rsidR="0050794E">
        <w:rPr>
          <w:rFonts w:eastAsia="MS Mincho" w:cs="Times New Roman"/>
        </w:rPr>
        <w:t>7</w:t>
      </w:r>
      <w:r w:rsidR="0042144A">
        <w:rPr>
          <w:rFonts w:eastAsia="MS Mincho" w:cs="Times New Roman"/>
        </w:rPr>
        <w:t>0</w:t>
      </w:r>
      <w:r>
        <w:rPr>
          <w:rFonts w:eastAsia="MS Mincho" w:cs="Times New Roman"/>
        </w:rPr>
        <w:t xml:space="preserve">, </w:t>
      </w:r>
      <w:r w:rsidR="00054562">
        <w:rPr>
          <w:rFonts w:eastAsia="MS Mincho" w:cs="Times New Roman"/>
        </w:rPr>
        <w:t xml:space="preserve">please list all of them. </w:t>
      </w:r>
      <w:r>
        <w:rPr>
          <w:rFonts w:eastAsia="MS Mincho" w:cs="Times New Roman"/>
        </w:rPr>
        <w:t xml:space="preserve"> </w:t>
      </w:r>
    </w:p>
    <w:p w14:paraId="30B9DD9B" w14:textId="11715F31" w:rsidR="00A01199" w:rsidRPr="00A01199" w:rsidRDefault="00A01199" w:rsidP="00A01199">
      <w:pPr>
        <w:pStyle w:val="ListParagraph"/>
        <w:rPr>
          <w:rFonts w:eastAsia="MS Mincho" w:cs="Times New Roman"/>
          <w:i/>
          <w:iCs/>
        </w:rPr>
      </w:pPr>
      <w:r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</w:t>
      </w:r>
      <w:r>
        <w:rPr>
          <w:rFonts w:eastAsia="MS Mincho" w:cs="Times New Roman"/>
        </w:rPr>
        <w:t xml:space="preserve">____ </w:t>
      </w:r>
      <w:r>
        <w:rPr>
          <w:rFonts w:eastAsia="MS Mincho" w:cs="Times New Roman"/>
          <w:i/>
          <w:iCs/>
        </w:rPr>
        <w:t>(free text answer)</w:t>
      </w:r>
    </w:p>
    <w:p w14:paraId="65773E80" w14:textId="346082AE" w:rsidR="006C5982" w:rsidRPr="003A3640" w:rsidRDefault="00185261" w:rsidP="00EB6A60">
      <w:pPr>
        <w:pStyle w:val="ListParagraph"/>
        <w:numPr>
          <w:ilvl w:val="0"/>
          <w:numId w:val="22"/>
        </w:numPr>
      </w:pPr>
      <w:r w:rsidRPr="003A3640">
        <w:t xml:space="preserve">If you chose </w:t>
      </w:r>
      <w:r w:rsidR="005E031B">
        <w:t>one or more</w:t>
      </w:r>
      <w:r w:rsidR="00DF52FC" w:rsidRPr="003A3640">
        <w:t xml:space="preserve"> option</w:t>
      </w:r>
      <w:r w:rsidR="005E031B">
        <w:t>s</w:t>
      </w:r>
      <w:r w:rsidR="00DF52FC" w:rsidRPr="003A3640">
        <w:t xml:space="preserve"> in Question </w:t>
      </w:r>
      <w:r w:rsidR="0042144A">
        <w:t>70</w:t>
      </w:r>
      <w:r w:rsidR="003A3640" w:rsidRPr="003A3640">
        <w:t xml:space="preserve">, please indicate the age when each </w:t>
      </w:r>
      <w:proofErr w:type="spellStart"/>
      <w:r w:rsidR="003A3640" w:rsidRPr="003A3640">
        <w:t>behavio</w:t>
      </w:r>
      <w:r w:rsidR="002D0E93">
        <w:t>u</w:t>
      </w:r>
      <w:r w:rsidR="003A3640" w:rsidRPr="003A3640">
        <w:t>r</w:t>
      </w:r>
      <w:r w:rsidR="002D0E93">
        <w:t>al</w:t>
      </w:r>
      <w:proofErr w:type="spellEnd"/>
      <w:r w:rsidR="003A3640" w:rsidRPr="003A3640">
        <w:t>/psychiatric problem started</w:t>
      </w:r>
      <w:r w:rsidR="003A3640">
        <w:t>.</w:t>
      </w:r>
      <w:r w:rsidR="0045479A">
        <w:br/>
      </w:r>
      <w:r w:rsidRPr="003A3640">
        <w:t>______</w:t>
      </w:r>
      <w:r w:rsidR="002B3070">
        <w:t>__________________________</w:t>
      </w:r>
      <w:r w:rsidRPr="003A3640">
        <w:t>____ (</w:t>
      </w:r>
      <w:r w:rsidRPr="00132BF8">
        <w:rPr>
          <w:i/>
          <w:iCs/>
        </w:rPr>
        <w:t>free text answer</w:t>
      </w:r>
      <w:r w:rsidRPr="003A3640">
        <w:t>)</w:t>
      </w:r>
    </w:p>
    <w:p w14:paraId="2AA5A15F" w14:textId="6C480483" w:rsidR="006C5982" w:rsidRPr="00EB6A60" w:rsidRDefault="00D02F9F" w:rsidP="00EB6A60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FC1BD3">
        <w:rPr>
          <w:rFonts w:eastAsia="MS Mincho" w:cs="Times New Roman"/>
        </w:rPr>
        <w:t xml:space="preserve">If you </w:t>
      </w:r>
      <w:r w:rsidR="00185261" w:rsidRPr="00FC1BD3">
        <w:rPr>
          <w:rFonts w:eastAsia="MS Mincho" w:cs="Times New Roman"/>
        </w:rPr>
        <w:t>chose</w:t>
      </w:r>
      <w:r w:rsidRPr="00FC1BD3">
        <w:rPr>
          <w:rFonts w:eastAsia="MS Mincho" w:cs="Times New Roman"/>
        </w:rPr>
        <w:t xml:space="preserve"> </w:t>
      </w:r>
      <w:r w:rsidR="005E031B">
        <w:rPr>
          <w:rFonts w:eastAsia="MS Mincho" w:cs="Times New Roman"/>
        </w:rPr>
        <w:t xml:space="preserve">one or </w:t>
      </w:r>
      <w:r w:rsidRPr="00FC1BD3">
        <w:rPr>
          <w:rFonts w:eastAsia="MS Mincho" w:cs="Times New Roman"/>
        </w:rPr>
        <w:t xml:space="preserve">more </w:t>
      </w:r>
      <w:r w:rsidR="00185261" w:rsidRPr="00FC1BD3">
        <w:rPr>
          <w:rFonts w:eastAsia="MS Mincho" w:cs="Times New Roman"/>
        </w:rPr>
        <w:t>option</w:t>
      </w:r>
      <w:r w:rsidR="005E031B">
        <w:rPr>
          <w:rFonts w:eastAsia="MS Mincho" w:cs="Times New Roman"/>
        </w:rPr>
        <w:t>s</w:t>
      </w:r>
      <w:r w:rsidR="00185261" w:rsidRPr="00FC1BD3">
        <w:rPr>
          <w:rFonts w:eastAsia="MS Mincho" w:cs="Times New Roman"/>
        </w:rPr>
        <w:t xml:space="preserve"> in Question </w:t>
      </w:r>
      <w:r w:rsidR="0050794E">
        <w:rPr>
          <w:rFonts w:eastAsia="MS Mincho" w:cs="Times New Roman"/>
        </w:rPr>
        <w:t>7</w:t>
      </w:r>
      <w:r w:rsidR="0042144A">
        <w:rPr>
          <w:rFonts w:eastAsia="MS Mincho" w:cs="Times New Roman"/>
        </w:rPr>
        <w:t>0</w:t>
      </w:r>
      <w:r w:rsidR="00FC1BD3" w:rsidRPr="00FC1BD3">
        <w:rPr>
          <w:rFonts w:eastAsia="MS Mincho" w:cs="Times New Roman"/>
        </w:rPr>
        <w:t>, w</w:t>
      </w:r>
      <w:r w:rsidR="002D0E93">
        <w:rPr>
          <w:rFonts w:eastAsia="MS Mincho" w:cs="Times New Roman"/>
        </w:rPr>
        <w:t xml:space="preserve">hat </w:t>
      </w:r>
      <w:r w:rsidR="00FC1BD3" w:rsidRPr="00FC1BD3">
        <w:rPr>
          <w:rFonts w:eastAsia="MS Mincho" w:cs="Times New Roman"/>
        </w:rPr>
        <w:t xml:space="preserve">specific management/treatment </w:t>
      </w:r>
      <w:r w:rsidR="002D0E93">
        <w:rPr>
          <w:rFonts w:eastAsia="MS Mincho" w:cs="Times New Roman"/>
        </w:rPr>
        <w:t xml:space="preserve">was </w:t>
      </w:r>
      <w:r w:rsidR="00FC1BD3" w:rsidRPr="00FC1BD3">
        <w:rPr>
          <w:rFonts w:eastAsia="MS Mincho" w:cs="Times New Roman"/>
        </w:rPr>
        <w:t>used</w:t>
      </w:r>
      <w:r w:rsidR="00FC1BD3">
        <w:rPr>
          <w:rFonts w:eastAsia="MS Mincho" w:cs="Times New Roman"/>
        </w:rPr>
        <w:t>?</w:t>
      </w:r>
      <w:r w:rsidR="00FC1BD3" w:rsidRPr="00FC1BD3">
        <w:rPr>
          <w:rFonts w:eastAsia="MS Mincho" w:cs="Times New Roman"/>
        </w:rPr>
        <w:t xml:space="preserve"> Please specify </w:t>
      </w:r>
      <w:r w:rsidR="00F777E7">
        <w:rPr>
          <w:rFonts w:eastAsia="MS Mincho" w:cs="Times New Roman"/>
        </w:rPr>
        <w:t>per</w:t>
      </w:r>
      <w:r w:rsidR="00FC1BD3" w:rsidRPr="00FC1BD3">
        <w:rPr>
          <w:rFonts w:eastAsia="MS Mincho" w:cs="Times New Roman"/>
        </w:rPr>
        <w:t xml:space="preserve"> problem.</w:t>
      </w:r>
      <w:r w:rsidRPr="00FC1BD3">
        <w:rPr>
          <w:rFonts w:eastAsia="MS Mincho" w:cs="Times New Roman"/>
        </w:rPr>
        <w:t xml:space="preserve"> </w:t>
      </w:r>
      <w:r w:rsidR="00D24D0A">
        <w:rPr>
          <w:rFonts w:eastAsia="MS Mincho" w:cs="Times New Roman"/>
        </w:rPr>
        <w:br/>
      </w:r>
      <w:r w:rsidR="00185261" w:rsidRPr="00FC1BD3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</w:t>
      </w:r>
      <w:r w:rsidR="00185261" w:rsidRPr="00FC1BD3">
        <w:rPr>
          <w:rFonts w:eastAsia="MS Mincho" w:cs="Times New Roman"/>
        </w:rPr>
        <w:t>____ (</w:t>
      </w:r>
      <w:r w:rsidR="00185261" w:rsidRPr="00FC1BD3">
        <w:rPr>
          <w:rFonts w:eastAsia="MS Mincho" w:cs="Times New Roman"/>
          <w:i/>
        </w:rPr>
        <w:t>free text answer</w:t>
      </w:r>
      <w:r w:rsidR="00185261" w:rsidRPr="00FC1BD3">
        <w:rPr>
          <w:rFonts w:eastAsia="MS Mincho" w:cs="Times New Roman"/>
        </w:rPr>
        <w:t>)</w:t>
      </w:r>
    </w:p>
    <w:p w14:paraId="2F2C906E" w14:textId="77777777" w:rsidR="00491FEE" w:rsidRDefault="00491FEE" w:rsidP="005E5D3A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491FEE">
        <w:rPr>
          <w:rFonts w:eastAsia="MS Mincho" w:cs="Times New Roman"/>
        </w:rPr>
        <w:t>Was a specific management</w:t>
      </w:r>
      <w:r w:rsidR="005E031B">
        <w:rPr>
          <w:rFonts w:eastAsia="MS Mincho" w:cs="Times New Roman"/>
        </w:rPr>
        <w:t>/treatment</w:t>
      </w:r>
      <w:r w:rsidRPr="00491FEE">
        <w:rPr>
          <w:rFonts w:eastAsia="MS Mincho" w:cs="Times New Roman"/>
        </w:rPr>
        <w:t xml:space="preserve"> more helpful </w:t>
      </w:r>
      <w:r w:rsidR="002D0E93">
        <w:rPr>
          <w:rFonts w:eastAsia="MS Mincho" w:cs="Times New Roman"/>
        </w:rPr>
        <w:t xml:space="preserve">and effective </w:t>
      </w:r>
      <w:r w:rsidRPr="00491FEE">
        <w:rPr>
          <w:rFonts w:eastAsia="MS Mincho" w:cs="Times New Roman"/>
        </w:rPr>
        <w:t xml:space="preserve">than others and if so, which one and for which </w:t>
      </w:r>
      <w:proofErr w:type="spellStart"/>
      <w:r w:rsidRPr="00491FEE">
        <w:rPr>
          <w:rFonts w:eastAsia="MS Mincho" w:cs="Times New Roman"/>
        </w:rPr>
        <w:t>behavio</w:t>
      </w:r>
      <w:r w:rsidR="002D0E93">
        <w:rPr>
          <w:rFonts w:eastAsia="MS Mincho" w:cs="Times New Roman"/>
        </w:rPr>
        <w:t>u</w:t>
      </w:r>
      <w:r w:rsidRPr="00491FEE">
        <w:rPr>
          <w:rFonts w:eastAsia="MS Mincho" w:cs="Times New Roman"/>
        </w:rPr>
        <w:t>ral</w:t>
      </w:r>
      <w:proofErr w:type="spellEnd"/>
      <w:r w:rsidRPr="00491FEE">
        <w:rPr>
          <w:rFonts w:eastAsia="MS Mincho" w:cs="Times New Roman"/>
        </w:rPr>
        <w:t xml:space="preserve"> problem? </w:t>
      </w:r>
    </w:p>
    <w:p w14:paraId="5BAD9A69" w14:textId="696588FD" w:rsidR="006C5982" w:rsidRPr="009F1993" w:rsidRDefault="00491FEE" w:rsidP="00EB6A60">
      <w:pPr>
        <w:pStyle w:val="ListParagraph"/>
        <w:rPr>
          <w:rFonts w:eastAsia="MS Mincho" w:cs="Times New Roman"/>
        </w:rPr>
      </w:pPr>
      <w:r w:rsidRPr="00185261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</w:t>
      </w:r>
      <w:r w:rsidRPr="00185261">
        <w:rPr>
          <w:rFonts w:eastAsia="MS Mincho" w:cs="Times New Roman"/>
        </w:rPr>
        <w:t>____ (</w:t>
      </w:r>
      <w:r w:rsidRPr="00185261">
        <w:rPr>
          <w:rFonts w:eastAsia="MS Mincho" w:cs="Times New Roman"/>
          <w:i/>
        </w:rPr>
        <w:t>free text answer</w:t>
      </w:r>
      <w:r w:rsidRPr="00185261">
        <w:rPr>
          <w:rFonts w:eastAsia="MS Mincho" w:cs="Times New Roman"/>
        </w:rPr>
        <w:t>)</w:t>
      </w:r>
    </w:p>
    <w:p w14:paraId="2E098ECE" w14:textId="77777777" w:rsidR="00ED6F33" w:rsidRDefault="007876DD" w:rsidP="005E5D3A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selected any options in Question </w:t>
      </w:r>
      <w:r w:rsidR="0042144A">
        <w:rPr>
          <w:rFonts w:eastAsia="MS Mincho" w:cs="Times New Roman"/>
        </w:rPr>
        <w:t>70</w:t>
      </w:r>
      <w:r>
        <w:rPr>
          <w:rFonts w:eastAsia="MS Mincho" w:cs="Times New Roman"/>
        </w:rPr>
        <w:t>, w</w:t>
      </w:r>
      <w:r w:rsidR="00ED6F33">
        <w:rPr>
          <w:rFonts w:eastAsia="MS Mincho" w:cs="Times New Roman"/>
        </w:rPr>
        <w:t xml:space="preserve">hich of the </w:t>
      </w:r>
      <w:proofErr w:type="spellStart"/>
      <w:r w:rsidR="00ED6F33">
        <w:rPr>
          <w:rFonts w:eastAsia="MS Mincho" w:cs="Times New Roman"/>
        </w:rPr>
        <w:t>behavio</w:t>
      </w:r>
      <w:r w:rsidR="00F777E7">
        <w:rPr>
          <w:rFonts w:eastAsia="MS Mincho" w:cs="Times New Roman"/>
        </w:rPr>
        <w:t>u</w:t>
      </w:r>
      <w:r w:rsidR="00ED6F33">
        <w:rPr>
          <w:rFonts w:eastAsia="MS Mincho" w:cs="Times New Roman"/>
        </w:rPr>
        <w:t>ral</w:t>
      </w:r>
      <w:proofErr w:type="spellEnd"/>
      <w:r w:rsidR="00F777E7">
        <w:rPr>
          <w:rFonts w:eastAsia="MS Mincho" w:cs="Times New Roman"/>
        </w:rPr>
        <w:t>/psychiatric</w:t>
      </w:r>
      <w:r w:rsidR="00ED6F33">
        <w:rPr>
          <w:rFonts w:eastAsia="MS Mincho" w:cs="Times New Roman"/>
        </w:rPr>
        <w:t xml:space="preserve"> problems </w:t>
      </w:r>
      <w:r>
        <w:rPr>
          <w:rFonts w:eastAsia="MS Mincho" w:cs="Times New Roman"/>
        </w:rPr>
        <w:t xml:space="preserve">have the MOST impact on the quality of life in ADULTHOOD? Please specify. </w:t>
      </w:r>
    </w:p>
    <w:p w14:paraId="3FB83473" w14:textId="74C73B9D" w:rsidR="00ED6F33" w:rsidRPr="00ED6F33" w:rsidRDefault="00ED6F33" w:rsidP="00ED6F33">
      <w:pPr>
        <w:ind w:firstLine="720"/>
        <w:rPr>
          <w:rFonts w:eastAsia="MS Mincho" w:cs="Times New Roman"/>
        </w:rPr>
      </w:pPr>
      <w:r w:rsidRPr="00ED6F33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</w:t>
      </w:r>
      <w:r w:rsidRPr="00ED6F33">
        <w:rPr>
          <w:rFonts w:eastAsia="MS Mincho" w:cs="Times New Roman"/>
        </w:rPr>
        <w:t>____</w:t>
      </w:r>
      <w:proofErr w:type="gramStart"/>
      <w:r w:rsidRPr="00ED6F33">
        <w:rPr>
          <w:rFonts w:eastAsia="MS Mincho" w:cs="Times New Roman"/>
        </w:rPr>
        <w:t>_(</w:t>
      </w:r>
      <w:proofErr w:type="gramEnd"/>
      <w:r w:rsidRPr="00ED6F33">
        <w:rPr>
          <w:rFonts w:eastAsia="MS Mincho" w:cs="Times New Roman"/>
          <w:i/>
          <w:iCs/>
        </w:rPr>
        <w:t>free text answer</w:t>
      </w:r>
      <w:r w:rsidRPr="00ED6F33">
        <w:rPr>
          <w:rFonts w:eastAsia="MS Mincho" w:cs="Times New Roman"/>
        </w:rPr>
        <w:t xml:space="preserve">) </w:t>
      </w:r>
    </w:p>
    <w:p w14:paraId="18C101C9" w14:textId="77777777" w:rsidR="00ED6F33" w:rsidRDefault="00ED6F33" w:rsidP="00ED6F33">
      <w:pPr>
        <w:rPr>
          <w:rFonts w:eastAsia="MS Mincho" w:cs="Times New Roman"/>
        </w:rPr>
      </w:pPr>
    </w:p>
    <w:p w14:paraId="3F6E45F9" w14:textId="77777777" w:rsidR="00ED6F33" w:rsidRPr="006C5982" w:rsidRDefault="00ED6F33" w:rsidP="006C5982">
      <w:pPr>
        <w:pStyle w:val="ListParagraph"/>
        <w:numPr>
          <w:ilvl w:val="0"/>
          <w:numId w:val="6"/>
        </w:numPr>
      </w:pPr>
      <w:r w:rsidRPr="006C5982">
        <w:t>OTHER PROBLEMS</w:t>
      </w:r>
    </w:p>
    <w:p w14:paraId="047F4604" w14:textId="77777777" w:rsidR="00326CA5" w:rsidRPr="009F1993" w:rsidRDefault="00A51117" w:rsidP="006C5982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 xml:space="preserve">Does the </w:t>
      </w:r>
      <w:r w:rsidR="0088464F">
        <w:rPr>
          <w:rFonts w:eastAsia="MS Mincho" w:cs="Times New Roman"/>
        </w:rPr>
        <w:t xml:space="preserve">person </w:t>
      </w:r>
      <w:r w:rsidRPr="009F1993">
        <w:rPr>
          <w:rFonts w:eastAsia="MS Mincho" w:cs="Times New Roman"/>
        </w:rPr>
        <w:t>with Malan syndrome have any of the following</w:t>
      </w:r>
      <w:r w:rsidR="0088464F">
        <w:rPr>
          <w:rFonts w:eastAsia="MS Mincho" w:cs="Times New Roman"/>
        </w:rPr>
        <w:t xml:space="preserve"> in ADULTHOOD?</w:t>
      </w:r>
      <w:r w:rsidR="00326CA5" w:rsidRPr="009F1993">
        <w:rPr>
          <w:rFonts w:eastAsia="MS Mincho" w:cs="Times New Roman"/>
        </w:rPr>
        <w:t xml:space="preserve"> </w:t>
      </w:r>
      <w:r w:rsidR="006E58BE" w:rsidRPr="009F1993">
        <w:rPr>
          <w:rFonts w:eastAsia="MS Mincho" w:cs="Times New Roman"/>
        </w:rPr>
        <w:t>(</w:t>
      </w:r>
      <w:r w:rsidR="0042144A" w:rsidRPr="009F1993">
        <w:rPr>
          <w:rFonts w:eastAsia="MS Mincho" w:cs="Times New Roman"/>
          <w:i/>
          <w:iCs/>
        </w:rPr>
        <w:t>Select</w:t>
      </w:r>
      <w:r w:rsidRPr="009F1993">
        <w:rPr>
          <w:rFonts w:eastAsia="MS Mincho" w:cs="Times New Roman"/>
          <w:i/>
          <w:iCs/>
        </w:rPr>
        <w:t xml:space="preserve"> all that apply</w:t>
      </w:r>
      <w:r w:rsidR="00ED6F33" w:rsidRPr="009F1993">
        <w:rPr>
          <w:rFonts w:eastAsia="MS Mincho" w:cs="Times New Roman"/>
          <w:i/>
          <w:iCs/>
        </w:rPr>
        <w:t>)</w:t>
      </w:r>
    </w:p>
    <w:p w14:paraId="21ADB1CA" w14:textId="77777777" w:rsidR="00D24D0A" w:rsidRPr="009F1993" w:rsidRDefault="00D24D0A" w:rsidP="00D24D0A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Arthrosis</w:t>
      </w:r>
    </w:p>
    <w:p w14:paraId="1F8A5DEA" w14:textId="77777777" w:rsidR="00D24D0A" w:rsidRDefault="00D24D0A" w:rsidP="00D24D0A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Arthritis</w:t>
      </w:r>
    </w:p>
    <w:p w14:paraId="1A419115" w14:textId="77777777" w:rsidR="00D24D0A" w:rsidRPr="00D80F14" w:rsidRDefault="00D24D0A" w:rsidP="00D24D0A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 w:rsidRPr="00D80F14">
        <w:rPr>
          <w:rFonts w:eastAsia="MS Mincho" w:cs="Times New Roman"/>
        </w:rPr>
        <w:t>Cancer</w:t>
      </w:r>
    </w:p>
    <w:p w14:paraId="60679982" w14:textId="77777777" w:rsidR="00D24D0A" w:rsidRPr="00B84D3E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 w:rsidRPr="00B84D3E">
        <w:rPr>
          <w:rFonts w:eastAsia="MS Mincho" w:cs="Times New Roman"/>
        </w:rPr>
        <w:t>Decreased mobility/any difficulties with moving around.</w:t>
      </w:r>
    </w:p>
    <w:p w14:paraId="017909FD" w14:textId="77777777" w:rsidR="00861B3D" w:rsidRDefault="00861B3D" w:rsidP="00FF218C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Diabetes</w:t>
      </w:r>
    </w:p>
    <w:p w14:paraId="1B80E8C2" w14:textId="77777777" w:rsidR="00D24D0A" w:rsidRPr="00D80F14" w:rsidRDefault="00D24D0A" w:rsidP="00D24D0A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Excessive eating</w:t>
      </w:r>
    </w:p>
    <w:p w14:paraId="3B6E16A5" w14:textId="77777777" w:rsidR="00D24D0A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 w:rsidRPr="00B26A1E">
        <w:rPr>
          <w:rFonts w:eastAsia="MS Mincho" w:cs="Times New Roman"/>
        </w:rPr>
        <w:t>High pain threshold</w:t>
      </w:r>
      <w:r>
        <w:rPr>
          <w:rFonts w:eastAsia="MS Mincho" w:cs="Times New Roman"/>
        </w:rPr>
        <w:t xml:space="preserve"> </w:t>
      </w:r>
    </w:p>
    <w:p w14:paraId="096797D1" w14:textId="77777777" w:rsidR="00D24D0A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lastRenderedPageBreak/>
        <w:t>Incontinence</w:t>
      </w:r>
    </w:p>
    <w:p w14:paraId="6637DCE1" w14:textId="77777777" w:rsidR="00D24D0A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>Joint dislocation</w:t>
      </w:r>
    </w:p>
    <w:p w14:paraId="0821872C" w14:textId="77777777" w:rsidR="00D24D0A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>Joint replacement</w:t>
      </w:r>
    </w:p>
    <w:p w14:paraId="094B57E3" w14:textId="77777777" w:rsidR="00D24D0A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>Ligament tears/injury</w:t>
      </w:r>
    </w:p>
    <w:p w14:paraId="2A775C15" w14:textId="77777777" w:rsidR="00D24D0A" w:rsidRDefault="00D24D0A" w:rsidP="00D24D0A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Menopause</w:t>
      </w:r>
    </w:p>
    <w:p w14:paraId="40146972" w14:textId="77777777" w:rsidR="00D24D0A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>Memory loss</w:t>
      </w:r>
    </w:p>
    <w:p w14:paraId="6A1E0FC1" w14:textId="77777777" w:rsidR="00D24D0A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New contractures </w:t>
      </w:r>
    </w:p>
    <w:p w14:paraId="0936AFDB" w14:textId="5844182D" w:rsidR="009A6059" w:rsidRDefault="009A6059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>Obesity</w:t>
      </w:r>
    </w:p>
    <w:p w14:paraId="1E4F5B0C" w14:textId="77777777" w:rsidR="00D24D0A" w:rsidRPr="006C5982" w:rsidRDefault="00D24D0A" w:rsidP="00D24D0A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Prostate problems (prostate enlargement)</w:t>
      </w:r>
    </w:p>
    <w:p w14:paraId="65649F78" w14:textId="77777777" w:rsidR="00D24D0A" w:rsidRPr="009F1993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>Skin issues (</w:t>
      </w:r>
      <w:r w:rsidR="0045302C">
        <w:rPr>
          <w:rFonts w:eastAsia="MS Mincho" w:cs="Times New Roman"/>
        </w:rPr>
        <w:t xml:space="preserve">for </w:t>
      </w:r>
      <w:r>
        <w:rPr>
          <w:rFonts w:eastAsia="MS Mincho" w:cs="Times New Roman"/>
        </w:rPr>
        <w:t>example: eczema)</w:t>
      </w:r>
    </w:p>
    <w:p w14:paraId="60469CB4" w14:textId="77777777" w:rsidR="00D24D0A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>Tremors</w:t>
      </w:r>
    </w:p>
    <w:p w14:paraId="0FF684A1" w14:textId="77777777" w:rsidR="00D24D0A" w:rsidRPr="00B26A1E" w:rsidRDefault="00D24D0A" w:rsidP="00D24D0A">
      <w:pPr>
        <w:pStyle w:val="ListParagraph"/>
        <w:numPr>
          <w:ilvl w:val="0"/>
          <w:numId w:val="19"/>
        </w:numPr>
        <w:rPr>
          <w:rFonts w:eastAsia="MS Mincho" w:cs="Times New Roman"/>
        </w:rPr>
      </w:pPr>
      <w:r>
        <w:rPr>
          <w:rFonts w:eastAsia="MS Mincho" w:cs="Times New Roman"/>
        </w:rPr>
        <w:t>Underweight</w:t>
      </w:r>
    </w:p>
    <w:p w14:paraId="7F4AC2CA" w14:textId="77777777" w:rsidR="00716117" w:rsidRDefault="00326CA5" w:rsidP="00FF218C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721FC953" w14:textId="77777777" w:rsidR="00326CA5" w:rsidRPr="00ED6F33" w:rsidRDefault="00716117" w:rsidP="00FF218C">
      <w:pPr>
        <w:numPr>
          <w:ilvl w:val="0"/>
          <w:numId w:val="19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No</w:t>
      </w:r>
      <w:r w:rsidR="00E50C63">
        <w:rPr>
          <w:rFonts w:eastAsia="MS Mincho" w:cs="Times New Roman"/>
        </w:rPr>
        <w:t xml:space="preserve"> problems</w:t>
      </w:r>
    </w:p>
    <w:p w14:paraId="487B5E6D" w14:textId="77777777" w:rsidR="00ED6F33" w:rsidRPr="00185261" w:rsidRDefault="00ED6F33" w:rsidP="006C5982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185261">
        <w:rPr>
          <w:rFonts w:eastAsia="MS Mincho" w:cs="Times New Roman"/>
        </w:rPr>
        <w:t>If yo</w:t>
      </w:r>
      <w:r w:rsidR="00B26A1E">
        <w:rPr>
          <w:rFonts w:eastAsia="MS Mincho" w:cs="Times New Roman"/>
        </w:rPr>
        <w:t xml:space="preserve">u </w:t>
      </w:r>
      <w:r w:rsidR="00C3634C">
        <w:rPr>
          <w:rFonts w:eastAsia="MS Mincho" w:cs="Times New Roman"/>
        </w:rPr>
        <w:t>answered</w:t>
      </w:r>
      <w:r w:rsidR="00B26A1E">
        <w:rPr>
          <w:rFonts w:eastAsia="MS Mincho" w:cs="Times New Roman"/>
        </w:rPr>
        <w:t xml:space="preserve"> ‘Other’ in Question </w:t>
      </w:r>
      <w:r w:rsidR="00E7481E">
        <w:rPr>
          <w:rFonts w:eastAsia="MS Mincho" w:cs="Times New Roman"/>
        </w:rPr>
        <w:t>77</w:t>
      </w:r>
      <w:r w:rsidRPr="00185261">
        <w:rPr>
          <w:rFonts w:eastAsia="MS Mincho" w:cs="Times New Roman"/>
        </w:rPr>
        <w:t xml:space="preserve">, </w:t>
      </w:r>
      <w:r w:rsidR="006D25D9">
        <w:rPr>
          <w:rFonts w:eastAsia="MS Mincho" w:cs="Times New Roman"/>
        </w:rPr>
        <w:t>please</w:t>
      </w:r>
      <w:r w:rsidRPr="00185261">
        <w:rPr>
          <w:rFonts w:eastAsia="MS Mincho" w:cs="Times New Roman"/>
        </w:rPr>
        <w:t xml:space="preserve"> specify</w:t>
      </w:r>
      <w:r w:rsidR="006D25D9">
        <w:rPr>
          <w:rFonts w:eastAsia="MS Mincho" w:cs="Times New Roman"/>
        </w:rPr>
        <w:t>.</w:t>
      </w:r>
    </w:p>
    <w:p w14:paraId="3FE25D61" w14:textId="1955F200" w:rsidR="005E031B" w:rsidRPr="00EB6A60" w:rsidRDefault="00ED6F33" w:rsidP="00EB6A60">
      <w:pPr>
        <w:pStyle w:val="ListParagraph"/>
        <w:rPr>
          <w:rFonts w:eastAsia="MS Mincho" w:cs="Times New Roman"/>
        </w:rPr>
      </w:pPr>
      <w:r w:rsidRPr="00185261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_______________________________</w:t>
      </w:r>
      <w:r w:rsidRPr="00185261">
        <w:rPr>
          <w:rFonts w:eastAsia="MS Mincho" w:cs="Times New Roman"/>
        </w:rPr>
        <w:t>__ (</w:t>
      </w:r>
      <w:r w:rsidRPr="00185261">
        <w:rPr>
          <w:rFonts w:eastAsia="MS Mincho" w:cs="Times New Roman"/>
          <w:i/>
        </w:rPr>
        <w:t>free text answer</w:t>
      </w:r>
      <w:r w:rsidRPr="00185261">
        <w:rPr>
          <w:rFonts w:eastAsia="MS Mincho" w:cs="Times New Roman"/>
        </w:rPr>
        <w:t>)</w:t>
      </w:r>
    </w:p>
    <w:p w14:paraId="6A252DA6" w14:textId="77777777" w:rsidR="005E031B" w:rsidRDefault="005E031B" w:rsidP="006C5982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If you chose one or more options in Question</w:t>
      </w:r>
      <w:r w:rsidR="006C5982">
        <w:rPr>
          <w:rFonts w:eastAsia="MS Mincho" w:cs="Times New Roman"/>
        </w:rPr>
        <w:t xml:space="preserve"> </w:t>
      </w:r>
      <w:r w:rsidR="00E7481E">
        <w:rPr>
          <w:rFonts w:eastAsia="MS Mincho" w:cs="Times New Roman"/>
        </w:rPr>
        <w:t>77</w:t>
      </w:r>
      <w:r>
        <w:rPr>
          <w:rFonts w:eastAsia="MS Mincho" w:cs="Times New Roman"/>
        </w:rPr>
        <w:t xml:space="preserve">, please indicate the age when each </w:t>
      </w:r>
      <w:r w:rsidR="002D0E93">
        <w:rPr>
          <w:rFonts w:eastAsia="MS Mincho" w:cs="Times New Roman"/>
        </w:rPr>
        <w:t>problem</w:t>
      </w:r>
      <w:r>
        <w:rPr>
          <w:rFonts w:eastAsia="MS Mincho" w:cs="Times New Roman"/>
        </w:rPr>
        <w:t xml:space="preserve"> started</w:t>
      </w:r>
      <w:r w:rsidR="00D24D0A">
        <w:rPr>
          <w:rFonts w:eastAsia="MS Mincho" w:cs="Times New Roman"/>
        </w:rPr>
        <w:t>/was diagnosed</w:t>
      </w:r>
      <w:r>
        <w:rPr>
          <w:rFonts w:eastAsia="MS Mincho" w:cs="Times New Roman"/>
        </w:rPr>
        <w:t xml:space="preserve">. </w:t>
      </w:r>
    </w:p>
    <w:p w14:paraId="2F552A39" w14:textId="48BB820A" w:rsidR="00D24D0A" w:rsidRDefault="00A53493" w:rsidP="00EB6A60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>___________</w:t>
      </w:r>
      <w:r w:rsidR="002B3070">
        <w:rPr>
          <w:rFonts w:eastAsia="MS Mincho" w:cs="Times New Roman"/>
        </w:rPr>
        <w:t>__________________________</w:t>
      </w:r>
      <w:r>
        <w:rPr>
          <w:rFonts w:eastAsia="MS Mincho" w:cs="Times New Roman"/>
        </w:rPr>
        <w:t>_______ (</w:t>
      </w:r>
      <w:r w:rsidRPr="00132BF8">
        <w:rPr>
          <w:rFonts w:eastAsia="MS Mincho" w:cs="Times New Roman"/>
          <w:i/>
          <w:iCs/>
        </w:rPr>
        <w:t>free text answer</w:t>
      </w:r>
      <w:r>
        <w:rPr>
          <w:rFonts w:eastAsia="MS Mincho" w:cs="Times New Roman"/>
        </w:rPr>
        <w:t>)</w:t>
      </w:r>
    </w:p>
    <w:p w14:paraId="71419C47" w14:textId="77777777" w:rsidR="00D24D0A" w:rsidRDefault="00D24D0A" w:rsidP="00D24D0A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chose one or more options in Question </w:t>
      </w:r>
      <w:r w:rsidR="00E7481E">
        <w:rPr>
          <w:rFonts w:eastAsia="MS Mincho" w:cs="Times New Roman"/>
        </w:rPr>
        <w:t>77</w:t>
      </w:r>
      <w:r>
        <w:rPr>
          <w:rFonts w:eastAsia="MS Mincho" w:cs="Times New Roman"/>
        </w:rPr>
        <w:t>, w</w:t>
      </w:r>
      <w:r w:rsidR="0045302C">
        <w:rPr>
          <w:rFonts w:eastAsia="MS Mincho" w:cs="Times New Roman"/>
        </w:rPr>
        <w:t>hat</w:t>
      </w:r>
      <w:r w:rsidRPr="000604B5">
        <w:rPr>
          <w:rFonts w:eastAsia="MS Mincho" w:cs="Times New Roman"/>
        </w:rPr>
        <w:t xml:space="preserve"> specific management/treatment </w:t>
      </w:r>
      <w:r w:rsidR="0045302C">
        <w:rPr>
          <w:rFonts w:eastAsia="MS Mincho" w:cs="Times New Roman"/>
        </w:rPr>
        <w:t xml:space="preserve">was </w:t>
      </w:r>
      <w:r>
        <w:rPr>
          <w:rFonts w:eastAsia="MS Mincho" w:cs="Times New Roman"/>
        </w:rPr>
        <w:t>used</w:t>
      </w:r>
      <w:r w:rsidR="0045302C">
        <w:rPr>
          <w:rFonts w:eastAsia="MS Mincho" w:cs="Times New Roman"/>
        </w:rPr>
        <w:t xml:space="preserve">? </w:t>
      </w:r>
      <w:r>
        <w:rPr>
          <w:rFonts w:eastAsia="MS Mincho" w:cs="Times New Roman"/>
        </w:rPr>
        <w:t>Please specify per problem.</w:t>
      </w:r>
    </w:p>
    <w:p w14:paraId="7D154C3F" w14:textId="41AC3659" w:rsidR="00A53493" w:rsidRDefault="00D24D0A" w:rsidP="00EB6A60">
      <w:pPr>
        <w:ind w:left="360"/>
        <w:rPr>
          <w:rFonts w:eastAsia="MS Mincho" w:cs="Times New Roman"/>
        </w:rPr>
      </w:pPr>
      <w:r>
        <w:rPr>
          <w:rFonts w:eastAsia="MS Mincho" w:cs="Times New Roman"/>
        </w:rPr>
        <w:t xml:space="preserve">      </w:t>
      </w:r>
      <w:r w:rsidRPr="000604B5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________________________________</w:t>
      </w:r>
      <w:r w:rsidRPr="000604B5">
        <w:rPr>
          <w:rFonts w:eastAsia="MS Mincho" w:cs="Times New Roman"/>
        </w:rPr>
        <w:t>__ (</w:t>
      </w:r>
      <w:r w:rsidRPr="00483192">
        <w:rPr>
          <w:rFonts w:eastAsia="MS Mincho" w:cs="Times New Roman"/>
          <w:i/>
          <w:iCs/>
        </w:rPr>
        <w:t>free text answer</w:t>
      </w:r>
      <w:r w:rsidRPr="000604B5">
        <w:rPr>
          <w:rFonts w:eastAsia="MS Mincho" w:cs="Times New Roman"/>
        </w:rPr>
        <w:t>)</w:t>
      </w:r>
    </w:p>
    <w:p w14:paraId="351B01DA" w14:textId="77777777" w:rsidR="0045302C" w:rsidRDefault="0045302C" w:rsidP="0045302C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If you filled in the previous question, did you find the specific management/treatment helpful/effective? Please specify per treatment.</w:t>
      </w:r>
    </w:p>
    <w:p w14:paraId="6822D080" w14:textId="711B4109" w:rsidR="0045302C" w:rsidRPr="0045302C" w:rsidRDefault="0045302C" w:rsidP="0045302C">
      <w:pPr>
        <w:pStyle w:val="ListParagraph"/>
        <w:rPr>
          <w:rFonts w:eastAsia="MS Mincho" w:cs="Times New Roman"/>
          <w:i/>
          <w:iCs/>
        </w:rPr>
      </w:pPr>
      <w:r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________________________________</w:t>
      </w:r>
      <w:r>
        <w:rPr>
          <w:rFonts w:eastAsia="MS Mincho" w:cs="Times New Roman"/>
        </w:rPr>
        <w:t xml:space="preserve">__ </w:t>
      </w:r>
      <w:r>
        <w:rPr>
          <w:rFonts w:eastAsia="MS Mincho" w:cs="Times New Roman"/>
          <w:i/>
          <w:iCs/>
        </w:rPr>
        <w:t>(free text answer)</w:t>
      </w:r>
    </w:p>
    <w:p w14:paraId="1AA5A335" w14:textId="77777777" w:rsidR="004F3CF9" w:rsidRDefault="004F3CF9" w:rsidP="004F3CF9">
      <w:pPr>
        <w:pStyle w:val="ListParagraph"/>
        <w:numPr>
          <w:ilvl w:val="0"/>
          <w:numId w:val="22"/>
        </w:numPr>
      </w:pPr>
      <w:r>
        <w:t xml:space="preserve">If you selected any options in Question </w:t>
      </w:r>
      <w:r w:rsidR="00E7481E">
        <w:t>77</w:t>
      </w:r>
      <w:r>
        <w:t xml:space="preserve">, which of the problems have the MOST impact on the quality of life in ADULTHOOD? Please specify. </w:t>
      </w:r>
    </w:p>
    <w:p w14:paraId="5F72E086" w14:textId="7AC7C5E1" w:rsidR="004F3CF9" w:rsidRPr="004F3CF9" w:rsidRDefault="004F3CF9" w:rsidP="004F3CF9">
      <w:pPr>
        <w:pStyle w:val="ListParagraph"/>
      </w:pPr>
      <w:r>
        <w:t>______</w:t>
      </w:r>
      <w:r w:rsidR="002B3070">
        <w:t>________________________________</w:t>
      </w:r>
      <w:r>
        <w:t xml:space="preserve">__ </w:t>
      </w:r>
      <w:r>
        <w:rPr>
          <w:i/>
          <w:iCs/>
        </w:rPr>
        <w:t xml:space="preserve">(free text answer) </w:t>
      </w:r>
    </w:p>
    <w:p w14:paraId="551C5E54" w14:textId="77777777" w:rsidR="00264BCF" w:rsidRDefault="00264BCF" w:rsidP="00264BCF">
      <w:pPr>
        <w:pStyle w:val="ListParagraph"/>
        <w:ind w:left="1800"/>
      </w:pPr>
    </w:p>
    <w:p w14:paraId="3C5B9AB3" w14:textId="77777777" w:rsidR="00ED6F33" w:rsidRPr="00264BCF" w:rsidRDefault="00ED6F33" w:rsidP="00264BCF">
      <w:pPr>
        <w:pStyle w:val="ListParagraph"/>
        <w:numPr>
          <w:ilvl w:val="0"/>
          <w:numId w:val="6"/>
        </w:numPr>
      </w:pPr>
      <w:r w:rsidRPr="00264BCF">
        <w:rPr>
          <w:rFonts w:eastAsia="MS Mincho" w:cs="Times New Roman"/>
        </w:rPr>
        <w:t>SURGERY</w:t>
      </w:r>
    </w:p>
    <w:p w14:paraId="214AAB3B" w14:textId="77777777" w:rsidR="00326CA5" w:rsidRPr="009F1993" w:rsidRDefault="00326CA5" w:rsidP="009F1993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9F1993">
        <w:rPr>
          <w:rFonts w:eastAsia="MS Mincho" w:cs="Times New Roman"/>
        </w:rPr>
        <w:t xml:space="preserve">Has the </w:t>
      </w:r>
      <w:r w:rsidR="00290956" w:rsidRPr="009F1993">
        <w:rPr>
          <w:rFonts w:eastAsia="MS Mincho" w:cs="Times New Roman"/>
        </w:rPr>
        <w:t xml:space="preserve">person </w:t>
      </w:r>
      <w:r w:rsidRPr="009F1993">
        <w:rPr>
          <w:rFonts w:eastAsia="MS Mincho" w:cs="Times New Roman"/>
        </w:rPr>
        <w:t xml:space="preserve">with </w:t>
      </w:r>
      <w:r w:rsidR="00561EE0" w:rsidRPr="009F1993">
        <w:rPr>
          <w:rFonts w:eastAsia="MS Mincho" w:cs="Times New Roman"/>
        </w:rPr>
        <w:t>Malan syndrome</w:t>
      </w:r>
      <w:r w:rsidRPr="009F1993">
        <w:rPr>
          <w:rFonts w:eastAsia="MS Mincho" w:cs="Times New Roman"/>
        </w:rPr>
        <w:t xml:space="preserve"> had any surgery during </w:t>
      </w:r>
      <w:r w:rsidR="00290956" w:rsidRPr="009F1993">
        <w:rPr>
          <w:rFonts w:eastAsia="MS Mincho" w:cs="Times New Roman"/>
        </w:rPr>
        <w:t>ADULTHOOD</w:t>
      </w:r>
      <w:r w:rsidRPr="009F1993">
        <w:rPr>
          <w:rFonts w:eastAsia="MS Mincho" w:cs="Times New Roman"/>
        </w:rPr>
        <w:t xml:space="preserve">? </w:t>
      </w:r>
      <w:r w:rsidR="00483192" w:rsidRPr="009F1993">
        <w:rPr>
          <w:rFonts w:eastAsia="MS Mincho" w:cs="Times New Roman"/>
        </w:rPr>
        <w:t>(</w:t>
      </w:r>
      <w:r w:rsidR="00264BCF" w:rsidRPr="00132BF8">
        <w:rPr>
          <w:rFonts w:eastAsia="MS Mincho" w:cs="Times New Roman"/>
        </w:rPr>
        <w:t>Select</w:t>
      </w:r>
      <w:r w:rsidR="00290956" w:rsidRPr="009F1993">
        <w:rPr>
          <w:rFonts w:eastAsia="MS Mincho" w:cs="Times New Roman"/>
          <w:i/>
          <w:iCs/>
        </w:rPr>
        <w:t xml:space="preserve"> one</w:t>
      </w:r>
      <w:r w:rsidRPr="009F1993">
        <w:rPr>
          <w:rFonts w:eastAsia="MS Mincho" w:cs="Times New Roman"/>
          <w:i/>
          <w:iCs/>
        </w:rPr>
        <w:t>)</w:t>
      </w:r>
    </w:p>
    <w:p w14:paraId="4897C6FB" w14:textId="77777777" w:rsidR="00483192" w:rsidRDefault="00483192" w:rsidP="006C598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Yes</w:t>
      </w:r>
    </w:p>
    <w:p w14:paraId="01B96F24" w14:textId="77777777" w:rsidR="000132BF" w:rsidRDefault="00483192" w:rsidP="006C5982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</w:p>
    <w:p w14:paraId="41E97765" w14:textId="780C39CB" w:rsidR="006C5982" w:rsidRPr="00290956" w:rsidRDefault="00290956" w:rsidP="00264BCF">
      <w:pPr>
        <w:pStyle w:val="ListParagraph"/>
        <w:numPr>
          <w:ilvl w:val="0"/>
          <w:numId w:val="22"/>
        </w:numPr>
      </w:pPr>
      <w:r w:rsidRPr="000132BF">
        <w:t xml:space="preserve">If you </w:t>
      </w:r>
      <w:r w:rsidR="00C3634C">
        <w:t>answered</w:t>
      </w:r>
      <w:r w:rsidRPr="000132BF">
        <w:t xml:space="preserve"> ‘Yes’</w:t>
      </w:r>
      <w:r w:rsidR="0042794C">
        <w:t xml:space="preserve"> in Question</w:t>
      </w:r>
      <w:r w:rsidR="006C5982">
        <w:t xml:space="preserve"> </w:t>
      </w:r>
      <w:r w:rsidR="00E7481E">
        <w:t>83</w:t>
      </w:r>
      <w:r w:rsidR="006C5982">
        <w:t>,</w:t>
      </w:r>
      <w:r w:rsidRPr="000132BF">
        <w:t xml:space="preserve"> please </w:t>
      </w:r>
      <w:r w:rsidR="00A30154">
        <w:t>list</w:t>
      </w:r>
      <w:r w:rsidRPr="000132BF">
        <w:t xml:space="preserve"> all surgeries that the person with Malan syndrome has had during ADULTHOOD. </w:t>
      </w:r>
      <w:r w:rsidR="0042794C">
        <w:br/>
      </w:r>
      <w:r w:rsidR="00944325" w:rsidRPr="00290956">
        <w:t>_______</w:t>
      </w:r>
      <w:r w:rsidR="002B3070">
        <w:t>_________________________________</w:t>
      </w:r>
      <w:r w:rsidR="00944325" w:rsidRPr="00290956">
        <w:t xml:space="preserve">___ </w:t>
      </w:r>
      <w:r w:rsidR="00944325" w:rsidRPr="00290956">
        <w:rPr>
          <w:lang w:val="en-GB"/>
        </w:rPr>
        <w:t>(</w:t>
      </w:r>
      <w:r w:rsidR="00944325" w:rsidRPr="00290956">
        <w:rPr>
          <w:i/>
          <w:iCs/>
          <w:lang w:val="en-GB"/>
        </w:rPr>
        <w:t>free text answer</w:t>
      </w:r>
      <w:r w:rsidR="00944325" w:rsidRPr="00290956">
        <w:rPr>
          <w:lang w:val="en-GB"/>
        </w:rPr>
        <w:t>)</w:t>
      </w:r>
    </w:p>
    <w:p w14:paraId="349623D4" w14:textId="77777777" w:rsidR="00483192" w:rsidRDefault="00944325" w:rsidP="006C5982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235BDD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235BDD">
        <w:rPr>
          <w:rFonts w:eastAsia="MS Mincho" w:cs="Times New Roman"/>
        </w:rPr>
        <w:t xml:space="preserve"> ‘</w:t>
      </w:r>
      <w:r w:rsidR="00DF52FC">
        <w:rPr>
          <w:rFonts w:eastAsia="MS Mincho" w:cs="Times New Roman"/>
        </w:rPr>
        <w:t xml:space="preserve">Yes’ in Question </w:t>
      </w:r>
      <w:r w:rsidR="00E7481E">
        <w:rPr>
          <w:rFonts w:eastAsia="MS Mincho" w:cs="Times New Roman"/>
        </w:rPr>
        <w:t>83</w:t>
      </w:r>
      <w:r w:rsidRPr="00235BDD">
        <w:rPr>
          <w:rFonts w:eastAsia="MS Mincho" w:cs="Times New Roman"/>
        </w:rPr>
        <w:t xml:space="preserve">, </w:t>
      </w:r>
      <w:r>
        <w:rPr>
          <w:rFonts w:eastAsia="MS Mincho" w:cs="Times New Roman"/>
        </w:rPr>
        <w:t>did the surgery resolve the issue</w:t>
      </w:r>
      <w:r w:rsidR="00290956">
        <w:rPr>
          <w:rFonts w:eastAsia="MS Mincho" w:cs="Times New Roman"/>
        </w:rPr>
        <w:t>(s)</w:t>
      </w:r>
      <w:r>
        <w:rPr>
          <w:rFonts w:eastAsia="MS Mincho" w:cs="Times New Roman"/>
        </w:rPr>
        <w:t>?</w:t>
      </w:r>
      <w:r w:rsidR="00290956">
        <w:rPr>
          <w:rFonts w:eastAsia="MS Mincho" w:cs="Times New Roman"/>
        </w:rPr>
        <w:t xml:space="preserve"> Please specify.</w:t>
      </w:r>
    </w:p>
    <w:p w14:paraId="7EE94717" w14:textId="222CD745" w:rsidR="00944325" w:rsidRPr="00483192" w:rsidRDefault="00944325" w:rsidP="00944325">
      <w:pPr>
        <w:pStyle w:val="ListParagraph"/>
        <w:rPr>
          <w:rFonts w:eastAsia="MS Mincho" w:cs="Times New Roman"/>
        </w:rPr>
      </w:pPr>
      <w:r w:rsidRPr="00F21B14"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_________________________________</w:t>
      </w:r>
      <w:r w:rsidRPr="00F21B14">
        <w:rPr>
          <w:rFonts w:eastAsia="MS Mincho" w:cs="Times New Roman"/>
        </w:rPr>
        <w:t xml:space="preserve">___ </w:t>
      </w:r>
      <w:r w:rsidRPr="00F21B14">
        <w:rPr>
          <w:rFonts w:eastAsia="MS Mincho" w:cs="Times New Roman"/>
          <w:lang w:val="en-GB"/>
        </w:rPr>
        <w:t>(</w:t>
      </w:r>
      <w:r w:rsidRPr="00F21B14">
        <w:rPr>
          <w:rFonts w:eastAsia="MS Mincho" w:cs="Times New Roman"/>
          <w:i/>
          <w:iCs/>
          <w:lang w:val="en-GB"/>
        </w:rPr>
        <w:t>free text answer</w:t>
      </w:r>
      <w:r w:rsidRPr="00F21B14">
        <w:rPr>
          <w:rFonts w:eastAsia="MS Mincho" w:cs="Times New Roman"/>
          <w:lang w:val="en-GB"/>
        </w:rPr>
        <w:t>)</w:t>
      </w:r>
    </w:p>
    <w:p w14:paraId="56593DB5" w14:textId="5228C4B9" w:rsidR="00ED6F33" w:rsidRPr="00132BF8" w:rsidRDefault="00483192" w:rsidP="00132BF8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483192">
        <w:rPr>
          <w:rFonts w:eastAsia="MS Mincho" w:cs="Times New Roman"/>
        </w:rPr>
        <w:t xml:space="preserve">Do you have any other comments about surgery in </w:t>
      </w:r>
      <w:r w:rsidR="00702C37">
        <w:rPr>
          <w:rFonts w:eastAsia="MS Mincho" w:cs="Times New Roman"/>
        </w:rPr>
        <w:t>adulthood</w:t>
      </w:r>
      <w:r w:rsidRPr="00483192">
        <w:rPr>
          <w:rFonts w:eastAsia="MS Mincho" w:cs="Times New Roman"/>
        </w:rPr>
        <w:t>?</w:t>
      </w:r>
      <w:r w:rsidR="00264BCF">
        <w:rPr>
          <w:rFonts w:eastAsia="MS Mincho" w:cs="Times New Roman"/>
        </w:rPr>
        <w:br/>
      </w:r>
      <w:r w:rsidRPr="00483192">
        <w:rPr>
          <w:rFonts w:eastAsia="MS Mincho" w:cs="Times New Roman"/>
        </w:rPr>
        <w:t xml:space="preserve"> </w:t>
      </w:r>
      <w:r w:rsidR="00ED6F33" w:rsidRPr="00483192">
        <w:rPr>
          <w:rFonts w:eastAsia="MS Mincho" w:cs="Times New Roman"/>
        </w:rPr>
        <w:t>_________</w:t>
      </w:r>
      <w:r w:rsidR="002B3070">
        <w:rPr>
          <w:rFonts w:eastAsia="MS Mincho" w:cs="Times New Roman"/>
        </w:rPr>
        <w:t>_________________________________</w:t>
      </w:r>
      <w:r w:rsidR="00ED6F33" w:rsidRPr="00483192">
        <w:rPr>
          <w:rFonts w:eastAsia="MS Mincho" w:cs="Times New Roman"/>
        </w:rPr>
        <w:t>_ (</w:t>
      </w:r>
      <w:r w:rsidR="00ED6F33" w:rsidRPr="00483192">
        <w:rPr>
          <w:rFonts w:eastAsia="MS Mincho" w:cs="Times New Roman"/>
          <w:i/>
        </w:rPr>
        <w:t>free text answer</w:t>
      </w:r>
      <w:r w:rsidR="00ED6F33" w:rsidRPr="00483192">
        <w:rPr>
          <w:rFonts w:eastAsia="MS Mincho" w:cs="Times New Roman"/>
        </w:rPr>
        <w:t>)</w:t>
      </w:r>
    </w:p>
    <w:p w14:paraId="38A12870" w14:textId="77777777" w:rsidR="00ED6F33" w:rsidRDefault="00ED6F33" w:rsidP="00ED6F33">
      <w:pPr>
        <w:ind w:left="360"/>
        <w:rPr>
          <w:rFonts w:eastAsia="MS Mincho" w:cs="Times New Roman"/>
        </w:rPr>
      </w:pPr>
    </w:p>
    <w:p w14:paraId="199928CE" w14:textId="77777777" w:rsidR="00080DC1" w:rsidRPr="009F1993" w:rsidRDefault="00DD1564" w:rsidP="009F1993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>MEDICATION</w:t>
      </w:r>
    </w:p>
    <w:p w14:paraId="23BF31B1" w14:textId="77777777" w:rsidR="00080DC1" w:rsidRPr="009F1993" w:rsidRDefault="00DD1564" w:rsidP="00080DC1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>Does the person with Malan syndrome take</w:t>
      </w:r>
      <w:r w:rsidR="00C80D4A" w:rsidRPr="009F1993">
        <w:rPr>
          <w:rFonts w:eastAsia="MS Mincho" w:cs="Times New Roman"/>
        </w:rPr>
        <w:t xml:space="preserve"> </w:t>
      </w:r>
      <w:r w:rsidRPr="009F1993">
        <w:rPr>
          <w:rFonts w:eastAsia="MS Mincho" w:cs="Times New Roman"/>
        </w:rPr>
        <w:t>medication</w:t>
      </w:r>
      <w:r w:rsidR="00CF2BA4">
        <w:rPr>
          <w:rFonts w:eastAsia="MS Mincho" w:cs="Times New Roman"/>
        </w:rPr>
        <w:t xml:space="preserve"> in ADULTHOOD</w:t>
      </w:r>
      <w:r w:rsidRPr="009F1993">
        <w:rPr>
          <w:rFonts w:eastAsia="MS Mincho" w:cs="Times New Roman"/>
        </w:rPr>
        <w:t xml:space="preserve">? </w:t>
      </w:r>
    </w:p>
    <w:p w14:paraId="78E21862" w14:textId="77777777" w:rsidR="00080DC1" w:rsidRPr="009F1993" w:rsidRDefault="00C80D4A" w:rsidP="00080DC1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lastRenderedPageBreak/>
        <w:t>Yes</w:t>
      </w:r>
    </w:p>
    <w:p w14:paraId="14CE5394" w14:textId="77777777" w:rsidR="00080DC1" w:rsidRPr="009F1993" w:rsidRDefault="00C80D4A" w:rsidP="00080DC1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>No</w:t>
      </w:r>
    </w:p>
    <w:p w14:paraId="4A68FE80" w14:textId="77777777" w:rsidR="00080DC1" w:rsidRPr="009F1993" w:rsidRDefault="00C80D4A" w:rsidP="00080DC1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9F1993">
        <w:rPr>
          <w:rFonts w:eastAsia="MS Mincho" w:cs="Times New Roman"/>
        </w:rPr>
        <w:t xml:space="preserve"> ‘Yes’ in Question</w:t>
      </w:r>
      <w:r w:rsidR="00080DC1" w:rsidRPr="009F1993">
        <w:rPr>
          <w:rFonts w:eastAsia="MS Mincho" w:cs="Times New Roman"/>
        </w:rPr>
        <w:t xml:space="preserve"> </w:t>
      </w:r>
      <w:r w:rsidR="00E7481E">
        <w:rPr>
          <w:rFonts w:eastAsia="MS Mincho" w:cs="Times New Roman"/>
        </w:rPr>
        <w:t>87</w:t>
      </w:r>
      <w:r w:rsidRPr="009F1993">
        <w:rPr>
          <w:rFonts w:eastAsia="MS Mincho" w:cs="Times New Roman"/>
        </w:rPr>
        <w:t>, how is medication taken?</w:t>
      </w:r>
    </w:p>
    <w:p w14:paraId="38F85502" w14:textId="77777777" w:rsidR="00080DC1" w:rsidRPr="009F1993" w:rsidRDefault="00C80D4A" w:rsidP="00080DC1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 xml:space="preserve">Independently </w:t>
      </w:r>
      <w:r w:rsidR="00972258" w:rsidRPr="009F1993">
        <w:rPr>
          <w:rFonts w:eastAsia="MS Mincho" w:cs="Times New Roman"/>
        </w:rPr>
        <w:t>WITHOUT help of</w:t>
      </w:r>
      <w:r w:rsidR="00FD58C2" w:rsidRPr="009F1993">
        <w:rPr>
          <w:rFonts w:eastAsia="MS Mincho" w:cs="Times New Roman"/>
        </w:rPr>
        <w:t xml:space="preserve"> </w:t>
      </w:r>
      <w:proofErr w:type="spellStart"/>
      <w:r w:rsidR="00FD58C2" w:rsidRPr="009F1993">
        <w:rPr>
          <w:rFonts w:eastAsia="MS Mincho" w:cs="Times New Roman"/>
        </w:rPr>
        <w:t>dosette</w:t>
      </w:r>
      <w:proofErr w:type="spellEnd"/>
      <w:r w:rsidR="00FD58C2" w:rsidRPr="009F1993">
        <w:rPr>
          <w:rFonts w:eastAsia="MS Mincho" w:cs="Times New Roman"/>
        </w:rPr>
        <w:t xml:space="preserve"> box/pill organizer/special </w:t>
      </w:r>
      <w:r w:rsidR="00972258" w:rsidRPr="009F1993">
        <w:rPr>
          <w:rFonts w:eastAsia="MS Mincho" w:cs="Times New Roman"/>
        </w:rPr>
        <w:t xml:space="preserve">packaging by </w:t>
      </w:r>
      <w:proofErr w:type="gramStart"/>
      <w:r w:rsidR="00972258" w:rsidRPr="009F1993">
        <w:rPr>
          <w:rFonts w:eastAsia="MS Mincho" w:cs="Times New Roman"/>
        </w:rPr>
        <w:t>pharma</w:t>
      </w:r>
      <w:r w:rsidR="00183757">
        <w:rPr>
          <w:rFonts w:eastAsia="MS Mincho" w:cs="Times New Roman"/>
        </w:rPr>
        <w:t>cy</w:t>
      </w:r>
      <w:proofErr w:type="gramEnd"/>
    </w:p>
    <w:p w14:paraId="29E205C5" w14:textId="77777777" w:rsidR="00080DC1" w:rsidRPr="009F1993" w:rsidRDefault="005A5E29" w:rsidP="00080DC1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>Independently</w:t>
      </w:r>
      <w:r w:rsidR="00972258" w:rsidRPr="009F1993">
        <w:rPr>
          <w:rFonts w:eastAsia="MS Mincho" w:cs="Times New Roman"/>
        </w:rPr>
        <w:t xml:space="preserve"> WITH help of </w:t>
      </w:r>
      <w:proofErr w:type="spellStart"/>
      <w:r w:rsidR="00972258" w:rsidRPr="009F1993">
        <w:rPr>
          <w:rFonts w:eastAsia="MS Mincho" w:cs="Times New Roman"/>
        </w:rPr>
        <w:t>dosette</w:t>
      </w:r>
      <w:proofErr w:type="spellEnd"/>
      <w:r w:rsidR="00972258" w:rsidRPr="009F1993">
        <w:rPr>
          <w:rFonts w:eastAsia="MS Mincho" w:cs="Times New Roman"/>
        </w:rPr>
        <w:t xml:space="preserve"> box/pill organizer/special packaging by pharmac</w:t>
      </w:r>
      <w:r w:rsidR="00183757">
        <w:rPr>
          <w:rFonts w:eastAsia="MS Mincho" w:cs="Times New Roman"/>
        </w:rPr>
        <w:t>y</w:t>
      </w:r>
    </w:p>
    <w:p w14:paraId="5F041A73" w14:textId="77777777" w:rsidR="00080DC1" w:rsidRPr="009F1993" w:rsidRDefault="00C80D4A" w:rsidP="00080DC1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>With help of caregiver(s)</w:t>
      </w:r>
    </w:p>
    <w:p w14:paraId="3B779D59" w14:textId="77777777" w:rsidR="00972258" w:rsidRPr="003B7EE6" w:rsidRDefault="00972258" w:rsidP="003B7EE6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9F1993">
        <w:rPr>
          <w:rFonts w:eastAsia="MS Mincho" w:cs="Times New Roman"/>
        </w:rPr>
        <w:t>Does the person with Malan syndrome experience difficulties with taking medication?</w:t>
      </w:r>
      <w:r w:rsidRPr="009F1993">
        <w:rPr>
          <w:rFonts w:eastAsia="MS Mincho" w:cs="Times New Roman"/>
        </w:rPr>
        <w:br/>
        <w:t>a. Yes</w:t>
      </w:r>
      <w:r w:rsidRPr="009F1993">
        <w:rPr>
          <w:rFonts w:eastAsia="MS Mincho" w:cs="Times New Roman"/>
        </w:rPr>
        <w:br/>
        <w:t>b. No</w:t>
      </w:r>
    </w:p>
    <w:p w14:paraId="76DC2490" w14:textId="71365420" w:rsidR="009C4F86" w:rsidRDefault="00080DC1" w:rsidP="009C4F86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‘Yes’ in Question </w:t>
      </w:r>
      <w:r w:rsidR="00E7481E">
        <w:rPr>
          <w:rFonts w:eastAsia="MS Mincho" w:cs="Times New Roman"/>
        </w:rPr>
        <w:t>89</w:t>
      </w:r>
      <w:r>
        <w:rPr>
          <w:rFonts w:eastAsia="MS Mincho" w:cs="Times New Roman"/>
        </w:rPr>
        <w:t xml:space="preserve">, please </w:t>
      </w:r>
      <w:r w:rsidR="00264BCF">
        <w:rPr>
          <w:rFonts w:eastAsia="MS Mincho" w:cs="Times New Roman"/>
        </w:rPr>
        <w:t xml:space="preserve">explain in what way the person with Malan syndrome experiences difficulties with taking medication. </w:t>
      </w:r>
      <w:r>
        <w:rPr>
          <w:rFonts w:eastAsia="MS Mincho" w:cs="Times New Roman"/>
        </w:rPr>
        <w:br/>
      </w:r>
      <w:r w:rsidRPr="009F1993">
        <w:rPr>
          <w:rFonts w:eastAsia="MS Mincho" w:cs="Times New Roman"/>
        </w:rPr>
        <w:t>___</w:t>
      </w:r>
      <w:r w:rsidR="00716117">
        <w:rPr>
          <w:rFonts w:eastAsia="MS Mincho" w:cs="Times New Roman"/>
        </w:rPr>
        <w:t>__</w:t>
      </w:r>
      <w:r w:rsidR="002B3070">
        <w:rPr>
          <w:rFonts w:eastAsia="MS Mincho" w:cs="Times New Roman"/>
        </w:rPr>
        <w:t>______________________________________________</w:t>
      </w:r>
      <w:r w:rsidR="00D12605">
        <w:rPr>
          <w:rFonts w:eastAsia="MS Mincho" w:cs="Times New Roman"/>
        </w:rPr>
        <w:t>_</w:t>
      </w:r>
      <w:r w:rsidRPr="009F1993">
        <w:rPr>
          <w:rFonts w:eastAsia="MS Mincho" w:cs="Times New Roman"/>
        </w:rPr>
        <w:t xml:space="preserve"> (</w:t>
      </w:r>
      <w:r w:rsidRPr="00132BF8">
        <w:rPr>
          <w:rFonts w:eastAsia="MS Mincho" w:cs="Times New Roman"/>
          <w:i/>
          <w:iCs/>
        </w:rPr>
        <w:t>free text answer</w:t>
      </w:r>
      <w:r w:rsidRPr="009F1993">
        <w:rPr>
          <w:rFonts w:eastAsia="MS Mincho" w:cs="Times New Roman"/>
        </w:rPr>
        <w:t>)</w:t>
      </w:r>
    </w:p>
    <w:p w14:paraId="7673A238" w14:textId="77777777" w:rsidR="009C4F86" w:rsidRPr="009C4F86" w:rsidRDefault="009C4F86" w:rsidP="009C4F86">
      <w:pPr>
        <w:rPr>
          <w:rFonts w:eastAsia="MS Mincho" w:cs="Times New Roman"/>
        </w:rPr>
      </w:pPr>
    </w:p>
    <w:p w14:paraId="4D232C90" w14:textId="77777777" w:rsidR="00326CA5" w:rsidRPr="009C4F86" w:rsidRDefault="00ED6F33" w:rsidP="009C4F86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 w:rsidRPr="009C4F86">
        <w:rPr>
          <w:rFonts w:eastAsia="MS Mincho" w:cs="Times New Roman"/>
        </w:rPr>
        <w:t>EVERYDAY LIFE</w:t>
      </w:r>
    </w:p>
    <w:p w14:paraId="597171A5" w14:textId="77777777" w:rsidR="00E03718" w:rsidRPr="008F2119" w:rsidRDefault="00E03718" w:rsidP="008F2119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8F2119">
        <w:rPr>
          <w:rFonts w:eastAsia="MS Mincho" w:cs="Times New Roman"/>
        </w:rPr>
        <w:t xml:space="preserve">Does the adult </w:t>
      </w:r>
      <w:r w:rsidR="00561EE0" w:rsidRPr="008F2119">
        <w:rPr>
          <w:rFonts w:eastAsia="MS Mincho" w:cs="Times New Roman"/>
        </w:rPr>
        <w:t>Malan syndrome</w:t>
      </w:r>
      <w:r w:rsidRPr="008F2119">
        <w:rPr>
          <w:rFonts w:eastAsia="MS Mincho" w:cs="Times New Roman"/>
        </w:rPr>
        <w:t xml:space="preserve"> person </w:t>
      </w:r>
      <w:r w:rsidR="00872C3E">
        <w:rPr>
          <w:rFonts w:eastAsia="MS Mincho" w:cs="Times New Roman"/>
        </w:rPr>
        <w:t>have a job</w:t>
      </w:r>
      <w:r w:rsidRPr="008F2119">
        <w:rPr>
          <w:rFonts w:eastAsia="MS Mincho" w:cs="Times New Roman"/>
        </w:rPr>
        <w:t>?</w:t>
      </w:r>
      <w:r w:rsidR="00BA1028" w:rsidRPr="008F2119">
        <w:rPr>
          <w:rFonts w:eastAsia="MS Mincho" w:cs="Times New Roman"/>
        </w:rPr>
        <w:t xml:space="preserve"> (</w:t>
      </w:r>
      <w:r w:rsidR="00290956" w:rsidRPr="00132BF8">
        <w:rPr>
          <w:rFonts w:eastAsia="MS Mincho" w:cs="Times New Roman"/>
        </w:rPr>
        <w:t>select</w:t>
      </w:r>
      <w:r w:rsidR="00290956" w:rsidRPr="008F2119">
        <w:rPr>
          <w:rFonts w:eastAsia="MS Mincho" w:cs="Times New Roman"/>
          <w:i/>
          <w:iCs/>
        </w:rPr>
        <w:t xml:space="preserve"> on</w:t>
      </w:r>
      <w:r w:rsidR="00BA1028" w:rsidRPr="008F2119">
        <w:rPr>
          <w:rFonts w:eastAsia="MS Mincho" w:cs="Times New Roman"/>
          <w:i/>
          <w:iCs/>
        </w:rPr>
        <w:t>e</w:t>
      </w:r>
      <w:r w:rsidR="00BA1028" w:rsidRPr="008F2119">
        <w:rPr>
          <w:rFonts w:eastAsia="MS Mincho" w:cs="Times New Roman"/>
        </w:rPr>
        <w:t>)</w:t>
      </w:r>
    </w:p>
    <w:p w14:paraId="70219EE8" w14:textId="77777777" w:rsidR="0061350E" w:rsidRDefault="0061350E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Yes</w:t>
      </w:r>
    </w:p>
    <w:p w14:paraId="54DA0D8F" w14:textId="77777777" w:rsidR="0061350E" w:rsidRPr="000604B5" w:rsidRDefault="0061350E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</w:p>
    <w:p w14:paraId="4C471AB7" w14:textId="77777777" w:rsidR="0061350E" w:rsidRDefault="0061350E" w:rsidP="009F1993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235BDD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235BDD">
        <w:rPr>
          <w:rFonts w:eastAsia="MS Mincho" w:cs="Times New Roman"/>
        </w:rPr>
        <w:t xml:space="preserve"> ‘</w:t>
      </w:r>
      <w:r>
        <w:rPr>
          <w:rFonts w:eastAsia="MS Mincho" w:cs="Times New Roman"/>
        </w:rPr>
        <w:t>Yes’ in Questi</w:t>
      </w:r>
      <w:r w:rsidR="00DF52FC">
        <w:rPr>
          <w:rFonts w:eastAsia="MS Mincho" w:cs="Times New Roman"/>
        </w:rPr>
        <w:t xml:space="preserve">on </w:t>
      </w:r>
      <w:r w:rsidR="00E7481E">
        <w:rPr>
          <w:rFonts w:eastAsia="MS Mincho" w:cs="Times New Roman"/>
        </w:rPr>
        <w:t>91</w:t>
      </w:r>
      <w:r w:rsidRPr="00235BDD">
        <w:rPr>
          <w:rFonts w:eastAsia="MS Mincho" w:cs="Times New Roman"/>
        </w:rPr>
        <w:t>,</w:t>
      </w:r>
      <w:r>
        <w:rPr>
          <w:rFonts w:eastAsia="MS Mincho" w:cs="Times New Roman"/>
        </w:rPr>
        <w:t xml:space="preserve"> </w:t>
      </w:r>
      <w:r w:rsidR="00D11CDC">
        <w:rPr>
          <w:rFonts w:eastAsia="MS Mincho" w:cs="Times New Roman"/>
        </w:rPr>
        <w:t xml:space="preserve">could you specify what </w:t>
      </w:r>
      <w:r w:rsidR="00065233">
        <w:rPr>
          <w:rFonts w:eastAsia="MS Mincho" w:cs="Times New Roman"/>
        </w:rPr>
        <w:t xml:space="preserve">kind of </w:t>
      </w:r>
      <w:r w:rsidR="00872C3E">
        <w:rPr>
          <w:rFonts w:eastAsia="MS Mincho" w:cs="Times New Roman"/>
        </w:rPr>
        <w:t>job</w:t>
      </w:r>
      <w:r w:rsidR="00065233">
        <w:rPr>
          <w:rFonts w:eastAsia="MS Mincho" w:cs="Times New Roman"/>
        </w:rPr>
        <w:t>?</w:t>
      </w:r>
    </w:p>
    <w:p w14:paraId="5ED8AA4E" w14:textId="2B5D15D9" w:rsidR="0061350E" w:rsidRDefault="0061350E" w:rsidP="00D11CDC">
      <w:pPr>
        <w:ind w:left="360" w:firstLine="360"/>
        <w:rPr>
          <w:rFonts w:eastAsia="MS Mincho" w:cs="Times New Roman"/>
        </w:rPr>
      </w:pPr>
      <w:r w:rsidRPr="00944325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</w:t>
      </w:r>
      <w:r w:rsidRPr="00944325">
        <w:rPr>
          <w:rFonts w:eastAsia="MS Mincho" w:cs="Times New Roman"/>
        </w:rPr>
        <w:t xml:space="preserve">____ </w:t>
      </w:r>
      <w:r w:rsidRPr="00944325">
        <w:rPr>
          <w:rFonts w:eastAsia="MS Mincho" w:cs="Times New Roman"/>
          <w:lang w:val="en-GB"/>
        </w:rPr>
        <w:t>(</w:t>
      </w:r>
      <w:r w:rsidRPr="00944325">
        <w:rPr>
          <w:rFonts w:eastAsia="MS Mincho" w:cs="Times New Roman"/>
          <w:i/>
          <w:iCs/>
          <w:lang w:val="en-GB"/>
        </w:rPr>
        <w:t>free text answer</w:t>
      </w:r>
      <w:r w:rsidRPr="00944325">
        <w:rPr>
          <w:rFonts w:eastAsia="MS Mincho" w:cs="Times New Roman"/>
          <w:lang w:val="en-GB"/>
        </w:rPr>
        <w:t>)</w:t>
      </w:r>
    </w:p>
    <w:p w14:paraId="390A6BA5" w14:textId="77777777" w:rsidR="00D11CDC" w:rsidRDefault="00290956" w:rsidP="009F1993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D</w:t>
      </w:r>
      <w:r w:rsidR="00561EE0">
        <w:rPr>
          <w:rFonts w:eastAsia="MS Mincho" w:cs="Times New Roman"/>
        </w:rPr>
        <w:t xml:space="preserve">oes the person with Malan syndrome </w:t>
      </w:r>
      <w:r w:rsidR="00D11CDC" w:rsidRPr="00F21B14">
        <w:rPr>
          <w:rFonts w:eastAsia="MS Mincho" w:cs="Times New Roman"/>
        </w:rPr>
        <w:t>maintain social activities</w:t>
      </w:r>
      <w:r w:rsidR="00557DF2">
        <w:rPr>
          <w:rFonts w:eastAsia="MS Mincho" w:cs="Times New Roman"/>
        </w:rPr>
        <w:t xml:space="preserve"> and/or partake in sports</w:t>
      </w:r>
      <w:r w:rsidR="00D11CDC" w:rsidRPr="00F21B14">
        <w:rPr>
          <w:rFonts w:eastAsia="MS Mincho" w:cs="Times New Roman"/>
        </w:rPr>
        <w:t xml:space="preserve">? </w:t>
      </w:r>
      <w:r w:rsidR="00BA1028">
        <w:rPr>
          <w:rFonts w:eastAsia="MS Mincho" w:cs="Times New Roman"/>
        </w:rPr>
        <w:t>(</w:t>
      </w:r>
      <w:r>
        <w:rPr>
          <w:rFonts w:eastAsia="MS Mincho" w:cs="Times New Roman"/>
        </w:rPr>
        <w:t xml:space="preserve">select </w:t>
      </w:r>
      <w:r w:rsidR="00BA1028" w:rsidRPr="00D11CDC">
        <w:rPr>
          <w:rFonts w:eastAsia="MS Mincho" w:cs="Times New Roman"/>
          <w:i/>
          <w:iCs/>
        </w:rPr>
        <w:t>one</w:t>
      </w:r>
      <w:r w:rsidR="00BA1028">
        <w:rPr>
          <w:rFonts w:eastAsia="MS Mincho" w:cs="Times New Roman"/>
        </w:rPr>
        <w:t>)</w:t>
      </w:r>
    </w:p>
    <w:p w14:paraId="5FD075B3" w14:textId="77777777" w:rsidR="00D11CDC" w:rsidRDefault="00D11CDC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Yes</w:t>
      </w:r>
    </w:p>
    <w:p w14:paraId="5B404F48" w14:textId="77777777" w:rsidR="00D11CDC" w:rsidRPr="000604B5" w:rsidRDefault="00D11CDC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</w:p>
    <w:p w14:paraId="4D2E75A4" w14:textId="77777777" w:rsidR="00D11CDC" w:rsidRDefault="00D11CDC" w:rsidP="009F1993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235BDD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235BDD">
        <w:rPr>
          <w:rFonts w:eastAsia="MS Mincho" w:cs="Times New Roman"/>
        </w:rPr>
        <w:t xml:space="preserve"> ‘</w:t>
      </w:r>
      <w:r w:rsidR="00DF52FC">
        <w:rPr>
          <w:rFonts w:eastAsia="MS Mincho" w:cs="Times New Roman"/>
        </w:rPr>
        <w:t xml:space="preserve">Yes’ in Question </w:t>
      </w:r>
      <w:r w:rsidR="00E7481E">
        <w:rPr>
          <w:rFonts w:eastAsia="MS Mincho" w:cs="Times New Roman"/>
        </w:rPr>
        <w:t>93</w:t>
      </w:r>
      <w:r w:rsidRPr="00235BDD">
        <w:rPr>
          <w:rFonts w:eastAsia="MS Mincho" w:cs="Times New Roman"/>
        </w:rPr>
        <w:t>,</w:t>
      </w:r>
      <w:r>
        <w:rPr>
          <w:rFonts w:eastAsia="MS Mincho" w:cs="Times New Roman"/>
        </w:rPr>
        <w:t xml:space="preserve"> could you specify</w:t>
      </w:r>
      <w:r w:rsidR="00264BCF">
        <w:rPr>
          <w:rFonts w:eastAsia="MS Mincho" w:cs="Times New Roman"/>
        </w:rPr>
        <w:t xml:space="preserve"> what kind of social activities or sports</w:t>
      </w:r>
      <w:r>
        <w:rPr>
          <w:rFonts w:eastAsia="MS Mincho" w:cs="Times New Roman"/>
        </w:rPr>
        <w:t>?</w:t>
      </w:r>
    </w:p>
    <w:p w14:paraId="0A63F16B" w14:textId="2939FB8C" w:rsidR="00D11CDC" w:rsidRDefault="00D11CDC" w:rsidP="00D11CDC">
      <w:pPr>
        <w:ind w:left="360" w:firstLine="360"/>
        <w:rPr>
          <w:rFonts w:eastAsia="MS Mincho" w:cs="Times New Roman"/>
        </w:rPr>
      </w:pPr>
      <w:r w:rsidRPr="00944325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___________________________</w:t>
      </w:r>
      <w:r w:rsidRPr="00944325">
        <w:rPr>
          <w:rFonts w:eastAsia="MS Mincho" w:cs="Times New Roman"/>
        </w:rPr>
        <w:t xml:space="preserve">__ </w:t>
      </w:r>
      <w:r w:rsidRPr="00944325">
        <w:rPr>
          <w:rFonts w:eastAsia="MS Mincho" w:cs="Times New Roman"/>
          <w:lang w:val="en-GB"/>
        </w:rPr>
        <w:t>(</w:t>
      </w:r>
      <w:r w:rsidRPr="00944325">
        <w:rPr>
          <w:rFonts w:eastAsia="MS Mincho" w:cs="Times New Roman"/>
          <w:i/>
          <w:iCs/>
          <w:lang w:val="en-GB"/>
        </w:rPr>
        <w:t>free text answer</w:t>
      </w:r>
      <w:r w:rsidRPr="00944325">
        <w:rPr>
          <w:rFonts w:eastAsia="MS Mincho" w:cs="Times New Roman"/>
          <w:lang w:val="en-GB"/>
        </w:rPr>
        <w:t>)</w:t>
      </w:r>
    </w:p>
    <w:p w14:paraId="37314B5F" w14:textId="77777777" w:rsidR="00D11CDC" w:rsidRDefault="00290956" w:rsidP="009F1993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D</w:t>
      </w:r>
      <w:r w:rsidR="00561EE0">
        <w:rPr>
          <w:rFonts w:eastAsia="MS Mincho" w:cs="Times New Roman"/>
        </w:rPr>
        <w:t xml:space="preserve">oes the </w:t>
      </w:r>
      <w:r w:rsidR="00D11CDC">
        <w:rPr>
          <w:rFonts w:eastAsia="MS Mincho" w:cs="Times New Roman"/>
        </w:rPr>
        <w:t xml:space="preserve">person </w:t>
      </w:r>
      <w:r w:rsidR="00561EE0">
        <w:rPr>
          <w:rFonts w:eastAsia="MS Mincho" w:cs="Times New Roman"/>
        </w:rPr>
        <w:t xml:space="preserve">with Malan syndrome </w:t>
      </w:r>
      <w:r w:rsidR="00D11CDC">
        <w:rPr>
          <w:rFonts w:eastAsia="MS Mincho" w:cs="Times New Roman"/>
        </w:rPr>
        <w:t>drive a car</w:t>
      </w:r>
      <w:r w:rsidR="00D11CDC" w:rsidRPr="00F21B14">
        <w:rPr>
          <w:rFonts w:eastAsia="MS Mincho" w:cs="Times New Roman"/>
        </w:rPr>
        <w:t xml:space="preserve">? </w:t>
      </w:r>
      <w:r w:rsidR="00D11CDC">
        <w:rPr>
          <w:rFonts w:eastAsia="MS Mincho" w:cs="Times New Roman"/>
        </w:rPr>
        <w:t>(</w:t>
      </w:r>
      <w:r>
        <w:rPr>
          <w:rFonts w:eastAsia="MS Mincho" w:cs="Times New Roman"/>
        </w:rPr>
        <w:t xml:space="preserve">select </w:t>
      </w:r>
      <w:r w:rsidR="00D11CDC" w:rsidRPr="00D11CDC">
        <w:rPr>
          <w:rFonts w:eastAsia="MS Mincho" w:cs="Times New Roman"/>
          <w:i/>
          <w:iCs/>
        </w:rPr>
        <w:t>one</w:t>
      </w:r>
      <w:r w:rsidR="00D11CDC">
        <w:rPr>
          <w:rFonts w:eastAsia="MS Mincho" w:cs="Times New Roman"/>
        </w:rPr>
        <w:t>)</w:t>
      </w:r>
    </w:p>
    <w:p w14:paraId="79254982" w14:textId="77777777" w:rsidR="00D11CDC" w:rsidRDefault="00D11CDC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Yes</w:t>
      </w:r>
    </w:p>
    <w:p w14:paraId="268203CD" w14:textId="77777777" w:rsidR="00D11CDC" w:rsidRPr="000604B5" w:rsidRDefault="00D11CDC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</w:p>
    <w:p w14:paraId="64D8A7D0" w14:textId="77777777" w:rsidR="00D11CDC" w:rsidRDefault="005F1A74" w:rsidP="009F1993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Is</w:t>
      </w:r>
      <w:r w:rsidR="00290956">
        <w:rPr>
          <w:rFonts w:eastAsia="MS Mincho" w:cs="Times New Roman"/>
        </w:rPr>
        <w:t xml:space="preserve"> </w:t>
      </w:r>
      <w:r w:rsidR="00561EE0">
        <w:rPr>
          <w:rFonts w:eastAsia="MS Mincho" w:cs="Times New Roman"/>
        </w:rPr>
        <w:t xml:space="preserve">the </w:t>
      </w:r>
      <w:r w:rsidR="00D11CDC">
        <w:rPr>
          <w:rFonts w:eastAsia="MS Mincho" w:cs="Times New Roman"/>
        </w:rPr>
        <w:t xml:space="preserve">person </w:t>
      </w:r>
      <w:r w:rsidR="00561EE0">
        <w:rPr>
          <w:rFonts w:eastAsia="MS Mincho" w:cs="Times New Roman"/>
        </w:rPr>
        <w:t xml:space="preserve">with Malan syndrome </w:t>
      </w:r>
      <w:r>
        <w:rPr>
          <w:rFonts w:eastAsia="MS Mincho" w:cs="Times New Roman"/>
        </w:rPr>
        <w:t xml:space="preserve">able to </w:t>
      </w:r>
      <w:r w:rsidR="00D11CDC">
        <w:rPr>
          <w:rFonts w:eastAsia="MS Mincho" w:cs="Times New Roman"/>
        </w:rPr>
        <w:t xml:space="preserve">take </w:t>
      </w:r>
      <w:r>
        <w:rPr>
          <w:rFonts w:eastAsia="MS Mincho" w:cs="Times New Roman"/>
        </w:rPr>
        <w:t xml:space="preserve">public </w:t>
      </w:r>
      <w:r w:rsidR="00D11CDC">
        <w:rPr>
          <w:rFonts w:eastAsia="MS Mincho" w:cs="Times New Roman"/>
        </w:rPr>
        <w:t>transportation?</w:t>
      </w:r>
      <w:r w:rsidR="00D11CDC" w:rsidRPr="00D11CDC">
        <w:rPr>
          <w:rFonts w:eastAsia="MS Mincho" w:cs="Times New Roman"/>
        </w:rPr>
        <w:t xml:space="preserve"> </w:t>
      </w:r>
      <w:r w:rsidR="00D11CDC">
        <w:rPr>
          <w:rFonts w:eastAsia="MS Mincho" w:cs="Times New Roman"/>
        </w:rPr>
        <w:t>(</w:t>
      </w:r>
      <w:r>
        <w:rPr>
          <w:rFonts w:eastAsia="MS Mincho" w:cs="Times New Roman"/>
        </w:rPr>
        <w:t xml:space="preserve">select </w:t>
      </w:r>
      <w:r w:rsidR="00D11CDC" w:rsidRPr="00D11CDC">
        <w:rPr>
          <w:rFonts w:eastAsia="MS Mincho" w:cs="Times New Roman"/>
          <w:i/>
          <w:iCs/>
        </w:rPr>
        <w:t>one</w:t>
      </w:r>
      <w:r w:rsidR="00D11CDC">
        <w:rPr>
          <w:rFonts w:eastAsia="MS Mincho" w:cs="Times New Roman"/>
        </w:rPr>
        <w:t>)</w:t>
      </w:r>
    </w:p>
    <w:p w14:paraId="66AAB652" w14:textId="77777777" w:rsidR="00D11CDC" w:rsidRDefault="00D11CDC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Yes</w:t>
      </w:r>
      <w:r w:rsidR="005F1A74">
        <w:rPr>
          <w:rFonts w:eastAsia="MS Mincho" w:cs="Times New Roman"/>
        </w:rPr>
        <w:t xml:space="preserve">, </w:t>
      </w:r>
      <w:proofErr w:type="gramStart"/>
      <w:r w:rsidR="005F1A74">
        <w:rPr>
          <w:rFonts w:eastAsia="MS Mincho" w:cs="Times New Roman"/>
        </w:rPr>
        <w:t>independent</w:t>
      </w:r>
      <w:r w:rsidR="00993BC1">
        <w:rPr>
          <w:rFonts w:eastAsia="MS Mincho" w:cs="Times New Roman"/>
        </w:rPr>
        <w:t>ly</w:t>
      </w:r>
      <w:proofErr w:type="gramEnd"/>
    </w:p>
    <w:p w14:paraId="3E2146E0" w14:textId="77777777" w:rsidR="005F1A74" w:rsidRDefault="005F1A74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Yes, with </w:t>
      </w:r>
      <w:proofErr w:type="gramStart"/>
      <w:r>
        <w:rPr>
          <w:rFonts w:eastAsia="MS Mincho" w:cs="Times New Roman"/>
        </w:rPr>
        <w:t>assistance</w:t>
      </w:r>
      <w:proofErr w:type="gramEnd"/>
    </w:p>
    <w:p w14:paraId="1DA8C61C" w14:textId="77777777" w:rsidR="00D11CDC" w:rsidRPr="00D11CDC" w:rsidRDefault="00D11CDC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</w:p>
    <w:p w14:paraId="6EC4E5A1" w14:textId="77777777" w:rsidR="00D11CDC" w:rsidRDefault="005F1A74" w:rsidP="009F1993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I</w:t>
      </w:r>
      <w:r w:rsidR="00561EE0">
        <w:rPr>
          <w:rFonts w:eastAsia="MS Mincho" w:cs="Times New Roman"/>
        </w:rPr>
        <w:t xml:space="preserve">s the person with Malan syndrome </w:t>
      </w:r>
      <w:r w:rsidR="00D11CDC">
        <w:rPr>
          <w:rFonts w:eastAsia="MS Mincho" w:cs="Times New Roman"/>
        </w:rPr>
        <w:t>able to do grocery shopping?</w:t>
      </w:r>
      <w:r w:rsidR="00D11CDC" w:rsidRPr="00D11CDC">
        <w:rPr>
          <w:rFonts w:eastAsia="MS Mincho" w:cs="Times New Roman"/>
        </w:rPr>
        <w:t xml:space="preserve"> </w:t>
      </w:r>
      <w:r w:rsidR="00D11CDC">
        <w:rPr>
          <w:rFonts w:eastAsia="MS Mincho" w:cs="Times New Roman"/>
        </w:rPr>
        <w:t>(</w:t>
      </w:r>
      <w:r>
        <w:rPr>
          <w:rFonts w:eastAsia="MS Mincho" w:cs="Times New Roman"/>
        </w:rPr>
        <w:t xml:space="preserve">select </w:t>
      </w:r>
      <w:r w:rsidR="00D11CDC" w:rsidRPr="00D11CDC">
        <w:rPr>
          <w:rFonts w:eastAsia="MS Mincho" w:cs="Times New Roman"/>
          <w:i/>
          <w:iCs/>
        </w:rPr>
        <w:t>one</w:t>
      </w:r>
      <w:r w:rsidR="00D11CDC">
        <w:rPr>
          <w:rFonts w:eastAsia="MS Mincho" w:cs="Times New Roman"/>
        </w:rPr>
        <w:t>)</w:t>
      </w:r>
    </w:p>
    <w:p w14:paraId="12AA39F1" w14:textId="77777777" w:rsidR="00D11CDC" w:rsidRDefault="00D11CDC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Yes</w:t>
      </w:r>
      <w:r w:rsidR="005F1A74">
        <w:rPr>
          <w:rFonts w:eastAsia="MS Mincho" w:cs="Times New Roman"/>
        </w:rPr>
        <w:t xml:space="preserve">, </w:t>
      </w:r>
      <w:proofErr w:type="gramStart"/>
      <w:r w:rsidR="005F1A74">
        <w:rPr>
          <w:rFonts w:eastAsia="MS Mincho" w:cs="Times New Roman"/>
        </w:rPr>
        <w:t>independent</w:t>
      </w:r>
      <w:r w:rsidR="00993BC1">
        <w:rPr>
          <w:rFonts w:eastAsia="MS Mincho" w:cs="Times New Roman"/>
        </w:rPr>
        <w:t>ly</w:t>
      </w:r>
      <w:proofErr w:type="gramEnd"/>
    </w:p>
    <w:p w14:paraId="277D8E1F" w14:textId="77777777" w:rsidR="005F1A74" w:rsidRDefault="005F1A74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Yes, with </w:t>
      </w:r>
      <w:proofErr w:type="gramStart"/>
      <w:r>
        <w:rPr>
          <w:rFonts w:eastAsia="MS Mincho" w:cs="Times New Roman"/>
        </w:rPr>
        <w:t>assistance</w:t>
      </w:r>
      <w:proofErr w:type="gramEnd"/>
    </w:p>
    <w:p w14:paraId="16C1FE40" w14:textId="77777777" w:rsidR="00D11CDC" w:rsidRPr="00D11CDC" w:rsidRDefault="00D11CDC" w:rsidP="009F1993">
      <w:pPr>
        <w:pStyle w:val="ListParagraph"/>
        <w:numPr>
          <w:ilvl w:val="1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No</w:t>
      </w:r>
    </w:p>
    <w:p w14:paraId="2B439F90" w14:textId="77777777" w:rsidR="00F71C55" w:rsidRDefault="005F1A74" w:rsidP="009F1993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It is important to know if individuals with Malan syndrome are sexually active. Please</w:t>
      </w:r>
      <w:r w:rsidR="00607E9A">
        <w:rPr>
          <w:rFonts w:eastAsia="MS Mincho" w:cs="Times New Roman"/>
        </w:rPr>
        <w:t xml:space="preserve"> consider answering </w:t>
      </w:r>
      <w:r>
        <w:rPr>
          <w:rFonts w:eastAsia="MS Mincho" w:cs="Times New Roman"/>
        </w:rPr>
        <w:t xml:space="preserve">the following question: Is </w:t>
      </w:r>
      <w:r w:rsidR="00561EE0">
        <w:rPr>
          <w:rFonts w:eastAsia="MS Mincho" w:cs="Times New Roman"/>
        </w:rPr>
        <w:t>the person with Malan syndrome</w:t>
      </w:r>
      <w:r w:rsidR="00607E9A">
        <w:rPr>
          <w:rFonts w:eastAsia="MS Mincho" w:cs="Times New Roman"/>
        </w:rPr>
        <w:t xml:space="preserve"> sexually active</w:t>
      </w:r>
      <w:r w:rsidR="00CD7224">
        <w:rPr>
          <w:rFonts w:eastAsia="MS Mincho" w:cs="Times New Roman"/>
        </w:rPr>
        <w:t xml:space="preserve"> (</w:t>
      </w:r>
      <w:r w:rsidR="00AB618B">
        <w:rPr>
          <w:rFonts w:eastAsia="MS Mincho" w:cs="Times New Roman"/>
        </w:rPr>
        <w:t xml:space="preserve">select </w:t>
      </w:r>
      <w:r w:rsidR="00CD7224" w:rsidRPr="00D11CDC">
        <w:rPr>
          <w:rFonts w:eastAsia="MS Mincho" w:cs="Times New Roman"/>
          <w:i/>
          <w:iCs/>
        </w:rPr>
        <w:t>one</w:t>
      </w:r>
      <w:r w:rsidR="00CD7224">
        <w:rPr>
          <w:rFonts w:eastAsia="MS Mincho" w:cs="Times New Roman"/>
        </w:rPr>
        <w:t>)</w:t>
      </w:r>
    </w:p>
    <w:p w14:paraId="5C4D27A2" w14:textId="77777777" w:rsidR="005E09E1" w:rsidRDefault="005E09E1" w:rsidP="00FF218C">
      <w:pPr>
        <w:numPr>
          <w:ilvl w:val="0"/>
          <w:numId w:val="20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lastRenderedPageBreak/>
        <w:t>Yes</w:t>
      </w:r>
    </w:p>
    <w:p w14:paraId="16F66744" w14:textId="77777777" w:rsidR="005E09E1" w:rsidRDefault="005E09E1" w:rsidP="00FF218C">
      <w:pPr>
        <w:numPr>
          <w:ilvl w:val="0"/>
          <w:numId w:val="20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No</w:t>
      </w:r>
    </w:p>
    <w:p w14:paraId="05E46762" w14:textId="77777777" w:rsidR="005E09E1" w:rsidRDefault="005E09E1" w:rsidP="00FF218C">
      <w:pPr>
        <w:numPr>
          <w:ilvl w:val="0"/>
          <w:numId w:val="20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I do not </w:t>
      </w:r>
      <w:proofErr w:type="gramStart"/>
      <w:r>
        <w:rPr>
          <w:rFonts w:eastAsia="MS Mincho" w:cs="Times New Roman"/>
        </w:rPr>
        <w:t>know</w:t>
      </w:r>
      <w:proofErr w:type="gramEnd"/>
    </w:p>
    <w:p w14:paraId="265EDF9D" w14:textId="77777777" w:rsidR="005E09E1" w:rsidRDefault="005E09E1" w:rsidP="00FF218C">
      <w:pPr>
        <w:numPr>
          <w:ilvl w:val="0"/>
          <w:numId w:val="20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Prefer not to </w:t>
      </w:r>
      <w:proofErr w:type="gramStart"/>
      <w:r>
        <w:rPr>
          <w:rFonts w:eastAsia="MS Mincho" w:cs="Times New Roman"/>
        </w:rPr>
        <w:t>answer</w:t>
      </w:r>
      <w:proofErr w:type="gramEnd"/>
    </w:p>
    <w:p w14:paraId="20B548AD" w14:textId="77777777" w:rsidR="00D11CDC" w:rsidRDefault="00D11CDC" w:rsidP="009F1993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235BDD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235BDD">
        <w:rPr>
          <w:rFonts w:eastAsia="MS Mincho" w:cs="Times New Roman"/>
        </w:rPr>
        <w:t xml:space="preserve"> ‘</w:t>
      </w:r>
      <w:r w:rsidR="00DF52FC">
        <w:rPr>
          <w:rFonts w:eastAsia="MS Mincho" w:cs="Times New Roman"/>
        </w:rPr>
        <w:t xml:space="preserve">Yes’ </w:t>
      </w:r>
      <w:r w:rsidR="00AB618B">
        <w:rPr>
          <w:rFonts w:eastAsia="MS Mincho" w:cs="Times New Roman"/>
        </w:rPr>
        <w:t xml:space="preserve">to </w:t>
      </w:r>
      <w:r w:rsidR="00DF52FC">
        <w:rPr>
          <w:rFonts w:eastAsia="MS Mincho" w:cs="Times New Roman"/>
        </w:rPr>
        <w:t>Question</w:t>
      </w:r>
      <w:r w:rsidR="009F1993">
        <w:rPr>
          <w:rFonts w:eastAsia="MS Mincho" w:cs="Times New Roman"/>
        </w:rPr>
        <w:t xml:space="preserve"> </w:t>
      </w:r>
      <w:r w:rsidR="00E7481E">
        <w:rPr>
          <w:rFonts w:eastAsia="MS Mincho" w:cs="Times New Roman"/>
        </w:rPr>
        <w:t>98</w:t>
      </w:r>
      <w:r w:rsidRPr="00235BDD">
        <w:rPr>
          <w:rFonts w:eastAsia="MS Mincho" w:cs="Times New Roman"/>
        </w:rPr>
        <w:t>,</w:t>
      </w:r>
      <w:r>
        <w:rPr>
          <w:rFonts w:eastAsia="MS Mincho" w:cs="Times New Roman"/>
        </w:rPr>
        <w:t xml:space="preserve"> </w:t>
      </w:r>
      <w:r w:rsidR="00AB618B">
        <w:rPr>
          <w:rFonts w:eastAsia="MS Mincho" w:cs="Times New Roman"/>
        </w:rPr>
        <w:t>please</w:t>
      </w:r>
      <w:r>
        <w:rPr>
          <w:rFonts w:eastAsia="MS Mincho" w:cs="Times New Roman"/>
        </w:rPr>
        <w:t xml:space="preserve"> specify</w:t>
      </w:r>
      <w:r w:rsidR="00AB618B">
        <w:rPr>
          <w:rFonts w:eastAsia="MS Mincho" w:cs="Times New Roman"/>
        </w:rPr>
        <w:t>.</w:t>
      </w:r>
      <w:r>
        <w:rPr>
          <w:rFonts w:eastAsia="MS Mincho" w:cs="Times New Roman"/>
        </w:rPr>
        <w:t xml:space="preserve"> </w:t>
      </w:r>
      <w:r w:rsidRPr="001515BD">
        <w:rPr>
          <w:rFonts w:eastAsia="MS Mincho" w:cs="Times New Roman"/>
        </w:rPr>
        <w:t>(</w:t>
      </w:r>
      <w:r w:rsidR="00AB618B">
        <w:rPr>
          <w:rFonts w:eastAsia="MS Mincho" w:cs="Times New Roman"/>
          <w:i/>
          <w:iCs/>
        </w:rPr>
        <w:t>select all that apply</w:t>
      </w:r>
      <w:r>
        <w:rPr>
          <w:rFonts w:eastAsia="MS Mincho" w:cs="Times New Roman"/>
          <w:i/>
          <w:iCs/>
        </w:rPr>
        <w:t>)</w:t>
      </w:r>
    </w:p>
    <w:p w14:paraId="65B1E8FD" w14:textId="77777777" w:rsidR="00D11CDC" w:rsidRDefault="00D11CDC" w:rsidP="009F1993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S</w:t>
      </w:r>
      <w:r w:rsidRPr="00D02F9F">
        <w:rPr>
          <w:rFonts w:eastAsia="MS Mincho" w:cs="Times New Roman"/>
        </w:rPr>
        <w:t>timulation</w:t>
      </w:r>
      <w:r>
        <w:rPr>
          <w:rFonts w:eastAsia="MS Mincho" w:cs="Times New Roman"/>
        </w:rPr>
        <w:t xml:space="preserve"> of one’s own genitalia (masturbation)</w:t>
      </w:r>
    </w:p>
    <w:p w14:paraId="7544316F" w14:textId="77777777" w:rsidR="00D11CDC" w:rsidRDefault="00D11CDC" w:rsidP="009F1993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With a partner</w:t>
      </w:r>
    </w:p>
    <w:p w14:paraId="5429755F" w14:textId="77777777" w:rsidR="00D11CDC" w:rsidRDefault="00D11CDC" w:rsidP="009F1993">
      <w:pPr>
        <w:numPr>
          <w:ilvl w:val="1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558895B4" w14:textId="77777777" w:rsidR="00D11CDC" w:rsidRPr="00E7481E" w:rsidRDefault="00D11CDC" w:rsidP="00E7481E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E7481E">
        <w:rPr>
          <w:rFonts w:eastAsia="MS Mincho" w:cs="Times New Roman"/>
        </w:rPr>
        <w:t xml:space="preserve">If you </w:t>
      </w:r>
      <w:r w:rsidR="00C3634C" w:rsidRPr="00E7481E">
        <w:rPr>
          <w:rFonts w:eastAsia="MS Mincho" w:cs="Times New Roman"/>
        </w:rPr>
        <w:t>answered</w:t>
      </w:r>
      <w:r w:rsidRPr="00E7481E">
        <w:rPr>
          <w:rFonts w:eastAsia="MS Mincho" w:cs="Times New Roman"/>
        </w:rPr>
        <w:t xml:space="preserve"> ‘</w:t>
      </w:r>
      <w:r w:rsidR="00BA1028" w:rsidRPr="00E7481E">
        <w:rPr>
          <w:rFonts w:eastAsia="MS Mincho" w:cs="Times New Roman"/>
        </w:rPr>
        <w:t>Other</w:t>
      </w:r>
      <w:r w:rsidR="00DF52FC" w:rsidRPr="00E7481E">
        <w:rPr>
          <w:rFonts w:eastAsia="MS Mincho" w:cs="Times New Roman"/>
        </w:rPr>
        <w:t xml:space="preserve">’ in Question </w:t>
      </w:r>
      <w:r w:rsidR="00E7481E">
        <w:rPr>
          <w:rFonts w:eastAsia="MS Mincho" w:cs="Times New Roman"/>
        </w:rPr>
        <w:t>99</w:t>
      </w:r>
      <w:r w:rsidRPr="00E7481E">
        <w:rPr>
          <w:rFonts w:eastAsia="MS Mincho" w:cs="Times New Roman"/>
        </w:rPr>
        <w:t xml:space="preserve">, </w:t>
      </w:r>
      <w:r w:rsidR="00AB618B" w:rsidRPr="00E7481E">
        <w:rPr>
          <w:rFonts w:eastAsia="MS Mincho" w:cs="Times New Roman"/>
        </w:rPr>
        <w:t>please</w:t>
      </w:r>
      <w:r w:rsidRPr="00E7481E">
        <w:rPr>
          <w:rFonts w:eastAsia="MS Mincho" w:cs="Times New Roman"/>
        </w:rPr>
        <w:t xml:space="preserve"> specify</w:t>
      </w:r>
      <w:r w:rsidR="00AB618B" w:rsidRPr="00E7481E">
        <w:rPr>
          <w:rFonts w:eastAsia="MS Mincho" w:cs="Times New Roman"/>
        </w:rPr>
        <w:t>.</w:t>
      </w:r>
    </w:p>
    <w:p w14:paraId="73E3EC36" w14:textId="4B0DCAB5" w:rsidR="009F1993" w:rsidRDefault="00BA1028" w:rsidP="003B7EE6">
      <w:pPr>
        <w:spacing w:line="276" w:lineRule="auto"/>
        <w:ind w:left="720"/>
        <w:contextualSpacing/>
        <w:rPr>
          <w:rFonts w:eastAsia="MS Mincho" w:cs="Times New Roman"/>
          <w:lang w:val="en-GB"/>
        </w:rPr>
      </w:pPr>
      <w:r w:rsidRPr="00F21B14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</w:t>
      </w:r>
      <w:r w:rsidRPr="00F21B14">
        <w:rPr>
          <w:rFonts w:eastAsia="MS Mincho" w:cs="Times New Roman"/>
        </w:rPr>
        <w:t xml:space="preserve">____ </w:t>
      </w:r>
      <w:r w:rsidRPr="00F21B14">
        <w:rPr>
          <w:rFonts w:eastAsia="MS Mincho" w:cs="Times New Roman"/>
          <w:lang w:val="en-GB"/>
        </w:rPr>
        <w:t>(</w:t>
      </w:r>
      <w:r w:rsidRPr="00F21B14">
        <w:rPr>
          <w:rFonts w:eastAsia="MS Mincho" w:cs="Times New Roman"/>
          <w:i/>
          <w:iCs/>
          <w:lang w:val="en-GB"/>
        </w:rPr>
        <w:t>free text answer</w:t>
      </w:r>
      <w:r w:rsidRPr="00F21B14">
        <w:rPr>
          <w:rFonts w:eastAsia="MS Mincho" w:cs="Times New Roman"/>
          <w:lang w:val="en-GB"/>
        </w:rPr>
        <w:t>)</w:t>
      </w:r>
    </w:p>
    <w:p w14:paraId="09E9BAF2" w14:textId="77777777" w:rsidR="009F1993" w:rsidRPr="008F2119" w:rsidRDefault="009F1993" w:rsidP="009F1993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9F1993">
        <w:rPr>
          <w:rFonts w:eastAsia="MS Mincho" w:cs="Times New Roman"/>
          <w:lang w:val="en-GB"/>
        </w:rPr>
        <w:t>How does the person with Malan syndrome communicate</w:t>
      </w:r>
      <w:r>
        <w:rPr>
          <w:rFonts w:eastAsia="MS Mincho" w:cs="Times New Roman"/>
          <w:lang w:val="en-GB"/>
        </w:rPr>
        <w:t xml:space="preserve"> in ADULTHOOD</w:t>
      </w:r>
      <w:r w:rsidRPr="009F1993">
        <w:rPr>
          <w:rFonts w:eastAsia="MS Mincho" w:cs="Times New Roman"/>
          <w:lang w:val="en-GB"/>
        </w:rPr>
        <w:t xml:space="preserve">? </w:t>
      </w:r>
      <w:r w:rsidR="00993BC1">
        <w:rPr>
          <w:rFonts w:eastAsia="MS Mincho" w:cs="Times New Roman"/>
          <w:lang w:val="en-GB"/>
        </w:rPr>
        <w:t>(</w:t>
      </w:r>
      <w:r w:rsidRPr="00132BF8">
        <w:rPr>
          <w:rFonts w:eastAsia="MS Mincho" w:cs="Times New Roman"/>
          <w:i/>
          <w:iCs/>
          <w:lang w:val="en-GB"/>
        </w:rPr>
        <w:t>Select all that apply</w:t>
      </w:r>
      <w:r w:rsidR="00993BC1" w:rsidRPr="00132BF8">
        <w:rPr>
          <w:rFonts w:eastAsia="MS Mincho" w:cs="Times New Roman"/>
          <w:i/>
          <w:iCs/>
          <w:lang w:val="en-GB"/>
        </w:rPr>
        <w:t>)</w:t>
      </w:r>
      <w:r w:rsidRPr="00132BF8">
        <w:rPr>
          <w:rFonts w:eastAsia="MS Mincho" w:cs="Times New Roman"/>
          <w:i/>
          <w:iCs/>
          <w:lang w:val="en-GB"/>
        </w:rPr>
        <w:t>.</w:t>
      </w:r>
    </w:p>
    <w:p w14:paraId="66B59BF8" w14:textId="77777777" w:rsidR="009F1993" w:rsidRPr="008F2119" w:rsidRDefault="004F610D" w:rsidP="009F1993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 xml:space="preserve">Verbal/spoken </w:t>
      </w:r>
      <w:proofErr w:type="gramStart"/>
      <w:r>
        <w:rPr>
          <w:rFonts w:eastAsia="MS Mincho" w:cs="Times New Roman"/>
          <w:lang w:val="en-GB"/>
        </w:rPr>
        <w:t>language</w:t>
      </w:r>
      <w:proofErr w:type="gramEnd"/>
    </w:p>
    <w:p w14:paraId="602D72ED" w14:textId="77777777" w:rsidR="009F1993" w:rsidRPr="008F2119" w:rsidRDefault="009F1993" w:rsidP="009F1993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>Written language</w:t>
      </w:r>
    </w:p>
    <w:p w14:paraId="4A9ED546" w14:textId="77777777" w:rsidR="009F1993" w:rsidRPr="004F610D" w:rsidRDefault="009F1993" w:rsidP="009F1993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>Sign language</w:t>
      </w:r>
    </w:p>
    <w:p w14:paraId="4A68BCD7" w14:textId="77777777" w:rsidR="004F610D" w:rsidRPr="001034CB" w:rsidRDefault="001034CB" w:rsidP="009F1993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>Picture Exchange Communication System</w:t>
      </w:r>
    </w:p>
    <w:p w14:paraId="2F2158DA" w14:textId="77777777" w:rsidR="001034CB" w:rsidRPr="001034CB" w:rsidRDefault="001034CB" w:rsidP="001034CB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 xml:space="preserve">Speech generating </w:t>
      </w:r>
      <w:proofErr w:type="gramStart"/>
      <w:r>
        <w:rPr>
          <w:rFonts w:eastAsia="MS Mincho" w:cs="Times New Roman"/>
          <w:lang w:val="en-GB"/>
        </w:rPr>
        <w:t>device</w:t>
      </w:r>
      <w:proofErr w:type="gramEnd"/>
    </w:p>
    <w:p w14:paraId="2D5A6762" w14:textId="77777777" w:rsidR="001034CB" w:rsidRPr="003B7EE6" w:rsidRDefault="001034CB" w:rsidP="001034CB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>Other</w:t>
      </w:r>
    </w:p>
    <w:p w14:paraId="003CD952" w14:textId="77777777" w:rsidR="001034CB" w:rsidRDefault="001034CB" w:rsidP="001034CB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‘Other’ in Question </w:t>
      </w:r>
      <w:r w:rsidR="00E7481E">
        <w:rPr>
          <w:rFonts w:eastAsia="MS Mincho" w:cs="Times New Roman"/>
        </w:rPr>
        <w:t>1</w:t>
      </w:r>
      <w:r w:rsidR="0050794E">
        <w:rPr>
          <w:rFonts w:eastAsia="MS Mincho" w:cs="Times New Roman"/>
        </w:rPr>
        <w:t>0</w:t>
      </w:r>
      <w:r w:rsidR="00E7481E">
        <w:rPr>
          <w:rFonts w:eastAsia="MS Mincho" w:cs="Times New Roman"/>
        </w:rPr>
        <w:t>1</w:t>
      </w:r>
      <w:r>
        <w:rPr>
          <w:rFonts w:eastAsia="MS Mincho" w:cs="Times New Roman"/>
        </w:rPr>
        <w:t xml:space="preserve">, please specify. </w:t>
      </w:r>
    </w:p>
    <w:p w14:paraId="3969D38A" w14:textId="18B0DAA3" w:rsidR="004F610D" w:rsidRPr="003B7EE6" w:rsidRDefault="001034CB" w:rsidP="003B7EE6">
      <w:pPr>
        <w:pStyle w:val="ListParagraph"/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>____</w:t>
      </w:r>
      <w:r w:rsidR="002B3070">
        <w:rPr>
          <w:rFonts w:eastAsia="MS Mincho" w:cs="Times New Roman"/>
        </w:rPr>
        <w:t>________________________________</w:t>
      </w:r>
      <w:r>
        <w:rPr>
          <w:rFonts w:eastAsia="MS Mincho" w:cs="Times New Roman"/>
        </w:rPr>
        <w:t xml:space="preserve">__ </w:t>
      </w:r>
      <w:r>
        <w:rPr>
          <w:rFonts w:eastAsia="MS Mincho" w:cs="Times New Roman"/>
          <w:i/>
          <w:iCs/>
        </w:rPr>
        <w:t xml:space="preserve">(free text answer) </w:t>
      </w:r>
    </w:p>
    <w:p w14:paraId="2BE52A2E" w14:textId="77777777" w:rsidR="009F1993" w:rsidRPr="008F2119" w:rsidRDefault="009F1993" w:rsidP="009F1993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9F1993">
        <w:rPr>
          <w:rFonts w:eastAsia="MS Mincho" w:cs="Times New Roman"/>
          <w:lang w:val="en-GB"/>
        </w:rPr>
        <w:t xml:space="preserve">If you </w:t>
      </w:r>
      <w:r w:rsidR="00C3634C">
        <w:rPr>
          <w:rFonts w:eastAsia="MS Mincho" w:cs="Times New Roman"/>
          <w:lang w:val="en-GB"/>
        </w:rPr>
        <w:t>answered</w:t>
      </w:r>
      <w:r w:rsidRPr="009F1993">
        <w:rPr>
          <w:rFonts w:eastAsia="MS Mincho" w:cs="Times New Roman"/>
          <w:lang w:val="en-GB"/>
        </w:rPr>
        <w:t xml:space="preserve"> ‘</w:t>
      </w:r>
      <w:r w:rsidR="003B7EE6">
        <w:rPr>
          <w:rFonts w:eastAsia="MS Mincho" w:cs="Times New Roman"/>
          <w:lang w:val="en-GB"/>
        </w:rPr>
        <w:t>Verbal/s</w:t>
      </w:r>
      <w:r>
        <w:rPr>
          <w:rFonts w:eastAsia="MS Mincho" w:cs="Times New Roman"/>
          <w:lang w:val="en-GB"/>
        </w:rPr>
        <w:t>poken language</w:t>
      </w:r>
      <w:r w:rsidRPr="009F1993">
        <w:rPr>
          <w:rFonts w:eastAsia="MS Mincho" w:cs="Times New Roman"/>
          <w:lang w:val="en-GB"/>
        </w:rPr>
        <w:t>’ in Question</w:t>
      </w:r>
      <w:r>
        <w:rPr>
          <w:rFonts w:eastAsia="MS Mincho" w:cs="Times New Roman"/>
          <w:lang w:val="en-GB"/>
        </w:rPr>
        <w:t xml:space="preserve"> </w:t>
      </w:r>
      <w:r w:rsidR="00E7481E">
        <w:rPr>
          <w:rFonts w:eastAsia="MS Mincho" w:cs="Times New Roman"/>
          <w:lang w:val="en-GB"/>
        </w:rPr>
        <w:t>101</w:t>
      </w:r>
      <w:r w:rsidRPr="009F1993">
        <w:rPr>
          <w:rFonts w:eastAsia="MS Mincho" w:cs="Times New Roman"/>
          <w:lang w:val="en-GB"/>
        </w:rPr>
        <w:t>, what is their level of speech?</w:t>
      </w:r>
    </w:p>
    <w:p w14:paraId="118FEECC" w14:textId="77777777" w:rsidR="00863201" w:rsidRPr="00863201" w:rsidRDefault="00863201" w:rsidP="00863201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>5+ word sentences</w:t>
      </w:r>
    </w:p>
    <w:p w14:paraId="59C8B18B" w14:textId="77777777" w:rsidR="00863201" w:rsidRPr="00863201" w:rsidRDefault="00863201" w:rsidP="00863201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proofErr w:type="gramStart"/>
      <w:r>
        <w:rPr>
          <w:rFonts w:eastAsia="MS Mincho" w:cs="Times New Roman"/>
        </w:rPr>
        <w:t>2</w:t>
      </w:r>
      <w:r w:rsidR="00590B1D">
        <w:rPr>
          <w:rFonts w:eastAsia="MS Mincho" w:cs="Times New Roman"/>
        </w:rPr>
        <w:t xml:space="preserve"> to 3</w:t>
      </w:r>
      <w:r>
        <w:rPr>
          <w:rFonts w:eastAsia="MS Mincho" w:cs="Times New Roman"/>
        </w:rPr>
        <w:t xml:space="preserve"> word</w:t>
      </w:r>
      <w:proofErr w:type="gramEnd"/>
      <w:r>
        <w:rPr>
          <w:rFonts w:eastAsia="MS Mincho" w:cs="Times New Roman"/>
        </w:rPr>
        <w:t xml:space="preserve"> combinations</w:t>
      </w:r>
    </w:p>
    <w:p w14:paraId="03500C7F" w14:textId="77777777" w:rsidR="009F1993" w:rsidRPr="008F2119" w:rsidRDefault="00863201" w:rsidP="009F1993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>Single words</w:t>
      </w:r>
    </w:p>
    <w:p w14:paraId="30FC264D" w14:textId="77777777" w:rsidR="005450A7" w:rsidRPr="006A5325" w:rsidRDefault="009F1993" w:rsidP="008F2119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  <w:lang w:val="en-GB"/>
        </w:rPr>
        <w:t>Sounds</w:t>
      </w:r>
    </w:p>
    <w:p w14:paraId="54561A5C" w14:textId="77777777" w:rsidR="006A5325" w:rsidRDefault="003536EB" w:rsidP="006A5325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 xml:space="preserve">If you answered ‘Verbal/spoken language’ in Question </w:t>
      </w:r>
      <w:r w:rsidR="00E7481E">
        <w:rPr>
          <w:rFonts w:eastAsia="MS Mincho" w:cs="Times New Roman"/>
        </w:rPr>
        <w:t>101</w:t>
      </w:r>
      <w:r>
        <w:rPr>
          <w:rFonts w:eastAsia="MS Mincho" w:cs="Times New Roman"/>
        </w:rPr>
        <w:t>, h</w:t>
      </w:r>
      <w:r w:rsidR="006A5325">
        <w:rPr>
          <w:rFonts w:eastAsia="MS Mincho" w:cs="Times New Roman"/>
        </w:rPr>
        <w:t xml:space="preserve">as their level of speech changed from childhood to adulthood? </w:t>
      </w:r>
    </w:p>
    <w:p w14:paraId="063E29B8" w14:textId="77777777" w:rsidR="006A5325" w:rsidRDefault="006A5325" w:rsidP="006A532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 xml:space="preserve">Yes, </w:t>
      </w:r>
      <w:proofErr w:type="gramStart"/>
      <w:r>
        <w:rPr>
          <w:rFonts w:eastAsia="MS Mincho" w:cs="Times New Roman"/>
        </w:rPr>
        <w:t>improved</w:t>
      </w:r>
      <w:proofErr w:type="gramEnd"/>
    </w:p>
    <w:p w14:paraId="19D339B5" w14:textId="77777777" w:rsidR="006A5325" w:rsidRDefault="006A5325" w:rsidP="006A532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 xml:space="preserve">Yes, </w:t>
      </w:r>
      <w:proofErr w:type="gramStart"/>
      <w:r>
        <w:rPr>
          <w:rFonts w:eastAsia="MS Mincho" w:cs="Times New Roman"/>
        </w:rPr>
        <w:t>declined</w:t>
      </w:r>
      <w:proofErr w:type="gramEnd"/>
    </w:p>
    <w:p w14:paraId="5759A1A1" w14:textId="77777777" w:rsidR="006A5325" w:rsidRDefault="006A5325" w:rsidP="006A532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>No changes</w:t>
      </w:r>
    </w:p>
    <w:p w14:paraId="249A8544" w14:textId="77777777" w:rsidR="006A5325" w:rsidRDefault="006A5325" w:rsidP="006A5325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‘Yes’ in Question </w:t>
      </w:r>
      <w:r w:rsidR="00E7481E">
        <w:rPr>
          <w:rFonts w:eastAsia="MS Mincho" w:cs="Times New Roman"/>
        </w:rPr>
        <w:t>104</w:t>
      </w:r>
      <w:r>
        <w:rPr>
          <w:rFonts w:eastAsia="MS Mincho" w:cs="Times New Roman"/>
        </w:rPr>
        <w:t xml:space="preserve">, around what age </w:t>
      </w:r>
      <w:r w:rsidR="003536EB">
        <w:rPr>
          <w:rFonts w:eastAsia="MS Mincho" w:cs="Times New Roman"/>
        </w:rPr>
        <w:t xml:space="preserve">did </w:t>
      </w:r>
      <w:r w:rsidR="005E345E">
        <w:rPr>
          <w:rFonts w:eastAsia="MS Mincho" w:cs="Times New Roman"/>
        </w:rPr>
        <w:t xml:space="preserve">their level of speech </w:t>
      </w:r>
      <w:r>
        <w:rPr>
          <w:rFonts w:eastAsia="MS Mincho" w:cs="Times New Roman"/>
        </w:rPr>
        <w:t>change?</w:t>
      </w:r>
    </w:p>
    <w:p w14:paraId="56F74B22" w14:textId="4DEB166D" w:rsidR="006A5325" w:rsidRPr="006A5325" w:rsidRDefault="006A5325" w:rsidP="006A5325">
      <w:pPr>
        <w:pStyle w:val="ListParagraph"/>
        <w:spacing w:line="276" w:lineRule="auto"/>
        <w:rPr>
          <w:rFonts w:eastAsia="MS Mincho" w:cs="Times New Roman"/>
          <w:i/>
          <w:iCs/>
        </w:rPr>
      </w:pPr>
      <w:r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</w:t>
      </w:r>
      <w:r>
        <w:rPr>
          <w:rFonts w:eastAsia="MS Mincho" w:cs="Times New Roman"/>
        </w:rPr>
        <w:t xml:space="preserve">__ </w:t>
      </w:r>
      <w:r>
        <w:rPr>
          <w:rFonts w:eastAsia="MS Mincho" w:cs="Times New Roman"/>
          <w:i/>
          <w:iCs/>
        </w:rPr>
        <w:t xml:space="preserve">(free text answer) </w:t>
      </w:r>
    </w:p>
    <w:p w14:paraId="680A317D" w14:textId="77777777" w:rsidR="005E09E1" w:rsidRDefault="005E09E1" w:rsidP="009F1993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Are there </w:t>
      </w:r>
      <w:r w:rsidR="003536EB">
        <w:rPr>
          <w:rFonts w:eastAsia="MS Mincho" w:cs="Times New Roman"/>
        </w:rPr>
        <w:t xml:space="preserve">any </w:t>
      </w:r>
      <w:r>
        <w:rPr>
          <w:rFonts w:eastAsia="MS Mincho" w:cs="Times New Roman"/>
        </w:rPr>
        <w:t>other problems</w:t>
      </w:r>
      <w:r w:rsidR="009F1993">
        <w:rPr>
          <w:rFonts w:eastAsia="MS Mincho" w:cs="Times New Roman"/>
        </w:rPr>
        <w:t xml:space="preserve"> in everyday life</w:t>
      </w:r>
      <w:r>
        <w:rPr>
          <w:rFonts w:eastAsia="MS Mincho" w:cs="Times New Roman"/>
        </w:rPr>
        <w:t xml:space="preserve"> that </w:t>
      </w:r>
      <w:r w:rsidR="00561EE0">
        <w:rPr>
          <w:rFonts w:eastAsia="MS Mincho" w:cs="Times New Roman"/>
        </w:rPr>
        <w:t xml:space="preserve">you/the </w:t>
      </w:r>
      <w:r>
        <w:rPr>
          <w:rFonts w:eastAsia="MS Mincho" w:cs="Times New Roman"/>
        </w:rPr>
        <w:t xml:space="preserve">person with </w:t>
      </w:r>
      <w:r w:rsidR="00561EE0">
        <w:rPr>
          <w:rFonts w:eastAsia="MS Mincho" w:cs="Times New Roman"/>
        </w:rPr>
        <w:t xml:space="preserve">Malan syndrome </w:t>
      </w:r>
      <w:r>
        <w:rPr>
          <w:rFonts w:eastAsia="MS Mincho" w:cs="Times New Roman"/>
        </w:rPr>
        <w:t xml:space="preserve">would like us to know about? </w:t>
      </w:r>
    </w:p>
    <w:p w14:paraId="6A1975F4" w14:textId="260103F7" w:rsidR="00BA1028" w:rsidRDefault="00BA1028" w:rsidP="00BA1028">
      <w:pPr>
        <w:pStyle w:val="ListParagraph"/>
        <w:spacing w:line="276" w:lineRule="auto"/>
        <w:rPr>
          <w:rFonts w:eastAsia="MS Mincho" w:cs="Times New Roman"/>
          <w:lang w:val="en-GB"/>
        </w:rPr>
      </w:pPr>
      <w:r w:rsidRPr="00BA1028">
        <w:rPr>
          <w:rFonts w:eastAsia="MS Mincho" w:cs="Times New Roman"/>
        </w:rPr>
        <w:t>_______</w:t>
      </w:r>
      <w:r w:rsidR="002B3070">
        <w:rPr>
          <w:rFonts w:eastAsia="MS Mincho" w:cs="Times New Roman"/>
        </w:rPr>
        <w:t>____________________________________</w:t>
      </w:r>
      <w:r w:rsidRPr="00BA1028">
        <w:rPr>
          <w:rFonts w:eastAsia="MS Mincho" w:cs="Times New Roman"/>
        </w:rPr>
        <w:t xml:space="preserve">___ </w:t>
      </w:r>
      <w:r w:rsidRPr="00BA1028">
        <w:rPr>
          <w:rFonts w:eastAsia="MS Mincho" w:cs="Times New Roman"/>
          <w:lang w:val="en-GB"/>
        </w:rPr>
        <w:t>(</w:t>
      </w:r>
      <w:r w:rsidRPr="00BA1028">
        <w:rPr>
          <w:rFonts w:eastAsia="MS Mincho" w:cs="Times New Roman"/>
          <w:i/>
          <w:iCs/>
          <w:lang w:val="en-GB"/>
        </w:rPr>
        <w:t>free text answer</w:t>
      </w:r>
      <w:r w:rsidRPr="00BA1028">
        <w:rPr>
          <w:rFonts w:eastAsia="MS Mincho" w:cs="Times New Roman"/>
          <w:lang w:val="en-GB"/>
        </w:rPr>
        <w:t>)</w:t>
      </w:r>
    </w:p>
    <w:p w14:paraId="6DCF00E8" w14:textId="77777777" w:rsidR="007F5CD0" w:rsidRDefault="007F5CD0" w:rsidP="00BA1028">
      <w:pPr>
        <w:pStyle w:val="ListParagraph"/>
        <w:spacing w:line="276" w:lineRule="auto"/>
        <w:rPr>
          <w:rFonts w:eastAsia="MS Mincho" w:cs="Times New Roman"/>
        </w:rPr>
      </w:pPr>
    </w:p>
    <w:p w14:paraId="3962BA5E" w14:textId="77777777" w:rsidR="00B900F4" w:rsidRDefault="00B900F4" w:rsidP="00BA1028">
      <w:pPr>
        <w:pStyle w:val="ListParagraph"/>
        <w:spacing w:line="276" w:lineRule="auto"/>
        <w:rPr>
          <w:rFonts w:eastAsia="MS Mincho" w:cs="Times New Roman"/>
        </w:rPr>
      </w:pPr>
    </w:p>
    <w:p w14:paraId="1B948C2E" w14:textId="77777777" w:rsidR="00C67248" w:rsidRDefault="00C67248" w:rsidP="00BA1028">
      <w:pPr>
        <w:pStyle w:val="ListParagraph"/>
        <w:spacing w:line="276" w:lineRule="auto"/>
        <w:rPr>
          <w:rFonts w:eastAsia="MS Mincho" w:cs="Times New Roman"/>
        </w:rPr>
      </w:pPr>
    </w:p>
    <w:p w14:paraId="2CD286FF" w14:textId="77777777" w:rsidR="00702C37" w:rsidRDefault="00702C37" w:rsidP="00BA1028">
      <w:pPr>
        <w:pStyle w:val="ListParagraph"/>
        <w:spacing w:line="276" w:lineRule="auto"/>
        <w:rPr>
          <w:rFonts w:eastAsia="MS Mincho" w:cs="Times New Roman"/>
        </w:rPr>
      </w:pPr>
    </w:p>
    <w:p w14:paraId="2391A6A7" w14:textId="77777777" w:rsidR="00702C37" w:rsidRDefault="00702C37" w:rsidP="00BA1028">
      <w:pPr>
        <w:pStyle w:val="ListParagraph"/>
        <w:spacing w:line="276" w:lineRule="auto"/>
        <w:rPr>
          <w:rFonts w:eastAsia="MS Mincho" w:cs="Times New Roman"/>
        </w:rPr>
      </w:pPr>
    </w:p>
    <w:p w14:paraId="25B3091F" w14:textId="77777777" w:rsidR="00C67248" w:rsidRPr="00BA1028" w:rsidRDefault="00C67248" w:rsidP="00BA1028">
      <w:pPr>
        <w:pStyle w:val="ListParagraph"/>
        <w:spacing w:line="276" w:lineRule="auto"/>
        <w:rPr>
          <w:rFonts w:eastAsia="MS Mincho" w:cs="Times New Roman"/>
        </w:rPr>
      </w:pPr>
    </w:p>
    <w:p w14:paraId="6071A36E" w14:textId="77777777" w:rsidR="008E70BB" w:rsidRPr="007F5CD0" w:rsidRDefault="008E70BB" w:rsidP="007F5CD0">
      <w:pPr>
        <w:pStyle w:val="ListParagraph"/>
        <w:numPr>
          <w:ilvl w:val="0"/>
          <w:numId w:val="6"/>
        </w:numPr>
        <w:rPr>
          <w:rFonts w:eastAsia="MS Mincho" w:cs="Times New Roman"/>
        </w:rPr>
      </w:pPr>
      <w:r w:rsidRPr="007F5CD0">
        <w:rPr>
          <w:rFonts w:eastAsia="MS Mincho" w:cs="Times New Roman"/>
        </w:rPr>
        <w:t>MEDICAL FOLLOW-UP</w:t>
      </w:r>
    </w:p>
    <w:p w14:paraId="0297A382" w14:textId="77777777" w:rsidR="001F3A98" w:rsidRPr="0045479A" w:rsidRDefault="006E58BE" w:rsidP="0045479A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 w:rsidRPr="0045479A">
        <w:rPr>
          <w:rFonts w:eastAsia="MS Mincho" w:cs="Times New Roman"/>
        </w:rPr>
        <w:t xml:space="preserve">Who is </w:t>
      </w:r>
      <w:r w:rsidR="007073D5">
        <w:rPr>
          <w:rFonts w:eastAsia="MS Mincho" w:cs="Times New Roman"/>
        </w:rPr>
        <w:t>monitoring</w:t>
      </w:r>
      <w:r w:rsidRPr="0045479A">
        <w:rPr>
          <w:rFonts w:eastAsia="MS Mincho" w:cs="Times New Roman"/>
        </w:rPr>
        <w:t xml:space="preserve"> the medical issues of </w:t>
      </w:r>
      <w:r w:rsidR="00561EE0" w:rsidRPr="0045479A">
        <w:rPr>
          <w:rFonts w:eastAsia="MS Mincho" w:cs="Times New Roman"/>
        </w:rPr>
        <w:t xml:space="preserve">the </w:t>
      </w:r>
      <w:r w:rsidRPr="0045479A">
        <w:rPr>
          <w:rFonts w:eastAsia="MS Mincho" w:cs="Times New Roman"/>
        </w:rPr>
        <w:t xml:space="preserve">person </w:t>
      </w:r>
      <w:r w:rsidR="00561EE0" w:rsidRPr="0045479A">
        <w:rPr>
          <w:rFonts w:eastAsia="MS Mincho" w:cs="Times New Roman"/>
        </w:rPr>
        <w:t>with Malan syndrome</w:t>
      </w:r>
      <w:r w:rsidR="00A74CEA">
        <w:rPr>
          <w:rFonts w:eastAsia="MS Mincho" w:cs="Times New Roman"/>
        </w:rPr>
        <w:t xml:space="preserve"> in ADULTHOOD</w:t>
      </w:r>
      <w:r w:rsidR="00561EE0" w:rsidRPr="0045479A">
        <w:rPr>
          <w:rFonts w:eastAsia="MS Mincho" w:cs="Times New Roman"/>
        </w:rPr>
        <w:t>?</w:t>
      </w:r>
      <w:r w:rsidR="006D25D9" w:rsidRPr="0045479A">
        <w:rPr>
          <w:rFonts w:eastAsia="MS Mincho" w:cs="Times New Roman"/>
        </w:rPr>
        <w:t xml:space="preserve"> (</w:t>
      </w:r>
      <w:r w:rsidR="006D25D9" w:rsidRPr="00132BF8">
        <w:rPr>
          <w:rFonts w:eastAsia="MS Mincho" w:cs="Times New Roman"/>
          <w:i/>
          <w:iCs/>
        </w:rPr>
        <w:t>select all that apply</w:t>
      </w:r>
      <w:r w:rsidR="006D25D9" w:rsidRPr="0045479A">
        <w:rPr>
          <w:rFonts w:eastAsia="MS Mincho" w:cs="Times New Roman"/>
        </w:rPr>
        <w:t>)</w:t>
      </w:r>
    </w:p>
    <w:p w14:paraId="0E685EF6" w14:textId="77777777" w:rsidR="006E58BE" w:rsidRDefault="006E58BE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The general practitioner</w:t>
      </w:r>
    </w:p>
    <w:p w14:paraId="550FC7B4" w14:textId="77777777" w:rsidR="001F3A98" w:rsidRDefault="006E58BE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A specia</w:t>
      </w:r>
      <w:r w:rsidR="00423542">
        <w:rPr>
          <w:rFonts w:eastAsia="MS Mincho" w:cs="Times New Roman"/>
        </w:rPr>
        <w:t>list</w:t>
      </w:r>
      <w:r>
        <w:rPr>
          <w:rFonts w:eastAsia="MS Mincho" w:cs="Times New Roman"/>
        </w:rPr>
        <w:t xml:space="preserve"> in the hospital</w:t>
      </w:r>
    </w:p>
    <w:p w14:paraId="596D280B" w14:textId="77777777" w:rsidR="006E58BE" w:rsidRDefault="006E58BE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A </w:t>
      </w:r>
      <w:r w:rsidR="00AB618B">
        <w:rPr>
          <w:rFonts w:eastAsia="MS Mincho" w:cs="Times New Roman"/>
        </w:rPr>
        <w:t xml:space="preserve">multidisciplinary </w:t>
      </w:r>
      <w:r>
        <w:rPr>
          <w:rFonts w:eastAsia="MS Mincho" w:cs="Times New Roman"/>
        </w:rPr>
        <w:t xml:space="preserve">center </w:t>
      </w:r>
      <w:r w:rsidR="00D9149F">
        <w:rPr>
          <w:rFonts w:eastAsia="MS Mincho" w:cs="Times New Roman"/>
        </w:rPr>
        <w:t>with involvement of multiple specialists</w:t>
      </w:r>
    </w:p>
    <w:p w14:paraId="70735D64" w14:textId="2340558A" w:rsidR="00FB7AED" w:rsidRDefault="00FB7AED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Physician for people with intellectual disabilities </w:t>
      </w:r>
    </w:p>
    <w:p w14:paraId="3EE007E0" w14:textId="77777777" w:rsidR="00DD1564" w:rsidRDefault="00DD1564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Nurse </w:t>
      </w:r>
    </w:p>
    <w:p w14:paraId="339AF551" w14:textId="77777777" w:rsidR="00557DF2" w:rsidRDefault="00557DF2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Physiotherapist</w:t>
      </w:r>
    </w:p>
    <w:p w14:paraId="5AC1EF34" w14:textId="77777777" w:rsidR="00557DF2" w:rsidRDefault="00557DF2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Occupational therapist</w:t>
      </w:r>
    </w:p>
    <w:p w14:paraId="5D02825E" w14:textId="77777777" w:rsidR="00557DF2" w:rsidRDefault="00557DF2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Dentist and/or orthodontist</w:t>
      </w:r>
    </w:p>
    <w:p w14:paraId="4450403E" w14:textId="77777777" w:rsidR="00557DF2" w:rsidRDefault="00557DF2" w:rsidP="001F6C3F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Dietitian </w:t>
      </w:r>
    </w:p>
    <w:p w14:paraId="5C4AA36B" w14:textId="77777777" w:rsidR="00FB7AED" w:rsidRPr="000A0EFB" w:rsidRDefault="00FB7AED" w:rsidP="00FB7AED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33251374" w14:textId="77777777" w:rsidR="004D2913" w:rsidRDefault="004D2913" w:rsidP="004D2913">
      <w:pPr>
        <w:numPr>
          <w:ilvl w:val="0"/>
          <w:numId w:val="16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No doctor is involved in adult </w:t>
      </w:r>
      <w:proofErr w:type="gramStart"/>
      <w:r>
        <w:rPr>
          <w:rFonts w:eastAsia="MS Mincho" w:cs="Times New Roman"/>
        </w:rPr>
        <w:t>life</w:t>
      </w:r>
      <w:proofErr w:type="gramEnd"/>
    </w:p>
    <w:p w14:paraId="5C39270B" w14:textId="77777777" w:rsidR="00AB618B" w:rsidRDefault="00AB618B" w:rsidP="008F2119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‘Other’ in Question </w:t>
      </w:r>
      <w:r w:rsidR="00E7481E">
        <w:rPr>
          <w:rFonts w:eastAsia="MS Mincho" w:cs="Times New Roman"/>
        </w:rPr>
        <w:t>107</w:t>
      </w:r>
      <w:r>
        <w:rPr>
          <w:rFonts w:eastAsia="MS Mincho" w:cs="Times New Roman"/>
        </w:rPr>
        <w:t xml:space="preserve">, </w:t>
      </w:r>
      <w:r w:rsidR="006D25D9">
        <w:rPr>
          <w:rFonts w:eastAsia="MS Mincho" w:cs="Times New Roman"/>
        </w:rPr>
        <w:t>please</w:t>
      </w:r>
      <w:r>
        <w:rPr>
          <w:rFonts w:eastAsia="MS Mincho" w:cs="Times New Roman"/>
        </w:rPr>
        <w:t xml:space="preserve"> specify</w:t>
      </w:r>
      <w:r w:rsidR="006D25D9">
        <w:rPr>
          <w:rFonts w:eastAsia="MS Mincho" w:cs="Times New Roman"/>
        </w:rPr>
        <w:t>.</w:t>
      </w:r>
    </w:p>
    <w:p w14:paraId="179BC1C4" w14:textId="58C08AC5" w:rsidR="00AB618B" w:rsidRPr="001F6C3F" w:rsidRDefault="00AB618B" w:rsidP="00AB618B">
      <w:pPr>
        <w:spacing w:line="276" w:lineRule="auto"/>
        <w:ind w:firstLine="720"/>
        <w:contextualSpacing/>
        <w:rPr>
          <w:rFonts w:eastAsia="MS Mincho" w:cs="Times New Roman"/>
        </w:rPr>
      </w:pPr>
      <w:r w:rsidRPr="00F21B14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_____________________________</w:t>
      </w:r>
      <w:r w:rsidRPr="00F21B14">
        <w:rPr>
          <w:rFonts w:eastAsia="MS Mincho" w:cs="Times New Roman"/>
        </w:rPr>
        <w:t xml:space="preserve">__ </w:t>
      </w:r>
      <w:r w:rsidRPr="00F21B14">
        <w:rPr>
          <w:rFonts w:eastAsia="MS Mincho" w:cs="Times New Roman"/>
          <w:lang w:val="en-GB"/>
        </w:rPr>
        <w:t>(</w:t>
      </w:r>
      <w:r w:rsidRPr="00F21B14">
        <w:rPr>
          <w:rFonts w:eastAsia="MS Mincho" w:cs="Times New Roman"/>
          <w:i/>
          <w:iCs/>
          <w:lang w:val="en-GB"/>
        </w:rPr>
        <w:t>free text answer</w:t>
      </w:r>
      <w:r w:rsidRPr="00F21B14">
        <w:rPr>
          <w:rFonts w:eastAsia="MS Mincho" w:cs="Times New Roman"/>
          <w:lang w:val="en-GB"/>
        </w:rPr>
        <w:t>)</w:t>
      </w:r>
    </w:p>
    <w:p w14:paraId="4D653DD7" w14:textId="77777777" w:rsidR="001F6C3F" w:rsidRPr="0042794C" w:rsidRDefault="001F6C3F" w:rsidP="008F2119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42794C"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 w:rsidRPr="0042794C">
        <w:rPr>
          <w:rFonts w:eastAsia="MS Mincho" w:cs="Times New Roman"/>
        </w:rPr>
        <w:t xml:space="preserve"> ‘A specia</w:t>
      </w:r>
      <w:r w:rsidR="00423542">
        <w:rPr>
          <w:rFonts w:eastAsia="MS Mincho" w:cs="Times New Roman"/>
        </w:rPr>
        <w:t>list</w:t>
      </w:r>
      <w:r w:rsidR="00DF52FC" w:rsidRPr="0042794C">
        <w:rPr>
          <w:rFonts w:eastAsia="MS Mincho" w:cs="Times New Roman"/>
        </w:rPr>
        <w:t xml:space="preserve"> in the hospital’ in Question </w:t>
      </w:r>
      <w:r w:rsidR="00E7481E">
        <w:rPr>
          <w:rFonts w:eastAsia="MS Mincho" w:cs="Times New Roman"/>
        </w:rPr>
        <w:t>107</w:t>
      </w:r>
      <w:r w:rsidRPr="0042794C">
        <w:rPr>
          <w:rFonts w:eastAsia="MS Mincho" w:cs="Times New Roman"/>
        </w:rPr>
        <w:t>, could you specify which specialty</w:t>
      </w:r>
      <w:r w:rsidR="00AB618B" w:rsidRPr="0042794C">
        <w:rPr>
          <w:rFonts w:eastAsia="MS Mincho" w:cs="Times New Roman"/>
        </w:rPr>
        <w:t xml:space="preserve"> or specialties</w:t>
      </w:r>
      <w:r w:rsidRPr="0042794C">
        <w:rPr>
          <w:rFonts w:eastAsia="MS Mincho" w:cs="Times New Roman"/>
        </w:rPr>
        <w:t>?</w:t>
      </w:r>
    </w:p>
    <w:p w14:paraId="40023F71" w14:textId="499DC5EB" w:rsidR="001F6C3F" w:rsidRDefault="001F6C3F" w:rsidP="001F6C3F">
      <w:pPr>
        <w:spacing w:line="276" w:lineRule="auto"/>
        <w:ind w:firstLine="720"/>
        <w:contextualSpacing/>
        <w:rPr>
          <w:rFonts w:eastAsia="MS Mincho" w:cs="Times New Roman"/>
        </w:rPr>
      </w:pPr>
      <w:r w:rsidRPr="00F21B14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</w:t>
      </w:r>
      <w:r w:rsidRPr="00F21B14">
        <w:rPr>
          <w:rFonts w:eastAsia="MS Mincho" w:cs="Times New Roman"/>
        </w:rPr>
        <w:t>_</w:t>
      </w:r>
      <w:r w:rsidR="002B3070">
        <w:rPr>
          <w:rFonts w:eastAsia="MS Mincho" w:cs="Times New Roman"/>
        </w:rPr>
        <w:t>___</w:t>
      </w:r>
      <w:r w:rsidRPr="00F21B14">
        <w:rPr>
          <w:rFonts w:eastAsia="MS Mincho" w:cs="Times New Roman"/>
        </w:rPr>
        <w:t xml:space="preserve">_ </w:t>
      </w:r>
      <w:r w:rsidRPr="00F21B14">
        <w:rPr>
          <w:rFonts w:eastAsia="MS Mincho" w:cs="Times New Roman"/>
          <w:lang w:val="en-GB"/>
        </w:rPr>
        <w:t>(</w:t>
      </w:r>
      <w:r w:rsidRPr="00F21B14">
        <w:rPr>
          <w:rFonts w:eastAsia="MS Mincho" w:cs="Times New Roman"/>
          <w:i/>
          <w:iCs/>
          <w:lang w:val="en-GB"/>
        </w:rPr>
        <w:t>free text answer</w:t>
      </w:r>
      <w:r w:rsidRPr="00F21B14">
        <w:rPr>
          <w:rFonts w:eastAsia="MS Mincho" w:cs="Times New Roman"/>
          <w:lang w:val="en-GB"/>
        </w:rPr>
        <w:t>)</w:t>
      </w:r>
    </w:p>
    <w:p w14:paraId="31489FD4" w14:textId="77777777" w:rsidR="001F6C3F" w:rsidRDefault="001F6C3F" w:rsidP="008F2119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If you </w:t>
      </w:r>
      <w:r w:rsidR="00C3634C">
        <w:rPr>
          <w:rFonts w:eastAsia="MS Mincho" w:cs="Times New Roman"/>
        </w:rPr>
        <w:t>answered</w:t>
      </w:r>
      <w:r>
        <w:rPr>
          <w:rFonts w:eastAsia="MS Mincho" w:cs="Times New Roman"/>
        </w:rPr>
        <w:t xml:space="preserve"> ‘A </w:t>
      </w:r>
      <w:r w:rsidR="00AB618B">
        <w:rPr>
          <w:rFonts w:eastAsia="MS Mincho" w:cs="Times New Roman"/>
        </w:rPr>
        <w:t xml:space="preserve">multidisciplinary </w:t>
      </w:r>
      <w:r w:rsidR="00DF52FC">
        <w:rPr>
          <w:rFonts w:eastAsia="MS Mincho" w:cs="Times New Roman"/>
        </w:rPr>
        <w:t xml:space="preserve">center’ in Question </w:t>
      </w:r>
      <w:r w:rsidR="00E7481E">
        <w:rPr>
          <w:rFonts w:eastAsia="MS Mincho" w:cs="Times New Roman"/>
        </w:rPr>
        <w:t>107</w:t>
      </w:r>
      <w:r>
        <w:rPr>
          <w:rFonts w:eastAsia="MS Mincho" w:cs="Times New Roman"/>
        </w:rPr>
        <w:t>, could you specify which center</w:t>
      </w:r>
      <w:r w:rsidR="00AB618B">
        <w:rPr>
          <w:rFonts w:eastAsia="MS Mincho" w:cs="Times New Roman"/>
        </w:rPr>
        <w:t xml:space="preserve"> and country</w:t>
      </w:r>
      <w:r>
        <w:rPr>
          <w:rFonts w:eastAsia="MS Mincho" w:cs="Times New Roman"/>
        </w:rPr>
        <w:t>?</w:t>
      </w:r>
    </w:p>
    <w:p w14:paraId="4A285052" w14:textId="6F87DFE4" w:rsidR="001F6C3F" w:rsidRDefault="001F6C3F" w:rsidP="001F6C3F">
      <w:pPr>
        <w:spacing w:line="276" w:lineRule="auto"/>
        <w:ind w:firstLine="720"/>
        <w:contextualSpacing/>
        <w:rPr>
          <w:rFonts w:eastAsia="MS Mincho" w:cs="Times New Roman"/>
        </w:rPr>
      </w:pPr>
      <w:r w:rsidRPr="00F21B14">
        <w:rPr>
          <w:rFonts w:eastAsia="MS Mincho" w:cs="Times New Roman"/>
        </w:rPr>
        <w:t>________</w:t>
      </w:r>
      <w:r w:rsidR="002B3070">
        <w:rPr>
          <w:rFonts w:eastAsia="MS Mincho" w:cs="Times New Roman"/>
        </w:rPr>
        <w:t>_____________________________</w:t>
      </w:r>
      <w:r w:rsidRPr="00F21B14">
        <w:rPr>
          <w:rFonts w:eastAsia="MS Mincho" w:cs="Times New Roman"/>
        </w:rPr>
        <w:t xml:space="preserve">__ </w:t>
      </w:r>
      <w:r w:rsidRPr="00F21B14">
        <w:rPr>
          <w:rFonts w:eastAsia="MS Mincho" w:cs="Times New Roman"/>
          <w:lang w:val="en-GB"/>
        </w:rPr>
        <w:t>(</w:t>
      </w:r>
      <w:r w:rsidRPr="00F21B14">
        <w:rPr>
          <w:rFonts w:eastAsia="MS Mincho" w:cs="Times New Roman"/>
          <w:i/>
          <w:iCs/>
          <w:lang w:val="en-GB"/>
        </w:rPr>
        <w:t>free text answer</w:t>
      </w:r>
      <w:r w:rsidRPr="00F21B14">
        <w:rPr>
          <w:rFonts w:eastAsia="MS Mincho" w:cs="Times New Roman"/>
          <w:lang w:val="en-GB"/>
        </w:rPr>
        <w:t>)</w:t>
      </w:r>
    </w:p>
    <w:p w14:paraId="079E3E7F" w14:textId="77777777" w:rsidR="006E58BE" w:rsidRDefault="006E58BE" w:rsidP="008F2119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 w:rsidRPr="006E58BE">
        <w:rPr>
          <w:rFonts w:eastAsia="MS Mincho" w:cs="Times New Roman"/>
        </w:rPr>
        <w:t xml:space="preserve">How often does </w:t>
      </w:r>
      <w:r w:rsidR="00561EE0">
        <w:rPr>
          <w:rFonts w:eastAsia="MS Mincho" w:cs="Times New Roman"/>
        </w:rPr>
        <w:t>the</w:t>
      </w:r>
      <w:r w:rsidRPr="006E58BE">
        <w:rPr>
          <w:rFonts w:eastAsia="MS Mincho" w:cs="Times New Roman"/>
        </w:rPr>
        <w:t xml:space="preserve"> perso</w:t>
      </w:r>
      <w:r>
        <w:rPr>
          <w:rFonts w:eastAsia="MS Mincho" w:cs="Times New Roman"/>
        </w:rPr>
        <w:t xml:space="preserve">n </w:t>
      </w:r>
      <w:r w:rsidR="00561EE0">
        <w:rPr>
          <w:rFonts w:eastAsia="MS Mincho" w:cs="Times New Roman"/>
        </w:rPr>
        <w:t xml:space="preserve">with Malan syndrome have </w:t>
      </w:r>
      <w:r>
        <w:rPr>
          <w:rFonts w:eastAsia="MS Mincho" w:cs="Times New Roman"/>
        </w:rPr>
        <w:t>health checks?</w:t>
      </w:r>
    </w:p>
    <w:p w14:paraId="5CD04668" w14:textId="77777777" w:rsidR="006E58BE" w:rsidRDefault="006E58BE" w:rsidP="001F6C3F">
      <w:pPr>
        <w:pStyle w:val="ListParagraph"/>
        <w:numPr>
          <w:ilvl w:val="0"/>
          <w:numId w:val="17"/>
        </w:numPr>
        <w:rPr>
          <w:rFonts w:eastAsia="MS Mincho" w:cs="Times New Roman"/>
        </w:rPr>
      </w:pPr>
      <w:r>
        <w:rPr>
          <w:rFonts w:eastAsia="MS Mincho" w:cs="Times New Roman"/>
        </w:rPr>
        <w:t>Once a year</w:t>
      </w:r>
    </w:p>
    <w:p w14:paraId="3D29ED6E" w14:textId="77777777" w:rsidR="006E58BE" w:rsidRDefault="006E58BE" w:rsidP="001F6C3F">
      <w:pPr>
        <w:pStyle w:val="ListParagraph"/>
        <w:numPr>
          <w:ilvl w:val="0"/>
          <w:numId w:val="17"/>
        </w:numPr>
        <w:rPr>
          <w:rFonts w:eastAsia="MS Mincho" w:cs="Times New Roman"/>
        </w:rPr>
      </w:pPr>
      <w:r>
        <w:rPr>
          <w:rFonts w:eastAsia="MS Mincho" w:cs="Times New Roman"/>
        </w:rPr>
        <w:t>Twice a year</w:t>
      </w:r>
    </w:p>
    <w:p w14:paraId="0C867326" w14:textId="77777777" w:rsidR="006E58BE" w:rsidRDefault="006E58BE" w:rsidP="001F6C3F">
      <w:pPr>
        <w:pStyle w:val="ListParagraph"/>
        <w:numPr>
          <w:ilvl w:val="0"/>
          <w:numId w:val="17"/>
        </w:numPr>
        <w:rPr>
          <w:rFonts w:eastAsia="MS Mincho" w:cs="Times New Roman"/>
        </w:rPr>
      </w:pPr>
      <w:r>
        <w:rPr>
          <w:rFonts w:eastAsia="MS Mincho" w:cs="Times New Roman"/>
        </w:rPr>
        <w:t>Once every 3 years</w:t>
      </w:r>
    </w:p>
    <w:p w14:paraId="1CFC38A5" w14:textId="77777777" w:rsidR="006E58BE" w:rsidRDefault="006E58BE" w:rsidP="001F6C3F">
      <w:pPr>
        <w:pStyle w:val="ListParagraph"/>
        <w:numPr>
          <w:ilvl w:val="0"/>
          <w:numId w:val="17"/>
        </w:numPr>
        <w:rPr>
          <w:rFonts w:eastAsia="MS Mincho" w:cs="Times New Roman"/>
        </w:rPr>
      </w:pPr>
      <w:r>
        <w:rPr>
          <w:rFonts w:eastAsia="MS Mincho" w:cs="Times New Roman"/>
        </w:rPr>
        <w:t>Once every 5 years</w:t>
      </w:r>
    </w:p>
    <w:p w14:paraId="1315E27E" w14:textId="77777777" w:rsidR="006E58BE" w:rsidRDefault="006E58BE" w:rsidP="001F6C3F">
      <w:pPr>
        <w:pStyle w:val="ListParagraph"/>
        <w:numPr>
          <w:ilvl w:val="0"/>
          <w:numId w:val="17"/>
        </w:numPr>
        <w:rPr>
          <w:rFonts w:eastAsia="MS Mincho" w:cs="Times New Roman"/>
        </w:rPr>
      </w:pPr>
      <w:r>
        <w:rPr>
          <w:rFonts w:eastAsia="MS Mincho" w:cs="Times New Roman"/>
        </w:rPr>
        <w:t xml:space="preserve">Only if there are specific </w:t>
      </w:r>
      <w:r w:rsidR="0042794C">
        <w:rPr>
          <w:rFonts w:eastAsia="MS Mincho" w:cs="Times New Roman"/>
        </w:rPr>
        <w:t>concerns.</w:t>
      </w:r>
    </w:p>
    <w:p w14:paraId="499EB95D" w14:textId="77777777" w:rsidR="006E58BE" w:rsidRPr="000B4FC4" w:rsidRDefault="006E58BE" w:rsidP="001F6C3F">
      <w:pPr>
        <w:numPr>
          <w:ilvl w:val="0"/>
          <w:numId w:val="17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693A0A76" w14:textId="77777777" w:rsidR="001F6C3F" w:rsidRDefault="001F6C3F" w:rsidP="008F2119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If yo</w:t>
      </w:r>
      <w:r w:rsidR="00DF52FC">
        <w:rPr>
          <w:rFonts w:eastAsia="MS Mincho" w:cs="Times New Roman"/>
        </w:rPr>
        <w:t xml:space="preserve">u </w:t>
      </w:r>
      <w:r w:rsidR="00C3634C">
        <w:rPr>
          <w:rFonts w:eastAsia="MS Mincho" w:cs="Times New Roman"/>
        </w:rPr>
        <w:t>answered</w:t>
      </w:r>
      <w:r w:rsidR="00DF52FC">
        <w:rPr>
          <w:rFonts w:eastAsia="MS Mincho" w:cs="Times New Roman"/>
        </w:rPr>
        <w:t xml:space="preserve"> ‘Other’ in Question </w:t>
      </w:r>
      <w:r w:rsidR="0050794E">
        <w:rPr>
          <w:rFonts w:eastAsia="MS Mincho" w:cs="Times New Roman"/>
        </w:rPr>
        <w:t>1</w:t>
      </w:r>
      <w:r w:rsidR="00E7481E">
        <w:rPr>
          <w:rFonts w:eastAsia="MS Mincho" w:cs="Times New Roman"/>
        </w:rPr>
        <w:t>11</w:t>
      </w:r>
      <w:r>
        <w:rPr>
          <w:rFonts w:eastAsia="MS Mincho" w:cs="Times New Roman"/>
        </w:rPr>
        <w:t>, could you specify?</w:t>
      </w:r>
    </w:p>
    <w:p w14:paraId="72B03D5C" w14:textId="00BDB4BB" w:rsidR="001F6C3F" w:rsidRDefault="001F6C3F" w:rsidP="001F6C3F">
      <w:pPr>
        <w:spacing w:line="276" w:lineRule="auto"/>
        <w:ind w:firstLine="720"/>
        <w:contextualSpacing/>
        <w:rPr>
          <w:rFonts w:eastAsia="MS Mincho" w:cs="Times New Roman"/>
          <w:lang w:val="en-GB"/>
        </w:rPr>
      </w:pPr>
      <w:r w:rsidRPr="00F21B14">
        <w:rPr>
          <w:rFonts w:eastAsia="MS Mincho" w:cs="Times New Roman"/>
        </w:rPr>
        <w:t>_________</w:t>
      </w:r>
      <w:r w:rsidR="002B3070">
        <w:rPr>
          <w:rFonts w:eastAsia="MS Mincho" w:cs="Times New Roman"/>
        </w:rPr>
        <w:t>_____________________________</w:t>
      </w:r>
      <w:r w:rsidRPr="00F21B14">
        <w:rPr>
          <w:rFonts w:eastAsia="MS Mincho" w:cs="Times New Roman"/>
        </w:rPr>
        <w:t xml:space="preserve">_ </w:t>
      </w:r>
      <w:r w:rsidRPr="00F21B14">
        <w:rPr>
          <w:rFonts w:eastAsia="MS Mincho" w:cs="Times New Roman"/>
          <w:lang w:val="en-GB"/>
        </w:rPr>
        <w:t>(</w:t>
      </w:r>
      <w:r w:rsidRPr="00F21B14">
        <w:rPr>
          <w:rFonts w:eastAsia="MS Mincho" w:cs="Times New Roman"/>
          <w:i/>
          <w:iCs/>
          <w:lang w:val="en-GB"/>
        </w:rPr>
        <w:t>free text answer</w:t>
      </w:r>
      <w:r w:rsidRPr="00F21B14">
        <w:rPr>
          <w:rFonts w:eastAsia="MS Mincho" w:cs="Times New Roman"/>
          <w:lang w:val="en-GB"/>
        </w:rPr>
        <w:t>)</w:t>
      </w:r>
    </w:p>
    <w:p w14:paraId="2585EF32" w14:textId="270AD692" w:rsidR="004D2913" w:rsidRDefault="004D2913" w:rsidP="004D2913">
      <w:pPr>
        <w:pStyle w:val="ListParagraph"/>
        <w:numPr>
          <w:ilvl w:val="0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 xml:space="preserve">Who </w:t>
      </w:r>
      <w:r w:rsidR="00264AE5" w:rsidRPr="00264AE5">
        <w:rPr>
          <w:rFonts w:eastAsia="MS Mincho" w:cs="Times New Roman"/>
        </w:rPr>
        <w:t xml:space="preserve">is monitoring the mental health issues of the person with Malan syndrome in ADULTHOOD? </w:t>
      </w:r>
      <w:r w:rsidR="00264AE5" w:rsidRPr="00264AE5">
        <w:rPr>
          <w:rFonts w:eastAsia="MS Mincho" w:cs="Times New Roman"/>
          <w:i/>
          <w:iCs/>
        </w:rPr>
        <w:t>(Select all that apply)</w:t>
      </w:r>
    </w:p>
    <w:p w14:paraId="6FD9C20E" w14:textId="16F0BAC7" w:rsidR="00264AE5" w:rsidRDefault="00264AE5" w:rsidP="00264AE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>Psychologist</w:t>
      </w:r>
    </w:p>
    <w:p w14:paraId="4B94D367" w14:textId="3B40C303" w:rsidR="00264AE5" w:rsidRDefault="00264AE5" w:rsidP="00264AE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 w:rsidRPr="00264AE5">
        <w:rPr>
          <w:rFonts w:eastAsia="MS Mincho" w:cs="Times New Roman"/>
          <w:lang w:val="en-GB"/>
        </w:rPr>
        <w:t>Behavioural</w:t>
      </w:r>
      <w:r>
        <w:rPr>
          <w:rFonts w:eastAsia="MS Mincho" w:cs="Times New Roman"/>
        </w:rPr>
        <w:t xml:space="preserve"> specialist</w:t>
      </w:r>
    </w:p>
    <w:p w14:paraId="0F5CE127" w14:textId="69A1E425" w:rsidR="00264AE5" w:rsidRDefault="00264AE5" w:rsidP="00264AE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lastRenderedPageBreak/>
        <w:t>Psychiatrist</w:t>
      </w:r>
    </w:p>
    <w:p w14:paraId="3DFD87C7" w14:textId="366A932D" w:rsidR="00264AE5" w:rsidRDefault="00264AE5" w:rsidP="00264AE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 w:rsidRPr="00264AE5">
        <w:rPr>
          <w:rFonts w:eastAsia="MS Mincho" w:cs="Times New Roman"/>
        </w:rPr>
        <w:t>Physician for people with intellectual disabilities</w:t>
      </w:r>
    </w:p>
    <w:p w14:paraId="707AB4A6" w14:textId="4F6048C9" w:rsidR="00264AE5" w:rsidRDefault="00264AE5" w:rsidP="00264AE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>Other</w:t>
      </w:r>
    </w:p>
    <w:p w14:paraId="79C4F051" w14:textId="30D5C36F" w:rsidR="00264AE5" w:rsidRDefault="00264AE5" w:rsidP="00264AE5">
      <w:pPr>
        <w:pStyle w:val="ListParagraph"/>
        <w:numPr>
          <w:ilvl w:val="1"/>
          <w:numId w:val="22"/>
        </w:numPr>
        <w:spacing w:line="276" w:lineRule="auto"/>
        <w:rPr>
          <w:rFonts w:eastAsia="MS Mincho" w:cs="Times New Roman"/>
        </w:rPr>
      </w:pPr>
      <w:r>
        <w:rPr>
          <w:rFonts w:eastAsia="MS Mincho" w:cs="Times New Roman"/>
        </w:rPr>
        <w:t>None</w:t>
      </w:r>
    </w:p>
    <w:p w14:paraId="79017AD1" w14:textId="27070CE9" w:rsidR="00264AE5" w:rsidRPr="00264AE5" w:rsidRDefault="00264AE5" w:rsidP="00264AE5">
      <w:pPr>
        <w:pStyle w:val="ListParagraph"/>
        <w:numPr>
          <w:ilvl w:val="0"/>
          <w:numId w:val="22"/>
        </w:numPr>
        <w:rPr>
          <w:rFonts w:eastAsia="MS Mincho" w:cs="Times New Roman"/>
        </w:rPr>
      </w:pPr>
      <w:r>
        <w:rPr>
          <w:rFonts w:eastAsia="MS Mincho" w:cs="Times New Roman"/>
        </w:rPr>
        <w:t>If you answered ‘Other’ in Question 113, could you specify?</w:t>
      </w:r>
      <w:r>
        <w:rPr>
          <w:rFonts w:eastAsia="MS Mincho" w:cs="Times New Roman"/>
        </w:rPr>
        <w:br/>
        <w:t>______</w:t>
      </w:r>
      <w:r w:rsidR="002B3070">
        <w:rPr>
          <w:rFonts w:eastAsia="MS Mincho" w:cs="Times New Roman"/>
        </w:rPr>
        <w:t>________________________________</w:t>
      </w:r>
      <w:r>
        <w:rPr>
          <w:rFonts w:eastAsia="MS Mincho" w:cs="Times New Roman"/>
        </w:rPr>
        <w:t xml:space="preserve">___ </w:t>
      </w:r>
      <w:r w:rsidRPr="00264AE5">
        <w:rPr>
          <w:rFonts w:eastAsia="MS Mincho" w:cs="Times New Roman"/>
          <w:i/>
          <w:iCs/>
        </w:rPr>
        <w:t>(free text answer)</w:t>
      </w:r>
    </w:p>
    <w:p w14:paraId="6E2EF339" w14:textId="1904629C" w:rsidR="001F6C3F" w:rsidRDefault="00DB7D33" w:rsidP="008F2119">
      <w:pPr>
        <w:numPr>
          <w:ilvl w:val="0"/>
          <w:numId w:val="22"/>
        </w:numPr>
        <w:spacing w:line="276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Any </w:t>
      </w:r>
      <w:r w:rsidR="00BB4C7A">
        <w:rPr>
          <w:rFonts w:eastAsia="MS Mincho" w:cs="Times New Roman"/>
        </w:rPr>
        <w:t>final</w:t>
      </w:r>
      <w:r>
        <w:rPr>
          <w:rFonts w:eastAsia="MS Mincho" w:cs="Times New Roman"/>
        </w:rPr>
        <w:t xml:space="preserve"> comments</w:t>
      </w:r>
      <w:r w:rsidR="001F6C3F">
        <w:rPr>
          <w:rFonts w:eastAsia="MS Mincho" w:cs="Times New Roman"/>
        </w:rPr>
        <w:t>?</w:t>
      </w:r>
      <w:r>
        <w:rPr>
          <w:rFonts w:eastAsia="MS Mincho" w:cs="Times New Roman"/>
        </w:rPr>
        <w:t xml:space="preserve"> </w:t>
      </w:r>
    </w:p>
    <w:p w14:paraId="1A35B4D7" w14:textId="1A38FB7D" w:rsidR="001F6C3F" w:rsidRPr="001F6C3F" w:rsidRDefault="001F6C3F" w:rsidP="001F6C3F">
      <w:pPr>
        <w:pStyle w:val="ListParagraph"/>
        <w:spacing w:line="276" w:lineRule="auto"/>
        <w:rPr>
          <w:rFonts w:eastAsia="MS Mincho" w:cs="Times New Roman"/>
        </w:rPr>
      </w:pPr>
      <w:r w:rsidRPr="001F6C3F">
        <w:rPr>
          <w:rFonts w:eastAsia="MS Mincho" w:cs="Times New Roman"/>
        </w:rPr>
        <w:t>______</w:t>
      </w:r>
      <w:r w:rsidR="002B3070">
        <w:rPr>
          <w:rFonts w:eastAsia="MS Mincho" w:cs="Times New Roman"/>
        </w:rPr>
        <w:t>_______________________________</w:t>
      </w:r>
      <w:r w:rsidRPr="001F6C3F">
        <w:rPr>
          <w:rFonts w:eastAsia="MS Mincho" w:cs="Times New Roman"/>
        </w:rPr>
        <w:t xml:space="preserve">____ </w:t>
      </w:r>
      <w:r w:rsidRPr="001F6C3F">
        <w:rPr>
          <w:rFonts w:eastAsia="MS Mincho" w:cs="Times New Roman"/>
          <w:lang w:val="en-GB"/>
        </w:rPr>
        <w:t>(</w:t>
      </w:r>
      <w:r w:rsidRPr="001F6C3F">
        <w:rPr>
          <w:rFonts w:eastAsia="MS Mincho" w:cs="Times New Roman"/>
          <w:i/>
          <w:iCs/>
          <w:lang w:val="en-GB"/>
        </w:rPr>
        <w:t>free text answer</w:t>
      </w:r>
      <w:r w:rsidRPr="001F6C3F">
        <w:rPr>
          <w:rFonts w:eastAsia="MS Mincho" w:cs="Times New Roman"/>
          <w:lang w:val="en-GB"/>
        </w:rPr>
        <w:t>)</w:t>
      </w:r>
    </w:p>
    <w:p w14:paraId="19675B93" w14:textId="77777777" w:rsidR="004C7ECD" w:rsidRDefault="004C7ECD"/>
    <w:sectPr w:rsidR="004C7ECD" w:rsidSect="00DE35A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94EAD" w14:textId="77777777" w:rsidR="00713CC8" w:rsidRDefault="00713CC8" w:rsidP="004D585A">
      <w:r>
        <w:separator/>
      </w:r>
    </w:p>
  </w:endnote>
  <w:endnote w:type="continuationSeparator" w:id="0">
    <w:p w14:paraId="0FC99183" w14:textId="77777777" w:rsidR="00713CC8" w:rsidRDefault="00713CC8" w:rsidP="004D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9945553"/>
      <w:docPartObj>
        <w:docPartGallery w:val="Page Numbers (Bottom of Page)"/>
        <w:docPartUnique/>
      </w:docPartObj>
    </w:sdtPr>
    <w:sdtContent>
      <w:p w14:paraId="0C9DDE64" w14:textId="77777777" w:rsidR="004D585A" w:rsidRDefault="004D58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7F1" w:rsidRPr="002137F1">
          <w:rPr>
            <w:noProof/>
            <w:lang w:val="nb-NO"/>
          </w:rPr>
          <w:t>1</w:t>
        </w:r>
        <w:r>
          <w:fldChar w:fldCharType="end"/>
        </w:r>
      </w:p>
    </w:sdtContent>
  </w:sdt>
  <w:p w14:paraId="1F694F24" w14:textId="77777777" w:rsidR="004D585A" w:rsidRDefault="004D5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19053" w14:textId="77777777" w:rsidR="00713CC8" w:rsidRDefault="00713CC8" w:rsidP="004D585A">
      <w:r>
        <w:separator/>
      </w:r>
    </w:p>
  </w:footnote>
  <w:footnote w:type="continuationSeparator" w:id="0">
    <w:p w14:paraId="7FBCAAF9" w14:textId="77777777" w:rsidR="00713CC8" w:rsidRDefault="00713CC8" w:rsidP="004D5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62A"/>
    <w:multiLevelType w:val="hybridMultilevel"/>
    <w:tmpl w:val="08A4B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31279"/>
    <w:multiLevelType w:val="hybridMultilevel"/>
    <w:tmpl w:val="8EF279F4"/>
    <w:lvl w:ilvl="0" w:tplc="0414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0339E"/>
    <w:multiLevelType w:val="hybridMultilevel"/>
    <w:tmpl w:val="CE926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720B"/>
    <w:multiLevelType w:val="hybridMultilevel"/>
    <w:tmpl w:val="A45006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57EBD"/>
    <w:multiLevelType w:val="hybridMultilevel"/>
    <w:tmpl w:val="F57C2C9E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F5ED5"/>
    <w:multiLevelType w:val="hybridMultilevel"/>
    <w:tmpl w:val="D2A20D6C"/>
    <w:lvl w:ilvl="0" w:tplc="F626D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14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76517"/>
    <w:multiLevelType w:val="hybridMultilevel"/>
    <w:tmpl w:val="F39C5C7C"/>
    <w:lvl w:ilvl="0" w:tplc="04140019">
      <w:start w:val="1"/>
      <w:numFmt w:val="lowerLetter"/>
      <w:lvlText w:val="%1."/>
      <w:lvlJc w:val="left"/>
      <w:pPr>
        <w:ind w:left="1800" w:hanging="360"/>
      </w:p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C04674"/>
    <w:multiLevelType w:val="hybridMultilevel"/>
    <w:tmpl w:val="0D04CBBC"/>
    <w:lvl w:ilvl="0" w:tplc="0414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314E5"/>
    <w:multiLevelType w:val="hybridMultilevel"/>
    <w:tmpl w:val="1102CA3E"/>
    <w:lvl w:ilvl="0" w:tplc="0414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E4E0C"/>
    <w:multiLevelType w:val="hybridMultilevel"/>
    <w:tmpl w:val="AF107B8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71D68"/>
    <w:multiLevelType w:val="hybridMultilevel"/>
    <w:tmpl w:val="824E58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-720" w:hanging="360"/>
      </w:pPr>
    </w:lvl>
    <w:lvl w:ilvl="2" w:tplc="0414001B" w:tentative="1">
      <w:start w:val="1"/>
      <w:numFmt w:val="lowerRoman"/>
      <w:lvlText w:val="%3."/>
      <w:lvlJc w:val="right"/>
      <w:pPr>
        <w:ind w:left="0" w:hanging="180"/>
      </w:pPr>
    </w:lvl>
    <w:lvl w:ilvl="3" w:tplc="0414000F" w:tentative="1">
      <w:start w:val="1"/>
      <w:numFmt w:val="decimal"/>
      <w:lvlText w:val="%4."/>
      <w:lvlJc w:val="left"/>
      <w:pPr>
        <w:ind w:left="720" w:hanging="360"/>
      </w:pPr>
    </w:lvl>
    <w:lvl w:ilvl="4" w:tplc="04140019" w:tentative="1">
      <w:start w:val="1"/>
      <w:numFmt w:val="lowerLetter"/>
      <w:lvlText w:val="%5."/>
      <w:lvlJc w:val="left"/>
      <w:pPr>
        <w:ind w:left="1440" w:hanging="360"/>
      </w:pPr>
    </w:lvl>
    <w:lvl w:ilvl="5" w:tplc="0414001B" w:tentative="1">
      <w:start w:val="1"/>
      <w:numFmt w:val="lowerRoman"/>
      <w:lvlText w:val="%6."/>
      <w:lvlJc w:val="right"/>
      <w:pPr>
        <w:ind w:left="2160" w:hanging="180"/>
      </w:pPr>
    </w:lvl>
    <w:lvl w:ilvl="6" w:tplc="0414000F" w:tentative="1">
      <w:start w:val="1"/>
      <w:numFmt w:val="decimal"/>
      <w:lvlText w:val="%7."/>
      <w:lvlJc w:val="left"/>
      <w:pPr>
        <w:ind w:left="2880" w:hanging="360"/>
      </w:pPr>
    </w:lvl>
    <w:lvl w:ilvl="7" w:tplc="04140019" w:tentative="1">
      <w:start w:val="1"/>
      <w:numFmt w:val="lowerLetter"/>
      <w:lvlText w:val="%8."/>
      <w:lvlJc w:val="left"/>
      <w:pPr>
        <w:ind w:left="3600" w:hanging="360"/>
      </w:pPr>
    </w:lvl>
    <w:lvl w:ilvl="8" w:tplc="0414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1" w15:restartNumberingAfterBreak="0">
    <w:nsid w:val="28B013A6"/>
    <w:multiLevelType w:val="hybridMultilevel"/>
    <w:tmpl w:val="9502D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30B94"/>
    <w:multiLevelType w:val="hybridMultilevel"/>
    <w:tmpl w:val="A87A01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797C67"/>
    <w:multiLevelType w:val="hybridMultilevel"/>
    <w:tmpl w:val="81563E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A78EF"/>
    <w:multiLevelType w:val="hybridMultilevel"/>
    <w:tmpl w:val="6ADAA6D8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5" w15:restartNumberingAfterBreak="0">
    <w:nsid w:val="37C25485"/>
    <w:multiLevelType w:val="hybridMultilevel"/>
    <w:tmpl w:val="988260CC"/>
    <w:lvl w:ilvl="0" w:tplc="0414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E7949"/>
    <w:multiLevelType w:val="hybridMultilevel"/>
    <w:tmpl w:val="196800B8"/>
    <w:lvl w:ilvl="0" w:tplc="7870C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68A1"/>
    <w:multiLevelType w:val="hybridMultilevel"/>
    <w:tmpl w:val="5C8E26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B23A3"/>
    <w:multiLevelType w:val="hybridMultilevel"/>
    <w:tmpl w:val="954890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545CB"/>
    <w:multiLevelType w:val="hybridMultilevel"/>
    <w:tmpl w:val="823E0D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40CBC"/>
    <w:multiLevelType w:val="hybridMultilevel"/>
    <w:tmpl w:val="9ABCAF06"/>
    <w:lvl w:ilvl="0" w:tplc="DA743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B102E"/>
    <w:multiLevelType w:val="hybridMultilevel"/>
    <w:tmpl w:val="F57C2C9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140019" w:tentative="1">
      <w:start w:val="1"/>
      <w:numFmt w:val="lowerLetter"/>
      <w:lvlText w:val="%2."/>
      <w:lvlJc w:val="left"/>
      <w:pPr>
        <w:ind w:left="-360" w:hanging="360"/>
      </w:pPr>
    </w:lvl>
    <w:lvl w:ilvl="2" w:tplc="0414001B" w:tentative="1">
      <w:start w:val="1"/>
      <w:numFmt w:val="lowerRoman"/>
      <w:lvlText w:val="%3."/>
      <w:lvlJc w:val="right"/>
      <w:pPr>
        <w:ind w:left="360" w:hanging="180"/>
      </w:pPr>
    </w:lvl>
    <w:lvl w:ilvl="3" w:tplc="0414000F" w:tentative="1">
      <w:start w:val="1"/>
      <w:numFmt w:val="decimal"/>
      <w:lvlText w:val="%4."/>
      <w:lvlJc w:val="left"/>
      <w:pPr>
        <w:ind w:left="1080" w:hanging="360"/>
      </w:pPr>
    </w:lvl>
    <w:lvl w:ilvl="4" w:tplc="04140019" w:tentative="1">
      <w:start w:val="1"/>
      <w:numFmt w:val="lowerLetter"/>
      <w:lvlText w:val="%5."/>
      <w:lvlJc w:val="left"/>
      <w:pPr>
        <w:ind w:left="1800" w:hanging="360"/>
      </w:pPr>
    </w:lvl>
    <w:lvl w:ilvl="5" w:tplc="0414001B" w:tentative="1">
      <w:start w:val="1"/>
      <w:numFmt w:val="lowerRoman"/>
      <w:lvlText w:val="%6."/>
      <w:lvlJc w:val="right"/>
      <w:pPr>
        <w:ind w:left="2520" w:hanging="180"/>
      </w:pPr>
    </w:lvl>
    <w:lvl w:ilvl="6" w:tplc="0414000F" w:tentative="1">
      <w:start w:val="1"/>
      <w:numFmt w:val="decimal"/>
      <w:lvlText w:val="%7."/>
      <w:lvlJc w:val="left"/>
      <w:pPr>
        <w:ind w:left="3240" w:hanging="360"/>
      </w:pPr>
    </w:lvl>
    <w:lvl w:ilvl="7" w:tplc="04140019" w:tentative="1">
      <w:start w:val="1"/>
      <w:numFmt w:val="lowerLetter"/>
      <w:lvlText w:val="%8."/>
      <w:lvlJc w:val="left"/>
      <w:pPr>
        <w:ind w:left="3960" w:hanging="360"/>
      </w:pPr>
    </w:lvl>
    <w:lvl w:ilvl="8" w:tplc="0414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2" w15:restartNumberingAfterBreak="0">
    <w:nsid w:val="63371071"/>
    <w:multiLevelType w:val="hybridMultilevel"/>
    <w:tmpl w:val="012C4D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B7D68"/>
    <w:multiLevelType w:val="hybridMultilevel"/>
    <w:tmpl w:val="5C8E26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03C83"/>
    <w:multiLevelType w:val="hybridMultilevel"/>
    <w:tmpl w:val="4AAAB61E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5" w15:restartNumberingAfterBreak="0">
    <w:nsid w:val="76851C69"/>
    <w:multiLevelType w:val="hybridMultilevel"/>
    <w:tmpl w:val="F7BEC86E"/>
    <w:lvl w:ilvl="0" w:tplc="F626D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14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C7191"/>
    <w:multiLevelType w:val="hybridMultilevel"/>
    <w:tmpl w:val="0BB0E322"/>
    <w:lvl w:ilvl="0" w:tplc="4F4EB356">
      <w:start w:val="1"/>
      <w:numFmt w:val="lowerLetter"/>
      <w:lvlText w:val="%1."/>
      <w:lvlJc w:val="left"/>
      <w:pPr>
        <w:ind w:left="1800" w:hanging="360"/>
      </w:pPr>
      <w:rPr>
        <w:rFonts w:asciiTheme="minorHAnsi" w:eastAsia="MS Mincho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BB115FE"/>
    <w:multiLevelType w:val="hybridMultilevel"/>
    <w:tmpl w:val="04268594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AE7AA9"/>
    <w:multiLevelType w:val="hybridMultilevel"/>
    <w:tmpl w:val="FE269C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176">
    <w:abstractNumId w:val="25"/>
  </w:num>
  <w:num w:numId="2" w16cid:durableId="657923197">
    <w:abstractNumId w:val="13"/>
  </w:num>
  <w:num w:numId="3" w16cid:durableId="802503069">
    <w:abstractNumId w:val="22"/>
  </w:num>
  <w:num w:numId="4" w16cid:durableId="1111977330">
    <w:abstractNumId w:val="3"/>
  </w:num>
  <w:num w:numId="5" w16cid:durableId="130368373">
    <w:abstractNumId w:val="18"/>
  </w:num>
  <w:num w:numId="6" w16cid:durableId="695694846">
    <w:abstractNumId w:val="27"/>
  </w:num>
  <w:num w:numId="7" w16cid:durableId="1842234311">
    <w:abstractNumId w:val="5"/>
  </w:num>
  <w:num w:numId="8" w16cid:durableId="1881168193">
    <w:abstractNumId w:val="21"/>
  </w:num>
  <w:num w:numId="9" w16cid:durableId="1012876682">
    <w:abstractNumId w:val="4"/>
  </w:num>
  <w:num w:numId="10" w16cid:durableId="995569883">
    <w:abstractNumId w:val="10"/>
  </w:num>
  <w:num w:numId="11" w16cid:durableId="330715564">
    <w:abstractNumId w:val="6"/>
  </w:num>
  <w:num w:numId="12" w16cid:durableId="663162334">
    <w:abstractNumId w:val="1"/>
  </w:num>
  <w:num w:numId="13" w16cid:durableId="1061557778">
    <w:abstractNumId w:val="8"/>
  </w:num>
  <w:num w:numId="14" w16cid:durableId="1425764409">
    <w:abstractNumId w:val="15"/>
  </w:num>
  <w:num w:numId="15" w16cid:durableId="686758222">
    <w:abstractNumId w:val="7"/>
  </w:num>
  <w:num w:numId="16" w16cid:durableId="358046038">
    <w:abstractNumId w:val="24"/>
  </w:num>
  <w:num w:numId="17" w16cid:durableId="105006230">
    <w:abstractNumId w:val="14"/>
  </w:num>
  <w:num w:numId="18" w16cid:durableId="594945560">
    <w:abstractNumId w:val="17"/>
  </w:num>
  <w:num w:numId="19" w16cid:durableId="107939918">
    <w:abstractNumId w:val="23"/>
  </w:num>
  <w:num w:numId="20" w16cid:durableId="1537234089">
    <w:abstractNumId w:val="19"/>
  </w:num>
  <w:num w:numId="21" w16cid:durableId="2058123776">
    <w:abstractNumId w:val="12"/>
  </w:num>
  <w:num w:numId="22" w16cid:durableId="58869483">
    <w:abstractNumId w:val="9"/>
  </w:num>
  <w:num w:numId="23" w16cid:durableId="1094786817">
    <w:abstractNumId w:val="28"/>
  </w:num>
  <w:num w:numId="24" w16cid:durableId="1080325601">
    <w:abstractNumId w:val="26"/>
  </w:num>
  <w:num w:numId="25" w16cid:durableId="1437091186">
    <w:abstractNumId w:val="20"/>
  </w:num>
  <w:num w:numId="26" w16cid:durableId="527068545">
    <w:abstractNumId w:val="16"/>
  </w:num>
  <w:num w:numId="27" w16cid:durableId="1598826702">
    <w:abstractNumId w:val="0"/>
  </w:num>
  <w:num w:numId="28" w16cid:durableId="54813755">
    <w:abstractNumId w:val="2"/>
  </w:num>
  <w:num w:numId="29" w16cid:durableId="5286896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0F1"/>
    <w:rsid w:val="00004071"/>
    <w:rsid w:val="000108EA"/>
    <w:rsid w:val="00012C36"/>
    <w:rsid w:val="000132BF"/>
    <w:rsid w:val="00014B41"/>
    <w:rsid w:val="0001656A"/>
    <w:rsid w:val="0002063B"/>
    <w:rsid w:val="00020A9C"/>
    <w:rsid w:val="0002213F"/>
    <w:rsid w:val="000228DF"/>
    <w:rsid w:val="00027A75"/>
    <w:rsid w:val="0003119D"/>
    <w:rsid w:val="00031C63"/>
    <w:rsid w:val="000324A5"/>
    <w:rsid w:val="00032D2C"/>
    <w:rsid w:val="00033AD9"/>
    <w:rsid w:val="00041238"/>
    <w:rsid w:val="0004139D"/>
    <w:rsid w:val="000451E0"/>
    <w:rsid w:val="00045E55"/>
    <w:rsid w:val="00047679"/>
    <w:rsid w:val="00053D67"/>
    <w:rsid w:val="00053E17"/>
    <w:rsid w:val="00054464"/>
    <w:rsid w:val="00054562"/>
    <w:rsid w:val="000546CB"/>
    <w:rsid w:val="00054A13"/>
    <w:rsid w:val="000555D8"/>
    <w:rsid w:val="000561C3"/>
    <w:rsid w:val="000604B5"/>
    <w:rsid w:val="000616A7"/>
    <w:rsid w:val="0006223E"/>
    <w:rsid w:val="00065233"/>
    <w:rsid w:val="00065700"/>
    <w:rsid w:val="00067243"/>
    <w:rsid w:val="00074B61"/>
    <w:rsid w:val="00076C45"/>
    <w:rsid w:val="00076CEF"/>
    <w:rsid w:val="00077B43"/>
    <w:rsid w:val="00080DC1"/>
    <w:rsid w:val="0009035E"/>
    <w:rsid w:val="00093546"/>
    <w:rsid w:val="00093564"/>
    <w:rsid w:val="000A001F"/>
    <w:rsid w:val="000A0EFB"/>
    <w:rsid w:val="000A7FA2"/>
    <w:rsid w:val="000B02C3"/>
    <w:rsid w:val="000B37DA"/>
    <w:rsid w:val="000B4E6F"/>
    <w:rsid w:val="000B7A11"/>
    <w:rsid w:val="000C04EF"/>
    <w:rsid w:val="000C177B"/>
    <w:rsid w:val="000C3577"/>
    <w:rsid w:val="000C749A"/>
    <w:rsid w:val="000D0834"/>
    <w:rsid w:val="000D476A"/>
    <w:rsid w:val="000D4C81"/>
    <w:rsid w:val="000D6D3D"/>
    <w:rsid w:val="000D6FC4"/>
    <w:rsid w:val="000D7066"/>
    <w:rsid w:val="000E1FED"/>
    <w:rsid w:val="000E33E1"/>
    <w:rsid w:val="000E4805"/>
    <w:rsid w:val="000E4A84"/>
    <w:rsid w:val="000E6E87"/>
    <w:rsid w:val="000E7B7E"/>
    <w:rsid w:val="000F281D"/>
    <w:rsid w:val="000F3F6A"/>
    <w:rsid w:val="00101C92"/>
    <w:rsid w:val="001034CB"/>
    <w:rsid w:val="00106929"/>
    <w:rsid w:val="00106C6D"/>
    <w:rsid w:val="0011128F"/>
    <w:rsid w:val="001123A8"/>
    <w:rsid w:val="001140AC"/>
    <w:rsid w:val="00114F0E"/>
    <w:rsid w:val="00116FF7"/>
    <w:rsid w:val="00117360"/>
    <w:rsid w:val="00117DAB"/>
    <w:rsid w:val="00121C66"/>
    <w:rsid w:val="00125B1A"/>
    <w:rsid w:val="00126B76"/>
    <w:rsid w:val="00127164"/>
    <w:rsid w:val="00131461"/>
    <w:rsid w:val="0013161D"/>
    <w:rsid w:val="00132BF8"/>
    <w:rsid w:val="00134D10"/>
    <w:rsid w:val="0014246C"/>
    <w:rsid w:val="001426E6"/>
    <w:rsid w:val="0014272A"/>
    <w:rsid w:val="00146F39"/>
    <w:rsid w:val="00147F65"/>
    <w:rsid w:val="00150D57"/>
    <w:rsid w:val="001515BD"/>
    <w:rsid w:val="0015299C"/>
    <w:rsid w:val="001536DB"/>
    <w:rsid w:val="00153F24"/>
    <w:rsid w:val="00154F84"/>
    <w:rsid w:val="00157227"/>
    <w:rsid w:val="00180196"/>
    <w:rsid w:val="0018215C"/>
    <w:rsid w:val="0018234B"/>
    <w:rsid w:val="00182A43"/>
    <w:rsid w:val="00183757"/>
    <w:rsid w:val="00185261"/>
    <w:rsid w:val="00190DC0"/>
    <w:rsid w:val="001921DF"/>
    <w:rsid w:val="001941A8"/>
    <w:rsid w:val="00194733"/>
    <w:rsid w:val="001A0715"/>
    <w:rsid w:val="001A22D2"/>
    <w:rsid w:val="001A600E"/>
    <w:rsid w:val="001A65AD"/>
    <w:rsid w:val="001B0E20"/>
    <w:rsid w:val="001B5053"/>
    <w:rsid w:val="001B5885"/>
    <w:rsid w:val="001C0432"/>
    <w:rsid w:val="001C0910"/>
    <w:rsid w:val="001C0BA7"/>
    <w:rsid w:val="001C2338"/>
    <w:rsid w:val="001C4CD5"/>
    <w:rsid w:val="001D2F7F"/>
    <w:rsid w:val="001D38D1"/>
    <w:rsid w:val="001D4637"/>
    <w:rsid w:val="001D49F7"/>
    <w:rsid w:val="001D741D"/>
    <w:rsid w:val="001D7450"/>
    <w:rsid w:val="001D789A"/>
    <w:rsid w:val="001E10FE"/>
    <w:rsid w:val="001E338B"/>
    <w:rsid w:val="001E642C"/>
    <w:rsid w:val="001F1CB3"/>
    <w:rsid w:val="001F2073"/>
    <w:rsid w:val="001F2410"/>
    <w:rsid w:val="001F3A98"/>
    <w:rsid w:val="001F5A42"/>
    <w:rsid w:val="001F5DA0"/>
    <w:rsid w:val="001F6C3F"/>
    <w:rsid w:val="00200F94"/>
    <w:rsid w:val="00201CB6"/>
    <w:rsid w:val="00207B43"/>
    <w:rsid w:val="00211311"/>
    <w:rsid w:val="002137F1"/>
    <w:rsid w:val="00215C62"/>
    <w:rsid w:val="00221CD2"/>
    <w:rsid w:val="00222187"/>
    <w:rsid w:val="00222D65"/>
    <w:rsid w:val="00225C99"/>
    <w:rsid w:val="00231BC6"/>
    <w:rsid w:val="00234153"/>
    <w:rsid w:val="00234672"/>
    <w:rsid w:val="00235BDD"/>
    <w:rsid w:val="0023710D"/>
    <w:rsid w:val="00243196"/>
    <w:rsid w:val="00244FD5"/>
    <w:rsid w:val="00250E09"/>
    <w:rsid w:val="00253A79"/>
    <w:rsid w:val="00257E12"/>
    <w:rsid w:val="00264AE5"/>
    <w:rsid w:val="00264BCF"/>
    <w:rsid w:val="00266B54"/>
    <w:rsid w:val="00266D65"/>
    <w:rsid w:val="00275D9D"/>
    <w:rsid w:val="00275F53"/>
    <w:rsid w:val="002839A6"/>
    <w:rsid w:val="00283C17"/>
    <w:rsid w:val="00286378"/>
    <w:rsid w:val="002874D6"/>
    <w:rsid w:val="00290106"/>
    <w:rsid w:val="00290956"/>
    <w:rsid w:val="00292622"/>
    <w:rsid w:val="00295C3E"/>
    <w:rsid w:val="002970BD"/>
    <w:rsid w:val="002A3141"/>
    <w:rsid w:val="002A7060"/>
    <w:rsid w:val="002A7AF5"/>
    <w:rsid w:val="002B3070"/>
    <w:rsid w:val="002C6049"/>
    <w:rsid w:val="002C63C0"/>
    <w:rsid w:val="002D0DC9"/>
    <w:rsid w:val="002D0E52"/>
    <w:rsid w:val="002D0E93"/>
    <w:rsid w:val="002D56CE"/>
    <w:rsid w:val="002E0D4A"/>
    <w:rsid w:val="002E42E9"/>
    <w:rsid w:val="002E7B64"/>
    <w:rsid w:val="002F06AE"/>
    <w:rsid w:val="002F07C6"/>
    <w:rsid w:val="002F324A"/>
    <w:rsid w:val="002F67DA"/>
    <w:rsid w:val="002F729C"/>
    <w:rsid w:val="002F7560"/>
    <w:rsid w:val="003024B0"/>
    <w:rsid w:val="00302B3D"/>
    <w:rsid w:val="003034C4"/>
    <w:rsid w:val="003058D2"/>
    <w:rsid w:val="00311B64"/>
    <w:rsid w:val="00311D21"/>
    <w:rsid w:val="0031688E"/>
    <w:rsid w:val="0031768F"/>
    <w:rsid w:val="00322C8B"/>
    <w:rsid w:val="00326CA5"/>
    <w:rsid w:val="0033048E"/>
    <w:rsid w:val="003308DD"/>
    <w:rsid w:val="00332BBB"/>
    <w:rsid w:val="00333457"/>
    <w:rsid w:val="00335D4D"/>
    <w:rsid w:val="0034508B"/>
    <w:rsid w:val="003509E2"/>
    <w:rsid w:val="003536EB"/>
    <w:rsid w:val="0036104C"/>
    <w:rsid w:val="003610FD"/>
    <w:rsid w:val="0036208E"/>
    <w:rsid w:val="00362739"/>
    <w:rsid w:val="00363F4C"/>
    <w:rsid w:val="00364A07"/>
    <w:rsid w:val="00365D37"/>
    <w:rsid w:val="0036659D"/>
    <w:rsid w:val="003674E9"/>
    <w:rsid w:val="00371B4C"/>
    <w:rsid w:val="00380045"/>
    <w:rsid w:val="00380AB1"/>
    <w:rsid w:val="00381EFF"/>
    <w:rsid w:val="00385CF5"/>
    <w:rsid w:val="0038718C"/>
    <w:rsid w:val="003944B6"/>
    <w:rsid w:val="00396293"/>
    <w:rsid w:val="003A3640"/>
    <w:rsid w:val="003A39EE"/>
    <w:rsid w:val="003A5426"/>
    <w:rsid w:val="003B23D0"/>
    <w:rsid w:val="003B5B10"/>
    <w:rsid w:val="003B694A"/>
    <w:rsid w:val="003B6D37"/>
    <w:rsid w:val="003B77B0"/>
    <w:rsid w:val="003B791C"/>
    <w:rsid w:val="003B7EE6"/>
    <w:rsid w:val="003C1BD5"/>
    <w:rsid w:val="003D1D47"/>
    <w:rsid w:val="003D31F3"/>
    <w:rsid w:val="003D50CE"/>
    <w:rsid w:val="003D55BE"/>
    <w:rsid w:val="003E746F"/>
    <w:rsid w:val="003F0456"/>
    <w:rsid w:val="003F062A"/>
    <w:rsid w:val="003F2B3D"/>
    <w:rsid w:val="003F47FB"/>
    <w:rsid w:val="003F63CD"/>
    <w:rsid w:val="0040195E"/>
    <w:rsid w:val="004036D3"/>
    <w:rsid w:val="00410E62"/>
    <w:rsid w:val="004123E8"/>
    <w:rsid w:val="00413BE5"/>
    <w:rsid w:val="0041504C"/>
    <w:rsid w:val="004156EC"/>
    <w:rsid w:val="0041692B"/>
    <w:rsid w:val="00420687"/>
    <w:rsid w:val="0042144A"/>
    <w:rsid w:val="00423542"/>
    <w:rsid w:val="00423714"/>
    <w:rsid w:val="004242D4"/>
    <w:rsid w:val="00425F5E"/>
    <w:rsid w:val="0042794C"/>
    <w:rsid w:val="00432060"/>
    <w:rsid w:val="00435106"/>
    <w:rsid w:val="004352EA"/>
    <w:rsid w:val="00436199"/>
    <w:rsid w:val="00437778"/>
    <w:rsid w:val="00437F0D"/>
    <w:rsid w:val="0044138C"/>
    <w:rsid w:val="00441D12"/>
    <w:rsid w:val="00442FFC"/>
    <w:rsid w:val="00443558"/>
    <w:rsid w:val="0044417E"/>
    <w:rsid w:val="004470F4"/>
    <w:rsid w:val="00447500"/>
    <w:rsid w:val="00450436"/>
    <w:rsid w:val="0045302C"/>
    <w:rsid w:val="00453036"/>
    <w:rsid w:val="00453E4B"/>
    <w:rsid w:val="0045479A"/>
    <w:rsid w:val="004604B5"/>
    <w:rsid w:val="0046110E"/>
    <w:rsid w:val="004624FC"/>
    <w:rsid w:val="00467890"/>
    <w:rsid w:val="00473DC8"/>
    <w:rsid w:val="0047401E"/>
    <w:rsid w:val="00477E2E"/>
    <w:rsid w:val="00483192"/>
    <w:rsid w:val="00484B86"/>
    <w:rsid w:val="0048542B"/>
    <w:rsid w:val="00491FEE"/>
    <w:rsid w:val="00492053"/>
    <w:rsid w:val="004940FD"/>
    <w:rsid w:val="004A2929"/>
    <w:rsid w:val="004A39E9"/>
    <w:rsid w:val="004A5217"/>
    <w:rsid w:val="004A66C1"/>
    <w:rsid w:val="004A6F44"/>
    <w:rsid w:val="004B5CA9"/>
    <w:rsid w:val="004C788D"/>
    <w:rsid w:val="004C7ECD"/>
    <w:rsid w:val="004D1C0D"/>
    <w:rsid w:val="004D1FF1"/>
    <w:rsid w:val="004D2913"/>
    <w:rsid w:val="004D49F4"/>
    <w:rsid w:val="004D585A"/>
    <w:rsid w:val="004D5AC5"/>
    <w:rsid w:val="004D65C7"/>
    <w:rsid w:val="004D6CE0"/>
    <w:rsid w:val="004D79E2"/>
    <w:rsid w:val="004E2BC7"/>
    <w:rsid w:val="004E2F03"/>
    <w:rsid w:val="004F3CF9"/>
    <w:rsid w:val="004F4144"/>
    <w:rsid w:val="004F610D"/>
    <w:rsid w:val="004F70F9"/>
    <w:rsid w:val="005040C0"/>
    <w:rsid w:val="00505BA1"/>
    <w:rsid w:val="0050794E"/>
    <w:rsid w:val="00510165"/>
    <w:rsid w:val="00510DD5"/>
    <w:rsid w:val="00514A14"/>
    <w:rsid w:val="00516F9F"/>
    <w:rsid w:val="00517D27"/>
    <w:rsid w:val="00521FB1"/>
    <w:rsid w:val="0052373B"/>
    <w:rsid w:val="00525E81"/>
    <w:rsid w:val="00534153"/>
    <w:rsid w:val="0053573F"/>
    <w:rsid w:val="00537B83"/>
    <w:rsid w:val="00537D46"/>
    <w:rsid w:val="005402DE"/>
    <w:rsid w:val="005410F1"/>
    <w:rsid w:val="005450A7"/>
    <w:rsid w:val="00545A9B"/>
    <w:rsid w:val="0054614F"/>
    <w:rsid w:val="00546DD0"/>
    <w:rsid w:val="00550FA7"/>
    <w:rsid w:val="0055233E"/>
    <w:rsid w:val="0055236E"/>
    <w:rsid w:val="00554B19"/>
    <w:rsid w:val="00557DF2"/>
    <w:rsid w:val="00561EE0"/>
    <w:rsid w:val="00564850"/>
    <w:rsid w:val="005648CB"/>
    <w:rsid w:val="00567E8D"/>
    <w:rsid w:val="00570A62"/>
    <w:rsid w:val="00571723"/>
    <w:rsid w:val="00573A62"/>
    <w:rsid w:val="00574944"/>
    <w:rsid w:val="005763FE"/>
    <w:rsid w:val="00576D28"/>
    <w:rsid w:val="0057791C"/>
    <w:rsid w:val="00585126"/>
    <w:rsid w:val="00590B1D"/>
    <w:rsid w:val="00593A14"/>
    <w:rsid w:val="00596344"/>
    <w:rsid w:val="005A1CC2"/>
    <w:rsid w:val="005A3D4B"/>
    <w:rsid w:val="005A5E29"/>
    <w:rsid w:val="005A7A71"/>
    <w:rsid w:val="005B0A0E"/>
    <w:rsid w:val="005B2951"/>
    <w:rsid w:val="005B7F54"/>
    <w:rsid w:val="005C082D"/>
    <w:rsid w:val="005C0DD1"/>
    <w:rsid w:val="005C696F"/>
    <w:rsid w:val="005D2050"/>
    <w:rsid w:val="005D2B0E"/>
    <w:rsid w:val="005D43F6"/>
    <w:rsid w:val="005D78E5"/>
    <w:rsid w:val="005D7CF7"/>
    <w:rsid w:val="005E00F7"/>
    <w:rsid w:val="005E031B"/>
    <w:rsid w:val="005E09E1"/>
    <w:rsid w:val="005E189E"/>
    <w:rsid w:val="005E284E"/>
    <w:rsid w:val="005E345E"/>
    <w:rsid w:val="005E4710"/>
    <w:rsid w:val="005E47B9"/>
    <w:rsid w:val="005E4FC8"/>
    <w:rsid w:val="005E5D3A"/>
    <w:rsid w:val="005F1A74"/>
    <w:rsid w:val="006030F7"/>
    <w:rsid w:val="0060481F"/>
    <w:rsid w:val="006048E9"/>
    <w:rsid w:val="00607E9A"/>
    <w:rsid w:val="00611B8D"/>
    <w:rsid w:val="0061350E"/>
    <w:rsid w:val="0062084B"/>
    <w:rsid w:val="0062544E"/>
    <w:rsid w:val="0063015D"/>
    <w:rsid w:val="0063226D"/>
    <w:rsid w:val="00634917"/>
    <w:rsid w:val="00634F75"/>
    <w:rsid w:val="00635AD7"/>
    <w:rsid w:val="00636E50"/>
    <w:rsid w:val="00637A54"/>
    <w:rsid w:val="00645418"/>
    <w:rsid w:val="0064601B"/>
    <w:rsid w:val="00646512"/>
    <w:rsid w:val="0064668E"/>
    <w:rsid w:val="00650254"/>
    <w:rsid w:val="00651163"/>
    <w:rsid w:val="00656925"/>
    <w:rsid w:val="00664B63"/>
    <w:rsid w:val="00665A0D"/>
    <w:rsid w:val="00665EDE"/>
    <w:rsid w:val="00670587"/>
    <w:rsid w:val="00674CB4"/>
    <w:rsid w:val="0067555C"/>
    <w:rsid w:val="006761F7"/>
    <w:rsid w:val="00687B67"/>
    <w:rsid w:val="00687EC3"/>
    <w:rsid w:val="0069188A"/>
    <w:rsid w:val="00691EE2"/>
    <w:rsid w:val="006946B1"/>
    <w:rsid w:val="00694A09"/>
    <w:rsid w:val="006A1038"/>
    <w:rsid w:val="006A116D"/>
    <w:rsid w:val="006A1D4B"/>
    <w:rsid w:val="006A20C0"/>
    <w:rsid w:val="006A5325"/>
    <w:rsid w:val="006A6C9F"/>
    <w:rsid w:val="006B15B1"/>
    <w:rsid w:val="006B4CCB"/>
    <w:rsid w:val="006B5371"/>
    <w:rsid w:val="006B7298"/>
    <w:rsid w:val="006B7E38"/>
    <w:rsid w:val="006C5982"/>
    <w:rsid w:val="006C711A"/>
    <w:rsid w:val="006D25D9"/>
    <w:rsid w:val="006D28AE"/>
    <w:rsid w:val="006D31A6"/>
    <w:rsid w:val="006E2905"/>
    <w:rsid w:val="006E2EA0"/>
    <w:rsid w:val="006E5441"/>
    <w:rsid w:val="006E58BE"/>
    <w:rsid w:val="006E5938"/>
    <w:rsid w:val="006F0CD6"/>
    <w:rsid w:val="006F1BE6"/>
    <w:rsid w:val="006F1E03"/>
    <w:rsid w:val="006F4B72"/>
    <w:rsid w:val="006F6CEA"/>
    <w:rsid w:val="00702C37"/>
    <w:rsid w:val="00703C17"/>
    <w:rsid w:val="0070586C"/>
    <w:rsid w:val="00706E05"/>
    <w:rsid w:val="007073D5"/>
    <w:rsid w:val="0070742D"/>
    <w:rsid w:val="00707B9C"/>
    <w:rsid w:val="00710910"/>
    <w:rsid w:val="0071228C"/>
    <w:rsid w:val="00713CC8"/>
    <w:rsid w:val="00716117"/>
    <w:rsid w:val="00722B51"/>
    <w:rsid w:val="0072579E"/>
    <w:rsid w:val="00726C28"/>
    <w:rsid w:val="007329EE"/>
    <w:rsid w:val="00732EF9"/>
    <w:rsid w:val="00733472"/>
    <w:rsid w:val="007364DB"/>
    <w:rsid w:val="00740C61"/>
    <w:rsid w:val="00741859"/>
    <w:rsid w:val="00741FE2"/>
    <w:rsid w:val="00751296"/>
    <w:rsid w:val="0075406E"/>
    <w:rsid w:val="00763A54"/>
    <w:rsid w:val="007650E3"/>
    <w:rsid w:val="00765EAC"/>
    <w:rsid w:val="00766C5F"/>
    <w:rsid w:val="00767DD6"/>
    <w:rsid w:val="00771C11"/>
    <w:rsid w:val="0077275B"/>
    <w:rsid w:val="007803B3"/>
    <w:rsid w:val="00782A46"/>
    <w:rsid w:val="00784AD4"/>
    <w:rsid w:val="00785640"/>
    <w:rsid w:val="0078604F"/>
    <w:rsid w:val="0078765D"/>
    <w:rsid w:val="007876DD"/>
    <w:rsid w:val="00793C57"/>
    <w:rsid w:val="00794E92"/>
    <w:rsid w:val="007A1A53"/>
    <w:rsid w:val="007A2394"/>
    <w:rsid w:val="007A53F1"/>
    <w:rsid w:val="007A5462"/>
    <w:rsid w:val="007A75A7"/>
    <w:rsid w:val="007B2730"/>
    <w:rsid w:val="007B3894"/>
    <w:rsid w:val="007B4146"/>
    <w:rsid w:val="007B4710"/>
    <w:rsid w:val="007C1A0A"/>
    <w:rsid w:val="007C1CFC"/>
    <w:rsid w:val="007C1D11"/>
    <w:rsid w:val="007C3EDC"/>
    <w:rsid w:val="007C771A"/>
    <w:rsid w:val="007C7FF7"/>
    <w:rsid w:val="007D03E1"/>
    <w:rsid w:val="007D22B7"/>
    <w:rsid w:val="007D2590"/>
    <w:rsid w:val="007D29FD"/>
    <w:rsid w:val="007D46DC"/>
    <w:rsid w:val="007D530E"/>
    <w:rsid w:val="007E0C9F"/>
    <w:rsid w:val="007E23AD"/>
    <w:rsid w:val="007E35CD"/>
    <w:rsid w:val="007E40E9"/>
    <w:rsid w:val="007E7676"/>
    <w:rsid w:val="007E7A45"/>
    <w:rsid w:val="007F21F2"/>
    <w:rsid w:val="007F2405"/>
    <w:rsid w:val="007F4D60"/>
    <w:rsid w:val="007F5CD0"/>
    <w:rsid w:val="00802AD8"/>
    <w:rsid w:val="008045B1"/>
    <w:rsid w:val="00804A17"/>
    <w:rsid w:val="00806EED"/>
    <w:rsid w:val="00810DB7"/>
    <w:rsid w:val="008121BD"/>
    <w:rsid w:val="00812259"/>
    <w:rsid w:val="00812683"/>
    <w:rsid w:val="008127C9"/>
    <w:rsid w:val="00812B08"/>
    <w:rsid w:val="00820D04"/>
    <w:rsid w:val="00822D7B"/>
    <w:rsid w:val="00830C16"/>
    <w:rsid w:val="00832FEC"/>
    <w:rsid w:val="008342FB"/>
    <w:rsid w:val="0083561F"/>
    <w:rsid w:val="0084405F"/>
    <w:rsid w:val="00845870"/>
    <w:rsid w:val="00846326"/>
    <w:rsid w:val="0085116E"/>
    <w:rsid w:val="0085440B"/>
    <w:rsid w:val="00855A84"/>
    <w:rsid w:val="00861B3D"/>
    <w:rsid w:val="00863201"/>
    <w:rsid w:val="0086330F"/>
    <w:rsid w:val="00863759"/>
    <w:rsid w:val="00863B98"/>
    <w:rsid w:val="00872867"/>
    <w:rsid w:val="00872C3E"/>
    <w:rsid w:val="00874F34"/>
    <w:rsid w:val="00876E93"/>
    <w:rsid w:val="008827D7"/>
    <w:rsid w:val="0088464F"/>
    <w:rsid w:val="0088753F"/>
    <w:rsid w:val="00887BF2"/>
    <w:rsid w:val="00894D2B"/>
    <w:rsid w:val="008A22D6"/>
    <w:rsid w:val="008A232E"/>
    <w:rsid w:val="008A3A40"/>
    <w:rsid w:val="008A3C09"/>
    <w:rsid w:val="008A6F05"/>
    <w:rsid w:val="008B21BB"/>
    <w:rsid w:val="008B5E07"/>
    <w:rsid w:val="008C73C7"/>
    <w:rsid w:val="008D1D5B"/>
    <w:rsid w:val="008D24BE"/>
    <w:rsid w:val="008D2727"/>
    <w:rsid w:val="008D29CA"/>
    <w:rsid w:val="008D4058"/>
    <w:rsid w:val="008D68A3"/>
    <w:rsid w:val="008D7DDB"/>
    <w:rsid w:val="008E0069"/>
    <w:rsid w:val="008E0223"/>
    <w:rsid w:val="008E2080"/>
    <w:rsid w:val="008E41E6"/>
    <w:rsid w:val="008E70BB"/>
    <w:rsid w:val="008F16EB"/>
    <w:rsid w:val="008F2119"/>
    <w:rsid w:val="008F23EE"/>
    <w:rsid w:val="008F2961"/>
    <w:rsid w:val="00903FD3"/>
    <w:rsid w:val="00906904"/>
    <w:rsid w:val="0091065E"/>
    <w:rsid w:val="00916BE8"/>
    <w:rsid w:val="009225CC"/>
    <w:rsid w:val="009247CE"/>
    <w:rsid w:val="00930173"/>
    <w:rsid w:val="009319AE"/>
    <w:rsid w:val="00932361"/>
    <w:rsid w:val="009369D9"/>
    <w:rsid w:val="00944325"/>
    <w:rsid w:val="00944B0D"/>
    <w:rsid w:val="0095187B"/>
    <w:rsid w:val="00953B8C"/>
    <w:rsid w:val="009569B5"/>
    <w:rsid w:val="00957E4B"/>
    <w:rsid w:val="00961965"/>
    <w:rsid w:val="00967144"/>
    <w:rsid w:val="00970C0C"/>
    <w:rsid w:val="00972258"/>
    <w:rsid w:val="0097279E"/>
    <w:rsid w:val="009741E0"/>
    <w:rsid w:val="00981CE4"/>
    <w:rsid w:val="00981F69"/>
    <w:rsid w:val="00983169"/>
    <w:rsid w:val="0098318E"/>
    <w:rsid w:val="009855B3"/>
    <w:rsid w:val="00993BC1"/>
    <w:rsid w:val="00994689"/>
    <w:rsid w:val="009A0DCC"/>
    <w:rsid w:val="009A1800"/>
    <w:rsid w:val="009A6059"/>
    <w:rsid w:val="009B5161"/>
    <w:rsid w:val="009B561F"/>
    <w:rsid w:val="009B6EEE"/>
    <w:rsid w:val="009C4F86"/>
    <w:rsid w:val="009C6800"/>
    <w:rsid w:val="009C749E"/>
    <w:rsid w:val="009D1ECF"/>
    <w:rsid w:val="009D5909"/>
    <w:rsid w:val="009E5CD6"/>
    <w:rsid w:val="009E6456"/>
    <w:rsid w:val="009E6FA9"/>
    <w:rsid w:val="009E7814"/>
    <w:rsid w:val="009F1993"/>
    <w:rsid w:val="00A005DF"/>
    <w:rsid w:val="00A01199"/>
    <w:rsid w:val="00A06590"/>
    <w:rsid w:val="00A07443"/>
    <w:rsid w:val="00A112AB"/>
    <w:rsid w:val="00A126DF"/>
    <w:rsid w:val="00A15E1A"/>
    <w:rsid w:val="00A16C66"/>
    <w:rsid w:val="00A1749B"/>
    <w:rsid w:val="00A221E7"/>
    <w:rsid w:val="00A258D4"/>
    <w:rsid w:val="00A26F96"/>
    <w:rsid w:val="00A30154"/>
    <w:rsid w:val="00A32360"/>
    <w:rsid w:val="00A3236C"/>
    <w:rsid w:val="00A32C07"/>
    <w:rsid w:val="00A33CD4"/>
    <w:rsid w:val="00A35F80"/>
    <w:rsid w:val="00A369AA"/>
    <w:rsid w:val="00A40082"/>
    <w:rsid w:val="00A41832"/>
    <w:rsid w:val="00A41CC5"/>
    <w:rsid w:val="00A43782"/>
    <w:rsid w:val="00A4476D"/>
    <w:rsid w:val="00A45472"/>
    <w:rsid w:val="00A45C60"/>
    <w:rsid w:val="00A51117"/>
    <w:rsid w:val="00A51C14"/>
    <w:rsid w:val="00A53493"/>
    <w:rsid w:val="00A61D4C"/>
    <w:rsid w:val="00A62932"/>
    <w:rsid w:val="00A6332B"/>
    <w:rsid w:val="00A7175B"/>
    <w:rsid w:val="00A718B1"/>
    <w:rsid w:val="00A726AF"/>
    <w:rsid w:val="00A74CEA"/>
    <w:rsid w:val="00A76204"/>
    <w:rsid w:val="00A76305"/>
    <w:rsid w:val="00A7766B"/>
    <w:rsid w:val="00A86D1F"/>
    <w:rsid w:val="00A8765A"/>
    <w:rsid w:val="00A91ADB"/>
    <w:rsid w:val="00A92639"/>
    <w:rsid w:val="00A95D3C"/>
    <w:rsid w:val="00AA41C8"/>
    <w:rsid w:val="00AB51FF"/>
    <w:rsid w:val="00AB55D1"/>
    <w:rsid w:val="00AB618B"/>
    <w:rsid w:val="00AB678D"/>
    <w:rsid w:val="00AB6B87"/>
    <w:rsid w:val="00AC3C1C"/>
    <w:rsid w:val="00AC44C2"/>
    <w:rsid w:val="00AC6640"/>
    <w:rsid w:val="00AC7B50"/>
    <w:rsid w:val="00AD09DC"/>
    <w:rsid w:val="00AD17FA"/>
    <w:rsid w:val="00AD2002"/>
    <w:rsid w:val="00AD7364"/>
    <w:rsid w:val="00AD7B79"/>
    <w:rsid w:val="00AE28EA"/>
    <w:rsid w:val="00AE54AA"/>
    <w:rsid w:val="00AE5901"/>
    <w:rsid w:val="00AE59F3"/>
    <w:rsid w:val="00AF34A7"/>
    <w:rsid w:val="00AF37B9"/>
    <w:rsid w:val="00AF55DC"/>
    <w:rsid w:val="00AF663B"/>
    <w:rsid w:val="00B07FE3"/>
    <w:rsid w:val="00B11219"/>
    <w:rsid w:val="00B14838"/>
    <w:rsid w:val="00B253A0"/>
    <w:rsid w:val="00B26A1E"/>
    <w:rsid w:val="00B353B8"/>
    <w:rsid w:val="00B424B4"/>
    <w:rsid w:val="00B43887"/>
    <w:rsid w:val="00B45671"/>
    <w:rsid w:val="00B460AC"/>
    <w:rsid w:val="00B51A81"/>
    <w:rsid w:val="00B55D4D"/>
    <w:rsid w:val="00B56D3B"/>
    <w:rsid w:val="00B612F8"/>
    <w:rsid w:val="00B63C9D"/>
    <w:rsid w:val="00B67357"/>
    <w:rsid w:val="00B67A94"/>
    <w:rsid w:val="00B704ED"/>
    <w:rsid w:val="00B72001"/>
    <w:rsid w:val="00B76903"/>
    <w:rsid w:val="00B77043"/>
    <w:rsid w:val="00B777F4"/>
    <w:rsid w:val="00B825C9"/>
    <w:rsid w:val="00B83B97"/>
    <w:rsid w:val="00B84D3E"/>
    <w:rsid w:val="00B851E4"/>
    <w:rsid w:val="00B8585E"/>
    <w:rsid w:val="00B900F4"/>
    <w:rsid w:val="00B90643"/>
    <w:rsid w:val="00B92A74"/>
    <w:rsid w:val="00B93925"/>
    <w:rsid w:val="00B95984"/>
    <w:rsid w:val="00BA1028"/>
    <w:rsid w:val="00BA272D"/>
    <w:rsid w:val="00BA2CA1"/>
    <w:rsid w:val="00BA4D95"/>
    <w:rsid w:val="00BA55CE"/>
    <w:rsid w:val="00BA7BFF"/>
    <w:rsid w:val="00BB1F31"/>
    <w:rsid w:val="00BB235D"/>
    <w:rsid w:val="00BB2740"/>
    <w:rsid w:val="00BB4143"/>
    <w:rsid w:val="00BB4C7A"/>
    <w:rsid w:val="00BB661D"/>
    <w:rsid w:val="00BC2718"/>
    <w:rsid w:val="00BC3E78"/>
    <w:rsid w:val="00BC4779"/>
    <w:rsid w:val="00BC54AE"/>
    <w:rsid w:val="00BD1A08"/>
    <w:rsid w:val="00BD2870"/>
    <w:rsid w:val="00BD3E95"/>
    <w:rsid w:val="00BD591B"/>
    <w:rsid w:val="00BD5EC7"/>
    <w:rsid w:val="00BE4DCE"/>
    <w:rsid w:val="00BF01CD"/>
    <w:rsid w:val="00BF3236"/>
    <w:rsid w:val="00BF598B"/>
    <w:rsid w:val="00BF7ED6"/>
    <w:rsid w:val="00C007AE"/>
    <w:rsid w:val="00C06E2D"/>
    <w:rsid w:val="00C07469"/>
    <w:rsid w:val="00C10E62"/>
    <w:rsid w:val="00C21AEE"/>
    <w:rsid w:val="00C25252"/>
    <w:rsid w:val="00C256A1"/>
    <w:rsid w:val="00C2687B"/>
    <w:rsid w:val="00C27395"/>
    <w:rsid w:val="00C27AAF"/>
    <w:rsid w:val="00C309DA"/>
    <w:rsid w:val="00C32A4C"/>
    <w:rsid w:val="00C334FE"/>
    <w:rsid w:val="00C3486F"/>
    <w:rsid w:val="00C3634C"/>
    <w:rsid w:val="00C3698E"/>
    <w:rsid w:val="00C40068"/>
    <w:rsid w:val="00C447AF"/>
    <w:rsid w:val="00C44D17"/>
    <w:rsid w:val="00C46654"/>
    <w:rsid w:val="00C4753C"/>
    <w:rsid w:val="00C50A3F"/>
    <w:rsid w:val="00C52393"/>
    <w:rsid w:val="00C53C84"/>
    <w:rsid w:val="00C570AD"/>
    <w:rsid w:val="00C615DF"/>
    <w:rsid w:val="00C65896"/>
    <w:rsid w:val="00C660C8"/>
    <w:rsid w:val="00C66FE1"/>
    <w:rsid w:val="00C67248"/>
    <w:rsid w:val="00C74916"/>
    <w:rsid w:val="00C75AD0"/>
    <w:rsid w:val="00C80AAE"/>
    <w:rsid w:val="00C80D4A"/>
    <w:rsid w:val="00C82612"/>
    <w:rsid w:val="00C8547A"/>
    <w:rsid w:val="00C91BE9"/>
    <w:rsid w:val="00C92373"/>
    <w:rsid w:val="00CA35EF"/>
    <w:rsid w:val="00CA4300"/>
    <w:rsid w:val="00CB2B37"/>
    <w:rsid w:val="00CB60D4"/>
    <w:rsid w:val="00CB64D1"/>
    <w:rsid w:val="00CC0208"/>
    <w:rsid w:val="00CC0562"/>
    <w:rsid w:val="00CC2098"/>
    <w:rsid w:val="00CC2FD5"/>
    <w:rsid w:val="00CC4A01"/>
    <w:rsid w:val="00CC4A22"/>
    <w:rsid w:val="00CC559A"/>
    <w:rsid w:val="00CC606B"/>
    <w:rsid w:val="00CC6D88"/>
    <w:rsid w:val="00CD230B"/>
    <w:rsid w:val="00CD4180"/>
    <w:rsid w:val="00CD4FF6"/>
    <w:rsid w:val="00CD69CF"/>
    <w:rsid w:val="00CD7224"/>
    <w:rsid w:val="00CE0DA6"/>
    <w:rsid w:val="00CE24CA"/>
    <w:rsid w:val="00CE397D"/>
    <w:rsid w:val="00CE4E76"/>
    <w:rsid w:val="00CE52AB"/>
    <w:rsid w:val="00CF09EF"/>
    <w:rsid w:val="00CF2BA4"/>
    <w:rsid w:val="00CF3050"/>
    <w:rsid w:val="00CF317A"/>
    <w:rsid w:val="00CF54E8"/>
    <w:rsid w:val="00CF6196"/>
    <w:rsid w:val="00CF78EE"/>
    <w:rsid w:val="00D00544"/>
    <w:rsid w:val="00D00649"/>
    <w:rsid w:val="00D01B9C"/>
    <w:rsid w:val="00D02D37"/>
    <w:rsid w:val="00D02F9F"/>
    <w:rsid w:val="00D044CF"/>
    <w:rsid w:val="00D104E7"/>
    <w:rsid w:val="00D11CDC"/>
    <w:rsid w:val="00D12083"/>
    <w:rsid w:val="00D12605"/>
    <w:rsid w:val="00D173C1"/>
    <w:rsid w:val="00D24D0A"/>
    <w:rsid w:val="00D25C4C"/>
    <w:rsid w:val="00D313E1"/>
    <w:rsid w:val="00D32584"/>
    <w:rsid w:val="00D364D6"/>
    <w:rsid w:val="00D3680A"/>
    <w:rsid w:val="00D46099"/>
    <w:rsid w:val="00D47E08"/>
    <w:rsid w:val="00D50E24"/>
    <w:rsid w:val="00D550FB"/>
    <w:rsid w:val="00D564A0"/>
    <w:rsid w:val="00D61A77"/>
    <w:rsid w:val="00D643B9"/>
    <w:rsid w:val="00D643E0"/>
    <w:rsid w:val="00D64CDD"/>
    <w:rsid w:val="00D652B0"/>
    <w:rsid w:val="00D65F85"/>
    <w:rsid w:val="00D66FAB"/>
    <w:rsid w:val="00D67631"/>
    <w:rsid w:val="00D70C16"/>
    <w:rsid w:val="00D751CD"/>
    <w:rsid w:val="00D76F56"/>
    <w:rsid w:val="00D80F14"/>
    <w:rsid w:val="00D811F0"/>
    <w:rsid w:val="00D822BF"/>
    <w:rsid w:val="00D8406A"/>
    <w:rsid w:val="00D858B9"/>
    <w:rsid w:val="00D9149F"/>
    <w:rsid w:val="00D91713"/>
    <w:rsid w:val="00D93649"/>
    <w:rsid w:val="00D946BE"/>
    <w:rsid w:val="00D95FD7"/>
    <w:rsid w:val="00D97294"/>
    <w:rsid w:val="00DA26CA"/>
    <w:rsid w:val="00DA61FD"/>
    <w:rsid w:val="00DB05EB"/>
    <w:rsid w:val="00DB0DAC"/>
    <w:rsid w:val="00DB232F"/>
    <w:rsid w:val="00DB393E"/>
    <w:rsid w:val="00DB3BDB"/>
    <w:rsid w:val="00DB50F2"/>
    <w:rsid w:val="00DB7D33"/>
    <w:rsid w:val="00DC0685"/>
    <w:rsid w:val="00DC59E1"/>
    <w:rsid w:val="00DC7924"/>
    <w:rsid w:val="00DD14FC"/>
    <w:rsid w:val="00DD1564"/>
    <w:rsid w:val="00DD7DE4"/>
    <w:rsid w:val="00DE15AC"/>
    <w:rsid w:val="00DE1656"/>
    <w:rsid w:val="00DE1FFC"/>
    <w:rsid w:val="00DE245B"/>
    <w:rsid w:val="00DE253F"/>
    <w:rsid w:val="00DE3350"/>
    <w:rsid w:val="00DE35A1"/>
    <w:rsid w:val="00DE51B3"/>
    <w:rsid w:val="00DE5D61"/>
    <w:rsid w:val="00DE5DD9"/>
    <w:rsid w:val="00DE714B"/>
    <w:rsid w:val="00DF0A02"/>
    <w:rsid w:val="00DF0B1F"/>
    <w:rsid w:val="00DF3DC9"/>
    <w:rsid w:val="00DF4112"/>
    <w:rsid w:val="00DF4FC3"/>
    <w:rsid w:val="00DF52FC"/>
    <w:rsid w:val="00E014D6"/>
    <w:rsid w:val="00E03718"/>
    <w:rsid w:val="00E140A7"/>
    <w:rsid w:val="00E17DAB"/>
    <w:rsid w:val="00E20C0C"/>
    <w:rsid w:val="00E219E2"/>
    <w:rsid w:val="00E22857"/>
    <w:rsid w:val="00E22F7B"/>
    <w:rsid w:val="00E24A0F"/>
    <w:rsid w:val="00E2793D"/>
    <w:rsid w:val="00E30ACE"/>
    <w:rsid w:val="00E322D6"/>
    <w:rsid w:val="00E37A76"/>
    <w:rsid w:val="00E407D6"/>
    <w:rsid w:val="00E41BBE"/>
    <w:rsid w:val="00E43457"/>
    <w:rsid w:val="00E44617"/>
    <w:rsid w:val="00E44E53"/>
    <w:rsid w:val="00E50C63"/>
    <w:rsid w:val="00E53E98"/>
    <w:rsid w:val="00E53F72"/>
    <w:rsid w:val="00E608C8"/>
    <w:rsid w:val="00E60DE9"/>
    <w:rsid w:val="00E67ACB"/>
    <w:rsid w:val="00E72084"/>
    <w:rsid w:val="00E73374"/>
    <w:rsid w:val="00E73D89"/>
    <w:rsid w:val="00E74131"/>
    <w:rsid w:val="00E7436B"/>
    <w:rsid w:val="00E7481E"/>
    <w:rsid w:val="00E83D24"/>
    <w:rsid w:val="00E932FC"/>
    <w:rsid w:val="00E937AE"/>
    <w:rsid w:val="00E96DED"/>
    <w:rsid w:val="00EA2C7C"/>
    <w:rsid w:val="00EA4C5F"/>
    <w:rsid w:val="00EB088C"/>
    <w:rsid w:val="00EB0FF6"/>
    <w:rsid w:val="00EB14E4"/>
    <w:rsid w:val="00EB1A9C"/>
    <w:rsid w:val="00EB686A"/>
    <w:rsid w:val="00EB6A60"/>
    <w:rsid w:val="00EC5447"/>
    <w:rsid w:val="00EC6303"/>
    <w:rsid w:val="00EC6CE5"/>
    <w:rsid w:val="00ED148D"/>
    <w:rsid w:val="00ED3409"/>
    <w:rsid w:val="00ED51C1"/>
    <w:rsid w:val="00ED625B"/>
    <w:rsid w:val="00ED6F33"/>
    <w:rsid w:val="00EE1445"/>
    <w:rsid w:val="00EE1878"/>
    <w:rsid w:val="00EE40A3"/>
    <w:rsid w:val="00EF203D"/>
    <w:rsid w:val="00EF446B"/>
    <w:rsid w:val="00EF6125"/>
    <w:rsid w:val="00F00A12"/>
    <w:rsid w:val="00F0175A"/>
    <w:rsid w:val="00F02EC9"/>
    <w:rsid w:val="00F10A30"/>
    <w:rsid w:val="00F12978"/>
    <w:rsid w:val="00F144A0"/>
    <w:rsid w:val="00F21B14"/>
    <w:rsid w:val="00F239AB"/>
    <w:rsid w:val="00F23CAF"/>
    <w:rsid w:val="00F2561E"/>
    <w:rsid w:val="00F26236"/>
    <w:rsid w:val="00F2726A"/>
    <w:rsid w:val="00F3409B"/>
    <w:rsid w:val="00F449F4"/>
    <w:rsid w:val="00F51F6D"/>
    <w:rsid w:val="00F5462A"/>
    <w:rsid w:val="00F54C35"/>
    <w:rsid w:val="00F554EC"/>
    <w:rsid w:val="00F56C18"/>
    <w:rsid w:val="00F65D29"/>
    <w:rsid w:val="00F65DEC"/>
    <w:rsid w:val="00F71340"/>
    <w:rsid w:val="00F71C55"/>
    <w:rsid w:val="00F73C12"/>
    <w:rsid w:val="00F762CA"/>
    <w:rsid w:val="00F76EB7"/>
    <w:rsid w:val="00F777E7"/>
    <w:rsid w:val="00F82215"/>
    <w:rsid w:val="00F873DC"/>
    <w:rsid w:val="00F9118F"/>
    <w:rsid w:val="00FA11A4"/>
    <w:rsid w:val="00FA140E"/>
    <w:rsid w:val="00FA5366"/>
    <w:rsid w:val="00FB2A2D"/>
    <w:rsid w:val="00FB32A2"/>
    <w:rsid w:val="00FB3D72"/>
    <w:rsid w:val="00FB6D43"/>
    <w:rsid w:val="00FB7AED"/>
    <w:rsid w:val="00FC075D"/>
    <w:rsid w:val="00FC1BD3"/>
    <w:rsid w:val="00FC2EA5"/>
    <w:rsid w:val="00FC30CE"/>
    <w:rsid w:val="00FC37BE"/>
    <w:rsid w:val="00FC3FC8"/>
    <w:rsid w:val="00FC4E30"/>
    <w:rsid w:val="00FC4F69"/>
    <w:rsid w:val="00FC5D83"/>
    <w:rsid w:val="00FC7ECE"/>
    <w:rsid w:val="00FD2EB1"/>
    <w:rsid w:val="00FD3C7E"/>
    <w:rsid w:val="00FD4C9C"/>
    <w:rsid w:val="00FD58C2"/>
    <w:rsid w:val="00FD5D49"/>
    <w:rsid w:val="00FD5DCD"/>
    <w:rsid w:val="00FD6CF4"/>
    <w:rsid w:val="00FE29AD"/>
    <w:rsid w:val="00FE3D13"/>
    <w:rsid w:val="00FE3F34"/>
    <w:rsid w:val="00FE6BBD"/>
    <w:rsid w:val="00FE7889"/>
    <w:rsid w:val="00FF1C96"/>
    <w:rsid w:val="00FF218C"/>
    <w:rsid w:val="00FF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91CF9B"/>
  <w15:chartTrackingRefBased/>
  <w15:docId w15:val="{A5203650-326B-E346-BDB4-16130BAD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3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15B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3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37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3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3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3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3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37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32D2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58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85A"/>
  </w:style>
  <w:style w:type="paragraph" w:styleId="Footer">
    <w:name w:val="footer"/>
    <w:basedOn w:val="Normal"/>
    <w:link w:val="FooterChar"/>
    <w:uiPriority w:val="99"/>
    <w:unhideWhenUsed/>
    <w:rsid w:val="004D58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85A"/>
  </w:style>
  <w:style w:type="paragraph" w:styleId="Revision">
    <w:name w:val="Revision"/>
    <w:hidden/>
    <w:uiPriority w:val="99"/>
    <w:semiHidden/>
    <w:rsid w:val="00207B43"/>
  </w:style>
  <w:style w:type="character" w:styleId="UnresolvedMention">
    <w:name w:val="Unresolved Mention"/>
    <w:basedOn w:val="DefaultParagraphFont"/>
    <w:uiPriority w:val="99"/>
    <w:semiHidden/>
    <w:unhideWhenUsed/>
    <w:rsid w:val="001C043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036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n.huynh@amsterdamumc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hristal@malansyndrome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hihuynh/Documents/Geneeskunde%20jaar%206/Wetenschapsstage/Survey/Malan_Adult%20Questionnaire_draft%206_230403%20(00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3B86F-6F89-4D81-B300-A4EE7ACF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Malan_Adult Questionnaire_draft 6_230403 (006).dotx</Template>
  <TotalTime>1</TotalTime>
  <Pages>16</Pages>
  <Words>3744</Words>
  <Characters>21906</Characters>
  <Application>Microsoft Office Word</Application>
  <DocSecurity>0</DocSecurity>
  <Lines>377</Lines>
  <Paragraphs>135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Huynh, T.N. (Nhi)</dc:creator>
  <cp:keywords/>
  <dc:description/>
  <cp:lastModifiedBy>Huynh, T.N. (Nhi)</cp:lastModifiedBy>
  <cp:revision>2</cp:revision>
  <dcterms:created xsi:type="dcterms:W3CDTF">2023-10-18T09:54:00Z</dcterms:created>
  <dcterms:modified xsi:type="dcterms:W3CDTF">2023-10-18T09:54:00Z</dcterms:modified>
</cp:coreProperties>
</file>