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437E6" w14:textId="472841F8" w:rsidR="00C9386F" w:rsidRDefault="00C9386F" w:rsidP="00C9386F">
      <w:pPr>
        <w:pStyle w:val="Heading2"/>
        <w:numPr>
          <w:ilvl w:val="0"/>
          <w:numId w:val="0"/>
        </w:numPr>
        <w:ind w:left="576" w:hanging="576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Appendix </w:t>
      </w:r>
      <w:r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>A:</w:t>
      </w:r>
      <w:r w:rsidRPr="5805063D"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Topic guides for interviews</w:t>
      </w:r>
    </w:p>
    <w:p w14:paraId="011D6334" w14:textId="77777777" w:rsidR="00C9386F" w:rsidRPr="00C9386F" w:rsidRDefault="00C9386F" w:rsidP="00C9386F">
      <w:pPr>
        <w:rPr>
          <w:lang w:val="en-US"/>
        </w:rPr>
      </w:pPr>
    </w:p>
    <w:p w14:paraId="24E12D60" w14:textId="77777777" w:rsidR="00C9386F" w:rsidRDefault="00C9386F" w:rsidP="00C9386F">
      <w:pPr>
        <w:pStyle w:val="Heading2"/>
        <w:numPr>
          <w:ilvl w:val="0"/>
          <w:numId w:val="0"/>
        </w:numPr>
        <w:ind w:left="576" w:hanging="576"/>
      </w:pPr>
      <w:r w:rsidRPr="5805063D"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Interview Guide: </w:t>
      </w:r>
      <w:r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>conflict-affected men who misuse alcohol</w:t>
      </w:r>
    </w:p>
    <w:p w14:paraId="6D9685E7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429BDA71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Theme:  Getting to know the participant</w:t>
      </w:r>
    </w:p>
    <w:p w14:paraId="7017EDB3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Can you tell me a little bit about yourself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?</w:t>
      </w:r>
    </w:p>
    <w:p w14:paraId="6106E542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Number of family members, main provider for family, work/informal employment</w:t>
      </w:r>
    </w:p>
    <w:p w14:paraId="60961122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sz w:val="22"/>
          <w:szCs w:val="22"/>
          <w:lang w:val="en-US"/>
        </w:rPr>
      </w:pPr>
      <w:r w:rsidRPr="5805063D">
        <w:rPr>
          <w:rFonts w:ascii="Arial" w:eastAsia="Arial" w:hAnsi="Arial" w:cs="Arial"/>
          <w:sz w:val="22"/>
          <w:szCs w:val="22"/>
          <w:lang w:val="en-US"/>
        </w:rPr>
        <w:t xml:space="preserve">(Only if IDP, but not veteran) 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Can you tell us more about life in </w:t>
      </w:r>
      <w:r w:rsidRPr="5805063D">
        <w:rPr>
          <w:rFonts w:ascii="Arial" w:eastAsia="Arial" w:hAnsi="Arial" w:cs="Arial"/>
          <w:sz w:val="22"/>
          <w:szCs w:val="22"/>
          <w:lang w:val="en-US"/>
        </w:rPr>
        <w:t xml:space="preserve">[name of settlement]? </w:t>
      </w:r>
    </w:p>
    <w:p w14:paraId="781C1E5D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Probe: How long, any difficulties experienced </w:t>
      </w:r>
      <w:r w:rsidRPr="5805063D">
        <w:rPr>
          <w:rFonts w:ascii="Arial" w:eastAsia="Arial" w:hAnsi="Arial" w:cs="Arial"/>
          <w:color w:val="000000" w:themeColor="text1"/>
          <w:sz w:val="22"/>
          <w:szCs w:val="22"/>
        </w:rPr>
        <w:t xml:space="preserve">after displacement </w:t>
      </w:r>
    </w:p>
    <w:p w14:paraId="69C5CDE5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Can you tell me about your health?</w:t>
      </w:r>
    </w:p>
    <w:p w14:paraId="6478AA9F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Probe: Physical health, mental health </w:t>
      </w:r>
      <w:r w:rsidRPr="5805063D">
        <w:rPr>
          <w:rFonts w:ascii="Arial" w:eastAsia="Arial" w:hAnsi="Arial" w:cs="Arial"/>
          <w:color w:val="000000" w:themeColor="text1"/>
          <w:sz w:val="22"/>
          <w:szCs w:val="22"/>
        </w:rPr>
        <w:t>problems</w:t>
      </w:r>
    </w:p>
    <w:p w14:paraId="04368D34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</w:rPr>
        <w:t xml:space="preserve"> </w:t>
      </w:r>
    </w:p>
    <w:p w14:paraId="3BD3A589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Perceptions of problems with alcohol (descriptions of the problem, causes, and risk factors; and associated problems/e.g. violence)</w:t>
      </w:r>
    </w:p>
    <w:p w14:paraId="4182419A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Please tell me about your alcohol consumption </w:t>
      </w:r>
    </w:p>
    <w:p w14:paraId="3D1B79B4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what, how much, where, when, with whom, how often</w:t>
      </w:r>
    </w:p>
    <w:p w14:paraId="6218B02D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Can you tell me why you started drinking alcohol in the first place?</w:t>
      </w:r>
    </w:p>
    <w:p w14:paraId="682B9A9E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If not able to articulate the reasons for starting to drink then probe for social events [easy accessibility]; peer pressure; to overcome adversities; to feel high; to get distracted from life; enjoyment</w:t>
      </w:r>
    </w:p>
    <w:p w14:paraId="6BD78B4B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Under what circumstances do you tend to drink more than usual?</w:t>
      </w:r>
    </w:p>
    <w:p w14:paraId="4707ABAA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if unable to articulate then probe for having a hard day, stress reliever, friends who drink, enjoyment, social events/occasions, sleep, physical pain reliver.</w:t>
      </w:r>
    </w:p>
    <w:p w14:paraId="0C51767F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Under what circumstances do you tend to drink less than usual?</w:t>
      </w:r>
    </w:p>
    <w:p w14:paraId="2C3BA288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Probe: Please give us some examples. </w:t>
      </w:r>
    </w:p>
    <w:p w14:paraId="06D6FE52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kind of effects does alcohol have on you?</w:t>
      </w:r>
    </w:p>
    <w:p w14:paraId="00E74B23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Probe: Physical health, mental health, relationships, work, violence. Ask about perceived benefits as well as adverse effects. </w:t>
      </w:r>
      <w:r w:rsidRPr="5805063D">
        <w:rPr>
          <w:rFonts w:ascii="Arial" w:eastAsia="Arial" w:hAnsi="Arial" w:cs="Arial"/>
          <w:i/>
          <w:iCs/>
          <w:color w:val="000000" w:themeColor="text1"/>
          <w:sz w:val="22"/>
          <w:szCs w:val="22"/>
          <w:lang w:val="en-US"/>
        </w:rPr>
        <w:t>I am interested both in positive and negative effects.</w:t>
      </w:r>
    </w:p>
    <w:p w14:paraId="443A2BCC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06AEFFCA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Theme: Help seeking behaviors, self-help and coping strategies used</w:t>
      </w:r>
    </w:p>
    <w:p w14:paraId="02979CB0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Have you ever tried to change your drinking?</w:t>
      </w:r>
    </w:p>
    <w:p w14:paraId="0D62B72D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Probe: 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Did this strategy work? </w:t>
      </w: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Ask about each strategy named by participant.</w:t>
      </w:r>
    </w:p>
    <w:p w14:paraId="1F19E569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Have you ever sought help from others to stop or control your drinking? 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Can you tell us what type of help?</w:t>
      </w:r>
    </w:p>
    <w:p w14:paraId="3F82B021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Probe: 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type of services, 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formal health care providers, and non-formal providers, family, and friends</w:t>
      </w:r>
    </w:p>
    <w:p w14:paraId="13ABCAAB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Explore sequence of seeking help, what they found helpful and not helpful about each type of help sought.</w:t>
      </w:r>
    </w:p>
    <w:p w14:paraId="408AAC15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What has made it easier for you to look for help with stop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>ping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or control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>ling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your drinking?</w:t>
      </w:r>
    </w:p>
    <w:p w14:paraId="22F870AE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has made it harder for you to look for help with changing your drinking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?</w:t>
      </w:r>
    </w:p>
    <w:p w14:paraId="30078EE4" w14:textId="77777777" w:rsidR="00C9386F" w:rsidRDefault="00C9386F" w:rsidP="00C9386F"/>
    <w:p w14:paraId="2D0185D7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0E2841" w:themeColor="text2"/>
          <w:sz w:val="28"/>
          <w:szCs w:val="28"/>
          <w:lang w:val="en-US"/>
        </w:rPr>
        <w:t xml:space="preserve"> </w:t>
      </w:r>
    </w:p>
    <w:p w14:paraId="2E7847BF" w14:textId="77777777" w:rsidR="00C9386F" w:rsidRDefault="00C9386F" w:rsidP="00C9386F">
      <w:pPr>
        <w:pStyle w:val="Heading2"/>
        <w:numPr>
          <w:ilvl w:val="0"/>
          <w:numId w:val="0"/>
        </w:numPr>
        <w:ind w:left="576" w:hanging="576"/>
      </w:pPr>
      <w:r w:rsidRPr="5805063D"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>Interview Guide: Family members</w:t>
      </w:r>
    </w:p>
    <w:p w14:paraId="57653E88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621CC092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Getting to know participant.</w:t>
      </w:r>
    </w:p>
    <w:p w14:paraId="041480BA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Can you tell me a little bit about yourself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?</w:t>
      </w:r>
    </w:p>
    <w:p w14:paraId="219B1153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Number of family members, main provider for family, work/informal employment</w:t>
      </w:r>
    </w:p>
    <w:p w14:paraId="54F46801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3F46D9D0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Can you tell us more about life in </w:t>
      </w:r>
      <w:r w:rsidRPr="5805063D">
        <w:rPr>
          <w:rFonts w:ascii="Arial" w:eastAsia="Arial" w:hAnsi="Arial" w:cs="Arial"/>
          <w:sz w:val="22"/>
          <w:szCs w:val="22"/>
          <w:lang w:val="en-US"/>
        </w:rPr>
        <w:t xml:space="preserve">[name of settlement]? </w:t>
      </w:r>
    </w:p>
    <w:p w14:paraId="1C1EC62C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lastRenderedPageBreak/>
        <w:t>Probe: How long, any difficulties experienced</w:t>
      </w:r>
    </w:p>
    <w:p w14:paraId="63A55602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i/>
          <w:iCs/>
          <w:color w:val="000000" w:themeColor="text1"/>
          <w:lang w:val="en-US"/>
        </w:rPr>
        <w:t xml:space="preserve"> </w:t>
      </w:r>
    </w:p>
    <w:p w14:paraId="58E16444" w14:textId="77777777" w:rsidR="00C9386F" w:rsidRDefault="00C9386F" w:rsidP="00C9386F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000000" w:themeColor="text1"/>
          <w:lang w:val="en-US"/>
        </w:rPr>
      </w:pPr>
      <w:r w:rsidRPr="5805063D">
        <w:rPr>
          <w:rFonts w:ascii="Arial" w:eastAsia="Arial" w:hAnsi="Arial" w:cs="Arial"/>
          <w:i/>
          <w:iCs/>
          <w:color w:val="000000" w:themeColor="text1"/>
          <w:lang w:val="en-US"/>
        </w:rPr>
        <w:t>Please tell me about health of your family member (who has problems with alcohol consumption)</w:t>
      </w:r>
    </w:p>
    <w:p w14:paraId="59D060DD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Physical Health, mental Health</w:t>
      </w:r>
    </w:p>
    <w:p w14:paraId="2A20E829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4B77399F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Perceptions of problems with alcohol (descriptions of the problem, causes, and risk factors and associated problems/e.g. violence)</w:t>
      </w:r>
    </w:p>
    <w:p w14:paraId="37EA629A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35D57F9E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Under what circumstances does your family member tend to drink more than usual?</w:t>
      </w:r>
    </w:p>
    <w:p w14:paraId="5A8DA9C9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if unable to articulate then probe for having a hard day, stress reliever, friends who drink, enjoyment, social events/occasions, sleep, physical pain reliver</w:t>
      </w:r>
    </w:p>
    <w:p w14:paraId="07B7789D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Under what circumstances does your family member tend to drink less than usual?</w:t>
      </w:r>
    </w:p>
    <w:p w14:paraId="249AC46D" w14:textId="77777777" w:rsidR="00C9386F" w:rsidRDefault="00C9386F" w:rsidP="00C9386F">
      <w:pPr>
        <w:pStyle w:val="ListParagraph"/>
        <w:numPr>
          <w:ilvl w:val="0"/>
          <w:numId w:val="8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How does your family member’s drinking alcohol affect you?</w:t>
      </w:r>
    </w:p>
    <w:p w14:paraId="606E5593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Probe: Physical health, mental health, relationships, work, violence. </w:t>
      </w:r>
    </w:p>
    <w:p w14:paraId="03D5C94A" w14:textId="77777777" w:rsidR="00C9386F" w:rsidRDefault="00C9386F" w:rsidP="00C9386F">
      <w:pPr>
        <w:pStyle w:val="ListParagraph"/>
        <w:numPr>
          <w:ilvl w:val="0"/>
          <w:numId w:val="6"/>
        </w:numPr>
        <w:rPr>
          <w:rFonts w:ascii="Arial" w:eastAsia="Arial" w:hAnsi="Arial" w:cs="Arial"/>
          <w:i/>
          <w:iCs/>
          <w:lang w:val="en-US"/>
        </w:rPr>
      </w:pPr>
      <w:r w:rsidRPr="5805063D">
        <w:rPr>
          <w:rFonts w:ascii="Arial" w:eastAsia="Arial" w:hAnsi="Arial" w:cs="Arial"/>
          <w:i/>
          <w:iCs/>
          <w:lang w:val="en-US"/>
        </w:rPr>
        <w:t xml:space="preserve">How does your family member's behavior change when he does not consume alcohol? </w:t>
      </w:r>
    </w:p>
    <w:p w14:paraId="3B97CA0A" w14:textId="77777777" w:rsidR="00C9386F" w:rsidRDefault="00C9386F" w:rsidP="00C9386F">
      <w:pPr>
        <w:pStyle w:val="ListParagraph"/>
        <w:numPr>
          <w:ilvl w:val="0"/>
          <w:numId w:val="6"/>
        </w:numPr>
        <w:rPr>
          <w:rFonts w:ascii="Arial" w:eastAsia="Arial" w:hAnsi="Arial" w:cs="Arial"/>
          <w:i/>
          <w:iCs/>
          <w:lang w:val="en-US"/>
        </w:rPr>
      </w:pPr>
      <w:r w:rsidRPr="5805063D">
        <w:rPr>
          <w:rFonts w:ascii="Arial" w:eastAsia="Arial" w:hAnsi="Arial" w:cs="Arial"/>
          <w:i/>
          <w:iCs/>
          <w:lang w:val="en-US"/>
        </w:rPr>
        <w:t xml:space="preserve">What do people living in your community think about alcohol consumption among veterans, military personnel, and their family members? </w:t>
      </w:r>
    </w:p>
    <w:p w14:paraId="492EB747" w14:textId="77777777" w:rsidR="00C9386F" w:rsidRDefault="00C9386F" w:rsidP="00C9386F">
      <w:pPr>
        <w:ind w:firstLine="720"/>
        <w:jc w:val="both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Culture, traditions, beliefs, group norms.</w:t>
      </w:r>
    </w:p>
    <w:p w14:paraId="2039E9E0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68CDEA00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Theme: Help seeking behaviors, self-help and coping strategies used</w:t>
      </w:r>
    </w:p>
    <w:p w14:paraId="3E96E19C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3D59EED2" w14:textId="77777777" w:rsidR="00C9386F" w:rsidRDefault="00C9386F" w:rsidP="00C9386F">
      <w:pPr>
        <w:pStyle w:val="ListParagraph"/>
        <w:numPr>
          <w:ilvl w:val="0"/>
          <w:numId w:val="5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What services are available in your community for those who have problems with alcohol consumption? </w:t>
      </w:r>
    </w:p>
    <w:p w14:paraId="3E2BBD44" w14:textId="77777777" w:rsidR="00C9386F" w:rsidRDefault="00C9386F" w:rsidP="00C9386F">
      <w:pPr>
        <w:pStyle w:val="ListParagraph"/>
        <w:numPr>
          <w:ilvl w:val="0"/>
          <w:numId w:val="5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Has your </w:t>
      </w:r>
      <w:r w:rsidRPr="5805063D">
        <w:rPr>
          <w:rFonts w:ascii="Arial" w:eastAsia="Arial" w:hAnsi="Arial" w:cs="Arial"/>
          <w:i/>
          <w:iCs/>
          <w:sz w:val="22"/>
          <w:szCs w:val="22"/>
        </w:rPr>
        <w:t>family member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ever sought help from others to change their alcohol-related behavior?</w:t>
      </w:r>
      <w:r w:rsidRPr="5805063D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If so, what kind of help did </w:t>
      </w:r>
      <w:r w:rsidRPr="5805063D">
        <w:rPr>
          <w:rFonts w:ascii="Arial" w:eastAsia="Arial" w:hAnsi="Arial" w:cs="Arial"/>
          <w:i/>
          <w:iCs/>
          <w:sz w:val="22"/>
          <w:szCs w:val="22"/>
        </w:rPr>
        <w:t>he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seek to control </w:t>
      </w:r>
      <w:r w:rsidRPr="5805063D">
        <w:rPr>
          <w:rFonts w:ascii="Arial" w:eastAsia="Arial" w:hAnsi="Arial" w:cs="Arial"/>
          <w:i/>
          <w:iCs/>
          <w:sz w:val="22"/>
          <w:szCs w:val="22"/>
        </w:rPr>
        <w:t>his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alcohol consumption?</w:t>
      </w:r>
    </w:p>
    <w:p w14:paraId="2F089E6A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Official healthcare service providers, informal service providers, family, and friends.</w:t>
      </w:r>
    </w:p>
    <w:p w14:paraId="78B211A2" w14:textId="77777777" w:rsidR="00C9386F" w:rsidRDefault="00C9386F" w:rsidP="00C9386F">
      <w:pPr>
        <w:pStyle w:val="ListParagraph"/>
        <w:numPr>
          <w:ilvl w:val="0"/>
          <w:numId w:val="4"/>
        </w:numPr>
        <w:rPr>
          <w:rFonts w:ascii="Arial" w:eastAsia="Arial" w:hAnsi="Arial" w:cs="Arial"/>
          <w:i/>
          <w:iCs/>
          <w:color w:val="000000" w:themeColor="text1"/>
          <w:lang w:val="en-US"/>
        </w:rPr>
      </w:pPr>
      <w:r w:rsidRPr="5805063D">
        <w:rPr>
          <w:rFonts w:ascii="Arial" w:eastAsia="Arial" w:hAnsi="Arial" w:cs="Arial"/>
          <w:i/>
          <w:iCs/>
          <w:color w:val="000000" w:themeColor="text1"/>
          <w:lang w:val="en-US"/>
        </w:rPr>
        <w:t>Have you ever sought help from others to change your family member’s drinking? If yes, describe your experience of seeking</w:t>
      </w:r>
      <w:r w:rsidRPr="5805063D">
        <w:rPr>
          <w:rFonts w:ascii="Arial" w:eastAsia="Arial" w:hAnsi="Arial" w:cs="Arial"/>
          <w:i/>
          <w:iCs/>
          <w:color w:val="000000" w:themeColor="text1"/>
        </w:rPr>
        <w:t xml:space="preserve"> for</w:t>
      </w:r>
      <w:r w:rsidRPr="5805063D">
        <w:rPr>
          <w:rFonts w:ascii="Arial" w:eastAsia="Arial" w:hAnsi="Arial" w:cs="Arial"/>
          <w:i/>
          <w:iCs/>
          <w:color w:val="000000" w:themeColor="text1"/>
          <w:lang w:val="en-US"/>
        </w:rPr>
        <w:t xml:space="preserve"> help? </w:t>
      </w:r>
    </w:p>
    <w:p w14:paraId="625B7ED7" w14:textId="77777777" w:rsidR="00C9386F" w:rsidRDefault="00C9386F" w:rsidP="00C9386F">
      <w:pPr>
        <w:ind w:firstLine="720"/>
        <w:jc w:val="both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W</w:t>
      </w:r>
      <w:proofErr w:type="spellStart"/>
      <w:r w:rsidRPr="5805063D">
        <w:rPr>
          <w:rFonts w:ascii="Arial" w:eastAsia="Arial" w:hAnsi="Arial" w:cs="Arial"/>
          <w:i/>
          <w:iCs/>
          <w:color w:val="201F1E"/>
          <w:sz w:val="22"/>
          <w:szCs w:val="22"/>
        </w:rPr>
        <w:t>hat</w:t>
      </w:r>
      <w:proofErr w:type="spellEnd"/>
      <w:r w:rsidRPr="5805063D">
        <w:rPr>
          <w:rFonts w:ascii="Arial" w:eastAsia="Arial" w:hAnsi="Arial" w:cs="Arial"/>
          <w:i/>
          <w:iCs/>
          <w:color w:val="201F1E"/>
          <w:sz w:val="22"/>
          <w:szCs w:val="22"/>
        </w:rPr>
        <w:t xml:space="preserve"> was helpful and not in each type of 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support? </w:t>
      </w:r>
    </w:p>
    <w:p w14:paraId="6B1DFC35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has made it harder for you to look for help with changing your family member’s drinking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?</w:t>
      </w:r>
    </w:p>
    <w:p w14:paraId="786171FD" w14:textId="77777777" w:rsidR="00C9386F" w:rsidRDefault="00C9386F" w:rsidP="00C9386F">
      <w:pPr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</w:pPr>
    </w:p>
    <w:p w14:paraId="4D5EF6F6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8"/>
          <w:szCs w:val="28"/>
          <w:lang w:val="en-US"/>
        </w:rPr>
        <w:t>Interview Guide: Providers</w:t>
      </w:r>
    </w:p>
    <w:p w14:paraId="4F35258A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</w:p>
    <w:p w14:paraId="44EE07BC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Theme:  Mental health problems of people in the community</w:t>
      </w:r>
    </w:p>
    <w:p w14:paraId="7AAB80A6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207359D7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I would like to ask you about the kind of </w:t>
      </w:r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mental health and psychosocial problems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people in your community may have.</w:t>
      </w:r>
    </w:p>
    <w:p w14:paraId="044A586A" w14:textId="77777777" w:rsidR="00C9386F" w:rsidRDefault="00C9386F" w:rsidP="00C9386F">
      <w:pPr>
        <w:pStyle w:val="ListParagraph"/>
        <w:numPr>
          <w:ilvl w:val="1"/>
          <w:numId w:val="3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Can you tell me a little bit more about yourself and the work that you do?</w:t>
      </w:r>
    </w:p>
    <w:p w14:paraId="332E7CAD" w14:textId="77777777" w:rsidR="00C9386F" w:rsidRDefault="00C9386F" w:rsidP="00C9386F">
      <w:pPr>
        <w:pStyle w:val="ListParagraph"/>
        <w:numPr>
          <w:ilvl w:val="1"/>
          <w:numId w:val="3"/>
        </w:numPr>
        <w:rPr>
          <w:rFonts w:ascii="Arial" w:eastAsia="Arial" w:hAnsi="Arial" w:cs="Arial"/>
          <w:i/>
          <w:iCs/>
          <w:color w:val="201F1E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lang w:val="en-US"/>
        </w:rPr>
        <w:t>What are the mental health and psychosocial people face in this community?  Can you describe these problems?</w:t>
      </w:r>
    </w:p>
    <w:p w14:paraId="1971CC18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3DAF86FE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do you feel are the three most important mental health and psychosocial concerns in this community?</w:t>
      </w:r>
    </w:p>
    <w:p w14:paraId="11DA82B0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06D44733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In your opinion what are the reasons for people developing these mental health and psychosocial problems? What causes these problems?</w:t>
      </w:r>
    </w:p>
    <w:p w14:paraId="18BC17EB" w14:textId="77777777" w:rsidR="00C9386F" w:rsidRDefault="00C9386F" w:rsidP="00C9386F"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</w:t>
      </w:r>
    </w:p>
    <w:p w14:paraId="02EE422E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lastRenderedPageBreak/>
        <w:t xml:space="preserve">Can you tell me 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</w:rPr>
        <w:t xml:space="preserve">more 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about </w:t>
      </w:r>
      <w:r w:rsidRPr="5805063D">
        <w:rPr>
          <w:rFonts w:ascii="Arial" w:eastAsia="Arial" w:hAnsi="Arial" w:cs="Arial"/>
          <w:b/>
          <w:bCs/>
          <w:i/>
          <w:iCs/>
          <w:color w:val="201F1E"/>
          <w:sz w:val="22"/>
          <w:szCs w:val="22"/>
          <w:lang w:val="en-US"/>
        </w:rPr>
        <w:t>problems with alcohol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in this community? Can you tell me about the reasons for these problems?</w:t>
      </w:r>
    </w:p>
    <w:p w14:paraId="096D8DD8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4AE7549D" w14:textId="77777777" w:rsidR="00C9386F" w:rsidRDefault="00C9386F" w:rsidP="00C9386F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Probe (for example): Traditions that influence alcohol use, group norms around alcohol use</w:t>
      </w:r>
    </w:p>
    <w:p w14:paraId="27A5DDE6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213E8710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Theme: Current health seeking behaviors of persons with mental health and alcohol problems in the community</w:t>
      </w:r>
    </w:p>
    <w:p w14:paraId="76D047BA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2F5C9F63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In this community, where do people with </w:t>
      </w:r>
      <w:r w:rsidRPr="5805063D">
        <w:rPr>
          <w:rFonts w:ascii="Arial" w:eastAsia="Arial" w:hAnsi="Arial" w:cs="Arial"/>
          <w:b/>
          <w:bCs/>
          <w:i/>
          <w:iCs/>
          <w:color w:val="201F1E"/>
          <w:sz w:val="22"/>
          <w:szCs w:val="22"/>
          <w:lang w:val="en-US"/>
        </w:rPr>
        <w:t>mental health problems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usually seek help?</w:t>
      </w:r>
    </w:p>
    <w:p w14:paraId="0F5B5356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3D98D0D3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Probe about both, informal (e.g. family and friends, church, shrines) and formal sources of support (e.g., clinics)</w:t>
      </w:r>
    </w:p>
    <w:p w14:paraId="2A900C8A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733DD475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factors make it easier for people to seek help for mental health and psychosocial problems?</w:t>
      </w:r>
    </w:p>
    <w:p w14:paraId="260C93E7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4B92C116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factors make it harder to seek help for mental health and psychosocial problems?</w:t>
      </w:r>
    </w:p>
    <w:p w14:paraId="58063D5C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026CE07F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201F1E"/>
          <w:sz w:val="22"/>
          <w:szCs w:val="22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In this community, where do people with </w:t>
      </w:r>
      <w:r w:rsidRPr="5805063D">
        <w:rPr>
          <w:rFonts w:ascii="Arial" w:eastAsia="Arial" w:hAnsi="Arial" w:cs="Arial"/>
          <w:b/>
          <w:bCs/>
          <w:i/>
          <w:iCs/>
          <w:color w:val="201F1E"/>
          <w:sz w:val="22"/>
          <w:szCs w:val="22"/>
          <w:lang w:val="en-US"/>
        </w:rPr>
        <w:t>problems with alcohol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usually seek help?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>(skip, if alcohol was listed before)</w:t>
      </w:r>
    </w:p>
    <w:p w14:paraId="25ED1518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</w:t>
      </w:r>
    </w:p>
    <w:p w14:paraId="134F12F7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Probe: Probe about both, informal (e.g. family and friends, church, shrines) and formal sources of support (e.g., clinics)</w:t>
      </w:r>
    </w:p>
    <w:p w14:paraId="5B973EA8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544BA452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201F1E"/>
          <w:sz w:val="22"/>
          <w:szCs w:val="22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factors make it easier for people with alcohol problems to seek help?</w:t>
      </w:r>
      <w:r w:rsidRPr="5805063D">
        <w:rPr>
          <w:rFonts w:ascii="Arial" w:eastAsia="Arial" w:hAnsi="Arial" w:cs="Arial"/>
          <w:sz w:val="22"/>
          <w:szCs w:val="22"/>
          <w:lang w:val="en-US"/>
        </w:rPr>
        <w:t xml:space="preserve"> 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>(skip, if alcohol was listed before)</w:t>
      </w:r>
    </w:p>
    <w:p w14:paraId="74EBD034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59F42BF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201F1E"/>
          <w:sz w:val="22"/>
          <w:szCs w:val="22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factors make it harder with alcohol problems to seek help</w:t>
      </w:r>
      <w:r w:rsidRPr="5805063D">
        <w:rPr>
          <w:rFonts w:ascii="Arial" w:eastAsia="Arial" w:hAnsi="Arial" w:cs="Arial"/>
          <w:i/>
          <w:iCs/>
          <w:sz w:val="22"/>
          <w:szCs w:val="22"/>
        </w:rPr>
        <w:t>?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(skip, if alcohol was listed before)</w:t>
      </w:r>
    </w:p>
    <w:p w14:paraId="19D0436D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</w:t>
      </w:r>
    </w:p>
    <w:p w14:paraId="65B75C40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>What kind of help do the people with mental health and psychosocial problems coming to you ask for?</w:t>
      </w:r>
    </w:p>
    <w:p w14:paraId="465AF12B" w14:textId="77777777" w:rsidR="00C9386F" w:rsidRDefault="00C9386F" w:rsidP="00C9386F">
      <w:r w:rsidRPr="5805063D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29E2EA5F" w14:textId="77777777" w:rsidR="00C9386F" w:rsidRDefault="00C9386F" w:rsidP="00C9386F">
      <w:pPr>
        <w:pStyle w:val="ListParagraph"/>
        <w:numPr>
          <w:ilvl w:val="0"/>
          <w:numId w:val="2"/>
        </w:numPr>
        <w:rPr>
          <w:rFonts w:ascii="Arial" w:eastAsia="Arial" w:hAnsi="Arial" w:cs="Arial"/>
          <w:i/>
          <w:iCs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What kind of help do the people who have </w:t>
      </w:r>
      <w:r w:rsidRPr="5805063D">
        <w:rPr>
          <w:rFonts w:ascii="Arial" w:eastAsia="Arial" w:hAnsi="Arial" w:cs="Arial"/>
          <w:b/>
          <w:bCs/>
          <w:i/>
          <w:iCs/>
          <w:sz w:val="22"/>
          <w:szCs w:val="22"/>
          <w:lang w:val="en-US"/>
        </w:rPr>
        <w:t>problems with alcohol</w:t>
      </w:r>
      <w:r w:rsidRPr="5805063D">
        <w:rPr>
          <w:rFonts w:ascii="Arial" w:eastAsia="Arial" w:hAnsi="Arial" w:cs="Arial"/>
          <w:i/>
          <w:iCs/>
          <w:sz w:val="22"/>
          <w:szCs w:val="22"/>
          <w:lang w:val="en-US"/>
        </w:rPr>
        <w:t xml:space="preserve"> coming to you ask for?</w:t>
      </w:r>
    </w:p>
    <w:p w14:paraId="0145F9A2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74867B63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Theme: MHPSS strategies/alcohol techniques delivered in the community and their perceived impact (PLEASE NOTE: ensure that participants describe what they </w:t>
      </w:r>
      <w:proofErr w:type="gramStart"/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>actually do</w:t>
      </w:r>
      <w:proofErr w:type="gramEnd"/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rather than just name the strategy itself such as motivational interviewing)</w:t>
      </w:r>
    </w:p>
    <w:p w14:paraId="6638865D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  <w:lang w:val="en-US"/>
        </w:rPr>
        <w:t xml:space="preserve"> </w:t>
      </w:r>
    </w:p>
    <w:p w14:paraId="21879DB1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What </w:t>
      </w:r>
      <w:r w:rsidRPr="5805063D">
        <w:rPr>
          <w:rFonts w:ascii="Arial" w:eastAsia="Arial" w:hAnsi="Arial" w:cs="Arial"/>
          <w:b/>
          <w:bCs/>
          <w:i/>
          <w:iCs/>
          <w:color w:val="201F1E"/>
          <w:sz w:val="22"/>
          <w:szCs w:val="22"/>
          <w:lang w:val="en-US"/>
        </w:rPr>
        <w:t>mental health and psychosocial support services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are currently available in this community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?</w:t>
      </w:r>
    </w:p>
    <w:p w14:paraId="6AB94519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609CB9F4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What health services are currently available for </w:t>
      </w:r>
      <w:r w:rsidRPr="5805063D">
        <w:rPr>
          <w:rFonts w:ascii="Arial" w:eastAsia="Arial" w:hAnsi="Arial" w:cs="Arial"/>
          <w:b/>
          <w:bCs/>
          <w:i/>
          <w:iCs/>
          <w:color w:val="201F1E"/>
          <w:sz w:val="22"/>
          <w:szCs w:val="22"/>
          <w:lang w:val="en-US"/>
        </w:rPr>
        <w:t>people who have problems with alcohol</w:t>
      </w: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 xml:space="preserve"> in this community?</w:t>
      </w:r>
    </w:p>
    <w:p w14:paraId="7796B8BA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6C39B7C5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service do you provide for the priority mental health and psychosocial problems you have identified earlier?</w:t>
      </w:r>
    </w:p>
    <w:p w14:paraId="7D4BF8AC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668FE547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lastRenderedPageBreak/>
        <w:t>What has been your experience in working with people who experience mental health and psychosocial problems?</w:t>
      </w:r>
    </w:p>
    <w:p w14:paraId="395BCC4E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11B99B50" w14:textId="77777777" w:rsidR="00C9386F" w:rsidRDefault="00C9386F" w:rsidP="00C9386F">
      <w:pPr>
        <w:ind w:firstLine="720"/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Probe, if necessary: What makes it difficult/easy? What helps?</w:t>
      </w:r>
    </w:p>
    <w:p w14:paraId="188810C6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 xml:space="preserve"> </w:t>
      </w:r>
    </w:p>
    <w:p w14:paraId="36F84510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01F1E"/>
          <w:sz w:val="22"/>
          <w:szCs w:val="22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service do you provide to people who have problems with alcohol</w:t>
      </w: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?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(skip, if alcohol was listed before)</w:t>
      </w:r>
    </w:p>
    <w:p w14:paraId="6D7E3513" w14:textId="77777777" w:rsidR="00C9386F" w:rsidRDefault="00C9386F" w:rsidP="00C9386F">
      <w:r w:rsidRPr="5805063D">
        <w:rPr>
          <w:rFonts w:ascii="Arial" w:eastAsia="Arial" w:hAnsi="Arial" w:cs="Arial"/>
          <w:b/>
          <w:bCs/>
          <w:color w:val="201F1E"/>
          <w:sz w:val="22"/>
          <w:szCs w:val="22"/>
        </w:rPr>
        <w:t xml:space="preserve"> </w:t>
      </w:r>
    </w:p>
    <w:p w14:paraId="1DC717EF" w14:textId="77777777" w:rsidR="00C9386F" w:rsidRDefault="00C9386F" w:rsidP="00C9386F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201F1E"/>
          <w:sz w:val="22"/>
          <w:szCs w:val="22"/>
        </w:rPr>
      </w:pPr>
      <w:r w:rsidRPr="5805063D">
        <w:rPr>
          <w:rFonts w:ascii="Arial" w:eastAsia="Arial" w:hAnsi="Arial" w:cs="Arial"/>
          <w:i/>
          <w:iCs/>
          <w:color w:val="201F1E"/>
          <w:sz w:val="22"/>
          <w:szCs w:val="22"/>
          <w:lang w:val="en-US"/>
        </w:rPr>
        <w:t>What has been your experience in working with people who have problems with alcohol?</w:t>
      </w:r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(skip, if alcohol was listed before)</w:t>
      </w:r>
    </w:p>
    <w:p w14:paraId="79EDF33A" w14:textId="77777777" w:rsidR="00C9386F" w:rsidRDefault="00C9386F" w:rsidP="00C9386F">
      <w:r w:rsidRPr="5805063D">
        <w:rPr>
          <w:rFonts w:ascii="Arial" w:eastAsia="Arial" w:hAnsi="Arial" w:cs="Arial"/>
          <w:color w:val="201F1E"/>
          <w:sz w:val="22"/>
          <w:szCs w:val="22"/>
        </w:rPr>
        <w:t xml:space="preserve"> </w:t>
      </w:r>
    </w:p>
    <w:p w14:paraId="3898FC3F" w14:textId="77777777" w:rsidR="00C9386F" w:rsidRDefault="00C9386F" w:rsidP="00C9386F">
      <w:pPr>
        <w:ind w:firstLine="720"/>
        <w:rPr>
          <w:rFonts w:ascii="Arial" w:eastAsia="Arial" w:hAnsi="Arial" w:cs="Arial"/>
          <w:color w:val="201F1E"/>
          <w:sz w:val="22"/>
          <w:szCs w:val="22"/>
          <w:lang w:val="en-US"/>
        </w:rPr>
      </w:pPr>
      <w:r w:rsidRPr="5805063D">
        <w:rPr>
          <w:rFonts w:ascii="Arial" w:eastAsia="Arial" w:hAnsi="Arial" w:cs="Arial"/>
          <w:color w:val="201F1E"/>
          <w:sz w:val="22"/>
          <w:szCs w:val="22"/>
          <w:lang w:val="en-US"/>
        </w:rPr>
        <w:t>Probe: What makes it difficult/easy? What helps?</w:t>
      </w:r>
    </w:p>
    <w:p w14:paraId="7C0C3C6A" w14:textId="77777777" w:rsidR="00077A6A" w:rsidRDefault="00077A6A"/>
    <w:sectPr w:rsidR="00077A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9AF8E"/>
    <w:multiLevelType w:val="hybridMultilevel"/>
    <w:tmpl w:val="0DD2A438"/>
    <w:lvl w:ilvl="0" w:tplc="866409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96C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EE1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65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88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583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CA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EE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6B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1D57A"/>
    <w:multiLevelType w:val="hybridMultilevel"/>
    <w:tmpl w:val="FE582B46"/>
    <w:lvl w:ilvl="0" w:tplc="8F4A80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2A40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4E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20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50A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0C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40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F2FD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761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168E2"/>
    <w:multiLevelType w:val="hybridMultilevel"/>
    <w:tmpl w:val="7744EF86"/>
    <w:lvl w:ilvl="0" w:tplc="85E41E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0B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8C1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E4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087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F2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68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C7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4036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B3309"/>
    <w:multiLevelType w:val="hybridMultilevel"/>
    <w:tmpl w:val="E36AFA3A"/>
    <w:lvl w:ilvl="0" w:tplc="24E480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8702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A01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A09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C68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D4A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847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445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202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80217"/>
    <w:multiLevelType w:val="hybridMultilevel"/>
    <w:tmpl w:val="7D78D63A"/>
    <w:lvl w:ilvl="0" w:tplc="1396DE2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6E26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063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A5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43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8E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CB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C68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67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E1850"/>
    <w:multiLevelType w:val="hybridMultilevel"/>
    <w:tmpl w:val="CCE647EE"/>
    <w:lvl w:ilvl="0" w:tplc="053C31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A4C4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0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EF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FA5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4C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6C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4A4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CD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3A179"/>
    <w:multiLevelType w:val="hybridMultilevel"/>
    <w:tmpl w:val="0FAA4EB8"/>
    <w:lvl w:ilvl="0" w:tplc="6E0AEC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88E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98A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E9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016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4A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C4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2E0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C8E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D2BF2"/>
    <w:multiLevelType w:val="multilevel"/>
    <w:tmpl w:val="9AE482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sz w:val="28"/>
        <w:szCs w:val="28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466FC6A"/>
    <w:multiLevelType w:val="hybridMultilevel"/>
    <w:tmpl w:val="AB068022"/>
    <w:lvl w:ilvl="0" w:tplc="32DEFD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42A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E65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26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8A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E43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C8B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22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CC0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20377">
    <w:abstractNumId w:val="8"/>
  </w:num>
  <w:num w:numId="2" w16cid:durableId="1345211753">
    <w:abstractNumId w:val="3"/>
  </w:num>
  <w:num w:numId="3" w16cid:durableId="1972857081">
    <w:abstractNumId w:val="0"/>
  </w:num>
  <w:num w:numId="4" w16cid:durableId="687947507">
    <w:abstractNumId w:val="6"/>
  </w:num>
  <w:num w:numId="5" w16cid:durableId="1831218392">
    <w:abstractNumId w:val="5"/>
  </w:num>
  <w:num w:numId="6" w16cid:durableId="1997878281">
    <w:abstractNumId w:val="2"/>
  </w:num>
  <w:num w:numId="7" w16cid:durableId="1208764356">
    <w:abstractNumId w:val="4"/>
  </w:num>
  <w:num w:numId="8" w16cid:durableId="1179194741">
    <w:abstractNumId w:val="1"/>
  </w:num>
  <w:num w:numId="9" w16cid:durableId="1800995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6F"/>
    <w:rsid w:val="00000648"/>
    <w:rsid w:val="00000B6D"/>
    <w:rsid w:val="000012EE"/>
    <w:rsid w:val="00001C71"/>
    <w:rsid w:val="00001FB0"/>
    <w:rsid w:val="00006E32"/>
    <w:rsid w:val="0000764E"/>
    <w:rsid w:val="00013C64"/>
    <w:rsid w:val="0001660A"/>
    <w:rsid w:val="00021CE2"/>
    <w:rsid w:val="00021E2C"/>
    <w:rsid w:val="00022AF4"/>
    <w:rsid w:val="00022DB2"/>
    <w:rsid w:val="00025692"/>
    <w:rsid w:val="00030139"/>
    <w:rsid w:val="000305B7"/>
    <w:rsid w:val="000313CF"/>
    <w:rsid w:val="000347A2"/>
    <w:rsid w:val="00040385"/>
    <w:rsid w:val="00040CF1"/>
    <w:rsid w:val="00043249"/>
    <w:rsid w:val="00044DBE"/>
    <w:rsid w:val="00050565"/>
    <w:rsid w:val="0005129F"/>
    <w:rsid w:val="00053C55"/>
    <w:rsid w:val="00057AE9"/>
    <w:rsid w:val="00065628"/>
    <w:rsid w:val="00065891"/>
    <w:rsid w:val="00067388"/>
    <w:rsid w:val="00072261"/>
    <w:rsid w:val="00072A1B"/>
    <w:rsid w:val="000749A2"/>
    <w:rsid w:val="00075B82"/>
    <w:rsid w:val="00076250"/>
    <w:rsid w:val="0007668B"/>
    <w:rsid w:val="00076A71"/>
    <w:rsid w:val="00077A6A"/>
    <w:rsid w:val="0008269C"/>
    <w:rsid w:val="000834A6"/>
    <w:rsid w:val="00085353"/>
    <w:rsid w:val="0009299F"/>
    <w:rsid w:val="00093F72"/>
    <w:rsid w:val="00094AB2"/>
    <w:rsid w:val="00094D4B"/>
    <w:rsid w:val="000A1ED6"/>
    <w:rsid w:val="000A2C31"/>
    <w:rsid w:val="000A3455"/>
    <w:rsid w:val="000A37BA"/>
    <w:rsid w:val="000B00EA"/>
    <w:rsid w:val="000B323C"/>
    <w:rsid w:val="000B5F40"/>
    <w:rsid w:val="000B74B6"/>
    <w:rsid w:val="000B7ADC"/>
    <w:rsid w:val="000C43AF"/>
    <w:rsid w:val="000C489F"/>
    <w:rsid w:val="000C78DD"/>
    <w:rsid w:val="000C79DF"/>
    <w:rsid w:val="000C7CA0"/>
    <w:rsid w:val="000D2938"/>
    <w:rsid w:val="000D5259"/>
    <w:rsid w:val="000E0358"/>
    <w:rsid w:val="000E03BA"/>
    <w:rsid w:val="000E0CEC"/>
    <w:rsid w:val="000E22FF"/>
    <w:rsid w:val="000E2AA6"/>
    <w:rsid w:val="000E32F3"/>
    <w:rsid w:val="000E4A6E"/>
    <w:rsid w:val="000F0CA5"/>
    <w:rsid w:val="000F286B"/>
    <w:rsid w:val="000F4646"/>
    <w:rsid w:val="000F787F"/>
    <w:rsid w:val="00102133"/>
    <w:rsid w:val="00102755"/>
    <w:rsid w:val="00104A04"/>
    <w:rsid w:val="001069E9"/>
    <w:rsid w:val="00106C4F"/>
    <w:rsid w:val="00106FE9"/>
    <w:rsid w:val="00111D40"/>
    <w:rsid w:val="00113CD8"/>
    <w:rsid w:val="00113D16"/>
    <w:rsid w:val="00114CA6"/>
    <w:rsid w:val="00114E2A"/>
    <w:rsid w:val="0011714D"/>
    <w:rsid w:val="00117998"/>
    <w:rsid w:val="00117EEB"/>
    <w:rsid w:val="001221B8"/>
    <w:rsid w:val="0012369B"/>
    <w:rsid w:val="00130C58"/>
    <w:rsid w:val="00131B56"/>
    <w:rsid w:val="00131FAF"/>
    <w:rsid w:val="001330A2"/>
    <w:rsid w:val="001350E5"/>
    <w:rsid w:val="00140B9D"/>
    <w:rsid w:val="00141830"/>
    <w:rsid w:val="001435DF"/>
    <w:rsid w:val="001440A3"/>
    <w:rsid w:val="001449B8"/>
    <w:rsid w:val="001454B1"/>
    <w:rsid w:val="00147AE6"/>
    <w:rsid w:val="00150F66"/>
    <w:rsid w:val="00151A9D"/>
    <w:rsid w:val="00157079"/>
    <w:rsid w:val="001643DC"/>
    <w:rsid w:val="00164E80"/>
    <w:rsid w:val="0016501F"/>
    <w:rsid w:val="00170418"/>
    <w:rsid w:val="001710A6"/>
    <w:rsid w:val="00172A2F"/>
    <w:rsid w:val="001756D2"/>
    <w:rsid w:val="00177597"/>
    <w:rsid w:val="0018581C"/>
    <w:rsid w:val="0018600D"/>
    <w:rsid w:val="00190224"/>
    <w:rsid w:val="00190B77"/>
    <w:rsid w:val="0019357D"/>
    <w:rsid w:val="001955DF"/>
    <w:rsid w:val="001A04BA"/>
    <w:rsid w:val="001A3BAD"/>
    <w:rsid w:val="001A4178"/>
    <w:rsid w:val="001A510C"/>
    <w:rsid w:val="001A59C5"/>
    <w:rsid w:val="001A5A52"/>
    <w:rsid w:val="001B0E94"/>
    <w:rsid w:val="001B2A2D"/>
    <w:rsid w:val="001B2D8A"/>
    <w:rsid w:val="001B39E5"/>
    <w:rsid w:val="001B3F9B"/>
    <w:rsid w:val="001B5695"/>
    <w:rsid w:val="001B6B7E"/>
    <w:rsid w:val="001B70B0"/>
    <w:rsid w:val="001B7F8B"/>
    <w:rsid w:val="001C1A65"/>
    <w:rsid w:val="001C319D"/>
    <w:rsid w:val="001C3C05"/>
    <w:rsid w:val="001C5841"/>
    <w:rsid w:val="001C6C50"/>
    <w:rsid w:val="001C72C2"/>
    <w:rsid w:val="001D5F87"/>
    <w:rsid w:val="001D7C80"/>
    <w:rsid w:val="001E0732"/>
    <w:rsid w:val="001E14B8"/>
    <w:rsid w:val="001E2756"/>
    <w:rsid w:val="001E4FEF"/>
    <w:rsid w:val="001E623E"/>
    <w:rsid w:val="001E777B"/>
    <w:rsid w:val="001F2BC5"/>
    <w:rsid w:val="001F30A9"/>
    <w:rsid w:val="001F318D"/>
    <w:rsid w:val="001F3B45"/>
    <w:rsid w:val="001F41CD"/>
    <w:rsid w:val="001F4F52"/>
    <w:rsid w:val="001F62F4"/>
    <w:rsid w:val="001F76F9"/>
    <w:rsid w:val="002046D1"/>
    <w:rsid w:val="00205C4C"/>
    <w:rsid w:val="00207C9E"/>
    <w:rsid w:val="002103CA"/>
    <w:rsid w:val="00211D7B"/>
    <w:rsid w:val="00211EAC"/>
    <w:rsid w:val="00211FF7"/>
    <w:rsid w:val="00212300"/>
    <w:rsid w:val="00212A9C"/>
    <w:rsid w:val="002145EC"/>
    <w:rsid w:val="0022180D"/>
    <w:rsid w:val="0022263F"/>
    <w:rsid w:val="0022277F"/>
    <w:rsid w:val="002229BE"/>
    <w:rsid w:val="00223683"/>
    <w:rsid w:val="00223FAC"/>
    <w:rsid w:val="002256F0"/>
    <w:rsid w:val="002265E5"/>
    <w:rsid w:val="002307D0"/>
    <w:rsid w:val="00233B2D"/>
    <w:rsid w:val="002369CA"/>
    <w:rsid w:val="002407C2"/>
    <w:rsid w:val="00241E60"/>
    <w:rsid w:val="00242D69"/>
    <w:rsid w:val="00246A51"/>
    <w:rsid w:val="00251812"/>
    <w:rsid w:val="0025541F"/>
    <w:rsid w:val="002554C1"/>
    <w:rsid w:val="002615DC"/>
    <w:rsid w:val="00261BA2"/>
    <w:rsid w:val="00266AF3"/>
    <w:rsid w:val="0026791E"/>
    <w:rsid w:val="00270256"/>
    <w:rsid w:val="00273B25"/>
    <w:rsid w:val="00274163"/>
    <w:rsid w:val="00274437"/>
    <w:rsid w:val="002758F1"/>
    <w:rsid w:val="00275936"/>
    <w:rsid w:val="00275EC3"/>
    <w:rsid w:val="00275F08"/>
    <w:rsid w:val="002760A3"/>
    <w:rsid w:val="002807A1"/>
    <w:rsid w:val="00281B2C"/>
    <w:rsid w:val="00282935"/>
    <w:rsid w:val="00285C8C"/>
    <w:rsid w:val="00287588"/>
    <w:rsid w:val="00290483"/>
    <w:rsid w:val="002949B3"/>
    <w:rsid w:val="00294D15"/>
    <w:rsid w:val="00294F74"/>
    <w:rsid w:val="00295A11"/>
    <w:rsid w:val="00296488"/>
    <w:rsid w:val="002966F2"/>
    <w:rsid w:val="002A0AA2"/>
    <w:rsid w:val="002A260F"/>
    <w:rsid w:val="002A3312"/>
    <w:rsid w:val="002A3398"/>
    <w:rsid w:val="002A472D"/>
    <w:rsid w:val="002A5153"/>
    <w:rsid w:val="002B130A"/>
    <w:rsid w:val="002B1B80"/>
    <w:rsid w:val="002B1F0F"/>
    <w:rsid w:val="002B2415"/>
    <w:rsid w:val="002B2F62"/>
    <w:rsid w:val="002B38DD"/>
    <w:rsid w:val="002B64E7"/>
    <w:rsid w:val="002B76C0"/>
    <w:rsid w:val="002C3576"/>
    <w:rsid w:val="002C36CD"/>
    <w:rsid w:val="002C5BC3"/>
    <w:rsid w:val="002C64BD"/>
    <w:rsid w:val="002C64DD"/>
    <w:rsid w:val="002D06FA"/>
    <w:rsid w:val="002D143D"/>
    <w:rsid w:val="002D3CCA"/>
    <w:rsid w:val="002D7B98"/>
    <w:rsid w:val="002E4A7E"/>
    <w:rsid w:val="002E4D15"/>
    <w:rsid w:val="002E6B7C"/>
    <w:rsid w:val="002E7477"/>
    <w:rsid w:val="002F22D2"/>
    <w:rsid w:val="002F5327"/>
    <w:rsid w:val="002F72FA"/>
    <w:rsid w:val="00300479"/>
    <w:rsid w:val="00301299"/>
    <w:rsid w:val="00304AAE"/>
    <w:rsid w:val="0031084A"/>
    <w:rsid w:val="00310997"/>
    <w:rsid w:val="00312867"/>
    <w:rsid w:val="00315CAF"/>
    <w:rsid w:val="00320D3D"/>
    <w:rsid w:val="00321AF1"/>
    <w:rsid w:val="00321C63"/>
    <w:rsid w:val="0032525B"/>
    <w:rsid w:val="0032639F"/>
    <w:rsid w:val="00326588"/>
    <w:rsid w:val="00327627"/>
    <w:rsid w:val="00330B3C"/>
    <w:rsid w:val="00331C9B"/>
    <w:rsid w:val="00333810"/>
    <w:rsid w:val="0033400C"/>
    <w:rsid w:val="003354BB"/>
    <w:rsid w:val="003401D3"/>
    <w:rsid w:val="0034165D"/>
    <w:rsid w:val="003439C7"/>
    <w:rsid w:val="00346217"/>
    <w:rsid w:val="00347623"/>
    <w:rsid w:val="00350A58"/>
    <w:rsid w:val="003537A9"/>
    <w:rsid w:val="00354F29"/>
    <w:rsid w:val="003558F4"/>
    <w:rsid w:val="0035636B"/>
    <w:rsid w:val="00360AE2"/>
    <w:rsid w:val="00360CA6"/>
    <w:rsid w:val="00362F24"/>
    <w:rsid w:val="003649EE"/>
    <w:rsid w:val="003656C6"/>
    <w:rsid w:val="003662F4"/>
    <w:rsid w:val="003703A1"/>
    <w:rsid w:val="00370D71"/>
    <w:rsid w:val="00374E05"/>
    <w:rsid w:val="003801B2"/>
    <w:rsid w:val="003837A0"/>
    <w:rsid w:val="00384108"/>
    <w:rsid w:val="00384BE9"/>
    <w:rsid w:val="003857AB"/>
    <w:rsid w:val="0038773C"/>
    <w:rsid w:val="0039002F"/>
    <w:rsid w:val="003924A1"/>
    <w:rsid w:val="00393AA5"/>
    <w:rsid w:val="00395F46"/>
    <w:rsid w:val="00396A87"/>
    <w:rsid w:val="00397217"/>
    <w:rsid w:val="0039763E"/>
    <w:rsid w:val="003A28DF"/>
    <w:rsid w:val="003A3FCD"/>
    <w:rsid w:val="003A60B7"/>
    <w:rsid w:val="003A6409"/>
    <w:rsid w:val="003B0149"/>
    <w:rsid w:val="003B0585"/>
    <w:rsid w:val="003B2488"/>
    <w:rsid w:val="003B5574"/>
    <w:rsid w:val="003B72D1"/>
    <w:rsid w:val="003C110E"/>
    <w:rsid w:val="003C4ECD"/>
    <w:rsid w:val="003C7819"/>
    <w:rsid w:val="003D05A6"/>
    <w:rsid w:val="003D07BE"/>
    <w:rsid w:val="003D0B83"/>
    <w:rsid w:val="003D0EB1"/>
    <w:rsid w:val="003D18AB"/>
    <w:rsid w:val="003D5F35"/>
    <w:rsid w:val="003D771D"/>
    <w:rsid w:val="003D7E64"/>
    <w:rsid w:val="003E3643"/>
    <w:rsid w:val="003E3ABD"/>
    <w:rsid w:val="003E42EF"/>
    <w:rsid w:val="003E5208"/>
    <w:rsid w:val="003E542F"/>
    <w:rsid w:val="003E56FB"/>
    <w:rsid w:val="003F4E4E"/>
    <w:rsid w:val="003F5FFE"/>
    <w:rsid w:val="003F6641"/>
    <w:rsid w:val="00400D8C"/>
    <w:rsid w:val="00401A11"/>
    <w:rsid w:val="004042DC"/>
    <w:rsid w:val="00406F9F"/>
    <w:rsid w:val="00412F5D"/>
    <w:rsid w:val="0041496E"/>
    <w:rsid w:val="004160AC"/>
    <w:rsid w:val="0042091E"/>
    <w:rsid w:val="0042103C"/>
    <w:rsid w:val="00421BE2"/>
    <w:rsid w:val="00421DDB"/>
    <w:rsid w:val="0042220A"/>
    <w:rsid w:val="00422832"/>
    <w:rsid w:val="00423B66"/>
    <w:rsid w:val="00424878"/>
    <w:rsid w:val="00441030"/>
    <w:rsid w:val="00441658"/>
    <w:rsid w:val="00443E85"/>
    <w:rsid w:val="00445784"/>
    <w:rsid w:val="0044626D"/>
    <w:rsid w:val="004463F7"/>
    <w:rsid w:val="00446CA1"/>
    <w:rsid w:val="004500CA"/>
    <w:rsid w:val="0045269B"/>
    <w:rsid w:val="004529DB"/>
    <w:rsid w:val="0045327B"/>
    <w:rsid w:val="00455517"/>
    <w:rsid w:val="00456F7D"/>
    <w:rsid w:val="004578D2"/>
    <w:rsid w:val="004609E5"/>
    <w:rsid w:val="00460CBD"/>
    <w:rsid w:val="00462C1B"/>
    <w:rsid w:val="00464B95"/>
    <w:rsid w:val="00466778"/>
    <w:rsid w:val="0046679A"/>
    <w:rsid w:val="0047463F"/>
    <w:rsid w:val="00474B1D"/>
    <w:rsid w:val="00474E6D"/>
    <w:rsid w:val="00480415"/>
    <w:rsid w:val="00481B5D"/>
    <w:rsid w:val="0048228A"/>
    <w:rsid w:val="00482D66"/>
    <w:rsid w:val="00485E17"/>
    <w:rsid w:val="00487A99"/>
    <w:rsid w:val="0049009D"/>
    <w:rsid w:val="00492F96"/>
    <w:rsid w:val="004932A9"/>
    <w:rsid w:val="00493F41"/>
    <w:rsid w:val="004A0D12"/>
    <w:rsid w:val="004A1CFA"/>
    <w:rsid w:val="004A2E74"/>
    <w:rsid w:val="004A3B73"/>
    <w:rsid w:val="004A60D2"/>
    <w:rsid w:val="004B1661"/>
    <w:rsid w:val="004B4D78"/>
    <w:rsid w:val="004B6951"/>
    <w:rsid w:val="004C2BB0"/>
    <w:rsid w:val="004C5B52"/>
    <w:rsid w:val="004D17B9"/>
    <w:rsid w:val="004D1DA0"/>
    <w:rsid w:val="004D39EB"/>
    <w:rsid w:val="004D45A7"/>
    <w:rsid w:val="004D5F59"/>
    <w:rsid w:val="004E0A2C"/>
    <w:rsid w:val="004E2D83"/>
    <w:rsid w:val="004E57B8"/>
    <w:rsid w:val="004E6D39"/>
    <w:rsid w:val="004F0302"/>
    <w:rsid w:val="004F31EC"/>
    <w:rsid w:val="004F46B3"/>
    <w:rsid w:val="004F4C4B"/>
    <w:rsid w:val="004F4F4B"/>
    <w:rsid w:val="00500B63"/>
    <w:rsid w:val="005011D1"/>
    <w:rsid w:val="00501E19"/>
    <w:rsid w:val="0050210D"/>
    <w:rsid w:val="00502BAD"/>
    <w:rsid w:val="005050C3"/>
    <w:rsid w:val="00510D20"/>
    <w:rsid w:val="00512A16"/>
    <w:rsid w:val="00512AC6"/>
    <w:rsid w:val="00513428"/>
    <w:rsid w:val="00514211"/>
    <w:rsid w:val="00515CD9"/>
    <w:rsid w:val="00516545"/>
    <w:rsid w:val="00517AED"/>
    <w:rsid w:val="00517C18"/>
    <w:rsid w:val="005211A6"/>
    <w:rsid w:val="00526706"/>
    <w:rsid w:val="00526CE1"/>
    <w:rsid w:val="00527433"/>
    <w:rsid w:val="00530926"/>
    <w:rsid w:val="00531154"/>
    <w:rsid w:val="00531193"/>
    <w:rsid w:val="00531FFD"/>
    <w:rsid w:val="005333F6"/>
    <w:rsid w:val="0053396E"/>
    <w:rsid w:val="00534BAF"/>
    <w:rsid w:val="0053522B"/>
    <w:rsid w:val="00540C5A"/>
    <w:rsid w:val="00541A22"/>
    <w:rsid w:val="0054318A"/>
    <w:rsid w:val="00544309"/>
    <w:rsid w:val="00544894"/>
    <w:rsid w:val="005452B2"/>
    <w:rsid w:val="00551515"/>
    <w:rsid w:val="00556851"/>
    <w:rsid w:val="005645E4"/>
    <w:rsid w:val="0056505D"/>
    <w:rsid w:val="00565C6B"/>
    <w:rsid w:val="005660DB"/>
    <w:rsid w:val="005714EC"/>
    <w:rsid w:val="00572697"/>
    <w:rsid w:val="005756EC"/>
    <w:rsid w:val="00583022"/>
    <w:rsid w:val="005834F9"/>
    <w:rsid w:val="00583887"/>
    <w:rsid w:val="005839F1"/>
    <w:rsid w:val="00586332"/>
    <w:rsid w:val="00586870"/>
    <w:rsid w:val="00594C36"/>
    <w:rsid w:val="005A194D"/>
    <w:rsid w:val="005A6A86"/>
    <w:rsid w:val="005B0AD5"/>
    <w:rsid w:val="005B3932"/>
    <w:rsid w:val="005B3F1C"/>
    <w:rsid w:val="005B443B"/>
    <w:rsid w:val="005B4E1E"/>
    <w:rsid w:val="005B5B21"/>
    <w:rsid w:val="005B60B0"/>
    <w:rsid w:val="005C1A0F"/>
    <w:rsid w:val="005C2063"/>
    <w:rsid w:val="005C3ECA"/>
    <w:rsid w:val="005C56AA"/>
    <w:rsid w:val="005C590F"/>
    <w:rsid w:val="005C5915"/>
    <w:rsid w:val="005D3936"/>
    <w:rsid w:val="005D4A3D"/>
    <w:rsid w:val="005D4E24"/>
    <w:rsid w:val="005D52BC"/>
    <w:rsid w:val="005D76D0"/>
    <w:rsid w:val="005E0084"/>
    <w:rsid w:val="005E1541"/>
    <w:rsid w:val="005E1722"/>
    <w:rsid w:val="005E61A4"/>
    <w:rsid w:val="005E73F2"/>
    <w:rsid w:val="005F184F"/>
    <w:rsid w:val="005F6D63"/>
    <w:rsid w:val="006009E2"/>
    <w:rsid w:val="00602D00"/>
    <w:rsid w:val="00602DAC"/>
    <w:rsid w:val="00603C27"/>
    <w:rsid w:val="0060555E"/>
    <w:rsid w:val="00614A83"/>
    <w:rsid w:val="006155D2"/>
    <w:rsid w:val="0061573D"/>
    <w:rsid w:val="00620838"/>
    <w:rsid w:val="00621E10"/>
    <w:rsid w:val="006224DA"/>
    <w:rsid w:val="00624ED4"/>
    <w:rsid w:val="00630993"/>
    <w:rsid w:val="00631C1A"/>
    <w:rsid w:val="0063274C"/>
    <w:rsid w:val="00633434"/>
    <w:rsid w:val="006340ED"/>
    <w:rsid w:val="0063511C"/>
    <w:rsid w:val="0063584B"/>
    <w:rsid w:val="006358C2"/>
    <w:rsid w:val="006362C5"/>
    <w:rsid w:val="00636BC3"/>
    <w:rsid w:val="00636C5D"/>
    <w:rsid w:val="006402FB"/>
    <w:rsid w:val="00642733"/>
    <w:rsid w:val="00643B6F"/>
    <w:rsid w:val="0065029C"/>
    <w:rsid w:val="00650B15"/>
    <w:rsid w:val="00653C8D"/>
    <w:rsid w:val="006544B5"/>
    <w:rsid w:val="00657F22"/>
    <w:rsid w:val="00657FEF"/>
    <w:rsid w:val="0066484A"/>
    <w:rsid w:val="00667365"/>
    <w:rsid w:val="006679D4"/>
    <w:rsid w:val="00670F1E"/>
    <w:rsid w:val="0067107B"/>
    <w:rsid w:val="00671204"/>
    <w:rsid w:val="0067250D"/>
    <w:rsid w:val="00676BE1"/>
    <w:rsid w:val="00681CD9"/>
    <w:rsid w:val="00683106"/>
    <w:rsid w:val="006865F8"/>
    <w:rsid w:val="006872EB"/>
    <w:rsid w:val="006913C2"/>
    <w:rsid w:val="006916D0"/>
    <w:rsid w:val="006930E8"/>
    <w:rsid w:val="006936F3"/>
    <w:rsid w:val="006954B6"/>
    <w:rsid w:val="00695F6E"/>
    <w:rsid w:val="00697685"/>
    <w:rsid w:val="00697D20"/>
    <w:rsid w:val="006A2B7F"/>
    <w:rsid w:val="006A3758"/>
    <w:rsid w:val="006A377E"/>
    <w:rsid w:val="006A3A2B"/>
    <w:rsid w:val="006A3AD7"/>
    <w:rsid w:val="006A499B"/>
    <w:rsid w:val="006A5550"/>
    <w:rsid w:val="006A746D"/>
    <w:rsid w:val="006B1E84"/>
    <w:rsid w:val="006B2E2A"/>
    <w:rsid w:val="006B661B"/>
    <w:rsid w:val="006C0842"/>
    <w:rsid w:val="006C0A4C"/>
    <w:rsid w:val="006C36FC"/>
    <w:rsid w:val="006C4D33"/>
    <w:rsid w:val="006D00AA"/>
    <w:rsid w:val="006D0209"/>
    <w:rsid w:val="006D0B3D"/>
    <w:rsid w:val="006D2E0B"/>
    <w:rsid w:val="006D3066"/>
    <w:rsid w:val="006D3315"/>
    <w:rsid w:val="006E00A9"/>
    <w:rsid w:val="006E0D24"/>
    <w:rsid w:val="006E1A4A"/>
    <w:rsid w:val="006E1EA3"/>
    <w:rsid w:val="006E2599"/>
    <w:rsid w:val="006E36A5"/>
    <w:rsid w:val="006E6E97"/>
    <w:rsid w:val="006F0614"/>
    <w:rsid w:val="006F21C7"/>
    <w:rsid w:val="006F2493"/>
    <w:rsid w:val="006F30A5"/>
    <w:rsid w:val="006F3CBD"/>
    <w:rsid w:val="006F5153"/>
    <w:rsid w:val="006F544D"/>
    <w:rsid w:val="0070344C"/>
    <w:rsid w:val="00710527"/>
    <w:rsid w:val="0071054C"/>
    <w:rsid w:val="00710856"/>
    <w:rsid w:val="0072007D"/>
    <w:rsid w:val="00721A73"/>
    <w:rsid w:val="007258C1"/>
    <w:rsid w:val="00730DF4"/>
    <w:rsid w:val="00730EB0"/>
    <w:rsid w:val="00730F6C"/>
    <w:rsid w:val="007316BF"/>
    <w:rsid w:val="00732785"/>
    <w:rsid w:val="00736CFD"/>
    <w:rsid w:val="007405DC"/>
    <w:rsid w:val="007412D0"/>
    <w:rsid w:val="00741BE4"/>
    <w:rsid w:val="0074417B"/>
    <w:rsid w:val="0074417E"/>
    <w:rsid w:val="00744691"/>
    <w:rsid w:val="007456F5"/>
    <w:rsid w:val="007505F7"/>
    <w:rsid w:val="00750836"/>
    <w:rsid w:val="00750EC8"/>
    <w:rsid w:val="007511CA"/>
    <w:rsid w:val="007523CC"/>
    <w:rsid w:val="00756E08"/>
    <w:rsid w:val="007579B3"/>
    <w:rsid w:val="007639C9"/>
    <w:rsid w:val="0076488C"/>
    <w:rsid w:val="007648AE"/>
    <w:rsid w:val="00764C61"/>
    <w:rsid w:val="007660C8"/>
    <w:rsid w:val="00770CD4"/>
    <w:rsid w:val="00771B08"/>
    <w:rsid w:val="0077205F"/>
    <w:rsid w:val="00783247"/>
    <w:rsid w:val="00786B38"/>
    <w:rsid w:val="00787251"/>
    <w:rsid w:val="007905ED"/>
    <w:rsid w:val="00790803"/>
    <w:rsid w:val="00792E70"/>
    <w:rsid w:val="0079364D"/>
    <w:rsid w:val="007936D0"/>
    <w:rsid w:val="007942FC"/>
    <w:rsid w:val="007978A3"/>
    <w:rsid w:val="00797EE7"/>
    <w:rsid w:val="007A3FD6"/>
    <w:rsid w:val="007A646E"/>
    <w:rsid w:val="007A6812"/>
    <w:rsid w:val="007A7FCB"/>
    <w:rsid w:val="007B0173"/>
    <w:rsid w:val="007B0265"/>
    <w:rsid w:val="007B627F"/>
    <w:rsid w:val="007C21F1"/>
    <w:rsid w:val="007C5C57"/>
    <w:rsid w:val="007C652A"/>
    <w:rsid w:val="007C6783"/>
    <w:rsid w:val="007C78C6"/>
    <w:rsid w:val="007D110B"/>
    <w:rsid w:val="007D1B8E"/>
    <w:rsid w:val="007D4D5D"/>
    <w:rsid w:val="007D5041"/>
    <w:rsid w:val="007D6AE2"/>
    <w:rsid w:val="007E26F5"/>
    <w:rsid w:val="007E390A"/>
    <w:rsid w:val="007E428A"/>
    <w:rsid w:val="007E5440"/>
    <w:rsid w:val="007F011B"/>
    <w:rsid w:val="007F0520"/>
    <w:rsid w:val="007F0C99"/>
    <w:rsid w:val="007F3F4A"/>
    <w:rsid w:val="007F4D30"/>
    <w:rsid w:val="007F5166"/>
    <w:rsid w:val="007F6090"/>
    <w:rsid w:val="007F6AF1"/>
    <w:rsid w:val="008051F4"/>
    <w:rsid w:val="00806167"/>
    <w:rsid w:val="00807910"/>
    <w:rsid w:val="00811916"/>
    <w:rsid w:val="00812911"/>
    <w:rsid w:val="00812CAB"/>
    <w:rsid w:val="0081553F"/>
    <w:rsid w:val="0081560A"/>
    <w:rsid w:val="00817741"/>
    <w:rsid w:val="0082027C"/>
    <w:rsid w:val="00821896"/>
    <w:rsid w:val="00821F3E"/>
    <w:rsid w:val="0082322F"/>
    <w:rsid w:val="00823D41"/>
    <w:rsid w:val="00823E95"/>
    <w:rsid w:val="00824372"/>
    <w:rsid w:val="0083074E"/>
    <w:rsid w:val="00831513"/>
    <w:rsid w:val="00837A2C"/>
    <w:rsid w:val="00841B2C"/>
    <w:rsid w:val="008425A3"/>
    <w:rsid w:val="00843630"/>
    <w:rsid w:val="00843CDF"/>
    <w:rsid w:val="00844B92"/>
    <w:rsid w:val="00846166"/>
    <w:rsid w:val="0085108F"/>
    <w:rsid w:val="00853719"/>
    <w:rsid w:val="008552C6"/>
    <w:rsid w:val="00855573"/>
    <w:rsid w:val="00867C01"/>
    <w:rsid w:val="00867E7E"/>
    <w:rsid w:val="008723F8"/>
    <w:rsid w:val="00873C24"/>
    <w:rsid w:val="008750E1"/>
    <w:rsid w:val="00875C96"/>
    <w:rsid w:val="00875FFF"/>
    <w:rsid w:val="008841B9"/>
    <w:rsid w:val="00884CE3"/>
    <w:rsid w:val="00885C00"/>
    <w:rsid w:val="00886C64"/>
    <w:rsid w:val="00890B3C"/>
    <w:rsid w:val="00893095"/>
    <w:rsid w:val="008953BA"/>
    <w:rsid w:val="00896137"/>
    <w:rsid w:val="008974AC"/>
    <w:rsid w:val="008975B2"/>
    <w:rsid w:val="008A2999"/>
    <w:rsid w:val="008A3E39"/>
    <w:rsid w:val="008A4C5B"/>
    <w:rsid w:val="008A6992"/>
    <w:rsid w:val="008B0737"/>
    <w:rsid w:val="008B10B7"/>
    <w:rsid w:val="008B3308"/>
    <w:rsid w:val="008B7C28"/>
    <w:rsid w:val="008C5AF7"/>
    <w:rsid w:val="008C606B"/>
    <w:rsid w:val="008C7EB5"/>
    <w:rsid w:val="008D0F8A"/>
    <w:rsid w:val="008D52AB"/>
    <w:rsid w:val="008D5689"/>
    <w:rsid w:val="008E006E"/>
    <w:rsid w:val="008E448F"/>
    <w:rsid w:val="008E48DA"/>
    <w:rsid w:val="008E7683"/>
    <w:rsid w:val="008F10DF"/>
    <w:rsid w:val="008F1BB5"/>
    <w:rsid w:val="008F4F08"/>
    <w:rsid w:val="008F7049"/>
    <w:rsid w:val="008F75C2"/>
    <w:rsid w:val="008F7828"/>
    <w:rsid w:val="00900696"/>
    <w:rsid w:val="009007EC"/>
    <w:rsid w:val="00903860"/>
    <w:rsid w:val="0090560C"/>
    <w:rsid w:val="00906A42"/>
    <w:rsid w:val="00907CDB"/>
    <w:rsid w:val="00910CED"/>
    <w:rsid w:val="00911F30"/>
    <w:rsid w:val="0091247E"/>
    <w:rsid w:val="00913AD6"/>
    <w:rsid w:val="00914835"/>
    <w:rsid w:val="00916FB3"/>
    <w:rsid w:val="00920BD8"/>
    <w:rsid w:val="0092465C"/>
    <w:rsid w:val="0093134C"/>
    <w:rsid w:val="0093463D"/>
    <w:rsid w:val="00934746"/>
    <w:rsid w:val="0093527D"/>
    <w:rsid w:val="00935F2D"/>
    <w:rsid w:val="00937EDB"/>
    <w:rsid w:val="00947019"/>
    <w:rsid w:val="0094730E"/>
    <w:rsid w:val="00947576"/>
    <w:rsid w:val="00950B2F"/>
    <w:rsid w:val="009511E6"/>
    <w:rsid w:val="009512D2"/>
    <w:rsid w:val="00952414"/>
    <w:rsid w:val="009536F6"/>
    <w:rsid w:val="00955321"/>
    <w:rsid w:val="009561D4"/>
    <w:rsid w:val="00956D65"/>
    <w:rsid w:val="00957EE8"/>
    <w:rsid w:val="009616A4"/>
    <w:rsid w:val="0096202D"/>
    <w:rsid w:val="009661AD"/>
    <w:rsid w:val="00967504"/>
    <w:rsid w:val="00972EAC"/>
    <w:rsid w:val="00982CA7"/>
    <w:rsid w:val="009833F9"/>
    <w:rsid w:val="0098456D"/>
    <w:rsid w:val="00986FBB"/>
    <w:rsid w:val="0098714A"/>
    <w:rsid w:val="009927EC"/>
    <w:rsid w:val="009948FA"/>
    <w:rsid w:val="009A3448"/>
    <w:rsid w:val="009A4658"/>
    <w:rsid w:val="009A5611"/>
    <w:rsid w:val="009A6F89"/>
    <w:rsid w:val="009B0809"/>
    <w:rsid w:val="009B1E2C"/>
    <w:rsid w:val="009B65BC"/>
    <w:rsid w:val="009C0C7F"/>
    <w:rsid w:val="009C2B8B"/>
    <w:rsid w:val="009C3730"/>
    <w:rsid w:val="009C37BA"/>
    <w:rsid w:val="009C6945"/>
    <w:rsid w:val="009D08D3"/>
    <w:rsid w:val="009D18D5"/>
    <w:rsid w:val="009D1E97"/>
    <w:rsid w:val="009D2319"/>
    <w:rsid w:val="009D2D5E"/>
    <w:rsid w:val="009D5C79"/>
    <w:rsid w:val="009D5EA7"/>
    <w:rsid w:val="009D6213"/>
    <w:rsid w:val="009E04B2"/>
    <w:rsid w:val="009E2CD6"/>
    <w:rsid w:val="009E376B"/>
    <w:rsid w:val="009E487F"/>
    <w:rsid w:val="009E4A00"/>
    <w:rsid w:val="009E4C15"/>
    <w:rsid w:val="009E4DAF"/>
    <w:rsid w:val="009E6A91"/>
    <w:rsid w:val="009E712A"/>
    <w:rsid w:val="009E7AD7"/>
    <w:rsid w:val="009F0E51"/>
    <w:rsid w:val="009F54DC"/>
    <w:rsid w:val="009F56C3"/>
    <w:rsid w:val="00A01CC8"/>
    <w:rsid w:val="00A03735"/>
    <w:rsid w:val="00A03910"/>
    <w:rsid w:val="00A05747"/>
    <w:rsid w:val="00A05E9C"/>
    <w:rsid w:val="00A11C8E"/>
    <w:rsid w:val="00A15F5B"/>
    <w:rsid w:val="00A219D5"/>
    <w:rsid w:val="00A228B2"/>
    <w:rsid w:val="00A233B6"/>
    <w:rsid w:val="00A247F2"/>
    <w:rsid w:val="00A24A30"/>
    <w:rsid w:val="00A25ABD"/>
    <w:rsid w:val="00A26F33"/>
    <w:rsid w:val="00A27682"/>
    <w:rsid w:val="00A32CE5"/>
    <w:rsid w:val="00A32FD5"/>
    <w:rsid w:val="00A35393"/>
    <w:rsid w:val="00A40DCF"/>
    <w:rsid w:val="00A51D70"/>
    <w:rsid w:val="00A527D7"/>
    <w:rsid w:val="00A52F87"/>
    <w:rsid w:val="00A55D6F"/>
    <w:rsid w:val="00A5668D"/>
    <w:rsid w:val="00A5708D"/>
    <w:rsid w:val="00A5727D"/>
    <w:rsid w:val="00A60A0A"/>
    <w:rsid w:val="00A611DF"/>
    <w:rsid w:val="00A64787"/>
    <w:rsid w:val="00A6797E"/>
    <w:rsid w:val="00A711C1"/>
    <w:rsid w:val="00A723CF"/>
    <w:rsid w:val="00A729C5"/>
    <w:rsid w:val="00A74612"/>
    <w:rsid w:val="00A76990"/>
    <w:rsid w:val="00A76E11"/>
    <w:rsid w:val="00A82981"/>
    <w:rsid w:val="00A86A62"/>
    <w:rsid w:val="00A87765"/>
    <w:rsid w:val="00A90508"/>
    <w:rsid w:val="00A91224"/>
    <w:rsid w:val="00A921DD"/>
    <w:rsid w:val="00A9571A"/>
    <w:rsid w:val="00A96D20"/>
    <w:rsid w:val="00AA06BC"/>
    <w:rsid w:val="00AA0805"/>
    <w:rsid w:val="00AB1D82"/>
    <w:rsid w:val="00AB27FD"/>
    <w:rsid w:val="00AB2CB7"/>
    <w:rsid w:val="00AB391B"/>
    <w:rsid w:val="00AB400C"/>
    <w:rsid w:val="00AB6ED9"/>
    <w:rsid w:val="00AB757C"/>
    <w:rsid w:val="00AC0208"/>
    <w:rsid w:val="00AC140C"/>
    <w:rsid w:val="00AC2318"/>
    <w:rsid w:val="00AC2946"/>
    <w:rsid w:val="00AC2E5E"/>
    <w:rsid w:val="00AC3374"/>
    <w:rsid w:val="00AC4635"/>
    <w:rsid w:val="00AC5ED0"/>
    <w:rsid w:val="00AC788F"/>
    <w:rsid w:val="00AE138B"/>
    <w:rsid w:val="00AE215C"/>
    <w:rsid w:val="00AE2682"/>
    <w:rsid w:val="00AE63EA"/>
    <w:rsid w:val="00AF0502"/>
    <w:rsid w:val="00AF0A8D"/>
    <w:rsid w:val="00AF1C1C"/>
    <w:rsid w:val="00AF224F"/>
    <w:rsid w:val="00AF422E"/>
    <w:rsid w:val="00B0264A"/>
    <w:rsid w:val="00B03E3D"/>
    <w:rsid w:val="00B04709"/>
    <w:rsid w:val="00B0558B"/>
    <w:rsid w:val="00B07149"/>
    <w:rsid w:val="00B078A4"/>
    <w:rsid w:val="00B105FA"/>
    <w:rsid w:val="00B130B6"/>
    <w:rsid w:val="00B16C24"/>
    <w:rsid w:val="00B22F1C"/>
    <w:rsid w:val="00B2424A"/>
    <w:rsid w:val="00B264F5"/>
    <w:rsid w:val="00B27220"/>
    <w:rsid w:val="00B274F6"/>
    <w:rsid w:val="00B27BB5"/>
    <w:rsid w:val="00B301A8"/>
    <w:rsid w:val="00B308EB"/>
    <w:rsid w:val="00B31846"/>
    <w:rsid w:val="00B31F9C"/>
    <w:rsid w:val="00B35C44"/>
    <w:rsid w:val="00B37D50"/>
    <w:rsid w:val="00B4057E"/>
    <w:rsid w:val="00B43851"/>
    <w:rsid w:val="00B451D0"/>
    <w:rsid w:val="00B45D53"/>
    <w:rsid w:val="00B518FB"/>
    <w:rsid w:val="00B62656"/>
    <w:rsid w:val="00B62744"/>
    <w:rsid w:val="00B632C8"/>
    <w:rsid w:val="00B64524"/>
    <w:rsid w:val="00B65A4F"/>
    <w:rsid w:val="00B674CC"/>
    <w:rsid w:val="00B67B64"/>
    <w:rsid w:val="00B70371"/>
    <w:rsid w:val="00B714F9"/>
    <w:rsid w:val="00B722A7"/>
    <w:rsid w:val="00B724A9"/>
    <w:rsid w:val="00B771B1"/>
    <w:rsid w:val="00B817E7"/>
    <w:rsid w:val="00B81990"/>
    <w:rsid w:val="00B82470"/>
    <w:rsid w:val="00B82471"/>
    <w:rsid w:val="00B8441D"/>
    <w:rsid w:val="00B87A42"/>
    <w:rsid w:val="00B87C4A"/>
    <w:rsid w:val="00B92943"/>
    <w:rsid w:val="00B96360"/>
    <w:rsid w:val="00BA54A5"/>
    <w:rsid w:val="00BA6BC7"/>
    <w:rsid w:val="00BB199F"/>
    <w:rsid w:val="00BB1B14"/>
    <w:rsid w:val="00BB4186"/>
    <w:rsid w:val="00BB7C9C"/>
    <w:rsid w:val="00BC2D3F"/>
    <w:rsid w:val="00BC6675"/>
    <w:rsid w:val="00BD00F3"/>
    <w:rsid w:val="00BD0F60"/>
    <w:rsid w:val="00BD154A"/>
    <w:rsid w:val="00BD3200"/>
    <w:rsid w:val="00BD3D58"/>
    <w:rsid w:val="00BD5946"/>
    <w:rsid w:val="00BE08E2"/>
    <w:rsid w:val="00BE2B32"/>
    <w:rsid w:val="00BE2C5A"/>
    <w:rsid w:val="00BE349B"/>
    <w:rsid w:val="00BE4E1A"/>
    <w:rsid w:val="00BF0DBC"/>
    <w:rsid w:val="00BF267E"/>
    <w:rsid w:val="00BF3784"/>
    <w:rsid w:val="00BF6439"/>
    <w:rsid w:val="00BF77FB"/>
    <w:rsid w:val="00C04045"/>
    <w:rsid w:val="00C052F9"/>
    <w:rsid w:val="00C10988"/>
    <w:rsid w:val="00C13CB6"/>
    <w:rsid w:val="00C15506"/>
    <w:rsid w:val="00C253CD"/>
    <w:rsid w:val="00C2652C"/>
    <w:rsid w:val="00C31458"/>
    <w:rsid w:val="00C377BB"/>
    <w:rsid w:val="00C40399"/>
    <w:rsid w:val="00C4203E"/>
    <w:rsid w:val="00C4292A"/>
    <w:rsid w:val="00C440C0"/>
    <w:rsid w:val="00C46167"/>
    <w:rsid w:val="00C53D1B"/>
    <w:rsid w:val="00C54D3F"/>
    <w:rsid w:val="00C57D2C"/>
    <w:rsid w:val="00C607D1"/>
    <w:rsid w:val="00C668A9"/>
    <w:rsid w:val="00C705C4"/>
    <w:rsid w:val="00C71CDC"/>
    <w:rsid w:val="00C728B2"/>
    <w:rsid w:val="00C775C4"/>
    <w:rsid w:val="00C815D3"/>
    <w:rsid w:val="00C81785"/>
    <w:rsid w:val="00C82A98"/>
    <w:rsid w:val="00C8579A"/>
    <w:rsid w:val="00C85C47"/>
    <w:rsid w:val="00C8732D"/>
    <w:rsid w:val="00C90138"/>
    <w:rsid w:val="00C9163F"/>
    <w:rsid w:val="00C917EE"/>
    <w:rsid w:val="00C91CE9"/>
    <w:rsid w:val="00C91E8B"/>
    <w:rsid w:val="00C924E0"/>
    <w:rsid w:val="00C92620"/>
    <w:rsid w:val="00C929AA"/>
    <w:rsid w:val="00C9369B"/>
    <w:rsid w:val="00C9386F"/>
    <w:rsid w:val="00C94740"/>
    <w:rsid w:val="00C949AD"/>
    <w:rsid w:val="00CA0A60"/>
    <w:rsid w:val="00CA4E15"/>
    <w:rsid w:val="00CA5713"/>
    <w:rsid w:val="00CA6653"/>
    <w:rsid w:val="00CA7620"/>
    <w:rsid w:val="00CB0328"/>
    <w:rsid w:val="00CB228C"/>
    <w:rsid w:val="00CB2D6F"/>
    <w:rsid w:val="00CB367B"/>
    <w:rsid w:val="00CB4D5E"/>
    <w:rsid w:val="00CB6652"/>
    <w:rsid w:val="00CB6C38"/>
    <w:rsid w:val="00CB7425"/>
    <w:rsid w:val="00CC2424"/>
    <w:rsid w:val="00CD0FF7"/>
    <w:rsid w:val="00CD56F2"/>
    <w:rsid w:val="00CD5CFE"/>
    <w:rsid w:val="00CD5D2C"/>
    <w:rsid w:val="00CD67BC"/>
    <w:rsid w:val="00CD697F"/>
    <w:rsid w:val="00CD7111"/>
    <w:rsid w:val="00CD7580"/>
    <w:rsid w:val="00CE463B"/>
    <w:rsid w:val="00CE53D9"/>
    <w:rsid w:val="00CF44BE"/>
    <w:rsid w:val="00CF4F93"/>
    <w:rsid w:val="00CF5BF2"/>
    <w:rsid w:val="00D00B58"/>
    <w:rsid w:val="00D00D32"/>
    <w:rsid w:val="00D01F72"/>
    <w:rsid w:val="00D108FC"/>
    <w:rsid w:val="00D14EE8"/>
    <w:rsid w:val="00D16C34"/>
    <w:rsid w:val="00D21B10"/>
    <w:rsid w:val="00D23A26"/>
    <w:rsid w:val="00D24A1A"/>
    <w:rsid w:val="00D24D66"/>
    <w:rsid w:val="00D25D26"/>
    <w:rsid w:val="00D27F25"/>
    <w:rsid w:val="00D30523"/>
    <w:rsid w:val="00D31CFF"/>
    <w:rsid w:val="00D33A2B"/>
    <w:rsid w:val="00D34190"/>
    <w:rsid w:val="00D34396"/>
    <w:rsid w:val="00D35CF8"/>
    <w:rsid w:val="00D365BD"/>
    <w:rsid w:val="00D36E8F"/>
    <w:rsid w:val="00D40513"/>
    <w:rsid w:val="00D42DDB"/>
    <w:rsid w:val="00D43A64"/>
    <w:rsid w:val="00D44D6E"/>
    <w:rsid w:val="00D44FED"/>
    <w:rsid w:val="00D467F2"/>
    <w:rsid w:val="00D51262"/>
    <w:rsid w:val="00D51FDA"/>
    <w:rsid w:val="00D524BD"/>
    <w:rsid w:val="00D57A5E"/>
    <w:rsid w:val="00D62206"/>
    <w:rsid w:val="00D6236B"/>
    <w:rsid w:val="00D6298D"/>
    <w:rsid w:val="00D641DE"/>
    <w:rsid w:val="00D649E2"/>
    <w:rsid w:val="00D65746"/>
    <w:rsid w:val="00D670FF"/>
    <w:rsid w:val="00D6715C"/>
    <w:rsid w:val="00D67C94"/>
    <w:rsid w:val="00D710CC"/>
    <w:rsid w:val="00D71417"/>
    <w:rsid w:val="00D721EE"/>
    <w:rsid w:val="00D72C02"/>
    <w:rsid w:val="00D74EA3"/>
    <w:rsid w:val="00D75BC0"/>
    <w:rsid w:val="00D75CD8"/>
    <w:rsid w:val="00D80A5C"/>
    <w:rsid w:val="00D828B5"/>
    <w:rsid w:val="00D8371E"/>
    <w:rsid w:val="00D86D6F"/>
    <w:rsid w:val="00D91CFD"/>
    <w:rsid w:val="00D91EC6"/>
    <w:rsid w:val="00D94779"/>
    <w:rsid w:val="00D9596D"/>
    <w:rsid w:val="00D96BD9"/>
    <w:rsid w:val="00DA2A81"/>
    <w:rsid w:val="00DA55D8"/>
    <w:rsid w:val="00DB37D9"/>
    <w:rsid w:val="00DB3884"/>
    <w:rsid w:val="00DB44C5"/>
    <w:rsid w:val="00DB6878"/>
    <w:rsid w:val="00DC2DA4"/>
    <w:rsid w:val="00DC4C90"/>
    <w:rsid w:val="00DC6012"/>
    <w:rsid w:val="00DD0072"/>
    <w:rsid w:val="00DD19B0"/>
    <w:rsid w:val="00DD5EA9"/>
    <w:rsid w:val="00DD6BC6"/>
    <w:rsid w:val="00DD72FC"/>
    <w:rsid w:val="00DD76C4"/>
    <w:rsid w:val="00DD7F19"/>
    <w:rsid w:val="00DE4359"/>
    <w:rsid w:val="00DE7B3F"/>
    <w:rsid w:val="00DF088C"/>
    <w:rsid w:val="00DF2AA9"/>
    <w:rsid w:val="00DF3ADD"/>
    <w:rsid w:val="00DF706F"/>
    <w:rsid w:val="00E01DE8"/>
    <w:rsid w:val="00E03845"/>
    <w:rsid w:val="00E06BAC"/>
    <w:rsid w:val="00E1006C"/>
    <w:rsid w:val="00E13BE1"/>
    <w:rsid w:val="00E14722"/>
    <w:rsid w:val="00E15DBA"/>
    <w:rsid w:val="00E20D11"/>
    <w:rsid w:val="00E239AA"/>
    <w:rsid w:val="00E264AF"/>
    <w:rsid w:val="00E26CD4"/>
    <w:rsid w:val="00E274DF"/>
    <w:rsid w:val="00E27CB5"/>
    <w:rsid w:val="00E32525"/>
    <w:rsid w:val="00E37C6F"/>
    <w:rsid w:val="00E401E9"/>
    <w:rsid w:val="00E437FB"/>
    <w:rsid w:val="00E44684"/>
    <w:rsid w:val="00E4514A"/>
    <w:rsid w:val="00E47A21"/>
    <w:rsid w:val="00E503E5"/>
    <w:rsid w:val="00E50618"/>
    <w:rsid w:val="00E50BBC"/>
    <w:rsid w:val="00E528D5"/>
    <w:rsid w:val="00E52E31"/>
    <w:rsid w:val="00E53630"/>
    <w:rsid w:val="00E55152"/>
    <w:rsid w:val="00E56621"/>
    <w:rsid w:val="00E56DA1"/>
    <w:rsid w:val="00E60619"/>
    <w:rsid w:val="00E610EF"/>
    <w:rsid w:val="00E6115A"/>
    <w:rsid w:val="00E62BCA"/>
    <w:rsid w:val="00E657B4"/>
    <w:rsid w:val="00E70FB1"/>
    <w:rsid w:val="00E72638"/>
    <w:rsid w:val="00E72E64"/>
    <w:rsid w:val="00E749F7"/>
    <w:rsid w:val="00E753CC"/>
    <w:rsid w:val="00E80AE6"/>
    <w:rsid w:val="00E84816"/>
    <w:rsid w:val="00E859A2"/>
    <w:rsid w:val="00E86018"/>
    <w:rsid w:val="00E863F4"/>
    <w:rsid w:val="00E9040B"/>
    <w:rsid w:val="00E90CB4"/>
    <w:rsid w:val="00E92EBE"/>
    <w:rsid w:val="00E93AFD"/>
    <w:rsid w:val="00E946EB"/>
    <w:rsid w:val="00E955B3"/>
    <w:rsid w:val="00E963B6"/>
    <w:rsid w:val="00EA05CE"/>
    <w:rsid w:val="00EA0642"/>
    <w:rsid w:val="00EA127B"/>
    <w:rsid w:val="00EA3BB8"/>
    <w:rsid w:val="00EA3D7B"/>
    <w:rsid w:val="00EA4418"/>
    <w:rsid w:val="00EA465D"/>
    <w:rsid w:val="00EA4E61"/>
    <w:rsid w:val="00EA5152"/>
    <w:rsid w:val="00EA74A1"/>
    <w:rsid w:val="00EA7C1E"/>
    <w:rsid w:val="00EB13BA"/>
    <w:rsid w:val="00EB195C"/>
    <w:rsid w:val="00EB3140"/>
    <w:rsid w:val="00EB4484"/>
    <w:rsid w:val="00EB4A3E"/>
    <w:rsid w:val="00EB5371"/>
    <w:rsid w:val="00EB5C60"/>
    <w:rsid w:val="00EB758F"/>
    <w:rsid w:val="00EC38AB"/>
    <w:rsid w:val="00EC3988"/>
    <w:rsid w:val="00EC3E04"/>
    <w:rsid w:val="00EC480B"/>
    <w:rsid w:val="00EC524C"/>
    <w:rsid w:val="00EC5CC7"/>
    <w:rsid w:val="00EC6C99"/>
    <w:rsid w:val="00EC7D8C"/>
    <w:rsid w:val="00ED104E"/>
    <w:rsid w:val="00ED4BCF"/>
    <w:rsid w:val="00ED4D74"/>
    <w:rsid w:val="00ED5DEF"/>
    <w:rsid w:val="00EE1CBC"/>
    <w:rsid w:val="00EE1DB5"/>
    <w:rsid w:val="00EE346C"/>
    <w:rsid w:val="00EE39F6"/>
    <w:rsid w:val="00EE50F7"/>
    <w:rsid w:val="00EE574F"/>
    <w:rsid w:val="00EE6E9D"/>
    <w:rsid w:val="00EE7884"/>
    <w:rsid w:val="00EF029D"/>
    <w:rsid w:val="00EF2CB0"/>
    <w:rsid w:val="00EF2EF7"/>
    <w:rsid w:val="00F00C29"/>
    <w:rsid w:val="00F10797"/>
    <w:rsid w:val="00F133C6"/>
    <w:rsid w:val="00F139A4"/>
    <w:rsid w:val="00F14604"/>
    <w:rsid w:val="00F16201"/>
    <w:rsid w:val="00F1672B"/>
    <w:rsid w:val="00F17055"/>
    <w:rsid w:val="00F203FF"/>
    <w:rsid w:val="00F24ADE"/>
    <w:rsid w:val="00F30889"/>
    <w:rsid w:val="00F34A2D"/>
    <w:rsid w:val="00F36625"/>
    <w:rsid w:val="00F433C4"/>
    <w:rsid w:val="00F44129"/>
    <w:rsid w:val="00F475B8"/>
    <w:rsid w:val="00F509DC"/>
    <w:rsid w:val="00F51041"/>
    <w:rsid w:val="00F5204A"/>
    <w:rsid w:val="00F53A50"/>
    <w:rsid w:val="00F53AF8"/>
    <w:rsid w:val="00F53F94"/>
    <w:rsid w:val="00F56AAA"/>
    <w:rsid w:val="00F61578"/>
    <w:rsid w:val="00F6319F"/>
    <w:rsid w:val="00F65E35"/>
    <w:rsid w:val="00F66DAD"/>
    <w:rsid w:val="00F67B25"/>
    <w:rsid w:val="00F702D1"/>
    <w:rsid w:val="00F7044E"/>
    <w:rsid w:val="00F7724B"/>
    <w:rsid w:val="00F7774A"/>
    <w:rsid w:val="00F86455"/>
    <w:rsid w:val="00F876D5"/>
    <w:rsid w:val="00F95455"/>
    <w:rsid w:val="00F95D5F"/>
    <w:rsid w:val="00F9684A"/>
    <w:rsid w:val="00F97E50"/>
    <w:rsid w:val="00FA189E"/>
    <w:rsid w:val="00FA24F1"/>
    <w:rsid w:val="00FA3530"/>
    <w:rsid w:val="00FA3854"/>
    <w:rsid w:val="00FA3A18"/>
    <w:rsid w:val="00FA465D"/>
    <w:rsid w:val="00FA5052"/>
    <w:rsid w:val="00FA5248"/>
    <w:rsid w:val="00FA5FF5"/>
    <w:rsid w:val="00FA6889"/>
    <w:rsid w:val="00FA6E29"/>
    <w:rsid w:val="00FB6267"/>
    <w:rsid w:val="00FB66CF"/>
    <w:rsid w:val="00FB7C9E"/>
    <w:rsid w:val="00FC2869"/>
    <w:rsid w:val="00FC4DB7"/>
    <w:rsid w:val="00FC4FD8"/>
    <w:rsid w:val="00FC5483"/>
    <w:rsid w:val="00FC5B4B"/>
    <w:rsid w:val="00FC737E"/>
    <w:rsid w:val="00FD11CC"/>
    <w:rsid w:val="00FD393D"/>
    <w:rsid w:val="00FD3B5A"/>
    <w:rsid w:val="00FD6293"/>
    <w:rsid w:val="00FD63DA"/>
    <w:rsid w:val="00FD6403"/>
    <w:rsid w:val="00FE2101"/>
    <w:rsid w:val="00FE3A43"/>
    <w:rsid w:val="00FE4E06"/>
    <w:rsid w:val="00FE6BCA"/>
    <w:rsid w:val="00FE70C0"/>
    <w:rsid w:val="00FE75BE"/>
    <w:rsid w:val="00FF227F"/>
    <w:rsid w:val="00FF2C7F"/>
    <w:rsid w:val="00FF4C48"/>
    <w:rsid w:val="00FF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9C9F2"/>
  <w15:chartTrackingRefBased/>
  <w15:docId w15:val="{5097DE5F-061A-324D-8BA9-3F1D3F85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6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86F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86F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386F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86F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86F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86F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86F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86F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86F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8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9386F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9386F"/>
    <w:rPr>
      <w:rFonts w:asciiTheme="majorHAnsi" w:eastAsiaTheme="majorEastAsia" w:hAnsiTheme="majorHAnsi" w:cstheme="majorBidi"/>
      <w:color w:val="0A2F40" w:themeColor="accent1" w:themeShade="7F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86F"/>
    <w:rPr>
      <w:rFonts w:asciiTheme="majorHAnsi" w:eastAsiaTheme="majorEastAsia" w:hAnsiTheme="majorHAnsi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86F"/>
    <w:rPr>
      <w:rFonts w:asciiTheme="majorHAnsi" w:eastAsiaTheme="majorEastAsia" w:hAnsiTheme="majorHAnsi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86F"/>
    <w:rPr>
      <w:rFonts w:asciiTheme="majorHAnsi" w:eastAsiaTheme="majorEastAsia" w:hAnsiTheme="majorHAnsi" w:cstheme="majorBidi"/>
      <w:color w:val="0A2F4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86F"/>
    <w:rPr>
      <w:rFonts w:asciiTheme="majorHAnsi" w:eastAsiaTheme="majorEastAsia" w:hAnsiTheme="majorHAnsi" w:cstheme="majorBidi"/>
      <w:i/>
      <w:iCs/>
      <w:color w:val="0A2F4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8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8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ListParagraph">
    <w:name w:val="List Paragraph"/>
    <w:basedOn w:val="Normal"/>
    <w:uiPriority w:val="34"/>
    <w:qFormat/>
    <w:rsid w:val="00C93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Abhijit Nadkarni</dc:creator>
  <cp:keywords/>
  <dc:description/>
  <cp:lastModifiedBy>Abhijit Nadkarni</cp:lastModifiedBy>
  <cp:revision>1</cp:revision>
  <dcterms:created xsi:type="dcterms:W3CDTF">2024-09-04T16:11:00Z</dcterms:created>
  <dcterms:modified xsi:type="dcterms:W3CDTF">2024-09-04T16:12:00Z</dcterms:modified>
</cp:coreProperties>
</file>