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/>
          <w:kern w:val="0"/>
          <w:sz w:val="24"/>
          <w:lang w:bidi="ar"/>
        </w:rPr>
      </w:pPr>
    </w:p>
    <w:p>
      <w:pPr>
        <w:jc w:val="left"/>
        <w:rPr>
          <w:b/>
          <w:bCs/>
        </w:rPr>
      </w:pPr>
      <w:r>
        <w:rPr>
          <w:rFonts w:ascii="Times New Roman" w:hAnsi="Times New Roman"/>
          <w:b/>
          <w:bCs/>
          <w:kern w:val="0"/>
          <w:sz w:val="24"/>
          <w:lang w:bidi="ar"/>
        </w:rPr>
        <w:t>Supplementary Table 3</w:t>
      </w:r>
      <w:r>
        <w:rPr>
          <w:rFonts w:hint="eastAsia" w:ascii="Times New Roman" w:hAnsi="Times New Roman"/>
          <w:b/>
          <w:bCs/>
          <w:kern w:val="0"/>
          <w:sz w:val="24"/>
          <w:lang w:val="en-US" w:eastAsia="zh-CN" w:bidi="ar"/>
        </w:rPr>
        <w:t>.</w:t>
      </w:r>
      <w:r>
        <w:rPr>
          <w:rFonts w:ascii="Times New Roman" w:hAnsi="Times New Roman"/>
          <w:b/>
          <w:bCs/>
          <w:kern w:val="0"/>
          <w:sz w:val="24"/>
          <w:lang w:bidi="ar"/>
        </w:rPr>
        <w:t xml:space="preserve"> The </w:t>
      </w:r>
      <w:r>
        <w:rPr>
          <w:rFonts w:hint="eastAsia" w:ascii="Times New Roman" w:hAnsi="Times New Roman"/>
          <w:b/>
          <w:bCs/>
          <w:kern w:val="0"/>
          <w:sz w:val="24"/>
          <w:lang w:bidi="ar"/>
        </w:rPr>
        <w:t>primers</w:t>
      </w:r>
      <w:r>
        <w:rPr>
          <w:rFonts w:ascii="Times New Roman" w:hAnsi="Times New Roman"/>
          <w:b/>
          <w:bCs/>
          <w:kern w:val="0"/>
          <w:sz w:val="24"/>
          <w:lang w:bidi="ar"/>
        </w:rPr>
        <w:t xml:space="preserve"> used in this study. </w:t>
      </w:r>
    </w:p>
    <w:tbl>
      <w:tblPr>
        <w:tblStyle w:val="8"/>
        <w:tblpPr w:leftFromText="180" w:rightFromText="180" w:vertAnchor="text" w:horzAnchor="margin" w:tblpX="282" w:tblpY="55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0"/>
        <w:gridCol w:w="1030"/>
        <w:gridCol w:w="422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>Gene Names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ind w:firstLine="2400" w:firstLineChars="1000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ind w:firstLine="0" w:firstLineChars="0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>P</w:t>
            </w:r>
            <w:r>
              <w:rPr>
                <w:rFonts w:hint="eastAsia" w:ascii="Times New Roman" w:hAnsi="Times New Roman" w:cs="宋体"/>
                <w:sz w:val="24"/>
              </w:rPr>
              <w:t>rimers</w:t>
            </w:r>
            <w:r>
              <w:rPr>
                <w:rFonts w:ascii="Times New Roman" w:hAnsi="Times New Roman" w:cs="宋体"/>
                <w:sz w:val="24"/>
              </w:rPr>
              <w:t xml:space="preserve"> sequences (5’-3’)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>LINC00173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CCAGCACAGCGTTCTTGGTCTC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AGGTGCAGATCCAGGCGTACC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A</w:t>
            </w:r>
            <w:r>
              <w:rPr>
                <w:rFonts w:ascii="Times New Roman" w:hAnsi="Times New Roman" w:cs="宋体"/>
                <w:sz w:val="24"/>
              </w:rPr>
              <w:t>L359062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GGGAGTGCTGCTTACCATTTC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AGCGGCTTGATCCCATAGTAG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N</w:t>
            </w:r>
            <w:r>
              <w:rPr>
                <w:rFonts w:ascii="Times New Roman" w:hAnsi="Times New Roman" w:cs="宋体"/>
                <w:sz w:val="24"/>
              </w:rPr>
              <w:t>CRNA00230A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TAAGATGTCATCGGCGAGCG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TTAAACAAGCCAGCCAAGCG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>KRT19P3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GGACCATCGAGTACCTGTGC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AGCCAGACAGGCATTGTTGA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L</w:t>
            </w:r>
            <w:r>
              <w:rPr>
                <w:rFonts w:ascii="Times New Roman" w:hAnsi="Times New Roman" w:cs="宋体"/>
                <w:sz w:val="24"/>
              </w:rPr>
              <w:t>OC100190940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ACTGTGGTCGCTGAGAACTG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GTTTCCGAGACCCACGTCAT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A</w:t>
            </w:r>
            <w:r>
              <w:rPr>
                <w:rFonts w:ascii="Times New Roman" w:hAnsi="Times New Roman" w:cs="宋体"/>
                <w:sz w:val="24"/>
              </w:rPr>
              <w:t>K075442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GCTCGATCAACTTTGCCAGT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TCTCAGGGGGTTCACAGCAT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A</w:t>
            </w:r>
            <w:r>
              <w:rPr>
                <w:rFonts w:ascii="Times New Roman" w:hAnsi="Times New Roman" w:cs="宋体"/>
                <w:sz w:val="24"/>
              </w:rPr>
              <w:t>B074163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AAGAGGTGATCAGCCAAGCC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ACGGAGCATGTGATCAAGCA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A</w:t>
            </w:r>
            <w:r>
              <w:rPr>
                <w:rFonts w:ascii="Times New Roman" w:hAnsi="Times New Roman" w:cs="宋体"/>
                <w:sz w:val="24"/>
              </w:rPr>
              <w:t>L137603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TTTGGTGATTGGCAGCCTCT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AGGCTAAGAAGGCCTAACAGA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G</w:t>
            </w:r>
            <w:r>
              <w:rPr>
                <w:rFonts w:ascii="Times New Roman" w:hAnsi="Times New Roman" w:cs="宋体"/>
                <w:sz w:val="24"/>
              </w:rPr>
              <w:t>APDH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ACAACTTTGGTATCGTGGAAGG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GCCATCACGCCACAGTTTC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G</w:t>
            </w:r>
            <w:r>
              <w:rPr>
                <w:rFonts w:hint="eastAsia" w:ascii="Times New Roman" w:hAnsi="Times New Roman" w:cs="宋体"/>
                <w:sz w:val="24"/>
                <w:lang w:val="en-US" w:eastAsia="zh-CN"/>
              </w:rPr>
              <w:t>0</w:t>
            </w:r>
            <w:r>
              <w:rPr>
                <w:rFonts w:ascii="Times New Roman" w:hAnsi="Times New Roman" w:cs="宋体"/>
                <w:sz w:val="24"/>
              </w:rPr>
              <w:t>S2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GAAGATGGTGAAGCTGTACGT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TGCACACAGTCTCCATCAG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S</w:t>
            </w:r>
            <w:r>
              <w:rPr>
                <w:rFonts w:ascii="Times New Roman" w:hAnsi="Times New Roman" w:cs="宋体"/>
                <w:sz w:val="24"/>
              </w:rPr>
              <w:t>CARA3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CACGAAGAGAACATGCATGATC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CTTCCAGAGACTCAAACCTCTC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F</w:t>
            </w:r>
            <w:r>
              <w:rPr>
                <w:rFonts w:ascii="Times New Roman" w:hAnsi="Times New Roman" w:cs="宋体"/>
                <w:sz w:val="24"/>
              </w:rPr>
              <w:t>XYD3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GACGCCAATGACCTAGAAGATA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TTTTGCACTCATGACGATGATG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S</w:t>
            </w:r>
            <w:r>
              <w:rPr>
                <w:rFonts w:ascii="Times New Roman" w:hAnsi="Times New Roman" w:cs="宋体"/>
                <w:sz w:val="24"/>
              </w:rPr>
              <w:t>USD2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TCTTTCACTTTCACCCCAAAAC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AATTTTTGCTGTCGATGATCCG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hint="eastAsia" w:ascii="Times New Roman" w:hAnsi="Times New Roman" w:eastAsia="宋体" w:cs="宋体"/>
                <w:sz w:val="24"/>
                <w:lang w:val="en-US" w:eastAsia="zh-CN"/>
              </w:rPr>
            </w:pPr>
            <w:r>
              <w:rPr>
                <w:rFonts w:ascii="Times New Roman" w:hAnsi="Times New Roman" w:cs="宋体"/>
                <w:sz w:val="24"/>
              </w:rPr>
              <w:t>Gene Name</w:t>
            </w:r>
            <w:r>
              <w:rPr>
                <w:rFonts w:hint="eastAsia" w:ascii="Times New Roman" w:hAnsi="Times New Roman" w:cs="宋体"/>
                <w:sz w:val="24"/>
                <w:lang w:val="en-US" w:eastAsia="zh-CN"/>
              </w:rPr>
              <w:t>s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color w:val="auto"/>
                <w:sz w:val="24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color w:val="auto"/>
                <w:sz w:val="24"/>
              </w:rPr>
            </w:pPr>
            <w:r>
              <w:rPr>
                <w:rFonts w:ascii="Times New Roman" w:hAnsi="Times New Roman" w:cs="宋体"/>
                <w:color w:val="auto"/>
                <w:sz w:val="24"/>
              </w:rPr>
              <w:t>P</w:t>
            </w:r>
            <w:r>
              <w:rPr>
                <w:rFonts w:hint="eastAsia" w:ascii="Times New Roman" w:hAnsi="Times New Roman" w:cs="宋体"/>
                <w:color w:val="auto"/>
                <w:sz w:val="24"/>
              </w:rPr>
              <w:t>rimers</w:t>
            </w:r>
            <w:r>
              <w:rPr>
                <w:rFonts w:ascii="Times New Roman" w:hAnsi="Times New Roman" w:cs="宋体"/>
                <w:color w:val="auto"/>
                <w:sz w:val="24"/>
              </w:rPr>
              <w:t xml:space="preserve"> sequences (5’-3’)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C</w:t>
            </w:r>
            <w:r>
              <w:rPr>
                <w:rFonts w:ascii="Times New Roman" w:hAnsi="Times New Roman" w:cs="宋体"/>
                <w:sz w:val="24"/>
              </w:rPr>
              <w:t>RABP1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GAGAACAAGATTCACTGCACAC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ATGTCAGGATTAGCTCATCGTT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G</w:t>
            </w:r>
            <w:r>
              <w:rPr>
                <w:rFonts w:ascii="Times New Roman" w:hAnsi="Times New Roman" w:cs="宋体"/>
                <w:sz w:val="24"/>
              </w:rPr>
              <w:t>RIN2D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CTTCCTGTCCTACATTGAGGTG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ATGAACCAGACGTAGCCAGATC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A</w:t>
            </w:r>
            <w:r>
              <w:rPr>
                <w:rFonts w:ascii="Times New Roman" w:hAnsi="Times New Roman" w:cs="宋体"/>
                <w:sz w:val="24"/>
              </w:rPr>
              <w:t>NKRD22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wordWrap w:val="0"/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TGCCAAGCAGCCTATCAGAATGAC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CCTCGCCTGCAAGCACAGATC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Z</w:t>
            </w:r>
            <w:r>
              <w:rPr>
                <w:rFonts w:ascii="Times New Roman" w:hAnsi="Times New Roman" w:cs="宋体"/>
                <w:sz w:val="24"/>
              </w:rPr>
              <w:t>NF264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CCTCATTCGCCACTTCAGCATCC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GAATCCGCTTGTGCCTCGTGAG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F</w:t>
            </w:r>
            <w:r>
              <w:rPr>
                <w:rFonts w:ascii="Times New Roman" w:hAnsi="Times New Roman" w:cs="宋体"/>
                <w:sz w:val="24"/>
              </w:rPr>
              <w:t>GB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GTATTTGCTGAAAGACCTGTGG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AATTGGTGCTTTTCCAGTTCTG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S</w:t>
            </w:r>
            <w:r>
              <w:rPr>
                <w:rFonts w:ascii="Times New Roman" w:hAnsi="Times New Roman" w:cs="宋体"/>
                <w:sz w:val="24"/>
              </w:rPr>
              <w:t>LC25A35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GGCACATACCAGCGGCACTAC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AGTCGGATGCCATTCATCAGGAAC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P</w:t>
            </w:r>
            <w:r>
              <w:rPr>
                <w:rFonts w:ascii="Times New Roman" w:hAnsi="Times New Roman" w:cs="宋体"/>
                <w:sz w:val="24"/>
              </w:rPr>
              <w:t>YROXD2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AGATTTGGAGAGAATCTTCGGG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CATGCTCTTGAGGTCCCTAAAG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D</w:t>
            </w:r>
            <w:r>
              <w:rPr>
                <w:rFonts w:ascii="Times New Roman" w:hAnsi="Times New Roman" w:cs="宋体"/>
                <w:sz w:val="24"/>
              </w:rPr>
              <w:t>OC2A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CTCAAGCCCATGGATTTCAATG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CCTCTGAGTCTTCGTTTTTAGC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P</w:t>
            </w:r>
            <w:r>
              <w:rPr>
                <w:rFonts w:ascii="Times New Roman" w:hAnsi="Times New Roman" w:cs="宋体"/>
                <w:sz w:val="24"/>
              </w:rPr>
              <w:t>ROCA1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GCACCTACACTCTGTCAACCACTG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TCGCTCCACATGCTCCTCCTC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B</w:t>
            </w:r>
            <w:r>
              <w:rPr>
                <w:rFonts w:ascii="Times New Roman" w:hAnsi="Times New Roman" w:cs="宋体"/>
                <w:sz w:val="24"/>
              </w:rPr>
              <w:t>AHCC1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AAGACTTTGAGTTCGACGACAA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ATGACGATGCTATAGATGTCGG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H</w:t>
            </w:r>
            <w:r>
              <w:rPr>
                <w:rFonts w:ascii="Times New Roman" w:hAnsi="Times New Roman" w:cs="宋体"/>
                <w:sz w:val="24"/>
              </w:rPr>
              <w:t>DAC5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CTACGACACGTTCATGCTAAAG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 </w:t>
            </w:r>
            <w:r>
              <w:rPr>
                <w:rFonts w:hint="eastAsia" w:ascii="Times New Roman" w:hAnsi="Times New Roman" w:cs="宋体"/>
                <w:sz w:val="24"/>
              </w:rPr>
              <w:t>CACTGTCTGGATCTCATCTAGC</w:t>
            </w:r>
            <w:r>
              <w:rPr>
                <w:rFonts w:ascii="Times New Roman" w:hAnsi="Times New Roman" w:cs="宋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>c-Myc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GTCAAGAGGCGAACACACAAC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TTGGACGGACAGGATGTATGC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>BCL2</w:t>
            </w:r>
            <w:r>
              <w:rPr>
                <w:rFonts w:hint="eastAsia" w:ascii="Times New Roman" w:hAnsi="Times New Roman" w:cs="宋体"/>
                <w:sz w:val="24"/>
              </w:rPr>
              <w:t>(</w:t>
            </w:r>
            <w:r>
              <w:rPr>
                <w:rFonts w:ascii="Times New Roman" w:hAnsi="Times New Roman" w:cs="宋体"/>
                <w:sz w:val="24"/>
              </w:rPr>
              <w:t>for RIP)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Forward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 xml:space="preserve"> </w:t>
            </w:r>
            <w:r>
              <w:rPr>
                <w:rFonts w:ascii="Times New Roman" w:hAnsi="Times New Roman" w:cs="宋体"/>
                <w:sz w:val="24"/>
              </w:rPr>
              <w:t>GGCTTCTAGCGCTCGGCA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0" w:type="auto"/>
            <w:vMerge w:val="continue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jc w:val="left"/>
              <w:rPr>
                <w:rFonts w:ascii="Times New Roman" w:hAnsi="Times New Roman" w:cs="宋体"/>
                <w:sz w:val="24"/>
              </w:rPr>
            </w:pPr>
            <w:r>
              <w:rPr>
                <w:rFonts w:ascii="Times New Roman" w:hAnsi="Times New Roman" w:cs="宋体"/>
                <w:sz w:val="24"/>
              </w:rPr>
              <w:t xml:space="preserve">Reverse    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tabs>
                <w:tab w:val="left" w:pos="312"/>
              </w:tabs>
              <w:spacing w:line="360" w:lineRule="auto"/>
              <w:rPr>
                <w:rFonts w:ascii="Times New Roman" w:hAnsi="Times New Roman" w:cs="宋体"/>
                <w:sz w:val="24"/>
              </w:rPr>
            </w:pPr>
            <w:r>
              <w:rPr>
                <w:rFonts w:hint="eastAsia" w:ascii="Times New Roman" w:hAnsi="Times New Roman" w:cs="宋体"/>
                <w:sz w:val="24"/>
              </w:rPr>
              <w:t xml:space="preserve"> </w:t>
            </w:r>
            <w:r>
              <w:rPr>
                <w:rFonts w:ascii="Times New Roman" w:hAnsi="Times New Roman" w:cs="宋体"/>
                <w:sz w:val="24"/>
              </w:rPr>
              <w:t>AAGGAGCCGGGGACGGA</w:t>
            </w:r>
          </w:p>
        </w:tc>
      </w:tr>
    </w:tbl>
    <w:p>
      <w:pPr>
        <w:jc w:val="left"/>
      </w:pPr>
    </w:p>
    <w:p>
      <w:pPr>
        <w:jc w:val="left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attachedTemplate r:id="rId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9210CF"/>
    <w:rsid w:val="00037124"/>
    <w:rsid w:val="000B3B14"/>
    <w:rsid w:val="0012195F"/>
    <w:rsid w:val="00121E56"/>
    <w:rsid w:val="00136E99"/>
    <w:rsid w:val="00150DF9"/>
    <w:rsid w:val="001872D7"/>
    <w:rsid w:val="001C2AE3"/>
    <w:rsid w:val="001D2AF1"/>
    <w:rsid w:val="00242E54"/>
    <w:rsid w:val="00277485"/>
    <w:rsid w:val="003467BE"/>
    <w:rsid w:val="003A3D89"/>
    <w:rsid w:val="003E2383"/>
    <w:rsid w:val="0040423B"/>
    <w:rsid w:val="00421676"/>
    <w:rsid w:val="004747FD"/>
    <w:rsid w:val="004A3EF0"/>
    <w:rsid w:val="005551ED"/>
    <w:rsid w:val="00567022"/>
    <w:rsid w:val="005E478B"/>
    <w:rsid w:val="00703CDF"/>
    <w:rsid w:val="00715AFC"/>
    <w:rsid w:val="0076504E"/>
    <w:rsid w:val="00765F13"/>
    <w:rsid w:val="007A175A"/>
    <w:rsid w:val="008218EE"/>
    <w:rsid w:val="00844722"/>
    <w:rsid w:val="008D054D"/>
    <w:rsid w:val="008E61B9"/>
    <w:rsid w:val="00A62067"/>
    <w:rsid w:val="00A760CA"/>
    <w:rsid w:val="00C03420"/>
    <w:rsid w:val="00C83C4E"/>
    <w:rsid w:val="00CA5C91"/>
    <w:rsid w:val="00D03180"/>
    <w:rsid w:val="00D84427"/>
    <w:rsid w:val="00D84F39"/>
    <w:rsid w:val="00E47448"/>
    <w:rsid w:val="00ED0718"/>
    <w:rsid w:val="00F846D3"/>
    <w:rsid w:val="14EE2A39"/>
    <w:rsid w:val="275C16F0"/>
    <w:rsid w:val="328F25C7"/>
    <w:rsid w:val="354A5E3F"/>
    <w:rsid w:val="35861034"/>
    <w:rsid w:val="399146D4"/>
    <w:rsid w:val="3B372DCF"/>
    <w:rsid w:val="47917CE7"/>
    <w:rsid w:val="4E9210CF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pPr>
      <w:jc w:val="left"/>
    </w:p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3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annotation subject"/>
    <w:basedOn w:val="2"/>
    <w:next w:val="2"/>
    <w:link w:val="15"/>
    <w:qFormat/>
    <w:uiPriority w:val="0"/>
    <w:rPr>
      <w:b/>
      <w:bCs/>
    </w:rPr>
  </w:style>
  <w:style w:type="character" w:styleId="10">
    <w:name w:val="annotation reference"/>
    <w:basedOn w:val="9"/>
    <w:qFormat/>
    <w:uiPriority w:val="0"/>
    <w:rPr>
      <w:sz w:val="21"/>
      <w:szCs w:val="21"/>
    </w:rPr>
  </w:style>
  <w:style w:type="character" w:customStyle="1" w:styleId="11">
    <w:name w:val="页眉 Char"/>
    <w:basedOn w:val="9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2">
    <w:name w:val="页脚 Char"/>
    <w:basedOn w:val="9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3">
    <w:name w:val="HTML 预设格式 Char"/>
    <w:basedOn w:val="9"/>
    <w:link w:val="6"/>
    <w:qFormat/>
    <w:uiPriority w:val="99"/>
    <w:rPr>
      <w:rFonts w:ascii="宋体" w:hAnsi="宋体" w:cs="宋体"/>
      <w:sz w:val="24"/>
      <w:szCs w:val="24"/>
    </w:rPr>
  </w:style>
  <w:style w:type="character" w:customStyle="1" w:styleId="14">
    <w:name w:val="批注文字 Char"/>
    <w:basedOn w:val="9"/>
    <w:link w:val="2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5">
    <w:name w:val="批注主题 Char"/>
    <w:basedOn w:val="14"/>
    <w:link w:val="7"/>
    <w:qFormat/>
    <w:uiPriority w:val="0"/>
    <w:rPr>
      <w:rFonts w:ascii="Calibri" w:hAnsi="Calibri"/>
      <w:b/>
      <w:bCs/>
      <w:kern w:val="2"/>
      <w:sz w:val="21"/>
      <w:szCs w:val="24"/>
    </w:rPr>
  </w:style>
  <w:style w:type="character" w:customStyle="1" w:styleId="16">
    <w:name w:val="批注框文本 Char"/>
    <w:basedOn w:val="9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2956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Pages>2</Pages>
  <Words>354</Words>
  <Characters>2024</Characters>
  <Lines>16</Lines>
  <Paragraphs>4</Paragraphs>
  <TotalTime>0</TotalTime>
  <ScaleCrop>false</ScaleCrop>
  <LinksUpToDate>false</LinksUpToDate>
  <CharactersWithSpaces>2374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2021-09-15T11:41:00Z</dcterms:created>
  <dc:creator>曦曦</dc:creator>
  <cp:lastModifiedBy>The road taken!</cp:lastModifiedBy>
  <dcterms:modified xsi:type="dcterms:W3CDTF">2022-04-03T09:42:39Z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31BF59FF4EA44E11A13E86554F5ECB13</vt:lpwstr>
  </property>
</Properties>
</file>