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AFD" w:rsidRDefault="00EF4AFD">
      <w:pPr>
        <w:spacing w:before="8" w:line="120" w:lineRule="exact"/>
        <w:rPr>
          <w:sz w:val="12"/>
          <w:szCs w:val="12"/>
        </w:rPr>
      </w:pPr>
    </w:p>
    <w:p w:rsidR="00122746" w:rsidRDefault="00122746">
      <w:pPr>
        <w:spacing w:before="8" w:line="120" w:lineRule="exact"/>
        <w:rPr>
          <w:sz w:val="12"/>
          <w:szCs w:val="12"/>
        </w:rPr>
      </w:pPr>
    </w:p>
    <w:p w:rsidR="00122746" w:rsidRDefault="00122746">
      <w:pPr>
        <w:spacing w:before="8" w:line="120" w:lineRule="exact"/>
        <w:rPr>
          <w:sz w:val="12"/>
          <w:szCs w:val="12"/>
        </w:rPr>
      </w:pPr>
    </w:p>
    <w:p w:rsidR="00EF4AFD" w:rsidRDefault="00EF4AFD">
      <w:pPr>
        <w:spacing w:line="200" w:lineRule="exact"/>
        <w:rPr>
          <w:sz w:val="20"/>
          <w:szCs w:val="20"/>
        </w:rPr>
      </w:pPr>
    </w:p>
    <w:p w:rsidR="00122746" w:rsidRDefault="00122746">
      <w:pPr>
        <w:ind w:left="623"/>
        <w:rPr>
          <w:rFonts w:ascii="Arial" w:eastAsia="Arial" w:hAnsi="Arial" w:cs="Arial"/>
          <w:b/>
          <w:bCs/>
          <w:sz w:val="36"/>
          <w:szCs w:val="36"/>
        </w:rPr>
      </w:pPr>
    </w:p>
    <w:p w:rsidR="00052FA4" w:rsidRDefault="00052FA4">
      <w:pPr>
        <w:ind w:left="623"/>
        <w:rPr>
          <w:rFonts w:ascii="Arial" w:eastAsia="Arial" w:hAnsi="Arial" w:cs="Arial"/>
          <w:b/>
          <w:bCs/>
          <w:sz w:val="36"/>
          <w:szCs w:val="36"/>
          <w:lang w:val="de-DE"/>
        </w:rPr>
      </w:pPr>
      <w:r>
        <w:rPr>
          <w:rFonts w:ascii="Arial" w:eastAsia="Arial" w:hAnsi="Arial" w:cs="Arial"/>
          <w:b/>
          <w:bCs/>
          <w:sz w:val="36"/>
          <w:szCs w:val="36"/>
          <w:lang w:val="de-DE"/>
        </w:rPr>
        <w:t>Einschluss-</w:t>
      </w:r>
    </w:p>
    <w:p w:rsidR="00EF4AFD" w:rsidRPr="00122746" w:rsidRDefault="00052FA4">
      <w:pPr>
        <w:ind w:left="623"/>
        <w:rPr>
          <w:rFonts w:ascii="Arial" w:eastAsia="Arial" w:hAnsi="Arial" w:cs="Arial"/>
          <w:sz w:val="36"/>
          <w:szCs w:val="36"/>
          <w:lang w:val="de-DE"/>
        </w:rPr>
      </w:pPr>
      <w:r>
        <w:rPr>
          <w:rFonts w:ascii="Arial" w:eastAsia="Arial" w:hAnsi="Arial" w:cs="Arial"/>
          <w:b/>
          <w:bCs/>
          <w:sz w:val="36"/>
          <w:szCs w:val="36"/>
          <w:lang w:val="de-DE"/>
        </w:rPr>
        <w:t>Fragebogen</w:t>
      </w:r>
    </w:p>
    <w:p w:rsidR="00EF4AFD" w:rsidRPr="00122746" w:rsidRDefault="00EF4AFD">
      <w:pPr>
        <w:spacing w:line="200" w:lineRule="exact"/>
        <w:rPr>
          <w:sz w:val="20"/>
          <w:szCs w:val="20"/>
          <w:lang w:val="de-DE"/>
        </w:rPr>
      </w:pPr>
    </w:p>
    <w:p w:rsidR="00EF4AFD" w:rsidRPr="00122746" w:rsidRDefault="00EF4AFD">
      <w:pPr>
        <w:spacing w:line="200" w:lineRule="exact"/>
        <w:rPr>
          <w:sz w:val="20"/>
          <w:szCs w:val="20"/>
          <w:lang w:val="de-DE"/>
        </w:rPr>
      </w:pPr>
    </w:p>
    <w:p w:rsidR="00EF4AFD" w:rsidRPr="00122746" w:rsidRDefault="00EF4AFD">
      <w:pPr>
        <w:spacing w:before="12" w:line="240" w:lineRule="exact"/>
        <w:rPr>
          <w:sz w:val="24"/>
          <w:szCs w:val="24"/>
          <w:lang w:val="de-DE"/>
        </w:rPr>
      </w:pPr>
    </w:p>
    <w:p w:rsidR="00EF4AFD" w:rsidRPr="00122746" w:rsidRDefault="00122746">
      <w:pPr>
        <w:spacing w:before="17" w:line="280" w:lineRule="exact"/>
        <w:rPr>
          <w:sz w:val="28"/>
          <w:szCs w:val="28"/>
          <w:lang w:val="de-DE"/>
        </w:rPr>
      </w:pPr>
      <w:r w:rsidRPr="00122746">
        <w:rPr>
          <w:lang w:val="de-DE"/>
        </w:rPr>
        <w:br w:type="column"/>
      </w:r>
    </w:p>
    <w:p w:rsidR="00EF4AFD" w:rsidRPr="00122746" w:rsidRDefault="003412E7">
      <w:pPr>
        <w:spacing w:before="43"/>
        <w:ind w:left="992"/>
        <w:rPr>
          <w:rFonts w:ascii="Arial" w:eastAsia="Arial" w:hAnsi="Arial" w:cs="Arial"/>
          <w:sz w:val="16"/>
          <w:szCs w:val="16"/>
          <w:lang w:val="de-DE"/>
        </w:rPr>
      </w:pPr>
      <w:r>
        <w:rPr>
          <w:rFonts w:ascii="Arial" w:eastAsia="Arial" w:hAnsi="Arial" w:cs="Arial"/>
          <w:i/>
          <w:w w:val="95"/>
          <w:sz w:val="16"/>
          <w:szCs w:val="16"/>
          <w:lang w:val="de-DE"/>
        </w:rPr>
        <w:t xml:space="preserve">Seite </w:t>
      </w:r>
      <w:r w:rsidR="00122746" w:rsidRPr="00122746">
        <w:rPr>
          <w:rFonts w:ascii="Arial" w:eastAsia="Arial" w:hAnsi="Arial" w:cs="Arial"/>
          <w:i/>
          <w:w w:val="95"/>
          <w:sz w:val="16"/>
          <w:szCs w:val="16"/>
          <w:lang w:val="de-DE"/>
        </w:rPr>
        <w:t>1</w:t>
      </w:r>
      <w:r w:rsidR="00122746" w:rsidRPr="00122746">
        <w:rPr>
          <w:rFonts w:ascii="Arial" w:eastAsia="Arial" w:hAnsi="Arial" w:cs="Arial"/>
          <w:i/>
          <w:spacing w:val="10"/>
          <w:w w:val="95"/>
          <w:sz w:val="16"/>
          <w:szCs w:val="16"/>
          <w:lang w:val="de-DE"/>
        </w:rPr>
        <w:t xml:space="preserve"> </w:t>
      </w:r>
      <w:r>
        <w:rPr>
          <w:rFonts w:ascii="Arial" w:eastAsia="Arial" w:hAnsi="Arial" w:cs="Arial"/>
          <w:i/>
          <w:spacing w:val="10"/>
          <w:w w:val="95"/>
          <w:sz w:val="16"/>
          <w:szCs w:val="16"/>
          <w:lang w:val="de-DE"/>
        </w:rPr>
        <w:t>von</w:t>
      </w:r>
      <w:r w:rsidR="00122746" w:rsidRPr="00122746">
        <w:rPr>
          <w:rFonts w:ascii="Arial" w:eastAsia="Arial" w:hAnsi="Arial" w:cs="Arial"/>
          <w:i/>
          <w:spacing w:val="10"/>
          <w:w w:val="95"/>
          <w:sz w:val="16"/>
          <w:szCs w:val="16"/>
          <w:lang w:val="de-DE"/>
        </w:rPr>
        <w:t xml:space="preserve"> </w:t>
      </w:r>
      <w:r w:rsidR="00122746" w:rsidRPr="00122746">
        <w:rPr>
          <w:rFonts w:ascii="Arial" w:eastAsia="Arial" w:hAnsi="Arial" w:cs="Arial"/>
          <w:i/>
          <w:w w:val="95"/>
          <w:sz w:val="16"/>
          <w:szCs w:val="16"/>
          <w:lang w:val="de-DE"/>
        </w:rPr>
        <w:t>1</w:t>
      </w:r>
    </w:p>
    <w:p w:rsidR="00EF4AFD" w:rsidRPr="00122746" w:rsidRDefault="00EF4AFD">
      <w:pPr>
        <w:rPr>
          <w:rFonts w:ascii="Arial" w:eastAsia="Arial" w:hAnsi="Arial" w:cs="Arial"/>
          <w:sz w:val="16"/>
          <w:szCs w:val="16"/>
          <w:lang w:val="de-DE"/>
        </w:rPr>
        <w:sectPr w:rsidR="00EF4AFD" w:rsidRPr="00122746">
          <w:type w:val="continuous"/>
          <w:pgSz w:w="11906" w:h="16840"/>
          <w:pgMar w:top="0" w:right="460" w:bottom="0" w:left="0" w:header="720" w:footer="720" w:gutter="0"/>
          <w:cols w:num="2" w:space="720" w:equalWidth="0">
            <w:col w:w="4148" w:space="5054"/>
            <w:col w:w="2244"/>
          </w:cols>
        </w:sectPr>
      </w:pPr>
    </w:p>
    <w:p w:rsidR="00EF4AFD" w:rsidRPr="00122746" w:rsidRDefault="00122746">
      <w:pPr>
        <w:pStyle w:val="Textkrper"/>
        <w:tabs>
          <w:tab w:val="left" w:pos="6576"/>
          <w:tab w:val="left" w:pos="9636"/>
        </w:tabs>
        <w:spacing w:before="78" w:line="226" w:lineRule="exact"/>
        <w:ind w:right="1809"/>
        <w:rPr>
          <w:lang w:val="de-DE"/>
        </w:rPr>
      </w:pPr>
      <w:r w:rsidRPr="003412E7">
        <w:rPr>
          <w:b/>
          <w:lang w:val="de-DE"/>
        </w:rPr>
        <w:lastRenderedPageBreak/>
        <w:t>Akronym</w:t>
      </w:r>
      <w:r w:rsidRPr="003412E7">
        <w:rPr>
          <w:b/>
          <w:spacing w:val="9"/>
          <w:lang w:val="de-DE"/>
        </w:rPr>
        <w:t xml:space="preserve"> </w:t>
      </w:r>
      <w:r w:rsidRPr="003412E7">
        <w:rPr>
          <w:b/>
          <w:lang w:val="de-DE"/>
        </w:rPr>
        <w:t>Arzt</w:t>
      </w:r>
      <w:r w:rsidRPr="00122746">
        <w:rPr>
          <w:spacing w:val="9"/>
          <w:lang w:val="de-DE"/>
        </w:rPr>
        <w:t xml:space="preserve"> </w:t>
      </w:r>
      <w:r w:rsidRPr="00122746">
        <w:rPr>
          <w:lang w:val="de-DE"/>
        </w:rPr>
        <w:t>(die</w:t>
      </w:r>
      <w:r w:rsidRPr="00122746">
        <w:rPr>
          <w:spacing w:val="9"/>
          <w:lang w:val="de-DE"/>
        </w:rPr>
        <w:t xml:space="preserve"> </w:t>
      </w:r>
      <w:r w:rsidRPr="00122746">
        <w:rPr>
          <w:lang w:val="de-DE"/>
        </w:rPr>
        <w:t>ersten</w:t>
      </w:r>
      <w:r w:rsidRPr="00122746">
        <w:rPr>
          <w:spacing w:val="9"/>
          <w:lang w:val="de-DE"/>
        </w:rPr>
        <w:t xml:space="preserve"> </w:t>
      </w:r>
      <w:r w:rsidRPr="00122746">
        <w:rPr>
          <w:lang w:val="de-DE"/>
        </w:rPr>
        <w:t>zwei</w:t>
      </w:r>
      <w:r w:rsidRPr="00122746">
        <w:rPr>
          <w:spacing w:val="9"/>
          <w:lang w:val="de-DE"/>
        </w:rPr>
        <w:t xml:space="preserve"> </w:t>
      </w:r>
      <w:r w:rsidRPr="00122746">
        <w:rPr>
          <w:lang w:val="de-DE"/>
        </w:rPr>
        <w:t>Buchstaben</w:t>
      </w:r>
      <w:r w:rsidRPr="00122746">
        <w:rPr>
          <w:spacing w:val="10"/>
          <w:lang w:val="de-DE"/>
        </w:rPr>
        <w:t xml:space="preserve"> </w:t>
      </w:r>
      <w:r w:rsidRPr="00122746">
        <w:rPr>
          <w:lang w:val="de-DE"/>
        </w:rPr>
        <w:t>vom</w:t>
      </w:r>
      <w:r w:rsidRPr="00122746">
        <w:rPr>
          <w:spacing w:val="9"/>
          <w:lang w:val="de-DE"/>
        </w:rPr>
        <w:t xml:space="preserve"> </w:t>
      </w:r>
      <w:r w:rsidRPr="00122746">
        <w:rPr>
          <w:lang w:val="de-DE"/>
        </w:rPr>
        <w:t>Vornamen</w:t>
      </w:r>
      <w:r w:rsidRPr="00122746">
        <w:rPr>
          <w:lang w:val="de-DE"/>
        </w:rPr>
        <w:tab/>
      </w:r>
      <w:r w:rsidRPr="00122746">
        <w:rPr>
          <w:w w:val="102"/>
          <w:u w:val="single" w:color="000000"/>
          <w:lang w:val="de-DE"/>
        </w:rPr>
        <w:t xml:space="preserve"> </w:t>
      </w:r>
      <w:r w:rsidRPr="00122746">
        <w:rPr>
          <w:u w:val="single" w:color="000000"/>
          <w:lang w:val="de-DE"/>
        </w:rPr>
        <w:tab/>
      </w:r>
      <w:r w:rsidRPr="00122746">
        <w:rPr>
          <w:lang w:val="de-DE"/>
        </w:rPr>
        <w:t xml:space="preserve"> der</w:t>
      </w:r>
      <w:r w:rsidRPr="00122746">
        <w:rPr>
          <w:spacing w:val="10"/>
          <w:lang w:val="de-DE"/>
        </w:rPr>
        <w:t xml:space="preserve"> </w:t>
      </w:r>
      <w:r w:rsidRPr="00122746">
        <w:rPr>
          <w:lang w:val="de-DE"/>
        </w:rPr>
        <w:t>Mutter,</w:t>
      </w:r>
      <w:r w:rsidRPr="00122746">
        <w:rPr>
          <w:spacing w:val="11"/>
          <w:lang w:val="de-DE"/>
        </w:rPr>
        <w:t xml:space="preserve"> </w:t>
      </w:r>
      <w:r w:rsidRPr="00122746">
        <w:rPr>
          <w:lang w:val="de-DE"/>
        </w:rPr>
        <w:t>die</w:t>
      </w:r>
      <w:r w:rsidRPr="00122746">
        <w:rPr>
          <w:spacing w:val="11"/>
          <w:lang w:val="de-DE"/>
        </w:rPr>
        <w:t xml:space="preserve"> </w:t>
      </w:r>
      <w:r w:rsidRPr="00122746">
        <w:rPr>
          <w:lang w:val="de-DE"/>
        </w:rPr>
        <w:t>ersten</w:t>
      </w:r>
      <w:r w:rsidRPr="00122746">
        <w:rPr>
          <w:spacing w:val="11"/>
          <w:lang w:val="de-DE"/>
        </w:rPr>
        <w:t xml:space="preserve"> </w:t>
      </w:r>
      <w:r w:rsidRPr="00122746">
        <w:rPr>
          <w:lang w:val="de-DE"/>
        </w:rPr>
        <w:t>zwei</w:t>
      </w:r>
      <w:r w:rsidRPr="00122746">
        <w:rPr>
          <w:spacing w:val="11"/>
          <w:lang w:val="de-DE"/>
        </w:rPr>
        <w:t xml:space="preserve"> </w:t>
      </w:r>
      <w:r w:rsidRPr="00122746">
        <w:rPr>
          <w:lang w:val="de-DE"/>
        </w:rPr>
        <w:t>Buchstaben</w:t>
      </w:r>
      <w:r w:rsidRPr="00122746">
        <w:rPr>
          <w:spacing w:val="11"/>
          <w:lang w:val="de-DE"/>
        </w:rPr>
        <w:t xml:space="preserve"> </w:t>
      </w:r>
      <w:r w:rsidRPr="00122746">
        <w:rPr>
          <w:lang w:val="de-DE"/>
        </w:rPr>
        <w:t>vom</w:t>
      </w:r>
      <w:r w:rsidRPr="00122746">
        <w:rPr>
          <w:spacing w:val="11"/>
          <w:lang w:val="de-DE"/>
        </w:rPr>
        <w:t xml:space="preserve"> </w:t>
      </w:r>
      <w:r w:rsidRPr="00122746">
        <w:rPr>
          <w:lang w:val="de-DE"/>
        </w:rPr>
        <w:t>Vornamen</w:t>
      </w:r>
    </w:p>
    <w:p w:rsidR="00EF4AFD" w:rsidRPr="003412E7" w:rsidRDefault="00122746">
      <w:pPr>
        <w:pStyle w:val="Textkrper"/>
        <w:spacing w:line="226" w:lineRule="exact"/>
        <w:ind w:right="5676"/>
        <w:rPr>
          <w:lang w:val="de-CH"/>
        </w:rPr>
      </w:pPr>
      <w:r w:rsidRPr="00122746">
        <w:rPr>
          <w:lang w:val="de-DE"/>
        </w:rPr>
        <w:t>des</w:t>
      </w:r>
      <w:r w:rsidRPr="00122746">
        <w:rPr>
          <w:spacing w:val="3"/>
          <w:lang w:val="de-DE"/>
        </w:rPr>
        <w:t xml:space="preserve"> </w:t>
      </w:r>
      <w:r w:rsidRPr="00122746">
        <w:rPr>
          <w:lang w:val="de-DE"/>
        </w:rPr>
        <w:t>Vaters,</w:t>
      </w:r>
      <w:r w:rsidRPr="00122746">
        <w:rPr>
          <w:spacing w:val="4"/>
          <w:lang w:val="de-DE"/>
        </w:rPr>
        <w:t xml:space="preserve"> </w:t>
      </w:r>
      <w:r w:rsidRPr="00122746">
        <w:rPr>
          <w:lang w:val="de-DE"/>
        </w:rPr>
        <w:t>Tag</w:t>
      </w:r>
      <w:r w:rsidRPr="00122746">
        <w:rPr>
          <w:spacing w:val="4"/>
          <w:lang w:val="de-DE"/>
        </w:rPr>
        <w:t xml:space="preserve"> </w:t>
      </w:r>
      <w:r w:rsidRPr="00122746">
        <w:rPr>
          <w:lang w:val="de-DE"/>
        </w:rPr>
        <w:t>der</w:t>
      </w:r>
      <w:r w:rsidRPr="00122746">
        <w:rPr>
          <w:spacing w:val="4"/>
          <w:lang w:val="de-DE"/>
        </w:rPr>
        <w:t xml:space="preserve"> </w:t>
      </w:r>
      <w:r w:rsidRPr="00122746">
        <w:rPr>
          <w:lang w:val="de-DE"/>
        </w:rPr>
        <w:t>eigenen</w:t>
      </w:r>
      <w:r w:rsidRPr="00122746">
        <w:rPr>
          <w:spacing w:val="4"/>
          <w:lang w:val="de-DE"/>
        </w:rPr>
        <w:t xml:space="preserve"> </w:t>
      </w:r>
      <w:r w:rsidRPr="00122746">
        <w:rPr>
          <w:lang w:val="de-DE"/>
        </w:rPr>
        <w:t>Geburt.</w:t>
      </w:r>
      <w:r w:rsidRPr="00122746">
        <w:rPr>
          <w:spacing w:val="4"/>
          <w:lang w:val="de-DE"/>
        </w:rPr>
        <w:t xml:space="preserve"> </w:t>
      </w:r>
      <w:proofErr w:type="spellStart"/>
      <w:r w:rsidRPr="00122746">
        <w:rPr>
          <w:lang w:val="de-DE"/>
        </w:rPr>
        <w:t>z.B</w:t>
      </w:r>
      <w:proofErr w:type="spellEnd"/>
      <w:r w:rsidRPr="00122746">
        <w:rPr>
          <w:spacing w:val="3"/>
          <w:lang w:val="de-DE"/>
        </w:rPr>
        <w:t xml:space="preserve"> </w:t>
      </w:r>
      <w:r w:rsidR="00052FA4">
        <w:rPr>
          <w:lang w:val="de-DE"/>
        </w:rPr>
        <w:t>LIPE</w:t>
      </w:r>
      <w:r w:rsidRPr="00122746">
        <w:rPr>
          <w:lang w:val="de-DE"/>
        </w:rPr>
        <w:t>05</w:t>
      </w:r>
      <w:r w:rsidRPr="00122746">
        <w:rPr>
          <w:spacing w:val="4"/>
          <w:lang w:val="de-DE"/>
        </w:rPr>
        <w:t xml:space="preserve"> </w:t>
      </w:r>
      <w:r w:rsidRPr="00122746">
        <w:rPr>
          <w:lang w:val="de-DE"/>
        </w:rPr>
        <w:t>für</w:t>
      </w:r>
      <w:r w:rsidRPr="00122746">
        <w:rPr>
          <w:w w:val="107"/>
          <w:lang w:val="de-DE"/>
        </w:rPr>
        <w:t xml:space="preserve"> </w:t>
      </w:r>
      <w:r w:rsidR="00052FA4">
        <w:rPr>
          <w:lang w:val="de-DE"/>
        </w:rPr>
        <w:t>Lisa</w:t>
      </w:r>
      <w:r w:rsidRPr="00122746">
        <w:rPr>
          <w:spacing w:val="7"/>
          <w:lang w:val="de-DE"/>
        </w:rPr>
        <w:t xml:space="preserve"> </w:t>
      </w:r>
      <w:r w:rsidRPr="00122746">
        <w:rPr>
          <w:lang w:val="de-DE"/>
        </w:rPr>
        <w:t>&amp;</w:t>
      </w:r>
      <w:r w:rsidRPr="00122746">
        <w:rPr>
          <w:spacing w:val="7"/>
          <w:lang w:val="de-DE"/>
        </w:rPr>
        <w:t xml:space="preserve"> </w:t>
      </w:r>
      <w:r w:rsidR="00052FA4">
        <w:rPr>
          <w:spacing w:val="7"/>
          <w:lang w:val="de-DE"/>
        </w:rPr>
        <w:t>Peter</w:t>
      </w:r>
      <w:r w:rsidRPr="00122746">
        <w:rPr>
          <w:lang w:val="de-DE"/>
        </w:rPr>
        <w:t>,</w:t>
      </w:r>
      <w:r w:rsidRPr="00122746">
        <w:rPr>
          <w:spacing w:val="7"/>
          <w:lang w:val="de-DE"/>
        </w:rPr>
        <w:t xml:space="preserve"> </w:t>
      </w:r>
      <w:r w:rsidRPr="00122746">
        <w:rPr>
          <w:lang w:val="de-DE"/>
        </w:rPr>
        <w:t>eigener</w:t>
      </w:r>
      <w:r w:rsidRPr="00122746">
        <w:rPr>
          <w:spacing w:val="7"/>
          <w:lang w:val="de-DE"/>
        </w:rPr>
        <w:t xml:space="preserve"> </w:t>
      </w:r>
      <w:r w:rsidRPr="00122746">
        <w:rPr>
          <w:lang w:val="de-DE"/>
        </w:rPr>
        <w:t>Geburtstag</w:t>
      </w:r>
      <w:r w:rsidRPr="00122746">
        <w:rPr>
          <w:spacing w:val="7"/>
          <w:lang w:val="de-DE"/>
        </w:rPr>
        <w:t xml:space="preserve"> </w:t>
      </w:r>
      <w:r w:rsidRPr="00122746">
        <w:rPr>
          <w:lang w:val="de-DE"/>
        </w:rPr>
        <w:t>am</w:t>
      </w:r>
      <w:r w:rsidRPr="00122746">
        <w:rPr>
          <w:spacing w:val="7"/>
          <w:lang w:val="de-DE"/>
        </w:rPr>
        <w:t xml:space="preserve"> </w:t>
      </w:r>
      <w:r w:rsidRPr="00122746">
        <w:rPr>
          <w:lang w:val="de-DE"/>
        </w:rPr>
        <w:t>5.</w:t>
      </w:r>
      <w:r w:rsidRPr="00122746">
        <w:rPr>
          <w:spacing w:val="7"/>
          <w:lang w:val="de-DE"/>
        </w:rPr>
        <w:t xml:space="preserve"> </w:t>
      </w:r>
      <w:r w:rsidRPr="003412E7">
        <w:rPr>
          <w:lang w:val="de-CH"/>
        </w:rPr>
        <w:t>Februar)</w:t>
      </w:r>
    </w:p>
    <w:p w:rsidR="00EF4AFD" w:rsidRPr="003412E7" w:rsidRDefault="00EF4AFD">
      <w:pPr>
        <w:spacing w:before="6" w:line="130" w:lineRule="exact"/>
        <w:rPr>
          <w:sz w:val="13"/>
          <w:szCs w:val="13"/>
          <w:lang w:val="de-CH"/>
        </w:rPr>
      </w:pPr>
    </w:p>
    <w:p w:rsidR="00EF4AFD" w:rsidRPr="003412E7" w:rsidRDefault="00EF4AFD">
      <w:pPr>
        <w:spacing w:line="200" w:lineRule="exact"/>
        <w:rPr>
          <w:sz w:val="20"/>
          <w:szCs w:val="20"/>
          <w:lang w:val="de-CH"/>
        </w:rPr>
      </w:pPr>
    </w:p>
    <w:p w:rsidR="00EF4AFD" w:rsidRPr="003412E7" w:rsidRDefault="00EF4AFD">
      <w:pPr>
        <w:spacing w:line="200" w:lineRule="exact"/>
        <w:rPr>
          <w:sz w:val="20"/>
          <w:szCs w:val="20"/>
          <w:lang w:val="de-CH"/>
        </w:rPr>
      </w:pPr>
    </w:p>
    <w:p w:rsidR="00EF4AFD" w:rsidRPr="00E704BE" w:rsidRDefault="003412E7">
      <w:pPr>
        <w:pStyle w:val="berschrift1"/>
        <w:spacing w:line="322" w:lineRule="auto"/>
        <w:ind w:right="408"/>
        <w:rPr>
          <w:b w:val="0"/>
          <w:bCs w:val="0"/>
          <w:sz w:val="20"/>
          <w:szCs w:val="20"/>
          <w:lang w:val="de-DE"/>
        </w:rPr>
      </w:pPr>
      <w:r w:rsidRPr="00E704BE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4F2ED7D4" wp14:editId="531AB13D">
                <wp:simplePos x="0" y="0"/>
                <wp:positionH relativeFrom="page">
                  <wp:posOffset>356235</wp:posOffset>
                </wp:positionH>
                <wp:positionV relativeFrom="paragraph">
                  <wp:posOffset>-14605</wp:posOffset>
                </wp:positionV>
                <wp:extent cx="6847205" cy="43180"/>
                <wp:effectExtent l="3810" t="4445" r="6985" b="9525"/>
                <wp:wrapNone/>
                <wp:docPr id="49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7205" cy="43180"/>
                          <a:chOff x="561" y="-23"/>
                          <a:chExt cx="10783" cy="68"/>
                        </a:xfrm>
                      </wpg:grpSpPr>
                      <wpg:grpSp>
                        <wpg:cNvPr id="50" name="Group 47"/>
                        <wpg:cNvGrpSpPr>
                          <a:grpSpLocks/>
                        </wpg:cNvGrpSpPr>
                        <wpg:grpSpPr bwMode="auto">
                          <a:xfrm>
                            <a:off x="567" y="-17"/>
                            <a:ext cx="10772" cy="2"/>
                            <a:chOff x="567" y="-17"/>
                            <a:chExt cx="10772" cy="2"/>
                          </a:xfrm>
                        </wpg:grpSpPr>
                        <wps:wsp>
                          <wps:cNvPr id="51" name="Freeform 48"/>
                          <wps:cNvSpPr>
                            <a:spLocks/>
                          </wps:cNvSpPr>
                          <wps:spPr bwMode="auto">
                            <a:xfrm>
                              <a:off x="567" y="-17"/>
                              <a:ext cx="10772" cy="2"/>
                            </a:xfrm>
                            <a:custGeom>
                              <a:avLst/>
                              <a:gdLst>
                                <a:gd name="T0" fmla="+- 0 567 567"/>
                                <a:gd name="T1" fmla="*/ T0 w 10772"/>
                                <a:gd name="T2" fmla="+- 0 11339 567"/>
                                <a:gd name="T3" fmla="*/ T2 w 107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72">
                                  <a:moveTo>
                                    <a:pt x="0" y="0"/>
                                  </a:moveTo>
                                  <a:lnTo>
                                    <a:pt x="10772" y="0"/>
                                  </a:lnTo>
                                </a:path>
                              </a:pathLst>
                            </a:custGeom>
                            <a:noFill/>
                            <a:ln w="723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45"/>
                        <wpg:cNvGrpSpPr>
                          <a:grpSpLocks/>
                        </wpg:cNvGrpSpPr>
                        <wpg:grpSpPr bwMode="auto">
                          <a:xfrm>
                            <a:off x="567" y="39"/>
                            <a:ext cx="10772" cy="2"/>
                            <a:chOff x="567" y="39"/>
                            <a:chExt cx="10772" cy="2"/>
                          </a:xfrm>
                        </wpg:grpSpPr>
                        <wps:wsp>
                          <wps:cNvPr id="53" name="Freeform 46"/>
                          <wps:cNvSpPr>
                            <a:spLocks/>
                          </wps:cNvSpPr>
                          <wps:spPr bwMode="auto">
                            <a:xfrm>
                              <a:off x="567" y="39"/>
                              <a:ext cx="10772" cy="2"/>
                            </a:xfrm>
                            <a:custGeom>
                              <a:avLst/>
                              <a:gdLst>
                                <a:gd name="T0" fmla="+- 0 567 567"/>
                                <a:gd name="T1" fmla="*/ T0 w 10772"/>
                                <a:gd name="T2" fmla="+- 0 11339 567"/>
                                <a:gd name="T3" fmla="*/ T2 w 107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72">
                                  <a:moveTo>
                                    <a:pt x="0" y="0"/>
                                  </a:moveTo>
                                  <a:lnTo>
                                    <a:pt x="10772" y="0"/>
                                  </a:lnTo>
                                </a:path>
                              </a:pathLst>
                            </a:custGeom>
                            <a:noFill/>
                            <a:ln w="723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4" o:spid="_x0000_s1026" style="position:absolute;margin-left:28.05pt;margin-top:-1.15pt;width:539.15pt;height:3.4pt;z-index:-251663360;mso-position-horizontal-relative:page" coordorigin="561,-23" coordsize="10783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">
                <v:group id="Group 47" o:spid="_x0000_s1027" style="position:absolute;left:567;top:-17;width:10772;height:2" coordorigin="567,-17" coordsize="1077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shape id="Freeform 48" o:spid="_x0000_s1028" style="position:absolute;left:567;top:-17;width:10772;height:2;visibility:visible;mso-wrap-style:square;v-text-anchor:top" coordsize="107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vwU8IA&#10;AADbAAAADwAAAGRycy9kb3ducmV2LnhtbESPQYvCMBSE78L+h/AEb5oqrJRqFF1wWb3ZevH2aN42&#10;ZZuX0mS1+uuNIHgcZuYbZrnubSMu1PnasYLpJAFBXDpdc6XgVOzGKQgfkDU2jknBjTysVx+DJWba&#10;XflIlzxUIkLYZ6jAhNBmUvrSkEU/cS1x9H5dZzFE2VVSd3iNcNvIWZLMpcWa44LBlr4MlX/5v1Xw&#10;fb7PDyY9ybpwm7Ry+Xmb2L1So2G/WYAI1Id3+NX+0Qo+p/D8En+AX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C/BTwgAAANsAAAAPAAAAAAAAAAAAAAAAAJgCAABkcnMvZG93&#10;bnJldi54bWxQSwUGAAAAAAQABAD1AAAAhwMAAAAA&#10;" path="m,l10772,e" filled="f" strokeweight=".57pt">
                    <v:path arrowok="t" o:connecttype="custom" o:connectlocs="0,0;10772,0" o:connectangles="0,0"/>
                  </v:shape>
                </v:group>
                <v:group id="Group 45" o:spid="_x0000_s1029" style="position:absolute;left:567;top:39;width:10772;height:2" coordorigin="567,39" coordsize="1077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Freeform 46" o:spid="_x0000_s1030" style="position:absolute;left:567;top:39;width:10772;height:2;visibility:visible;mso-wrap-style:square;v-text-anchor:top" coordsize="107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XLv8QA&#10;AADbAAAADwAAAGRycy9kb3ducmV2LnhtbESPQWvCQBSE7wX/w/KE3uqulUqIrqKFiu2tSS7eHtln&#10;Nph9G7JbTf313UKhx2FmvmHW29F14kpDaD1rmM8UCOLam5YbDVX59pSBCBHZYOeZNHxTgO1m8rDG&#10;3Pgbf9K1iI1IEA45arAx9rmUobbkMMx8T5y8sx8cxiSHRpoBbwnuOvms1FI6bDktWOzp1VJ9Kb6c&#10;hsPpvvywWSXb0u+yxhenvXLvWj9Ox90KRKQx/of/2kej4WUBv1/SD5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Vy7/EAAAA2wAAAA8AAAAAAAAAAAAAAAAAmAIAAGRycy9k&#10;b3ducmV2LnhtbFBLBQYAAAAABAAEAPUAAACJAwAAAAA=&#10;" path="m,l10772,e" filled="f" strokeweight=".57pt">
                    <v:path arrowok="t" o:connecttype="custom" o:connectlocs="0,0;10772,0" o:connectangles="0,0"/>
                  </v:shape>
                </v:group>
                <w10:wrap anchorx="page"/>
              </v:group>
            </w:pict>
          </mc:Fallback>
        </mc:AlternateContent>
      </w:r>
      <w:r w:rsidR="00122746" w:rsidRPr="00E704BE">
        <w:rPr>
          <w:w w:val="105"/>
          <w:sz w:val="20"/>
          <w:szCs w:val="20"/>
          <w:lang w:val="de-DE"/>
        </w:rPr>
        <w:t>Alle</w:t>
      </w:r>
      <w:r w:rsidR="00122746" w:rsidRPr="00E704BE">
        <w:rPr>
          <w:spacing w:val="12"/>
          <w:w w:val="105"/>
          <w:sz w:val="20"/>
          <w:szCs w:val="20"/>
          <w:lang w:val="de-DE"/>
        </w:rPr>
        <w:t xml:space="preserve"> </w:t>
      </w:r>
      <w:r w:rsidR="00122746" w:rsidRPr="00E704BE">
        <w:rPr>
          <w:w w:val="105"/>
          <w:sz w:val="20"/>
          <w:szCs w:val="20"/>
          <w:lang w:val="de-DE"/>
        </w:rPr>
        <w:t>der</w:t>
      </w:r>
      <w:r w:rsidR="00122746" w:rsidRPr="00E704BE">
        <w:rPr>
          <w:spacing w:val="13"/>
          <w:w w:val="105"/>
          <w:sz w:val="20"/>
          <w:szCs w:val="20"/>
          <w:lang w:val="de-DE"/>
        </w:rPr>
        <w:t xml:space="preserve"> </w:t>
      </w:r>
      <w:r w:rsidR="00122746" w:rsidRPr="00E704BE">
        <w:rPr>
          <w:w w:val="105"/>
          <w:sz w:val="20"/>
          <w:szCs w:val="20"/>
          <w:lang w:val="de-DE"/>
        </w:rPr>
        <w:t>folgenden</w:t>
      </w:r>
      <w:r w:rsidR="00122746" w:rsidRPr="00E704BE">
        <w:rPr>
          <w:spacing w:val="13"/>
          <w:w w:val="105"/>
          <w:sz w:val="20"/>
          <w:szCs w:val="20"/>
          <w:lang w:val="de-DE"/>
        </w:rPr>
        <w:t xml:space="preserve"> </w:t>
      </w:r>
      <w:r w:rsidR="00122746" w:rsidRPr="00E704BE">
        <w:rPr>
          <w:w w:val="105"/>
          <w:sz w:val="20"/>
          <w:szCs w:val="20"/>
          <w:lang w:val="de-DE"/>
        </w:rPr>
        <w:t>Fragen</w:t>
      </w:r>
      <w:r w:rsidR="00122746" w:rsidRPr="00E704BE">
        <w:rPr>
          <w:spacing w:val="13"/>
          <w:w w:val="105"/>
          <w:sz w:val="20"/>
          <w:szCs w:val="20"/>
          <w:lang w:val="de-DE"/>
        </w:rPr>
        <w:t xml:space="preserve"> </w:t>
      </w:r>
      <w:r w:rsidR="00122746" w:rsidRPr="00E704BE">
        <w:rPr>
          <w:w w:val="105"/>
          <w:sz w:val="20"/>
          <w:szCs w:val="20"/>
          <w:lang w:val="de-DE"/>
        </w:rPr>
        <w:t>beziehen</w:t>
      </w:r>
      <w:r w:rsidR="00122746" w:rsidRPr="00E704BE">
        <w:rPr>
          <w:spacing w:val="13"/>
          <w:w w:val="105"/>
          <w:sz w:val="20"/>
          <w:szCs w:val="20"/>
          <w:lang w:val="de-DE"/>
        </w:rPr>
        <w:t xml:space="preserve"> </w:t>
      </w:r>
      <w:r w:rsidR="00122746" w:rsidRPr="00E704BE">
        <w:rPr>
          <w:w w:val="105"/>
          <w:sz w:val="20"/>
          <w:szCs w:val="20"/>
          <w:lang w:val="de-DE"/>
        </w:rPr>
        <w:t>sich</w:t>
      </w:r>
      <w:r w:rsidR="00122746" w:rsidRPr="00E704BE">
        <w:rPr>
          <w:spacing w:val="13"/>
          <w:w w:val="105"/>
          <w:sz w:val="20"/>
          <w:szCs w:val="20"/>
          <w:lang w:val="de-DE"/>
        </w:rPr>
        <w:t xml:space="preserve"> </w:t>
      </w:r>
      <w:r w:rsidR="00122746" w:rsidRPr="00E704BE">
        <w:rPr>
          <w:w w:val="105"/>
          <w:sz w:val="20"/>
          <w:szCs w:val="20"/>
          <w:lang w:val="de-DE"/>
        </w:rPr>
        <w:t>auf</w:t>
      </w:r>
      <w:r w:rsidR="00122746" w:rsidRPr="00E704BE">
        <w:rPr>
          <w:spacing w:val="13"/>
          <w:w w:val="105"/>
          <w:sz w:val="20"/>
          <w:szCs w:val="20"/>
          <w:lang w:val="de-DE"/>
        </w:rPr>
        <w:t xml:space="preserve"> </w:t>
      </w:r>
      <w:r w:rsidR="00122746" w:rsidRPr="00E704BE">
        <w:rPr>
          <w:w w:val="105"/>
          <w:sz w:val="20"/>
          <w:szCs w:val="20"/>
          <w:lang w:val="de-DE"/>
        </w:rPr>
        <w:t>Ihren</w:t>
      </w:r>
      <w:r w:rsidR="00122746" w:rsidRPr="00E704BE">
        <w:rPr>
          <w:spacing w:val="13"/>
          <w:w w:val="105"/>
          <w:sz w:val="20"/>
          <w:szCs w:val="20"/>
          <w:lang w:val="de-DE"/>
        </w:rPr>
        <w:t xml:space="preserve"> </w:t>
      </w:r>
      <w:r w:rsidR="00122746" w:rsidRPr="00E704BE">
        <w:rPr>
          <w:w w:val="105"/>
          <w:sz w:val="20"/>
          <w:szCs w:val="20"/>
          <w:lang w:val="de-DE"/>
        </w:rPr>
        <w:t>aktuellen</w:t>
      </w:r>
      <w:r w:rsidR="00122746" w:rsidRPr="00E704BE">
        <w:rPr>
          <w:spacing w:val="13"/>
          <w:w w:val="105"/>
          <w:sz w:val="20"/>
          <w:szCs w:val="20"/>
          <w:lang w:val="de-DE"/>
        </w:rPr>
        <w:t xml:space="preserve"> </w:t>
      </w:r>
      <w:r w:rsidR="00122746" w:rsidRPr="00E704BE">
        <w:rPr>
          <w:w w:val="105"/>
          <w:sz w:val="20"/>
          <w:szCs w:val="20"/>
          <w:lang w:val="de-DE"/>
        </w:rPr>
        <w:t>Ausbildungsstand</w:t>
      </w:r>
      <w:r w:rsidR="00122746" w:rsidRPr="00E704BE">
        <w:rPr>
          <w:spacing w:val="13"/>
          <w:w w:val="105"/>
          <w:sz w:val="20"/>
          <w:szCs w:val="20"/>
          <w:lang w:val="de-DE"/>
        </w:rPr>
        <w:t xml:space="preserve"> </w:t>
      </w:r>
      <w:r w:rsidR="00122746" w:rsidRPr="00E704BE">
        <w:rPr>
          <w:w w:val="105"/>
          <w:sz w:val="20"/>
          <w:szCs w:val="20"/>
          <w:lang w:val="de-DE"/>
        </w:rPr>
        <w:t>/</w:t>
      </w:r>
      <w:r w:rsidR="00122746" w:rsidRPr="00E704BE">
        <w:rPr>
          <w:spacing w:val="13"/>
          <w:w w:val="105"/>
          <w:sz w:val="20"/>
          <w:szCs w:val="20"/>
          <w:lang w:val="de-DE"/>
        </w:rPr>
        <w:t xml:space="preserve"> </w:t>
      </w:r>
      <w:r w:rsidR="00122746" w:rsidRPr="00E704BE">
        <w:rPr>
          <w:w w:val="105"/>
          <w:sz w:val="20"/>
          <w:szCs w:val="20"/>
          <w:lang w:val="de-DE"/>
        </w:rPr>
        <w:t>Berufsstand.</w:t>
      </w:r>
      <w:r w:rsidR="00122746" w:rsidRPr="00E704BE">
        <w:rPr>
          <w:w w:val="106"/>
          <w:sz w:val="20"/>
          <w:szCs w:val="20"/>
          <w:lang w:val="de-DE"/>
        </w:rPr>
        <w:t xml:space="preserve"> </w:t>
      </w:r>
      <w:r w:rsidR="00122746" w:rsidRPr="00E704BE">
        <w:rPr>
          <w:w w:val="105"/>
          <w:sz w:val="20"/>
          <w:szCs w:val="20"/>
          <w:lang w:val="de-DE"/>
        </w:rPr>
        <w:t>Dieser</w:t>
      </w:r>
      <w:r w:rsidR="00122746" w:rsidRPr="00E704BE">
        <w:rPr>
          <w:spacing w:val="24"/>
          <w:w w:val="105"/>
          <w:sz w:val="20"/>
          <w:szCs w:val="20"/>
          <w:lang w:val="de-DE"/>
        </w:rPr>
        <w:t xml:space="preserve"> </w:t>
      </w:r>
      <w:r w:rsidR="00122746" w:rsidRPr="00E704BE">
        <w:rPr>
          <w:w w:val="105"/>
          <w:sz w:val="20"/>
          <w:szCs w:val="20"/>
          <w:lang w:val="de-DE"/>
        </w:rPr>
        <w:t>Fragebogen</w:t>
      </w:r>
      <w:r w:rsidR="00122746" w:rsidRPr="00E704BE">
        <w:rPr>
          <w:spacing w:val="24"/>
          <w:w w:val="105"/>
          <w:sz w:val="20"/>
          <w:szCs w:val="20"/>
          <w:lang w:val="de-DE"/>
        </w:rPr>
        <w:t xml:space="preserve"> </w:t>
      </w:r>
      <w:r w:rsidR="00122746" w:rsidRPr="00E704BE">
        <w:rPr>
          <w:w w:val="105"/>
          <w:sz w:val="20"/>
          <w:szCs w:val="20"/>
          <w:lang w:val="de-DE"/>
        </w:rPr>
        <w:t>ist</w:t>
      </w:r>
      <w:r w:rsidR="00122746" w:rsidRPr="00E704BE">
        <w:rPr>
          <w:spacing w:val="24"/>
          <w:w w:val="105"/>
          <w:sz w:val="20"/>
          <w:szCs w:val="20"/>
          <w:lang w:val="de-DE"/>
        </w:rPr>
        <w:t xml:space="preserve"> </w:t>
      </w:r>
      <w:r w:rsidR="00122746" w:rsidRPr="00E704BE">
        <w:rPr>
          <w:w w:val="105"/>
          <w:sz w:val="20"/>
          <w:szCs w:val="20"/>
          <w:lang w:val="de-DE"/>
        </w:rPr>
        <w:t>nur</w:t>
      </w:r>
      <w:r w:rsidR="00122746" w:rsidRPr="00E704BE">
        <w:rPr>
          <w:spacing w:val="24"/>
          <w:w w:val="105"/>
          <w:sz w:val="20"/>
          <w:szCs w:val="20"/>
          <w:lang w:val="de-DE"/>
        </w:rPr>
        <w:t xml:space="preserve"> </w:t>
      </w:r>
      <w:r w:rsidR="00122746" w:rsidRPr="00E704BE">
        <w:rPr>
          <w:w w:val="105"/>
          <w:sz w:val="20"/>
          <w:szCs w:val="20"/>
          <w:lang w:val="de-DE"/>
        </w:rPr>
        <w:t>einmalig</w:t>
      </w:r>
      <w:r w:rsidR="00122746" w:rsidRPr="00E704BE">
        <w:rPr>
          <w:spacing w:val="24"/>
          <w:w w:val="105"/>
          <w:sz w:val="20"/>
          <w:szCs w:val="20"/>
          <w:lang w:val="de-DE"/>
        </w:rPr>
        <w:t xml:space="preserve"> </w:t>
      </w:r>
      <w:r w:rsidR="00122746" w:rsidRPr="00E704BE">
        <w:rPr>
          <w:w w:val="105"/>
          <w:sz w:val="20"/>
          <w:szCs w:val="20"/>
          <w:lang w:val="de-DE"/>
        </w:rPr>
        <w:t>zu</w:t>
      </w:r>
      <w:r w:rsidR="00122746" w:rsidRPr="00E704BE">
        <w:rPr>
          <w:spacing w:val="24"/>
          <w:w w:val="105"/>
          <w:sz w:val="20"/>
          <w:szCs w:val="20"/>
          <w:lang w:val="de-DE"/>
        </w:rPr>
        <w:t xml:space="preserve"> </w:t>
      </w:r>
      <w:r w:rsidR="00122746" w:rsidRPr="00E704BE">
        <w:rPr>
          <w:w w:val="105"/>
          <w:sz w:val="20"/>
          <w:szCs w:val="20"/>
          <w:lang w:val="de-DE"/>
        </w:rPr>
        <w:t>beantworten.</w:t>
      </w:r>
      <w:r w:rsidR="00032D48">
        <w:rPr>
          <w:w w:val="105"/>
          <w:sz w:val="20"/>
          <w:szCs w:val="20"/>
          <w:lang w:val="de-DE"/>
        </w:rPr>
        <w:t xml:space="preserve"> Bitte in den Studienbriefkasten Stützpunkt A retour. </w:t>
      </w:r>
    </w:p>
    <w:p w:rsidR="00EF4AFD" w:rsidRPr="00122746" w:rsidRDefault="003412E7">
      <w:pPr>
        <w:spacing w:before="19" w:line="280" w:lineRule="exact"/>
        <w:rPr>
          <w:sz w:val="28"/>
          <w:szCs w:val="28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6CE25D">
                <wp:simplePos x="0" y="0"/>
                <wp:positionH relativeFrom="column">
                  <wp:posOffset>397510</wp:posOffset>
                </wp:positionH>
                <wp:positionV relativeFrom="paragraph">
                  <wp:posOffset>49530</wp:posOffset>
                </wp:positionV>
                <wp:extent cx="6742430" cy="0"/>
                <wp:effectExtent l="6985" t="12065" r="13335" b="6985"/>
                <wp:wrapNone/>
                <wp:docPr id="48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24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5" o:spid="_x0000_s1026" type="#_x0000_t32" style="position:absolute;margin-left:31.3pt;margin-top:3.9pt;width:530.9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" strokecolor="#a5a5a5 [2092]"/>
            </w:pict>
          </mc:Fallback>
        </mc:AlternateContent>
      </w:r>
    </w:p>
    <w:p w:rsidR="00EF4AFD" w:rsidRPr="00122746" w:rsidRDefault="003412E7">
      <w:pPr>
        <w:pStyle w:val="Textkrper"/>
        <w:tabs>
          <w:tab w:val="left" w:pos="6803"/>
        </w:tabs>
        <w:rPr>
          <w:lang w:val="de-D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page">
                  <wp:posOffset>4151630</wp:posOffset>
                </wp:positionH>
                <wp:positionV relativeFrom="paragraph">
                  <wp:posOffset>20320</wp:posOffset>
                </wp:positionV>
                <wp:extent cx="121285" cy="266065"/>
                <wp:effectExtent l="8255" t="10795" r="3810" b="8890"/>
                <wp:wrapNone/>
                <wp:docPr id="43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285" cy="266065"/>
                          <a:chOff x="6538" y="32"/>
                          <a:chExt cx="191" cy="419"/>
                        </a:xfrm>
                      </wpg:grpSpPr>
                      <wpg:grpSp>
                        <wpg:cNvPr id="44" name="Group 42"/>
                        <wpg:cNvGrpSpPr>
                          <a:grpSpLocks/>
                        </wpg:cNvGrpSpPr>
                        <wpg:grpSpPr bwMode="auto">
                          <a:xfrm>
                            <a:off x="6544" y="37"/>
                            <a:ext cx="180" cy="181"/>
                            <a:chOff x="6544" y="37"/>
                            <a:chExt cx="180" cy="181"/>
                          </a:xfrm>
                        </wpg:grpSpPr>
                        <wps:wsp>
                          <wps:cNvPr id="45" name="Freeform 43"/>
                          <wps:cNvSpPr>
                            <a:spLocks/>
                          </wps:cNvSpPr>
                          <wps:spPr bwMode="auto">
                            <a:xfrm>
                              <a:off x="6544" y="37"/>
                              <a:ext cx="180" cy="181"/>
                            </a:xfrm>
                            <a:custGeom>
                              <a:avLst/>
                              <a:gdLst>
                                <a:gd name="T0" fmla="+- 0 6724 6544"/>
                                <a:gd name="T1" fmla="*/ T0 w 180"/>
                                <a:gd name="T2" fmla="+- 0 128 37"/>
                                <a:gd name="T3" fmla="*/ 128 h 181"/>
                                <a:gd name="T4" fmla="+- 0 6700 6544"/>
                                <a:gd name="T5" fmla="*/ T4 w 180"/>
                                <a:gd name="T6" fmla="+- 0 67 37"/>
                                <a:gd name="T7" fmla="*/ 67 h 181"/>
                                <a:gd name="T8" fmla="+- 0 6643 6544"/>
                                <a:gd name="T9" fmla="*/ T8 w 180"/>
                                <a:gd name="T10" fmla="+- 0 37 37"/>
                                <a:gd name="T11" fmla="*/ 37 h 181"/>
                                <a:gd name="T12" fmla="+- 0 6618 6544"/>
                                <a:gd name="T13" fmla="*/ T12 w 180"/>
                                <a:gd name="T14" fmla="+- 0 40 37"/>
                                <a:gd name="T15" fmla="*/ 40 h 181"/>
                                <a:gd name="T16" fmla="+- 0 6561 6544"/>
                                <a:gd name="T17" fmla="*/ T16 w 180"/>
                                <a:gd name="T18" fmla="+- 0 73 37"/>
                                <a:gd name="T19" fmla="*/ 73 h 181"/>
                                <a:gd name="T20" fmla="+- 0 6544 6544"/>
                                <a:gd name="T21" fmla="*/ T20 w 180"/>
                                <a:gd name="T22" fmla="+- 0 111 37"/>
                                <a:gd name="T23" fmla="*/ 111 h 181"/>
                                <a:gd name="T24" fmla="+- 0 6546 6544"/>
                                <a:gd name="T25" fmla="*/ T24 w 180"/>
                                <a:gd name="T26" fmla="+- 0 137 37"/>
                                <a:gd name="T27" fmla="*/ 137 h 181"/>
                                <a:gd name="T28" fmla="+- 0 6576 6544"/>
                                <a:gd name="T29" fmla="*/ T28 w 180"/>
                                <a:gd name="T30" fmla="+- 0 196 37"/>
                                <a:gd name="T31" fmla="*/ 196 h 181"/>
                                <a:gd name="T32" fmla="+- 0 6631 6544"/>
                                <a:gd name="T33" fmla="*/ T32 w 180"/>
                                <a:gd name="T34" fmla="+- 0 218 37"/>
                                <a:gd name="T35" fmla="*/ 218 h 181"/>
                                <a:gd name="T36" fmla="+- 0 6654 6544"/>
                                <a:gd name="T37" fmla="*/ T36 w 180"/>
                                <a:gd name="T38" fmla="+- 0 216 37"/>
                                <a:gd name="T39" fmla="*/ 216 h 181"/>
                                <a:gd name="T40" fmla="+- 0 6708 6544"/>
                                <a:gd name="T41" fmla="*/ T40 w 180"/>
                                <a:gd name="T42" fmla="+- 0 179 37"/>
                                <a:gd name="T43" fmla="*/ 179 h 181"/>
                                <a:gd name="T44" fmla="+- 0 6723 6544"/>
                                <a:gd name="T45" fmla="*/ T44 w 180"/>
                                <a:gd name="T46" fmla="+- 0 139 37"/>
                                <a:gd name="T47" fmla="*/ 139 h 1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80" h="181">
                                  <a:moveTo>
                                    <a:pt x="180" y="91"/>
                                  </a:moveTo>
                                  <a:lnTo>
                                    <a:pt x="156" y="30"/>
                                  </a:lnTo>
                                  <a:lnTo>
                                    <a:pt x="99" y="0"/>
                                  </a:lnTo>
                                  <a:lnTo>
                                    <a:pt x="74" y="3"/>
                                  </a:lnTo>
                                  <a:lnTo>
                                    <a:pt x="17" y="36"/>
                                  </a:lnTo>
                                  <a:lnTo>
                                    <a:pt x="0" y="74"/>
                                  </a:lnTo>
                                  <a:lnTo>
                                    <a:pt x="2" y="100"/>
                                  </a:lnTo>
                                  <a:lnTo>
                                    <a:pt x="32" y="159"/>
                                  </a:lnTo>
                                  <a:lnTo>
                                    <a:pt x="87" y="181"/>
                                  </a:lnTo>
                                  <a:lnTo>
                                    <a:pt x="110" y="179"/>
                                  </a:lnTo>
                                  <a:lnTo>
                                    <a:pt x="164" y="142"/>
                                  </a:lnTo>
                                  <a:lnTo>
                                    <a:pt x="179" y="102"/>
                                  </a:lnTo>
                                </a:path>
                              </a:pathLst>
                            </a:custGeom>
                            <a:noFill/>
                            <a:ln w="723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40"/>
                        <wpg:cNvGrpSpPr>
                          <a:grpSpLocks/>
                        </wpg:cNvGrpSpPr>
                        <wpg:grpSpPr bwMode="auto">
                          <a:xfrm>
                            <a:off x="6544" y="264"/>
                            <a:ext cx="180" cy="181"/>
                            <a:chOff x="6544" y="264"/>
                            <a:chExt cx="180" cy="181"/>
                          </a:xfrm>
                        </wpg:grpSpPr>
                        <wps:wsp>
                          <wps:cNvPr id="47" name="Freeform 41"/>
                          <wps:cNvSpPr>
                            <a:spLocks/>
                          </wps:cNvSpPr>
                          <wps:spPr bwMode="auto">
                            <a:xfrm>
                              <a:off x="6544" y="264"/>
                              <a:ext cx="180" cy="181"/>
                            </a:xfrm>
                            <a:custGeom>
                              <a:avLst/>
                              <a:gdLst>
                                <a:gd name="T0" fmla="+- 0 6724 6544"/>
                                <a:gd name="T1" fmla="*/ T0 w 180"/>
                                <a:gd name="T2" fmla="+- 0 354 264"/>
                                <a:gd name="T3" fmla="*/ 354 h 181"/>
                                <a:gd name="T4" fmla="+- 0 6700 6544"/>
                                <a:gd name="T5" fmla="*/ T4 w 180"/>
                                <a:gd name="T6" fmla="+- 0 293 264"/>
                                <a:gd name="T7" fmla="*/ 293 h 181"/>
                                <a:gd name="T8" fmla="+- 0 6643 6544"/>
                                <a:gd name="T9" fmla="*/ T8 w 180"/>
                                <a:gd name="T10" fmla="+- 0 264 264"/>
                                <a:gd name="T11" fmla="*/ 264 h 181"/>
                                <a:gd name="T12" fmla="+- 0 6618 6544"/>
                                <a:gd name="T13" fmla="*/ T12 w 180"/>
                                <a:gd name="T14" fmla="+- 0 266 264"/>
                                <a:gd name="T15" fmla="*/ 266 h 181"/>
                                <a:gd name="T16" fmla="+- 0 6561 6544"/>
                                <a:gd name="T17" fmla="*/ T16 w 180"/>
                                <a:gd name="T18" fmla="+- 0 300 264"/>
                                <a:gd name="T19" fmla="*/ 300 h 181"/>
                                <a:gd name="T20" fmla="+- 0 6544 6544"/>
                                <a:gd name="T21" fmla="*/ T20 w 180"/>
                                <a:gd name="T22" fmla="+- 0 337 264"/>
                                <a:gd name="T23" fmla="*/ 337 h 181"/>
                                <a:gd name="T24" fmla="+- 0 6546 6544"/>
                                <a:gd name="T25" fmla="*/ T24 w 180"/>
                                <a:gd name="T26" fmla="+- 0 364 264"/>
                                <a:gd name="T27" fmla="*/ 364 h 181"/>
                                <a:gd name="T28" fmla="+- 0 6576 6544"/>
                                <a:gd name="T29" fmla="*/ T28 w 180"/>
                                <a:gd name="T30" fmla="+- 0 423 264"/>
                                <a:gd name="T31" fmla="*/ 423 h 181"/>
                                <a:gd name="T32" fmla="+- 0 6631 6544"/>
                                <a:gd name="T33" fmla="*/ T32 w 180"/>
                                <a:gd name="T34" fmla="+- 0 445 264"/>
                                <a:gd name="T35" fmla="*/ 445 h 181"/>
                                <a:gd name="T36" fmla="+- 0 6654 6544"/>
                                <a:gd name="T37" fmla="*/ T36 w 180"/>
                                <a:gd name="T38" fmla="+- 0 442 264"/>
                                <a:gd name="T39" fmla="*/ 442 h 181"/>
                                <a:gd name="T40" fmla="+- 0 6708 6544"/>
                                <a:gd name="T41" fmla="*/ T40 w 180"/>
                                <a:gd name="T42" fmla="+- 0 406 264"/>
                                <a:gd name="T43" fmla="*/ 406 h 181"/>
                                <a:gd name="T44" fmla="+- 0 6723 6544"/>
                                <a:gd name="T45" fmla="*/ T44 w 180"/>
                                <a:gd name="T46" fmla="+- 0 365 264"/>
                                <a:gd name="T47" fmla="*/ 365 h 1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80" h="181">
                                  <a:moveTo>
                                    <a:pt x="180" y="90"/>
                                  </a:moveTo>
                                  <a:lnTo>
                                    <a:pt x="156" y="29"/>
                                  </a:lnTo>
                                  <a:lnTo>
                                    <a:pt x="99" y="0"/>
                                  </a:lnTo>
                                  <a:lnTo>
                                    <a:pt x="74" y="2"/>
                                  </a:lnTo>
                                  <a:lnTo>
                                    <a:pt x="17" y="36"/>
                                  </a:lnTo>
                                  <a:lnTo>
                                    <a:pt x="0" y="73"/>
                                  </a:lnTo>
                                  <a:lnTo>
                                    <a:pt x="2" y="100"/>
                                  </a:lnTo>
                                  <a:lnTo>
                                    <a:pt x="32" y="159"/>
                                  </a:lnTo>
                                  <a:lnTo>
                                    <a:pt x="87" y="181"/>
                                  </a:lnTo>
                                  <a:lnTo>
                                    <a:pt x="110" y="178"/>
                                  </a:lnTo>
                                  <a:lnTo>
                                    <a:pt x="164" y="142"/>
                                  </a:lnTo>
                                  <a:lnTo>
                                    <a:pt x="179" y="101"/>
                                  </a:lnTo>
                                </a:path>
                              </a:pathLst>
                            </a:custGeom>
                            <a:noFill/>
                            <a:ln w="723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9" o:spid="_x0000_s1026" style="position:absolute;margin-left:326.9pt;margin-top:1.6pt;width:9.55pt;height:20.95pt;z-index:-251662336;mso-position-horizontal-relative:page" coordorigin="6538,32" coordsize="191,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">
                <v:group id="Group 42" o:spid="_x0000_s1027" style="position:absolute;left:6544;top:37;width:180;height:181" coordorigin="6544,37" coordsize="180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shape id="Freeform 43" o:spid="_x0000_s1028" style="position:absolute;left:6544;top:37;width:180;height:181;visibility:visible;mso-wrap-style:square;v-text-anchor:top" coordsize="180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EAncUA&#10;AADbAAAADwAAAGRycy9kb3ducmV2LnhtbESPQWvCQBSE7wX/w/KE3pqNqS0SXSUUigWpYFT0+Mw+&#10;k9Ds25DdmvTfd4VCj8PMfMMsVoNpxI06V1tWMIliEMSF1TWXCg7796cZCOeRNTaWScEPOVgtRw8L&#10;TLXteUe33JciQNilqKDyvk2ldEVFBl1kW+LgXW1n0AfZlVJ32Ae4aWQSx6/SYM1hocKW3ioqvvJv&#10;o8Ad1+fTpp9ml22SNXm7ST6f10apx/GQzUF4Gvx/+K/9oRVMX+D+JfwA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0QCdxQAAANsAAAAPAAAAAAAAAAAAAAAAAJgCAABkcnMv&#10;ZG93bnJldi54bWxQSwUGAAAAAAQABAD1AAAAigMAAAAA&#10;" path="m180,91l156,30,99,,74,3,17,36,,74r2,26l32,159r55,22l110,179r54,-37l179,102e" filled="f" strokeweight=".57pt">
                    <v:path arrowok="t" o:connecttype="custom" o:connectlocs="180,128;156,67;99,37;74,40;17,73;0,111;2,137;32,196;87,218;110,216;164,179;179,139" o:connectangles="0,0,0,0,0,0,0,0,0,0,0,0"/>
                  </v:shape>
                </v:group>
                <v:group id="Group 40" o:spid="_x0000_s1029" style="position:absolute;left:6544;top:264;width:180;height:181" coordorigin="6544,264" coordsize="180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shape id="Freeform 41" o:spid="_x0000_s1030" style="position:absolute;left:6544;top:264;width:180;height:181;visibility:visible;mso-wrap-style:square;v-text-anchor:top" coordsize="180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87ccUA&#10;AADbAAAADwAAAGRycy9kb3ducmV2LnhtbESPQWvCQBSE7wX/w/KE3pqNqbQSXSUUigWpYFT0+Mw+&#10;k9Ds25DdmvTfd4VCj8PMfMMsVoNpxI06V1tWMIliEMSF1TWXCg7796cZCOeRNTaWScEPOVgtRw8L&#10;TLXteUe33JciQNilqKDyvk2ldEVFBl1kW+LgXW1n0AfZlVJ32Ae4aWQSxy/SYM1hocKW3ioqvvJv&#10;o8Ad1+fTpp9ml22SNXm7ST6f10apx/GQzUF4Gvx/+K/9oRVMX+H+JfwA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TztxxQAAANsAAAAPAAAAAAAAAAAAAAAAAJgCAABkcnMv&#10;ZG93bnJldi54bWxQSwUGAAAAAAQABAD1AAAAigMAAAAA&#10;" path="m180,90l156,29,99,,74,2,17,36,,73r2,27l32,159r55,22l110,178r54,-36l179,101e" filled="f" strokeweight=".57pt">
                    <v:path arrowok="t" o:connecttype="custom" o:connectlocs="180,354;156,293;99,264;74,266;17,300;0,337;2,364;32,423;87,445;110,442;164,406;179,365" o:connectangles="0,0,0,0,0,0,0,0,0,0,0,0"/>
                  </v:shape>
                </v:group>
                <w10:wrap anchorx="page"/>
              </v:group>
            </w:pict>
          </mc:Fallback>
        </mc:AlternateContent>
      </w:r>
      <w:r w:rsidR="00122746" w:rsidRPr="00122746">
        <w:rPr>
          <w:lang w:val="de-DE"/>
        </w:rPr>
        <w:t xml:space="preserve">Ihr </w:t>
      </w:r>
      <w:r w:rsidR="00122746" w:rsidRPr="003412E7">
        <w:rPr>
          <w:b/>
          <w:lang w:val="de-DE"/>
        </w:rPr>
        <w:t>Geschlecht</w:t>
      </w:r>
      <w:r w:rsidR="00122746" w:rsidRPr="00122746">
        <w:rPr>
          <w:lang w:val="de-DE"/>
        </w:rPr>
        <w:t>?</w:t>
      </w:r>
      <w:r w:rsidR="00122746" w:rsidRPr="00122746">
        <w:rPr>
          <w:lang w:val="de-DE"/>
        </w:rPr>
        <w:tab/>
        <w:t>weiblich</w:t>
      </w:r>
    </w:p>
    <w:p w:rsidR="00EF4AFD" w:rsidRPr="00122746" w:rsidRDefault="00122746">
      <w:pPr>
        <w:pStyle w:val="Textkrper"/>
        <w:spacing w:line="227" w:lineRule="exact"/>
        <w:ind w:left="6776" w:right="3789"/>
        <w:jc w:val="center"/>
        <w:rPr>
          <w:lang w:val="de-DE"/>
        </w:rPr>
      </w:pPr>
      <w:r w:rsidRPr="00122746">
        <w:rPr>
          <w:w w:val="105"/>
          <w:lang w:val="de-DE"/>
        </w:rPr>
        <w:t>männlich</w:t>
      </w:r>
    </w:p>
    <w:p w:rsidR="00EF4AFD" w:rsidRPr="00122746" w:rsidRDefault="003412E7">
      <w:pPr>
        <w:spacing w:before="4" w:line="220" w:lineRule="exact"/>
        <w:rPr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6CE25D">
                <wp:simplePos x="0" y="0"/>
                <wp:positionH relativeFrom="column">
                  <wp:posOffset>397510</wp:posOffset>
                </wp:positionH>
                <wp:positionV relativeFrom="paragraph">
                  <wp:posOffset>40005</wp:posOffset>
                </wp:positionV>
                <wp:extent cx="6742430" cy="0"/>
                <wp:effectExtent l="6985" t="12065" r="13335" b="6985"/>
                <wp:wrapNone/>
                <wp:docPr id="42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24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9" o:spid="_x0000_s1026" type="#_x0000_t32" style="position:absolute;margin-left:31.3pt;margin-top:3.15pt;width:530.9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" strokecolor="#a5a5a5 [2092]"/>
            </w:pict>
          </mc:Fallback>
        </mc:AlternateContent>
      </w:r>
    </w:p>
    <w:p w:rsidR="003412E7" w:rsidRDefault="003412E7">
      <w:pPr>
        <w:pStyle w:val="Textkrper"/>
        <w:rPr>
          <w:lang w:val="de-DE"/>
        </w:rPr>
      </w:pPr>
    </w:p>
    <w:p w:rsidR="00EF4AFD" w:rsidRPr="00122746" w:rsidRDefault="003412E7">
      <w:pPr>
        <w:pStyle w:val="Textkrper"/>
        <w:rPr>
          <w:lang w:val="de-D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4175760</wp:posOffset>
                </wp:positionH>
                <wp:positionV relativeFrom="paragraph">
                  <wp:posOffset>144780</wp:posOffset>
                </wp:positionV>
                <wp:extent cx="1943100" cy="1270"/>
                <wp:effectExtent l="13335" t="11430" r="5715" b="6350"/>
                <wp:wrapNone/>
                <wp:docPr id="40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1270"/>
                          <a:chOff x="6576" y="228"/>
                          <a:chExt cx="3060" cy="2"/>
                        </a:xfrm>
                      </wpg:grpSpPr>
                      <wps:wsp>
                        <wps:cNvPr id="41" name="Freeform 38"/>
                        <wps:cNvSpPr>
                          <a:spLocks/>
                        </wps:cNvSpPr>
                        <wps:spPr bwMode="auto">
                          <a:xfrm>
                            <a:off x="6576" y="228"/>
                            <a:ext cx="3060" cy="2"/>
                          </a:xfrm>
                          <a:custGeom>
                            <a:avLst/>
                            <a:gdLst>
                              <a:gd name="T0" fmla="+- 0 6576 6576"/>
                              <a:gd name="T1" fmla="*/ T0 w 3060"/>
                              <a:gd name="T2" fmla="+- 0 9636 6576"/>
                              <a:gd name="T3" fmla="*/ T2 w 30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060">
                                <a:moveTo>
                                  <a:pt x="0" y="0"/>
                                </a:moveTo>
                                <a:lnTo>
                                  <a:pt x="3060" y="0"/>
                                </a:lnTo>
                              </a:path>
                            </a:pathLst>
                          </a:custGeom>
                          <a:noFill/>
                          <a:ln w="88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7" o:spid="_x0000_s1026" style="position:absolute;margin-left:328.8pt;margin-top:11.4pt;width:153pt;height:.1pt;z-index:-251656192;mso-position-horizontal-relative:page" coordorigin="6576,228" coordsize="30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">
                <v:shape id="Freeform 38" o:spid="_x0000_s1027" style="position:absolute;left:6576;top:228;width:3060;height:2;visibility:visible;mso-wrap-style:square;v-text-anchor:top" coordsize="30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UVgccA&#10;AADbAAAADwAAAGRycy9kb3ducmV2LnhtbESPT2vCQBTE7wW/w/KEXopuIqlIdJW2KCjUg/HP+ZF9&#10;TdJm34bs1sR++m6h4HGYmd8wi1VvanGl1lWWFcTjCARxbnXFhYLTcTOagXAeWWNtmRTcyMFqOXhY&#10;YKptxwe6Zr4QAcIuRQWl900qpctLMujGtiEO3odtDfog20LqFrsAN7WcRNFUGqw4LJTY0FtJ+Vf2&#10;bRSs10/n6e41e97Ht/dt0l0+J0n0o9TjsH+Zg/DU+3v4v73VCpIY/r6EHy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LVFYHHAAAA2wAAAA8AAAAAAAAAAAAAAAAAmAIAAGRy&#10;cy9kb3ducmV2LnhtbFBLBQYAAAAABAAEAPUAAACMAwAAAAA=&#10;" path="m,l3060,e" filled="f" strokeweight=".24633mm">
                  <v:path arrowok="t" o:connecttype="custom" o:connectlocs="0,0;3060,0" o:connectangles="0,0"/>
                </v:shape>
                <w10:wrap anchorx="page"/>
              </v:group>
            </w:pict>
          </mc:Fallback>
        </mc:AlternateContent>
      </w:r>
      <w:r w:rsidR="00122746" w:rsidRPr="00122746">
        <w:rPr>
          <w:lang w:val="de-DE"/>
        </w:rPr>
        <w:t>Ihr</w:t>
      </w:r>
      <w:r w:rsidR="00122746" w:rsidRPr="00122746">
        <w:rPr>
          <w:spacing w:val="8"/>
          <w:lang w:val="de-DE"/>
        </w:rPr>
        <w:t xml:space="preserve"> </w:t>
      </w:r>
      <w:r w:rsidR="00122746" w:rsidRPr="003412E7">
        <w:rPr>
          <w:b/>
          <w:lang w:val="de-DE"/>
        </w:rPr>
        <w:t>Alter</w:t>
      </w:r>
      <w:r w:rsidR="00122746" w:rsidRPr="00122746">
        <w:rPr>
          <w:lang w:val="de-DE"/>
        </w:rPr>
        <w:t>?</w:t>
      </w:r>
    </w:p>
    <w:p w:rsidR="00EF4AFD" w:rsidRPr="00122746" w:rsidRDefault="003412E7">
      <w:pPr>
        <w:spacing w:before="2" w:line="150" w:lineRule="exact"/>
        <w:rPr>
          <w:sz w:val="15"/>
          <w:szCs w:val="15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83CF91" wp14:editId="06BEBAC8">
                <wp:simplePos x="0" y="0"/>
                <wp:positionH relativeFrom="column">
                  <wp:posOffset>401320</wp:posOffset>
                </wp:positionH>
                <wp:positionV relativeFrom="paragraph">
                  <wp:posOffset>60960</wp:posOffset>
                </wp:positionV>
                <wp:extent cx="6742430" cy="0"/>
                <wp:effectExtent l="10795" t="6985" r="9525" b="12065"/>
                <wp:wrapNone/>
                <wp:docPr id="39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24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0" o:spid="_x0000_s1026" type="#_x0000_t32" style="position:absolute;margin-left:31.6pt;margin-top:4.8pt;width:530.9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" strokecolor="#a5a5a5 [2092]"/>
            </w:pict>
          </mc:Fallback>
        </mc:AlternateContent>
      </w:r>
    </w:p>
    <w:p w:rsidR="00EF4AFD" w:rsidRPr="00122746" w:rsidRDefault="003412E7">
      <w:pPr>
        <w:pStyle w:val="Textkrper"/>
        <w:spacing w:before="78" w:line="226" w:lineRule="exact"/>
        <w:ind w:left="6803" w:right="4377" w:hanging="6180"/>
        <w:jc w:val="both"/>
        <w:rPr>
          <w:lang w:val="de-D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4151630</wp:posOffset>
                </wp:positionH>
                <wp:positionV relativeFrom="paragraph">
                  <wp:posOffset>65405</wp:posOffset>
                </wp:positionV>
                <wp:extent cx="121285" cy="410210"/>
                <wp:effectExtent l="8255" t="8255" r="3810" b="10160"/>
                <wp:wrapNone/>
                <wp:docPr id="32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285" cy="410210"/>
                          <a:chOff x="6538" y="103"/>
                          <a:chExt cx="191" cy="646"/>
                        </a:xfrm>
                      </wpg:grpSpPr>
                      <wpg:grpSp>
                        <wpg:cNvPr id="33" name="Group 35"/>
                        <wpg:cNvGrpSpPr>
                          <a:grpSpLocks/>
                        </wpg:cNvGrpSpPr>
                        <wpg:grpSpPr bwMode="auto">
                          <a:xfrm>
                            <a:off x="6544" y="109"/>
                            <a:ext cx="180" cy="181"/>
                            <a:chOff x="6544" y="109"/>
                            <a:chExt cx="180" cy="181"/>
                          </a:xfrm>
                        </wpg:grpSpPr>
                        <wps:wsp>
                          <wps:cNvPr id="34" name="Freeform 36"/>
                          <wps:cNvSpPr>
                            <a:spLocks/>
                          </wps:cNvSpPr>
                          <wps:spPr bwMode="auto">
                            <a:xfrm>
                              <a:off x="6544" y="109"/>
                              <a:ext cx="180" cy="181"/>
                            </a:xfrm>
                            <a:custGeom>
                              <a:avLst/>
                              <a:gdLst>
                                <a:gd name="T0" fmla="+- 0 6724 6544"/>
                                <a:gd name="T1" fmla="*/ T0 w 180"/>
                                <a:gd name="T2" fmla="+- 0 199 109"/>
                                <a:gd name="T3" fmla="*/ 199 h 181"/>
                                <a:gd name="T4" fmla="+- 0 6700 6544"/>
                                <a:gd name="T5" fmla="*/ T4 w 180"/>
                                <a:gd name="T6" fmla="+- 0 138 109"/>
                                <a:gd name="T7" fmla="*/ 138 h 181"/>
                                <a:gd name="T8" fmla="+- 0 6643 6544"/>
                                <a:gd name="T9" fmla="*/ T8 w 180"/>
                                <a:gd name="T10" fmla="+- 0 109 109"/>
                                <a:gd name="T11" fmla="*/ 109 h 181"/>
                                <a:gd name="T12" fmla="+- 0 6617 6544"/>
                                <a:gd name="T13" fmla="*/ T12 w 180"/>
                                <a:gd name="T14" fmla="+- 0 111 109"/>
                                <a:gd name="T15" fmla="*/ 111 h 181"/>
                                <a:gd name="T16" fmla="+- 0 6561 6544"/>
                                <a:gd name="T17" fmla="*/ T16 w 180"/>
                                <a:gd name="T18" fmla="+- 0 144 109"/>
                                <a:gd name="T19" fmla="*/ 144 h 181"/>
                                <a:gd name="T20" fmla="+- 0 6544 6544"/>
                                <a:gd name="T21" fmla="*/ T20 w 180"/>
                                <a:gd name="T22" fmla="+- 0 182 109"/>
                                <a:gd name="T23" fmla="*/ 182 h 181"/>
                                <a:gd name="T24" fmla="+- 0 6546 6544"/>
                                <a:gd name="T25" fmla="*/ T24 w 180"/>
                                <a:gd name="T26" fmla="+- 0 209 109"/>
                                <a:gd name="T27" fmla="*/ 209 h 181"/>
                                <a:gd name="T28" fmla="+- 0 6576 6544"/>
                                <a:gd name="T29" fmla="*/ T28 w 180"/>
                                <a:gd name="T30" fmla="+- 0 268 109"/>
                                <a:gd name="T31" fmla="*/ 268 h 181"/>
                                <a:gd name="T32" fmla="+- 0 6631 6544"/>
                                <a:gd name="T33" fmla="*/ T32 w 180"/>
                                <a:gd name="T34" fmla="+- 0 290 109"/>
                                <a:gd name="T35" fmla="*/ 290 h 181"/>
                                <a:gd name="T36" fmla="+- 0 6654 6544"/>
                                <a:gd name="T37" fmla="*/ T36 w 180"/>
                                <a:gd name="T38" fmla="+- 0 287 109"/>
                                <a:gd name="T39" fmla="*/ 287 h 181"/>
                                <a:gd name="T40" fmla="+- 0 6708 6544"/>
                                <a:gd name="T41" fmla="*/ T40 w 180"/>
                                <a:gd name="T42" fmla="+- 0 250 109"/>
                                <a:gd name="T43" fmla="*/ 250 h 181"/>
                                <a:gd name="T44" fmla="+- 0 6723 6544"/>
                                <a:gd name="T45" fmla="*/ T44 w 180"/>
                                <a:gd name="T46" fmla="+- 0 210 109"/>
                                <a:gd name="T47" fmla="*/ 210 h 1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80" h="181">
                                  <a:moveTo>
                                    <a:pt x="180" y="90"/>
                                  </a:moveTo>
                                  <a:lnTo>
                                    <a:pt x="156" y="29"/>
                                  </a:lnTo>
                                  <a:lnTo>
                                    <a:pt x="99" y="0"/>
                                  </a:lnTo>
                                  <a:lnTo>
                                    <a:pt x="73" y="2"/>
                                  </a:lnTo>
                                  <a:lnTo>
                                    <a:pt x="17" y="35"/>
                                  </a:lnTo>
                                  <a:lnTo>
                                    <a:pt x="0" y="73"/>
                                  </a:lnTo>
                                  <a:lnTo>
                                    <a:pt x="2" y="100"/>
                                  </a:lnTo>
                                  <a:lnTo>
                                    <a:pt x="32" y="159"/>
                                  </a:lnTo>
                                  <a:lnTo>
                                    <a:pt x="87" y="181"/>
                                  </a:lnTo>
                                  <a:lnTo>
                                    <a:pt x="110" y="178"/>
                                  </a:lnTo>
                                  <a:lnTo>
                                    <a:pt x="164" y="141"/>
                                  </a:lnTo>
                                  <a:lnTo>
                                    <a:pt x="179" y="101"/>
                                  </a:lnTo>
                                </a:path>
                              </a:pathLst>
                            </a:custGeom>
                            <a:noFill/>
                            <a:ln w="723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33"/>
                        <wpg:cNvGrpSpPr>
                          <a:grpSpLocks/>
                        </wpg:cNvGrpSpPr>
                        <wpg:grpSpPr bwMode="auto">
                          <a:xfrm>
                            <a:off x="6544" y="335"/>
                            <a:ext cx="180" cy="181"/>
                            <a:chOff x="6544" y="335"/>
                            <a:chExt cx="180" cy="181"/>
                          </a:xfrm>
                        </wpg:grpSpPr>
                        <wps:wsp>
                          <wps:cNvPr id="36" name="Freeform 34"/>
                          <wps:cNvSpPr>
                            <a:spLocks/>
                          </wps:cNvSpPr>
                          <wps:spPr bwMode="auto">
                            <a:xfrm>
                              <a:off x="6544" y="335"/>
                              <a:ext cx="180" cy="181"/>
                            </a:xfrm>
                            <a:custGeom>
                              <a:avLst/>
                              <a:gdLst>
                                <a:gd name="T0" fmla="+- 0 6724 6544"/>
                                <a:gd name="T1" fmla="*/ T0 w 180"/>
                                <a:gd name="T2" fmla="+- 0 426 335"/>
                                <a:gd name="T3" fmla="*/ 426 h 181"/>
                                <a:gd name="T4" fmla="+- 0 6700 6544"/>
                                <a:gd name="T5" fmla="*/ T4 w 180"/>
                                <a:gd name="T6" fmla="+- 0 365 335"/>
                                <a:gd name="T7" fmla="*/ 365 h 181"/>
                                <a:gd name="T8" fmla="+- 0 6643 6544"/>
                                <a:gd name="T9" fmla="*/ T8 w 180"/>
                                <a:gd name="T10" fmla="+- 0 335 335"/>
                                <a:gd name="T11" fmla="*/ 335 h 181"/>
                                <a:gd name="T12" fmla="+- 0 6617 6544"/>
                                <a:gd name="T13" fmla="*/ T12 w 180"/>
                                <a:gd name="T14" fmla="+- 0 338 335"/>
                                <a:gd name="T15" fmla="*/ 338 h 181"/>
                                <a:gd name="T16" fmla="+- 0 6561 6544"/>
                                <a:gd name="T17" fmla="*/ T16 w 180"/>
                                <a:gd name="T18" fmla="+- 0 371 335"/>
                                <a:gd name="T19" fmla="*/ 371 h 181"/>
                                <a:gd name="T20" fmla="+- 0 6544 6544"/>
                                <a:gd name="T21" fmla="*/ T20 w 180"/>
                                <a:gd name="T22" fmla="+- 0 409 335"/>
                                <a:gd name="T23" fmla="*/ 409 h 181"/>
                                <a:gd name="T24" fmla="+- 0 6546 6544"/>
                                <a:gd name="T25" fmla="*/ T24 w 180"/>
                                <a:gd name="T26" fmla="+- 0 436 335"/>
                                <a:gd name="T27" fmla="*/ 436 h 181"/>
                                <a:gd name="T28" fmla="+- 0 6576 6544"/>
                                <a:gd name="T29" fmla="*/ T28 w 180"/>
                                <a:gd name="T30" fmla="+- 0 494 335"/>
                                <a:gd name="T31" fmla="*/ 494 h 181"/>
                                <a:gd name="T32" fmla="+- 0 6631 6544"/>
                                <a:gd name="T33" fmla="*/ T32 w 180"/>
                                <a:gd name="T34" fmla="+- 0 516 335"/>
                                <a:gd name="T35" fmla="*/ 516 h 181"/>
                                <a:gd name="T36" fmla="+- 0 6654 6544"/>
                                <a:gd name="T37" fmla="*/ T36 w 180"/>
                                <a:gd name="T38" fmla="+- 0 514 335"/>
                                <a:gd name="T39" fmla="*/ 514 h 181"/>
                                <a:gd name="T40" fmla="+- 0 6708 6544"/>
                                <a:gd name="T41" fmla="*/ T40 w 180"/>
                                <a:gd name="T42" fmla="+- 0 477 335"/>
                                <a:gd name="T43" fmla="*/ 477 h 181"/>
                                <a:gd name="T44" fmla="+- 0 6723 6544"/>
                                <a:gd name="T45" fmla="*/ T44 w 180"/>
                                <a:gd name="T46" fmla="+- 0 437 335"/>
                                <a:gd name="T47" fmla="*/ 437 h 1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80" h="181">
                                  <a:moveTo>
                                    <a:pt x="180" y="91"/>
                                  </a:moveTo>
                                  <a:lnTo>
                                    <a:pt x="156" y="30"/>
                                  </a:lnTo>
                                  <a:lnTo>
                                    <a:pt x="99" y="0"/>
                                  </a:lnTo>
                                  <a:lnTo>
                                    <a:pt x="73" y="3"/>
                                  </a:lnTo>
                                  <a:lnTo>
                                    <a:pt x="17" y="36"/>
                                  </a:lnTo>
                                  <a:lnTo>
                                    <a:pt x="0" y="74"/>
                                  </a:lnTo>
                                  <a:lnTo>
                                    <a:pt x="2" y="101"/>
                                  </a:lnTo>
                                  <a:lnTo>
                                    <a:pt x="32" y="159"/>
                                  </a:lnTo>
                                  <a:lnTo>
                                    <a:pt x="87" y="181"/>
                                  </a:lnTo>
                                  <a:lnTo>
                                    <a:pt x="110" y="179"/>
                                  </a:lnTo>
                                  <a:lnTo>
                                    <a:pt x="164" y="142"/>
                                  </a:lnTo>
                                  <a:lnTo>
                                    <a:pt x="179" y="102"/>
                                  </a:lnTo>
                                </a:path>
                              </a:pathLst>
                            </a:custGeom>
                            <a:noFill/>
                            <a:ln w="723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31"/>
                        <wpg:cNvGrpSpPr>
                          <a:grpSpLocks/>
                        </wpg:cNvGrpSpPr>
                        <wpg:grpSpPr bwMode="auto">
                          <a:xfrm>
                            <a:off x="6544" y="562"/>
                            <a:ext cx="180" cy="181"/>
                            <a:chOff x="6544" y="562"/>
                            <a:chExt cx="180" cy="181"/>
                          </a:xfrm>
                        </wpg:grpSpPr>
                        <wps:wsp>
                          <wps:cNvPr id="38" name="Freeform 32"/>
                          <wps:cNvSpPr>
                            <a:spLocks/>
                          </wps:cNvSpPr>
                          <wps:spPr bwMode="auto">
                            <a:xfrm>
                              <a:off x="6544" y="562"/>
                              <a:ext cx="180" cy="181"/>
                            </a:xfrm>
                            <a:custGeom>
                              <a:avLst/>
                              <a:gdLst>
                                <a:gd name="T0" fmla="+- 0 6724 6544"/>
                                <a:gd name="T1" fmla="*/ T0 w 180"/>
                                <a:gd name="T2" fmla="+- 0 652 562"/>
                                <a:gd name="T3" fmla="*/ 652 h 181"/>
                                <a:gd name="T4" fmla="+- 0 6700 6544"/>
                                <a:gd name="T5" fmla="*/ T4 w 180"/>
                                <a:gd name="T6" fmla="+- 0 592 562"/>
                                <a:gd name="T7" fmla="*/ 592 h 181"/>
                                <a:gd name="T8" fmla="+- 0 6643 6544"/>
                                <a:gd name="T9" fmla="*/ T8 w 180"/>
                                <a:gd name="T10" fmla="+- 0 562 562"/>
                                <a:gd name="T11" fmla="*/ 562 h 181"/>
                                <a:gd name="T12" fmla="+- 0 6618 6544"/>
                                <a:gd name="T13" fmla="*/ T12 w 180"/>
                                <a:gd name="T14" fmla="+- 0 564 562"/>
                                <a:gd name="T15" fmla="*/ 564 h 181"/>
                                <a:gd name="T16" fmla="+- 0 6561 6544"/>
                                <a:gd name="T17" fmla="*/ T16 w 180"/>
                                <a:gd name="T18" fmla="+- 0 598 562"/>
                                <a:gd name="T19" fmla="*/ 598 h 181"/>
                                <a:gd name="T20" fmla="+- 0 6544 6544"/>
                                <a:gd name="T21" fmla="*/ T20 w 180"/>
                                <a:gd name="T22" fmla="+- 0 635 562"/>
                                <a:gd name="T23" fmla="*/ 635 h 181"/>
                                <a:gd name="T24" fmla="+- 0 6546 6544"/>
                                <a:gd name="T25" fmla="*/ T24 w 180"/>
                                <a:gd name="T26" fmla="+- 0 662 562"/>
                                <a:gd name="T27" fmla="*/ 662 h 181"/>
                                <a:gd name="T28" fmla="+- 0 6576 6544"/>
                                <a:gd name="T29" fmla="*/ T28 w 180"/>
                                <a:gd name="T30" fmla="+- 0 721 562"/>
                                <a:gd name="T31" fmla="*/ 721 h 181"/>
                                <a:gd name="T32" fmla="+- 0 6631 6544"/>
                                <a:gd name="T33" fmla="*/ T32 w 180"/>
                                <a:gd name="T34" fmla="+- 0 743 562"/>
                                <a:gd name="T35" fmla="*/ 743 h 181"/>
                                <a:gd name="T36" fmla="+- 0 6654 6544"/>
                                <a:gd name="T37" fmla="*/ T36 w 180"/>
                                <a:gd name="T38" fmla="+- 0 740 562"/>
                                <a:gd name="T39" fmla="*/ 740 h 181"/>
                                <a:gd name="T40" fmla="+- 0 6708 6544"/>
                                <a:gd name="T41" fmla="*/ T40 w 180"/>
                                <a:gd name="T42" fmla="+- 0 704 562"/>
                                <a:gd name="T43" fmla="*/ 704 h 181"/>
                                <a:gd name="T44" fmla="+- 0 6723 6544"/>
                                <a:gd name="T45" fmla="*/ T44 w 180"/>
                                <a:gd name="T46" fmla="+- 0 664 562"/>
                                <a:gd name="T47" fmla="*/ 664 h 1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80" h="181">
                                  <a:moveTo>
                                    <a:pt x="180" y="90"/>
                                  </a:moveTo>
                                  <a:lnTo>
                                    <a:pt x="156" y="30"/>
                                  </a:lnTo>
                                  <a:lnTo>
                                    <a:pt x="99" y="0"/>
                                  </a:lnTo>
                                  <a:lnTo>
                                    <a:pt x="74" y="2"/>
                                  </a:lnTo>
                                  <a:lnTo>
                                    <a:pt x="17" y="36"/>
                                  </a:lnTo>
                                  <a:lnTo>
                                    <a:pt x="0" y="73"/>
                                  </a:lnTo>
                                  <a:lnTo>
                                    <a:pt x="2" y="100"/>
                                  </a:lnTo>
                                  <a:lnTo>
                                    <a:pt x="32" y="159"/>
                                  </a:lnTo>
                                  <a:lnTo>
                                    <a:pt x="87" y="181"/>
                                  </a:lnTo>
                                  <a:lnTo>
                                    <a:pt x="110" y="178"/>
                                  </a:lnTo>
                                  <a:lnTo>
                                    <a:pt x="164" y="142"/>
                                  </a:lnTo>
                                  <a:lnTo>
                                    <a:pt x="179" y="102"/>
                                  </a:lnTo>
                                </a:path>
                              </a:pathLst>
                            </a:custGeom>
                            <a:noFill/>
                            <a:ln w="723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0" o:spid="_x0000_s1026" style="position:absolute;margin-left:326.9pt;margin-top:5.15pt;width:9.55pt;height:32.3pt;z-index:-251661312;mso-position-horizontal-relative:page" coordorigin="6538,103" coordsize="191,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">
                <v:group id="Group 35" o:spid="_x0000_s1027" style="position:absolute;left:6544;top:109;width:180;height:181" coordorigin="6544,109" coordsize="180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36" o:spid="_x0000_s1028" style="position:absolute;left:6544;top:109;width:180;height:181;visibility:visible;mso-wrap-style:square;v-text-anchor:top" coordsize="180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vWe8QA&#10;AADbAAAADwAAAGRycy9kb3ducmV2LnhtbESPQWvCQBSE70L/w/IEb7oxipTUVUJBFETBtKU9vmZf&#10;k9Ds25BdTfz3riB4HGbmG2a57k0tLtS6yrKC6SQCQZxbXXGh4PNjM34F4TyyxtoyKbiSg/XqZbDE&#10;RNuOT3TJfCEChF2CCkrvm0RKl5dk0E1sQxy8P9sa9EG2hdQtdgFuahlH0UIarDgslNjQe0n5f3Y2&#10;CtzX9ud7383T32Oc1lmzjw+zrVFqNOzTNxCeev8MP9o7rWA2h/uX8APk6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b1nvEAAAA2wAAAA8AAAAAAAAAAAAAAAAAmAIAAGRycy9k&#10;b3ducmV2LnhtbFBLBQYAAAAABAAEAPUAAACJAwAAAAA=&#10;" path="m180,90l156,29,99,,73,2,17,35,,73r2,27l32,159r55,22l110,178r54,-37l179,101e" filled="f" strokeweight=".57pt">
                    <v:path arrowok="t" o:connecttype="custom" o:connectlocs="180,199;156,138;99,109;73,111;17,144;0,182;2,209;32,268;87,290;110,287;164,250;179,210" o:connectangles="0,0,0,0,0,0,0,0,0,0,0,0"/>
                  </v:shape>
                </v:group>
                <v:group id="Group 33" o:spid="_x0000_s1029" style="position:absolute;left:6544;top:335;width:180;height:181" coordorigin="6544,335" coordsize="180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 id="Freeform 34" o:spid="_x0000_s1030" style="position:absolute;left:6544;top:335;width:180;height:181;visibility:visible;mso-wrap-style:square;v-text-anchor:top" coordsize="180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Xtl8UA&#10;AADbAAAADwAAAGRycy9kb3ducmV2LnhtbESPQWvCQBSE70L/w/IKvemmsYikbkIoFAvSglFpj6/Z&#10;ZxLMvg3ZrYn/3i0IHoeZ+YZZZaNpxZl611hW8DyLQBCXVjdcKdjv3qdLEM4ja2wtk4ILOcjSh8kK&#10;E20H3tK58JUIEHYJKqi97xIpXVmTQTezHXHwjrY36IPsK6l7HALctDKOooU02HBYqLGjt5rKU/Fn&#10;FLjD+ud7M7zkv19x3hbdJv6cr41ST49j/grC0+jv4Vv7QyuYL+D/S/gBMr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Be2XxQAAANsAAAAPAAAAAAAAAAAAAAAAAJgCAABkcnMv&#10;ZG93bnJldi54bWxQSwUGAAAAAAQABAD1AAAAigMAAAAA&#10;" path="m180,91l156,30,99,,73,3,17,36,,74r2,27l32,159r55,22l110,179r54,-37l179,102e" filled="f" strokeweight=".57pt">
                    <v:path arrowok="t" o:connecttype="custom" o:connectlocs="180,426;156,365;99,335;73,338;17,371;0,409;2,436;32,494;87,516;110,514;164,477;179,437" o:connectangles="0,0,0,0,0,0,0,0,0,0,0,0"/>
                  </v:shape>
                </v:group>
                <v:group id="Group 31" o:spid="_x0000_s1031" style="position:absolute;left:6544;top:562;width:180;height:181" coordorigin="6544,562" coordsize="180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shape id="Freeform 32" o:spid="_x0000_s1032" style="position:absolute;left:6544;top:562;width:180;height:181;visibility:visible;mso-wrap-style:square;v-text-anchor:top" coordsize="180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bcfsIA&#10;AADbAAAADwAAAGRycy9kb3ducmV2LnhtbERPTWvCQBC9F/wPywi9NRtjEUldJQjFglQwtuhxmh2T&#10;YHY2ZLcm/nv3IHh8vO/FajCNuFLnassKJlEMgriwuuZSwc/h820OwnlkjY1lUnAjB6vl6GWBqbY9&#10;7+ma+1KEEHYpKqi8b1MpXVGRQRfZljhwZ9sZ9AF2pdQd9iHcNDKJ45k0WHNoqLCldUXFJf83Ctzv&#10;5nTc9u/Z3y7JmrzdJt/TjVHqdTxkHyA8Df4pfri/tIJpGBu+hB8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1tx+wgAAANsAAAAPAAAAAAAAAAAAAAAAAJgCAABkcnMvZG93&#10;bnJldi54bWxQSwUGAAAAAAQABAD1AAAAhwMAAAAA&#10;" path="m180,90l156,30,99,,74,2,17,36,,73r2,27l32,159r55,22l110,178r54,-36l179,102e" filled="f" strokeweight=".57pt">
                    <v:path arrowok="t" o:connecttype="custom" o:connectlocs="180,652;156,592;99,562;74,564;17,598;0,635;2,662;32,721;87,743;110,740;164,704;179,664" o:connectangles="0,0,0,0,0,0,0,0,0,0,0,0"/>
                  </v:shape>
                </v:group>
                <w10:wrap anchorx="page"/>
              </v:group>
            </w:pict>
          </mc:Fallback>
        </mc:AlternateContent>
      </w:r>
      <w:r w:rsidR="00122746" w:rsidRPr="00122746">
        <w:rPr>
          <w:lang w:val="de-DE"/>
        </w:rPr>
        <w:t xml:space="preserve">Welche </w:t>
      </w:r>
      <w:r w:rsidR="00122746" w:rsidRPr="003412E7">
        <w:rPr>
          <w:b/>
          <w:lang w:val="de-DE"/>
        </w:rPr>
        <w:t>Funktion</w:t>
      </w:r>
      <w:r w:rsidR="00122746" w:rsidRPr="00122746">
        <w:rPr>
          <w:lang w:val="de-DE"/>
        </w:rPr>
        <w:t xml:space="preserve"> haben Sie auf</w:t>
      </w:r>
      <w:r w:rsidR="00122746" w:rsidRPr="00122746">
        <w:rPr>
          <w:spacing w:val="1"/>
          <w:lang w:val="de-DE"/>
        </w:rPr>
        <w:t xml:space="preserve"> </w:t>
      </w:r>
      <w:r w:rsidR="00122746" w:rsidRPr="00122746">
        <w:rPr>
          <w:lang w:val="de-DE"/>
        </w:rPr>
        <w:t xml:space="preserve">dem UNZ aktuell?                         </w:t>
      </w:r>
      <w:r w:rsidR="00122746" w:rsidRPr="00122746">
        <w:rPr>
          <w:spacing w:val="24"/>
          <w:lang w:val="de-DE"/>
        </w:rPr>
        <w:t xml:space="preserve"> </w:t>
      </w:r>
      <w:r w:rsidR="00122746" w:rsidRPr="00122746">
        <w:rPr>
          <w:lang w:val="de-DE"/>
        </w:rPr>
        <w:t>OA</w:t>
      </w:r>
      <w:r w:rsidR="00122746" w:rsidRPr="00122746">
        <w:rPr>
          <w:w w:val="91"/>
          <w:lang w:val="de-DE"/>
        </w:rPr>
        <w:t xml:space="preserve"> </w:t>
      </w:r>
      <w:r w:rsidR="00122746" w:rsidRPr="00122746">
        <w:rPr>
          <w:w w:val="95"/>
          <w:lang w:val="de-DE"/>
        </w:rPr>
        <w:t>AA</w:t>
      </w:r>
      <w:r w:rsidR="00122746" w:rsidRPr="00122746">
        <w:rPr>
          <w:w w:val="92"/>
          <w:lang w:val="de-DE"/>
        </w:rPr>
        <w:t xml:space="preserve"> </w:t>
      </w:r>
      <w:r w:rsidR="00122746" w:rsidRPr="00122746">
        <w:rPr>
          <w:w w:val="90"/>
          <w:lang w:val="de-DE"/>
        </w:rPr>
        <w:t>UA</w:t>
      </w:r>
    </w:p>
    <w:p w:rsidR="00EF4AFD" w:rsidRPr="00122746" w:rsidRDefault="003412E7">
      <w:pPr>
        <w:spacing w:before="8" w:line="220" w:lineRule="exact"/>
        <w:rPr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6CE25D">
                <wp:simplePos x="0" y="0"/>
                <wp:positionH relativeFrom="column">
                  <wp:posOffset>405130</wp:posOffset>
                </wp:positionH>
                <wp:positionV relativeFrom="paragraph">
                  <wp:posOffset>49530</wp:posOffset>
                </wp:positionV>
                <wp:extent cx="6742430" cy="0"/>
                <wp:effectExtent l="5080" t="13335" r="5715" b="5715"/>
                <wp:wrapNone/>
                <wp:docPr id="31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24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1" o:spid="_x0000_s1026" type="#_x0000_t32" style="position:absolute;margin-left:31.9pt;margin-top:3.9pt;width:530.9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" strokecolor="#a5a5a5 [2092]"/>
            </w:pict>
          </mc:Fallback>
        </mc:AlternateContent>
      </w:r>
    </w:p>
    <w:p w:rsidR="00EF4AFD" w:rsidRPr="00122746" w:rsidRDefault="003412E7">
      <w:pPr>
        <w:pStyle w:val="Textkrper"/>
        <w:tabs>
          <w:tab w:val="left" w:pos="6803"/>
        </w:tabs>
        <w:spacing w:line="226" w:lineRule="exact"/>
        <w:ind w:right="579"/>
        <w:rPr>
          <w:lang w:val="de-D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4151630</wp:posOffset>
                </wp:positionH>
                <wp:positionV relativeFrom="paragraph">
                  <wp:posOffset>15875</wp:posOffset>
                </wp:positionV>
                <wp:extent cx="121285" cy="697865"/>
                <wp:effectExtent l="8255" t="15875" r="3810" b="10160"/>
                <wp:wrapNone/>
                <wp:docPr id="20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285" cy="697865"/>
                          <a:chOff x="6538" y="25"/>
                          <a:chExt cx="191" cy="1099"/>
                        </a:xfrm>
                      </wpg:grpSpPr>
                      <wpg:grpSp>
                        <wpg:cNvPr id="21" name="Group 28"/>
                        <wpg:cNvGrpSpPr>
                          <a:grpSpLocks/>
                        </wpg:cNvGrpSpPr>
                        <wpg:grpSpPr bwMode="auto">
                          <a:xfrm>
                            <a:off x="6544" y="30"/>
                            <a:ext cx="180" cy="181"/>
                            <a:chOff x="6544" y="30"/>
                            <a:chExt cx="180" cy="181"/>
                          </a:xfrm>
                        </wpg:grpSpPr>
                        <wps:wsp>
                          <wps:cNvPr id="22" name="Freeform 29"/>
                          <wps:cNvSpPr>
                            <a:spLocks/>
                          </wps:cNvSpPr>
                          <wps:spPr bwMode="auto">
                            <a:xfrm>
                              <a:off x="6544" y="30"/>
                              <a:ext cx="180" cy="181"/>
                            </a:xfrm>
                            <a:custGeom>
                              <a:avLst/>
                              <a:gdLst>
                                <a:gd name="T0" fmla="+- 0 6724 6544"/>
                                <a:gd name="T1" fmla="*/ T0 w 180"/>
                                <a:gd name="T2" fmla="+- 0 121 30"/>
                                <a:gd name="T3" fmla="*/ 121 h 181"/>
                                <a:gd name="T4" fmla="+- 0 6700 6544"/>
                                <a:gd name="T5" fmla="*/ T4 w 180"/>
                                <a:gd name="T6" fmla="+- 0 60 30"/>
                                <a:gd name="T7" fmla="*/ 60 h 181"/>
                                <a:gd name="T8" fmla="+- 0 6643 6544"/>
                                <a:gd name="T9" fmla="*/ T8 w 180"/>
                                <a:gd name="T10" fmla="+- 0 30 30"/>
                                <a:gd name="T11" fmla="*/ 30 h 181"/>
                                <a:gd name="T12" fmla="+- 0 6618 6544"/>
                                <a:gd name="T13" fmla="*/ T12 w 180"/>
                                <a:gd name="T14" fmla="+- 0 33 30"/>
                                <a:gd name="T15" fmla="*/ 33 h 181"/>
                                <a:gd name="T16" fmla="+- 0 6561 6544"/>
                                <a:gd name="T17" fmla="*/ T16 w 180"/>
                                <a:gd name="T18" fmla="+- 0 66 30"/>
                                <a:gd name="T19" fmla="*/ 66 h 181"/>
                                <a:gd name="T20" fmla="+- 0 6544 6544"/>
                                <a:gd name="T21" fmla="*/ T20 w 180"/>
                                <a:gd name="T22" fmla="+- 0 104 30"/>
                                <a:gd name="T23" fmla="*/ 104 h 181"/>
                                <a:gd name="T24" fmla="+- 0 6546 6544"/>
                                <a:gd name="T25" fmla="*/ T24 w 180"/>
                                <a:gd name="T26" fmla="+- 0 131 30"/>
                                <a:gd name="T27" fmla="*/ 131 h 181"/>
                                <a:gd name="T28" fmla="+- 0 6576 6544"/>
                                <a:gd name="T29" fmla="*/ T28 w 180"/>
                                <a:gd name="T30" fmla="+- 0 189 30"/>
                                <a:gd name="T31" fmla="*/ 189 h 181"/>
                                <a:gd name="T32" fmla="+- 0 6631 6544"/>
                                <a:gd name="T33" fmla="*/ T32 w 180"/>
                                <a:gd name="T34" fmla="+- 0 211 30"/>
                                <a:gd name="T35" fmla="*/ 211 h 181"/>
                                <a:gd name="T36" fmla="+- 0 6654 6544"/>
                                <a:gd name="T37" fmla="*/ T36 w 180"/>
                                <a:gd name="T38" fmla="+- 0 209 30"/>
                                <a:gd name="T39" fmla="*/ 209 h 181"/>
                                <a:gd name="T40" fmla="+- 0 6708 6544"/>
                                <a:gd name="T41" fmla="*/ T40 w 180"/>
                                <a:gd name="T42" fmla="+- 0 172 30"/>
                                <a:gd name="T43" fmla="*/ 172 h 181"/>
                                <a:gd name="T44" fmla="+- 0 6723 6544"/>
                                <a:gd name="T45" fmla="*/ T44 w 180"/>
                                <a:gd name="T46" fmla="+- 0 132 30"/>
                                <a:gd name="T47" fmla="*/ 132 h 1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80" h="181">
                                  <a:moveTo>
                                    <a:pt x="180" y="91"/>
                                  </a:moveTo>
                                  <a:lnTo>
                                    <a:pt x="156" y="30"/>
                                  </a:lnTo>
                                  <a:lnTo>
                                    <a:pt x="99" y="0"/>
                                  </a:lnTo>
                                  <a:lnTo>
                                    <a:pt x="74" y="3"/>
                                  </a:lnTo>
                                  <a:lnTo>
                                    <a:pt x="17" y="36"/>
                                  </a:lnTo>
                                  <a:lnTo>
                                    <a:pt x="0" y="74"/>
                                  </a:lnTo>
                                  <a:lnTo>
                                    <a:pt x="2" y="101"/>
                                  </a:lnTo>
                                  <a:lnTo>
                                    <a:pt x="32" y="159"/>
                                  </a:lnTo>
                                  <a:lnTo>
                                    <a:pt x="87" y="181"/>
                                  </a:lnTo>
                                  <a:lnTo>
                                    <a:pt x="110" y="179"/>
                                  </a:lnTo>
                                  <a:lnTo>
                                    <a:pt x="164" y="142"/>
                                  </a:lnTo>
                                  <a:lnTo>
                                    <a:pt x="179" y="102"/>
                                  </a:lnTo>
                                </a:path>
                              </a:pathLst>
                            </a:custGeom>
                            <a:noFill/>
                            <a:ln w="723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26"/>
                        <wpg:cNvGrpSpPr>
                          <a:grpSpLocks/>
                        </wpg:cNvGrpSpPr>
                        <wpg:grpSpPr bwMode="auto">
                          <a:xfrm>
                            <a:off x="6544" y="257"/>
                            <a:ext cx="180" cy="181"/>
                            <a:chOff x="6544" y="257"/>
                            <a:chExt cx="180" cy="181"/>
                          </a:xfrm>
                        </wpg:grpSpPr>
                        <wps:wsp>
                          <wps:cNvPr id="24" name="Freeform 27"/>
                          <wps:cNvSpPr>
                            <a:spLocks/>
                          </wps:cNvSpPr>
                          <wps:spPr bwMode="auto">
                            <a:xfrm>
                              <a:off x="6544" y="257"/>
                              <a:ext cx="180" cy="181"/>
                            </a:xfrm>
                            <a:custGeom>
                              <a:avLst/>
                              <a:gdLst>
                                <a:gd name="T0" fmla="+- 0 6724 6544"/>
                                <a:gd name="T1" fmla="*/ T0 w 180"/>
                                <a:gd name="T2" fmla="+- 0 348 257"/>
                                <a:gd name="T3" fmla="*/ 348 h 181"/>
                                <a:gd name="T4" fmla="+- 0 6700 6544"/>
                                <a:gd name="T5" fmla="*/ T4 w 180"/>
                                <a:gd name="T6" fmla="+- 0 287 257"/>
                                <a:gd name="T7" fmla="*/ 287 h 181"/>
                                <a:gd name="T8" fmla="+- 0 6643 6544"/>
                                <a:gd name="T9" fmla="*/ T8 w 180"/>
                                <a:gd name="T10" fmla="+- 0 257 257"/>
                                <a:gd name="T11" fmla="*/ 257 h 181"/>
                                <a:gd name="T12" fmla="+- 0 6618 6544"/>
                                <a:gd name="T13" fmla="*/ T12 w 180"/>
                                <a:gd name="T14" fmla="+- 0 260 257"/>
                                <a:gd name="T15" fmla="*/ 260 h 181"/>
                                <a:gd name="T16" fmla="+- 0 6561 6544"/>
                                <a:gd name="T17" fmla="*/ T16 w 180"/>
                                <a:gd name="T18" fmla="+- 0 293 257"/>
                                <a:gd name="T19" fmla="*/ 293 h 181"/>
                                <a:gd name="T20" fmla="+- 0 6544 6544"/>
                                <a:gd name="T21" fmla="*/ T20 w 180"/>
                                <a:gd name="T22" fmla="+- 0 331 257"/>
                                <a:gd name="T23" fmla="*/ 331 h 181"/>
                                <a:gd name="T24" fmla="+- 0 6546 6544"/>
                                <a:gd name="T25" fmla="*/ T24 w 180"/>
                                <a:gd name="T26" fmla="+- 0 357 257"/>
                                <a:gd name="T27" fmla="*/ 357 h 181"/>
                                <a:gd name="T28" fmla="+- 0 6576 6544"/>
                                <a:gd name="T29" fmla="*/ T28 w 180"/>
                                <a:gd name="T30" fmla="+- 0 416 257"/>
                                <a:gd name="T31" fmla="*/ 416 h 181"/>
                                <a:gd name="T32" fmla="+- 0 6631 6544"/>
                                <a:gd name="T33" fmla="*/ T32 w 180"/>
                                <a:gd name="T34" fmla="+- 0 438 257"/>
                                <a:gd name="T35" fmla="*/ 438 h 181"/>
                                <a:gd name="T36" fmla="+- 0 6654 6544"/>
                                <a:gd name="T37" fmla="*/ T36 w 180"/>
                                <a:gd name="T38" fmla="+- 0 435 257"/>
                                <a:gd name="T39" fmla="*/ 435 h 181"/>
                                <a:gd name="T40" fmla="+- 0 6708 6544"/>
                                <a:gd name="T41" fmla="*/ T40 w 180"/>
                                <a:gd name="T42" fmla="+- 0 399 257"/>
                                <a:gd name="T43" fmla="*/ 399 h 181"/>
                                <a:gd name="T44" fmla="+- 0 6723 6544"/>
                                <a:gd name="T45" fmla="*/ T44 w 180"/>
                                <a:gd name="T46" fmla="+- 0 358 257"/>
                                <a:gd name="T47" fmla="*/ 358 h 1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80" h="181">
                                  <a:moveTo>
                                    <a:pt x="180" y="91"/>
                                  </a:moveTo>
                                  <a:lnTo>
                                    <a:pt x="156" y="30"/>
                                  </a:lnTo>
                                  <a:lnTo>
                                    <a:pt x="99" y="0"/>
                                  </a:lnTo>
                                  <a:lnTo>
                                    <a:pt x="74" y="3"/>
                                  </a:lnTo>
                                  <a:lnTo>
                                    <a:pt x="17" y="36"/>
                                  </a:lnTo>
                                  <a:lnTo>
                                    <a:pt x="0" y="74"/>
                                  </a:lnTo>
                                  <a:lnTo>
                                    <a:pt x="2" y="100"/>
                                  </a:lnTo>
                                  <a:lnTo>
                                    <a:pt x="32" y="159"/>
                                  </a:lnTo>
                                  <a:lnTo>
                                    <a:pt x="87" y="181"/>
                                  </a:lnTo>
                                  <a:lnTo>
                                    <a:pt x="110" y="178"/>
                                  </a:lnTo>
                                  <a:lnTo>
                                    <a:pt x="164" y="142"/>
                                  </a:lnTo>
                                  <a:lnTo>
                                    <a:pt x="179" y="101"/>
                                  </a:lnTo>
                                </a:path>
                              </a:pathLst>
                            </a:custGeom>
                            <a:noFill/>
                            <a:ln w="723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24"/>
                        <wpg:cNvGrpSpPr>
                          <a:grpSpLocks/>
                        </wpg:cNvGrpSpPr>
                        <wpg:grpSpPr bwMode="auto">
                          <a:xfrm>
                            <a:off x="6544" y="484"/>
                            <a:ext cx="180" cy="181"/>
                            <a:chOff x="6544" y="484"/>
                            <a:chExt cx="180" cy="181"/>
                          </a:xfrm>
                        </wpg:grpSpPr>
                        <wps:wsp>
                          <wps:cNvPr id="26" name="Freeform 25"/>
                          <wps:cNvSpPr>
                            <a:spLocks/>
                          </wps:cNvSpPr>
                          <wps:spPr bwMode="auto">
                            <a:xfrm>
                              <a:off x="6544" y="484"/>
                              <a:ext cx="180" cy="181"/>
                            </a:xfrm>
                            <a:custGeom>
                              <a:avLst/>
                              <a:gdLst>
                                <a:gd name="T0" fmla="+- 0 6724 6544"/>
                                <a:gd name="T1" fmla="*/ T0 w 180"/>
                                <a:gd name="T2" fmla="+- 0 574 484"/>
                                <a:gd name="T3" fmla="*/ 574 h 181"/>
                                <a:gd name="T4" fmla="+- 0 6700 6544"/>
                                <a:gd name="T5" fmla="*/ T4 w 180"/>
                                <a:gd name="T6" fmla="+- 0 513 484"/>
                                <a:gd name="T7" fmla="*/ 513 h 181"/>
                                <a:gd name="T8" fmla="+- 0 6643 6544"/>
                                <a:gd name="T9" fmla="*/ T8 w 180"/>
                                <a:gd name="T10" fmla="+- 0 484 484"/>
                                <a:gd name="T11" fmla="*/ 484 h 181"/>
                                <a:gd name="T12" fmla="+- 0 6617 6544"/>
                                <a:gd name="T13" fmla="*/ T12 w 180"/>
                                <a:gd name="T14" fmla="+- 0 486 484"/>
                                <a:gd name="T15" fmla="*/ 486 h 181"/>
                                <a:gd name="T16" fmla="+- 0 6561 6544"/>
                                <a:gd name="T17" fmla="*/ T16 w 180"/>
                                <a:gd name="T18" fmla="+- 0 520 484"/>
                                <a:gd name="T19" fmla="*/ 520 h 181"/>
                                <a:gd name="T20" fmla="+- 0 6544 6544"/>
                                <a:gd name="T21" fmla="*/ T20 w 180"/>
                                <a:gd name="T22" fmla="+- 0 558 484"/>
                                <a:gd name="T23" fmla="*/ 558 h 181"/>
                                <a:gd name="T24" fmla="+- 0 6546 6544"/>
                                <a:gd name="T25" fmla="*/ T24 w 180"/>
                                <a:gd name="T26" fmla="+- 0 584 484"/>
                                <a:gd name="T27" fmla="*/ 584 h 181"/>
                                <a:gd name="T28" fmla="+- 0 6576 6544"/>
                                <a:gd name="T29" fmla="*/ T28 w 180"/>
                                <a:gd name="T30" fmla="+- 0 643 484"/>
                                <a:gd name="T31" fmla="*/ 643 h 181"/>
                                <a:gd name="T32" fmla="+- 0 6631 6544"/>
                                <a:gd name="T33" fmla="*/ T32 w 180"/>
                                <a:gd name="T34" fmla="+- 0 665 484"/>
                                <a:gd name="T35" fmla="*/ 665 h 181"/>
                                <a:gd name="T36" fmla="+- 0 6654 6544"/>
                                <a:gd name="T37" fmla="*/ T36 w 180"/>
                                <a:gd name="T38" fmla="+- 0 662 484"/>
                                <a:gd name="T39" fmla="*/ 662 h 181"/>
                                <a:gd name="T40" fmla="+- 0 6708 6544"/>
                                <a:gd name="T41" fmla="*/ T40 w 180"/>
                                <a:gd name="T42" fmla="+- 0 626 484"/>
                                <a:gd name="T43" fmla="*/ 626 h 181"/>
                                <a:gd name="T44" fmla="+- 0 6723 6544"/>
                                <a:gd name="T45" fmla="*/ T44 w 180"/>
                                <a:gd name="T46" fmla="+- 0 585 484"/>
                                <a:gd name="T47" fmla="*/ 585 h 1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80" h="181">
                                  <a:moveTo>
                                    <a:pt x="180" y="90"/>
                                  </a:moveTo>
                                  <a:lnTo>
                                    <a:pt x="156" y="29"/>
                                  </a:lnTo>
                                  <a:lnTo>
                                    <a:pt x="99" y="0"/>
                                  </a:lnTo>
                                  <a:lnTo>
                                    <a:pt x="73" y="2"/>
                                  </a:lnTo>
                                  <a:lnTo>
                                    <a:pt x="17" y="36"/>
                                  </a:lnTo>
                                  <a:lnTo>
                                    <a:pt x="0" y="74"/>
                                  </a:lnTo>
                                  <a:lnTo>
                                    <a:pt x="2" y="100"/>
                                  </a:lnTo>
                                  <a:lnTo>
                                    <a:pt x="32" y="159"/>
                                  </a:lnTo>
                                  <a:lnTo>
                                    <a:pt x="87" y="181"/>
                                  </a:lnTo>
                                  <a:lnTo>
                                    <a:pt x="110" y="178"/>
                                  </a:lnTo>
                                  <a:lnTo>
                                    <a:pt x="164" y="142"/>
                                  </a:lnTo>
                                  <a:lnTo>
                                    <a:pt x="179" y="101"/>
                                  </a:lnTo>
                                </a:path>
                              </a:pathLst>
                            </a:custGeom>
                            <a:noFill/>
                            <a:ln w="723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22"/>
                        <wpg:cNvGrpSpPr>
                          <a:grpSpLocks/>
                        </wpg:cNvGrpSpPr>
                        <wpg:grpSpPr bwMode="auto">
                          <a:xfrm>
                            <a:off x="6544" y="711"/>
                            <a:ext cx="180" cy="181"/>
                            <a:chOff x="6544" y="711"/>
                            <a:chExt cx="180" cy="181"/>
                          </a:xfrm>
                        </wpg:grpSpPr>
                        <wps:wsp>
                          <wps:cNvPr id="28" name="Freeform 23"/>
                          <wps:cNvSpPr>
                            <a:spLocks/>
                          </wps:cNvSpPr>
                          <wps:spPr bwMode="auto">
                            <a:xfrm>
                              <a:off x="6544" y="711"/>
                              <a:ext cx="180" cy="181"/>
                            </a:xfrm>
                            <a:custGeom>
                              <a:avLst/>
                              <a:gdLst>
                                <a:gd name="T0" fmla="+- 0 6724 6544"/>
                                <a:gd name="T1" fmla="*/ T0 w 180"/>
                                <a:gd name="T2" fmla="+- 0 801 711"/>
                                <a:gd name="T3" fmla="*/ 801 h 181"/>
                                <a:gd name="T4" fmla="+- 0 6700 6544"/>
                                <a:gd name="T5" fmla="*/ T4 w 180"/>
                                <a:gd name="T6" fmla="+- 0 740 711"/>
                                <a:gd name="T7" fmla="*/ 740 h 181"/>
                                <a:gd name="T8" fmla="+- 0 6643 6544"/>
                                <a:gd name="T9" fmla="*/ T8 w 180"/>
                                <a:gd name="T10" fmla="+- 0 711 711"/>
                                <a:gd name="T11" fmla="*/ 711 h 181"/>
                                <a:gd name="T12" fmla="+- 0 6617 6544"/>
                                <a:gd name="T13" fmla="*/ T12 w 180"/>
                                <a:gd name="T14" fmla="+- 0 713 711"/>
                                <a:gd name="T15" fmla="*/ 713 h 181"/>
                                <a:gd name="T16" fmla="+- 0 6561 6544"/>
                                <a:gd name="T17" fmla="*/ T16 w 180"/>
                                <a:gd name="T18" fmla="+- 0 747 711"/>
                                <a:gd name="T19" fmla="*/ 747 h 181"/>
                                <a:gd name="T20" fmla="+- 0 6544 6544"/>
                                <a:gd name="T21" fmla="*/ T20 w 180"/>
                                <a:gd name="T22" fmla="+- 0 784 711"/>
                                <a:gd name="T23" fmla="*/ 784 h 181"/>
                                <a:gd name="T24" fmla="+- 0 6546 6544"/>
                                <a:gd name="T25" fmla="*/ T24 w 180"/>
                                <a:gd name="T26" fmla="+- 0 811 711"/>
                                <a:gd name="T27" fmla="*/ 811 h 181"/>
                                <a:gd name="T28" fmla="+- 0 6576 6544"/>
                                <a:gd name="T29" fmla="*/ T28 w 180"/>
                                <a:gd name="T30" fmla="+- 0 870 711"/>
                                <a:gd name="T31" fmla="*/ 870 h 181"/>
                                <a:gd name="T32" fmla="+- 0 6631 6544"/>
                                <a:gd name="T33" fmla="*/ T32 w 180"/>
                                <a:gd name="T34" fmla="+- 0 892 711"/>
                                <a:gd name="T35" fmla="*/ 892 h 181"/>
                                <a:gd name="T36" fmla="+- 0 6654 6544"/>
                                <a:gd name="T37" fmla="*/ T36 w 180"/>
                                <a:gd name="T38" fmla="+- 0 889 711"/>
                                <a:gd name="T39" fmla="*/ 889 h 181"/>
                                <a:gd name="T40" fmla="+- 0 6708 6544"/>
                                <a:gd name="T41" fmla="*/ T40 w 180"/>
                                <a:gd name="T42" fmla="+- 0 853 711"/>
                                <a:gd name="T43" fmla="*/ 853 h 181"/>
                                <a:gd name="T44" fmla="+- 0 6723 6544"/>
                                <a:gd name="T45" fmla="*/ T44 w 180"/>
                                <a:gd name="T46" fmla="+- 0 812 711"/>
                                <a:gd name="T47" fmla="*/ 812 h 1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80" h="181">
                                  <a:moveTo>
                                    <a:pt x="180" y="90"/>
                                  </a:moveTo>
                                  <a:lnTo>
                                    <a:pt x="156" y="29"/>
                                  </a:lnTo>
                                  <a:lnTo>
                                    <a:pt x="99" y="0"/>
                                  </a:lnTo>
                                  <a:lnTo>
                                    <a:pt x="73" y="2"/>
                                  </a:lnTo>
                                  <a:lnTo>
                                    <a:pt x="17" y="36"/>
                                  </a:lnTo>
                                  <a:lnTo>
                                    <a:pt x="0" y="73"/>
                                  </a:lnTo>
                                  <a:lnTo>
                                    <a:pt x="2" y="100"/>
                                  </a:lnTo>
                                  <a:lnTo>
                                    <a:pt x="32" y="159"/>
                                  </a:lnTo>
                                  <a:lnTo>
                                    <a:pt x="87" y="181"/>
                                  </a:lnTo>
                                  <a:lnTo>
                                    <a:pt x="110" y="178"/>
                                  </a:lnTo>
                                  <a:lnTo>
                                    <a:pt x="164" y="142"/>
                                  </a:lnTo>
                                  <a:lnTo>
                                    <a:pt x="179" y="101"/>
                                  </a:lnTo>
                                </a:path>
                              </a:pathLst>
                            </a:custGeom>
                            <a:noFill/>
                            <a:ln w="723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20"/>
                        <wpg:cNvGrpSpPr>
                          <a:grpSpLocks/>
                        </wpg:cNvGrpSpPr>
                        <wpg:grpSpPr bwMode="auto">
                          <a:xfrm>
                            <a:off x="6544" y="938"/>
                            <a:ext cx="180" cy="181"/>
                            <a:chOff x="6544" y="938"/>
                            <a:chExt cx="180" cy="181"/>
                          </a:xfrm>
                        </wpg:grpSpPr>
                        <wps:wsp>
                          <wps:cNvPr id="30" name="Freeform 21"/>
                          <wps:cNvSpPr>
                            <a:spLocks/>
                          </wps:cNvSpPr>
                          <wps:spPr bwMode="auto">
                            <a:xfrm>
                              <a:off x="6544" y="938"/>
                              <a:ext cx="180" cy="181"/>
                            </a:xfrm>
                            <a:custGeom>
                              <a:avLst/>
                              <a:gdLst>
                                <a:gd name="T0" fmla="+- 0 6724 6544"/>
                                <a:gd name="T1" fmla="*/ T0 w 180"/>
                                <a:gd name="T2" fmla="+- 0 1028 938"/>
                                <a:gd name="T3" fmla="*/ 1028 h 181"/>
                                <a:gd name="T4" fmla="+- 0 6700 6544"/>
                                <a:gd name="T5" fmla="*/ T4 w 180"/>
                                <a:gd name="T6" fmla="+- 0 967 938"/>
                                <a:gd name="T7" fmla="*/ 967 h 181"/>
                                <a:gd name="T8" fmla="+- 0 6643 6544"/>
                                <a:gd name="T9" fmla="*/ T8 w 180"/>
                                <a:gd name="T10" fmla="+- 0 938 938"/>
                                <a:gd name="T11" fmla="*/ 938 h 181"/>
                                <a:gd name="T12" fmla="+- 0 6617 6544"/>
                                <a:gd name="T13" fmla="*/ T12 w 180"/>
                                <a:gd name="T14" fmla="+- 0 940 938"/>
                                <a:gd name="T15" fmla="*/ 940 h 181"/>
                                <a:gd name="T16" fmla="+- 0 6561 6544"/>
                                <a:gd name="T17" fmla="*/ T16 w 180"/>
                                <a:gd name="T18" fmla="+- 0 973 938"/>
                                <a:gd name="T19" fmla="*/ 973 h 181"/>
                                <a:gd name="T20" fmla="+- 0 6544 6544"/>
                                <a:gd name="T21" fmla="*/ T20 w 180"/>
                                <a:gd name="T22" fmla="+- 0 1011 938"/>
                                <a:gd name="T23" fmla="*/ 1011 h 181"/>
                                <a:gd name="T24" fmla="+- 0 6546 6544"/>
                                <a:gd name="T25" fmla="*/ T24 w 180"/>
                                <a:gd name="T26" fmla="+- 0 1038 938"/>
                                <a:gd name="T27" fmla="*/ 1038 h 181"/>
                                <a:gd name="T28" fmla="+- 0 6576 6544"/>
                                <a:gd name="T29" fmla="*/ T28 w 180"/>
                                <a:gd name="T30" fmla="+- 0 1097 938"/>
                                <a:gd name="T31" fmla="*/ 1097 h 181"/>
                                <a:gd name="T32" fmla="+- 0 6631 6544"/>
                                <a:gd name="T33" fmla="*/ T32 w 180"/>
                                <a:gd name="T34" fmla="+- 0 1119 938"/>
                                <a:gd name="T35" fmla="*/ 1119 h 181"/>
                                <a:gd name="T36" fmla="+- 0 6654 6544"/>
                                <a:gd name="T37" fmla="*/ T36 w 180"/>
                                <a:gd name="T38" fmla="+- 0 1116 938"/>
                                <a:gd name="T39" fmla="*/ 1116 h 181"/>
                                <a:gd name="T40" fmla="+- 0 6708 6544"/>
                                <a:gd name="T41" fmla="*/ T40 w 180"/>
                                <a:gd name="T42" fmla="+- 0 1079 938"/>
                                <a:gd name="T43" fmla="*/ 1079 h 181"/>
                                <a:gd name="T44" fmla="+- 0 6723 6544"/>
                                <a:gd name="T45" fmla="*/ T44 w 180"/>
                                <a:gd name="T46" fmla="+- 0 1039 938"/>
                                <a:gd name="T47" fmla="*/ 1039 h 1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80" h="181">
                                  <a:moveTo>
                                    <a:pt x="180" y="90"/>
                                  </a:moveTo>
                                  <a:lnTo>
                                    <a:pt x="156" y="29"/>
                                  </a:lnTo>
                                  <a:lnTo>
                                    <a:pt x="99" y="0"/>
                                  </a:lnTo>
                                  <a:lnTo>
                                    <a:pt x="73" y="2"/>
                                  </a:lnTo>
                                  <a:lnTo>
                                    <a:pt x="17" y="35"/>
                                  </a:lnTo>
                                  <a:lnTo>
                                    <a:pt x="0" y="73"/>
                                  </a:lnTo>
                                  <a:lnTo>
                                    <a:pt x="2" y="100"/>
                                  </a:lnTo>
                                  <a:lnTo>
                                    <a:pt x="32" y="159"/>
                                  </a:lnTo>
                                  <a:lnTo>
                                    <a:pt x="87" y="181"/>
                                  </a:lnTo>
                                  <a:lnTo>
                                    <a:pt x="110" y="178"/>
                                  </a:lnTo>
                                  <a:lnTo>
                                    <a:pt x="164" y="141"/>
                                  </a:lnTo>
                                  <a:lnTo>
                                    <a:pt x="179" y="101"/>
                                  </a:lnTo>
                                </a:path>
                              </a:pathLst>
                            </a:custGeom>
                            <a:noFill/>
                            <a:ln w="723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" o:spid="_x0000_s1026" style="position:absolute;margin-left:326.9pt;margin-top:1.25pt;width:9.55pt;height:54.95pt;z-index:-251660288;mso-position-horizontal-relative:page" coordorigin="6538,25" coordsize="191,1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">
                <v:group id="Group 28" o:spid="_x0000_s1027" style="position:absolute;left:6544;top:30;width:180;height:181" coordorigin="6544,30" coordsize="180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29" o:spid="_x0000_s1028" style="position:absolute;left:6544;top:30;width:180;height:181;visibility:visible;mso-wrap-style:square;v-text-anchor:top" coordsize="180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d9ScUA&#10;AADbAAAADwAAAGRycy9kb3ducmV2LnhtbESPQWvCQBSE74X+h+UVequbbqVIdJVQEAVpoVHR4zP7&#10;TILZtyG7NfHfdwsFj8PMfMPMFoNtxJU6XzvW8DpKQBAXztRcathtly8TED4gG2wck4YbeVjMHx9m&#10;mBrX8zdd81CKCGGfooYqhDaV0hcVWfQj1xJH7+w6iyHKrpSmwz7CbSNVkrxLizXHhQpb+qiouOQ/&#10;VoPfr46HTT/OTl8qa/J2oz7fVlbr56chm4IINIR7+L+9NhqUgr8v8QfI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531JxQAAANsAAAAPAAAAAAAAAAAAAAAAAJgCAABkcnMv&#10;ZG93bnJldi54bWxQSwUGAAAAAAQABAD1AAAAigMAAAAA&#10;" path="m180,91l156,30,99,,74,3,17,36,,74r2,27l32,159r55,22l110,179r54,-37l179,102e" filled="f" strokeweight=".57pt">
                    <v:path arrowok="t" o:connecttype="custom" o:connectlocs="180,121;156,60;99,30;74,33;17,66;0,104;2,131;32,189;87,211;110,209;164,172;179,132" o:connectangles="0,0,0,0,0,0,0,0,0,0,0,0"/>
                  </v:shape>
                </v:group>
                <v:group id="Group 26" o:spid="_x0000_s1029" style="position:absolute;left:6544;top:257;width:180;height:181" coordorigin="6544,257" coordsize="180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27" o:spid="_x0000_s1030" style="position:absolute;left:6544;top:257;width:180;height:181;visibility:visible;mso-wrap-style:square;v-text-anchor:top" coordsize="180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JApsUA&#10;AADbAAAADwAAAGRycy9kb3ducmV2LnhtbESPQWvCQBSE74L/YXlCb7ppKkWimxAEsSAtmFrq8Zl9&#10;JqHZtyG7Nem/7wqFHoeZ+YbZZKNpxY1611hW8LiIQBCXVjdcKTi97+YrEM4ja2wtk4IfcpCl08kG&#10;E20HPtKt8JUIEHYJKqi97xIpXVmTQbewHXHwrrY36IPsK6l7HALctDKOomdpsOGwUGNH25rKr+Lb&#10;KHAf+/PnYVjml7c4b4vuEL8+7Y1SD7MxX4PwNPr/8F/7RSuIl3D/En6AT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QkCmxQAAANsAAAAPAAAAAAAAAAAAAAAAAJgCAABkcnMv&#10;ZG93bnJldi54bWxQSwUGAAAAAAQABAD1AAAAigMAAAAA&#10;" path="m180,91l156,30,99,,74,3,17,36,,74r2,26l32,159r55,22l110,178r54,-36l179,101e" filled="f" strokeweight=".57pt">
                    <v:path arrowok="t" o:connecttype="custom" o:connectlocs="180,348;156,287;99,257;74,260;17,293;0,331;2,357;32,416;87,438;110,435;164,399;179,358" o:connectangles="0,0,0,0,0,0,0,0,0,0,0,0"/>
                  </v:shape>
                </v:group>
                <v:group id="Group 24" o:spid="_x0000_s1031" style="position:absolute;left:6544;top:484;width:180;height:181" coordorigin="6544,484" coordsize="180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25" o:spid="_x0000_s1032" style="position:absolute;left:6544;top:484;width:180;height:181;visibility:visible;mso-wrap-style:square;v-text-anchor:top" coordsize="180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x7SsQA&#10;AADbAAAADwAAAGRycy9kb3ducmV2LnhtbESPQWvCQBSE74X+h+UVvNWNUaREVwmFoiAKjRU9vmZf&#10;k2D2bciuJv57Vyh4HGbmG2a+7E0trtS6yrKC0TACQZxbXXGh4Gf/9f4BwnlkjbVlUnAjB8vF68sc&#10;E207/qZr5gsRIOwSVFB63yRSurwkg25oG+Lg/dnWoA+yLaRusQtwU8s4iqbSYMVhocSGPkvKz9nF&#10;KHCH1em46Sbp7y5O66zZxNvxyig1eOvTGQhPvX+G/9trrSCewuNL+AFy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7ce0rEAAAA2wAAAA8AAAAAAAAAAAAAAAAAmAIAAGRycy9k&#10;b3ducmV2LnhtbFBLBQYAAAAABAAEAPUAAACJAwAAAAA=&#10;" path="m180,90l156,29,99,,73,2,17,36,,74r2,26l32,159r55,22l110,178r54,-36l179,101e" filled="f" strokeweight=".57pt">
                    <v:path arrowok="t" o:connecttype="custom" o:connectlocs="180,574;156,513;99,484;73,486;17,520;0,558;2,584;32,643;87,665;110,662;164,626;179,585" o:connectangles="0,0,0,0,0,0,0,0,0,0,0,0"/>
                  </v:shape>
                </v:group>
                <v:group id="Group 22" o:spid="_x0000_s1033" style="position:absolute;left:6544;top:711;width:180;height:181" coordorigin="6544,711" coordsize="180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Freeform 23" o:spid="_x0000_s1034" style="position:absolute;left:6544;top:711;width:180;height:181;visibility:visible;mso-wrap-style:square;v-text-anchor:top" coordsize="180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9Ko8EA&#10;AADbAAAADwAAAGRycy9kb3ducmV2LnhtbERPTWvCQBC9F/wPywje6sa0FImuEgSxIBWaKnocs2MS&#10;zM6G7Griv3cPQo+P9z1f9qYWd2pdZVnBZByBIM6trrhQsP9bv09BOI+ssbZMCh7kYLkYvM0x0bbj&#10;X7pnvhAhhF2CCkrvm0RKl5dk0I1tQxy4i20N+gDbQuoWuxBuahlH0Zc0WHFoKLGhVUn5NbsZBe6w&#10;OR233Wd63sVpnTXb+OdjY5QaDft0BsJT7//FL/e3VhCHseFL+AFy8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APSqPBAAAA2wAAAA8AAAAAAAAAAAAAAAAAmAIAAGRycy9kb3du&#10;cmV2LnhtbFBLBQYAAAAABAAEAPUAAACGAwAAAAA=&#10;" path="m180,90l156,29,99,,73,2,17,36,,73r2,27l32,159r55,22l110,178r54,-36l179,101e" filled="f" strokeweight=".57pt">
                    <v:path arrowok="t" o:connecttype="custom" o:connectlocs="180,801;156,740;99,711;73,713;17,747;0,784;2,811;32,870;87,892;110,889;164,853;179,812" o:connectangles="0,0,0,0,0,0,0,0,0,0,0,0"/>
                  </v:shape>
                </v:group>
                <v:group id="Group 20" o:spid="_x0000_s1035" style="position:absolute;left:6544;top:938;width:180;height:181" coordorigin="6544,938" coordsize="180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21" o:spid="_x0000_s1036" style="position:absolute;left:6544;top:938;width:180;height:181;visibility:visible;mso-wrap-style:square;v-text-anchor:top" coordsize="180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DQeMIA&#10;AADbAAAADwAAAGRycy9kb3ducmV2LnhtbERPTWvCQBC9F/wPywi9NRtjEUldJQjFglQwtuhxmh2T&#10;YHY2ZLcm/nv3IHh8vO/FajCNuFLnassKJlEMgriwuuZSwc/h820OwnlkjY1lUnAjB6vl6GWBqbY9&#10;7+ma+1KEEHYpKqi8b1MpXVGRQRfZljhwZ9sZ9AF2pdQd9iHcNDKJ45k0WHNoqLCldUXFJf83Ctzv&#10;5nTc9u/Z3y7JmrzdJt/TjVHqdTxkHyA8Df4pfri/tIJpWB++hB8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oNB4wgAAANsAAAAPAAAAAAAAAAAAAAAAAJgCAABkcnMvZG93&#10;bnJldi54bWxQSwUGAAAAAAQABAD1AAAAhwMAAAAA&#10;" path="m180,90l156,29,99,,73,2,17,35,,73r2,27l32,159r55,22l110,178r54,-37l179,101e" filled="f" strokeweight=".57pt">
                    <v:path arrowok="t" o:connecttype="custom" o:connectlocs="180,1028;156,967;99,938;73,940;17,973;0,1011;2,1038;32,1097;87,1119;110,1116;164,1079;179,1039" o:connectangles="0,0,0,0,0,0,0,0,0,0,0,0"/>
                  </v:shape>
                </v:group>
                <w10:wrap anchorx="page"/>
              </v:group>
            </w:pict>
          </mc:Fallback>
        </mc:AlternateContent>
      </w:r>
      <w:r w:rsidR="00122746" w:rsidRPr="00122746">
        <w:rPr>
          <w:lang w:val="de-DE"/>
        </w:rPr>
        <w:t>Welche(n)</w:t>
      </w:r>
      <w:r w:rsidR="00122746" w:rsidRPr="00122746">
        <w:rPr>
          <w:spacing w:val="2"/>
          <w:lang w:val="de-DE"/>
        </w:rPr>
        <w:t xml:space="preserve"> </w:t>
      </w:r>
      <w:r w:rsidR="00122746" w:rsidRPr="003412E7">
        <w:rPr>
          <w:b/>
          <w:lang w:val="de-DE"/>
        </w:rPr>
        <w:t>Facharzttitel</w:t>
      </w:r>
      <w:r w:rsidR="00122746" w:rsidRPr="00122746">
        <w:rPr>
          <w:spacing w:val="3"/>
          <w:lang w:val="de-DE"/>
        </w:rPr>
        <w:t xml:space="preserve"> </w:t>
      </w:r>
      <w:r w:rsidR="00122746" w:rsidRPr="00122746">
        <w:rPr>
          <w:lang w:val="de-DE"/>
        </w:rPr>
        <w:t>streben</w:t>
      </w:r>
      <w:r w:rsidR="00122746" w:rsidRPr="00122746">
        <w:rPr>
          <w:spacing w:val="2"/>
          <w:lang w:val="de-DE"/>
        </w:rPr>
        <w:t xml:space="preserve"> </w:t>
      </w:r>
      <w:r w:rsidR="00122746" w:rsidRPr="00122746">
        <w:rPr>
          <w:lang w:val="de-DE"/>
        </w:rPr>
        <w:t>Sie</w:t>
      </w:r>
      <w:r w:rsidR="00122746" w:rsidRPr="00122746">
        <w:rPr>
          <w:spacing w:val="3"/>
          <w:lang w:val="de-DE"/>
        </w:rPr>
        <w:t xml:space="preserve"> </w:t>
      </w:r>
      <w:r w:rsidR="00122746" w:rsidRPr="00122746">
        <w:rPr>
          <w:lang w:val="de-DE"/>
        </w:rPr>
        <w:t>an</w:t>
      </w:r>
      <w:r w:rsidR="00122746" w:rsidRPr="00122746">
        <w:rPr>
          <w:spacing w:val="2"/>
          <w:lang w:val="de-DE"/>
        </w:rPr>
        <w:t xml:space="preserve"> </w:t>
      </w:r>
      <w:r w:rsidR="00122746" w:rsidRPr="00122746">
        <w:rPr>
          <w:lang w:val="de-DE"/>
        </w:rPr>
        <w:t>(oder</w:t>
      </w:r>
      <w:r w:rsidR="00122746" w:rsidRPr="00122746">
        <w:rPr>
          <w:spacing w:val="3"/>
          <w:lang w:val="de-DE"/>
        </w:rPr>
        <w:t xml:space="preserve"> </w:t>
      </w:r>
      <w:r w:rsidR="00122746" w:rsidRPr="00122746">
        <w:rPr>
          <w:lang w:val="de-DE"/>
        </w:rPr>
        <w:t>haben</w:t>
      </w:r>
      <w:r w:rsidR="00122746" w:rsidRPr="00122746">
        <w:rPr>
          <w:lang w:val="de-DE"/>
        </w:rPr>
        <w:tab/>
        <w:t>Operatives</w:t>
      </w:r>
      <w:r w:rsidR="00122746" w:rsidRPr="00122746">
        <w:rPr>
          <w:spacing w:val="4"/>
          <w:lang w:val="de-DE"/>
        </w:rPr>
        <w:t xml:space="preserve"> </w:t>
      </w:r>
      <w:r w:rsidR="00122746" w:rsidRPr="00122746">
        <w:rPr>
          <w:lang w:val="de-DE"/>
        </w:rPr>
        <w:t>Fach</w:t>
      </w:r>
      <w:r w:rsidR="00122746" w:rsidRPr="00122746">
        <w:rPr>
          <w:spacing w:val="4"/>
          <w:lang w:val="de-DE"/>
        </w:rPr>
        <w:t xml:space="preserve"> </w:t>
      </w:r>
      <w:r w:rsidR="00122746" w:rsidRPr="00122746">
        <w:rPr>
          <w:lang w:val="de-DE"/>
        </w:rPr>
        <w:t>(Chirurgie,</w:t>
      </w:r>
      <w:r w:rsidR="00122746" w:rsidRPr="00122746">
        <w:rPr>
          <w:spacing w:val="5"/>
          <w:lang w:val="de-DE"/>
        </w:rPr>
        <w:t xml:space="preserve"> </w:t>
      </w:r>
      <w:r w:rsidR="00122746" w:rsidRPr="00122746">
        <w:rPr>
          <w:lang w:val="de-DE"/>
        </w:rPr>
        <w:t>Gynäkologie,</w:t>
      </w:r>
      <w:r w:rsidR="00122746" w:rsidRPr="00122746">
        <w:rPr>
          <w:spacing w:val="4"/>
          <w:lang w:val="de-DE"/>
        </w:rPr>
        <w:t xml:space="preserve"> </w:t>
      </w:r>
      <w:r w:rsidR="00122746" w:rsidRPr="00122746">
        <w:rPr>
          <w:lang w:val="de-DE"/>
        </w:rPr>
        <w:t>...)</w:t>
      </w:r>
      <w:r w:rsidR="00122746" w:rsidRPr="00122746">
        <w:rPr>
          <w:w w:val="103"/>
          <w:lang w:val="de-DE"/>
        </w:rPr>
        <w:t xml:space="preserve"> </w:t>
      </w:r>
      <w:r w:rsidR="00122746" w:rsidRPr="003412E7">
        <w:rPr>
          <w:lang w:val="de-CH"/>
        </w:rPr>
        <w:t>Sie</w:t>
      </w:r>
      <w:r w:rsidR="00122746" w:rsidRPr="003412E7">
        <w:rPr>
          <w:spacing w:val="1"/>
          <w:lang w:val="de-CH"/>
        </w:rPr>
        <w:t xml:space="preserve"> </w:t>
      </w:r>
      <w:r w:rsidR="00122746" w:rsidRPr="003412E7">
        <w:rPr>
          <w:lang w:val="de-CH"/>
        </w:rPr>
        <w:t>bereits</w:t>
      </w:r>
      <w:r w:rsidR="00122746" w:rsidRPr="003412E7">
        <w:rPr>
          <w:spacing w:val="1"/>
          <w:lang w:val="de-CH"/>
        </w:rPr>
        <w:t xml:space="preserve"> </w:t>
      </w:r>
      <w:r w:rsidR="00122746" w:rsidRPr="003412E7">
        <w:rPr>
          <w:lang w:val="de-CH"/>
        </w:rPr>
        <w:t>erworben)?</w:t>
      </w:r>
      <w:r w:rsidR="00122746" w:rsidRPr="003412E7">
        <w:rPr>
          <w:lang w:val="de-CH"/>
        </w:rPr>
        <w:tab/>
      </w:r>
      <w:r w:rsidR="00122746" w:rsidRPr="00122746">
        <w:rPr>
          <w:lang w:val="de-DE"/>
        </w:rPr>
        <w:t>Internistisches</w:t>
      </w:r>
      <w:r w:rsidR="00122746" w:rsidRPr="00122746">
        <w:rPr>
          <w:spacing w:val="9"/>
          <w:lang w:val="de-DE"/>
        </w:rPr>
        <w:t xml:space="preserve"> </w:t>
      </w:r>
      <w:r w:rsidR="00122746" w:rsidRPr="00122746">
        <w:rPr>
          <w:lang w:val="de-DE"/>
        </w:rPr>
        <w:t>Fach</w:t>
      </w:r>
      <w:r w:rsidR="00122746" w:rsidRPr="00122746">
        <w:rPr>
          <w:spacing w:val="10"/>
          <w:lang w:val="de-DE"/>
        </w:rPr>
        <w:t xml:space="preserve"> </w:t>
      </w:r>
      <w:r w:rsidR="00122746" w:rsidRPr="00122746">
        <w:rPr>
          <w:lang w:val="de-DE"/>
        </w:rPr>
        <w:t>(Innere,</w:t>
      </w:r>
      <w:r w:rsidR="00122746" w:rsidRPr="00122746">
        <w:rPr>
          <w:spacing w:val="10"/>
          <w:lang w:val="de-DE"/>
        </w:rPr>
        <w:t xml:space="preserve"> </w:t>
      </w:r>
      <w:r w:rsidR="00122746" w:rsidRPr="00122746">
        <w:rPr>
          <w:lang w:val="de-DE"/>
        </w:rPr>
        <w:t>Nephrologie,</w:t>
      </w:r>
      <w:r w:rsidR="00122746" w:rsidRPr="00122746">
        <w:rPr>
          <w:spacing w:val="10"/>
          <w:lang w:val="de-DE"/>
        </w:rPr>
        <w:t xml:space="preserve"> </w:t>
      </w:r>
      <w:r w:rsidR="00122746" w:rsidRPr="00122746">
        <w:rPr>
          <w:lang w:val="de-DE"/>
        </w:rPr>
        <w:t>...)</w:t>
      </w:r>
    </w:p>
    <w:p w:rsidR="00EF4AFD" w:rsidRPr="00122746" w:rsidRDefault="00122746">
      <w:pPr>
        <w:pStyle w:val="Textkrper"/>
        <w:spacing w:line="226" w:lineRule="exact"/>
        <w:ind w:left="6803" w:right="3035"/>
        <w:rPr>
          <w:lang w:val="de-DE"/>
        </w:rPr>
      </w:pPr>
      <w:r w:rsidRPr="00122746">
        <w:rPr>
          <w:lang w:val="de-DE"/>
        </w:rPr>
        <w:t>Allgemeinmedizin</w:t>
      </w:r>
      <w:r w:rsidRPr="00122746">
        <w:rPr>
          <w:w w:val="102"/>
          <w:lang w:val="de-DE"/>
        </w:rPr>
        <w:t xml:space="preserve"> </w:t>
      </w:r>
      <w:r w:rsidRPr="00122746">
        <w:rPr>
          <w:lang w:val="de-DE"/>
        </w:rPr>
        <w:t>einen</w:t>
      </w:r>
      <w:r w:rsidRPr="00122746">
        <w:rPr>
          <w:spacing w:val="10"/>
          <w:lang w:val="de-DE"/>
        </w:rPr>
        <w:t xml:space="preserve"> </w:t>
      </w:r>
      <w:r w:rsidRPr="00122746">
        <w:rPr>
          <w:lang w:val="de-DE"/>
        </w:rPr>
        <w:t>Anderen</w:t>
      </w:r>
    </w:p>
    <w:p w:rsidR="00EF4AFD" w:rsidRPr="00122746" w:rsidRDefault="00122746">
      <w:pPr>
        <w:pStyle w:val="Textkrper"/>
        <w:spacing w:line="224" w:lineRule="exact"/>
        <w:ind w:left="6803"/>
        <w:rPr>
          <w:lang w:val="de-DE"/>
        </w:rPr>
      </w:pPr>
      <w:r w:rsidRPr="00122746">
        <w:rPr>
          <w:lang w:val="de-DE"/>
        </w:rPr>
        <w:t>noch</w:t>
      </w:r>
      <w:r w:rsidRPr="00122746">
        <w:rPr>
          <w:spacing w:val="27"/>
          <w:lang w:val="de-DE"/>
        </w:rPr>
        <w:t xml:space="preserve"> </w:t>
      </w:r>
      <w:r w:rsidRPr="00122746">
        <w:rPr>
          <w:lang w:val="de-DE"/>
        </w:rPr>
        <w:t>unentschieden</w:t>
      </w:r>
    </w:p>
    <w:p w:rsidR="00EF4AFD" w:rsidRPr="00122746" w:rsidRDefault="003412E7">
      <w:pPr>
        <w:spacing w:before="4" w:line="220" w:lineRule="exact"/>
        <w:rPr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6CE25D">
                <wp:simplePos x="0" y="0"/>
                <wp:positionH relativeFrom="column">
                  <wp:posOffset>401320</wp:posOffset>
                </wp:positionH>
                <wp:positionV relativeFrom="paragraph">
                  <wp:posOffset>59055</wp:posOffset>
                </wp:positionV>
                <wp:extent cx="6742430" cy="0"/>
                <wp:effectExtent l="10795" t="10160" r="9525" b="8890"/>
                <wp:wrapNone/>
                <wp:docPr id="19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24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2" o:spid="_x0000_s1026" type="#_x0000_t32" style="position:absolute;margin-left:31.6pt;margin-top:4.65pt;width:530.9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" strokecolor="#a5a5a5 [2092]"/>
            </w:pict>
          </mc:Fallback>
        </mc:AlternateContent>
      </w:r>
    </w:p>
    <w:p w:rsidR="00EF4AFD" w:rsidRPr="00122746" w:rsidRDefault="003412E7">
      <w:pPr>
        <w:pStyle w:val="Textkrper"/>
        <w:tabs>
          <w:tab w:val="left" w:pos="6803"/>
        </w:tabs>
        <w:rPr>
          <w:lang w:val="de-D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4151630</wp:posOffset>
                </wp:positionH>
                <wp:positionV relativeFrom="paragraph">
                  <wp:posOffset>20320</wp:posOffset>
                </wp:positionV>
                <wp:extent cx="121285" cy="266065"/>
                <wp:effectExtent l="8255" t="10795" r="3810" b="889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285" cy="266065"/>
                          <a:chOff x="6538" y="32"/>
                          <a:chExt cx="191" cy="419"/>
                        </a:xfrm>
                      </wpg:grpSpPr>
                      <wpg:grpSp>
                        <wpg:cNvPr id="15" name="Group 17"/>
                        <wpg:cNvGrpSpPr>
                          <a:grpSpLocks/>
                        </wpg:cNvGrpSpPr>
                        <wpg:grpSpPr bwMode="auto">
                          <a:xfrm>
                            <a:off x="6544" y="37"/>
                            <a:ext cx="180" cy="181"/>
                            <a:chOff x="6544" y="37"/>
                            <a:chExt cx="180" cy="181"/>
                          </a:xfrm>
                        </wpg:grpSpPr>
                        <wps:wsp>
                          <wps:cNvPr id="16" name="Freeform 18"/>
                          <wps:cNvSpPr>
                            <a:spLocks/>
                          </wps:cNvSpPr>
                          <wps:spPr bwMode="auto">
                            <a:xfrm>
                              <a:off x="6544" y="37"/>
                              <a:ext cx="180" cy="181"/>
                            </a:xfrm>
                            <a:custGeom>
                              <a:avLst/>
                              <a:gdLst>
                                <a:gd name="T0" fmla="+- 0 6724 6544"/>
                                <a:gd name="T1" fmla="*/ T0 w 180"/>
                                <a:gd name="T2" fmla="+- 0 128 37"/>
                                <a:gd name="T3" fmla="*/ 128 h 181"/>
                                <a:gd name="T4" fmla="+- 0 6700 6544"/>
                                <a:gd name="T5" fmla="*/ T4 w 180"/>
                                <a:gd name="T6" fmla="+- 0 67 37"/>
                                <a:gd name="T7" fmla="*/ 67 h 181"/>
                                <a:gd name="T8" fmla="+- 0 6643 6544"/>
                                <a:gd name="T9" fmla="*/ T8 w 180"/>
                                <a:gd name="T10" fmla="+- 0 37 37"/>
                                <a:gd name="T11" fmla="*/ 37 h 181"/>
                                <a:gd name="T12" fmla="+- 0 6618 6544"/>
                                <a:gd name="T13" fmla="*/ T12 w 180"/>
                                <a:gd name="T14" fmla="+- 0 40 37"/>
                                <a:gd name="T15" fmla="*/ 40 h 181"/>
                                <a:gd name="T16" fmla="+- 0 6561 6544"/>
                                <a:gd name="T17" fmla="*/ T16 w 180"/>
                                <a:gd name="T18" fmla="+- 0 73 37"/>
                                <a:gd name="T19" fmla="*/ 73 h 181"/>
                                <a:gd name="T20" fmla="+- 0 6544 6544"/>
                                <a:gd name="T21" fmla="*/ T20 w 180"/>
                                <a:gd name="T22" fmla="+- 0 111 37"/>
                                <a:gd name="T23" fmla="*/ 111 h 181"/>
                                <a:gd name="T24" fmla="+- 0 6546 6544"/>
                                <a:gd name="T25" fmla="*/ T24 w 180"/>
                                <a:gd name="T26" fmla="+- 0 137 37"/>
                                <a:gd name="T27" fmla="*/ 137 h 181"/>
                                <a:gd name="T28" fmla="+- 0 6576 6544"/>
                                <a:gd name="T29" fmla="*/ T28 w 180"/>
                                <a:gd name="T30" fmla="+- 0 196 37"/>
                                <a:gd name="T31" fmla="*/ 196 h 181"/>
                                <a:gd name="T32" fmla="+- 0 6631 6544"/>
                                <a:gd name="T33" fmla="*/ T32 w 180"/>
                                <a:gd name="T34" fmla="+- 0 218 37"/>
                                <a:gd name="T35" fmla="*/ 218 h 181"/>
                                <a:gd name="T36" fmla="+- 0 6654 6544"/>
                                <a:gd name="T37" fmla="*/ T36 w 180"/>
                                <a:gd name="T38" fmla="+- 0 215 37"/>
                                <a:gd name="T39" fmla="*/ 215 h 181"/>
                                <a:gd name="T40" fmla="+- 0 6708 6544"/>
                                <a:gd name="T41" fmla="*/ T40 w 180"/>
                                <a:gd name="T42" fmla="+- 0 179 37"/>
                                <a:gd name="T43" fmla="*/ 179 h 181"/>
                                <a:gd name="T44" fmla="+- 0 6723 6544"/>
                                <a:gd name="T45" fmla="*/ T44 w 180"/>
                                <a:gd name="T46" fmla="+- 0 138 37"/>
                                <a:gd name="T47" fmla="*/ 138 h 1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80" h="181">
                                  <a:moveTo>
                                    <a:pt x="180" y="91"/>
                                  </a:moveTo>
                                  <a:lnTo>
                                    <a:pt x="156" y="30"/>
                                  </a:lnTo>
                                  <a:lnTo>
                                    <a:pt x="99" y="0"/>
                                  </a:lnTo>
                                  <a:lnTo>
                                    <a:pt x="74" y="3"/>
                                  </a:lnTo>
                                  <a:lnTo>
                                    <a:pt x="17" y="36"/>
                                  </a:lnTo>
                                  <a:lnTo>
                                    <a:pt x="0" y="74"/>
                                  </a:lnTo>
                                  <a:lnTo>
                                    <a:pt x="2" y="100"/>
                                  </a:lnTo>
                                  <a:lnTo>
                                    <a:pt x="32" y="159"/>
                                  </a:lnTo>
                                  <a:lnTo>
                                    <a:pt x="87" y="181"/>
                                  </a:lnTo>
                                  <a:lnTo>
                                    <a:pt x="110" y="178"/>
                                  </a:lnTo>
                                  <a:lnTo>
                                    <a:pt x="164" y="142"/>
                                  </a:lnTo>
                                  <a:lnTo>
                                    <a:pt x="179" y="101"/>
                                  </a:lnTo>
                                </a:path>
                              </a:pathLst>
                            </a:custGeom>
                            <a:noFill/>
                            <a:ln w="723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15"/>
                        <wpg:cNvGrpSpPr>
                          <a:grpSpLocks/>
                        </wpg:cNvGrpSpPr>
                        <wpg:grpSpPr bwMode="auto">
                          <a:xfrm>
                            <a:off x="6544" y="264"/>
                            <a:ext cx="180" cy="181"/>
                            <a:chOff x="6544" y="264"/>
                            <a:chExt cx="180" cy="181"/>
                          </a:xfrm>
                        </wpg:grpSpPr>
                        <wps:wsp>
                          <wps:cNvPr id="18" name="Freeform 16"/>
                          <wps:cNvSpPr>
                            <a:spLocks/>
                          </wps:cNvSpPr>
                          <wps:spPr bwMode="auto">
                            <a:xfrm>
                              <a:off x="6544" y="264"/>
                              <a:ext cx="180" cy="181"/>
                            </a:xfrm>
                            <a:custGeom>
                              <a:avLst/>
                              <a:gdLst>
                                <a:gd name="T0" fmla="+- 0 6724 6544"/>
                                <a:gd name="T1" fmla="*/ T0 w 180"/>
                                <a:gd name="T2" fmla="+- 0 354 264"/>
                                <a:gd name="T3" fmla="*/ 354 h 181"/>
                                <a:gd name="T4" fmla="+- 0 6700 6544"/>
                                <a:gd name="T5" fmla="*/ T4 w 180"/>
                                <a:gd name="T6" fmla="+- 0 293 264"/>
                                <a:gd name="T7" fmla="*/ 293 h 181"/>
                                <a:gd name="T8" fmla="+- 0 6643 6544"/>
                                <a:gd name="T9" fmla="*/ T8 w 180"/>
                                <a:gd name="T10" fmla="+- 0 264 264"/>
                                <a:gd name="T11" fmla="*/ 264 h 181"/>
                                <a:gd name="T12" fmla="+- 0 6618 6544"/>
                                <a:gd name="T13" fmla="*/ T12 w 180"/>
                                <a:gd name="T14" fmla="+- 0 266 264"/>
                                <a:gd name="T15" fmla="*/ 266 h 181"/>
                                <a:gd name="T16" fmla="+- 0 6561 6544"/>
                                <a:gd name="T17" fmla="*/ T16 w 180"/>
                                <a:gd name="T18" fmla="+- 0 300 264"/>
                                <a:gd name="T19" fmla="*/ 300 h 181"/>
                                <a:gd name="T20" fmla="+- 0 6544 6544"/>
                                <a:gd name="T21" fmla="*/ T20 w 180"/>
                                <a:gd name="T22" fmla="+- 0 337 264"/>
                                <a:gd name="T23" fmla="*/ 337 h 181"/>
                                <a:gd name="T24" fmla="+- 0 6546 6544"/>
                                <a:gd name="T25" fmla="*/ T24 w 180"/>
                                <a:gd name="T26" fmla="+- 0 364 264"/>
                                <a:gd name="T27" fmla="*/ 364 h 181"/>
                                <a:gd name="T28" fmla="+- 0 6576 6544"/>
                                <a:gd name="T29" fmla="*/ T28 w 180"/>
                                <a:gd name="T30" fmla="+- 0 423 264"/>
                                <a:gd name="T31" fmla="*/ 423 h 181"/>
                                <a:gd name="T32" fmla="+- 0 6631 6544"/>
                                <a:gd name="T33" fmla="*/ T32 w 180"/>
                                <a:gd name="T34" fmla="+- 0 445 264"/>
                                <a:gd name="T35" fmla="*/ 445 h 181"/>
                                <a:gd name="T36" fmla="+- 0 6654 6544"/>
                                <a:gd name="T37" fmla="*/ T36 w 180"/>
                                <a:gd name="T38" fmla="+- 0 442 264"/>
                                <a:gd name="T39" fmla="*/ 442 h 181"/>
                                <a:gd name="T40" fmla="+- 0 6708 6544"/>
                                <a:gd name="T41" fmla="*/ T40 w 180"/>
                                <a:gd name="T42" fmla="+- 0 406 264"/>
                                <a:gd name="T43" fmla="*/ 406 h 181"/>
                                <a:gd name="T44" fmla="+- 0 6723 6544"/>
                                <a:gd name="T45" fmla="*/ T44 w 180"/>
                                <a:gd name="T46" fmla="+- 0 365 264"/>
                                <a:gd name="T47" fmla="*/ 365 h 1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80" h="181">
                                  <a:moveTo>
                                    <a:pt x="180" y="90"/>
                                  </a:moveTo>
                                  <a:lnTo>
                                    <a:pt x="156" y="29"/>
                                  </a:lnTo>
                                  <a:lnTo>
                                    <a:pt x="99" y="0"/>
                                  </a:lnTo>
                                  <a:lnTo>
                                    <a:pt x="74" y="2"/>
                                  </a:lnTo>
                                  <a:lnTo>
                                    <a:pt x="17" y="36"/>
                                  </a:lnTo>
                                  <a:lnTo>
                                    <a:pt x="0" y="73"/>
                                  </a:lnTo>
                                  <a:lnTo>
                                    <a:pt x="2" y="100"/>
                                  </a:lnTo>
                                  <a:lnTo>
                                    <a:pt x="32" y="159"/>
                                  </a:lnTo>
                                  <a:lnTo>
                                    <a:pt x="87" y="181"/>
                                  </a:lnTo>
                                  <a:lnTo>
                                    <a:pt x="110" y="178"/>
                                  </a:lnTo>
                                  <a:lnTo>
                                    <a:pt x="164" y="142"/>
                                  </a:lnTo>
                                  <a:lnTo>
                                    <a:pt x="179" y="101"/>
                                  </a:lnTo>
                                </a:path>
                              </a:pathLst>
                            </a:custGeom>
                            <a:noFill/>
                            <a:ln w="723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" o:spid="_x0000_s1026" style="position:absolute;margin-left:326.9pt;margin-top:1.6pt;width:9.55pt;height:20.95pt;z-index:-251659264;mso-position-horizontal-relative:page" coordorigin="6538,32" coordsize="191,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">
                <v:group id="Group 17" o:spid="_x0000_s1027" style="position:absolute;left:6544;top:37;width:180;height:181" coordorigin="6544,37" coordsize="180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18" o:spid="_x0000_s1028" style="position:absolute;left:6544;top:37;width:180;height:181;visibility:visible;mso-wrap-style:square;v-text-anchor:top" coordsize="180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Cx98IA&#10;AADbAAAADwAAAGRycy9kb3ducmV2LnhtbERPTWvCQBC9F/oflil4qxujSImuEgpFQRQaK3qcZqdJ&#10;MDsbsquJ/94VCt7m8T5nvuxNLa7UusqygtEwAkGcW11xoeBn//X+AcJ5ZI21ZVJwIwfLxevLHBNt&#10;O/6ma+YLEULYJaig9L5JpHR5SQbd0DbEgfuzrUEfYFtI3WIXwk0t4yiaSoMVh4YSG/osKT9nF6PA&#10;HVan46abpL+7OK2zZhNvxyuj1OCtT2cgPPX+Kf53r3WYP4XHL+EAub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sLH3wgAAANsAAAAPAAAAAAAAAAAAAAAAAJgCAABkcnMvZG93&#10;bnJldi54bWxQSwUGAAAAAAQABAD1AAAAhwMAAAAA&#10;" path="m180,91l156,30,99,,74,3,17,36,,74r2,26l32,159r55,22l110,178r54,-36l179,101e" filled="f" strokeweight=".57pt">
                    <v:path arrowok="t" o:connecttype="custom" o:connectlocs="180,128;156,67;99,37;74,40;17,73;0,111;2,137;32,196;87,218;110,215;164,179;179,138" o:connectangles="0,0,0,0,0,0,0,0,0,0,0,0"/>
                  </v:shape>
                </v:group>
                <v:group id="Group 15" o:spid="_x0000_s1029" style="position:absolute;left:6544;top:264;width:180;height:181" coordorigin="6544,264" coordsize="180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16" o:spid="_x0000_s1030" style="position:absolute;left:6544;top:264;width:180;height:181;visibility:visible;mso-wrap-style:square;v-text-anchor:top" coordsize="180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OAHsUA&#10;AADbAAAADwAAAGRycy9kb3ducmV2LnhtbESPQWvCQBCF7wX/wzJCb3XTtBSJrhIKxYJUaKrocZqd&#10;JqHZ2ZDdmvjvnYPQ2wzvzXvfLNeja9WZ+tB4NvA4S0ARl942XBnYf709zEGFiGyx9UwGLhRgvZrc&#10;LTGzfuBPOhexUhLCIUMDdYxdpnUoa3IYZr4jFu3H9w6jrH2lbY+DhLtWp0nyoh02LA01dvRaU/lb&#10;/DkD4bA5HbfDc/69S/O26Lbpx9PGGXM/HfMFqEhj/Dffrt+t4Aus/CID6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Y4AexQAAANsAAAAPAAAAAAAAAAAAAAAAAJgCAABkcnMv&#10;ZG93bnJldi54bWxQSwUGAAAAAAQABAD1AAAAigMAAAAA&#10;" path="m180,90l156,29,99,,74,2,17,36,,73r2,27l32,159r55,22l110,178r54,-36l179,101e" filled="f" strokeweight=".57pt">
                    <v:path arrowok="t" o:connecttype="custom" o:connectlocs="180,354;156,293;99,264;74,266;17,300;0,337;2,364;32,423;87,445;110,442;164,406;179,365" o:connectangles="0,0,0,0,0,0,0,0,0,0,0,0"/>
                  </v:shape>
                </v:group>
                <w10:wrap anchorx="page"/>
              </v:group>
            </w:pict>
          </mc:Fallback>
        </mc:AlternateContent>
      </w:r>
      <w:r w:rsidR="00122746" w:rsidRPr="00122746">
        <w:rPr>
          <w:lang w:val="de-DE"/>
        </w:rPr>
        <w:t xml:space="preserve">Sind Sie </w:t>
      </w:r>
      <w:r w:rsidR="00122746" w:rsidRPr="003412E7">
        <w:rPr>
          <w:b/>
          <w:lang w:val="de-DE"/>
        </w:rPr>
        <w:t>bereits Facharzt</w:t>
      </w:r>
      <w:r w:rsidR="00032D48">
        <w:rPr>
          <w:b/>
          <w:lang w:val="de-DE"/>
        </w:rPr>
        <w:t>/Fachärztin</w:t>
      </w:r>
      <w:r w:rsidR="00122746" w:rsidRPr="00122746">
        <w:rPr>
          <w:lang w:val="de-DE"/>
        </w:rPr>
        <w:t>?</w:t>
      </w:r>
      <w:r w:rsidR="00122746" w:rsidRPr="00122746">
        <w:rPr>
          <w:w w:val="95"/>
          <w:lang w:val="de-DE"/>
        </w:rPr>
        <w:tab/>
        <w:t>Ja</w:t>
      </w:r>
    </w:p>
    <w:p w:rsidR="00EF4AFD" w:rsidRPr="00122746" w:rsidRDefault="00122746">
      <w:pPr>
        <w:pStyle w:val="Textkrper"/>
        <w:spacing w:line="227" w:lineRule="exact"/>
        <w:ind w:left="6359" w:right="3789"/>
        <w:jc w:val="center"/>
        <w:rPr>
          <w:lang w:val="de-DE"/>
        </w:rPr>
      </w:pPr>
      <w:r w:rsidRPr="00122746">
        <w:rPr>
          <w:lang w:val="de-DE"/>
        </w:rPr>
        <w:t>Nein</w:t>
      </w:r>
    </w:p>
    <w:p w:rsidR="00EF4AFD" w:rsidRPr="00122746" w:rsidRDefault="003412E7">
      <w:pPr>
        <w:spacing w:before="10" w:line="220" w:lineRule="exact"/>
        <w:rPr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6CE25D">
                <wp:simplePos x="0" y="0"/>
                <wp:positionH relativeFrom="column">
                  <wp:posOffset>401320</wp:posOffset>
                </wp:positionH>
                <wp:positionV relativeFrom="paragraph">
                  <wp:posOffset>103505</wp:posOffset>
                </wp:positionV>
                <wp:extent cx="6742430" cy="0"/>
                <wp:effectExtent l="10795" t="10160" r="9525" b="8890"/>
                <wp:wrapNone/>
                <wp:docPr id="1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24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3" o:spid="_x0000_s1026" type="#_x0000_t32" style="position:absolute;margin-left:31.6pt;margin-top:8.15pt;width:530.9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" strokecolor="#a5a5a5 [2092]"/>
            </w:pict>
          </mc:Fallback>
        </mc:AlternateContent>
      </w:r>
    </w:p>
    <w:p w:rsidR="003412E7" w:rsidRDefault="00122746">
      <w:pPr>
        <w:pStyle w:val="Textkrper"/>
        <w:spacing w:line="226" w:lineRule="exact"/>
        <w:ind w:right="6023"/>
        <w:rPr>
          <w:w w:val="104"/>
          <w:lang w:val="de-DE"/>
        </w:rPr>
      </w:pPr>
      <w:r w:rsidRPr="00122746">
        <w:rPr>
          <w:lang w:val="de-DE"/>
        </w:rPr>
        <w:t>Auf</w:t>
      </w:r>
      <w:r w:rsidRPr="00122746">
        <w:rPr>
          <w:spacing w:val="10"/>
          <w:lang w:val="de-DE"/>
        </w:rPr>
        <w:t xml:space="preserve"> </w:t>
      </w:r>
      <w:r w:rsidRPr="00122746">
        <w:rPr>
          <w:lang w:val="de-DE"/>
        </w:rPr>
        <w:t>wie</w:t>
      </w:r>
      <w:r w:rsidRPr="00122746">
        <w:rPr>
          <w:spacing w:val="10"/>
          <w:lang w:val="de-DE"/>
        </w:rPr>
        <w:t xml:space="preserve"> </w:t>
      </w:r>
      <w:r w:rsidRPr="00122746">
        <w:rPr>
          <w:lang w:val="de-DE"/>
        </w:rPr>
        <w:t>viele</w:t>
      </w:r>
      <w:r w:rsidRPr="00122746">
        <w:rPr>
          <w:spacing w:val="11"/>
          <w:lang w:val="de-DE"/>
        </w:rPr>
        <w:t xml:space="preserve"> </w:t>
      </w:r>
      <w:r w:rsidRPr="00122746">
        <w:rPr>
          <w:lang w:val="de-DE"/>
        </w:rPr>
        <w:t>Jahre</w:t>
      </w:r>
      <w:r w:rsidRPr="00122746">
        <w:rPr>
          <w:spacing w:val="10"/>
          <w:lang w:val="de-DE"/>
        </w:rPr>
        <w:t xml:space="preserve"> </w:t>
      </w:r>
      <w:r w:rsidRPr="00122746">
        <w:rPr>
          <w:lang w:val="de-DE"/>
        </w:rPr>
        <w:t>ärztlicher</w:t>
      </w:r>
      <w:r w:rsidRPr="00122746">
        <w:rPr>
          <w:spacing w:val="10"/>
          <w:lang w:val="de-DE"/>
        </w:rPr>
        <w:t xml:space="preserve"> </w:t>
      </w:r>
      <w:r w:rsidRPr="003412E7">
        <w:rPr>
          <w:b/>
          <w:lang w:val="de-DE"/>
        </w:rPr>
        <w:t>Berufserfahrung</w:t>
      </w:r>
      <w:r w:rsidRPr="00122746">
        <w:rPr>
          <w:spacing w:val="11"/>
          <w:lang w:val="de-DE"/>
        </w:rPr>
        <w:t xml:space="preserve"> </w:t>
      </w:r>
      <w:r w:rsidRPr="00122746">
        <w:rPr>
          <w:lang w:val="de-DE"/>
        </w:rPr>
        <w:t>seit</w:t>
      </w:r>
      <w:r w:rsidRPr="00122746">
        <w:rPr>
          <w:w w:val="104"/>
          <w:lang w:val="de-DE"/>
        </w:rPr>
        <w:t xml:space="preserve"> </w:t>
      </w:r>
    </w:p>
    <w:p w:rsidR="003412E7" w:rsidRPr="00122746" w:rsidRDefault="00122746" w:rsidP="003412E7">
      <w:pPr>
        <w:pStyle w:val="Textkrper"/>
        <w:spacing w:line="226" w:lineRule="exact"/>
        <w:ind w:right="6023"/>
        <w:rPr>
          <w:lang w:val="de-DE"/>
        </w:rPr>
      </w:pPr>
      <w:r w:rsidRPr="00122746">
        <w:rPr>
          <w:lang w:val="de-DE"/>
        </w:rPr>
        <w:t>dem</w:t>
      </w:r>
      <w:r w:rsidRPr="00122746">
        <w:rPr>
          <w:spacing w:val="8"/>
          <w:lang w:val="de-DE"/>
        </w:rPr>
        <w:t xml:space="preserve"> </w:t>
      </w:r>
      <w:r w:rsidRPr="00122746">
        <w:rPr>
          <w:lang w:val="de-DE"/>
        </w:rPr>
        <w:t>Abschlussexamen</w:t>
      </w:r>
      <w:r w:rsidRPr="00122746">
        <w:rPr>
          <w:spacing w:val="8"/>
          <w:lang w:val="de-DE"/>
        </w:rPr>
        <w:t xml:space="preserve"> </w:t>
      </w:r>
      <w:r w:rsidRPr="00122746">
        <w:rPr>
          <w:lang w:val="de-DE"/>
        </w:rPr>
        <w:t>dürfen</w:t>
      </w:r>
      <w:r w:rsidRPr="00122746">
        <w:rPr>
          <w:spacing w:val="8"/>
          <w:lang w:val="de-DE"/>
        </w:rPr>
        <w:t xml:space="preserve"> </w:t>
      </w:r>
      <w:r w:rsidRPr="00122746">
        <w:rPr>
          <w:lang w:val="de-DE"/>
        </w:rPr>
        <w:t>Sie</w:t>
      </w:r>
      <w:r w:rsidRPr="00122746">
        <w:rPr>
          <w:spacing w:val="9"/>
          <w:lang w:val="de-DE"/>
        </w:rPr>
        <w:t xml:space="preserve"> </w:t>
      </w:r>
      <w:r w:rsidRPr="00122746">
        <w:rPr>
          <w:lang w:val="de-DE"/>
        </w:rPr>
        <w:t>zurückblicken?</w:t>
      </w:r>
    </w:p>
    <w:p w:rsidR="00EF4AFD" w:rsidRPr="00122746" w:rsidRDefault="003412E7">
      <w:pPr>
        <w:spacing w:before="8" w:line="220" w:lineRule="exact"/>
        <w:rPr>
          <w:lang w:val="de-D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4175760</wp:posOffset>
                </wp:positionH>
                <wp:positionV relativeFrom="paragraph">
                  <wp:posOffset>4445</wp:posOffset>
                </wp:positionV>
                <wp:extent cx="1943100" cy="1270"/>
                <wp:effectExtent l="13335" t="6985" r="5715" b="10795"/>
                <wp:wrapNone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1270"/>
                          <a:chOff x="6576" y="221"/>
                          <a:chExt cx="3060" cy="2"/>
                        </a:xfrm>
                      </wpg:grpSpPr>
                      <wps:wsp>
                        <wps:cNvPr id="12" name="Freeform 13"/>
                        <wps:cNvSpPr>
                          <a:spLocks/>
                        </wps:cNvSpPr>
                        <wps:spPr bwMode="auto">
                          <a:xfrm>
                            <a:off x="6576" y="221"/>
                            <a:ext cx="3060" cy="2"/>
                          </a:xfrm>
                          <a:custGeom>
                            <a:avLst/>
                            <a:gdLst>
                              <a:gd name="T0" fmla="+- 0 6576 6576"/>
                              <a:gd name="T1" fmla="*/ T0 w 3060"/>
                              <a:gd name="T2" fmla="+- 0 9636 6576"/>
                              <a:gd name="T3" fmla="*/ T2 w 30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060">
                                <a:moveTo>
                                  <a:pt x="0" y="0"/>
                                </a:moveTo>
                                <a:lnTo>
                                  <a:pt x="3060" y="0"/>
                                </a:lnTo>
                              </a:path>
                            </a:pathLst>
                          </a:custGeom>
                          <a:noFill/>
                          <a:ln w="88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" o:spid="_x0000_s1026" style="position:absolute;margin-left:328.8pt;margin-top:.35pt;width:153pt;height:.1pt;z-index:-251655168;mso-position-horizontal-relative:page" coordorigin="6576,221" coordsize="30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">
                <v:shape id="Freeform 13" o:spid="_x0000_s1027" style="position:absolute;left:6576;top:221;width:3060;height:2;visibility:visible;mso-wrap-style:square;v-text-anchor:top" coordsize="30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Sk68QA&#10;AADbAAAADwAAAGRycy9kb3ducmV2LnhtbERPTWvCQBC9C/0PyxS8iG4MKhJdpS0WLNRDU/U8ZKdJ&#10;2uxsyK4m+uvdguBtHu9zluvOVOJMjSstKxiPIhDEmdUl5wr23+/DOQjnkTVWlknBhRysV0+9JSba&#10;tvxF59TnIoSwS1BB4X2dSOmyggy6ka2JA/djG4M+wCaXusE2hJtKxlE0kwZLDg0F1vRWUPaXnoyC&#10;zWZwmH28ptPd+PK5nbTH33gSXZXqP3cvCxCeOv8Q391bHebH8P9LOEC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0pOvEAAAA2wAAAA8AAAAAAAAAAAAAAAAAmAIAAGRycy9k&#10;b3ducmV2LnhtbFBLBQYAAAAABAAEAPUAAACJAwAAAAA=&#10;" path="m,l3060,e" filled="f" strokeweight=".24633mm">
                  <v:path arrowok="t" o:connecttype="custom" o:connectlocs="0,0;306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6CE25D">
                <wp:simplePos x="0" y="0"/>
                <wp:positionH relativeFrom="column">
                  <wp:posOffset>397510</wp:posOffset>
                </wp:positionH>
                <wp:positionV relativeFrom="paragraph">
                  <wp:posOffset>107950</wp:posOffset>
                </wp:positionV>
                <wp:extent cx="6742430" cy="0"/>
                <wp:effectExtent l="10795" t="8255" r="9525" b="10795"/>
                <wp:wrapNone/>
                <wp:docPr id="10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24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4" o:spid="_x0000_s1026" type="#_x0000_t32" style="position:absolute;margin-left:31.3pt;margin-top:8.5pt;width:530.9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" strokecolor="#a5a5a5 [2092]"/>
            </w:pict>
          </mc:Fallback>
        </mc:AlternateContent>
      </w:r>
    </w:p>
    <w:p w:rsidR="00EF4AFD" w:rsidRPr="00122746" w:rsidRDefault="00122746">
      <w:pPr>
        <w:pStyle w:val="Textkrper"/>
        <w:spacing w:line="226" w:lineRule="exact"/>
        <w:ind w:right="6542"/>
        <w:rPr>
          <w:lang w:val="de-DE"/>
        </w:rPr>
      </w:pPr>
      <w:r w:rsidRPr="00122746">
        <w:rPr>
          <w:lang w:val="de-DE"/>
        </w:rPr>
        <w:t>Auf</w:t>
      </w:r>
      <w:r w:rsidRPr="00122746">
        <w:rPr>
          <w:spacing w:val="5"/>
          <w:lang w:val="de-DE"/>
        </w:rPr>
        <w:t xml:space="preserve"> </w:t>
      </w:r>
      <w:r w:rsidRPr="00122746">
        <w:rPr>
          <w:lang w:val="de-DE"/>
        </w:rPr>
        <w:t>wie</w:t>
      </w:r>
      <w:r w:rsidRPr="00122746">
        <w:rPr>
          <w:spacing w:val="6"/>
          <w:lang w:val="de-DE"/>
        </w:rPr>
        <w:t xml:space="preserve"> </w:t>
      </w:r>
      <w:r w:rsidRPr="00122746">
        <w:rPr>
          <w:lang w:val="de-DE"/>
        </w:rPr>
        <w:t>viele</w:t>
      </w:r>
      <w:r w:rsidRPr="00122746">
        <w:rPr>
          <w:spacing w:val="5"/>
          <w:lang w:val="de-DE"/>
        </w:rPr>
        <w:t xml:space="preserve"> </w:t>
      </w:r>
      <w:r w:rsidRPr="00122746">
        <w:rPr>
          <w:lang w:val="de-DE"/>
        </w:rPr>
        <w:t>Jahre</w:t>
      </w:r>
      <w:r w:rsidRPr="00122746">
        <w:rPr>
          <w:spacing w:val="6"/>
          <w:lang w:val="de-DE"/>
        </w:rPr>
        <w:t xml:space="preserve"> </w:t>
      </w:r>
      <w:r w:rsidRPr="003412E7">
        <w:rPr>
          <w:b/>
          <w:lang w:val="de-DE"/>
        </w:rPr>
        <w:t>Berufserfahrung</w:t>
      </w:r>
      <w:r w:rsidRPr="00122746">
        <w:rPr>
          <w:spacing w:val="5"/>
          <w:lang w:val="de-DE"/>
        </w:rPr>
        <w:t xml:space="preserve"> </w:t>
      </w:r>
      <w:r w:rsidRPr="00122746">
        <w:rPr>
          <w:lang w:val="de-DE"/>
        </w:rPr>
        <w:t>in</w:t>
      </w:r>
      <w:r w:rsidRPr="00122746">
        <w:rPr>
          <w:spacing w:val="6"/>
          <w:lang w:val="de-DE"/>
        </w:rPr>
        <w:t xml:space="preserve"> </w:t>
      </w:r>
      <w:r w:rsidRPr="00122746">
        <w:rPr>
          <w:lang w:val="de-DE"/>
        </w:rPr>
        <w:t>der</w:t>
      </w:r>
      <w:r w:rsidRPr="00122746">
        <w:rPr>
          <w:w w:val="103"/>
          <w:lang w:val="de-DE"/>
        </w:rPr>
        <w:t xml:space="preserve"> </w:t>
      </w:r>
      <w:r w:rsidRPr="003412E7">
        <w:rPr>
          <w:b/>
          <w:lang w:val="de-DE"/>
        </w:rPr>
        <w:t>Notfallmedizin</w:t>
      </w:r>
      <w:r w:rsidRPr="00122746">
        <w:rPr>
          <w:spacing w:val="21"/>
          <w:lang w:val="de-DE"/>
        </w:rPr>
        <w:t xml:space="preserve"> </w:t>
      </w:r>
      <w:r w:rsidRPr="00122746">
        <w:rPr>
          <w:lang w:val="de-DE"/>
        </w:rPr>
        <w:t>dürfen</w:t>
      </w:r>
      <w:r w:rsidRPr="00122746">
        <w:rPr>
          <w:spacing w:val="22"/>
          <w:lang w:val="de-DE"/>
        </w:rPr>
        <w:t xml:space="preserve"> </w:t>
      </w:r>
      <w:r w:rsidRPr="00122746">
        <w:rPr>
          <w:lang w:val="de-DE"/>
        </w:rPr>
        <w:t>Sie</w:t>
      </w:r>
      <w:r w:rsidRPr="00122746">
        <w:rPr>
          <w:spacing w:val="22"/>
          <w:lang w:val="de-DE"/>
        </w:rPr>
        <w:t xml:space="preserve"> </w:t>
      </w:r>
      <w:r w:rsidRPr="00122746">
        <w:rPr>
          <w:lang w:val="de-DE"/>
        </w:rPr>
        <w:t>bislang</w:t>
      </w:r>
      <w:r w:rsidRPr="00122746">
        <w:rPr>
          <w:spacing w:val="21"/>
          <w:lang w:val="de-DE"/>
        </w:rPr>
        <w:t xml:space="preserve"> </w:t>
      </w:r>
      <w:r w:rsidRPr="00122746">
        <w:rPr>
          <w:lang w:val="de-DE"/>
        </w:rPr>
        <w:t>zurückblicken</w:t>
      </w:r>
      <w:r w:rsidRPr="00122746">
        <w:rPr>
          <w:w w:val="102"/>
          <w:lang w:val="de-DE"/>
        </w:rPr>
        <w:t xml:space="preserve"> </w:t>
      </w:r>
      <w:r w:rsidRPr="00122746">
        <w:rPr>
          <w:lang w:val="de-DE"/>
        </w:rPr>
        <w:t>(inklusive</w:t>
      </w:r>
      <w:r w:rsidRPr="00122746">
        <w:rPr>
          <w:spacing w:val="-10"/>
          <w:lang w:val="de-DE"/>
        </w:rPr>
        <w:t xml:space="preserve"> </w:t>
      </w:r>
      <w:r w:rsidRPr="00122746">
        <w:rPr>
          <w:lang w:val="de-DE"/>
        </w:rPr>
        <w:t>UNZ)?</w:t>
      </w:r>
    </w:p>
    <w:p w:rsidR="00EF4AFD" w:rsidRPr="00122746" w:rsidRDefault="003412E7">
      <w:pPr>
        <w:spacing w:before="6" w:line="130" w:lineRule="exact"/>
        <w:rPr>
          <w:sz w:val="13"/>
          <w:szCs w:val="13"/>
          <w:lang w:val="de-D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4151630</wp:posOffset>
                </wp:positionH>
                <wp:positionV relativeFrom="paragraph">
                  <wp:posOffset>1270</wp:posOffset>
                </wp:positionV>
                <wp:extent cx="1943100" cy="1270"/>
                <wp:effectExtent l="13335" t="6985" r="5715" b="10795"/>
                <wp:wrapNone/>
                <wp:docPr id="8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1270"/>
                          <a:chOff x="6576" y="221"/>
                          <a:chExt cx="3060" cy="2"/>
                        </a:xfrm>
                      </wpg:grpSpPr>
                      <wps:wsp>
                        <wps:cNvPr id="9" name="Freeform 11"/>
                        <wps:cNvSpPr>
                          <a:spLocks/>
                        </wps:cNvSpPr>
                        <wps:spPr bwMode="auto">
                          <a:xfrm>
                            <a:off x="6576" y="221"/>
                            <a:ext cx="3060" cy="2"/>
                          </a:xfrm>
                          <a:custGeom>
                            <a:avLst/>
                            <a:gdLst>
                              <a:gd name="T0" fmla="+- 0 6576 6576"/>
                              <a:gd name="T1" fmla="*/ T0 w 3060"/>
                              <a:gd name="T2" fmla="+- 0 9636 6576"/>
                              <a:gd name="T3" fmla="*/ T2 w 30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060">
                                <a:moveTo>
                                  <a:pt x="0" y="0"/>
                                </a:moveTo>
                                <a:lnTo>
                                  <a:pt x="3060" y="0"/>
                                </a:lnTo>
                              </a:path>
                            </a:pathLst>
                          </a:custGeom>
                          <a:noFill/>
                          <a:ln w="88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" o:spid="_x0000_s1026" style="position:absolute;margin-left:326.9pt;margin-top:.1pt;width:153pt;height:.1pt;z-index:-251654144;mso-position-horizontal-relative:page" coordorigin="6576,221" coordsize="30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">
                <v:shape id="Freeform 11" o:spid="_x0000_s1027" style="position:absolute;left:6576;top:221;width:3060;height:2;visibility:visible;mso-wrap-style:square;v-text-anchor:top" coordsize="30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OOx8YA&#10;AADaAAAADwAAAGRycy9kb3ducmV2LnhtbESPT2vCQBTE70K/w/IKvRSzUazU1FW0WLCgh8Y/50f2&#10;NUmbfRuyq4n99G5B8DjMzG+Y6bwzlThT40rLCgZRDII4s7rkXMF+99F/BeE8ssbKMim4kIP57KE3&#10;xUTblr/onPpcBAi7BBUU3teJlC4ryKCLbE0cvG/bGPRBNrnUDbYBbio5jOOxNFhyWCiwpveCst/0&#10;ZBSsVs+H8ecyfdkOLpv1qD3+DEfxn1JPj93iDYSnzt/Dt/ZaK5jA/5VwA+Ts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POOx8YAAADaAAAADwAAAAAAAAAAAAAAAACYAgAAZHJz&#10;L2Rvd25yZXYueG1sUEsFBgAAAAAEAAQA9QAAAIsDAAAAAA==&#10;" path="m,l3060,e" filled="f" strokeweight=".24633mm">
                  <v:path arrowok="t" o:connecttype="custom" o:connectlocs="0,0;3060,0" o:connectangles="0,0"/>
                </v:shape>
                <w10:wrap anchorx="page"/>
              </v:group>
            </w:pict>
          </mc:Fallback>
        </mc:AlternateContent>
      </w:r>
    </w:p>
    <w:p w:rsidR="00EF4AFD" w:rsidRPr="00122746" w:rsidRDefault="00EF4AFD">
      <w:pPr>
        <w:spacing w:line="200" w:lineRule="exact"/>
        <w:rPr>
          <w:sz w:val="20"/>
          <w:szCs w:val="20"/>
          <w:lang w:val="de-DE"/>
        </w:rPr>
      </w:pPr>
    </w:p>
    <w:p w:rsidR="009455D2" w:rsidRPr="00122746" w:rsidRDefault="003412E7" w:rsidP="002109B3">
      <w:pPr>
        <w:pStyle w:val="berschrift1"/>
        <w:spacing w:line="322" w:lineRule="auto"/>
        <w:ind w:right="951"/>
        <w:rPr>
          <w:lang w:val="de-DE"/>
        </w:rPr>
      </w:pPr>
      <w:r>
        <w:rPr>
          <w:b w:val="0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74F91E9" wp14:editId="229D7528">
                <wp:simplePos x="0" y="0"/>
                <wp:positionH relativeFrom="page">
                  <wp:posOffset>356235</wp:posOffset>
                </wp:positionH>
                <wp:positionV relativeFrom="paragraph">
                  <wp:posOffset>-14605</wp:posOffset>
                </wp:positionV>
                <wp:extent cx="6847205" cy="43180"/>
                <wp:effectExtent l="3810" t="4445" r="6985" b="9525"/>
                <wp:wrapNone/>
                <wp:docPr id="3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7205" cy="43180"/>
                          <a:chOff x="561" y="-23"/>
                          <a:chExt cx="10783" cy="68"/>
                        </a:xfrm>
                      </wpg:grpSpPr>
                      <wpg:grpSp>
                        <wpg:cNvPr id="4" name="Group 8"/>
                        <wpg:cNvGrpSpPr>
                          <a:grpSpLocks/>
                        </wpg:cNvGrpSpPr>
                        <wpg:grpSpPr bwMode="auto">
                          <a:xfrm>
                            <a:off x="567" y="-17"/>
                            <a:ext cx="10772" cy="2"/>
                            <a:chOff x="567" y="-17"/>
                            <a:chExt cx="10772" cy="2"/>
                          </a:xfrm>
                        </wpg:grpSpPr>
                        <wps:wsp>
                          <wps:cNvPr id="5" name="Freeform 9"/>
                          <wps:cNvSpPr>
                            <a:spLocks/>
                          </wps:cNvSpPr>
                          <wps:spPr bwMode="auto">
                            <a:xfrm>
                              <a:off x="567" y="-17"/>
                              <a:ext cx="10772" cy="2"/>
                            </a:xfrm>
                            <a:custGeom>
                              <a:avLst/>
                              <a:gdLst>
                                <a:gd name="T0" fmla="+- 0 567 567"/>
                                <a:gd name="T1" fmla="*/ T0 w 10772"/>
                                <a:gd name="T2" fmla="+- 0 11339 567"/>
                                <a:gd name="T3" fmla="*/ T2 w 107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72">
                                  <a:moveTo>
                                    <a:pt x="0" y="0"/>
                                  </a:moveTo>
                                  <a:lnTo>
                                    <a:pt x="10772" y="0"/>
                                  </a:lnTo>
                                </a:path>
                              </a:pathLst>
                            </a:custGeom>
                            <a:noFill/>
                            <a:ln w="723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6"/>
                        <wpg:cNvGrpSpPr>
                          <a:grpSpLocks/>
                        </wpg:cNvGrpSpPr>
                        <wpg:grpSpPr bwMode="auto">
                          <a:xfrm>
                            <a:off x="567" y="39"/>
                            <a:ext cx="10772" cy="2"/>
                            <a:chOff x="567" y="39"/>
                            <a:chExt cx="10772" cy="2"/>
                          </a:xfrm>
                        </wpg:grpSpPr>
                        <wps:wsp>
                          <wps:cNvPr id="7" name="Freeform 7"/>
                          <wps:cNvSpPr>
                            <a:spLocks/>
                          </wps:cNvSpPr>
                          <wps:spPr bwMode="auto">
                            <a:xfrm>
                              <a:off x="567" y="39"/>
                              <a:ext cx="10772" cy="2"/>
                            </a:xfrm>
                            <a:custGeom>
                              <a:avLst/>
                              <a:gdLst>
                                <a:gd name="T0" fmla="+- 0 567 567"/>
                                <a:gd name="T1" fmla="*/ T0 w 10772"/>
                                <a:gd name="T2" fmla="+- 0 11339 567"/>
                                <a:gd name="T3" fmla="*/ T2 w 107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72">
                                  <a:moveTo>
                                    <a:pt x="0" y="0"/>
                                  </a:moveTo>
                                  <a:lnTo>
                                    <a:pt x="10772" y="0"/>
                                  </a:lnTo>
                                </a:path>
                              </a:pathLst>
                            </a:custGeom>
                            <a:noFill/>
                            <a:ln w="723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26" style="position:absolute;margin-left:28.05pt;margin-top:-1.15pt;width:539.15pt;height:3.4pt;z-index:-251658240;mso-position-horizontal-relative:page" coordorigin="561,-23" coordsize="10783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">
                <v:group id="Group 8" o:spid="_x0000_s1027" style="position:absolute;left:567;top:-17;width:10772;height:2" coordorigin="567,-17" coordsize="1077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9" o:spid="_x0000_s1028" style="position:absolute;left:567;top:-17;width:10772;height:2;visibility:visible;mso-wrap-style:square;v-text-anchor:top" coordsize="107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p6scAA&#10;AADaAAAADwAAAGRycy9kb3ducmV2LnhtbESPQYvCMBSE7wv+h/AEb2vqglKqUVRYUW9bvXh7NM+m&#10;2LyUJmr11xtB2OMwM98ws0Vna3Gj1leOFYyGCQjiwumKSwXHw+93CsIHZI21Y1LwIA+Lee9rhpl2&#10;d/6jWx5KESHsM1RgQmgyKX1hyKIfuoY4emfXWgxRtqXULd4j3NbyJ0km0mLFccFgQ2tDxSW/WgWb&#10;03OyN+lRVge3TEuXn1aJ3Sk16HfLKYhAXfgPf9pbrWAM7yvxBsj5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Lp6scAAAADaAAAADwAAAAAAAAAAAAAAAACYAgAAZHJzL2Rvd25y&#10;ZXYueG1sUEsFBgAAAAAEAAQA9QAAAIUDAAAAAA==&#10;" path="m,l10772,e" filled="f" strokeweight=".57pt">
                    <v:path arrowok="t" o:connecttype="custom" o:connectlocs="0,0;10772,0" o:connectangles="0,0"/>
                  </v:shape>
                </v:group>
                <v:group id="Group 6" o:spid="_x0000_s1029" style="position:absolute;left:567;top:39;width:10772;height:2" coordorigin="567,39" coordsize="1077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7" o:spid="_x0000_s1030" style="position:absolute;left:567;top:39;width:10772;height:2;visibility:visible;mso-wrap-style:square;v-text-anchor:top" coordsize="107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RBXcMA&#10;AADaAAAADwAAAGRycy9kb3ducmV2LnhtbESPwWrDMBBE74H8g9hCb4ncHlzjRglpoKXpLXYuuS3W&#10;VjK1VsZSYydfHxUKOQ4z84ZZbSbXiTMNofWs4GmZgSBuvG7ZKDjW74sCRIjIGjvPpOBCATbr+WyF&#10;pfYjH+hcRSMShEOJCmyMfSllaCw5DEvfEyfv2w8OY5KDkXrAMcFdJ5+zLJcOW04LFnvaWWp+ql+n&#10;4ON0zb9scZRt7beF8dXpLXN7pR4fpu0riEhTvIf/259awQv8XUk3QK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yRBXcMAAADaAAAADwAAAAAAAAAAAAAAAACYAgAAZHJzL2Rv&#10;d25yZXYueG1sUEsFBgAAAAAEAAQA9QAAAIgDAAAAAA==&#10;" path="m,l10772,e" filled="f" strokeweight=".57pt">
                    <v:path arrowok="t" o:connecttype="custom" o:connectlocs="0,0;10772,0" o:connectangles="0,0"/>
                  </v:shape>
                </v:group>
                <w10:wrap anchorx="page"/>
              </v:group>
            </w:pict>
          </mc:Fallback>
        </mc:AlternateContent>
      </w:r>
    </w:p>
    <w:p w:rsidR="00EF4AFD" w:rsidRPr="00122746" w:rsidRDefault="00122746" w:rsidP="00B70DCF">
      <w:pPr>
        <w:pStyle w:val="Textkrper"/>
        <w:spacing w:line="226" w:lineRule="exact"/>
        <w:rPr>
          <w:lang w:val="de-DE"/>
        </w:rPr>
      </w:pPr>
      <w:r w:rsidRPr="00122746">
        <w:rPr>
          <w:lang w:val="de-DE"/>
        </w:rPr>
        <w:t>Danke</w:t>
      </w:r>
      <w:r w:rsidRPr="00122746">
        <w:rPr>
          <w:spacing w:val="3"/>
          <w:lang w:val="de-DE"/>
        </w:rPr>
        <w:t xml:space="preserve"> </w:t>
      </w:r>
      <w:r w:rsidRPr="00122746">
        <w:rPr>
          <w:lang w:val="de-DE"/>
        </w:rPr>
        <w:t>für</w:t>
      </w:r>
      <w:r w:rsidRPr="00122746">
        <w:rPr>
          <w:spacing w:val="4"/>
          <w:lang w:val="de-DE"/>
        </w:rPr>
        <w:t xml:space="preserve"> </w:t>
      </w:r>
      <w:r w:rsidRPr="00122746">
        <w:rPr>
          <w:lang w:val="de-DE"/>
        </w:rPr>
        <w:t>Ihre</w:t>
      </w:r>
      <w:r w:rsidRPr="00122746">
        <w:rPr>
          <w:spacing w:val="4"/>
          <w:lang w:val="de-DE"/>
        </w:rPr>
        <w:t xml:space="preserve"> </w:t>
      </w:r>
      <w:r w:rsidRPr="00122746">
        <w:rPr>
          <w:lang w:val="de-DE"/>
        </w:rPr>
        <w:t>Mühe.</w:t>
      </w:r>
      <w:r w:rsidRPr="00122746">
        <w:rPr>
          <w:spacing w:val="4"/>
          <w:lang w:val="de-DE"/>
        </w:rPr>
        <w:t xml:space="preserve"> </w:t>
      </w:r>
      <w:r w:rsidRPr="00122746">
        <w:rPr>
          <w:lang w:val="de-DE"/>
        </w:rPr>
        <w:t>Bei</w:t>
      </w:r>
      <w:r w:rsidRPr="00122746">
        <w:rPr>
          <w:spacing w:val="4"/>
          <w:lang w:val="de-DE"/>
        </w:rPr>
        <w:t xml:space="preserve"> </w:t>
      </w:r>
      <w:r w:rsidRPr="00122746">
        <w:rPr>
          <w:lang w:val="de-DE"/>
        </w:rPr>
        <w:t>Fragen</w:t>
      </w:r>
      <w:r w:rsidRPr="00122746">
        <w:rPr>
          <w:spacing w:val="3"/>
          <w:lang w:val="de-DE"/>
        </w:rPr>
        <w:t xml:space="preserve"> </w:t>
      </w:r>
      <w:r w:rsidRPr="00122746">
        <w:rPr>
          <w:lang w:val="de-DE"/>
        </w:rPr>
        <w:t>oder</w:t>
      </w:r>
      <w:r w:rsidRPr="00122746">
        <w:rPr>
          <w:spacing w:val="4"/>
          <w:lang w:val="de-DE"/>
        </w:rPr>
        <w:t xml:space="preserve"> </w:t>
      </w:r>
      <w:r w:rsidRPr="00122746">
        <w:rPr>
          <w:lang w:val="de-DE"/>
        </w:rPr>
        <w:t>Anregungen</w:t>
      </w:r>
      <w:r w:rsidRPr="00122746">
        <w:rPr>
          <w:spacing w:val="4"/>
          <w:lang w:val="de-DE"/>
        </w:rPr>
        <w:t xml:space="preserve"> </w:t>
      </w:r>
      <w:r w:rsidRPr="00122746">
        <w:rPr>
          <w:lang w:val="de-DE"/>
        </w:rPr>
        <w:t>zum</w:t>
      </w:r>
      <w:r w:rsidRPr="00122746">
        <w:rPr>
          <w:spacing w:val="4"/>
          <w:lang w:val="de-DE"/>
        </w:rPr>
        <w:t xml:space="preserve"> </w:t>
      </w:r>
      <w:r w:rsidRPr="00122746">
        <w:rPr>
          <w:lang w:val="de-DE"/>
        </w:rPr>
        <w:t>Fragebogen</w:t>
      </w:r>
      <w:r w:rsidRPr="00122746">
        <w:rPr>
          <w:spacing w:val="4"/>
          <w:lang w:val="de-DE"/>
        </w:rPr>
        <w:t xml:space="preserve"> </w:t>
      </w:r>
      <w:proofErr w:type="spellStart"/>
      <w:r w:rsidRPr="00122746">
        <w:rPr>
          <w:lang w:val="de-DE"/>
        </w:rPr>
        <w:t>bzw</w:t>
      </w:r>
      <w:proofErr w:type="spellEnd"/>
      <w:r w:rsidRPr="00122746">
        <w:rPr>
          <w:spacing w:val="3"/>
          <w:lang w:val="de-DE"/>
        </w:rPr>
        <w:t xml:space="preserve"> </w:t>
      </w:r>
      <w:r w:rsidRPr="00122746">
        <w:rPr>
          <w:lang w:val="de-DE"/>
        </w:rPr>
        <w:t>zur</w:t>
      </w:r>
      <w:r w:rsidRPr="00122746">
        <w:rPr>
          <w:spacing w:val="4"/>
          <w:lang w:val="de-DE"/>
        </w:rPr>
        <w:t xml:space="preserve"> </w:t>
      </w:r>
      <w:r w:rsidRPr="00122746">
        <w:rPr>
          <w:lang w:val="de-DE"/>
        </w:rPr>
        <w:t>Studie</w:t>
      </w:r>
      <w:r w:rsidRPr="00122746">
        <w:rPr>
          <w:spacing w:val="4"/>
          <w:lang w:val="de-DE"/>
        </w:rPr>
        <w:t xml:space="preserve"> </w:t>
      </w:r>
      <w:r w:rsidRPr="00122746">
        <w:rPr>
          <w:lang w:val="de-DE"/>
        </w:rPr>
        <w:t>steht</w:t>
      </w:r>
      <w:r w:rsidRPr="00122746">
        <w:rPr>
          <w:spacing w:val="4"/>
          <w:lang w:val="de-DE"/>
        </w:rPr>
        <w:t xml:space="preserve"> </w:t>
      </w:r>
      <w:r w:rsidRPr="00122746">
        <w:rPr>
          <w:lang w:val="de-DE"/>
        </w:rPr>
        <w:t>Ihnen</w:t>
      </w:r>
      <w:r w:rsidRPr="00122746">
        <w:rPr>
          <w:spacing w:val="4"/>
          <w:lang w:val="de-DE"/>
        </w:rPr>
        <w:t xml:space="preserve"> </w:t>
      </w:r>
      <w:r w:rsidRPr="00122746">
        <w:rPr>
          <w:lang w:val="de-DE"/>
        </w:rPr>
        <w:t>Wolf</w:t>
      </w:r>
      <w:r w:rsidRPr="00122746">
        <w:rPr>
          <w:spacing w:val="3"/>
          <w:lang w:val="de-DE"/>
        </w:rPr>
        <w:t xml:space="preserve"> </w:t>
      </w:r>
      <w:r w:rsidRPr="00122746">
        <w:rPr>
          <w:lang w:val="de-DE"/>
        </w:rPr>
        <w:t xml:space="preserve">Hautz </w:t>
      </w:r>
      <w:hyperlink r:id="rId5">
        <w:r w:rsidRPr="00122746">
          <w:rPr>
            <w:lang w:val="de-DE"/>
          </w:rPr>
          <w:t>(wolf.hautz@insel.ch,</w:t>
        </w:r>
        <w:r w:rsidRPr="00122746">
          <w:rPr>
            <w:spacing w:val="20"/>
            <w:lang w:val="de-DE"/>
          </w:rPr>
          <w:t xml:space="preserve"> </w:t>
        </w:r>
      </w:hyperlink>
      <w:r w:rsidRPr="00122746">
        <w:rPr>
          <w:lang w:val="de-DE"/>
        </w:rPr>
        <w:t>Sucher</w:t>
      </w:r>
      <w:r w:rsidRPr="00122746">
        <w:rPr>
          <w:spacing w:val="21"/>
          <w:lang w:val="de-DE"/>
        </w:rPr>
        <w:t xml:space="preserve"> </w:t>
      </w:r>
      <w:r w:rsidRPr="00122746">
        <w:rPr>
          <w:lang w:val="de-DE"/>
        </w:rPr>
        <w:t>7879),</w:t>
      </w:r>
      <w:r w:rsidRPr="00122746">
        <w:rPr>
          <w:spacing w:val="20"/>
          <w:lang w:val="de-DE"/>
        </w:rPr>
        <w:t xml:space="preserve"> </w:t>
      </w:r>
      <w:r w:rsidRPr="00122746">
        <w:rPr>
          <w:lang w:val="de-DE"/>
        </w:rPr>
        <w:t>stellvertretend</w:t>
      </w:r>
      <w:r w:rsidRPr="00122746">
        <w:rPr>
          <w:spacing w:val="21"/>
          <w:lang w:val="de-DE"/>
        </w:rPr>
        <w:t xml:space="preserve"> </w:t>
      </w:r>
      <w:r w:rsidRPr="00122746">
        <w:rPr>
          <w:lang w:val="de-DE"/>
        </w:rPr>
        <w:t>für</w:t>
      </w:r>
      <w:r w:rsidRPr="00122746">
        <w:rPr>
          <w:spacing w:val="20"/>
          <w:lang w:val="de-DE"/>
        </w:rPr>
        <w:t xml:space="preserve"> </w:t>
      </w:r>
      <w:r w:rsidRPr="00122746">
        <w:rPr>
          <w:lang w:val="de-DE"/>
        </w:rPr>
        <w:t>das</w:t>
      </w:r>
      <w:r w:rsidRPr="00122746">
        <w:rPr>
          <w:spacing w:val="21"/>
          <w:lang w:val="de-DE"/>
        </w:rPr>
        <w:t xml:space="preserve"> </w:t>
      </w:r>
      <w:r w:rsidRPr="00122746">
        <w:rPr>
          <w:lang w:val="de-DE"/>
        </w:rPr>
        <w:t>Studienteam</w:t>
      </w:r>
      <w:r w:rsidRPr="00122746">
        <w:rPr>
          <w:spacing w:val="20"/>
          <w:lang w:val="de-DE"/>
        </w:rPr>
        <w:t xml:space="preserve"> </w:t>
      </w:r>
      <w:r w:rsidRPr="00122746">
        <w:rPr>
          <w:lang w:val="de-DE"/>
        </w:rPr>
        <w:t>jederzeit</w:t>
      </w:r>
      <w:r w:rsidRPr="00122746">
        <w:rPr>
          <w:spacing w:val="21"/>
          <w:lang w:val="de-DE"/>
        </w:rPr>
        <w:t xml:space="preserve"> </w:t>
      </w:r>
      <w:r w:rsidRPr="00122746">
        <w:rPr>
          <w:lang w:val="de-DE"/>
        </w:rPr>
        <w:t>zur</w:t>
      </w:r>
      <w:r w:rsidRPr="00122746">
        <w:rPr>
          <w:spacing w:val="21"/>
          <w:lang w:val="de-DE"/>
        </w:rPr>
        <w:t xml:space="preserve"> </w:t>
      </w:r>
      <w:r w:rsidRPr="00122746">
        <w:rPr>
          <w:lang w:val="de-DE"/>
        </w:rPr>
        <w:t>Verfügung.</w:t>
      </w:r>
    </w:p>
    <w:p w:rsidR="00EF4AFD" w:rsidRPr="00122746" w:rsidRDefault="00122746" w:rsidP="00032D48">
      <w:pPr>
        <w:pStyle w:val="Textkrper"/>
        <w:rPr>
          <w:rFonts w:cs="Arial"/>
          <w:sz w:val="16"/>
          <w:szCs w:val="16"/>
          <w:lang w:val="de-DE"/>
        </w:rPr>
      </w:pPr>
      <w:r w:rsidRPr="00122746">
        <w:rPr>
          <w:w w:val="105"/>
          <w:lang w:val="de-DE"/>
        </w:rPr>
        <w:t>Vielen</w:t>
      </w:r>
      <w:r w:rsidRPr="00122746">
        <w:rPr>
          <w:spacing w:val="-19"/>
          <w:w w:val="105"/>
          <w:lang w:val="de-DE"/>
        </w:rPr>
        <w:t xml:space="preserve"> </w:t>
      </w:r>
      <w:r w:rsidRPr="00122746">
        <w:rPr>
          <w:w w:val="105"/>
          <w:lang w:val="de-DE"/>
        </w:rPr>
        <w:t>Dank</w:t>
      </w:r>
      <w:r w:rsidRPr="00122746">
        <w:rPr>
          <w:spacing w:val="-18"/>
          <w:w w:val="105"/>
          <w:lang w:val="de-DE"/>
        </w:rPr>
        <w:t xml:space="preserve"> </w:t>
      </w:r>
      <w:r w:rsidRPr="00122746">
        <w:rPr>
          <w:w w:val="105"/>
          <w:lang w:val="de-DE"/>
        </w:rPr>
        <w:t>für</w:t>
      </w:r>
      <w:r w:rsidRPr="00122746">
        <w:rPr>
          <w:spacing w:val="-18"/>
          <w:w w:val="105"/>
          <w:lang w:val="de-DE"/>
        </w:rPr>
        <w:t xml:space="preserve"> </w:t>
      </w:r>
      <w:r w:rsidRPr="00122746">
        <w:rPr>
          <w:w w:val="105"/>
          <w:lang w:val="de-DE"/>
        </w:rPr>
        <w:t>Ihre</w:t>
      </w:r>
      <w:r w:rsidRPr="00122746">
        <w:rPr>
          <w:spacing w:val="-18"/>
          <w:w w:val="105"/>
          <w:lang w:val="de-DE"/>
        </w:rPr>
        <w:t xml:space="preserve"> </w:t>
      </w:r>
      <w:r w:rsidRPr="00122746">
        <w:rPr>
          <w:w w:val="105"/>
          <w:lang w:val="de-DE"/>
        </w:rPr>
        <w:t>Mitarbeit.</w:t>
      </w:r>
      <w:bookmarkStart w:id="0" w:name="_GoBack"/>
      <w:bookmarkEnd w:id="0"/>
    </w:p>
    <w:sectPr w:rsidR="00EF4AFD" w:rsidRPr="00122746">
      <w:type w:val="continuous"/>
      <w:pgSz w:w="11906" w:h="16840"/>
      <w:pgMar w:top="0" w:right="46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AFD"/>
    <w:rsid w:val="00032D48"/>
    <w:rsid w:val="00052FA4"/>
    <w:rsid w:val="00106A25"/>
    <w:rsid w:val="00122746"/>
    <w:rsid w:val="002109B3"/>
    <w:rsid w:val="003412E7"/>
    <w:rsid w:val="006030A6"/>
    <w:rsid w:val="009455D2"/>
    <w:rsid w:val="00B70DCF"/>
    <w:rsid w:val="00E704BE"/>
    <w:rsid w:val="00EF4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9"/>
      <w:ind w:left="623"/>
      <w:outlineLvl w:val="0"/>
    </w:pPr>
    <w:rPr>
      <w:rFonts w:ascii="Arial" w:eastAsia="Arial" w:hAnsi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623"/>
    </w:pPr>
    <w:rPr>
      <w:rFonts w:ascii="Arial" w:eastAsia="Arial" w:hAnsi="Arial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9"/>
      <w:ind w:left="623"/>
      <w:outlineLvl w:val="0"/>
    </w:pPr>
    <w:rPr>
      <w:rFonts w:ascii="Arial" w:eastAsia="Arial" w:hAnsi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623"/>
    </w:pPr>
    <w:rPr>
      <w:rFonts w:ascii="Arial" w:eastAsia="Arial" w:hAnsi="Arial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(wolf.hautz@insel.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1E678233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Charite Universitaetsmedizin Berlin</Company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Hautz, Wolf</dc:creator>
  <cp:lastModifiedBy>Hautz, Wolf</cp:lastModifiedBy>
  <cp:revision>3</cp:revision>
  <cp:lastPrinted>2015-08-10T07:30:00Z</cp:lastPrinted>
  <dcterms:created xsi:type="dcterms:W3CDTF">2017-12-20T10:59:00Z</dcterms:created>
  <dcterms:modified xsi:type="dcterms:W3CDTF">2018-01-15T20:07:00Z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2015-07-07T00:00:00Z</vt:filetime>
  </property>
  <property fmtid="{D5CDD505-2E9C-101B-9397-08002B2CF9AE}" pid="3" name="LastSaved">
    <vt:filetime>2015-07-07T00:00:00Z</vt:filetime>
  </property>
</Properties>
</file>