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F1" w:rsidRDefault="00F36417">
      <w:bookmarkStart w:id="0" w:name="_GoBack"/>
      <w:r>
        <w:rPr>
          <w:noProof/>
          <w:lang w:val="nl-NL" w:eastAsia="nl-NL"/>
        </w:rPr>
        <w:drawing>
          <wp:inline distT="0" distB="0" distL="0" distR="0" wp14:anchorId="239E542A" wp14:editId="500D95B5">
            <wp:extent cx="6620400" cy="5824800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904" t="3887" r="27833" b="8109"/>
                    <a:stretch/>
                  </pic:blipFill>
                  <pic:spPr bwMode="auto">
                    <a:xfrm>
                      <a:off x="0" y="0"/>
                      <a:ext cx="6620400" cy="582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C59F1" w:rsidSect="00390C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CA"/>
    <w:rsid w:val="000E098F"/>
    <w:rsid w:val="00390CCA"/>
    <w:rsid w:val="00432419"/>
    <w:rsid w:val="006C59F1"/>
    <w:rsid w:val="00CE6230"/>
    <w:rsid w:val="00E00B7E"/>
    <w:rsid w:val="00F3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AEA9-7102-4B57-98B4-3B528271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7CF36A3F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Wanders-2, J.O.P.</dc:creator>
  <cp:lastModifiedBy>Wanders-2, J.O.P.</cp:lastModifiedBy>
  <cp:revision>3</cp:revision>
  <dcterms:created xsi:type="dcterms:W3CDTF">2017-04-14T17:52:00Z</dcterms:created>
  <dcterms:modified xsi:type="dcterms:W3CDTF">2017-04-14T17:53:00Z</dcterms:modified>
</cp:coreProperties>
</file>