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635" w:rsidRDefault="00373635" w:rsidP="00991856">
      <w:pPr>
        <w:rPr>
          <w:b/>
          <w:lang w:val="en-US"/>
        </w:rPr>
      </w:pPr>
      <w:bookmarkStart w:id="0" w:name="OLE_LINK102"/>
      <w:bookmarkStart w:id="1" w:name="_GoBack"/>
      <w:bookmarkEnd w:id="1"/>
      <w:r w:rsidRPr="002A2C1A">
        <w:rPr>
          <w:b/>
          <w:lang w:val="en-US"/>
        </w:rPr>
        <w:t xml:space="preserve">Additional </w:t>
      </w:r>
      <w:r w:rsidR="000B5D3A">
        <w:rPr>
          <w:b/>
          <w:lang w:val="en-US"/>
        </w:rPr>
        <w:t xml:space="preserve">File 5 </w:t>
      </w:r>
      <w:r w:rsidRPr="002A2C1A">
        <w:rPr>
          <w:b/>
          <w:lang w:val="en-US"/>
        </w:rPr>
        <w:t>T</w:t>
      </w:r>
      <w:r w:rsidRPr="007F4903">
        <w:rPr>
          <w:b/>
          <w:lang w:val="en-US"/>
        </w:rPr>
        <w:t xml:space="preserve">able </w:t>
      </w:r>
      <w:r w:rsidR="000B5D3A">
        <w:rPr>
          <w:b/>
          <w:lang w:val="en-US"/>
        </w:rPr>
        <w:t>S</w:t>
      </w:r>
      <w:r w:rsidRPr="007F4903">
        <w:rPr>
          <w:b/>
          <w:lang w:val="en-US"/>
        </w:rPr>
        <w:t>5.</w:t>
      </w:r>
      <w:r w:rsidR="00150572">
        <w:rPr>
          <w:b/>
          <w:lang w:val="en-US"/>
        </w:rPr>
        <w:t xml:space="preserve"> </w:t>
      </w:r>
      <w:r w:rsidR="00991856" w:rsidRPr="002A2C1A">
        <w:rPr>
          <w:b/>
          <w:lang w:val="en-US"/>
        </w:rPr>
        <w:t xml:space="preserve">Additional results from the serial DTC analyses on samples presented in Figure 3B and 3C </w:t>
      </w:r>
      <w:r w:rsidR="00A742D3">
        <w:rPr>
          <w:b/>
          <w:lang w:val="en-US"/>
        </w:rPr>
        <w:t>(in the same order)</w:t>
      </w:r>
    </w:p>
    <w:p w:rsidR="00150572" w:rsidRPr="002A2C1A" w:rsidRDefault="00150572" w:rsidP="00991856">
      <w:pPr>
        <w:rPr>
          <w:b/>
          <w:lang w:val="en-US"/>
        </w:rPr>
      </w:pPr>
    </w:p>
    <w:tbl>
      <w:tblPr>
        <w:tblW w:w="14290" w:type="dxa"/>
        <w:tblInd w:w="-134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091"/>
        <w:gridCol w:w="1144"/>
        <w:gridCol w:w="1186"/>
        <w:gridCol w:w="1525"/>
        <w:gridCol w:w="1204"/>
        <w:gridCol w:w="1164"/>
        <w:gridCol w:w="1189"/>
        <w:gridCol w:w="1143"/>
        <w:gridCol w:w="1155"/>
        <w:gridCol w:w="1143"/>
        <w:gridCol w:w="1173"/>
        <w:gridCol w:w="1173"/>
      </w:tblGrid>
      <w:tr w:rsidR="00A742D3" w:rsidRPr="009D4DDB" w:rsidTr="00385A45">
        <w:trPr>
          <w:trHeight w:val="584"/>
        </w:trPr>
        <w:tc>
          <w:tcPr>
            <w:tcW w:w="10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val="en-US" w:eastAsia="nb-NO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651368" w:rsidP="002E2215">
            <w:pPr>
              <w:rPr>
                <w:rFonts w:ascii="Arial" w:hAnsi="Arial" w:cs="Arial"/>
                <w:sz w:val="36"/>
                <w:szCs w:val="36"/>
                <w:lang w:val="en-US" w:eastAsia="nb-NO"/>
              </w:rPr>
            </w:pPr>
            <w:r>
              <w:rPr>
                <w:lang w:val="en-US"/>
              </w:rPr>
              <w:t>Patient ID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val="en-US" w:eastAsia="nb-NO"/>
              </w:rPr>
            </w:pPr>
            <w:r w:rsidRPr="004F588F">
              <w:rPr>
                <w:rFonts w:cs="Arial"/>
                <w:b/>
                <w:bCs/>
                <w:color w:val="000000" w:themeColor="dark1"/>
                <w:kern w:val="24"/>
                <w:sz w:val="18"/>
                <w:szCs w:val="18"/>
                <w:lang w:val="en-US" w:eastAsia="nb-NO"/>
              </w:rPr>
              <w:t xml:space="preserve">Time after last BM (months) to </w:t>
            </w:r>
            <w:proofErr w:type="spellStart"/>
            <w:r w:rsidRPr="004F588F">
              <w:rPr>
                <w:rFonts w:cs="Arial"/>
                <w:b/>
                <w:bCs/>
                <w:color w:val="000000" w:themeColor="dark1"/>
                <w:kern w:val="24"/>
                <w:sz w:val="18"/>
                <w:szCs w:val="18"/>
                <w:lang w:val="en-US" w:eastAsia="nb-NO"/>
              </w:rPr>
              <w:t>BrCa</w:t>
            </w:r>
            <w:proofErr w:type="spellEnd"/>
            <w:r w:rsidRPr="004F588F">
              <w:rPr>
                <w:rFonts w:cs="Arial"/>
                <w:b/>
                <w:bCs/>
                <w:color w:val="000000" w:themeColor="dark1"/>
                <w:kern w:val="24"/>
                <w:sz w:val="18"/>
                <w:szCs w:val="18"/>
                <w:lang w:val="en-US" w:eastAsia="nb-NO"/>
              </w:rPr>
              <w:t xml:space="preserve"> event or last FU 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150572" w:rsidRDefault="00A742D3" w:rsidP="002E2215">
            <w:pPr>
              <w:rPr>
                <w:rFonts w:ascii="Arial" w:hAnsi="Arial" w:cs="Arial"/>
                <w:sz w:val="36"/>
                <w:szCs w:val="36"/>
                <w:lang w:val="en-US" w:eastAsia="nb-NO"/>
              </w:rPr>
            </w:pPr>
            <w:r w:rsidRPr="00150572">
              <w:rPr>
                <w:rFonts w:cs="Arial"/>
                <w:b/>
                <w:bCs/>
                <w:color w:val="000000" w:themeColor="dark1"/>
                <w:kern w:val="24"/>
                <w:sz w:val="18"/>
                <w:szCs w:val="18"/>
                <w:lang w:val="en-US" w:eastAsia="nb-NO"/>
              </w:rPr>
              <w:t>Metastasis/</w:t>
            </w:r>
            <w:proofErr w:type="spellStart"/>
            <w:r w:rsidRPr="00150572">
              <w:rPr>
                <w:rFonts w:cs="Arial"/>
                <w:b/>
                <w:bCs/>
                <w:color w:val="000000" w:themeColor="dark1"/>
                <w:kern w:val="24"/>
                <w:sz w:val="18"/>
                <w:szCs w:val="18"/>
                <w:lang w:val="en-US" w:eastAsia="nb-NO"/>
              </w:rPr>
              <w:t>BrCa</w:t>
            </w:r>
            <w:proofErr w:type="spellEnd"/>
            <w:r w:rsidRPr="00150572">
              <w:rPr>
                <w:rFonts w:cs="Arial"/>
                <w:b/>
                <w:bCs/>
                <w:color w:val="000000" w:themeColor="dark1"/>
                <w:kern w:val="24"/>
                <w:sz w:val="18"/>
                <w:szCs w:val="18"/>
                <w:lang w:val="en-US" w:eastAsia="nb-NO"/>
              </w:rPr>
              <w:t xml:space="preserve"> death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150572" w:rsidRDefault="00A742D3" w:rsidP="002E2215">
            <w:pPr>
              <w:rPr>
                <w:rFonts w:ascii="Arial" w:hAnsi="Arial" w:cs="Arial"/>
                <w:sz w:val="36"/>
                <w:szCs w:val="36"/>
                <w:lang w:val="en-US" w:eastAsia="nb-NO"/>
              </w:rPr>
            </w:pPr>
            <w:r w:rsidRPr="00150572">
              <w:rPr>
                <w:rFonts w:cs="Arial"/>
                <w:b/>
                <w:bCs/>
                <w:color w:val="000000" w:themeColor="dark1"/>
                <w:kern w:val="24"/>
                <w:sz w:val="18"/>
                <w:szCs w:val="18"/>
                <w:lang w:val="en-US" w:eastAsia="nb-NO"/>
              </w:rPr>
              <w:t>Metastasis before last BM</w:t>
            </w: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150572">
              <w:rPr>
                <w:rFonts w:cs="Arial"/>
                <w:b/>
                <w:bCs/>
                <w:color w:val="000000" w:themeColor="dark1"/>
                <w:kern w:val="24"/>
                <w:sz w:val="18"/>
                <w:szCs w:val="18"/>
                <w:lang w:val="en-US" w:eastAsia="nb-NO"/>
              </w:rPr>
              <w:t>Chemo after l</w:t>
            </w:r>
            <w:r w:rsidRPr="004F588F">
              <w:rPr>
                <w:rFonts w:cs="Arial"/>
                <w:b/>
                <w:bCs/>
                <w:color w:val="000000" w:themeColor="dark1"/>
                <w:kern w:val="24"/>
                <w:sz w:val="18"/>
                <w:szCs w:val="18"/>
                <w:lang w:eastAsia="nb-NO"/>
              </w:rPr>
              <w:t>ast BM</w:t>
            </w: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b/>
                <w:bCs/>
                <w:color w:val="000000" w:themeColor="dark1"/>
                <w:kern w:val="24"/>
                <w:sz w:val="18"/>
                <w:szCs w:val="18"/>
                <w:lang w:eastAsia="nb-NO"/>
              </w:rPr>
              <w:t>% NR2F1</w:t>
            </w:r>
            <w:proofErr w:type="spellStart"/>
            <w:r w:rsidRPr="004F588F">
              <w:rPr>
                <w:rFonts w:cs="Arial"/>
                <w:b/>
                <w:bCs/>
                <w:color w:val="000000" w:themeColor="dark1"/>
                <w:kern w:val="24"/>
                <w:position w:val="5"/>
                <w:sz w:val="18"/>
                <w:szCs w:val="18"/>
                <w:vertAlign w:val="superscript"/>
                <w:lang w:eastAsia="nb-NO"/>
              </w:rPr>
              <w:t>high</w:t>
            </w:r>
            <w:proofErr w:type="spellEnd"/>
            <w:r w:rsidRPr="004F588F">
              <w:rPr>
                <w:rFonts w:cs="Arial"/>
                <w:b/>
                <w:bCs/>
                <w:color w:val="000000" w:themeColor="dark1"/>
                <w:kern w:val="24"/>
                <w:sz w:val="18"/>
                <w:szCs w:val="18"/>
                <w:lang w:eastAsia="nb-NO"/>
              </w:rPr>
              <w:t xml:space="preserve"> </w:t>
            </w:r>
            <w:proofErr w:type="spellStart"/>
            <w:r w:rsidRPr="004F588F">
              <w:rPr>
                <w:rFonts w:cs="Arial"/>
                <w:b/>
                <w:bCs/>
                <w:color w:val="000000" w:themeColor="dark1"/>
                <w:kern w:val="24"/>
                <w:sz w:val="18"/>
                <w:szCs w:val="18"/>
                <w:lang w:eastAsia="nb-NO"/>
              </w:rPr>
              <w:t>DTCs</w:t>
            </w:r>
            <w:proofErr w:type="spellEnd"/>
          </w:p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b/>
                <w:bCs/>
                <w:color w:val="000000" w:themeColor="dark1"/>
                <w:kern w:val="24"/>
                <w:sz w:val="18"/>
                <w:szCs w:val="18"/>
                <w:lang w:eastAsia="nb-NO"/>
              </w:rPr>
              <w:t>(last BM)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val="en-US" w:eastAsia="nb-NO"/>
              </w:rPr>
            </w:pPr>
            <w:r w:rsidRPr="004F588F">
              <w:rPr>
                <w:rFonts w:cs="Arial"/>
                <w:b/>
                <w:bCs/>
                <w:color w:val="000000" w:themeColor="dark1"/>
                <w:kern w:val="24"/>
                <w:sz w:val="18"/>
                <w:szCs w:val="18"/>
                <w:lang w:val="en-US" w:eastAsia="nb-NO"/>
              </w:rPr>
              <w:t xml:space="preserve">% Ki67 </w:t>
            </w:r>
            <w:proofErr w:type="spellStart"/>
            <w:r w:rsidRPr="004F588F">
              <w:rPr>
                <w:rFonts w:cs="Arial"/>
                <w:b/>
                <w:bCs/>
                <w:color w:val="000000" w:themeColor="dark1"/>
                <w:kern w:val="24"/>
                <w:sz w:val="18"/>
                <w:szCs w:val="18"/>
                <w:lang w:val="en-US" w:eastAsia="nb-NO"/>
              </w:rPr>
              <w:t>pos</w:t>
            </w:r>
            <w:proofErr w:type="spellEnd"/>
            <w:r w:rsidRPr="004F588F">
              <w:rPr>
                <w:rFonts w:cs="Arial"/>
                <w:b/>
                <w:bCs/>
                <w:color w:val="000000" w:themeColor="dark1"/>
                <w:kern w:val="24"/>
                <w:sz w:val="18"/>
                <w:szCs w:val="18"/>
                <w:lang w:val="en-US" w:eastAsia="nb-NO"/>
              </w:rPr>
              <w:t xml:space="preserve"> DTCs</w:t>
            </w:r>
          </w:p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val="en-US" w:eastAsia="nb-NO"/>
              </w:rPr>
            </w:pPr>
            <w:r w:rsidRPr="004F588F">
              <w:rPr>
                <w:rFonts w:cs="Arial"/>
                <w:b/>
                <w:bCs/>
                <w:color w:val="000000" w:themeColor="dark1"/>
                <w:kern w:val="24"/>
                <w:sz w:val="18"/>
                <w:szCs w:val="18"/>
                <w:lang w:val="en-US" w:eastAsia="nb-NO"/>
              </w:rPr>
              <w:t>(last BM)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val="en-US" w:eastAsia="nb-NO"/>
              </w:rPr>
            </w:pPr>
            <w:r w:rsidRPr="004F588F">
              <w:rPr>
                <w:rFonts w:cs="Arial"/>
                <w:b/>
                <w:bCs/>
                <w:color w:val="000000" w:themeColor="dark1"/>
                <w:kern w:val="24"/>
                <w:sz w:val="18"/>
                <w:szCs w:val="18"/>
                <w:lang w:val="en-US" w:eastAsia="nb-NO"/>
              </w:rPr>
              <w:t xml:space="preserve"># of DIF </w:t>
            </w:r>
            <w:proofErr w:type="spellStart"/>
            <w:r w:rsidRPr="004F588F">
              <w:rPr>
                <w:rFonts w:cs="Arial"/>
                <w:b/>
                <w:bCs/>
                <w:color w:val="000000" w:themeColor="dark1"/>
                <w:kern w:val="24"/>
                <w:sz w:val="18"/>
                <w:szCs w:val="18"/>
                <w:lang w:val="en-US" w:eastAsia="nb-NO"/>
              </w:rPr>
              <w:t>pos</w:t>
            </w:r>
            <w:proofErr w:type="spellEnd"/>
            <w:r w:rsidRPr="004F588F">
              <w:rPr>
                <w:rFonts w:cs="Arial"/>
                <w:b/>
                <w:bCs/>
                <w:color w:val="000000" w:themeColor="dark1"/>
                <w:kern w:val="24"/>
                <w:sz w:val="18"/>
                <w:szCs w:val="18"/>
                <w:lang w:val="en-US" w:eastAsia="nb-NO"/>
              </w:rPr>
              <w:t xml:space="preserve"> DTCs </w:t>
            </w:r>
            <w:r w:rsidRPr="004F588F">
              <w:rPr>
                <w:rFonts w:cs="Arial"/>
                <w:b/>
                <w:bCs/>
                <w:color w:val="000000" w:themeColor="dark1"/>
                <w:kern w:val="24"/>
                <w:sz w:val="18"/>
                <w:szCs w:val="18"/>
                <w:lang w:val="en-US" w:eastAsia="nb-NO"/>
              </w:rPr>
              <w:br/>
              <w:t>(last BM)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val="en-US" w:eastAsia="nb-NO"/>
              </w:rPr>
            </w:pPr>
            <w:r w:rsidRPr="004F588F">
              <w:rPr>
                <w:rFonts w:cs="Arial"/>
                <w:b/>
                <w:bCs/>
                <w:color w:val="000000" w:themeColor="dark1"/>
                <w:kern w:val="24"/>
                <w:sz w:val="18"/>
                <w:szCs w:val="18"/>
                <w:lang w:val="en-US" w:eastAsia="nb-NO"/>
              </w:rPr>
              <w:t xml:space="preserve"># of DIF </w:t>
            </w:r>
            <w:proofErr w:type="spellStart"/>
            <w:r w:rsidRPr="004F588F">
              <w:rPr>
                <w:rFonts w:cs="Arial"/>
                <w:b/>
                <w:bCs/>
                <w:color w:val="000000" w:themeColor="dark1"/>
                <w:kern w:val="24"/>
                <w:sz w:val="18"/>
                <w:szCs w:val="18"/>
                <w:lang w:val="en-US" w:eastAsia="nb-NO"/>
              </w:rPr>
              <w:t>pos</w:t>
            </w:r>
            <w:proofErr w:type="spellEnd"/>
            <w:r w:rsidRPr="004F588F">
              <w:rPr>
                <w:rFonts w:cs="Arial"/>
                <w:b/>
                <w:bCs/>
                <w:color w:val="000000" w:themeColor="dark1"/>
                <w:kern w:val="24"/>
                <w:sz w:val="18"/>
                <w:szCs w:val="18"/>
                <w:lang w:val="en-US" w:eastAsia="nb-NO"/>
              </w:rPr>
              <w:t xml:space="preserve"> DTCs</w:t>
            </w:r>
          </w:p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val="en-US" w:eastAsia="nb-NO"/>
              </w:rPr>
            </w:pPr>
            <w:r w:rsidRPr="004F588F">
              <w:rPr>
                <w:rFonts w:cs="Arial"/>
                <w:b/>
                <w:bCs/>
                <w:color w:val="000000" w:themeColor="dark1"/>
                <w:kern w:val="24"/>
                <w:sz w:val="18"/>
                <w:szCs w:val="18"/>
                <w:lang w:val="en-US" w:eastAsia="nb-NO"/>
              </w:rPr>
              <w:t>(first BM)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val="en-US" w:eastAsia="nb-NO"/>
              </w:rPr>
            </w:pPr>
            <w:r w:rsidRPr="004F588F">
              <w:rPr>
                <w:rFonts w:cs="Arial"/>
                <w:b/>
                <w:bCs/>
                <w:color w:val="000000" w:themeColor="dark1"/>
                <w:kern w:val="24"/>
                <w:sz w:val="18"/>
                <w:szCs w:val="18"/>
                <w:lang w:val="en-US" w:eastAsia="nb-NO"/>
              </w:rPr>
              <w:t># of DTCs by original analysis</w:t>
            </w:r>
          </w:p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val="en-US" w:eastAsia="nb-NO"/>
              </w:rPr>
            </w:pPr>
            <w:r w:rsidRPr="004F588F">
              <w:rPr>
                <w:rFonts w:cs="Arial"/>
                <w:b/>
                <w:bCs/>
                <w:color w:val="000000" w:themeColor="dark1"/>
                <w:kern w:val="24"/>
                <w:sz w:val="18"/>
                <w:szCs w:val="18"/>
                <w:lang w:val="en-US" w:eastAsia="nb-NO"/>
              </w:rPr>
              <w:t>(last BM)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CE6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val="en-US" w:eastAsia="nb-NO"/>
              </w:rPr>
            </w:pPr>
            <w:r w:rsidRPr="004F588F">
              <w:rPr>
                <w:rFonts w:cs="Arial"/>
                <w:b/>
                <w:bCs/>
                <w:color w:val="000000" w:themeColor="dark1"/>
                <w:kern w:val="24"/>
                <w:sz w:val="18"/>
                <w:szCs w:val="18"/>
                <w:lang w:val="en-US" w:eastAsia="nb-NO"/>
              </w:rPr>
              <w:t xml:space="preserve"># of DTCs by original analysis (first BM) </w:t>
            </w:r>
          </w:p>
        </w:tc>
      </w:tr>
      <w:tr w:rsidR="00A742D3" w:rsidRPr="004F588F" w:rsidTr="00150572">
        <w:trPr>
          <w:trHeight w:val="275"/>
        </w:trPr>
        <w:tc>
          <w:tcPr>
            <w:tcW w:w="10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2F2F2"/>
            <w:vAlign w:val="center"/>
          </w:tcPr>
          <w:p w:rsidR="00A742D3" w:rsidRPr="004F588F" w:rsidRDefault="00A742D3" w:rsidP="00A742D3">
            <w:pPr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</w:pPr>
            <w:r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Fig 3 A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5B50C1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69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15.10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proofErr w:type="spellStart"/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Yes</w:t>
            </w:r>
            <w:proofErr w:type="spellEnd"/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proofErr w:type="spellStart"/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Yes</w:t>
            </w:r>
            <w:proofErr w:type="spellEnd"/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65.4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52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46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12</w:t>
            </w:r>
          </w:p>
        </w:tc>
      </w:tr>
      <w:tr w:rsidR="00A742D3" w:rsidRPr="004F588F" w:rsidTr="00150572">
        <w:trPr>
          <w:trHeight w:val="239"/>
        </w:trPr>
        <w:tc>
          <w:tcPr>
            <w:tcW w:w="109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:rsidR="00A742D3" w:rsidRPr="004F588F" w:rsidRDefault="00A742D3" w:rsidP="002E2215">
            <w:pPr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5B50C1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36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25.33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proofErr w:type="spellStart"/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Yes</w:t>
            </w:r>
            <w:proofErr w:type="spellEnd"/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50.0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50.0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3</w:t>
            </w:r>
          </w:p>
        </w:tc>
      </w:tr>
      <w:tr w:rsidR="00A742D3" w:rsidRPr="004F588F" w:rsidTr="00150572">
        <w:trPr>
          <w:trHeight w:val="273"/>
        </w:trPr>
        <w:tc>
          <w:tcPr>
            <w:tcW w:w="109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:rsidR="00A742D3" w:rsidRPr="004F588F" w:rsidRDefault="00A742D3" w:rsidP="002E2215">
            <w:pPr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5B50C1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35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NA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proofErr w:type="spellStart"/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Yes</w:t>
            </w:r>
            <w:proofErr w:type="spellEnd"/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proofErr w:type="spellStart"/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Yes</w:t>
            </w:r>
            <w:proofErr w:type="spellEnd"/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14.3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25.0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7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19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8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221</w:t>
            </w:r>
          </w:p>
        </w:tc>
      </w:tr>
      <w:tr w:rsidR="00A742D3" w:rsidRPr="004F588F" w:rsidTr="00150572">
        <w:trPr>
          <w:trHeight w:val="20"/>
        </w:trPr>
        <w:tc>
          <w:tcPr>
            <w:tcW w:w="109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:rsidR="00A742D3" w:rsidRPr="004F588F" w:rsidRDefault="00A742D3" w:rsidP="002E2215">
            <w:pPr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5B50C1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60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1.84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proofErr w:type="spellStart"/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Yes</w:t>
            </w:r>
            <w:proofErr w:type="spellEnd"/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26.2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1000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54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1000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476</w:t>
            </w:r>
          </w:p>
        </w:tc>
      </w:tr>
      <w:tr w:rsidR="00A742D3" w:rsidRPr="004F588F" w:rsidTr="00150572">
        <w:trPr>
          <w:trHeight w:val="157"/>
        </w:trPr>
        <w:tc>
          <w:tcPr>
            <w:tcW w:w="1091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2F2F2"/>
          </w:tcPr>
          <w:p w:rsidR="00A742D3" w:rsidRPr="004F588F" w:rsidRDefault="00A742D3" w:rsidP="002E2215">
            <w:pPr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5B50C1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27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5.69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proofErr w:type="spellStart"/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Yes</w:t>
            </w:r>
            <w:proofErr w:type="spellEnd"/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ND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10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5</w:t>
            </w:r>
          </w:p>
        </w:tc>
      </w:tr>
      <w:tr w:rsidR="00A742D3" w:rsidRPr="004F588F" w:rsidTr="00150572">
        <w:trPr>
          <w:trHeight w:val="205"/>
        </w:trPr>
        <w:tc>
          <w:tcPr>
            <w:tcW w:w="10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</w:tcPr>
          <w:p w:rsidR="00A742D3" w:rsidRPr="004F588F" w:rsidRDefault="00A742D3" w:rsidP="002E2215">
            <w:pPr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5B50C1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4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7.50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proofErr w:type="spellStart"/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Yes</w:t>
            </w:r>
            <w:proofErr w:type="spellEnd"/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21.7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9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86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F2F2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A742D3" w:rsidRPr="004F588F" w:rsidRDefault="00A742D3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15</w:t>
            </w:r>
          </w:p>
        </w:tc>
      </w:tr>
      <w:tr w:rsidR="00150572" w:rsidRPr="004F588F" w:rsidTr="00385A45">
        <w:trPr>
          <w:trHeight w:val="340"/>
        </w:trPr>
        <w:tc>
          <w:tcPr>
            <w:tcW w:w="109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:rsidR="00150572" w:rsidRPr="004F588F" w:rsidRDefault="00150572" w:rsidP="00385A45">
            <w:pPr>
              <w:spacing w:line="340" w:lineRule="atLeast"/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</w:pPr>
            <w:r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Fig 3 B</w:t>
            </w: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5B50C1" w:rsidP="002E2215">
            <w:pPr>
              <w:spacing w:line="340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57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40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59.93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40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No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4"/>
                <w:szCs w:val="36"/>
                <w:lang w:eastAsia="nb-NO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4"/>
                <w:szCs w:val="36"/>
                <w:lang w:eastAsia="nb-NO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40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100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40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ND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40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40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40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40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1</w:t>
            </w:r>
          </w:p>
        </w:tc>
      </w:tr>
      <w:tr w:rsidR="00150572" w:rsidRPr="004F588F" w:rsidTr="00150572">
        <w:trPr>
          <w:trHeight w:val="161"/>
        </w:trPr>
        <w:tc>
          <w:tcPr>
            <w:tcW w:w="109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0572" w:rsidRPr="004F588F" w:rsidRDefault="00150572" w:rsidP="002E2215">
            <w:pPr>
              <w:spacing w:line="248" w:lineRule="atLeast"/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5B50C1" w:rsidP="002E2215">
            <w:pPr>
              <w:spacing w:line="248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6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248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NA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248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proofErr w:type="spellStart"/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Yes</w:t>
            </w:r>
            <w:proofErr w:type="spellEnd"/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248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proofErr w:type="spellStart"/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Yes</w:t>
            </w:r>
            <w:proofErr w:type="spellEnd"/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24"/>
                <w:szCs w:val="36"/>
                <w:lang w:eastAsia="nb-NO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248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94.9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248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1.0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248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233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248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248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702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248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0</w:t>
            </w:r>
          </w:p>
        </w:tc>
      </w:tr>
      <w:tr w:rsidR="00150572" w:rsidRPr="004F588F" w:rsidTr="007001B0">
        <w:trPr>
          <w:trHeight w:val="270"/>
        </w:trPr>
        <w:tc>
          <w:tcPr>
            <w:tcW w:w="109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0572" w:rsidRPr="004F588F" w:rsidRDefault="00150572" w:rsidP="002E2215">
            <w:pPr>
              <w:spacing w:line="270" w:lineRule="atLeast"/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5B50C1" w:rsidP="002E2215">
            <w:pPr>
              <w:spacing w:line="270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85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270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56.02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270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No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28"/>
                <w:szCs w:val="36"/>
                <w:lang w:eastAsia="nb-NO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270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proofErr w:type="spellStart"/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Yes</w:t>
            </w:r>
            <w:proofErr w:type="spellEnd"/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270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56.6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270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10.0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270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106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270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270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68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270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0</w:t>
            </w:r>
          </w:p>
        </w:tc>
      </w:tr>
      <w:tr w:rsidR="00150572" w:rsidRPr="004F588F" w:rsidTr="007001B0">
        <w:trPr>
          <w:trHeight w:val="292"/>
        </w:trPr>
        <w:tc>
          <w:tcPr>
            <w:tcW w:w="109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0572" w:rsidRPr="004F588F" w:rsidRDefault="00150572" w:rsidP="002E2215">
            <w:pPr>
              <w:spacing w:line="292" w:lineRule="atLeast"/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5B50C1" w:rsidP="002E2215">
            <w:pPr>
              <w:spacing w:line="292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84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292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55.53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292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No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0"/>
                <w:szCs w:val="36"/>
                <w:lang w:eastAsia="nb-NO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292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proofErr w:type="spellStart"/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Yes</w:t>
            </w:r>
            <w:proofErr w:type="spellEnd"/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292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50.0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292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ND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292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292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292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2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292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2</w:t>
            </w:r>
          </w:p>
        </w:tc>
      </w:tr>
      <w:tr w:rsidR="00150572" w:rsidRPr="004F588F" w:rsidTr="00150572">
        <w:trPr>
          <w:trHeight w:val="243"/>
        </w:trPr>
        <w:tc>
          <w:tcPr>
            <w:tcW w:w="109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0572" w:rsidRPr="004F588F" w:rsidRDefault="00150572" w:rsidP="002E2215">
            <w:pPr>
              <w:spacing w:line="313" w:lineRule="atLeast"/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5B50C1" w:rsidP="002E2215">
            <w:pPr>
              <w:spacing w:line="313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48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13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12.24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13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proofErr w:type="spellStart"/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Yes</w:t>
            </w:r>
            <w:proofErr w:type="spellEnd"/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2"/>
                <w:szCs w:val="36"/>
                <w:lang w:eastAsia="nb-NO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2"/>
                <w:szCs w:val="36"/>
                <w:lang w:eastAsia="nb-NO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13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25.5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13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20.0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13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17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13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13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22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13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0</w:t>
            </w:r>
          </w:p>
        </w:tc>
      </w:tr>
      <w:tr w:rsidR="00150572" w:rsidRPr="004F588F" w:rsidTr="00150572">
        <w:trPr>
          <w:trHeight w:val="192"/>
        </w:trPr>
        <w:tc>
          <w:tcPr>
            <w:tcW w:w="109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0572" w:rsidRPr="004F588F" w:rsidRDefault="00150572" w:rsidP="002E2215">
            <w:pPr>
              <w:spacing w:line="335" w:lineRule="atLeast"/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5B50C1" w:rsidP="002E2215">
            <w:pPr>
              <w:spacing w:line="335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11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35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3.72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35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proofErr w:type="spellStart"/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Yes</w:t>
            </w:r>
            <w:proofErr w:type="spellEnd"/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4"/>
                <w:szCs w:val="36"/>
                <w:lang w:eastAsia="nb-NO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4"/>
                <w:szCs w:val="36"/>
                <w:lang w:eastAsia="nb-NO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35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1.0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35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66.7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35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500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35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35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2600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35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0</w:t>
            </w:r>
          </w:p>
        </w:tc>
      </w:tr>
      <w:tr w:rsidR="00150572" w:rsidRPr="004F588F" w:rsidTr="00150572">
        <w:trPr>
          <w:trHeight w:val="271"/>
        </w:trPr>
        <w:tc>
          <w:tcPr>
            <w:tcW w:w="109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0572" w:rsidRPr="004F588F" w:rsidRDefault="00150572" w:rsidP="002E2215">
            <w:pPr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5B50C1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5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1.15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proofErr w:type="spellStart"/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Yes</w:t>
            </w:r>
            <w:proofErr w:type="spellEnd"/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15.0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1000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&gt;1000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3</w:t>
            </w:r>
          </w:p>
        </w:tc>
      </w:tr>
      <w:tr w:rsidR="00150572" w:rsidRPr="004F588F" w:rsidTr="00150572">
        <w:trPr>
          <w:trHeight w:val="307"/>
        </w:trPr>
        <w:tc>
          <w:tcPr>
            <w:tcW w:w="109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0572" w:rsidRPr="004F588F" w:rsidRDefault="00150572" w:rsidP="002E2215">
            <w:pPr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5B50C1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20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proofErr w:type="gramStart"/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0.30</w:t>
            </w:r>
            <w:proofErr w:type="gramEnd"/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proofErr w:type="spellStart"/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Yes</w:t>
            </w:r>
            <w:proofErr w:type="spellEnd"/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28.6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35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29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1</w:t>
            </w:r>
          </w:p>
        </w:tc>
      </w:tr>
      <w:tr w:rsidR="00150572" w:rsidRPr="004F588F" w:rsidTr="007001B0">
        <w:trPr>
          <w:trHeight w:val="201"/>
        </w:trPr>
        <w:tc>
          <w:tcPr>
            <w:tcW w:w="1091" w:type="dxa"/>
            <w:vMerge/>
            <w:tcBorders>
              <w:left w:val="single" w:sz="8" w:space="0" w:color="000000"/>
              <w:right w:val="single" w:sz="8" w:space="0" w:color="000000"/>
            </w:tcBorders>
          </w:tcPr>
          <w:p w:rsidR="00150572" w:rsidRPr="004F588F" w:rsidRDefault="00150572" w:rsidP="002E2215">
            <w:pPr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5B50C1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74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1.09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proofErr w:type="spellStart"/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Yes</w:t>
            </w:r>
            <w:proofErr w:type="spellEnd"/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ND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3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1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2</w:t>
            </w:r>
          </w:p>
        </w:tc>
      </w:tr>
      <w:tr w:rsidR="00150572" w:rsidRPr="004F588F" w:rsidTr="007001B0">
        <w:trPr>
          <w:trHeight w:val="308"/>
        </w:trPr>
        <w:tc>
          <w:tcPr>
            <w:tcW w:w="109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50572" w:rsidRPr="004F588F" w:rsidRDefault="00150572" w:rsidP="002E2215">
            <w:pPr>
              <w:spacing w:line="308" w:lineRule="atLeast"/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</w:pPr>
          </w:p>
        </w:tc>
        <w:tc>
          <w:tcPr>
            <w:tcW w:w="11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5B50C1" w:rsidP="002E2215">
            <w:pPr>
              <w:spacing w:line="308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78</w:t>
            </w:r>
          </w:p>
        </w:tc>
        <w:tc>
          <w:tcPr>
            <w:tcW w:w="11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08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13.19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08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proofErr w:type="spellStart"/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Yes</w:t>
            </w:r>
            <w:proofErr w:type="spellEnd"/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rPr>
                <w:rFonts w:ascii="Arial" w:hAnsi="Arial" w:cs="Arial"/>
                <w:sz w:val="30"/>
                <w:szCs w:val="36"/>
                <w:lang w:eastAsia="nb-NO"/>
              </w:rPr>
            </w:pPr>
          </w:p>
        </w:tc>
        <w:tc>
          <w:tcPr>
            <w:tcW w:w="11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08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proofErr w:type="spellStart"/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Yes</w:t>
            </w:r>
            <w:proofErr w:type="spellEnd"/>
          </w:p>
        </w:tc>
        <w:tc>
          <w:tcPr>
            <w:tcW w:w="11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08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08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13.8</w:t>
            </w:r>
          </w:p>
        </w:tc>
        <w:tc>
          <w:tcPr>
            <w:tcW w:w="11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08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26</w:t>
            </w:r>
          </w:p>
        </w:tc>
        <w:tc>
          <w:tcPr>
            <w:tcW w:w="11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08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0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08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55</w:t>
            </w:r>
          </w:p>
        </w:tc>
        <w:tc>
          <w:tcPr>
            <w:tcW w:w="1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150572" w:rsidRPr="004F588F" w:rsidRDefault="00150572" w:rsidP="002E2215">
            <w:pPr>
              <w:spacing w:line="308" w:lineRule="atLeast"/>
              <w:rPr>
                <w:rFonts w:ascii="Arial" w:hAnsi="Arial" w:cs="Arial"/>
                <w:sz w:val="36"/>
                <w:szCs w:val="36"/>
                <w:lang w:eastAsia="nb-NO"/>
              </w:rPr>
            </w:pPr>
            <w:r w:rsidRPr="004F588F">
              <w:rPr>
                <w:rFonts w:cs="Arial"/>
                <w:color w:val="000000" w:themeColor="dark1"/>
                <w:kern w:val="24"/>
                <w:sz w:val="18"/>
                <w:szCs w:val="18"/>
                <w:lang w:eastAsia="nb-NO"/>
              </w:rPr>
              <w:t>1</w:t>
            </w:r>
          </w:p>
        </w:tc>
      </w:tr>
      <w:bookmarkEnd w:id="0"/>
    </w:tbl>
    <w:p w:rsidR="00652F92" w:rsidRDefault="00652F92" w:rsidP="00AC5FB8">
      <w:pPr>
        <w:spacing w:line="480" w:lineRule="auto"/>
        <w:rPr>
          <w:rFonts w:ascii="Arial" w:hAnsi="Arial"/>
          <w:sz w:val="24"/>
          <w:szCs w:val="24"/>
          <w:lang w:val="en-US"/>
        </w:rPr>
      </w:pPr>
    </w:p>
    <w:sectPr w:rsidR="00652F92" w:rsidSect="00791844"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1B0" w:rsidRDefault="007001B0" w:rsidP="003C0328">
      <w:r>
        <w:separator/>
      </w:r>
    </w:p>
  </w:endnote>
  <w:endnote w:type="continuationSeparator" w:id="0">
    <w:p w:rsidR="007001B0" w:rsidRDefault="007001B0" w:rsidP="003C0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6295635"/>
      <w:docPartObj>
        <w:docPartGallery w:val="Page Numbers (Bottom of Page)"/>
        <w:docPartUnique/>
      </w:docPartObj>
    </w:sdtPr>
    <w:sdtEndPr/>
    <w:sdtContent>
      <w:p w:rsidR="007001B0" w:rsidRDefault="007001B0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4DD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7001B0" w:rsidRDefault="007001B0">
    <w:pPr>
      <w:pStyle w:val="Bunntekst"/>
    </w:pPr>
  </w:p>
  <w:p w:rsidR="007001B0" w:rsidRDefault="007001B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1B0" w:rsidRDefault="007001B0" w:rsidP="003C0328">
      <w:r>
        <w:separator/>
      </w:r>
    </w:p>
  </w:footnote>
  <w:footnote w:type="continuationSeparator" w:id="0">
    <w:p w:rsidR="007001B0" w:rsidRDefault="007001B0" w:rsidP="003C03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00E12"/>
    <w:multiLevelType w:val="hybridMultilevel"/>
    <w:tmpl w:val="FB06CD48"/>
    <w:lvl w:ilvl="0" w:tplc="0414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671054"/>
    <w:multiLevelType w:val="hybridMultilevel"/>
    <w:tmpl w:val="181C704C"/>
    <w:lvl w:ilvl="0" w:tplc="8E0028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E64E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E0D0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5E8B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B001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C836E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9600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422A3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F81B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B847697"/>
    <w:multiLevelType w:val="hybridMultilevel"/>
    <w:tmpl w:val="965CCD54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C52A0E"/>
    <w:multiLevelType w:val="hybridMultilevel"/>
    <w:tmpl w:val="4DB8DFC0"/>
    <w:lvl w:ilvl="0" w:tplc="0414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5F0013"/>
    <w:multiLevelType w:val="hybridMultilevel"/>
    <w:tmpl w:val="46E65560"/>
    <w:lvl w:ilvl="0" w:tplc="FFFFFFFF">
      <w:start w:val="163"/>
      <w:numFmt w:val="decimal"/>
      <w:lvlText w:val="%1"/>
      <w:lvlJc w:val="left"/>
      <w:pPr>
        <w:tabs>
          <w:tab w:val="num" w:pos="644"/>
        </w:tabs>
        <w:ind w:left="644" w:hanging="360"/>
      </w:pPr>
    </w:lvl>
    <w:lvl w:ilvl="1" w:tplc="B0124B24">
      <w:start w:val="320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FFFFFFFF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C335FFD"/>
    <w:multiLevelType w:val="hybridMultilevel"/>
    <w:tmpl w:val="4A42527A"/>
    <w:lvl w:ilvl="0" w:tplc="9B64BBDA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2490" w:hanging="360"/>
      </w:pPr>
    </w:lvl>
    <w:lvl w:ilvl="2" w:tplc="0414001B" w:tentative="1">
      <w:start w:val="1"/>
      <w:numFmt w:val="lowerRoman"/>
      <w:lvlText w:val="%3."/>
      <w:lvlJc w:val="right"/>
      <w:pPr>
        <w:ind w:left="3210" w:hanging="180"/>
      </w:pPr>
    </w:lvl>
    <w:lvl w:ilvl="3" w:tplc="0414000F" w:tentative="1">
      <w:start w:val="1"/>
      <w:numFmt w:val="decimal"/>
      <w:lvlText w:val="%4."/>
      <w:lvlJc w:val="left"/>
      <w:pPr>
        <w:ind w:left="3930" w:hanging="360"/>
      </w:pPr>
    </w:lvl>
    <w:lvl w:ilvl="4" w:tplc="04140019" w:tentative="1">
      <w:start w:val="1"/>
      <w:numFmt w:val="lowerLetter"/>
      <w:lvlText w:val="%5."/>
      <w:lvlJc w:val="left"/>
      <w:pPr>
        <w:ind w:left="4650" w:hanging="360"/>
      </w:pPr>
    </w:lvl>
    <w:lvl w:ilvl="5" w:tplc="0414001B" w:tentative="1">
      <w:start w:val="1"/>
      <w:numFmt w:val="lowerRoman"/>
      <w:lvlText w:val="%6."/>
      <w:lvlJc w:val="right"/>
      <w:pPr>
        <w:ind w:left="5370" w:hanging="180"/>
      </w:pPr>
    </w:lvl>
    <w:lvl w:ilvl="6" w:tplc="0414000F" w:tentative="1">
      <w:start w:val="1"/>
      <w:numFmt w:val="decimal"/>
      <w:lvlText w:val="%7."/>
      <w:lvlJc w:val="left"/>
      <w:pPr>
        <w:ind w:left="6090" w:hanging="360"/>
      </w:pPr>
    </w:lvl>
    <w:lvl w:ilvl="7" w:tplc="04140019" w:tentative="1">
      <w:start w:val="1"/>
      <w:numFmt w:val="lowerLetter"/>
      <w:lvlText w:val="%8."/>
      <w:lvlJc w:val="left"/>
      <w:pPr>
        <w:ind w:left="6810" w:hanging="360"/>
      </w:pPr>
    </w:lvl>
    <w:lvl w:ilvl="8" w:tplc="0414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3FB424C2"/>
    <w:multiLevelType w:val="hybridMultilevel"/>
    <w:tmpl w:val="4E0CA772"/>
    <w:lvl w:ilvl="0" w:tplc="F036FBD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751F6B27"/>
    <w:multiLevelType w:val="hybridMultilevel"/>
    <w:tmpl w:val="2A3ED34A"/>
    <w:lvl w:ilvl="0" w:tplc="5CD0F0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BAE5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3E99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678E0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B60D0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058F7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E20C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8E50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D2C5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7FE84EF7"/>
    <w:multiLevelType w:val="hybridMultilevel"/>
    <w:tmpl w:val="680E4ACC"/>
    <w:lvl w:ilvl="0" w:tplc="041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5"/>
  </w:num>
  <w:num w:numId="6">
    <w:abstractNumId w:val="8"/>
  </w:num>
  <w:num w:numId="7">
    <w:abstractNumId w:val="4"/>
    <w:lvlOverride w:ilvl="0">
      <w:startOverride w:val="163"/>
    </w:lvlOverride>
    <w:lvlOverride w:ilvl="1">
      <w:startOverride w:val="320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reast Cancer Research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5tdp2v5uzwdznewpey5tprvr5ert2fszfse&quot;&gt;Marias bibliotek 8&lt;record-ids&gt;&lt;item&gt;3&lt;/item&gt;&lt;item&gt;4&lt;/item&gt;&lt;item&gt;5&lt;/item&gt;&lt;item&gt;9&lt;/item&gt;&lt;item&gt;10&lt;/item&gt;&lt;item&gt;18&lt;/item&gt;&lt;item&gt;21&lt;/item&gt;&lt;item&gt;22&lt;/item&gt;&lt;item&gt;25&lt;/item&gt;&lt;item&gt;28&lt;/item&gt;&lt;item&gt;29&lt;/item&gt;&lt;item&gt;31&lt;/item&gt;&lt;item&gt;32&lt;/item&gt;&lt;item&gt;34&lt;/item&gt;&lt;item&gt;35&lt;/item&gt;&lt;item&gt;36&lt;/item&gt;&lt;item&gt;37&lt;/item&gt;&lt;item&gt;39&lt;/item&gt;&lt;item&gt;40&lt;/item&gt;&lt;item&gt;41&lt;/item&gt;&lt;item&gt;42&lt;/item&gt;&lt;item&gt;43&lt;/item&gt;&lt;item&gt;46&lt;/item&gt;&lt;item&gt;52&lt;/item&gt;&lt;item&gt;53&lt;/item&gt;&lt;item&gt;54&lt;/item&gt;&lt;item&gt;55&lt;/item&gt;&lt;item&gt;56&lt;/item&gt;&lt;item&gt;57&lt;/item&gt;&lt;item&gt;58&lt;/item&gt;&lt;/record-ids&gt;&lt;/item&gt;&lt;/Libraries&gt;"/>
  </w:docVars>
  <w:rsids>
    <w:rsidRoot w:val="00C4183A"/>
    <w:rsid w:val="00003A8B"/>
    <w:rsid w:val="00004A9D"/>
    <w:rsid w:val="00007A52"/>
    <w:rsid w:val="00010B7D"/>
    <w:rsid w:val="0001261D"/>
    <w:rsid w:val="00012ECE"/>
    <w:rsid w:val="00013552"/>
    <w:rsid w:val="000154E6"/>
    <w:rsid w:val="00020CBE"/>
    <w:rsid w:val="00020ED8"/>
    <w:rsid w:val="00025B7F"/>
    <w:rsid w:val="00025C7B"/>
    <w:rsid w:val="00025F36"/>
    <w:rsid w:val="000303FB"/>
    <w:rsid w:val="00030E72"/>
    <w:rsid w:val="00031AA5"/>
    <w:rsid w:val="00033F96"/>
    <w:rsid w:val="00036931"/>
    <w:rsid w:val="00040B0F"/>
    <w:rsid w:val="0004238C"/>
    <w:rsid w:val="000424F6"/>
    <w:rsid w:val="00043AED"/>
    <w:rsid w:val="00046770"/>
    <w:rsid w:val="000472A5"/>
    <w:rsid w:val="000511CF"/>
    <w:rsid w:val="00052DD8"/>
    <w:rsid w:val="00053562"/>
    <w:rsid w:val="000540A5"/>
    <w:rsid w:val="00055487"/>
    <w:rsid w:val="0005701D"/>
    <w:rsid w:val="00060E50"/>
    <w:rsid w:val="00062AB1"/>
    <w:rsid w:val="00063586"/>
    <w:rsid w:val="00063B91"/>
    <w:rsid w:val="00063F30"/>
    <w:rsid w:val="00064B32"/>
    <w:rsid w:val="00066F30"/>
    <w:rsid w:val="000728BD"/>
    <w:rsid w:val="000729BB"/>
    <w:rsid w:val="00075C26"/>
    <w:rsid w:val="00076F88"/>
    <w:rsid w:val="000776D6"/>
    <w:rsid w:val="0008067E"/>
    <w:rsid w:val="0008254D"/>
    <w:rsid w:val="000829CE"/>
    <w:rsid w:val="000867D1"/>
    <w:rsid w:val="0008755D"/>
    <w:rsid w:val="00090E4F"/>
    <w:rsid w:val="00090FE8"/>
    <w:rsid w:val="00094A1D"/>
    <w:rsid w:val="00096401"/>
    <w:rsid w:val="00097EA1"/>
    <w:rsid w:val="000A119F"/>
    <w:rsid w:val="000A5691"/>
    <w:rsid w:val="000B0DF8"/>
    <w:rsid w:val="000B3034"/>
    <w:rsid w:val="000B527A"/>
    <w:rsid w:val="000B5D3A"/>
    <w:rsid w:val="000C054F"/>
    <w:rsid w:val="000C4F44"/>
    <w:rsid w:val="000C5033"/>
    <w:rsid w:val="000C53CA"/>
    <w:rsid w:val="000C74A3"/>
    <w:rsid w:val="000C7B57"/>
    <w:rsid w:val="000D5BA5"/>
    <w:rsid w:val="000E0C2B"/>
    <w:rsid w:val="000E39AA"/>
    <w:rsid w:val="000E3FBF"/>
    <w:rsid w:val="000E4081"/>
    <w:rsid w:val="000E687D"/>
    <w:rsid w:val="000F08BC"/>
    <w:rsid w:val="000F0E5E"/>
    <w:rsid w:val="000F1A1E"/>
    <w:rsid w:val="000F67AE"/>
    <w:rsid w:val="000F6B7F"/>
    <w:rsid w:val="000F7028"/>
    <w:rsid w:val="000F7052"/>
    <w:rsid w:val="000F7755"/>
    <w:rsid w:val="000F7792"/>
    <w:rsid w:val="00101371"/>
    <w:rsid w:val="00103FFB"/>
    <w:rsid w:val="00104E15"/>
    <w:rsid w:val="00104EE2"/>
    <w:rsid w:val="0010646E"/>
    <w:rsid w:val="001064E7"/>
    <w:rsid w:val="00106D2A"/>
    <w:rsid w:val="0010712C"/>
    <w:rsid w:val="001075ED"/>
    <w:rsid w:val="00112412"/>
    <w:rsid w:val="00112B3E"/>
    <w:rsid w:val="00115512"/>
    <w:rsid w:val="00120D8B"/>
    <w:rsid w:val="00120D9A"/>
    <w:rsid w:val="00121A5C"/>
    <w:rsid w:val="00121EDF"/>
    <w:rsid w:val="00126C50"/>
    <w:rsid w:val="00127A92"/>
    <w:rsid w:val="00131960"/>
    <w:rsid w:val="00131964"/>
    <w:rsid w:val="001339F7"/>
    <w:rsid w:val="00133CF6"/>
    <w:rsid w:val="001342ED"/>
    <w:rsid w:val="00134CA2"/>
    <w:rsid w:val="001362B1"/>
    <w:rsid w:val="0013655B"/>
    <w:rsid w:val="00137AE6"/>
    <w:rsid w:val="00137D10"/>
    <w:rsid w:val="001409AD"/>
    <w:rsid w:val="00142B9F"/>
    <w:rsid w:val="001432BE"/>
    <w:rsid w:val="00145303"/>
    <w:rsid w:val="00145D35"/>
    <w:rsid w:val="00147AEB"/>
    <w:rsid w:val="001502B1"/>
    <w:rsid w:val="00150572"/>
    <w:rsid w:val="00152787"/>
    <w:rsid w:val="00155966"/>
    <w:rsid w:val="00156860"/>
    <w:rsid w:val="00161086"/>
    <w:rsid w:val="001619D6"/>
    <w:rsid w:val="001622C1"/>
    <w:rsid w:val="001643E5"/>
    <w:rsid w:val="001661C3"/>
    <w:rsid w:val="001711FC"/>
    <w:rsid w:val="00172B45"/>
    <w:rsid w:val="00181741"/>
    <w:rsid w:val="001829B3"/>
    <w:rsid w:val="00186AAA"/>
    <w:rsid w:val="0019109D"/>
    <w:rsid w:val="001929D8"/>
    <w:rsid w:val="001945DD"/>
    <w:rsid w:val="00195224"/>
    <w:rsid w:val="001964F0"/>
    <w:rsid w:val="001967F9"/>
    <w:rsid w:val="001A0C0C"/>
    <w:rsid w:val="001A0E3D"/>
    <w:rsid w:val="001A2177"/>
    <w:rsid w:val="001A5A0A"/>
    <w:rsid w:val="001A623E"/>
    <w:rsid w:val="001B27DB"/>
    <w:rsid w:val="001B2E4D"/>
    <w:rsid w:val="001B59C7"/>
    <w:rsid w:val="001C0A30"/>
    <w:rsid w:val="001C4AB5"/>
    <w:rsid w:val="001C7AE3"/>
    <w:rsid w:val="001D1544"/>
    <w:rsid w:val="001D1C80"/>
    <w:rsid w:val="001D21A5"/>
    <w:rsid w:val="001D301F"/>
    <w:rsid w:val="001D3CD5"/>
    <w:rsid w:val="001D761F"/>
    <w:rsid w:val="001D7CAD"/>
    <w:rsid w:val="001E2DFC"/>
    <w:rsid w:val="001E3B2E"/>
    <w:rsid w:val="001E3F1F"/>
    <w:rsid w:val="001E6F80"/>
    <w:rsid w:val="001F0960"/>
    <w:rsid w:val="001F0FFA"/>
    <w:rsid w:val="001F23D6"/>
    <w:rsid w:val="001F2D9D"/>
    <w:rsid w:val="001F3B18"/>
    <w:rsid w:val="001F53DE"/>
    <w:rsid w:val="00202B07"/>
    <w:rsid w:val="00203425"/>
    <w:rsid w:val="002039A4"/>
    <w:rsid w:val="00205EC1"/>
    <w:rsid w:val="002100BA"/>
    <w:rsid w:val="00211CFE"/>
    <w:rsid w:val="00212992"/>
    <w:rsid w:val="00213B38"/>
    <w:rsid w:val="00215A88"/>
    <w:rsid w:val="00217276"/>
    <w:rsid w:val="00222F06"/>
    <w:rsid w:val="00224E54"/>
    <w:rsid w:val="00226FE3"/>
    <w:rsid w:val="00227D67"/>
    <w:rsid w:val="00234108"/>
    <w:rsid w:val="00234BA0"/>
    <w:rsid w:val="002414E7"/>
    <w:rsid w:val="00241547"/>
    <w:rsid w:val="00244817"/>
    <w:rsid w:val="0024590C"/>
    <w:rsid w:val="00245A9F"/>
    <w:rsid w:val="00245AB2"/>
    <w:rsid w:val="00245FBA"/>
    <w:rsid w:val="00246B2A"/>
    <w:rsid w:val="00252A60"/>
    <w:rsid w:val="00252C1F"/>
    <w:rsid w:val="002567BE"/>
    <w:rsid w:val="00257204"/>
    <w:rsid w:val="002605F4"/>
    <w:rsid w:val="00260F9F"/>
    <w:rsid w:val="002639E2"/>
    <w:rsid w:val="002642B2"/>
    <w:rsid w:val="002660BA"/>
    <w:rsid w:val="002668D2"/>
    <w:rsid w:val="002675CF"/>
    <w:rsid w:val="0026786B"/>
    <w:rsid w:val="00273AAF"/>
    <w:rsid w:val="0027538C"/>
    <w:rsid w:val="00275F65"/>
    <w:rsid w:val="002764CB"/>
    <w:rsid w:val="00277245"/>
    <w:rsid w:val="002778C4"/>
    <w:rsid w:val="00277ACB"/>
    <w:rsid w:val="002801C3"/>
    <w:rsid w:val="002811AD"/>
    <w:rsid w:val="002818D0"/>
    <w:rsid w:val="00282584"/>
    <w:rsid w:val="00286265"/>
    <w:rsid w:val="002866A7"/>
    <w:rsid w:val="00287096"/>
    <w:rsid w:val="002909DB"/>
    <w:rsid w:val="0029252A"/>
    <w:rsid w:val="00294B21"/>
    <w:rsid w:val="00294C54"/>
    <w:rsid w:val="002972D4"/>
    <w:rsid w:val="002A1303"/>
    <w:rsid w:val="002A17F6"/>
    <w:rsid w:val="002A20BE"/>
    <w:rsid w:val="002A2C1A"/>
    <w:rsid w:val="002A3848"/>
    <w:rsid w:val="002A3D58"/>
    <w:rsid w:val="002A3EBF"/>
    <w:rsid w:val="002A73FB"/>
    <w:rsid w:val="002A770D"/>
    <w:rsid w:val="002B2A2C"/>
    <w:rsid w:val="002B5D74"/>
    <w:rsid w:val="002B5E1F"/>
    <w:rsid w:val="002B5FCD"/>
    <w:rsid w:val="002B628D"/>
    <w:rsid w:val="002B66A9"/>
    <w:rsid w:val="002B6D0E"/>
    <w:rsid w:val="002C4FEE"/>
    <w:rsid w:val="002C7313"/>
    <w:rsid w:val="002D2DF9"/>
    <w:rsid w:val="002D4752"/>
    <w:rsid w:val="002D48F6"/>
    <w:rsid w:val="002D5300"/>
    <w:rsid w:val="002D549D"/>
    <w:rsid w:val="002E10DD"/>
    <w:rsid w:val="002E2215"/>
    <w:rsid w:val="002E61E6"/>
    <w:rsid w:val="002E7F55"/>
    <w:rsid w:val="002F09F0"/>
    <w:rsid w:val="002F1D1F"/>
    <w:rsid w:val="002F2316"/>
    <w:rsid w:val="002F2E02"/>
    <w:rsid w:val="002F31F8"/>
    <w:rsid w:val="002F5AEE"/>
    <w:rsid w:val="002F5BE5"/>
    <w:rsid w:val="002F5E16"/>
    <w:rsid w:val="002F6D52"/>
    <w:rsid w:val="002F727E"/>
    <w:rsid w:val="003013FC"/>
    <w:rsid w:val="00301C4C"/>
    <w:rsid w:val="003040E3"/>
    <w:rsid w:val="00306508"/>
    <w:rsid w:val="00311E83"/>
    <w:rsid w:val="00311F2C"/>
    <w:rsid w:val="00313F3C"/>
    <w:rsid w:val="0032118C"/>
    <w:rsid w:val="003219BD"/>
    <w:rsid w:val="00323FFF"/>
    <w:rsid w:val="00325045"/>
    <w:rsid w:val="00325E94"/>
    <w:rsid w:val="0032674C"/>
    <w:rsid w:val="00330481"/>
    <w:rsid w:val="003328F1"/>
    <w:rsid w:val="00334C0A"/>
    <w:rsid w:val="00335BB5"/>
    <w:rsid w:val="00340049"/>
    <w:rsid w:val="0034245F"/>
    <w:rsid w:val="003436BE"/>
    <w:rsid w:val="0034461B"/>
    <w:rsid w:val="00344BE5"/>
    <w:rsid w:val="0034535B"/>
    <w:rsid w:val="00345667"/>
    <w:rsid w:val="00347AA9"/>
    <w:rsid w:val="0035175A"/>
    <w:rsid w:val="0036134B"/>
    <w:rsid w:val="00364C73"/>
    <w:rsid w:val="0036599B"/>
    <w:rsid w:val="003669FE"/>
    <w:rsid w:val="00367AC7"/>
    <w:rsid w:val="00367EFA"/>
    <w:rsid w:val="0037071A"/>
    <w:rsid w:val="00370863"/>
    <w:rsid w:val="00371A18"/>
    <w:rsid w:val="00371CF0"/>
    <w:rsid w:val="003722AB"/>
    <w:rsid w:val="0037317C"/>
    <w:rsid w:val="00373635"/>
    <w:rsid w:val="00374FF6"/>
    <w:rsid w:val="00385A45"/>
    <w:rsid w:val="0038777D"/>
    <w:rsid w:val="003904D3"/>
    <w:rsid w:val="00392F68"/>
    <w:rsid w:val="0039352F"/>
    <w:rsid w:val="003936ED"/>
    <w:rsid w:val="00394529"/>
    <w:rsid w:val="003972D9"/>
    <w:rsid w:val="003A10E3"/>
    <w:rsid w:val="003A1718"/>
    <w:rsid w:val="003A2065"/>
    <w:rsid w:val="003A2CF9"/>
    <w:rsid w:val="003A59A7"/>
    <w:rsid w:val="003B1107"/>
    <w:rsid w:val="003B2D8E"/>
    <w:rsid w:val="003B429B"/>
    <w:rsid w:val="003B4DF3"/>
    <w:rsid w:val="003B5193"/>
    <w:rsid w:val="003B56E7"/>
    <w:rsid w:val="003C0328"/>
    <w:rsid w:val="003C04C2"/>
    <w:rsid w:val="003C70E3"/>
    <w:rsid w:val="003D0B0D"/>
    <w:rsid w:val="003D2154"/>
    <w:rsid w:val="003D225A"/>
    <w:rsid w:val="003D234F"/>
    <w:rsid w:val="003D2FCD"/>
    <w:rsid w:val="003D3B0F"/>
    <w:rsid w:val="003D3FA1"/>
    <w:rsid w:val="003E0036"/>
    <w:rsid w:val="003E02E5"/>
    <w:rsid w:val="003E1A34"/>
    <w:rsid w:val="003E3573"/>
    <w:rsid w:val="003E75BA"/>
    <w:rsid w:val="003F38E5"/>
    <w:rsid w:val="003F4C66"/>
    <w:rsid w:val="003F6FD0"/>
    <w:rsid w:val="004002B9"/>
    <w:rsid w:val="00400E4C"/>
    <w:rsid w:val="00401470"/>
    <w:rsid w:val="00401C5F"/>
    <w:rsid w:val="004034BB"/>
    <w:rsid w:val="004039C2"/>
    <w:rsid w:val="0040458D"/>
    <w:rsid w:val="00405D85"/>
    <w:rsid w:val="00405EB2"/>
    <w:rsid w:val="00406FF6"/>
    <w:rsid w:val="00407C8B"/>
    <w:rsid w:val="00412005"/>
    <w:rsid w:val="004129FE"/>
    <w:rsid w:val="00421792"/>
    <w:rsid w:val="00422A81"/>
    <w:rsid w:val="0042669B"/>
    <w:rsid w:val="004322DF"/>
    <w:rsid w:val="004325A6"/>
    <w:rsid w:val="00432E53"/>
    <w:rsid w:val="004330B0"/>
    <w:rsid w:val="00433247"/>
    <w:rsid w:val="00433F8D"/>
    <w:rsid w:val="00434328"/>
    <w:rsid w:val="00435356"/>
    <w:rsid w:val="00440F13"/>
    <w:rsid w:val="00440FD6"/>
    <w:rsid w:val="00442156"/>
    <w:rsid w:val="0044306C"/>
    <w:rsid w:val="00443DBB"/>
    <w:rsid w:val="0044505B"/>
    <w:rsid w:val="00445760"/>
    <w:rsid w:val="00451EAD"/>
    <w:rsid w:val="0045244F"/>
    <w:rsid w:val="0045690B"/>
    <w:rsid w:val="004569AA"/>
    <w:rsid w:val="004642D3"/>
    <w:rsid w:val="00465380"/>
    <w:rsid w:val="0046576B"/>
    <w:rsid w:val="00467F61"/>
    <w:rsid w:val="004708ED"/>
    <w:rsid w:val="0047184E"/>
    <w:rsid w:val="0047396D"/>
    <w:rsid w:val="00473F47"/>
    <w:rsid w:val="0047462A"/>
    <w:rsid w:val="00475C4B"/>
    <w:rsid w:val="00476DE0"/>
    <w:rsid w:val="00477C55"/>
    <w:rsid w:val="004809DC"/>
    <w:rsid w:val="0048111F"/>
    <w:rsid w:val="0048187F"/>
    <w:rsid w:val="00481C5B"/>
    <w:rsid w:val="00481FD4"/>
    <w:rsid w:val="00484AC5"/>
    <w:rsid w:val="00484C0A"/>
    <w:rsid w:val="0048594D"/>
    <w:rsid w:val="00485A0E"/>
    <w:rsid w:val="00487B3A"/>
    <w:rsid w:val="00487F70"/>
    <w:rsid w:val="00491F00"/>
    <w:rsid w:val="00494B1C"/>
    <w:rsid w:val="004956F4"/>
    <w:rsid w:val="00495A5D"/>
    <w:rsid w:val="004972F2"/>
    <w:rsid w:val="004A06DF"/>
    <w:rsid w:val="004A2DE0"/>
    <w:rsid w:val="004A5DDC"/>
    <w:rsid w:val="004A6F49"/>
    <w:rsid w:val="004B0A99"/>
    <w:rsid w:val="004B1E35"/>
    <w:rsid w:val="004B2C2B"/>
    <w:rsid w:val="004B4E31"/>
    <w:rsid w:val="004B74BC"/>
    <w:rsid w:val="004C1787"/>
    <w:rsid w:val="004C1BD2"/>
    <w:rsid w:val="004C52DE"/>
    <w:rsid w:val="004D2CE4"/>
    <w:rsid w:val="004D2FF9"/>
    <w:rsid w:val="004D3668"/>
    <w:rsid w:val="004D4224"/>
    <w:rsid w:val="004D455F"/>
    <w:rsid w:val="004D46CC"/>
    <w:rsid w:val="004D71FB"/>
    <w:rsid w:val="004E1934"/>
    <w:rsid w:val="004E4F8B"/>
    <w:rsid w:val="004E5FD1"/>
    <w:rsid w:val="004E678B"/>
    <w:rsid w:val="004E73A1"/>
    <w:rsid w:val="004F135F"/>
    <w:rsid w:val="004F38F3"/>
    <w:rsid w:val="004F58AF"/>
    <w:rsid w:val="004F7033"/>
    <w:rsid w:val="0050097E"/>
    <w:rsid w:val="005029D9"/>
    <w:rsid w:val="00505987"/>
    <w:rsid w:val="00507EF9"/>
    <w:rsid w:val="005124F6"/>
    <w:rsid w:val="00521855"/>
    <w:rsid w:val="005222D7"/>
    <w:rsid w:val="00522507"/>
    <w:rsid w:val="00523E01"/>
    <w:rsid w:val="00524A05"/>
    <w:rsid w:val="005260D2"/>
    <w:rsid w:val="005305B1"/>
    <w:rsid w:val="005305BE"/>
    <w:rsid w:val="00530BED"/>
    <w:rsid w:val="00536323"/>
    <w:rsid w:val="005376B5"/>
    <w:rsid w:val="00545DA1"/>
    <w:rsid w:val="005471A7"/>
    <w:rsid w:val="005511AC"/>
    <w:rsid w:val="00551C07"/>
    <w:rsid w:val="00555176"/>
    <w:rsid w:val="00555E79"/>
    <w:rsid w:val="0055717F"/>
    <w:rsid w:val="00561B17"/>
    <w:rsid w:val="00562774"/>
    <w:rsid w:val="00571239"/>
    <w:rsid w:val="00571426"/>
    <w:rsid w:val="00572EED"/>
    <w:rsid w:val="005731DE"/>
    <w:rsid w:val="0057460D"/>
    <w:rsid w:val="00584818"/>
    <w:rsid w:val="0058603D"/>
    <w:rsid w:val="0058739A"/>
    <w:rsid w:val="00587A4D"/>
    <w:rsid w:val="00590D6A"/>
    <w:rsid w:val="005920A0"/>
    <w:rsid w:val="00592AD3"/>
    <w:rsid w:val="00593950"/>
    <w:rsid w:val="0059470B"/>
    <w:rsid w:val="00594FA1"/>
    <w:rsid w:val="0059630A"/>
    <w:rsid w:val="00597F6D"/>
    <w:rsid w:val="005A333B"/>
    <w:rsid w:val="005B022E"/>
    <w:rsid w:val="005B2BE7"/>
    <w:rsid w:val="005B3426"/>
    <w:rsid w:val="005B50C1"/>
    <w:rsid w:val="005B583C"/>
    <w:rsid w:val="005B5F47"/>
    <w:rsid w:val="005B758C"/>
    <w:rsid w:val="005B7E6E"/>
    <w:rsid w:val="005C4ACF"/>
    <w:rsid w:val="005C4E41"/>
    <w:rsid w:val="005D1340"/>
    <w:rsid w:val="005D2FF3"/>
    <w:rsid w:val="005D4328"/>
    <w:rsid w:val="005D6B9B"/>
    <w:rsid w:val="005E435B"/>
    <w:rsid w:val="005E5D7C"/>
    <w:rsid w:val="005E5F35"/>
    <w:rsid w:val="005E6534"/>
    <w:rsid w:val="005F0581"/>
    <w:rsid w:val="005F0E92"/>
    <w:rsid w:val="005F0F65"/>
    <w:rsid w:val="005F2C1A"/>
    <w:rsid w:val="005F4FF4"/>
    <w:rsid w:val="005F51CB"/>
    <w:rsid w:val="005F5BD3"/>
    <w:rsid w:val="005F6055"/>
    <w:rsid w:val="00600AE6"/>
    <w:rsid w:val="00602CDA"/>
    <w:rsid w:val="0060358A"/>
    <w:rsid w:val="00603AF8"/>
    <w:rsid w:val="006058D4"/>
    <w:rsid w:val="0060603B"/>
    <w:rsid w:val="006065AC"/>
    <w:rsid w:val="00606994"/>
    <w:rsid w:val="006079BF"/>
    <w:rsid w:val="0061089F"/>
    <w:rsid w:val="00611732"/>
    <w:rsid w:val="006164DC"/>
    <w:rsid w:val="00617634"/>
    <w:rsid w:val="00622748"/>
    <w:rsid w:val="00623E59"/>
    <w:rsid w:val="00633A19"/>
    <w:rsid w:val="006348F2"/>
    <w:rsid w:val="0063712B"/>
    <w:rsid w:val="00637B08"/>
    <w:rsid w:val="00640454"/>
    <w:rsid w:val="006408AE"/>
    <w:rsid w:val="00640B01"/>
    <w:rsid w:val="00642A83"/>
    <w:rsid w:val="006436F0"/>
    <w:rsid w:val="00643EBA"/>
    <w:rsid w:val="006449ED"/>
    <w:rsid w:val="006456E1"/>
    <w:rsid w:val="00646BF4"/>
    <w:rsid w:val="0064788B"/>
    <w:rsid w:val="00647D35"/>
    <w:rsid w:val="00651368"/>
    <w:rsid w:val="00652F92"/>
    <w:rsid w:val="006551DA"/>
    <w:rsid w:val="00657F15"/>
    <w:rsid w:val="0066061D"/>
    <w:rsid w:val="00661D4B"/>
    <w:rsid w:val="00662D84"/>
    <w:rsid w:val="00663E45"/>
    <w:rsid w:val="0066499B"/>
    <w:rsid w:val="00665B19"/>
    <w:rsid w:val="006667FB"/>
    <w:rsid w:val="0066710D"/>
    <w:rsid w:val="00667826"/>
    <w:rsid w:val="00671931"/>
    <w:rsid w:val="00673470"/>
    <w:rsid w:val="00675999"/>
    <w:rsid w:val="00676190"/>
    <w:rsid w:val="00676A11"/>
    <w:rsid w:val="00680955"/>
    <w:rsid w:val="00681242"/>
    <w:rsid w:val="006826E2"/>
    <w:rsid w:val="00682DDF"/>
    <w:rsid w:val="00687BCE"/>
    <w:rsid w:val="00687E6A"/>
    <w:rsid w:val="006914B9"/>
    <w:rsid w:val="0069228F"/>
    <w:rsid w:val="0069281E"/>
    <w:rsid w:val="00692B01"/>
    <w:rsid w:val="00692CEC"/>
    <w:rsid w:val="006935E7"/>
    <w:rsid w:val="0069427E"/>
    <w:rsid w:val="006942D9"/>
    <w:rsid w:val="00694C95"/>
    <w:rsid w:val="00695D66"/>
    <w:rsid w:val="0069656D"/>
    <w:rsid w:val="006A30AD"/>
    <w:rsid w:val="006A76D5"/>
    <w:rsid w:val="006A7D94"/>
    <w:rsid w:val="006B071C"/>
    <w:rsid w:val="006B30E0"/>
    <w:rsid w:val="006B3B48"/>
    <w:rsid w:val="006B5493"/>
    <w:rsid w:val="006B6803"/>
    <w:rsid w:val="006C1320"/>
    <w:rsid w:val="006C1E92"/>
    <w:rsid w:val="006C282F"/>
    <w:rsid w:val="006C3D5A"/>
    <w:rsid w:val="006C4F8E"/>
    <w:rsid w:val="006C5A7E"/>
    <w:rsid w:val="006C6411"/>
    <w:rsid w:val="006C691B"/>
    <w:rsid w:val="006D42C6"/>
    <w:rsid w:val="006D4C74"/>
    <w:rsid w:val="006D4CC1"/>
    <w:rsid w:val="006D5DC7"/>
    <w:rsid w:val="006E1404"/>
    <w:rsid w:val="006E28DF"/>
    <w:rsid w:val="006E56B1"/>
    <w:rsid w:val="006F0E71"/>
    <w:rsid w:val="006F2965"/>
    <w:rsid w:val="006F2F29"/>
    <w:rsid w:val="006F4458"/>
    <w:rsid w:val="006F45B6"/>
    <w:rsid w:val="006F5F87"/>
    <w:rsid w:val="006F7C80"/>
    <w:rsid w:val="007001B0"/>
    <w:rsid w:val="00706B15"/>
    <w:rsid w:val="007076F1"/>
    <w:rsid w:val="00711CC5"/>
    <w:rsid w:val="00714F5E"/>
    <w:rsid w:val="007209AA"/>
    <w:rsid w:val="00720CB9"/>
    <w:rsid w:val="007224D6"/>
    <w:rsid w:val="00726CF8"/>
    <w:rsid w:val="00726D2A"/>
    <w:rsid w:val="007301A7"/>
    <w:rsid w:val="00732863"/>
    <w:rsid w:val="00733C5C"/>
    <w:rsid w:val="007364ED"/>
    <w:rsid w:val="00736F0D"/>
    <w:rsid w:val="0073771B"/>
    <w:rsid w:val="00737788"/>
    <w:rsid w:val="00742295"/>
    <w:rsid w:val="00744609"/>
    <w:rsid w:val="00746FF6"/>
    <w:rsid w:val="00747C86"/>
    <w:rsid w:val="007506E3"/>
    <w:rsid w:val="007524BB"/>
    <w:rsid w:val="00753DF9"/>
    <w:rsid w:val="007600CB"/>
    <w:rsid w:val="00760100"/>
    <w:rsid w:val="007606F1"/>
    <w:rsid w:val="00760D1E"/>
    <w:rsid w:val="00765C75"/>
    <w:rsid w:val="00766855"/>
    <w:rsid w:val="007706C6"/>
    <w:rsid w:val="00771597"/>
    <w:rsid w:val="00772622"/>
    <w:rsid w:val="00773478"/>
    <w:rsid w:val="00784151"/>
    <w:rsid w:val="0078463C"/>
    <w:rsid w:val="007848AD"/>
    <w:rsid w:val="00785112"/>
    <w:rsid w:val="00791784"/>
    <w:rsid w:val="00791844"/>
    <w:rsid w:val="0079331E"/>
    <w:rsid w:val="00793F6E"/>
    <w:rsid w:val="00794EF8"/>
    <w:rsid w:val="00795AC9"/>
    <w:rsid w:val="00796566"/>
    <w:rsid w:val="0079669D"/>
    <w:rsid w:val="007A02AC"/>
    <w:rsid w:val="007A0A7B"/>
    <w:rsid w:val="007A3F33"/>
    <w:rsid w:val="007A7CC5"/>
    <w:rsid w:val="007B0FB4"/>
    <w:rsid w:val="007B176C"/>
    <w:rsid w:val="007B1C77"/>
    <w:rsid w:val="007B2B2F"/>
    <w:rsid w:val="007B2CCD"/>
    <w:rsid w:val="007B6346"/>
    <w:rsid w:val="007C03C9"/>
    <w:rsid w:val="007C14F5"/>
    <w:rsid w:val="007C395D"/>
    <w:rsid w:val="007C41BA"/>
    <w:rsid w:val="007D1174"/>
    <w:rsid w:val="007D14B7"/>
    <w:rsid w:val="007D1661"/>
    <w:rsid w:val="007D2169"/>
    <w:rsid w:val="007D3F48"/>
    <w:rsid w:val="007D64F2"/>
    <w:rsid w:val="007D667A"/>
    <w:rsid w:val="007D6A37"/>
    <w:rsid w:val="007E08C0"/>
    <w:rsid w:val="007E0D9B"/>
    <w:rsid w:val="007E1308"/>
    <w:rsid w:val="007E2A6B"/>
    <w:rsid w:val="007E57F5"/>
    <w:rsid w:val="007F13D2"/>
    <w:rsid w:val="007F2367"/>
    <w:rsid w:val="007F30F4"/>
    <w:rsid w:val="007F4903"/>
    <w:rsid w:val="007F55B1"/>
    <w:rsid w:val="007F643B"/>
    <w:rsid w:val="0080203D"/>
    <w:rsid w:val="00802B28"/>
    <w:rsid w:val="00802F03"/>
    <w:rsid w:val="00803133"/>
    <w:rsid w:val="008038DF"/>
    <w:rsid w:val="00804336"/>
    <w:rsid w:val="008051E9"/>
    <w:rsid w:val="00806F08"/>
    <w:rsid w:val="00813552"/>
    <w:rsid w:val="00813760"/>
    <w:rsid w:val="0081482D"/>
    <w:rsid w:val="0081713E"/>
    <w:rsid w:val="00817362"/>
    <w:rsid w:val="008213BE"/>
    <w:rsid w:val="0082317B"/>
    <w:rsid w:val="00823957"/>
    <w:rsid w:val="00824702"/>
    <w:rsid w:val="0083037A"/>
    <w:rsid w:val="0083224B"/>
    <w:rsid w:val="0083285C"/>
    <w:rsid w:val="00833F30"/>
    <w:rsid w:val="00835A65"/>
    <w:rsid w:val="008364D2"/>
    <w:rsid w:val="0083746A"/>
    <w:rsid w:val="00840032"/>
    <w:rsid w:val="00840A98"/>
    <w:rsid w:val="008420C9"/>
    <w:rsid w:val="00843293"/>
    <w:rsid w:val="008446C4"/>
    <w:rsid w:val="0084725F"/>
    <w:rsid w:val="00847C93"/>
    <w:rsid w:val="00847E54"/>
    <w:rsid w:val="008506B5"/>
    <w:rsid w:val="00851159"/>
    <w:rsid w:val="0085350B"/>
    <w:rsid w:val="00853A60"/>
    <w:rsid w:val="008542DE"/>
    <w:rsid w:val="008579C4"/>
    <w:rsid w:val="0086493E"/>
    <w:rsid w:val="00865493"/>
    <w:rsid w:val="008678F4"/>
    <w:rsid w:val="00871F82"/>
    <w:rsid w:val="0087252A"/>
    <w:rsid w:val="0087339B"/>
    <w:rsid w:val="00874192"/>
    <w:rsid w:val="00874215"/>
    <w:rsid w:val="00880D6F"/>
    <w:rsid w:val="00880E68"/>
    <w:rsid w:val="008822DD"/>
    <w:rsid w:val="008828EA"/>
    <w:rsid w:val="0088378F"/>
    <w:rsid w:val="008838FB"/>
    <w:rsid w:val="00884779"/>
    <w:rsid w:val="008849AB"/>
    <w:rsid w:val="008856A0"/>
    <w:rsid w:val="00892848"/>
    <w:rsid w:val="00892A63"/>
    <w:rsid w:val="008944A0"/>
    <w:rsid w:val="00896671"/>
    <w:rsid w:val="008A09F9"/>
    <w:rsid w:val="008A3310"/>
    <w:rsid w:val="008A3788"/>
    <w:rsid w:val="008A3CCA"/>
    <w:rsid w:val="008A5531"/>
    <w:rsid w:val="008A5EDF"/>
    <w:rsid w:val="008B01B0"/>
    <w:rsid w:val="008B1F6A"/>
    <w:rsid w:val="008B4AE8"/>
    <w:rsid w:val="008B5663"/>
    <w:rsid w:val="008C04DB"/>
    <w:rsid w:val="008C4978"/>
    <w:rsid w:val="008C6957"/>
    <w:rsid w:val="008D16DF"/>
    <w:rsid w:val="008D2640"/>
    <w:rsid w:val="008D32F3"/>
    <w:rsid w:val="008E036C"/>
    <w:rsid w:val="008E49A9"/>
    <w:rsid w:val="008E51CA"/>
    <w:rsid w:val="008E571D"/>
    <w:rsid w:val="008E65FD"/>
    <w:rsid w:val="008E6AD0"/>
    <w:rsid w:val="008E7369"/>
    <w:rsid w:val="008E742F"/>
    <w:rsid w:val="008E7592"/>
    <w:rsid w:val="008F2F7C"/>
    <w:rsid w:val="008F54CF"/>
    <w:rsid w:val="008F76E7"/>
    <w:rsid w:val="0090198B"/>
    <w:rsid w:val="00901CFD"/>
    <w:rsid w:val="009030DF"/>
    <w:rsid w:val="00903B0A"/>
    <w:rsid w:val="00914BC0"/>
    <w:rsid w:val="009152EA"/>
    <w:rsid w:val="009164F9"/>
    <w:rsid w:val="00920339"/>
    <w:rsid w:val="00922145"/>
    <w:rsid w:val="009227E4"/>
    <w:rsid w:val="0092289A"/>
    <w:rsid w:val="00924868"/>
    <w:rsid w:val="00926F3F"/>
    <w:rsid w:val="0093526D"/>
    <w:rsid w:val="009357B3"/>
    <w:rsid w:val="009361EE"/>
    <w:rsid w:val="00941C6F"/>
    <w:rsid w:val="0094279B"/>
    <w:rsid w:val="009427DC"/>
    <w:rsid w:val="00942C86"/>
    <w:rsid w:val="0094721E"/>
    <w:rsid w:val="0095241B"/>
    <w:rsid w:val="0095267D"/>
    <w:rsid w:val="00960909"/>
    <w:rsid w:val="009609F4"/>
    <w:rsid w:val="0096183E"/>
    <w:rsid w:val="00965A9F"/>
    <w:rsid w:val="00966541"/>
    <w:rsid w:val="00966AB0"/>
    <w:rsid w:val="00966B39"/>
    <w:rsid w:val="00972F6F"/>
    <w:rsid w:val="00974C08"/>
    <w:rsid w:val="009762A7"/>
    <w:rsid w:val="00981D25"/>
    <w:rsid w:val="0098566B"/>
    <w:rsid w:val="00987301"/>
    <w:rsid w:val="0099025C"/>
    <w:rsid w:val="00991856"/>
    <w:rsid w:val="00991D35"/>
    <w:rsid w:val="00993110"/>
    <w:rsid w:val="00995889"/>
    <w:rsid w:val="00996B5D"/>
    <w:rsid w:val="009A59FE"/>
    <w:rsid w:val="009A5CAA"/>
    <w:rsid w:val="009B1B07"/>
    <w:rsid w:val="009B1C91"/>
    <w:rsid w:val="009B1D7C"/>
    <w:rsid w:val="009B3793"/>
    <w:rsid w:val="009B62C1"/>
    <w:rsid w:val="009B7694"/>
    <w:rsid w:val="009B78A2"/>
    <w:rsid w:val="009C1701"/>
    <w:rsid w:val="009C270A"/>
    <w:rsid w:val="009C6439"/>
    <w:rsid w:val="009C671C"/>
    <w:rsid w:val="009C6A01"/>
    <w:rsid w:val="009C6EDA"/>
    <w:rsid w:val="009C7F11"/>
    <w:rsid w:val="009D0730"/>
    <w:rsid w:val="009D0D22"/>
    <w:rsid w:val="009D4DDB"/>
    <w:rsid w:val="009D530D"/>
    <w:rsid w:val="009D5EAD"/>
    <w:rsid w:val="009D6DA8"/>
    <w:rsid w:val="009D6DD5"/>
    <w:rsid w:val="009E129B"/>
    <w:rsid w:val="009E6311"/>
    <w:rsid w:val="009E7BAC"/>
    <w:rsid w:val="009F030B"/>
    <w:rsid w:val="009F0501"/>
    <w:rsid w:val="009F0F2D"/>
    <w:rsid w:val="009F31C2"/>
    <w:rsid w:val="009F3526"/>
    <w:rsid w:val="009F4378"/>
    <w:rsid w:val="009F56FF"/>
    <w:rsid w:val="009F654C"/>
    <w:rsid w:val="009F67E0"/>
    <w:rsid w:val="00A02B4A"/>
    <w:rsid w:val="00A04991"/>
    <w:rsid w:val="00A066FE"/>
    <w:rsid w:val="00A069C7"/>
    <w:rsid w:val="00A06ECE"/>
    <w:rsid w:val="00A12F12"/>
    <w:rsid w:val="00A134BC"/>
    <w:rsid w:val="00A147BF"/>
    <w:rsid w:val="00A150A7"/>
    <w:rsid w:val="00A20F0E"/>
    <w:rsid w:val="00A2328D"/>
    <w:rsid w:val="00A23727"/>
    <w:rsid w:val="00A248A9"/>
    <w:rsid w:val="00A250BB"/>
    <w:rsid w:val="00A26867"/>
    <w:rsid w:val="00A269FE"/>
    <w:rsid w:val="00A26D01"/>
    <w:rsid w:val="00A27BD1"/>
    <w:rsid w:val="00A3048F"/>
    <w:rsid w:val="00A3077E"/>
    <w:rsid w:val="00A32715"/>
    <w:rsid w:val="00A32969"/>
    <w:rsid w:val="00A35CC5"/>
    <w:rsid w:val="00A37460"/>
    <w:rsid w:val="00A416B5"/>
    <w:rsid w:val="00A428AD"/>
    <w:rsid w:val="00A44FC0"/>
    <w:rsid w:val="00A45E9F"/>
    <w:rsid w:val="00A460BF"/>
    <w:rsid w:val="00A47A73"/>
    <w:rsid w:val="00A50DAA"/>
    <w:rsid w:val="00A52631"/>
    <w:rsid w:val="00A547D1"/>
    <w:rsid w:val="00A54888"/>
    <w:rsid w:val="00A549AA"/>
    <w:rsid w:val="00A55716"/>
    <w:rsid w:val="00A56F0A"/>
    <w:rsid w:val="00A62986"/>
    <w:rsid w:val="00A64130"/>
    <w:rsid w:val="00A64206"/>
    <w:rsid w:val="00A65F0D"/>
    <w:rsid w:val="00A65FDA"/>
    <w:rsid w:val="00A661D3"/>
    <w:rsid w:val="00A6634A"/>
    <w:rsid w:val="00A66625"/>
    <w:rsid w:val="00A71000"/>
    <w:rsid w:val="00A71EA7"/>
    <w:rsid w:val="00A73CEA"/>
    <w:rsid w:val="00A742D3"/>
    <w:rsid w:val="00A757D8"/>
    <w:rsid w:val="00A7585F"/>
    <w:rsid w:val="00A767FA"/>
    <w:rsid w:val="00A80552"/>
    <w:rsid w:val="00A8101E"/>
    <w:rsid w:val="00A829EC"/>
    <w:rsid w:val="00A85CD2"/>
    <w:rsid w:val="00A863CC"/>
    <w:rsid w:val="00A87B37"/>
    <w:rsid w:val="00A91481"/>
    <w:rsid w:val="00A930F4"/>
    <w:rsid w:val="00A938A3"/>
    <w:rsid w:val="00AA0ED1"/>
    <w:rsid w:val="00AA10A7"/>
    <w:rsid w:val="00AA1332"/>
    <w:rsid w:val="00AA155E"/>
    <w:rsid w:val="00AA1BCD"/>
    <w:rsid w:val="00AA2982"/>
    <w:rsid w:val="00AA4D22"/>
    <w:rsid w:val="00AA750D"/>
    <w:rsid w:val="00AA7E13"/>
    <w:rsid w:val="00AB0673"/>
    <w:rsid w:val="00AB35CD"/>
    <w:rsid w:val="00AB4A08"/>
    <w:rsid w:val="00AB5303"/>
    <w:rsid w:val="00AB615F"/>
    <w:rsid w:val="00AB7D10"/>
    <w:rsid w:val="00AC0AEF"/>
    <w:rsid w:val="00AC401D"/>
    <w:rsid w:val="00AC4A8F"/>
    <w:rsid w:val="00AC5FB8"/>
    <w:rsid w:val="00AC6235"/>
    <w:rsid w:val="00AC6FA4"/>
    <w:rsid w:val="00AD2934"/>
    <w:rsid w:val="00AD2C33"/>
    <w:rsid w:val="00AD330A"/>
    <w:rsid w:val="00AD5C50"/>
    <w:rsid w:val="00AE1A5C"/>
    <w:rsid w:val="00AE1DC9"/>
    <w:rsid w:val="00AE2C2E"/>
    <w:rsid w:val="00AE2D50"/>
    <w:rsid w:val="00AF0062"/>
    <w:rsid w:val="00AF1B12"/>
    <w:rsid w:val="00AF419B"/>
    <w:rsid w:val="00AF43F8"/>
    <w:rsid w:val="00AF577D"/>
    <w:rsid w:val="00AF59C3"/>
    <w:rsid w:val="00B000CA"/>
    <w:rsid w:val="00B01CF2"/>
    <w:rsid w:val="00B048D2"/>
    <w:rsid w:val="00B04CCA"/>
    <w:rsid w:val="00B117C7"/>
    <w:rsid w:val="00B14847"/>
    <w:rsid w:val="00B169CB"/>
    <w:rsid w:val="00B17D88"/>
    <w:rsid w:val="00B20368"/>
    <w:rsid w:val="00B20DF2"/>
    <w:rsid w:val="00B21174"/>
    <w:rsid w:val="00B22266"/>
    <w:rsid w:val="00B22ED3"/>
    <w:rsid w:val="00B23E5D"/>
    <w:rsid w:val="00B24703"/>
    <w:rsid w:val="00B25279"/>
    <w:rsid w:val="00B256D8"/>
    <w:rsid w:val="00B27D9E"/>
    <w:rsid w:val="00B31A76"/>
    <w:rsid w:val="00B31D71"/>
    <w:rsid w:val="00B322FA"/>
    <w:rsid w:val="00B333A0"/>
    <w:rsid w:val="00B34FAF"/>
    <w:rsid w:val="00B35C3E"/>
    <w:rsid w:val="00B405B2"/>
    <w:rsid w:val="00B408EA"/>
    <w:rsid w:val="00B418B9"/>
    <w:rsid w:val="00B4399A"/>
    <w:rsid w:val="00B453E0"/>
    <w:rsid w:val="00B45B7D"/>
    <w:rsid w:val="00B45E19"/>
    <w:rsid w:val="00B47C52"/>
    <w:rsid w:val="00B5085D"/>
    <w:rsid w:val="00B51084"/>
    <w:rsid w:val="00B524E7"/>
    <w:rsid w:val="00B52DEE"/>
    <w:rsid w:val="00B5329E"/>
    <w:rsid w:val="00B5345A"/>
    <w:rsid w:val="00B53A1C"/>
    <w:rsid w:val="00B5600D"/>
    <w:rsid w:val="00B56A40"/>
    <w:rsid w:val="00B57C8B"/>
    <w:rsid w:val="00B616EF"/>
    <w:rsid w:val="00B61776"/>
    <w:rsid w:val="00B61FB2"/>
    <w:rsid w:val="00B6527C"/>
    <w:rsid w:val="00B663B2"/>
    <w:rsid w:val="00B672E6"/>
    <w:rsid w:val="00B67363"/>
    <w:rsid w:val="00B70B50"/>
    <w:rsid w:val="00B74264"/>
    <w:rsid w:val="00B77947"/>
    <w:rsid w:val="00B77980"/>
    <w:rsid w:val="00B81798"/>
    <w:rsid w:val="00B81BD6"/>
    <w:rsid w:val="00B82B71"/>
    <w:rsid w:val="00B84412"/>
    <w:rsid w:val="00B8744C"/>
    <w:rsid w:val="00B91987"/>
    <w:rsid w:val="00B92DC9"/>
    <w:rsid w:val="00B94B9C"/>
    <w:rsid w:val="00B95B56"/>
    <w:rsid w:val="00B96447"/>
    <w:rsid w:val="00B96796"/>
    <w:rsid w:val="00B975E5"/>
    <w:rsid w:val="00BA0096"/>
    <w:rsid w:val="00BA0EDB"/>
    <w:rsid w:val="00BB21F5"/>
    <w:rsid w:val="00BB291C"/>
    <w:rsid w:val="00BB3BE7"/>
    <w:rsid w:val="00BB577A"/>
    <w:rsid w:val="00BB6157"/>
    <w:rsid w:val="00BB658A"/>
    <w:rsid w:val="00BB7426"/>
    <w:rsid w:val="00BB7536"/>
    <w:rsid w:val="00BC4D1B"/>
    <w:rsid w:val="00BC59A3"/>
    <w:rsid w:val="00BC7811"/>
    <w:rsid w:val="00BD0155"/>
    <w:rsid w:val="00BD1897"/>
    <w:rsid w:val="00BD1ED8"/>
    <w:rsid w:val="00BD36B9"/>
    <w:rsid w:val="00BD4022"/>
    <w:rsid w:val="00BD593D"/>
    <w:rsid w:val="00BD76F3"/>
    <w:rsid w:val="00BD78BD"/>
    <w:rsid w:val="00BE0211"/>
    <w:rsid w:val="00BE1EC0"/>
    <w:rsid w:val="00BE3464"/>
    <w:rsid w:val="00BE3AB9"/>
    <w:rsid w:val="00BE4CDE"/>
    <w:rsid w:val="00BE5790"/>
    <w:rsid w:val="00BE7BFA"/>
    <w:rsid w:val="00BF0F42"/>
    <w:rsid w:val="00BF1AAE"/>
    <w:rsid w:val="00BF3D84"/>
    <w:rsid w:val="00BF49EC"/>
    <w:rsid w:val="00BF7987"/>
    <w:rsid w:val="00BF7C4A"/>
    <w:rsid w:val="00C01F95"/>
    <w:rsid w:val="00C02EEB"/>
    <w:rsid w:val="00C03373"/>
    <w:rsid w:val="00C05FCF"/>
    <w:rsid w:val="00C11D93"/>
    <w:rsid w:val="00C15DB8"/>
    <w:rsid w:val="00C17A88"/>
    <w:rsid w:val="00C17F89"/>
    <w:rsid w:val="00C21C4A"/>
    <w:rsid w:val="00C2225A"/>
    <w:rsid w:val="00C2468E"/>
    <w:rsid w:val="00C2475F"/>
    <w:rsid w:val="00C26FE2"/>
    <w:rsid w:val="00C27BF4"/>
    <w:rsid w:val="00C30A24"/>
    <w:rsid w:val="00C33355"/>
    <w:rsid w:val="00C3336F"/>
    <w:rsid w:val="00C3575B"/>
    <w:rsid w:val="00C362D5"/>
    <w:rsid w:val="00C36ED7"/>
    <w:rsid w:val="00C377D9"/>
    <w:rsid w:val="00C4183A"/>
    <w:rsid w:val="00C4191A"/>
    <w:rsid w:val="00C46CEA"/>
    <w:rsid w:val="00C46E7E"/>
    <w:rsid w:val="00C51236"/>
    <w:rsid w:val="00C53016"/>
    <w:rsid w:val="00C54045"/>
    <w:rsid w:val="00C563B9"/>
    <w:rsid w:val="00C6228A"/>
    <w:rsid w:val="00C63A20"/>
    <w:rsid w:val="00C654AB"/>
    <w:rsid w:val="00C660E6"/>
    <w:rsid w:val="00C66F48"/>
    <w:rsid w:val="00C70B8E"/>
    <w:rsid w:val="00C70E28"/>
    <w:rsid w:val="00C74D04"/>
    <w:rsid w:val="00C80671"/>
    <w:rsid w:val="00C82D6C"/>
    <w:rsid w:val="00C837A8"/>
    <w:rsid w:val="00C84075"/>
    <w:rsid w:val="00C865FE"/>
    <w:rsid w:val="00C86651"/>
    <w:rsid w:val="00C90808"/>
    <w:rsid w:val="00C91D95"/>
    <w:rsid w:val="00C91F69"/>
    <w:rsid w:val="00C96CEE"/>
    <w:rsid w:val="00CA1C4A"/>
    <w:rsid w:val="00CA1E8C"/>
    <w:rsid w:val="00CA25FC"/>
    <w:rsid w:val="00CA4746"/>
    <w:rsid w:val="00CA6EAF"/>
    <w:rsid w:val="00CB17A1"/>
    <w:rsid w:val="00CB190D"/>
    <w:rsid w:val="00CB326A"/>
    <w:rsid w:val="00CB59FE"/>
    <w:rsid w:val="00CC05A6"/>
    <w:rsid w:val="00CC259E"/>
    <w:rsid w:val="00CC503E"/>
    <w:rsid w:val="00CC53A8"/>
    <w:rsid w:val="00CC5A6E"/>
    <w:rsid w:val="00CC5FBA"/>
    <w:rsid w:val="00CC6148"/>
    <w:rsid w:val="00CC68F2"/>
    <w:rsid w:val="00CD219C"/>
    <w:rsid w:val="00CD41D1"/>
    <w:rsid w:val="00CD6583"/>
    <w:rsid w:val="00CD6B8D"/>
    <w:rsid w:val="00CE378C"/>
    <w:rsid w:val="00CE4479"/>
    <w:rsid w:val="00CE5C6C"/>
    <w:rsid w:val="00CE7A0F"/>
    <w:rsid w:val="00CE7B16"/>
    <w:rsid w:val="00CF0042"/>
    <w:rsid w:val="00CF0F83"/>
    <w:rsid w:val="00CF4073"/>
    <w:rsid w:val="00CF4AC7"/>
    <w:rsid w:val="00CF4B00"/>
    <w:rsid w:val="00CF4C73"/>
    <w:rsid w:val="00CF58C8"/>
    <w:rsid w:val="00CF69D9"/>
    <w:rsid w:val="00D0391F"/>
    <w:rsid w:val="00D03AAE"/>
    <w:rsid w:val="00D047AD"/>
    <w:rsid w:val="00D05E7C"/>
    <w:rsid w:val="00D068FB"/>
    <w:rsid w:val="00D071EC"/>
    <w:rsid w:val="00D078A9"/>
    <w:rsid w:val="00D10393"/>
    <w:rsid w:val="00D10CFB"/>
    <w:rsid w:val="00D10FA4"/>
    <w:rsid w:val="00D12E2D"/>
    <w:rsid w:val="00D14251"/>
    <w:rsid w:val="00D2048C"/>
    <w:rsid w:val="00D26A8A"/>
    <w:rsid w:val="00D27DBA"/>
    <w:rsid w:val="00D311AB"/>
    <w:rsid w:val="00D3133D"/>
    <w:rsid w:val="00D32E04"/>
    <w:rsid w:val="00D33771"/>
    <w:rsid w:val="00D354C3"/>
    <w:rsid w:val="00D376D3"/>
    <w:rsid w:val="00D43130"/>
    <w:rsid w:val="00D43722"/>
    <w:rsid w:val="00D43D6A"/>
    <w:rsid w:val="00D45019"/>
    <w:rsid w:val="00D46DB3"/>
    <w:rsid w:val="00D50CF6"/>
    <w:rsid w:val="00D5178D"/>
    <w:rsid w:val="00D526A5"/>
    <w:rsid w:val="00D534FA"/>
    <w:rsid w:val="00D54D4D"/>
    <w:rsid w:val="00D57689"/>
    <w:rsid w:val="00D60248"/>
    <w:rsid w:val="00D6032A"/>
    <w:rsid w:val="00D610EA"/>
    <w:rsid w:val="00D62430"/>
    <w:rsid w:val="00D660B7"/>
    <w:rsid w:val="00D668CD"/>
    <w:rsid w:val="00D67DAB"/>
    <w:rsid w:val="00D7084C"/>
    <w:rsid w:val="00D72283"/>
    <w:rsid w:val="00D72921"/>
    <w:rsid w:val="00D72D48"/>
    <w:rsid w:val="00D742E2"/>
    <w:rsid w:val="00D76420"/>
    <w:rsid w:val="00D76CEA"/>
    <w:rsid w:val="00D77A4F"/>
    <w:rsid w:val="00D80012"/>
    <w:rsid w:val="00D83C04"/>
    <w:rsid w:val="00D84277"/>
    <w:rsid w:val="00D84AC8"/>
    <w:rsid w:val="00D85B13"/>
    <w:rsid w:val="00D866F8"/>
    <w:rsid w:val="00D91EE3"/>
    <w:rsid w:val="00D92025"/>
    <w:rsid w:val="00D92139"/>
    <w:rsid w:val="00D946C6"/>
    <w:rsid w:val="00D95F95"/>
    <w:rsid w:val="00D96083"/>
    <w:rsid w:val="00D97DA0"/>
    <w:rsid w:val="00DA362C"/>
    <w:rsid w:val="00DA4113"/>
    <w:rsid w:val="00DA4BCC"/>
    <w:rsid w:val="00DA5C08"/>
    <w:rsid w:val="00DA5F96"/>
    <w:rsid w:val="00DB039B"/>
    <w:rsid w:val="00DB3443"/>
    <w:rsid w:val="00DB45EE"/>
    <w:rsid w:val="00DB4694"/>
    <w:rsid w:val="00DB4C7A"/>
    <w:rsid w:val="00DB5908"/>
    <w:rsid w:val="00DC186E"/>
    <w:rsid w:val="00DC3243"/>
    <w:rsid w:val="00DC3246"/>
    <w:rsid w:val="00DC51BE"/>
    <w:rsid w:val="00DC616D"/>
    <w:rsid w:val="00DD0D93"/>
    <w:rsid w:val="00DD22AC"/>
    <w:rsid w:val="00DD3973"/>
    <w:rsid w:val="00DD3D20"/>
    <w:rsid w:val="00DD4BC3"/>
    <w:rsid w:val="00DD4BCA"/>
    <w:rsid w:val="00DE0CB5"/>
    <w:rsid w:val="00DE1F96"/>
    <w:rsid w:val="00DE2073"/>
    <w:rsid w:val="00DE243C"/>
    <w:rsid w:val="00DE417C"/>
    <w:rsid w:val="00DF0D05"/>
    <w:rsid w:val="00DF0F14"/>
    <w:rsid w:val="00DF12D5"/>
    <w:rsid w:val="00DF1DEF"/>
    <w:rsid w:val="00DF3172"/>
    <w:rsid w:val="00DF4C8B"/>
    <w:rsid w:val="00E0015F"/>
    <w:rsid w:val="00E0143A"/>
    <w:rsid w:val="00E03810"/>
    <w:rsid w:val="00E05B1B"/>
    <w:rsid w:val="00E06906"/>
    <w:rsid w:val="00E108E2"/>
    <w:rsid w:val="00E111CB"/>
    <w:rsid w:val="00E11383"/>
    <w:rsid w:val="00E15AEC"/>
    <w:rsid w:val="00E15C62"/>
    <w:rsid w:val="00E16E63"/>
    <w:rsid w:val="00E20022"/>
    <w:rsid w:val="00E24434"/>
    <w:rsid w:val="00E24EEC"/>
    <w:rsid w:val="00E25818"/>
    <w:rsid w:val="00E274D9"/>
    <w:rsid w:val="00E32909"/>
    <w:rsid w:val="00E33AD1"/>
    <w:rsid w:val="00E354B5"/>
    <w:rsid w:val="00E36127"/>
    <w:rsid w:val="00E369CE"/>
    <w:rsid w:val="00E41F35"/>
    <w:rsid w:val="00E43359"/>
    <w:rsid w:val="00E438FF"/>
    <w:rsid w:val="00E47877"/>
    <w:rsid w:val="00E5061B"/>
    <w:rsid w:val="00E5568E"/>
    <w:rsid w:val="00E61405"/>
    <w:rsid w:val="00E637AB"/>
    <w:rsid w:val="00E63A6F"/>
    <w:rsid w:val="00E64547"/>
    <w:rsid w:val="00E66781"/>
    <w:rsid w:val="00E6701C"/>
    <w:rsid w:val="00E71CE0"/>
    <w:rsid w:val="00E7219D"/>
    <w:rsid w:val="00E732D3"/>
    <w:rsid w:val="00E75749"/>
    <w:rsid w:val="00E77D6B"/>
    <w:rsid w:val="00E83BAE"/>
    <w:rsid w:val="00E857C3"/>
    <w:rsid w:val="00E87B32"/>
    <w:rsid w:val="00E90D5A"/>
    <w:rsid w:val="00E913F3"/>
    <w:rsid w:val="00E919C6"/>
    <w:rsid w:val="00E96B3E"/>
    <w:rsid w:val="00E970E9"/>
    <w:rsid w:val="00E97B48"/>
    <w:rsid w:val="00EA04DC"/>
    <w:rsid w:val="00EA0D38"/>
    <w:rsid w:val="00EA37EB"/>
    <w:rsid w:val="00EA44EA"/>
    <w:rsid w:val="00EA4707"/>
    <w:rsid w:val="00EB0A76"/>
    <w:rsid w:val="00EB29C1"/>
    <w:rsid w:val="00EB4B25"/>
    <w:rsid w:val="00EB4BE9"/>
    <w:rsid w:val="00EB7DA1"/>
    <w:rsid w:val="00EC040E"/>
    <w:rsid w:val="00EC16DF"/>
    <w:rsid w:val="00EC1B76"/>
    <w:rsid w:val="00EC25EC"/>
    <w:rsid w:val="00EC2758"/>
    <w:rsid w:val="00EC39EC"/>
    <w:rsid w:val="00EC5B9E"/>
    <w:rsid w:val="00EC6953"/>
    <w:rsid w:val="00ED013E"/>
    <w:rsid w:val="00ED2355"/>
    <w:rsid w:val="00ED23DA"/>
    <w:rsid w:val="00ED4670"/>
    <w:rsid w:val="00ED6535"/>
    <w:rsid w:val="00ED6845"/>
    <w:rsid w:val="00EE0F12"/>
    <w:rsid w:val="00EE1D1E"/>
    <w:rsid w:val="00EE3E6B"/>
    <w:rsid w:val="00EE4100"/>
    <w:rsid w:val="00EE4766"/>
    <w:rsid w:val="00EE5A14"/>
    <w:rsid w:val="00EE674B"/>
    <w:rsid w:val="00EE77F2"/>
    <w:rsid w:val="00EF2242"/>
    <w:rsid w:val="00EF4531"/>
    <w:rsid w:val="00EF4954"/>
    <w:rsid w:val="00EF4F33"/>
    <w:rsid w:val="00EF5DF3"/>
    <w:rsid w:val="00EF66E2"/>
    <w:rsid w:val="00EF6C8B"/>
    <w:rsid w:val="00EF7AFB"/>
    <w:rsid w:val="00F00877"/>
    <w:rsid w:val="00F00AAB"/>
    <w:rsid w:val="00F00EEA"/>
    <w:rsid w:val="00F04542"/>
    <w:rsid w:val="00F0652D"/>
    <w:rsid w:val="00F067B8"/>
    <w:rsid w:val="00F07A49"/>
    <w:rsid w:val="00F102D1"/>
    <w:rsid w:val="00F10F55"/>
    <w:rsid w:val="00F11B2D"/>
    <w:rsid w:val="00F11C6E"/>
    <w:rsid w:val="00F14726"/>
    <w:rsid w:val="00F152A9"/>
    <w:rsid w:val="00F1652C"/>
    <w:rsid w:val="00F16631"/>
    <w:rsid w:val="00F20207"/>
    <w:rsid w:val="00F23748"/>
    <w:rsid w:val="00F23E9F"/>
    <w:rsid w:val="00F23EE2"/>
    <w:rsid w:val="00F2404B"/>
    <w:rsid w:val="00F24C0D"/>
    <w:rsid w:val="00F24FBF"/>
    <w:rsid w:val="00F25231"/>
    <w:rsid w:val="00F3051F"/>
    <w:rsid w:val="00F33D6E"/>
    <w:rsid w:val="00F352B8"/>
    <w:rsid w:val="00F3715E"/>
    <w:rsid w:val="00F371D8"/>
    <w:rsid w:val="00F41BA7"/>
    <w:rsid w:val="00F4255B"/>
    <w:rsid w:val="00F434E3"/>
    <w:rsid w:val="00F44689"/>
    <w:rsid w:val="00F44E8C"/>
    <w:rsid w:val="00F45FE1"/>
    <w:rsid w:val="00F50631"/>
    <w:rsid w:val="00F52867"/>
    <w:rsid w:val="00F52F51"/>
    <w:rsid w:val="00F52FF7"/>
    <w:rsid w:val="00F53063"/>
    <w:rsid w:val="00F55FF4"/>
    <w:rsid w:val="00F61C5B"/>
    <w:rsid w:val="00F665D4"/>
    <w:rsid w:val="00F677E6"/>
    <w:rsid w:val="00F67AD0"/>
    <w:rsid w:val="00F71C62"/>
    <w:rsid w:val="00F73831"/>
    <w:rsid w:val="00F77D4D"/>
    <w:rsid w:val="00F77E54"/>
    <w:rsid w:val="00F80BEE"/>
    <w:rsid w:val="00F81BB2"/>
    <w:rsid w:val="00F81F18"/>
    <w:rsid w:val="00F82842"/>
    <w:rsid w:val="00F83F51"/>
    <w:rsid w:val="00F8558B"/>
    <w:rsid w:val="00F911C9"/>
    <w:rsid w:val="00F912EA"/>
    <w:rsid w:val="00F9329E"/>
    <w:rsid w:val="00F93C42"/>
    <w:rsid w:val="00F95305"/>
    <w:rsid w:val="00F97E29"/>
    <w:rsid w:val="00FA07E4"/>
    <w:rsid w:val="00FA10AE"/>
    <w:rsid w:val="00FA1532"/>
    <w:rsid w:val="00FA167E"/>
    <w:rsid w:val="00FA1F5F"/>
    <w:rsid w:val="00FB1DDC"/>
    <w:rsid w:val="00FB443D"/>
    <w:rsid w:val="00FB6343"/>
    <w:rsid w:val="00FB6BA8"/>
    <w:rsid w:val="00FB6D80"/>
    <w:rsid w:val="00FC12A2"/>
    <w:rsid w:val="00FC170F"/>
    <w:rsid w:val="00FC245B"/>
    <w:rsid w:val="00FC25FF"/>
    <w:rsid w:val="00FC47D5"/>
    <w:rsid w:val="00FD01F5"/>
    <w:rsid w:val="00FD0732"/>
    <w:rsid w:val="00FD11D4"/>
    <w:rsid w:val="00FD2D19"/>
    <w:rsid w:val="00FD6909"/>
    <w:rsid w:val="00FD7384"/>
    <w:rsid w:val="00FE0EFC"/>
    <w:rsid w:val="00FE188F"/>
    <w:rsid w:val="00FE19C1"/>
    <w:rsid w:val="00FE2893"/>
    <w:rsid w:val="00FE2DDD"/>
    <w:rsid w:val="00FE48C9"/>
    <w:rsid w:val="00FE48D7"/>
    <w:rsid w:val="00FE5231"/>
    <w:rsid w:val="00FE5D36"/>
    <w:rsid w:val="00FE7038"/>
    <w:rsid w:val="00FF1337"/>
    <w:rsid w:val="00FF32FC"/>
    <w:rsid w:val="00FF4FF9"/>
    <w:rsid w:val="00F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83A"/>
    <w:pPr>
      <w:spacing w:after="0" w:line="240" w:lineRule="auto"/>
    </w:pPr>
    <w:rPr>
      <w:rFonts w:ascii="Calibri" w:eastAsia="Times New Roman" w:hAnsi="Calibri" w:cs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C39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4">
    <w:name w:val="heading 4"/>
    <w:basedOn w:val="Normal"/>
    <w:link w:val="Overskrift4Tegn"/>
    <w:uiPriority w:val="9"/>
    <w:qFormat/>
    <w:rsid w:val="004E1934"/>
    <w:pPr>
      <w:spacing w:before="225" w:after="225" w:line="377" w:lineRule="atLeast"/>
      <w:textAlignment w:val="baseline"/>
      <w:outlineLvl w:val="3"/>
    </w:pPr>
    <w:rPr>
      <w:rFonts w:ascii="Helvetica" w:hAnsi="Helvetica"/>
      <w:i/>
      <w:iCs/>
      <w:color w:val="BB133E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4Tegn">
    <w:name w:val="Overskrift 4 Tegn"/>
    <w:basedOn w:val="Standardskriftforavsnitt"/>
    <w:link w:val="Overskrift4"/>
    <w:uiPriority w:val="9"/>
    <w:rsid w:val="004E1934"/>
    <w:rPr>
      <w:rFonts w:ascii="Helvetica" w:eastAsia="Times New Roman" w:hAnsi="Helvetica" w:cs="Times New Roman"/>
      <w:i/>
      <w:iCs/>
      <w:color w:val="BB133E"/>
      <w:sz w:val="24"/>
      <w:szCs w:val="24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4E1934"/>
    <w:pPr>
      <w:textAlignment w:val="baseline"/>
    </w:pPr>
    <w:rPr>
      <w:rFonts w:ascii="Times New Roman" w:hAnsi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0458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0458D"/>
    <w:rPr>
      <w:rFonts w:ascii="Tahoma" w:eastAsia="Times New Roman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330481"/>
    <w:pPr>
      <w:ind w:left="720"/>
      <w:contextualSpacing/>
    </w:pPr>
    <w:rPr>
      <w:rFonts w:ascii="Times New Roman" w:hAnsi="Times New Roman"/>
      <w:sz w:val="24"/>
      <w:szCs w:val="24"/>
      <w:lang w:eastAsia="nb-NO"/>
    </w:rPr>
  </w:style>
  <w:style w:type="table" w:styleId="Tabellrutenett">
    <w:name w:val="Table Grid"/>
    <w:basedOn w:val="Vanligtabell"/>
    <w:uiPriority w:val="59"/>
    <w:rsid w:val="00A30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3C032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3C0328"/>
    <w:rPr>
      <w:rFonts w:ascii="Calibri" w:eastAsia="Times New Roman" w:hAnsi="Calibri" w:cs="Times New Roman"/>
    </w:rPr>
  </w:style>
  <w:style w:type="paragraph" w:styleId="Bunntekst">
    <w:name w:val="footer"/>
    <w:basedOn w:val="Normal"/>
    <w:link w:val="BunntekstTegn"/>
    <w:uiPriority w:val="99"/>
    <w:unhideWhenUsed/>
    <w:rsid w:val="003C032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3C0328"/>
    <w:rPr>
      <w:rFonts w:ascii="Calibri" w:eastAsia="Times New Roman" w:hAnsi="Calibri" w:cs="Times New Roman"/>
    </w:rPr>
  </w:style>
  <w:style w:type="table" w:styleId="Middelsliste2-uthevingsfarge1">
    <w:name w:val="Medium List 2 Accent 1"/>
    <w:basedOn w:val="Vanligtabell"/>
    <w:uiPriority w:val="66"/>
    <w:rsid w:val="001E6F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1uthevingsfarge1">
    <w:name w:val="Medium List 1 Accent 1"/>
    <w:basedOn w:val="Vanligtabell"/>
    <w:uiPriority w:val="65"/>
    <w:rsid w:val="0066061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paragraph" w:styleId="Revisjon">
    <w:name w:val="Revision"/>
    <w:hidden/>
    <w:uiPriority w:val="99"/>
    <w:semiHidden/>
    <w:rsid w:val="00F9329E"/>
    <w:pPr>
      <w:spacing w:after="0" w:line="240" w:lineRule="auto"/>
    </w:pPr>
    <w:rPr>
      <w:rFonts w:ascii="Calibri" w:eastAsia="Times New Roman" w:hAnsi="Calibri" w:cs="Times New Roman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59395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593950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593950"/>
    <w:rPr>
      <w:rFonts w:ascii="Calibri" w:eastAsia="Times New Roman" w:hAnsi="Calibri" w:cs="Times New Roman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93950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93950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rsid w:val="00DD4BC3"/>
    <w:pPr>
      <w:jc w:val="center"/>
    </w:pPr>
    <w:rPr>
      <w:lang w:val="en-US"/>
    </w:rPr>
  </w:style>
  <w:style w:type="paragraph" w:customStyle="1" w:styleId="EndNoteBibliography">
    <w:name w:val="EndNote Bibliography"/>
    <w:basedOn w:val="Normal"/>
    <w:rsid w:val="00DD4BC3"/>
    <w:pPr>
      <w:jc w:val="both"/>
    </w:pPr>
    <w:rPr>
      <w:lang w:val="en-US"/>
    </w:rPr>
  </w:style>
  <w:style w:type="table" w:customStyle="1" w:styleId="Tabellrutenett1">
    <w:name w:val="Tabellrutenett1"/>
    <w:basedOn w:val="Vanligtabell"/>
    <w:next w:val="Tabellrutenett"/>
    <w:uiPriority w:val="59"/>
    <w:rsid w:val="00B222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skriftforavsnitt"/>
    <w:rsid w:val="00B81798"/>
  </w:style>
  <w:style w:type="table" w:customStyle="1" w:styleId="Tabellrutenett2">
    <w:name w:val="Tabellrutenett2"/>
    <w:basedOn w:val="Vanligtabell"/>
    <w:next w:val="Tabellrutenett"/>
    <w:uiPriority w:val="59"/>
    <w:rsid w:val="003436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1">
    <w:name w:val="Tabellrutenett11"/>
    <w:basedOn w:val="Vanligtabell"/>
    <w:uiPriority w:val="59"/>
    <w:rsid w:val="003436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3">
    <w:name w:val="Tabellrutenett3"/>
    <w:basedOn w:val="Vanligtabell"/>
    <w:next w:val="Tabellrutenett"/>
    <w:uiPriority w:val="59"/>
    <w:rsid w:val="003436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allcaps1">
    <w:name w:val="smallcaps1"/>
    <w:basedOn w:val="Standardskriftforavsnitt"/>
    <w:rsid w:val="00063B91"/>
    <w:rPr>
      <w:smallCaps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C39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83A"/>
    <w:pPr>
      <w:spacing w:after="0" w:line="240" w:lineRule="auto"/>
    </w:pPr>
    <w:rPr>
      <w:rFonts w:ascii="Calibri" w:eastAsia="Times New Roman" w:hAnsi="Calibri" w:cs="Times New Roman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C39E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4">
    <w:name w:val="heading 4"/>
    <w:basedOn w:val="Normal"/>
    <w:link w:val="Overskrift4Tegn"/>
    <w:uiPriority w:val="9"/>
    <w:qFormat/>
    <w:rsid w:val="004E1934"/>
    <w:pPr>
      <w:spacing w:before="225" w:after="225" w:line="377" w:lineRule="atLeast"/>
      <w:textAlignment w:val="baseline"/>
      <w:outlineLvl w:val="3"/>
    </w:pPr>
    <w:rPr>
      <w:rFonts w:ascii="Helvetica" w:hAnsi="Helvetica"/>
      <w:i/>
      <w:iCs/>
      <w:color w:val="BB133E"/>
      <w:sz w:val="24"/>
      <w:szCs w:val="24"/>
      <w:lang w:eastAsia="nb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4Tegn">
    <w:name w:val="Overskrift 4 Tegn"/>
    <w:basedOn w:val="Standardskriftforavsnitt"/>
    <w:link w:val="Overskrift4"/>
    <w:uiPriority w:val="9"/>
    <w:rsid w:val="004E1934"/>
    <w:rPr>
      <w:rFonts w:ascii="Helvetica" w:eastAsia="Times New Roman" w:hAnsi="Helvetica" w:cs="Times New Roman"/>
      <w:i/>
      <w:iCs/>
      <w:color w:val="BB133E"/>
      <w:sz w:val="24"/>
      <w:szCs w:val="24"/>
      <w:lang w:eastAsia="nb-NO"/>
    </w:rPr>
  </w:style>
  <w:style w:type="paragraph" w:styleId="NormalWeb">
    <w:name w:val="Normal (Web)"/>
    <w:basedOn w:val="Normal"/>
    <w:uiPriority w:val="99"/>
    <w:semiHidden/>
    <w:unhideWhenUsed/>
    <w:rsid w:val="004E1934"/>
    <w:pPr>
      <w:textAlignment w:val="baseline"/>
    </w:pPr>
    <w:rPr>
      <w:rFonts w:ascii="Times New Roman" w:hAnsi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0458D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0458D"/>
    <w:rPr>
      <w:rFonts w:ascii="Tahoma" w:eastAsia="Times New Roman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330481"/>
    <w:pPr>
      <w:ind w:left="720"/>
      <w:contextualSpacing/>
    </w:pPr>
    <w:rPr>
      <w:rFonts w:ascii="Times New Roman" w:hAnsi="Times New Roman"/>
      <w:sz w:val="24"/>
      <w:szCs w:val="24"/>
      <w:lang w:eastAsia="nb-NO"/>
    </w:rPr>
  </w:style>
  <w:style w:type="table" w:styleId="Tabellrutenett">
    <w:name w:val="Table Grid"/>
    <w:basedOn w:val="Vanligtabell"/>
    <w:uiPriority w:val="59"/>
    <w:rsid w:val="00A304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3C0328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3C0328"/>
    <w:rPr>
      <w:rFonts w:ascii="Calibri" w:eastAsia="Times New Roman" w:hAnsi="Calibri" w:cs="Times New Roman"/>
    </w:rPr>
  </w:style>
  <w:style w:type="paragraph" w:styleId="Bunntekst">
    <w:name w:val="footer"/>
    <w:basedOn w:val="Normal"/>
    <w:link w:val="BunntekstTegn"/>
    <w:uiPriority w:val="99"/>
    <w:unhideWhenUsed/>
    <w:rsid w:val="003C0328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3C0328"/>
    <w:rPr>
      <w:rFonts w:ascii="Calibri" w:eastAsia="Times New Roman" w:hAnsi="Calibri" w:cs="Times New Roman"/>
    </w:rPr>
  </w:style>
  <w:style w:type="table" w:styleId="Middelsliste2-uthevingsfarge1">
    <w:name w:val="Medium List 2 Accent 1"/>
    <w:basedOn w:val="Vanligtabell"/>
    <w:uiPriority w:val="66"/>
    <w:rsid w:val="001E6F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ddelsliste1uthevingsfarge1">
    <w:name w:val="Medium List 1 Accent 1"/>
    <w:basedOn w:val="Vanligtabell"/>
    <w:uiPriority w:val="65"/>
    <w:rsid w:val="0066061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paragraph" w:styleId="Revisjon">
    <w:name w:val="Revision"/>
    <w:hidden/>
    <w:uiPriority w:val="99"/>
    <w:semiHidden/>
    <w:rsid w:val="00F9329E"/>
    <w:pPr>
      <w:spacing w:after="0" w:line="240" w:lineRule="auto"/>
    </w:pPr>
    <w:rPr>
      <w:rFonts w:ascii="Calibri" w:eastAsia="Times New Roman" w:hAnsi="Calibri" w:cs="Times New Roman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59395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593950"/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593950"/>
    <w:rPr>
      <w:rFonts w:ascii="Calibri" w:eastAsia="Times New Roman" w:hAnsi="Calibri" w:cs="Times New Roman"/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593950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593950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EndNoteBibliographyTitle">
    <w:name w:val="EndNote Bibliography Title"/>
    <w:basedOn w:val="Normal"/>
    <w:rsid w:val="00DD4BC3"/>
    <w:pPr>
      <w:jc w:val="center"/>
    </w:pPr>
    <w:rPr>
      <w:lang w:val="en-US"/>
    </w:rPr>
  </w:style>
  <w:style w:type="paragraph" w:customStyle="1" w:styleId="EndNoteBibliography">
    <w:name w:val="EndNote Bibliography"/>
    <w:basedOn w:val="Normal"/>
    <w:rsid w:val="00DD4BC3"/>
    <w:pPr>
      <w:jc w:val="both"/>
    </w:pPr>
    <w:rPr>
      <w:lang w:val="en-US"/>
    </w:rPr>
  </w:style>
  <w:style w:type="table" w:customStyle="1" w:styleId="Tabellrutenett1">
    <w:name w:val="Tabellrutenett1"/>
    <w:basedOn w:val="Vanligtabell"/>
    <w:next w:val="Tabellrutenett"/>
    <w:uiPriority w:val="59"/>
    <w:rsid w:val="00B2226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Standardskriftforavsnitt"/>
    <w:rsid w:val="00B81798"/>
  </w:style>
  <w:style w:type="table" w:customStyle="1" w:styleId="Tabellrutenett2">
    <w:name w:val="Tabellrutenett2"/>
    <w:basedOn w:val="Vanligtabell"/>
    <w:next w:val="Tabellrutenett"/>
    <w:uiPriority w:val="59"/>
    <w:rsid w:val="003436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11">
    <w:name w:val="Tabellrutenett11"/>
    <w:basedOn w:val="Vanligtabell"/>
    <w:uiPriority w:val="59"/>
    <w:rsid w:val="003436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rutenett3">
    <w:name w:val="Tabellrutenett3"/>
    <w:basedOn w:val="Vanligtabell"/>
    <w:next w:val="Tabellrutenett"/>
    <w:uiPriority w:val="59"/>
    <w:rsid w:val="003436B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mallcaps1">
    <w:name w:val="smallcaps1"/>
    <w:basedOn w:val="Standardskriftforavsnitt"/>
    <w:rsid w:val="00063B91"/>
    <w:rPr>
      <w:smallCaps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EC39E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8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13596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17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292149">
          <w:marLeft w:val="547"/>
          <w:marRight w:val="0"/>
          <w:marTop w:val="6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0598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34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0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9156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8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3764">
                  <w:marLeft w:val="105"/>
                  <w:marRight w:val="105"/>
                  <w:marTop w:val="105"/>
                  <w:marBottom w:val="10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41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9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0731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827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7817654">
                                      <w:marLeft w:val="105"/>
                                      <w:marRight w:val="105"/>
                                      <w:marTop w:val="105"/>
                                      <w:marBottom w:val="10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2204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1915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6559396">
                                                  <w:marLeft w:val="105"/>
                                                  <w:marRight w:val="105"/>
                                                  <w:marTop w:val="105"/>
                                                  <w:marBottom w:val="10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879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0170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36234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18852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94789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8049089">
                                                                          <w:marLeft w:val="105"/>
                                                                          <w:marRight w:val="105"/>
                                                                          <w:marTop w:val="105"/>
                                                                          <w:marBottom w:val="10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71086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969685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48111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635047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6247361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565427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69702367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508123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46950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80977913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865208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69374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68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4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6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B2627-804E-454C-ABB4-BF3496850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BDB4B15F</Template>
  <TotalTime>7</TotalTime>
  <Pages>2</Pages>
  <Words>166</Words>
  <Characters>884</Characters>
  <Application>Microsoft Office Word</Application>
  <DocSecurity>0</DocSecurity>
  <Lines>7</Lines>
  <Paragraphs>2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Oslo universitetssykehus</Company>
  <LinksUpToDate>false</LinksUpToDate>
  <CharactersWithSpaces>1048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 Borgen</dc:creator>
  <cp:lastModifiedBy>Elin Borgen</cp:lastModifiedBy>
  <cp:revision>7</cp:revision>
  <cp:lastPrinted>2018-06-01T10:59:00Z</cp:lastPrinted>
  <dcterms:created xsi:type="dcterms:W3CDTF">2018-09-24T10:04:00Z</dcterms:created>
  <dcterms:modified xsi:type="dcterms:W3CDTF">2018-09-24T10:25:00Z</dcterms:modified>
</cp:coreProperties>
</file>