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F14E3" w14:textId="6C4302CF" w:rsidR="00537450" w:rsidRPr="00675A0F" w:rsidRDefault="00675A0F">
      <w:pPr>
        <w:rPr>
          <w:rFonts w:ascii="Times New Roman" w:hAnsi="Times New Roman" w:cs="Times New Roman"/>
        </w:rPr>
      </w:pPr>
      <w:r w:rsidRPr="00675A0F">
        <w:rPr>
          <w:rFonts w:ascii="Times New Roman" w:hAnsi="Times New Roman" w:cs="Times New Roman"/>
        </w:rPr>
        <w:t xml:space="preserve">Supplementary Figure 1. Variation in prediction scores for cancer and healthy samples within the training set as sequencing depth is </w:t>
      </w:r>
      <w:proofErr w:type="spellStart"/>
      <w:r w:rsidRPr="00675A0F">
        <w:rPr>
          <w:rFonts w:ascii="Times New Roman" w:hAnsi="Times New Roman" w:cs="Times New Roman"/>
        </w:rPr>
        <w:t>downsampled</w:t>
      </w:r>
      <w:proofErr w:type="spellEnd"/>
      <w:r w:rsidRPr="00675A0F">
        <w:rPr>
          <w:rFonts w:ascii="Times New Roman" w:hAnsi="Times New Roman" w:cs="Times New Roman"/>
        </w:rPr>
        <w:t xml:space="preserve"> from 5X to 4X, 3X, 2</w:t>
      </w:r>
      <w:proofErr w:type="gramStart"/>
      <w:r w:rsidRPr="00675A0F">
        <w:rPr>
          <w:rFonts w:ascii="Times New Roman" w:hAnsi="Times New Roman" w:cs="Times New Roman"/>
        </w:rPr>
        <w:t>X  and</w:t>
      </w:r>
      <w:proofErr w:type="gramEnd"/>
      <w:r w:rsidRPr="00675A0F">
        <w:rPr>
          <w:rFonts w:ascii="Times New Roman" w:hAnsi="Times New Roman" w:cs="Times New Roman"/>
        </w:rPr>
        <w:t xml:space="preserve"> 1X.</w:t>
      </w:r>
    </w:p>
    <w:sectPr w:rsidR="00537450" w:rsidRPr="00675A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0F"/>
    <w:rsid w:val="00020DC5"/>
    <w:rsid w:val="000849ED"/>
    <w:rsid w:val="000C66C1"/>
    <w:rsid w:val="000D33D6"/>
    <w:rsid w:val="000F18B7"/>
    <w:rsid w:val="00103CC2"/>
    <w:rsid w:val="00116A86"/>
    <w:rsid w:val="00120431"/>
    <w:rsid w:val="001318CB"/>
    <w:rsid w:val="00147421"/>
    <w:rsid w:val="001716A5"/>
    <w:rsid w:val="001A5286"/>
    <w:rsid w:val="002064BC"/>
    <w:rsid w:val="002656C3"/>
    <w:rsid w:val="002718EF"/>
    <w:rsid w:val="002E4973"/>
    <w:rsid w:val="002E538D"/>
    <w:rsid w:val="0030157D"/>
    <w:rsid w:val="003305EF"/>
    <w:rsid w:val="00332E13"/>
    <w:rsid w:val="003407A6"/>
    <w:rsid w:val="00385B6D"/>
    <w:rsid w:val="003B3B34"/>
    <w:rsid w:val="003D23B0"/>
    <w:rsid w:val="003F5800"/>
    <w:rsid w:val="00404E66"/>
    <w:rsid w:val="00411022"/>
    <w:rsid w:val="004231FD"/>
    <w:rsid w:val="004254D4"/>
    <w:rsid w:val="00434D20"/>
    <w:rsid w:val="00454368"/>
    <w:rsid w:val="004747D4"/>
    <w:rsid w:val="00474EBE"/>
    <w:rsid w:val="00492F86"/>
    <w:rsid w:val="004B4649"/>
    <w:rsid w:val="004C74A8"/>
    <w:rsid w:val="004F3A3E"/>
    <w:rsid w:val="00537450"/>
    <w:rsid w:val="00554DAA"/>
    <w:rsid w:val="005702AF"/>
    <w:rsid w:val="005C1736"/>
    <w:rsid w:val="005D6A29"/>
    <w:rsid w:val="005E180F"/>
    <w:rsid w:val="00606E74"/>
    <w:rsid w:val="00625D8E"/>
    <w:rsid w:val="00633FC3"/>
    <w:rsid w:val="00647634"/>
    <w:rsid w:val="00674F73"/>
    <w:rsid w:val="00675A0F"/>
    <w:rsid w:val="006A4985"/>
    <w:rsid w:val="006A4FAC"/>
    <w:rsid w:val="006E5606"/>
    <w:rsid w:val="00725701"/>
    <w:rsid w:val="00733EA3"/>
    <w:rsid w:val="00753267"/>
    <w:rsid w:val="007618A4"/>
    <w:rsid w:val="00781062"/>
    <w:rsid w:val="007C4806"/>
    <w:rsid w:val="008161E5"/>
    <w:rsid w:val="00870AE3"/>
    <w:rsid w:val="008A0E1B"/>
    <w:rsid w:val="008A4378"/>
    <w:rsid w:val="008C6F0F"/>
    <w:rsid w:val="008E0DA6"/>
    <w:rsid w:val="008F1E4E"/>
    <w:rsid w:val="00904C4F"/>
    <w:rsid w:val="00907CC7"/>
    <w:rsid w:val="009130DA"/>
    <w:rsid w:val="00915A4A"/>
    <w:rsid w:val="0092300A"/>
    <w:rsid w:val="00973AB7"/>
    <w:rsid w:val="009869BC"/>
    <w:rsid w:val="0099559C"/>
    <w:rsid w:val="009C5E4F"/>
    <w:rsid w:val="009E5665"/>
    <w:rsid w:val="009F3B24"/>
    <w:rsid w:val="00A26CE1"/>
    <w:rsid w:val="00A27A79"/>
    <w:rsid w:val="00A67D45"/>
    <w:rsid w:val="00A95AD4"/>
    <w:rsid w:val="00A96447"/>
    <w:rsid w:val="00AA60FD"/>
    <w:rsid w:val="00B31ED7"/>
    <w:rsid w:val="00B46E65"/>
    <w:rsid w:val="00B70C23"/>
    <w:rsid w:val="00B70DD3"/>
    <w:rsid w:val="00B8759B"/>
    <w:rsid w:val="00B9086C"/>
    <w:rsid w:val="00C03A22"/>
    <w:rsid w:val="00C32121"/>
    <w:rsid w:val="00C44188"/>
    <w:rsid w:val="00C45E62"/>
    <w:rsid w:val="00C62937"/>
    <w:rsid w:val="00CA0FB3"/>
    <w:rsid w:val="00CE5856"/>
    <w:rsid w:val="00CF0BFC"/>
    <w:rsid w:val="00CF4312"/>
    <w:rsid w:val="00D138B6"/>
    <w:rsid w:val="00D7627E"/>
    <w:rsid w:val="00D91329"/>
    <w:rsid w:val="00DB3EF4"/>
    <w:rsid w:val="00DE3563"/>
    <w:rsid w:val="00E32281"/>
    <w:rsid w:val="00E43754"/>
    <w:rsid w:val="00E47EEC"/>
    <w:rsid w:val="00E503F1"/>
    <w:rsid w:val="00EA2317"/>
    <w:rsid w:val="00EC5C75"/>
    <w:rsid w:val="00ED7AFE"/>
    <w:rsid w:val="00EE3BF0"/>
    <w:rsid w:val="00F10FAE"/>
    <w:rsid w:val="00F121A8"/>
    <w:rsid w:val="00F24C51"/>
    <w:rsid w:val="00F303A8"/>
    <w:rsid w:val="00F346D8"/>
    <w:rsid w:val="00F51BF5"/>
    <w:rsid w:val="00F65E98"/>
    <w:rsid w:val="00F943FD"/>
    <w:rsid w:val="00FC0F5B"/>
    <w:rsid w:val="00FF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FE28C"/>
  <w15:chartTrackingRefBased/>
  <w15:docId w15:val="{07537830-690D-C846-B14E-F857D126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Yang</dc:creator>
  <cp:keywords/>
  <dc:description/>
  <cp:lastModifiedBy>HF6481</cp:lastModifiedBy>
  <cp:revision>1</cp:revision>
  <dcterms:created xsi:type="dcterms:W3CDTF">2025-09-11T01:19:00Z</dcterms:created>
  <dcterms:modified xsi:type="dcterms:W3CDTF">2025-09-11T01:19:00Z</dcterms:modified>
</cp:coreProperties>
</file>