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7A3B2" w14:textId="077C8F84" w:rsidR="00537450" w:rsidRPr="009A27CF" w:rsidRDefault="009A27CF">
      <w:pPr>
        <w:rPr>
          <w:rFonts w:ascii="Times New Roman" w:hAnsi="Times New Roman" w:cs="Times New Roman"/>
        </w:rPr>
      </w:pPr>
      <w:r w:rsidRPr="009A27CF">
        <w:rPr>
          <w:rFonts w:ascii="Times New Roman" w:hAnsi="Times New Roman" w:cs="Times New Roman"/>
        </w:rPr>
        <w:t xml:space="preserve">Supplementary </w:t>
      </w:r>
      <w:r w:rsidRPr="009A27CF">
        <w:rPr>
          <w:rFonts w:ascii="Times New Roman" w:hAnsi="Times New Roman" w:cs="Times New Roman"/>
        </w:rPr>
        <w:t>Table</w:t>
      </w:r>
      <w:r w:rsidRPr="009A27CF">
        <w:rPr>
          <w:rFonts w:ascii="Times New Roman" w:hAnsi="Times New Roman" w:cs="Times New Roman"/>
        </w:rPr>
        <w:t xml:space="preserve"> 1 legend</w:t>
      </w:r>
      <w:r w:rsidRPr="009A27CF">
        <w:rPr>
          <w:rFonts w:ascii="Times New Roman" w:hAnsi="Times New Roman" w:cs="Times New Roman"/>
        </w:rPr>
        <w:t xml:space="preserve">: </w:t>
      </w:r>
      <w:r w:rsidRPr="009A27CF">
        <w:rPr>
          <w:rFonts w:ascii="Times New Roman" w:hAnsi="Times New Roman" w:cs="Times New Roman"/>
        </w:rPr>
        <w:t>Performance metrics</w:t>
      </w:r>
      <w:r w:rsidRPr="009A27CF">
        <w:rPr>
          <w:rFonts w:ascii="Times New Roman" w:hAnsi="Times New Roman" w:cs="Times New Roman"/>
        </w:rPr>
        <w:t xml:space="preserve"> </w:t>
      </w:r>
      <w:r w:rsidRPr="009A27CF">
        <w:rPr>
          <w:rFonts w:ascii="Times New Roman" w:hAnsi="Times New Roman" w:cs="Times New Roman"/>
        </w:rPr>
        <w:t>of each individual feature model for both training and validation set</w:t>
      </w:r>
    </w:p>
    <w:sectPr w:rsidR="00537450" w:rsidRPr="009A27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CF"/>
    <w:rsid w:val="00020DC5"/>
    <w:rsid w:val="000849ED"/>
    <w:rsid w:val="000C66C1"/>
    <w:rsid w:val="000D33D6"/>
    <w:rsid w:val="000F18B7"/>
    <w:rsid w:val="00103CC2"/>
    <w:rsid w:val="00116A86"/>
    <w:rsid w:val="00120431"/>
    <w:rsid w:val="001318CB"/>
    <w:rsid w:val="00147421"/>
    <w:rsid w:val="001716A5"/>
    <w:rsid w:val="001A5286"/>
    <w:rsid w:val="002064BC"/>
    <w:rsid w:val="002656C3"/>
    <w:rsid w:val="002718EF"/>
    <w:rsid w:val="002E4973"/>
    <w:rsid w:val="002E538D"/>
    <w:rsid w:val="0030157D"/>
    <w:rsid w:val="003305EF"/>
    <w:rsid w:val="00332E13"/>
    <w:rsid w:val="003407A6"/>
    <w:rsid w:val="00385B6D"/>
    <w:rsid w:val="003B3B34"/>
    <w:rsid w:val="003D23B0"/>
    <w:rsid w:val="003F5800"/>
    <w:rsid w:val="00404E66"/>
    <w:rsid w:val="00411022"/>
    <w:rsid w:val="004231FD"/>
    <w:rsid w:val="004254D4"/>
    <w:rsid w:val="00434D20"/>
    <w:rsid w:val="00454368"/>
    <w:rsid w:val="004747D4"/>
    <w:rsid w:val="00474EBE"/>
    <w:rsid w:val="00492F86"/>
    <w:rsid w:val="004B4649"/>
    <w:rsid w:val="004C74A8"/>
    <w:rsid w:val="004F3A3E"/>
    <w:rsid w:val="00537450"/>
    <w:rsid w:val="00554DAA"/>
    <w:rsid w:val="005702AF"/>
    <w:rsid w:val="005C1736"/>
    <w:rsid w:val="005D6A29"/>
    <w:rsid w:val="005E180F"/>
    <w:rsid w:val="00606E74"/>
    <w:rsid w:val="00625D8E"/>
    <w:rsid w:val="00633FC3"/>
    <w:rsid w:val="00647634"/>
    <w:rsid w:val="00674F73"/>
    <w:rsid w:val="006A4985"/>
    <w:rsid w:val="006A4FAC"/>
    <w:rsid w:val="006E5606"/>
    <w:rsid w:val="00725701"/>
    <w:rsid w:val="00733EA3"/>
    <w:rsid w:val="00753267"/>
    <w:rsid w:val="007618A4"/>
    <w:rsid w:val="00781062"/>
    <w:rsid w:val="007C4806"/>
    <w:rsid w:val="008161E5"/>
    <w:rsid w:val="00870AE3"/>
    <w:rsid w:val="008A0E1B"/>
    <w:rsid w:val="008A4378"/>
    <w:rsid w:val="008C6F0F"/>
    <w:rsid w:val="008E0DA6"/>
    <w:rsid w:val="008F1E4E"/>
    <w:rsid w:val="00904C4F"/>
    <w:rsid w:val="00907CC7"/>
    <w:rsid w:val="009130DA"/>
    <w:rsid w:val="00915A4A"/>
    <w:rsid w:val="0092300A"/>
    <w:rsid w:val="00973AB7"/>
    <w:rsid w:val="009869BC"/>
    <w:rsid w:val="0099559C"/>
    <w:rsid w:val="009A27CF"/>
    <w:rsid w:val="009C5E4F"/>
    <w:rsid w:val="009E5665"/>
    <w:rsid w:val="009F3B24"/>
    <w:rsid w:val="00A26CE1"/>
    <w:rsid w:val="00A27A79"/>
    <w:rsid w:val="00A67D45"/>
    <w:rsid w:val="00A95AD4"/>
    <w:rsid w:val="00A96447"/>
    <w:rsid w:val="00AA60FD"/>
    <w:rsid w:val="00B31ED7"/>
    <w:rsid w:val="00B46E65"/>
    <w:rsid w:val="00B70C23"/>
    <w:rsid w:val="00B70DD3"/>
    <w:rsid w:val="00B8759B"/>
    <w:rsid w:val="00B9086C"/>
    <w:rsid w:val="00C03A22"/>
    <w:rsid w:val="00C32121"/>
    <w:rsid w:val="00C44188"/>
    <w:rsid w:val="00C45E62"/>
    <w:rsid w:val="00C62937"/>
    <w:rsid w:val="00CA0FB3"/>
    <w:rsid w:val="00CE5856"/>
    <w:rsid w:val="00CF0BFC"/>
    <w:rsid w:val="00CF4312"/>
    <w:rsid w:val="00D138B6"/>
    <w:rsid w:val="00D7627E"/>
    <w:rsid w:val="00D91329"/>
    <w:rsid w:val="00DB3EF4"/>
    <w:rsid w:val="00DE3563"/>
    <w:rsid w:val="00E32281"/>
    <w:rsid w:val="00E43754"/>
    <w:rsid w:val="00E47EEC"/>
    <w:rsid w:val="00E503F1"/>
    <w:rsid w:val="00EA2317"/>
    <w:rsid w:val="00EC5C75"/>
    <w:rsid w:val="00ED7AFE"/>
    <w:rsid w:val="00EE3BF0"/>
    <w:rsid w:val="00F10FAE"/>
    <w:rsid w:val="00F121A8"/>
    <w:rsid w:val="00F24C51"/>
    <w:rsid w:val="00F303A8"/>
    <w:rsid w:val="00F346D8"/>
    <w:rsid w:val="00F51BF5"/>
    <w:rsid w:val="00F65E98"/>
    <w:rsid w:val="00F943FD"/>
    <w:rsid w:val="00FC0F5B"/>
    <w:rsid w:val="00FF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6986C5"/>
  <w15:chartTrackingRefBased/>
  <w15:docId w15:val="{6C966478-0B5E-2948-BBCD-14481B65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Yang</dc:creator>
  <cp:keywords/>
  <dc:description/>
  <cp:lastModifiedBy>HF6481</cp:lastModifiedBy>
  <cp:revision>1</cp:revision>
  <dcterms:created xsi:type="dcterms:W3CDTF">2025-09-11T02:03:00Z</dcterms:created>
  <dcterms:modified xsi:type="dcterms:W3CDTF">2025-09-11T02:07:00Z</dcterms:modified>
</cp:coreProperties>
</file>