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2B3B6" w14:textId="5710C0DD" w:rsidR="00726390" w:rsidRDefault="00ED50B4" w:rsidP="00726390">
      <w:pPr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Add</w:t>
      </w:r>
      <w:r>
        <w:rPr>
          <w:b/>
          <w:bCs/>
          <w:lang w:eastAsia="zh-CN"/>
        </w:rPr>
        <w:t>itional file legends</w:t>
      </w:r>
    </w:p>
    <w:p w14:paraId="504A22B8" w14:textId="6C2D0094" w:rsidR="00726390" w:rsidRPr="002460B2" w:rsidRDefault="002A1848" w:rsidP="002460B2">
      <w:pPr>
        <w:pStyle w:val="a"/>
        <w:numPr>
          <w:ilvl w:val="0"/>
          <w:numId w:val="24"/>
        </w:numPr>
        <w:rPr>
          <w:b/>
          <w:bCs/>
          <w:lang w:eastAsia="zh-CN"/>
        </w:rPr>
      </w:pPr>
      <w:r w:rsidRPr="002460B2">
        <w:rPr>
          <w:b/>
          <w:bCs/>
          <w:lang w:eastAsia="zh-CN"/>
        </w:rPr>
        <w:t>Supplementary Tables</w:t>
      </w:r>
      <w:r w:rsidR="001C67B6">
        <w:rPr>
          <w:b/>
          <w:bCs/>
          <w:lang w:eastAsia="zh-CN"/>
        </w:rPr>
        <w:t xml:space="preserve"> S1-S</w:t>
      </w:r>
      <w:r w:rsidR="00FF448E">
        <w:rPr>
          <w:b/>
          <w:bCs/>
          <w:lang w:eastAsia="zh-CN"/>
        </w:rPr>
        <w:t>9</w:t>
      </w:r>
    </w:p>
    <w:p w14:paraId="6F5F0EFC" w14:textId="6A0C1A33" w:rsidR="002460B2" w:rsidRDefault="002460B2" w:rsidP="002460B2">
      <w:pPr>
        <w:rPr>
          <w:lang w:eastAsia="zh-CN"/>
        </w:rPr>
      </w:pPr>
      <w:r w:rsidRPr="0055540F">
        <w:rPr>
          <w:lang w:eastAsia="zh-CN"/>
        </w:rPr>
        <w:t>Table S</w:t>
      </w:r>
      <w:r>
        <w:rPr>
          <w:lang w:eastAsia="zh-CN"/>
        </w:rPr>
        <w:t>1</w:t>
      </w:r>
      <w:r w:rsidRPr="0055540F">
        <w:rPr>
          <w:lang w:eastAsia="zh-CN"/>
        </w:rPr>
        <w:t xml:space="preserve">. </w:t>
      </w:r>
      <w:r w:rsidR="006D4274">
        <w:rPr>
          <w:lang w:eastAsia="zh-CN"/>
        </w:rPr>
        <w:t>CRC</w:t>
      </w:r>
      <w:r w:rsidRPr="002460B2">
        <w:rPr>
          <w:lang w:eastAsia="zh-CN"/>
        </w:rPr>
        <w:t xml:space="preserve"> TMB-related genes.</w:t>
      </w:r>
    </w:p>
    <w:p w14:paraId="515E159A" w14:textId="5823D07F" w:rsidR="00272BDE" w:rsidRPr="00272BDE" w:rsidRDefault="00272BDE" w:rsidP="002460B2">
      <w:pPr>
        <w:rPr>
          <w:lang w:eastAsia="zh-CN"/>
        </w:rPr>
      </w:pPr>
      <w:r w:rsidRPr="00272BDE">
        <w:rPr>
          <w:lang w:eastAsia="zh-CN"/>
        </w:rPr>
        <w:t xml:space="preserve">Table S2. Intersection of </w:t>
      </w:r>
      <w:r w:rsidR="006D4274">
        <w:rPr>
          <w:lang w:eastAsia="zh-CN"/>
        </w:rPr>
        <w:t>CRC</w:t>
      </w:r>
      <w:r w:rsidRPr="00272BDE">
        <w:rPr>
          <w:lang w:eastAsia="zh-CN"/>
        </w:rPr>
        <w:t xml:space="preserve"> TMB-</w:t>
      </w:r>
      <w:r w:rsidR="00AF7FB3">
        <w:rPr>
          <w:lang w:eastAsia="zh-CN"/>
        </w:rPr>
        <w:t>rel</w:t>
      </w:r>
      <w:r w:rsidRPr="00272BDE">
        <w:rPr>
          <w:lang w:eastAsia="zh-CN"/>
        </w:rPr>
        <w:t>ated genes with large gene panels of MSK-IMPACT and F1CDx.</w:t>
      </w:r>
    </w:p>
    <w:p w14:paraId="55884F03" w14:textId="11209CE0" w:rsidR="006D7598" w:rsidRDefault="0074332D" w:rsidP="006D7598">
      <w:pPr>
        <w:rPr>
          <w:lang w:eastAsia="zh-CN"/>
        </w:rPr>
      </w:pPr>
      <w:r w:rsidRPr="0055540F">
        <w:rPr>
          <w:lang w:eastAsia="zh-CN"/>
        </w:rPr>
        <w:t>Table S</w:t>
      </w:r>
      <w:r w:rsidR="00272BDE">
        <w:rPr>
          <w:lang w:eastAsia="zh-CN"/>
        </w:rPr>
        <w:t>3</w:t>
      </w:r>
      <w:r w:rsidR="0055540F" w:rsidRPr="0055540F">
        <w:rPr>
          <w:lang w:eastAsia="zh-CN"/>
        </w:rPr>
        <w:t xml:space="preserve">. </w:t>
      </w:r>
      <w:r w:rsidR="00454E24" w:rsidRPr="00454E24">
        <w:rPr>
          <w:lang w:eastAsia="zh-CN"/>
        </w:rPr>
        <w:t>Dataset information for the five independent study cohorts in use</w:t>
      </w:r>
      <w:r w:rsidR="0066040E">
        <w:rPr>
          <w:rFonts w:hint="eastAsia"/>
          <w:lang w:eastAsia="zh-CN"/>
        </w:rPr>
        <w:t>.</w:t>
      </w:r>
      <w:r w:rsidR="006D7598" w:rsidRPr="006D7598">
        <w:rPr>
          <w:lang w:eastAsia="zh-CN"/>
        </w:rPr>
        <w:t xml:space="preserve"> </w:t>
      </w:r>
    </w:p>
    <w:p w14:paraId="1D0D2F29" w14:textId="453091F8" w:rsidR="00726390" w:rsidRDefault="006D7598" w:rsidP="00726390">
      <w:pPr>
        <w:rPr>
          <w:lang w:eastAsia="zh-CN"/>
        </w:rPr>
      </w:pPr>
      <w:r w:rsidRPr="0066040E">
        <w:rPr>
          <w:lang w:eastAsia="zh-CN"/>
        </w:rPr>
        <w:t>Table S</w:t>
      </w:r>
      <w:r w:rsidR="00272BDE">
        <w:rPr>
          <w:lang w:eastAsia="zh-CN"/>
        </w:rPr>
        <w:t>4</w:t>
      </w:r>
      <w:r w:rsidRPr="0066040E">
        <w:rPr>
          <w:lang w:eastAsia="zh-CN"/>
        </w:rPr>
        <w:t>. Characteristics of the patients in the data sets included in this study.</w:t>
      </w:r>
    </w:p>
    <w:p w14:paraId="50838A3A" w14:textId="7D6F06C2" w:rsidR="00C33448" w:rsidRDefault="00C33448" w:rsidP="00726390">
      <w:pPr>
        <w:rPr>
          <w:lang w:eastAsia="zh-CN"/>
        </w:rPr>
      </w:pPr>
      <w:r w:rsidRPr="0066040E">
        <w:rPr>
          <w:lang w:eastAsia="zh-CN"/>
        </w:rPr>
        <w:t>Table S</w:t>
      </w:r>
      <w:r w:rsidR="00272BDE">
        <w:rPr>
          <w:lang w:eastAsia="zh-CN"/>
        </w:rPr>
        <w:t>5</w:t>
      </w:r>
      <w:r w:rsidRPr="0066040E">
        <w:rPr>
          <w:lang w:eastAsia="zh-CN"/>
        </w:rPr>
        <w:t xml:space="preserve">. </w:t>
      </w:r>
      <w:r w:rsidRPr="00C33448">
        <w:rPr>
          <w:lang w:eastAsia="zh-CN"/>
        </w:rPr>
        <w:t>Genes and corresponding parameters or importance used in the eight TMB estimati</w:t>
      </w:r>
      <w:r w:rsidR="006D4274">
        <w:rPr>
          <w:lang w:eastAsia="zh-CN"/>
        </w:rPr>
        <w:t>on</w:t>
      </w:r>
      <w:r w:rsidRPr="00C33448">
        <w:rPr>
          <w:lang w:eastAsia="zh-CN"/>
        </w:rPr>
        <w:t xml:space="preserve"> models constructed using the 20</w:t>
      </w:r>
      <w:r w:rsidR="006616C1">
        <w:rPr>
          <w:lang w:eastAsia="zh-CN"/>
        </w:rPr>
        <w:t xml:space="preserve"> </w:t>
      </w:r>
      <w:r w:rsidRPr="00C33448">
        <w:rPr>
          <w:lang w:eastAsia="zh-CN"/>
        </w:rPr>
        <w:t>gene</w:t>
      </w:r>
      <w:r w:rsidR="006616C1">
        <w:rPr>
          <w:rFonts w:hint="eastAsia"/>
          <w:lang w:eastAsia="zh-CN"/>
        </w:rPr>
        <w:t>s</w:t>
      </w:r>
      <w:r w:rsidRPr="0066040E">
        <w:rPr>
          <w:lang w:eastAsia="zh-CN"/>
        </w:rPr>
        <w:t>.</w:t>
      </w:r>
    </w:p>
    <w:p w14:paraId="68481454" w14:textId="11248E03" w:rsidR="00B765F9" w:rsidRPr="001804A7" w:rsidRDefault="00B765F9" w:rsidP="00726390">
      <w:pPr>
        <w:rPr>
          <w:lang w:eastAsia="zh-CN"/>
        </w:rPr>
      </w:pPr>
      <w:r w:rsidRPr="0066040E">
        <w:rPr>
          <w:lang w:eastAsia="zh-CN"/>
        </w:rPr>
        <w:t>Table S</w:t>
      </w:r>
      <w:r>
        <w:rPr>
          <w:lang w:eastAsia="zh-CN"/>
        </w:rPr>
        <w:t>6</w:t>
      </w:r>
      <w:r w:rsidRPr="0066040E">
        <w:rPr>
          <w:lang w:eastAsia="zh-CN"/>
        </w:rPr>
        <w:t>.</w:t>
      </w:r>
      <w:r w:rsidR="003C5A56">
        <w:rPr>
          <w:lang w:eastAsia="zh-CN"/>
        </w:rPr>
        <w:t xml:space="preserve"> </w:t>
      </w:r>
      <w:r w:rsidR="001804A7" w:rsidRPr="001804A7">
        <w:rPr>
          <w:lang w:eastAsia="zh-CN"/>
        </w:rPr>
        <w:t>Evaluation metrics for TMB estimation models with different algorithms</w:t>
      </w:r>
    </w:p>
    <w:p w14:paraId="2E823C4B" w14:textId="69D11E34" w:rsidR="006D7598" w:rsidRDefault="006D7598" w:rsidP="006D7598">
      <w:pPr>
        <w:rPr>
          <w:lang w:eastAsia="zh-CN"/>
        </w:rPr>
      </w:pPr>
      <w:r w:rsidRPr="0066040E">
        <w:rPr>
          <w:lang w:eastAsia="zh-CN"/>
        </w:rPr>
        <w:t>Table S</w:t>
      </w:r>
      <w:r w:rsidR="00B765F9">
        <w:rPr>
          <w:lang w:eastAsia="zh-CN"/>
        </w:rPr>
        <w:t>7</w:t>
      </w:r>
      <w:r w:rsidRPr="0066040E">
        <w:rPr>
          <w:lang w:eastAsia="zh-CN"/>
        </w:rPr>
        <w:t xml:space="preserve">. </w:t>
      </w:r>
      <w:r w:rsidR="00CE5950" w:rsidRPr="00CE5950">
        <w:rPr>
          <w:lang w:eastAsia="zh-CN"/>
        </w:rPr>
        <w:t>The p</w:t>
      </w:r>
      <w:r w:rsidR="00CE5950">
        <w:rPr>
          <w:rFonts w:hint="eastAsia"/>
          <w:lang w:eastAsia="zh-CN"/>
        </w:rPr>
        <w:t>ro</w:t>
      </w:r>
      <w:r w:rsidR="00CE5950">
        <w:rPr>
          <w:lang w:eastAsia="zh-CN"/>
        </w:rPr>
        <w:t>por</w:t>
      </w:r>
      <w:r w:rsidR="00927D1B">
        <w:rPr>
          <w:lang w:eastAsia="zh-CN"/>
        </w:rPr>
        <w:t>tion</w:t>
      </w:r>
      <w:r w:rsidR="00CE5950" w:rsidRPr="00CE5950">
        <w:rPr>
          <w:lang w:eastAsia="zh-CN"/>
        </w:rPr>
        <w:t xml:space="preserve"> of patients with high-TMB and low-TMB in different datasets</w:t>
      </w:r>
      <w:r w:rsidR="005571EC" w:rsidRPr="005571EC">
        <w:rPr>
          <w:lang w:eastAsia="zh-CN"/>
        </w:rPr>
        <w:t>.</w:t>
      </w:r>
    </w:p>
    <w:p w14:paraId="1680A329" w14:textId="7D5D610D" w:rsidR="000B1C2B" w:rsidRPr="000B1C2B" w:rsidRDefault="000B1C2B" w:rsidP="000B1C2B">
      <w:pPr>
        <w:rPr>
          <w:lang w:eastAsia="zh-CN"/>
        </w:rPr>
      </w:pPr>
      <w:r w:rsidRPr="000B1C2B">
        <w:rPr>
          <w:rFonts w:hint="eastAsia"/>
          <w:lang w:eastAsia="zh-CN"/>
        </w:rPr>
        <w:t>T</w:t>
      </w:r>
      <w:r w:rsidRPr="000B1C2B">
        <w:rPr>
          <w:lang w:eastAsia="zh-CN"/>
        </w:rPr>
        <w:t>able S8</w:t>
      </w:r>
      <w:r w:rsidRPr="000B1C2B">
        <w:rPr>
          <w:rFonts w:hint="eastAsia"/>
          <w:lang w:eastAsia="zh-CN"/>
        </w:rPr>
        <w:t>.</w:t>
      </w:r>
      <w:r w:rsidRPr="000B1C2B">
        <w:rPr>
          <w:lang w:eastAsia="zh-CN"/>
        </w:rPr>
        <w:t xml:space="preserve"> Correlating </w:t>
      </w:r>
      <w:r w:rsidRPr="000B1C2B">
        <w:rPr>
          <w:rFonts w:hint="eastAsia"/>
          <w:lang w:eastAsia="zh-CN"/>
        </w:rPr>
        <w:t>c</w:t>
      </w:r>
      <w:r w:rsidRPr="000B1C2B">
        <w:rPr>
          <w:lang w:eastAsia="zh-CN"/>
        </w:rPr>
        <w:t>linicopathological characteristics of patients with CRC with high-TMB and low-TMB groups.</w:t>
      </w:r>
    </w:p>
    <w:p w14:paraId="6CF263E3" w14:textId="02612B5C" w:rsidR="000B1C2B" w:rsidRPr="000B1C2B" w:rsidRDefault="000B1C2B" w:rsidP="000B1C2B">
      <w:pPr>
        <w:rPr>
          <w:lang w:eastAsia="zh-CN"/>
        </w:rPr>
      </w:pPr>
      <w:r w:rsidRPr="000B1C2B">
        <w:rPr>
          <w:rFonts w:hint="eastAsia"/>
          <w:lang w:eastAsia="zh-CN"/>
        </w:rPr>
        <w:t>T</w:t>
      </w:r>
      <w:r w:rsidRPr="000B1C2B">
        <w:rPr>
          <w:lang w:eastAsia="zh-CN"/>
        </w:rPr>
        <w:t xml:space="preserve">able S9. Correlation of clinicopathological characteristics in patients with </w:t>
      </w:r>
      <w:proofErr w:type="spellStart"/>
      <w:r w:rsidRPr="000B1C2B">
        <w:rPr>
          <w:lang w:eastAsia="zh-CN"/>
        </w:rPr>
        <w:t>TMB</w:t>
      </w:r>
      <w:r w:rsidRPr="000B1C2B">
        <w:rPr>
          <w:i/>
          <w:iCs/>
          <w:vertAlign w:val="superscript"/>
          <w:lang w:eastAsia="zh-CN"/>
        </w:rPr>
        <w:t>high</w:t>
      </w:r>
      <w:proofErr w:type="spellEnd"/>
      <w:r w:rsidRPr="000B1C2B">
        <w:rPr>
          <w:i/>
          <w:iCs/>
          <w:lang w:eastAsia="zh-CN"/>
        </w:rPr>
        <w:t xml:space="preserve"> DNAH5</w:t>
      </w:r>
      <w:r w:rsidRPr="000B1C2B">
        <w:rPr>
          <w:i/>
          <w:iCs/>
          <w:vertAlign w:val="superscript"/>
          <w:lang w:eastAsia="zh-CN"/>
        </w:rPr>
        <w:t>wild</w:t>
      </w:r>
      <w:r w:rsidRPr="000B1C2B">
        <w:rPr>
          <w:rFonts w:hint="eastAsia"/>
          <w:lang w:eastAsia="zh-CN"/>
        </w:rPr>
        <w:t xml:space="preserve"> </w:t>
      </w:r>
      <w:r w:rsidRPr="000B1C2B">
        <w:rPr>
          <w:lang w:eastAsia="zh-CN"/>
        </w:rPr>
        <w:t xml:space="preserve">and </w:t>
      </w:r>
      <w:proofErr w:type="spellStart"/>
      <w:r w:rsidRPr="000B1C2B">
        <w:rPr>
          <w:lang w:eastAsia="zh-CN"/>
        </w:rPr>
        <w:t>TMB</w:t>
      </w:r>
      <w:r w:rsidRPr="000B1C2B">
        <w:rPr>
          <w:i/>
          <w:iCs/>
          <w:vertAlign w:val="superscript"/>
          <w:lang w:eastAsia="zh-CN"/>
        </w:rPr>
        <w:t>high</w:t>
      </w:r>
      <w:proofErr w:type="spellEnd"/>
      <w:r w:rsidRPr="000B1C2B">
        <w:rPr>
          <w:i/>
          <w:iCs/>
          <w:lang w:eastAsia="zh-CN"/>
        </w:rPr>
        <w:t xml:space="preserve"> DNAH5</w:t>
      </w:r>
      <w:r w:rsidRPr="000B1C2B">
        <w:rPr>
          <w:rFonts w:hint="eastAsia"/>
          <w:i/>
          <w:iCs/>
          <w:vertAlign w:val="superscript"/>
          <w:lang w:eastAsia="zh-CN"/>
        </w:rPr>
        <w:t>mut</w:t>
      </w:r>
      <w:r w:rsidRPr="000B1C2B">
        <w:rPr>
          <w:lang w:eastAsia="zh-CN"/>
        </w:rPr>
        <w:t>.</w:t>
      </w:r>
    </w:p>
    <w:p w14:paraId="15CF7C72" w14:textId="7B21EB0F" w:rsidR="004575C3" w:rsidRDefault="00A71BBC" w:rsidP="006D7598">
      <w:pPr>
        <w:rPr>
          <w:lang w:eastAsia="zh-CN"/>
        </w:rPr>
      </w:pPr>
      <w:r w:rsidRPr="00CD30CB">
        <w:t>Table S</w:t>
      </w:r>
      <w:r w:rsidR="000B1C2B">
        <w:t>10</w:t>
      </w:r>
      <w:r>
        <w:t>.</w:t>
      </w:r>
      <w:r w:rsidR="000C2B61" w:rsidRPr="000C2B61">
        <w:t xml:space="preserve"> Results of a GSEA enrichment analysis in patients with a high TMB</w:t>
      </w:r>
      <w:r w:rsidR="000C2B61">
        <w:t>.</w:t>
      </w:r>
    </w:p>
    <w:p w14:paraId="366F3A9C" w14:textId="3574C29B" w:rsidR="004575C3" w:rsidRDefault="00A71BBC" w:rsidP="006D7598">
      <w:pPr>
        <w:rPr>
          <w:lang w:eastAsia="zh-CN"/>
        </w:rPr>
      </w:pPr>
      <w:r w:rsidRPr="00CD30CB">
        <w:t>Table S</w:t>
      </w:r>
      <w:r w:rsidR="000B1C2B">
        <w:t>11</w:t>
      </w:r>
      <w:r>
        <w:t>.</w:t>
      </w:r>
      <w:r w:rsidR="000C2B61" w:rsidRPr="000C2B61">
        <w:t xml:space="preserve"> </w:t>
      </w:r>
      <w:r w:rsidR="003F5DDD" w:rsidRPr="003F5DDD">
        <w:t xml:space="preserve">Results of GSEA enrichment analysis of patients with high TMB and co-existing </w:t>
      </w:r>
      <w:r w:rsidR="003F5DDD" w:rsidRPr="00387B13">
        <w:rPr>
          <w:i/>
          <w:iCs/>
        </w:rPr>
        <w:t>DNAH5</w:t>
      </w:r>
      <w:r w:rsidR="003F5DDD" w:rsidRPr="003F5DDD">
        <w:t xml:space="preserve"> mutations</w:t>
      </w:r>
      <w:r w:rsidR="000C2B61">
        <w:t>.</w:t>
      </w:r>
    </w:p>
    <w:p w14:paraId="28612AC4" w14:textId="06F52356" w:rsidR="00726390" w:rsidRDefault="007B78D0" w:rsidP="00157C8C">
      <w:pPr>
        <w:pStyle w:val="a"/>
        <w:numPr>
          <w:ilvl w:val="0"/>
          <w:numId w:val="24"/>
        </w:numPr>
        <w:rPr>
          <w:b/>
        </w:rPr>
      </w:pPr>
      <w:r w:rsidRPr="00157C8C">
        <w:rPr>
          <w:b/>
        </w:rPr>
        <w:t>Supplementary Figures S1-S</w:t>
      </w:r>
      <w:r w:rsidR="001C67B6">
        <w:rPr>
          <w:b/>
        </w:rPr>
        <w:t>5</w:t>
      </w:r>
    </w:p>
    <w:p w14:paraId="7891C550" w14:textId="501C3BC8" w:rsidR="00ED6D08" w:rsidRPr="008331CC" w:rsidRDefault="00ED6D08" w:rsidP="00ED6D08">
      <w:r w:rsidRPr="001372A7">
        <w:t xml:space="preserve">Supplementary </w:t>
      </w:r>
      <w:r w:rsidRPr="00510BB7">
        <w:t>Fig</w:t>
      </w:r>
      <w:r>
        <w:rPr>
          <w:rFonts w:hint="eastAsia"/>
          <w:lang w:eastAsia="zh-CN"/>
        </w:rPr>
        <w:t>.</w:t>
      </w:r>
      <w:r w:rsidRPr="001372A7">
        <w:t xml:space="preserve"> S</w:t>
      </w:r>
      <w:r>
        <w:t>1</w:t>
      </w:r>
      <w:r w:rsidRPr="001372A7">
        <w:t>.</w:t>
      </w:r>
      <w:r>
        <w:t xml:space="preserve"> </w:t>
      </w:r>
      <w:r w:rsidR="008331CC" w:rsidRPr="008331CC">
        <w:t>Flowchart of the algorithm for patient selection.</w:t>
      </w:r>
    </w:p>
    <w:p w14:paraId="7619DAB4" w14:textId="69A917B2" w:rsidR="001372A7" w:rsidRDefault="001372A7" w:rsidP="001372A7">
      <w:r w:rsidRPr="001372A7">
        <w:t xml:space="preserve">Supplementary </w:t>
      </w:r>
      <w:r w:rsidR="00027387" w:rsidRPr="00510BB7">
        <w:t>Fig</w:t>
      </w:r>
      <w:r w:rsidR="00027387">
        <w:rPr>
          <w:rFonts w:hint="eastAsia"/>
          <w:lang w:eastAsia="zh-CN"/>
        </w:rPr>
        <w:t>.</w:t>
      </w:r>
      <w:r w:rsidRPr="001372A7">
        <w:t xml:space="preserve"> S</w:t>
      </w:r>
      <w:r w:rsidR="00ED6D08">
        <w:t>2</w:t>
      </w:r>
      <w:r w:rsidRPr="001372A7">
        <w:t>.</w:t>
      </w:r>
      <w:r w:rsidRPr="008778B1">
        <w:rPr>
          <w:b/>
          <w:bCs/>
        </w:rPr>
        <w:t xml:space="preserve"> </w:t>
      </w:r>
      <w:r w:rsidR="00E636FC" w:rsidRPr="00E636FC">
        <w:t xml:space="preserve">Evaluating the </w:t>
      </w:r>
      <w:r w:rsidR="00971403">
        <w:t>performance</w:t>
      </w:r>
      <w:r w:rsidR="00E636FC" w:rsidRPr="00E636FC">
        <w:t xml:space="preserve"> of eight TMB estimating models at different gene </w:t>
      </w:r>
      <w:r w:rsidR="00E636FC">
        <w:rPr>
          <w:rFonts w:hint="eastAsia"/>
          <w:lang w:eastAsia="zh-CN"/>
        </w:rPr>
        <w:t>num</w:t>
      </w:r>
      <w:r w:rsidR="00E636FC">
        <w:rPr>
          <w:lang w:eastAsia="zh-CN"/>
        </w:rPr>
        <w:t>ber</w:t>
      </w:r>
      <w:r w:rsidR="006D4274">
        <w:rPr>
          <w:lang w:eastAsia="zh-CN"/>
        </w:rPr>
        <w:t>s</w:t>
      </w:r>
      <w:r>
        <w:t>.</w:t>
      </w:r>
    </w:p>
    <w:p w14:paraId="03AA78AF" w14:textId="4E3FDF74" w:rsidR="001372A7" w:rsidRPr="00C77732" w:rsidRDefault="001372A7" w:rsidP="001372A7">
      <w:pPr>
        <w:rPr>
          <w:lang w:eastAsia="zh-CN"/>
        </w:rPr>
      </w:pPr>
      <w:r w:rsidRPr="001372A7">
        <w:t xml:space="preserve">Supplementary </w:t>
      </w:r>
      <w:r w:rsidR="00027387" w:rsidRPr="00510BB7">
        <w:t>Fig</w:t>
      </w:r>
      <w:r w:rsidR="00027387">
        <w:rPr>
          <w:rFonts w:hint="eastAsia"/>
          <w:lang w:eastAsia="zh-CN"/>
        </w:rPr>
        <w:t>.</w:t>
      </w:r>
      <w:r w:rsidRPr="001372A7">
        <w:t xml:space="preserve"> S</w:t>
      </w:r>
      <w:r w:rsidR="00ED6D08">
        <w:t>3</w:t>
      </w:r>
      <w:r w:rsidRPr="00157C8C">
        <w:t>.</w:t>
      </w:r>
      <w:r w:rsidRPr="008778B1">
        <w:rPr>
          <w:b/>
          <w:bCs/>
        </w:rPr>
        <w:t xml:space="preserve"> </w:t>
      </w:r>
      <w:r w:rsidR="0047733C" w:rsidRPr="0047733C">
        <w:t>Testing and comparing the diagnostic performance of 20-gene TMB.</w:t>
      </w:r>
    </w:p>
    <w:p w14:paraId="647550D2" w14:textId="6AD2D3B0" w:rsidR="001372A7" w:rsidRPr="000F491D" w:rsidRDefault="00CF451C" w:rsidP="001372A7">
      <w:pPr>
        <w:rPr>
          <w:lang w:eastAsia="zh-CN"/>
        </w:rPr>
      </w:pPr>
      <w:r w:rsidRPr="000F491D">
        <w:t xml:space="preserve">Supplementary </w:t>
      </w:r>
      <w:r w:rsidR="00027387" w:rsidRPr="000F491D">
        <w:t>Fig</w:t>
      </w:r>
      <w:r w:rsidR="00027387" w:rsidRPr="000F491D">
        <w:rPr>
          <w:rFonts w:hint="eastAsia"/>
          <w:lang w:eastAsia="zh-CN"/>
        </w:rPr>
        <w:t>.</w:t>
      </w:r>
      <w:r w:rsidRPr="000F491D">
        <w:t xml:space="preserve"> S</w:t>
      </w:r>
      <w:r w:rsidR="00ED6D08">
        <w:t>4</w:t>
      </w:r>
      <w:r w:rsidRPr="000F491D">
        <w:t>.</w:t>
      </w:r>
      <w:r w:rsidR="00835728" w:rsidRPr="000F491D">
        <w:t xml:space="preserve"> 20 genes mutated in patients with high TMB</w:t>
      </w:r>
      <w:r w:rsidR="00835728" w:rsidRPr="000F491D">
        <w:rPr>
          <w:rFonts w:hint="eastAsia"/>
          <w:lang w:eastAsia="zh-CN"/>
        </w:rPr>
        <w:t>.</w:t>
      </w:r>
    </w:p>
    <w:p w14:paraId="4F9B6790" w14:textId="061AF592" w:rsidR="00CF451C" w:rsidRPr="000F491D" w:rsidRDefault="00CF451C" w:rsidP="00CF451C">
      <w:r w:rsidRPr="000F491D">
        <w:t xml:space="preserve">Supplementary </w:t>
      </w:r>
      <w:r w:rsidR="00027387" w:rsidRPr="000F491D">
        <w:t>Fig</w:t>
      </w:r>
      <w:r w:rsidR="00027387" w:rsidRPr="000F491D">
        <w:rPr>
          <w:rFonts w:hint="eastAsia"/>
          <w:lang w:eastAsia="zh-CN"/>
        </w:rPr>
        <w:t>.</w:t>
      </w:r>
      <w:r w:rsidRPr="000F491D">
        <w:t xml:space="preserve"> S</w:t>
      </w:r>
      <w:r w:rsidR="00ED6D08">
        <w:t>5</w:t>
      </w:r>
      <w:r w:rsidRPr="000F491D">
        <w:t>.</w:t>
      </w:r>
      <w:r w:rsidR="00816EF5" w:rsidRPr="000F491D">
        <w:t xml:space="preserve"> </w:t>
      </w:r>
      <w:r w:rsidR="008F73DE" w:rsidRPr="006840CD">
        <w:t xml:space="preserve">Comparison of the expression of immune checkpoint genes in the </w:t>
      </w:r>
      <w:proofErr w:type="spellStart"/>
      <w:r w:rsidR="008F73DE">
        <w:t>TMB</w:t>
      </w:r>
      <w:r w:rsidR="008F73DE" w:rsidRPr="00EA1F81">
        <w:rPr>
          <w:rFonts w:hint="eastAsia"/>
          <w:i/>
          <w:iCs/>
          <w:vertAlign w:val="superscript"/>
          <w:lang w:eastAsia="zh-CN"/>
        </w:rPr>
        <w:t>low</w:t>
      </w:r>
      <w:proofErr w:type="spellEnd"/>
      <w:r w:rsidR="008F73DE" w:rsidRPr="006840CD">
        <w:t xml:space="preserve">, </w:t>
      </w:r>
      <w:proofErr w:type="spellStart"/>
      <w:r w:rsidR="008F73DE">
        <w:t>TMB</w:t>
      </w:r>
      <w:r w:rsidR="008F73DE" w:rsidRPr="00EA1F81">
        <w:rPr>
          <w:i/>
          <w:iCs/>
          <w:vertAlign w:val="superscript"/>
          <w:lang w:eastAsia="zh-CN"/>
        </w:rPr>
        <w:t>high</w:t>
      </w:r>
      <w:proofErr w:type="spellEnd"/>
      <w:r w:rsidR="008F73DE">
        <w:rPr>
          <w:lang w:eastAsia="zh-CN"/>
        </w:rPr>
        <w:t xml:space="preserve"> </w:t>
      </w:r>
      <w:r w:rsidR="008F73DE" w:rsidRPr="00EA1F81">
        <w:rPr>
          <w:i/>
          <w:iCs/>
          <w:lang w:eastAsia="zh-CN"/>
        </w:rPr>
        <w:t>DNAH5</w:t>
      </w:r>
      <w:r w:rsidR="008F73DE" w:rsidRPr="00EA1F81">
        <w:rPr>
          <w:i/>
          <w:iCs/>
          <w:vertAlign w:val="superscript"/>
          <w:lang w:eastAsia="zh-CN"/>
        </w:rPr>
        <w:t>wild</w:t>
      </w:r>
      <w:r w:rsidR="008F73DE" w:rsidRPr="006840CD">
        <w:t xml:space="preserve">, and </w:t>
      </w:r>
      <w:proofErr w:type="spellStart"/>
      <w:r w:rsidR="008F73DE">
        <w:t>TMB</w:t>
      </w:r>
      <w:r w:rsidR="008F73DE" w:rsidRPr="00EA1F81">
        <w:rPr>
          <w:i/>
          <w:iCs/>
          <w:vertAlign w:val="superscript"/>
          <w:lang w:eastAsia="zh-CN"/>
        </w:rPr>
        <w:t>high</w:t>
      </w:r>
      <w:proofErr w:type="spellEnd"/>
      <w:r w:rsidR="008F73DE">
        <w:rPr>
          <w:lang w:eastAsia="zh-CN"/>
        </w:rPr>
        <w:t xml:space="preserve"> </w:t>
      </w:r>
      <w:r w:rsidR="008F73DE" w:rsidRPr="00EA1F81">
        <w:rPr>
          <w:i/>
          <w:iCs/>
          <w:lang w:eastAsia="zh-CN"/>
        </w:rPr>
        <w:t>DNAH5</w:t>
      </w:r>
      <w:r w:rsidR="008F73DE">
        <w:rPr>
          <w:i/>
          <w:iCs/>
          <w:vertAlign w:val="superscript"/>
          <w:lang w:eastAsia="zh-CN"/>
        </w:rPr>
        <w:t>mut</w:t>
      </w:r>
      <w:r w:rsidR="008F73DE" w:rsidRPr="006840CD">
        <w:t xml:space="preserve"> groups.</w:t>
      </w:r>
    </w:p>
    <w:p w14:paraId="282387B4" w14:textId="77777777" w:rsidR="001372A7" w:rsidRPr="003F5DDD" w:rsidRDefault="001372A7" w:rsidP="00D73384"/>
    <w:p w14:paraId="5F51FC75" w14:textId="0A5E8794" w:rsidR="00816EF5" w:rsidRDefault="006B5632" w:rsidP="006B5632">
      <w:pPr>
        <w:spacing w:before="0"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5DBE80D1" w14:textId="1720B226" w:rsidR="00330BE6" w:rsidRDefault="007B5355" w:rsidP="00330BE6">
      <w:pPr>
        <w:pStyle w:val="a"/>
        <w:numPr>
          <w:ilvl w:val="0"/>
          <w:numId w:val="23"/>
        </w:numPr>
        <w:spacing w:line="360" w:lineRule="auto"/>
        <w:rPr>
          <w:b/>
        </w:rPr>
      </w:pPr>
      <w:r w:rsidRPr="00574DCE">
        <w:rPr>
          <w:b/>
        </w:rPr>
        <w:lastRenderedPageBreak/>
        <w:t>Supplementary Tables</w:t>
      </w:r>
    </w:p>
    <w:p w14:paraId="4721C016" w14:textId="00D8E4D0" w:rsidR="00330BE6" w:rsidRPr="00330BE6" w:rsidRDefault="00330BE6" w:rsidP="00330BE6">
      <w:pPr>
        <w:spacing w:line="360" w:lineRule="auto"/>
        <w:rPr>
          <w:b/>
        </w:rPr>
      </w:pPr>
      <w:r w:rsidRPr="007B5355">
        <w:rPr>
          <w:b/>
          <w:bCs/>
          <w:lang w:eastAsia="zh-CN"/>
        </w:rPr>
        <w:t>Table S</w:t>
      </w:r>
      <w:r>
        <w:rPr>
          <w:b/>
          <w:bCs/>
          <w:lang w:eastAsia="zh-CN"/>
        </w:rPr>
        <w:t>1</w:t>
      </w:r>
      <w:r w:rsidRPr="007B5355">
        <w:rPr>
          <w:b/>
          <w:bCs/>
          <w:lang w:eastAsia="zh-CN"/>
        </w:rPr>
        <w:t xml:space="preserve">. </w:t>
      </w:r>
      <w:r w:rsidR="002460B2" w:rsidRPr="002460B2">
        <w:rPr>
          <w:b/>
          <w:bCs/>
          <w:lang w:eastAsia="zh-CN"/>
        </w:rPr>
        <w:t>Colorectal cancer TMB-related genes</w:t>
      </w:r>
      <w:r>
        <w:rPr>
          <w:b/>
          <w:bCs/>
          <w:lang w:eastAsia="zh-CN"/>
        </w:rPr>
        <w:t>.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1002"/>
        <w:gridCol w:w="981"/>
        <w:gridCol w:w="996"/>
        <w:gridCol w:w="973"/>
        <w:gridCol w:w="936"/>
        <w:gridCol w:w="1018"/>
        <w:gridCol w:w="981"/>
        <w:gridCol w:w="1086"/>
        <w:gridCol w:w="936"/>
      </w:tblGrid>
      <w:tr w:rsidR="00B34EB8" w14:paraId="1F087451" w14:textId="037653B3" w:rsidTr="00177D21">
        <w:trPr>
          <w:trHeight w:hRule="exact" w:val="340"/>
          <w:jc w:val="center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F9EDE68" w14:textId="6C6EDFD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  <w:lang w:eastAsia="zh-CN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A2M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CC718B0" w14:textId="748EF34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ASTN2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D0B2121" w14:textId="2B16FA0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CNTNAP4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F02DF4F" w14:textId="2B82AA4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DOCK3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C3D97F8" w14:textId="4ECBF19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GLI3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1FBB667" w14:textId="00FFE86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LRP1B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0912E76" w14:textId="74827F6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NEXMIF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CB042AE" w14:textId="4D5E1B5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PKHD1L1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0FAE794" w14:textId="2E4B88F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SCN9A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492CE7D" w14:textId="22D118B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TNS1</w:t>
            </w:r>
          </w:p>
        </w:tc>
      </w:tr>
      <w:tr w:rsidR="00B34EB8" w14:paraId="0F7A1332" w14:textId="35063AD8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22631847" w14:textId="4AAEAAF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A2ML1</w:t>
            </w:r>
          </w:p>
        </w:tc>
        <w:tc>
          <w:tcPr>
            <w:tcW w:w="1418" w:type="dxa"/>
            <w:vAlign w:val="center"/>
          </w:tcPr>
          <w:p w14:paraId="4EA70EE5" w14:textId="29E1377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ATM</w:t>
            </w:r>
          </w:p>
        </w:tc>
        <w:tc>
          <w:tcPr>
            <w:tcW w:w="1418" w:type="dxa"/>
            <w:vAlign w:val="center"/>
          </w:tcPr>
          <w:p w14:paraId="79F33C62" w14:textId="401AC95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CNTNAP5</w:t>
            </w:r>
          </w:p>
        </w:tc>
        <w:tc>
          <w:tcPr>
            <w:tcW w:w="1418" w:type="dxa"/>
            <w:vAlign w:val="center"/>
          </w:tcPr>
          <w:p w14:paraId="0360699A" w14:textId="5EAB166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DOCK5</w:t>
            </w:r>
          </w:p>
        </w:tc>
        <w:tc>
          <w:tcPr>
            <w:tcW w:w="1418" w:type="dxa"/>
            <w:vAlign w:val="center"/>
          </w:tcPr>
          <w:p w14:paraId="24BFDEF0" w14:textId="64863FC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GPR158</w:t>
            </w:r>
          </w:p>
        </w:tc>
        <w:tc>
          <w:tcPr>
            <w:tcW w:w="1418" w:type="dxa"/>
            <w:vAlign w:val="center"/>
          </w:tcPr>
          <w:p w14:paraId="6FD8542F" w14:textId="0D4AC75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LRP2</w:t>
            </w:r>
          </w:p>
        </w:tc>
        <w:tc>
          <w:tcPr>
            <w:tcW w:w="1418" w:type="dxa"/>
            <w:vAlign w:val="center"/>
          </w:tcPr>
          <w:p w14:paraId="5922755A" w14:textId="08CEE22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NFASC</w:t>
            </w:r>
          </w:p>
        </w:tc>
        <w:tc>
          <w:tcPr>
            <w:tcW w:w="1418" w:type="dxa"/>
            <w:vAlign w:val="center"/>
          </w:tcPr>
          <w:p w14:paraId="19FCD54A" w14:textId="03C5A6F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PLCE1</w:t>
            </w:r>
          </w:p>
        </w:tc>
        <w:tc>
          <w:tcPr>
            <w:tcW w:w="1418" w:type="dxa"/>
            <w:vAlign w:val="center"/>
          </w:tcPr>
          <w:p w14:paraId="138F3853" w14:textId="50A3143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SDK1</w:t>
            </w:r>
          </w:p>
        </w:tc>
        <w:tc>
          <w:tcPr>
            <w:tcW w:w="1418" w:type="dxa"/>
            <w:vAlign w:val="center"/>
          </w:tcPr>
          <w:p w14:paraId="787083B8" w14:textId="1B4A7A1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TNXB</w:t>
            </w:r>
          </w:p>
        </w:tc>
      </w:tr>
      <w:tr w:rsidR="00B34EB8" w14:paraId="21CBDE3D" w14:textId="6932506E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593F27A0" w14:textId="13397E9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ABCA1</w:t>
            </w:r>
          </w:p>
        </w:tc>
        <w:tc>
          <w:tcPr>
            <w:tcW w:w="1418" w:type="dxa"/>
            <w:vAlign w:val="center"/>
          </w:tcPr>
          <w:p w14:paraId="66E00362" w14:textId="1FBB663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ATP10A</w:t>
            </w:r>
          </w:p>
        </w:tc>
        <w:tc>
          <w:tcPr>
            <w:tcW w:w="1418" w:type="dxa"/>
            <w:vAlign w:val="center"/>
          </w:tcPr>
          <w:p w14:paraId="3AEEB3C6" w14:textId="734C23C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COL11A1</w:t>
            </w:r>
          </w:p>
        </w:tc>
        <w:tc>
          <w:tcPr>
            <w:tcW w:w="1418" w:type="dxa"/>
            <w:vAlign w:val="center"/>
          </w:tcPr>
          <w:p w14:paraId="72737F5B" w14:textId="4B04F85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DOCK8</w:t>
            </w:r>
          </w:p>
        </w:tc>
        <w:tc>
          <w:tcPr>
            <w:tcW w:w="1418" w:type="dxa"/>
            <w:vAlign w:val="center"/>
          </w:tcPr>
          <w:p w14:paraId="53E9AA63" w14:textId="18B8B97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GPR179</w:t>
            </w:r>
          </w:p>
        </w:tc>
        <w:tc>
          <w:tcPr>
            <w:tcW w:w="1418" w:type="dxa"/>
            <w:vAlign w:val="center"/>
          </w:tcPr>
          <w:p w14:paraId="463A7A32" w14:textId="01AFCE1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LRRC7</w:t>
            </w:r>
          </w:p>
        </w:tc>
        <w:tc>
          <w:tcPr>
            <w:tcW w:w="1418" w:type="dxa"/>
            <w:vAlign w:val="center"/>
          </w:tcPr>
          <w:p w14:paraId="4C6EAF06" w14:textId="50831E1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NIPBL</w:t>
            </w:r>
          </w:p>
        </w:tc>
        <w:tc>
          <w:tcPr>
            <w:tcW w:w="1418" w:type="dxa"/>
            <w:vAlign w:val="center"/>
          </w:tcPr>
          <w:p w14:paraId="4D3D515F" w14:textId="5126B70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PLCG2</w:t>
            </w:r>
          </w:p>
        </w:tc>
        <w:tc>
          <w:tcPr>
            <w:tcW w:w="1418" w:type="dxa"/>
            <w:vAlign w:val="center"/>
          </w:tcPr>
          <w:p w14:paraId="44677B55" w14:textId="55490B8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SDK2</w:t>
            </w:r>
          </w:p>
        </w:tc>
        <w:tc>
          <w:tcPr>
            <w:tcW w:w="1418" w:type="dxa"/>
            <w:vAlign w:val="center"/>
          </w:tcPr>
          <w:p w14:paraId="50F35334" w14:textId="6E4CB89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TPO</w:t>
            </w:r>
          </w:p>
        </w:tc>
      </w:tr>
      <w:tr w:rsidR="00B34EB8" w14:paraId="5185EEB9" w14:textId="4484FF80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251996AA" w14:textId="1051BA8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ABCA12</w:t>
            </w:r>
          </w:p>
        </w:tc>
        <w:tc>
          <w:tcPr>
            <w:tcW w:w="1418" w:type="dxa"/>
            <w:vAlign w:val="center"/>
          </w:tcPr>
          <w:p w14:paraId="61B5BCB1" w14:textId="2A6D2F0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ATP8A2</w:t>
            </w:r>
          </w:p>
        </w:tc>
        <w:tc>
          <w:tcPr>
            <w:tcW w:w="1418" w:type="dxa"/>
            <w:vAlign w:val="center"/>
          </w:tcPr>
          <w:p w14:paraId="1414B057" w14:textId="39B0CCB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COL12A1</w:t>
            </w:r>
          </w:p>
        </w:tc>
        <w:tc>
          <w:tcPr>
            <w:tcW w:w="1418" w:type="dxa"/>
            <w:vAlign w:val="center"/>
          </w:tcPr>
          <w:p w14:paraId="78BDAB81" w14:textId="4EA99D4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DSCAM</w:t>
            </w:r>
          </w:p>
        </w:tc>
        <w:tc>
          <w:tcPr>
            <w:tcW w:w="1418" w:type="dxa"/>
            <w:vAlign w:val="center"/>
          </w:tcPr>
          <w:p w14:paraId="1F697305" w14:textId="5C02C99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GREB1</w:t>
            </w:r>
          </w:p>
        </w:tc>
        <w:tc>
          <w:tcPr>
            <w:tcW w:w="1418" w:type="dxa"/>
            <w:vAlign w:val="center"/>
          </w:tcPr>
          <w:p w14:paraId="2B6E43BC" w14:textId="71FC6CC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LRRIQ1</w:t>
            </w:r>
          </w:p>
        </w:tc>
        <w:tc>
          <w:tcPr>
            <w:tcW w:w="1418" w:type="dxa"/>
            <w:vAlign w:val="center"/>
          </w:tcPr>
          <w:p w14:paraId="402950A0" w14:textId="7BE741E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NLRP7</w:t>
            </w:r>
          </w:p>
        </w:tc>
        <w:tc>
          <w:tcPr>
            <w:tcW w:w="1418" w:type="dxa"/>
            <w:vAlign w:val="center"/>
          </w:tcPr>
          <w:p w14:paraId="0C06CEFD" w14:textId="71D8FD5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PLEC</w:t>
            </w:r>
          </w:p>
        </w:tc>
        <w:tc>
          <w:tcPr>
            <w:tcW w:w="1418" w:type="dxa"/>
            <w:vAlign w:val="center"/>
          </w:tcPr>
          <w:p w14:paraId="7C3F709C" w14:textId="2C7B96C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SETX</w:t>
            </w:r>
          </w:p>
        </w:tc>
        <w:tc>
          <w:tcPr>
            <w:tcW w:w="1418" w:type="dxa"/>
            <w:vAlign w:val="center"/>
          </w:tcPr>
          <w:p w14:paraId="28D0136C" w14:textId="1C54DFC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TRHDE</w:t>
            </w:r>
          </w:p>
        </w:tc>
      </w:tr>
      <w:tr w:rsidR="00B34EB8" w14:paraId="7834670B" w14:textId="011EEA50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1A241CE8" w14:textId="7F18F28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ABCA13</w:t>
            </w:r>
          </w:p>
        </w:tc>
        <w:tc>
          <w:tcPr>
            <w:tcW w:w="1418" w:type="dxa"/>
            <w:vAlign w:val="center"/>
          </w:tcPr>
          <w:p w14:paraId="7675A0C2" w14:textId="7B1D628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ATRX</w:t>
            </w:r>
          </w:p>
        </w:tc>
        <w:tc>
          <w:tcPr>
            <w:tcW w:w="1418" w:type="dxa"/>
            <w:vAlign w:val="center"/>
          </w:tcPr>
          <w:p w14:paraId="19A52053" w14:textId="315A09D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COL14A1</w:t>
            </w:r>
          </w:p>
        </w:tc>
        <w:tc>
          <w:tcPr>
            <w:tcW w:w="1418" w:type="dxa"/>
            <w:vAlign w:val="center"/>
          </w:tcPr>
          <w:p w14:paraId="6ED5CEB7" w14:textId="663888D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DSCAML1</w:t>
            </w:r>
          </w:p>
        </w:tc>
        <w:tc>
          <w:tcPr>
            <w:tcW w:w="1418" w:type="dxa"/>
            <w:vAlign w:val="center"/>
          </w:tcPr>
          <w:p w14:paraId="1B683606" w14:textId="21E6BD7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GRIA1</w:t>
            </w:r>
          </w:p>
        </w:tc>
        <w:tc>
          <w:tcPr>
            <w:tcW w:w="1418" w:type="dxa"/>
            <w:vAlign w:val="center"/>
          </w:tcPr>
          <w:p w14:paraId="07ED3B41" w14:textId="2BFEF61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LRRK1</w:t>
            </w:r>
          </w:p>
        </w:tc>
        <w:tc>
          <w:tcPr>
            <w:tcW w:w="1418" w:type="dxa"/>
            <w:vAlign w:val="center"/>
          </w:tcPr>
          <w:p w14:paraId="3306F37F" w14:textId="6F32A55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NOS1</w:t>
            </w:r>
          </w:p>
        </w:tc>
        <w:tc>
          <w:tcPr>
            <w:tcW w:w="1418" w:type="dxa"/>
            <w:vAlign w:val="center"/>
          </w:tcPr>
          <w:p w14:paraId="2CB82289" w14:textId="04FEF40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PLXNA1</w:t>
            </w:r>
          </w:p>
        </w:tc>
        <w:tc>
          <w:tcPr>
            <w:tcW w:w="1418" w:type="dxa"/>
            <w:vAlign w:val="center"/>
          </w:tcPr>
          <w:p w14:paraId="2F119B9E" w14:textId="43E43AC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SFMBT2</w:t>
            </w:r>
          </w:p>
        </w:tc>
        <w:tc>
          <w:tcPr>
            <w:tcW w:w="1418" w:type="dxa"/>
            <w:vAlign w:val="center"/>
          </w:tcPr>
          <w:p w14:paraId="518BB891" w14:textId="25B0EC9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TRIO</w:t>
            </w:r>
          </w:p>
        </w:tc>
      </w:tr>
      <w:tr w:rsidR="00B34EB8" w14:paraId="30C9763E" w14:textId="4C80ACF1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0D61FF12" w14:textId="0F7245F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ABCA2</w:t>
            </w:r>
          </w:p>
        </w:tc>
        <w:tc>
          <w:tcPr>
            <w:tcW w:w="1418" w:type="dxa"/>
            <w:vAlign w:val="center"/>
          </w:tcPr>
          <w:p w14:paraId="03830293" w14:textId="2DF1C82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BCL9</w:t>
            </w:r>
          </w:p>
        </w:tc>
        <w:tc>
          <w:tcPr>
            <w:tcW w:w="1418" w:type="dxa"/>
            <w:vAlign w:val="center"/>
          </w:tcPr>
          <w:p w14:paraId="54067B3F" w14:textId="2F9944D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COL1A2</w:t>
            </w:r>
          </w:p>
        </w:tc>
        <w:tc>
          <w:tcPr>
            <w:tcW w:w="1418" w:type="dxa"/>
            <w:vAlign w:val="center"/>
          </w:tcPr>
          <w:p w14:paraId="17B3026C" w14:textId="25F27B1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DSEL</w:t>
            </w:r>
          </w:p>
        </w:tc>
        <w:tc>
          <w:tcPr>
            <w:tcW w:w="1418" w:type="dxa"/>
            <w:vAlign w:val="center"/>
          </w:tcPr>
          <w:p w14:paraId="4970973D" w14:textId="626907C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GRIA2</w:t>
            </w:r>
          </w:p>
        </w:tc>
        <w:tc>
          <w:tcPr>
            <w:tcW w:w="1418" w:type="dxa"/>
            <w:vAlign w:val="center"/>
          </w:tcPr>
          <w:p w14:paraId="7F66ED3A" w14:textId="725C691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LRRK2</w:t>
            </w:r>
          </w:p>
        </w:tc>
        <w:tc>
          <w:tcPr>
            <w:tcW w:w="1418" w:type="dxa"/>
            <w:vAlign w:val="center"/>
          </w:tcPr>
          <w:p w14:paraId="2AA7C3C1" w14:textId="5E392EC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NOTCH3</w:t>
            </w:r>
          </w:p>
        </w:tc>
        <w:tc>
          <w:tcPr>
            <w:tcW w:w="1418" w:type="dxa"/>
            <w:vAlign w:val="center"/>
          </w:tcPr>
          <w:p w14:paraId="010D9C5B" w14:textId="52C3D5B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PLXNA4</w:t>
            </w:r>
          </w:p>
        </w:tc>
        <w:tc>
          <w:tcPr>
            <w:tcW w:w="1418" w:type="dxa"/>
            <w:vAlign w:val="center"/>
          </w:tcPr>
          <w:p w14:paraId="02340F5A" w14:textId="3DEAB66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SHANK1</w:t>
            </w:r>
          </w:p>
        </w:tc>
        <w:tc>
          <w:tcPr>
            <w:tcW w:w="1418" w:type="dxa"/>
            <w:vAlign w:val="center"/>
          </w:tcPr>
          <w:p w14:paraId="223D9D54" w14:textId="70638C7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TRIOBP</w:t>
            </w:r>
          </w:p>
        </w:tc>
      </w:tr>
      <w:tr w:rsidR="00B34EB8" w14:paraId="430FE182" w14:textId="14C1969F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3BCA0818" w14:textId="36109A4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ABCA4</w:t>
            </w:r>
          </w:p>
        </w:tc>
        <w:tc>
          <w:tcPr>
            <w:tcW w:w="1418" w:type="dxa"/>
            <w:vAlign w:val="center"/>
          </w:tcPr>
          <w:p w14:paraId="50A56190" w14:textId="35FB891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BIRC6</w:t>
            </w:r>
          </w:p>
        </w:tc>
        <w:tc>
          <w:tcPr>
            <w:tcW w:w="1418" w:type="dxa"/>
            <w:vAlign w:val="center"/>
          </w:tcPr>
          <w:p w14:paraId="739CB590" w14:textId="0DC7BF8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COL22A1</w:t>
            </w:r>
          </w:p>
        </w:tc>
        <w:tc>
          <w:tcPr>
            <w:tcW w:w="1418" w:type="dxa"/>
            <w:vAlign w:val="center"/>
          </w:tcPr>
          <w:p w14:paraId="5DEE56DD" w14:textId="430C6FE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DSP</w:t>
            </w:r>
          </w:p>
        </w:tc>
        <w:tc>
          <w:tcPr>
            <w:tcW w:w="1418" w:type="dxa"/>
            <w:vAlign w:val="center"/>
          </w:tcPr>
          <w:p w14:paraId="1B873860" w14:textId="4F2D7EB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GRIK2</w:t>
            </w:r>
          </w:p>
        </w:tc>
        <w:tc>
          <w:tcPr>
            <w:tcW w:w="1418" w:type="dxa"/>
            <w:vAlign w:val="center"/>
          </w:tcPr>
          <w:p w14:paraId="2D8A776B" w14:textId="1F62A96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LYST</w:t>
            </w:r>
          </w:p>
        </w:tc>
        <w:tc>
          <w:tcPr>
            <w:tcW w:w="1418" w:type="dxa"/>
            <w:vAlign w:val="center"/>
          </w:tcPr>
          <w:p w14:paraId="341414B8" w14:textId="270A222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NPAP1</w:t>
            </w:r>
          </w:p>
        </w:tc>
        <w:tc>
          <w:tcPr>
            <w:tcW w:w="1418" w:type="dxa"/>
            <w:vAlign w:val="center"/>
          </w:tcPr>
          <w:p w14:paraId="016BB050" w14:textId="4ACDC39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PLXND1</w:t>
            </w:r>
          </w:p>
        </w:tc>
        <w:tc>
          <w:tcPr>
            <w:tcW w:w="1418" w:type="dxa"/>
            <w:vAlign w:val="center"/>
          </w:tcPr>
          <w:p w14:paraId="1B579BE5" w14:textId="52D4FD8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SIPA1L1</w:t>
            </w:r>
          </w:p>
        </w:tc>
        <w:tc>
          <w:tcPr>
            <w:tcW w:w="1418" w:type="dxa"/>
            <w:vAlign w:val="center"/>
          </w:tcPr>
          <w:p w14:paraId="0B0467D4" w14:textId="500FDC9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TRPC4</w:t>
            </w:r>
          </w:p>
        </w:tc>
      </w:tr>
      <w:tr w:rsidR="00B34EB8" w14:paraId="64E041B5" w14:textId="3C6E1C93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534AFDDF" w14:textId="0B8D986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ABCC1</w:t>
            </w:r>
          </w:p>
        </w:tc>
        <w:tc>
          <w:tcPr>
            <w:tcW w:w="1418" w:type="dxa"/>
            <w:vAlign w:val="center"/>
          </w:tcPr>
          <w:p w14:paraId="7EFA3AA9" w14:textId="521D105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BMPR2</w:t>
            </w:r>
          </w:p>
        </w:tc>
        <w:tc>
          <w:tcPr>
            <w:tcW w:w="1418" w:type="dxa"/>
            <w:vAlign w:val="center"/>
          </w:tcPr>
          <w:p w14:paraId="60A95FC0" w14:textId="4009DBA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COL27A1</w:t>
            </w:r>
          </w:p>
        </w:tc>
        <w:tc>
          <w:tcPr>
            <w:tcW w:w="1418" w:type="dxa"/>
            <w:vAlign w:val="center"/>
          </w:tcPr>
          <w:p w14:paraId="5CCB3A6A" w14:textId="553BCED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DST</w:t>
            </w:r>
          </w:p>
        </w:tc>
        <w:tc>
          <w:tcPr>
            <w:tcW w:w="1418" w:type="dxa"/>
            <w:vAlign w:val="center"/>
          </w:tcPr>
          <w:p w14:paraId="7B8CE366" w14:textId="727BB52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GRIK3</w:t>
            </w:r>
          </w:p>
        </w:tc>
        <w:tc>
          <w:tcPr>
            <w:tcW w:w="1418" w:type="dxa"/>
            <w:vAlign w:val="center"/>
          </w:tcPr>
          <w:p w14:paraId="66FCB9A9" w14:textId="0EE23E5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MACF1</w:t>
            </w:r>
          </w:p>
        </w:tc>
        <w:tc>
          <w:tcPr>
            <w:tcW w:w="1418" w:type="dxa"/>
            <w:vAlign w:val="center"/>
          </w:tcPr>
          <w:p w14:paraId="086B811C" w14:textId="187F467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NRXN1</w:t>
            </w:r>
          </w:p>
        </w:tc>
        <w:tc>
          <w:tcPr>
            <w:tcW w:w="1418" w:type="dxa"/>
            <w:vAlign w:val="center"/>
          </w:tcPr>
          <w:p w14:paraId="1F44B430" w14:textId="65BFCE9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POLE</w:t>
            </w:r>
          </w:p>
        </w:tc>
        <w:tc>
          <w:tcPr>
            <w:tcW w:w="1418" w:type="dxa"/>
            <w:vAlign w:val="center"/>
          </w:tcPr>
          <w:p w14:paraId="29C164F0" w14:textId="0A64BAD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SLIT1</w:t>
            </w:r>
          </w:p>
        </w:tc>
        <w:tc>
          <w:tcPr>
            <w:tcW w:w="1418" w:type="dxa"/>
            <w:vAlign w:val="center"/>
          </w:tcPr>
          <w:p w14:paraId="7B4A1A4F" w14:textId="556090F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TRPM3</w:t>
            </w:r>
          </w:p>
        </w:tc>
      </w:tr>
      <w:tr w:rsidR="00B34EB8" w14:paraId="38A7A2F7" w14:textId="051C60E0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336A27C5" w14:textId="74A70D4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ACACA</w:t>
            </w:r>
          </w:p>
        </w:tc>
        <w:tc>
          <w:tcPr>
            <w:tcW w:w="1418" w:type="dxa"/>
            <w:vAlign w:val="center"/>
          </w:tcPr>
          <w:p w14:paraId="0A848BE8" w14:textId="47B6498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BNC2</w:t>
            </w:r>
          </w:p>
        </w:tc>
        <w:tc>
          <w:tcPr>
            <w:tcW w:w="1418" w:type="dxa"/>
            <w:vAlign w:val="center"/>
          </w:tcPr>
          <w:p w14:paraId="19F806DF" w14:textId="37303C0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COL4A5</w:t>
            </w:r>
          </w:p>
        </w:tc>
        <w:tc>
          <w:tcPr>
            <w:tcW w:w="1418" w:type="dxa"/>
            <w:vAlign w:val="center"/>
          </w:tcPr>
          <w:p w14:paraId="5B2C4658" w14:textId="507BACE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DYNC1H1</w:t>
            </w:r>
          </w:p>
        </w:tc>
        <w:tc>
          <w:tcPr>
            <w:tcW w:w="1418" w:type="dxa"/>
            <w:vAlign w:val="center"/>
          </w:tcPr>
          <w:p w14:paraId="4C9373B0" w14:textId="33A554B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GRIN2A</w:t>
            </w:r>
          </w:p>
        </w:tc>
        <w:tc>
          <w:tcPr>
            <w:tcW w:w="1418" w:type="dxa"/>
            <w:vAlign w:val="center"/>
          </w:tcPr>
          <w:p w14:paraId="4FC9F8FC" w14:textId="68AFC3C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MAGEC1</w:t>
            </w:r>
          </w:p>
        </w:tc>
        <w:tc>
          <w:tcPr>
            <w:tcW w:w="1418" w:type="dxa"/>
            <w:vAlign w:val="center"/>
          </w:tcPr>
          <w:p w14:paraId="1261B16B" w14:textId="39F768B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NRXN2</w:t>
            </w:r>
          </w:p>
        </w:tc>
        <w:tc>
          <w:tcPr>
            <w:tcW w:w="1418" w:type="dxa"/>
            <w:vAlign w:val="center"/>
          </w:tcPr>
          <w:p w14:paraId="48E00F7E" w14:textId="6378F4C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POLQ</w:t>
            </w:r>
          </w:p>
        </w:tc>
        <w:tc>
          <w:tcPr>
            <w:tcW w:w="1418" w:type="dxa"/>
            <w:vAlign w:val="center"/>
          </w:tcPr>
          <w:p w14:paraId="56BF2266" w14:textId="3252FD9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SLIT2</w:t>
            </w:r>
          </w:p>
        </w:tc>
        <w:tc>
          <w:tcPr>
            <w:tcW w:w="1418" w:type="dxa"/>
            <w:vAlign w:val="center"/>
          </w:tcPr>
          <w:p w14:paraId="7D9783C9" w14:textId="34D6488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TRPM6</w:t>
            </w:r>
          </w:p>
        </w:tc>
      </w:tr>
      <w:tr w:rsidR="00B34EB8" w14:paraId="7622B121" w14:textId="1F8884BF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1223BBC5" w14:textId="1BA9BE1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ACACB</w:t>
            </w:r>
          </w:p>
        </w:tc>
        <w:tc>
          <w:tcPr>
            <w:tcW w:w="1418" w:type="dxa"/>
            <w:vAlign w:val="center"/>
          </w:tcPr>
          <w:p w14:paraId="7FE72677" w14:textId="59ED1CD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BRAF</w:t>
            </w:r>
          </w:p>
        </w:tc>
        <w:tc>
          <w:tcPr>
            <w:tcW w:w="1418" w:type="dxa"/>
            <w:vAlign w:val="center"/>
          </w:tcPr>
          <w:p w14:paraId="61BBA262" w14:textId="78774FD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COL5A1</w:t>
            </w:r>
          </w:p>
        </w:tc>
        <w:tc>
          <w:tcPr>
            <w:tcW w:w="1418" w:type="dxa"/>
            <w:vAlign w:val="center"/>
          </w:tcPr>
          <w:p w14:paraId="76516CE1" w14:textId="143E199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DYNC2H1</w:t>
            </w:r>
          </w:p>
        </w:tc>
        <w:tc>
          <w:tcPr>
            <w:tcW w:w="1418" w:type="dxa"/>
            <w:vAlign w:val="center"/>
          </w:tcPr>
          <w:p w14:paraId="2CCAE76E" w14:textId="2D68515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GRM5</w:t>
            </w:r>
          </w:p>
        </w:tc>
        <w:tc>
          <w:tcPr>
            <w:tcW w:w="1418" w:type="dxa"/>
            <w:vAlign w:val="center"/>
          </w:tcPr>
          <w:p w14:paraId="7F1D2BD1" w14:textId="1605DCF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MAP1A</w:t>
            </w:r>
          </w:p>
        </w:tc>
        <w:tc>
          <w:tcPr>
            <w:tcW w:w="1418" w:type="dxa"/>
            <w:vAlign w:val="center"/>
          </w:tcPr>
          <w:p w14:paraId="1D26EE5C" w14:textId="79F9A49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NSD1</w:t>
            </w:r>
          </w:p>
        </w:tc>
        <w:tc>
          <w:tcPr>
            <w:tcW w:w="1418" w:type="dxa"/>
            <w:vAlign w:val="center"/>
          </w:tcPr>
          <w:p w14:paraId="7992F598" w14:textId="792C715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PPFIA2</w:t>
            </w:r>
          </w:p>
        </w:tc>
        <w:tc>
          <w:tcPr>
            <w:tcW w:w="1418" w:type="dxa"/>
            <w:vAlign w:val="center"/>
          </w:tcPr>
          <w:p w14:paraId="15E4AE93" w14:textId="39064A0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SLITRK1</w:t>
            </w:r>
          </w:p>
        </w:tc>
        <w:tc>
          <w:tcPr>
            <w:tcW w:w="1418" w:type="dxa"/>
            <w:vAlign w:val="center"/>
          </w:tcPr>
          <w:p w14:paraId="0109F5AD" w14:textId="415242B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TRPS1</w:t>
            </w:r>
          </w:p>
        </w:tc>
      </w:tr>
      <w:tr w:rsidR="00B34EB8" w14:paraId="78C9B0FA" w14:textId="6DB30459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2BF2438A" w14:textId="0BD60FF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ACAN</w:t>
            </w:r>
          </w:p>
        </w:tc>
        <w:tc>
          <w:tcPr>
            <w:tcW w:w="1418" w:type="dxa"/>
            <w:vAlign w:val="center"/>
          </w:tcPr>
          <w:p w14:paraId="0815D097" w14:textId="2E304EE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BRCA2</w:t>
            </w:r>
          </w:p>
        </w:tc>
        <w:tc>
          <w:tcPr>
            <w:tcW w:w="1418" w:type="dxa"/>
            <w:vAlign w:val="center"/>
          </w:tcPr>
          <w:p w14:paraId="47EFE0F6" w14:textId="0E4ECBC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COL5A2</w:t>
            </w:r>
          </w:p>
        </w:tc>
        <w:tc>
          <w:tcPr>
            <w:tcW w:w="1418" w:type="dxa"/>
            <w:vAlign w:val="center"/>
          </w:tcPr>
          <w:p w14:paraId="5896085F" w14:textId="7FEC7A6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DYSF</w:t>
            </w:r>
          </w:p>
        </w:tc>
        <w:tc>
          <w:tcPr>
            <w:tcW w:w="1418" w:type="dxa"/>
            <w:vAlign w:val="center"/>
          </w:tcPr>
          <w:p w14:paraId="0ECBF789" w14:textId="2E212EA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GRM7</w:t>
            </w:r>
          </w:p>
        </w:tc>
        <w:tc>
          <w:tcPr>
            <w:tcW w:w="1418" w:type="dxa"/>
            <w:vAlign w:val="center"/>
          </w:tcPr>
          <w:p w14:paraId="41E40023" w14:textId="4A07266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MAP1B</w:t>
            </w:r>
          </w:p>
        </w:tc>
        <w:tc>
          <w:tcPr>
            <w:tcW w:w="1418" w:type="dxa"/>
            <w:vAlign w:val="center"/>
          </w:tcPr>
          <w:p w14:paraId="62E60F7C" w14:textId="0F598C6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NUP205</w:t>
            </w:r>
          </w:p>
        </w:tc>
        <w:tc>
          <w:tcPr>
            <w:tcW w:w="1418" w:type="dxa"/>
            <w:vAlign w:val="center"/>
          </w:tcPr>
          <w:p w14:paraId="2EED00E8" w14:textId="796AE68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PRDM9</w:t>
            </w:r>
          </w:p>
        </w:tc>
        <w:tc>
          <w:tcPr>
            <w:tcW w:w="1418" w:type="dxa"/>
            <w:vAlign w:val="center"/>
          </w:tcPr>
          <w:p w14:paraId="55489D98" w14:textId="151A0CC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SLITRK5</w:t>
            </w:r>
          </w:p>
        </w:tc>
        <w:tc>
          <w:tcPr>
            <w:tcW w:w="1418" w:type="dxa"/>
            <w:vAlign w:val="center"/>
          </w:tcPr>
          <w:p w14:paraId="5DD2BDD6" w14:textId="2369ECD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TRRAP</w:t>
            </w:r>
          </w:p>
        </w:tc>
      </w:tr>
      <w:tr w:rsidR="00B34EB8" w14:paraId="09D61DAF" w14:textId="35A6DFED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6C9758C9" w14:textId="31AEC75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ADAMTS12</w:t>
            </w:r>
          </w:p>
        </w:tc>
        <w:tc>
          <w:tcPr>
            <w:tcW w:w="1418" w:type="dxa"/>
            <w:vAlign w:val="center"/>
          </w:tcPr>
          <w:p w14:paraId="0535FB81" w14:textId="192173E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BRINP3</w:t>
            </w:r>
          </w:p>
        </w:tc>
        <w:tc>
          <w:tcPr>
            <w:tcW w:w="1418" w:type="dxa"/>
            <w:vAlign w:val="center"/>
          </w:tcPr>
          <w:p w14:paraId="02FE274F" w14:textId="33671F1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COL6A3</w:t>
            </w:r>
          </w:p>
        </w:tc>
        <w:tc>
          <w:tcPr>
            <w:tcW w:w="1418" w:type="dxa"/>
            <w:vAlign w:val="center"/>
          </w:tcPr>
          <w:p w14:paraId="6B36B1F3" w14:textId="16213AA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EP400</w:t>
            </w:r>
          </w:p>
        </w:tc>
        <w:tc>
          <w:tcPr>
            <w:tcW w:w="1418" w:type="dxa"/>
            <w:vAlign w:val="center"/>
          </w:tcPr>
          <w:p w14:paraId="2C55B696" w14:textId="13D31AF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HDAC9</w:t>
            </w:r>
          </w:p>
        </w:tc>
        <w:tc>
          <w:tcPr>
            <w:tcW w:w="1418" w:type="dxa"/>
            <w:vAlign w:val="center"/>
          </w:tcPr>
          <w:p w14:paraId="6F4A53E8" w14:textId="24BD4AF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MAP2</w:t>
            </w:r>
          </w:p>
        </w:tc>
        <w:tc>
          <w:tcPr>
            <w:tcW w:w="1418" w:type="dxa"/>
            <w:vAlign w:val="center"/>
          </w:tcPr>
          <w:p w14:paraId="1181ED0F" w14:textId="0CF1E78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NYAP2</w:t>
            </w:r>
          </w:p>
        </w:tc>
        <w:tc>
          <w:tcPr>
            <w:tcW w:w="1418" w:type="dxa"/>
            <w:vAlign w:val="center"/>
          </w:tcPr>
          <w:p w14:paraId="40702301" w14:textId="374B30C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PREX2</w:t>
            </w:r>
          </w:p>
        </w:tc>
        <w:tc>
          <w:tcPr>
            <w:tcW w:w="1418" w:type="dxa"/>
            <w:vAlign w:val="center"/>
          </w:tcPr>
          <w:p w14:paraId="28FBACF0" w14:textId="5A9B383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SOGA3</w:t>
            </w:r>
          </w:p>
        </w:tc>
        <w:tc>
          <w:tcPr>
            <w:tcW w:w="1418" w:type="dxa"/>
            <w:vAlign w:val="center"/>
          </w:tcPr>
          <w:p w14:paraId="5A264947" w14:textId="0FC9058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TSHZ3</w:t>
            </w:r>
          </w:p>
        </w:tc>
      </w:tr>
      <w:tr w:rsidR="00B34EB8" w14:paraId="302B430D" w14:textId="7D13A5F1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763D83D5" w14:textId="2DE5DA9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ADAMTS16</w:t>
            </w:r>
          </w:p>
        </w:tc>
        <w:tc>
          <w:tcPr>
            <w:tcW w:w="1418" w:type="dxa"/>
            <w:vAlign w:val="center"/>
          </w:tcPr>
          <w:p w14:paraId="30F78A9A" w14:textId="65FED44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BRWD3</w:t>
            </w:r>
          </w:p>
        </w:tc>
        <w:tc>
          <w:tcPr>
            <w:tcW w:w="1418" w:type="dxa"/>
            <w:vAlign w:val="center"/>
          </w:tcPr>
          <w:p w14:paraId="238CF21D" w14:textId="7C236FD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COL6A6</w:t>
            </w:r>
          </w:p>
        </w:tc>
        <w:tc>
          <w:tcPr>
            <w:tcW w:w="1418" w:type="dxa"/>
            <w:vAlign w:val="center"/>
          </w:tcPr>
          <w:p w14:paraId="713116E7" w14:textId="7685FA6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EPG5</w:t>
            </w:r>
          </w:p>
        </w:tc>
        <w:tc>
          <w:tcPr>
            <w:tcW w:w="1418" w:type="dxa"/>
            <w:vAlign w:val="center"/>
          </w:tcPr>
          <w:p w14:paraId="034889FE" w14:textId="0CE3E19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HECTD4</w:t>
            </w:r>
          </w:p>
        </w:tc>
        <w:tc>
          <w:tcPr>
            <w:tcW w:w="1418" w:type="dxa"/>
            <w:vAlign w:val="center"/>
          </w:tcPr>
          <w:p w14:paraId="10E2824F" w14:textId="1D51284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MAP3K4</w:t>
            </w:r>
          </w:p>
        </w:tc>
        <w:tc>
          <w:tcPr>
            <w:tcW w:w="1418" w:type="dxa"/>
            <w:vAlign w:val="center"/>
          </w:tcPr>
          <w:p w14:paraId="5CADCA8B" w14:textId="4D840DC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OBSCN</w:t>
            </w:r>
          </w:p>
        </w:tc>
        <w:tc>
          <w:tcPr>
            <w:tcW w:w="1418" w:type="dxa"/>
            <w:vAlign w:val="center"/>
          </w:tcPr>
          <w:p w14:paraId="12403008" w14:textId="5E1081A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PRKDC</w:t>
            </w:r>
          </w:p>
        </w:tc>
        <w:tc>
          <w:tcPr>
            <w:tcW w:w="1418" w:type="dxa"/>
            <w:vAlign w:val="center"/>
          </w:tcPr>
          <w:p w14:paraId="437F6E36" w14:textId="3A4AA3A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SORCS1</w:t>
            </w:r>
          </w:p>
        </w:tc>
        <w:tc>
          <w:tcPr>
            <w:tcW w:w="1418" w:type="dxa"/>
            <w:vAlign w:val="center"/>
          </w:tcPr>
          <w:p w14:paraId="0AB3D627" w14:textId="5C75428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TTN</w:t>
            </w:r>
          </w:p>
        </w:tc>
      </w:tr>
      <w:tr w:rsidR="00B34EB8" w14:paraId="7E2F3304" w14:textId="06E29DE4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06B81BFF" w14:textId="19859DA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ADAMTS18</w:t>
            </w:r>
          </w:p>
        </w:tc>
        <w:tc>
          <w:tcPr>
            <w:tcW w:w="1418" w:type="dxa"/>
            <w:vAlign w:val="center"/>
          </w:tcPr>
          <w:p w14:paraId="6016CA0B" w14:textId="35FE693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BSN</w:t>
            </w:r>
          </w:p>
        </w:tc>
        <w:tc>
          <w:tcPr>
            <w:tcW w:w="1418" w:type="dxa"/>
            <w:vAlign w:val="center"/>
          </w:tcPr>
          <w:p w14:paraId="655201FA" w14:textId="7C16158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COL7A1</w:t>
            </w:r>
          </w:p>
        </w:tc>
        <w:tc>
          <w:tcPr>
            <w:tcW w:w="1418" w:type="dxa"/>
            <w:vAlign w:val="center"/>
          </w:tcPr>
          <w:p w14:paraId="1622C8F0" w14:textId="7644B3A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EPHA3</w:t>
            </w:r>
          </w:p>
        </w:tc>
        <w:tc>
          <w:tcPr>
            <w:tcW w:w="1418" w:type="dxa"/>
            <w:vAlign w:val="center"/>
          </w:tcPr>
          <w:p w14:paraId="4F834EFE" w14:textId="44AC34B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HECW1</w:t>
            </w:r>
          </w:p>
        </w:tc>
        <w:tc>
          <w:tcPr>
            <w:tcW w:w="1418" w:type="dxa"/>
            <w:vAlign w:val="center"/>
          </w:tcPr>
          <w:p w14:paraId="7B7A3BC3" w14:textId="1D6FAC8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MDN1</w:t>
            </w:r>
          </w:p>
        </w:tc>
        <w:tc>
          <w:tcPr>
            <w:tcW w:w="1418" w:type="dxa"/>
            <w:vAlign w:val="center"/>
          </w:tcPr>
          <w:p w14:paraId="1B53B1B6" w14:textId="603B3CB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OTOGL</w:t>
            </w:r>
          </w:p>
        </w:tc>
        <w:tc>
          <w:tcPr>
            <w:tcW w:w="1418" w:type="dxa"/>
            <w:vAlign w:val="center"/>
          </w:tcPr>
          <w:p w14:paraId="74D54EFB" w14:textId="5B94373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PRUNE2</w:t>
            </w:r>
          </w:p>
        </w:tc>
        <w:tc>
          <w:tcPr>
            <w:tcW w:w="1418" w:type="dxa"/>
            <w:vAlign w:val="center"/>
          </w:tcPr>
          <w:p w14:paraId="3643F868" w14:textId="60179F9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SPAG17</w:t>
            </w:r>
          </w:p>
        </w:tc>
        <w:tc>
          <w:tcPr>
            <w:tcW w:w="1418" w:type="dxa"/>
            <w:vAlign w:val="center"/>
          </w:tcPr>
          <w:p w14:paraId="689D861F" w14:textId="055300F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TULP4</w:t>
            </w:r>
          </w:p>
        </w:tc>
      </w:tr>
      <w:tr w:rsidR="00B34EB8" w14:paraId="266EE7D1" w14:textId="1D7AF5C4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73C525E6" w14:textId="5C58965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ADAMTS2</w:t>
            </w:r>
          </w:p>
        </w:tc>
        <w:tc>
          <w:tcPr>
            <w:tcW w:w="1418" w:type="dxa"/>
            <w:vAlign w:val="center"/>
          </w:tcPr>
          <w:p w14:paraId="6D4BD5B9" w14:textId="4D8B56B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CACNA1A</w:t>
            </w:r>
          </w:p>
        </w:tc>
        <w:tc>
          <w:tcPr>
            <w:tcW w:w="1418" w:type="dxa"/>
            <w:vAlign w:val="center"/>
          </w:tcPr>
          <w:p w14:paraId="11530D13" w14:textId="7589F07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CREBBP</w:t>
            </w:r>
          </w:p>
        </w:tc>
        <w:tc>
          <w:tcPr>
            <w:tcW w:w="1418" w:type="dxa"/>
            <w:vAlign w:val="center"/>
          </w:tcPr>
          <w:p w14:paraId="3A2956E9" w14:textId="47DBAE9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EPHA5</w:t>
            </w:r>
          </w:p>
        </w:tc>
        <w:tc>
          <w:tcPr>
            <w:tcW w:w="1418" w:type="dxa"/>
            <w:vAlign w:val="center"/>
          </w:tcPr>
          <w:p w14:paraId="5EF80DA5" w14:textId="51C6E10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HELZ2</w:t>
            </w:r>
          </w:p>
        </w:tc>
        <w:tc>
          <w:tcPr>
            <w:tcW w:w="1418" w:type="dxa"/>
            <w:vAlign w:val="center"/>
          </w:tcPr>
          <w:p w14:paraId="6D306D72" w14:textId="55B4A10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MED12</w:t>
            </w:r>
          </w:p>
        </w:tc>
        <w:tc>
          <w:tcPr>
            <w:tcW w:w="1418" w:type="dxa"/>
            <w:vAlign w:val="center"/>
          </w:tcPr>
          <w:p w14:paraId="75E3ADF0" w14:textId="0D91E28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PAPPA</w:t>
            </w:r>
          </w:p>
        </w:tc>
        <w:tc>
          <w:tcPr>
            <w:tcW w:w="1418" w:type="dxa"/>
            <w:vAlign w:val="center"/>
          </w:tcPr>
          <w:p w14:paraId="3A94D662" w14:textId="30AB56B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PTPN13</w:t>
            </w:r>
          </w:p>
        </w:tc>
        <w:tc>
          <w:tcPr>
            <w:tcW w:w="1418" w:type="dxa"/>
            <w:vAlign w:val="center"/>
          </w:tcPr>
          <w:p w14:paraId="7AF153BA" w14:textId="382A7AE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SPEF2</w:t>
            </w:r>
          </w:p>
        </w:tc>
        <w:tc>
          <w:tcPr>
            <w:tcW w:w="1418" w:type="dxa"/>
            <w:vAlign w:val="center"/>
          </w:tcPr>
          <w:p w14:paraId="1725F684" w14:textId="50B8DFC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UBR4</w:t>
            </w:r>
          </w:p>
        </w:tc>
      </w:tr>
      <w:tr w:rsidR="00B34EB8" w14:paraId="02B5872B" w14:textId="306968E1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07C009CE" w14:textId="5F6CDD0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ADAMTS20</w:t>
            </w:r>
          </w:p>
        </w:tc>
        <w:tc>
          <w:tcPr>
            <w:tcW w:w="1418" w:type="dxa"/>
            <w:vAlign w:val="center"/>
          </w:tcPr>
          <w:p w14:paraId="6D44E53F" w14:textId="6E6867A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CACNA1B</w:t>
            </w:r>
          </w:p>
        </w:tc>
        <w:tc>
          <w:tcPr>
            <w:tcW w:w="1418" w:type="dxa"/>
            <w:vAlign w:val="center"/>
          </w:tcPr>
          <w:p w14:paraId="071B91AF" w14:textId="365D532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CSMD1</w:t>
            </w:r>
          </w:p>
        </w:tc>
        <w:tc>
          <w:tcPr>
            <w:tcW w:w="1418" w:type="dxa"/>
            <w:vAlign w:val="center"/>
          </w:tcPr>
          <w:p w14:paraId="47B09A59" w14:textId="354BBEC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EPHB1</w:t>
            </w:r>
          </w:p>
        </w:tc>
        <w:tc>
          <w:tcPr>
            <w:tcW w:w="1418" w:type="dxa"/>
            <w:vAlign w:val="center"/>
          </w:tcPr>
          <w:p w14:paraId="5D1E35E0" w14:textId="35E2E0A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HERC1</w:t>
            </w:r>
          </w:p>
        </w:tc>
        <w:tc>
          <w:tcPr>
            <w:tcW w:w="1418" w:type="dxa"/>
            <w:vAlign w:val="center"/>
          </w:tcPr>
          <w:p w14:paraId="6B05C1A4" w14:textId="5BD1A3B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MED12L</w:t>
            </w:r>
          </w:p>
        </w:tc>
        <w:tc>
          <w:tcPr>
            <w:tcW w:w="1418" w:type="dxa"/>
            <w:vAlign w:val="center"/>
          </w:tcPr>
          <w:p w14:paraId="56E2A6AA" w14:textId="148261A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PAPPA2</w:t>
            </w:r>
          </w:p>
        </w:tc>
        <w:tc>
          <w:tcPr>
            <w:tcW w:w="1418" w:type="dxa"/>
            <w:vAlign w:val="center"/>
          </w:tcPr>
          <w:p w14:paraId="5020ABC9" w14:textId="68E9D42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PTPN14</w:t>
            </w:r>
          </w:p>
        </w:tc>
        <w:tc>
          <w:tcPr>
            <w:tcW w:w="1418" w:type="dxa"/>
            <w:vAlign w:val="center"/>
          </w:tcPr>
          <w:p w14:paraId="106B2AAB" w14:textId="6D7DDA9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SPEG</w:t>
            </w:r>
          </w:p>
        </w:tc>
        <w:tc>
          <w:tcPr>
            <w:tcW w:w="1418" w:type="dxa"/>
            <w:vAlign w:val="center"/>
          </w:tcPr>
          <w:p w14:paraId="7A50A421" w14:textId="1038236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UGGT2</w:t>
            </w:r>
          </w:p>
        </w:tc>
      </w:tr>
      <w:tr w:rsidR="00B34EB8" w14:paraId="56CAB4C3" w14:textId="499637BF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5FCFB94D" w14:textId="54B22D8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ADAMTS9</w:t>
            </w:r>
          </w:p>
        </w:tc>
        <w:tc>
          <w:tcPr>
            <w:tcW w:w="1418" w:type="dxa"/>
            <w:vAlign w:val="center"/>
          </w:tcPr>
          <w:p w14:paraId="3F04B8BB" w14:textId="528AA15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CACNA1C</w:t>
            </w:r>
          </w:p>
        </w:tc>
        <w:tc>
          <w:tcPr>
            <w:tcW w:w="1418" w:type="dxa"/>
            <w:vAlign w:val="center"/>
          </w:tcPr>
          <w:p w14:paraId="332FBE25" w14:textId="2B5B562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CSMD2</w:t>
            </w:r>
          </w:p>
        </w:tc>
        <w:tc>
          <w:tcPr>
            <w:tcW w:w="1418" w:type="dxa"/>
            <w:vAlign w:val="center"/>
          </w:tcPr>
          <w:p w14:paraId="499E4D9C" w14:textId="6A04D2B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ERBB4</w:t>
            </w:r>
          </w:p>
        </w:tc>
        <w:tc>
          <w:tcPr>
            <w:tcW w:w="1418" w:type="dxa"/>
            <w:vAlign w:val="center"/>
          </w:tcPr>
          <w:p w14:paraId="59142E0A" w14:textId="561460F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HERC2</w:t>
            </w:r>
          </w:p>
        </w:tc>
        <w:tc>
          <w:tcPr>
            <w:tcW w:w="1418" w:type="dxa"/>
            <w:vAlign w:val="center"/>
          </w:tcPr>
          <w:p w14:paraId="763723B3" w14:textId="66D8BD3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MEGF8</w:t>
            </w:r>
          </w:p>
        </w:tc>
        <w:tc>
          <w:tcPr>
            <w:tcW w:w="1418" w:type="dxa"/>
            <w:vAlign w:val="center"/>
          </w:tcPr>
          <w:p w14:paraId="3C6183B6" w14:textId="23DEFC5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PCDH10</w:t>
            </w:r>
          </w:p>
        </w:tc>
        <w:tc>
          <w:tcPr>
            <w:tcW w:w="1418" w:type="dxa"/>
            <w:vAlign w:val="center"/>
          </w:tcPr>
          <w:p w14:paraId="0406B65C" w14:textId="3C841D0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PTPRC</w:t>
            </w:r>
          </w:p>
        </w:tc>
        <w:tc>
          <w:tcPr>
            <w:tcW w:w="1418" w:type="dxa"/>
            <w:vAlign w:val="center"/>
          </w:tcPr>
          <w:p w14:paraId="108EA7B7" w14:textId="335B6E7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SPHKAP</w:t>
            </w:r>
          </w:p>
        </w:tc>
        <w:tc>
          <w:tcPr>
            <w:tcW w:w="1418" w:type="dxa"/>
            <w:vAlign w:val="center"/>
          </w:tcPr>
          <w:p w14:paraId="4BC4C51D" w14:textId="55A89C0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UNC13C</w:t>
            </w:r>
          </w:p>
        </w:tc>
      </w:tr>
      <w:tr w:rsidR="00B34EB8" w14:paraId="470D7F82" w14:textId="636F394E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398584C4" w14:textId="40775EA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ADAMTSL1</w:t>
            </w:r>
          </w:p>
        </w:tc>
        <w:tc>
          <w:tcPr>
            <w:tcW w:w="1418" w:type="dxa"/>
            <w:vAlign w:val="center"/>
          </w:tcPr>
          <w:p w14:paraId="52432A92" w14:textId="3E766AB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CACNA1E</w:t>
            </w:r>
          </w:p>
        </w:tc>
        <w:tc>
          <w:tcPr>
            <w:tcW w:w="1418" w:type="dxa"/>
            <w:vAlign w:val="center"/>
          </w:tcPr>
          <w:p w14:paraId="75C4F4EF" w14:textId="5FE967C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CSMD3</w:t>
            </w:r>
          </w:p>
        </w:tc>
        <w:tc>
          <w:tcPr>
            <w:tcW w:w="1418" w:type="dxa"/>
            <w:vAlign w:val="center"/>
          </w:tcPr>
          <w:p w14:paraId="1FF5631F" w14:textId="183EB04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ERICH3</w:t>
            </w:r>
          </w:p>
        </w:tc>
        <w:tc>
          <w:tcPr>
            <w:tcW w:w="1418" w:type="dxa"/>
            <w:vAlign w:val="center"/>
          </w:tcPr>
          <w:p w14:paraId="23E85E20" w14:textId="37FC969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HMCN1</w:t>
            </w:r>
          </w:p>
        </w:tc>
        <w:tc>
          <w:tcPr>
            <w:tcW w:w="1418" w:type="dxa"/>
            <w:vAlign w:val="center"/>
          </w:tcPr>
          <w:p w14:paraId="246FBE81" w14:textId="7029E4B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MGAM</w:t>
            </w:r>
          </w:p>
        </w:tc>
        <w:tc>
          <w:tcPr>
            <w:tcW w:w="1418" w:type="dxa"/>
            <w:vAlign w:val="center"/>
          </w:tcPr>
          <w:p w14:paraId="6DEC1C46" w14:textId="123718D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PCDH11X</w:t>
            </w:r>
          </w:p>
        </w:tc>
        <w:tc>
          <w:tcPr>
            <w:tcW w:w="1418" w:type="dxa"/>
            <w:vAlign w:val="center"/>
          </w:tcPr>
          <w:p w14:paraId="1605993A" w14:textId="66C1C9E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PTPRK</w:t>
            </w:r>
          </w:p>
        </w:tc>
        <w:tc>
          <w:tcPr>
            <w:tcW w:w="1418" w:type="dxa"/>
            <w:vAlign w:val="center"/>
          </w:tcPr>
          <w:p w14:paraId="6FD3F9D8" w14:textId="336B60C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SPTA1</w:t>
            </w:r>
          </w:p>
        </w:tc>
        <w:tc>
          <w:tcPr>
            <w:tcW w:w="1418" w:type="dxa"/>
            <w:vAlign w:val="center"/>
          </w:tcPr>
          <w:p w14:paraId="3224C104" w14:textId="396DC06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UNC79</w:t>
            </w:r>
          </w:p>
        </w:tc>
      </w:tr>
      <w:tr w:rsidR="00B34EB8" w14:paraId="6FE60560" w14:textId="3AB611B6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6BE17BE2" w14:textId="427A71F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ADAMTSL3</w:t>
            </w:r>
          </w:p>
        </w:tc>
        <w:tc>
          <w:tcPr>
            <w:tcW w:w="1418" w:type="dxa"/>
            <w:vAlign w:val="center"/>
          </w:tcPr>
          <w:p w14:paraId="445A8F41" w14:textId="6E735FC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CACNA1F</w:t>
            </w:r>
          </w:p>
        </w:tc>
        <w:tc>
          <w:tcPr>
            <w:tcW w:w="1418" w:type="dxa"/>
            <w:vAlign w:val="center"/>
          </w:tcPr>
          <w:p w14:paraId="613677B8" w14:textId="5B2D6A7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CTNNA2</w:t>
            </w:r>
          </w:p>
        </w:tc>
        <w:tc>
          <w:tcPr>
            <w:tcW w:w="1418" w:type="dxa"/>
            <w:vAlign w:val="center"/>
          </w:tcPr>
          <w:p w14:paraId="019BB626" w14:textId="785970A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EVC2</w:t>
            </w:r>
          </w:p>
        </w:tc>
        <w:tc>
          <w:tcPr>
            <w:tcW w:w="1418" w:type="dxa"/>
            <w:vAlign w:val="center"/>
          </w:tcPr>
          <w:p w14:paraId="4DA77D49" w14:textId="1A439D5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HRNR</w:t>
            </w:r>
          </w:p>
        </w:tc>
        <w:tc>
          <w:tcPr>
            <w:tcW w:w="1418" w:type="dxa"/>
            <w:vAlign w:val="center"/>
          </w:tcPr>
          <w:p w14:paraId="2D7E3D2D" w14:textId="2EF726E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MKI67</w:t>
            </w:r>
          </w:p>
        </w:tc>
        <w:tc>
          <w:tcPr>
            <w:tcW w:w="1418" w:type="dxa"/>
            <w:vAlign w:val="center"/>
          </w:tcPr>
          <w:p w14:paraId="5EFDBC9D" w14:textId="5A9D77F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PCDH15</w:t>
            </w:r>
          </w:p>
        </w:tc>
        <w:tc>
          <w:tcPr>
            <w:tcW w:w="1418" w:type="dxa"/>
            <w:vAlign w:val="center"/>
          </w:tcPr>
          <w:p w14:paraId="4739C800" w14:textId="6611049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PTPRM</w:t>
            </w:r>
          </w:p>
        </w:tc>
        <w:tc>
          <w:tcPr>
            <w:tcW w:w="1418" w:type="dxa"/>
            <w:vAlign w:val="center"/>
          </w:tcPr>
          <w:p w14:paraId="0EBA703C" w14:textId="35EA135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SPTB</w:t>
            </w:r>
          </w:p>
        </w:tc>
        <w:tc>
          <w:tcPr>
            <w:tcW w:w="1418" w:type="dxa"/>
            <w:vAlign w:val="center"/>
          </w:tcPr>
          <w:p w14:paraId="2170652C" w14:textId="6FF4951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USH2A</w:t>
            </w:r>
          </w:p>
        </w:tc>
      </w:tr>
      <w:tr w:rsidR="00B34EB8" w14:paraId="3A940BA3" w14:textId="5CD18D1F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66691D26" w14:textId="1508A52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ADCY2</w:t>
            </w:r>
          </w:p>
        </w:tc>
        <w:tc>
          <w:tcPr>
            <w:tcW w:w="1418" w:type="dxa"/>
            <w:vAlign w:val="center"/>
          </w:tcPr>
          <w:p w14:paraId="69901C95" w14:textId="07B5286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CACNA1G</w:t>
            </w:r>
          </w:p>
        </w:tc>
        <w:tc>
          <w:tcPr>
            <w:tcW w:w="1418" w:type="dxa"/>
            <w:vAlign w:val="center"/>
          </w:tcPr>
          <w:p w14:paraId="58A581E7" w14:textId="4BDAEF3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CTNNB1</w:t>
            </w:r>
          </w:p>
        </w:tc>
        <w:tc>
          <w:tcPr>
            <w:tcW w:w="1418" w:type="dxa"/>
            <w:vAlign w:val="center"/>
          </w:tcPr>
          <w:p w14:paraId="60756BD5" w14:textId="291748D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F8</w:t>
            </w:r>
          </w:p>
        </w:tc>
        <w:tc>
          <w:tcPr>
            <w:tcW w:w="1418" w:type="dxa"/>
            <w:vAlign w:val="center"/>
          </w:tcPr>
          <w:p w14:paraId="13B6C052" w14:textId="7D51A38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HSPG2</w:t>
            </w:r>
          </w:p>
        </w:tc>
        <w:tc>
          <w:tcPr>
            <w:tcW w:w="1418" w:type="dxa"/>
            <w:vAlign w:val="center"/>
          </w:tcPr>
          <w:p w14:paraId="64FCB984" w14:textId="3FFCAE2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MPDZ</w:t>
            </w:r>
          </w:p>
        </w:tc>
        <w:tc>
          <w:tcPr>
            <w:tcW w:w="1418" w:type="dxa"/>
            <w:vAlign w:val="center"/>
          </w:tcPr>
          <w:p w14:paraId="4E65F1D7" w14:textId="5BB18B6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PCDH17</w:t>
            </w:r>
          </w:p>
        </w:tc>
        <w:tc>
          <w:tcPr>
            <w:tcW w:w="1418" w:type="dxa"/>
            <w:vAlign w:val="center"/>
          </w:tcPr>
          <w:p w14:paraId="37FBACBB" w14:textId="453D863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PTPRS</w:t>
            </w:r>
          </w:p>
        </w:tc>
        <w:tc>
          <w:tcPr>
            <w:tcW w:w="1418" w:type="dxa"/>
            <w:vAlign w:val="center"/>
          </w:tcPr>
          <w:p w14:paraId="4D1E63CA" w14:textId="6453EF9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SPTBN1</w:t>
            </w:r>
          </w:p>
        </w:tc>
        <w:tc>
          <w:tcPr>
            <w:tcW w:w="1418" w:type="dxa"/>
            <w:vAlign w:val="center"/>
          </w:tcPr>
          <w:p w14:paraId="21E71EC4" w14:textId="031B190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USP34</w:t>
            </w:r>
          </w:p>
        </w:tc>
      </w:tr>
      <w:tr w:rsidR="00B34EB8" w14:paraId="7CE0D8D8" w14:textId="530ABCFE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5C8F3C29" w14:textId="419BB24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ADCY8</w:t>
            </w:r>
          </w:p>
        </w:tc>
        <w:tc>
          <w:tcPr>
            <w:tcW w:w="1418" w:type="dxa"/>
            <w:vAlign w:val="center"/>
          </w:tcPr>
          <w:p w14:paraId="7E03E9D3" w14:textId="0D122E8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CACNA1H</w:t>
            </w:r>
          </w:p>
        </w:tc>
        <w:tc>
          <w:tcPr>
            <w:tcW w:w="1418" w:type="dxa"/>
            <w:vAlign w:val="center"/>
          </w:tcPr>
          <w:p w14:paraId="772E4A4C" w14:textId="0D8EA88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CUBN</w:t>
            </w:r>
          </w:p>
        </w:tc>
        <w:tc>
          <w:tcPr>
            <w:tcW w:w="1418" w:type="dxa"/>
            <w:vAlign w:val="center"/>
          </w:tcPr>
          <w:p w14:paraId="45E52F2F" w14:textId="34E466E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FAM135B</w:t>
            </w:r>
          </w:p>
        </w:tc>
        <w:tc>
          <w:tcPr>
            <w:tcW w:w="1418" w:type="dxa"/>
            <w:vAlign w:val="center"/>
          </w:tcPr>
          <w:p w14:paraId="044FF55F" w14:textId="394CDC0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HUWE1</w:t>
            </w:r>
          </w:p>
        </w:tc>
        <w:tc>
          <w:tcPr>
            <w:tcW w:w="1418" w:type="dxa"/>
            <w:vAlign w:val="center"/>
          </w:tcPr>
          <w:p w14:paraId="0A84E215" w14:textId="54A0C04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MTOR</w:t>
            </w:r>
          </w:p>
        </w:tc>
        <w:tc>
          <w:tcPr>
            <w:tcW w:w="1418" w:type="dxa"/>
            <w:vAlign w:val="center"/>
          </w:tcPr>
          <w:p w14:paraId="26E1E552" w14:textId="35FDE45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PCDH18</w:t>
            </w:r>
          </w:p>
        </w:tc>
        <w:tc>
          <w:tcPr>
            <w:tcW w:w="1418" w:type="dxa"/>
            <w:vAlign w:val="center"/>
          </w:tcPr>
          <w:p w14:paraId="43273C47" w14:textId="682E01C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PTPRT</w:t>
            </w:r>
          </w:p>
        </w:tc>
        <w:tc>
          <w:tcPr>
            <w:tcW w:w="1418" w:type="dxa"/>
            <w:vAlign w:val="center"/>
          </w:tcPr>
          <w:p w14:paraId="53404031" w14:textId="4806E1C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SPTBN2</w:t>
            </w:r>
          </w:p>
        </w:tc>
        <w:tc>
          <w:tcPr>
            <w:tcW w:w="1418" w:type="dxa"/>
            <w:vAlign w:val="center"/>
          </w:tcPr>
          <w:p w14:paraId="62EB6DD1" w14:textId="4B1112E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USP9X</w:t>
            </w:r>
          </w:p>
        </w:tc>
      </w:tr>
      <w:tr w:rsidR="00B34EB8" w14:paraId="163949A9" w14:textId="3A5690A5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58EBC237" w14:textId="690FA9F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ADGRB1</w:t>
            </w:r>
          </w:p>
        </w:tc>
        <w:tc>
          <w:tcPr>
            <w:tcW w:w="1418" w:type="dxa"/>
            <w:vAlign w:val="center"/>
          </w:tcPr>
          <w:p w14:paraId="6786999C" w14:textId="18F87ED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CACNA1S</w:t>
            </w:r>
          </w:p>
        </w:tc>
        <w:tc>
          <w:tcPr>
            <w:tcW w:w="1418" w:type="dxa"/>
            <w:vAlign w:val="center"/>
          </w:tcPr>
          <w:p w14:paraId="31BFE983" w14:textId="1025C4B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CUL9</w:t>
            </w:r>
          </w:p>
        </w:tc>
        <w:tc>
          <w:tcPr>
            <w:tcW w:w="1418" w:type="dxa"/>
            <w:vAlign w:val="center"/>
          </w:tcPr>
          <w:p w14:paraId="2A6E1963" w14:textId="13F92B9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FAM47C</w:t>
            </w:r>
          </w:p>
        </w:tc>
        <w:tc>
          <w:tcPr>
            <w:tcW w:w="1418" w:type="dxa"/>
            <w:vAlign w:val="center"/>
          </w:tcPr>
          <w:p w14:paraId="5CD0B9CA" w14:textId="590A7B7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HYDIN</w:t>
            </w:r>
          </w:p>
        </w:tc>
        <w:tc>
          <w:tcPr>
            <w:tcW w:w="1418" w:type="dxa"/>
            <w:vAlign w:val="center"/>
          </w:tcPr>
          <w:p w14:paraId="4E745785" w14:textId="022FCA9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MTUS2</w:t>
            </w:r>
          </w:p>
        </w:tc>
        <w:tc>
          <w:tcPr>
            <w:tcW w:w="1418" w:type="dxa"/>
            <w:vAlign w:val="center"/>
          </w:tcPr>
          <w:p w14:paraId="604E5AB0" w14:textId="7E7AEEF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PCDH19</w:t>
            </w:r>
          </w:p>
        </w:tc>
        <w:tc>
          <w:tcPr>
            <w:tcW w:w="1418" w:type="dxa"/>
            <w:vAlign w:val="center"/>
          </w:tcPr>
          <w:p w14:paraId="38F9F5D1" w14:textId="4D2DA4B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PTPRZ1</w:t>
            </w:r>
          </w:p>
        </w:tc>
        <w:tc>
          <w:tcPr>
            <w:tcW w:w="1418" w:type="dxa"/>
            <w:vAlign w:val="center"/>
          </w:tcPr>
          <w:p w14:paraId="685831A2" w14:textId="6B13DE8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SRCAP</w:t>
            </w:r>
          </w:p>
        </w:tc>
        <w:tc>
          <w:tcPr>
            <w:tcW w:w="1418" w:type="dxa"/>
            <w:vAlign w:val="center"/>
          </w:tcPr>
          <w:p w14:paraId="1A750479" w14:textId="744DFFF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UTRN</w:t>
            </w:r>
          </w:p>
        </w:tc>
      </w:tr>
      <w:tr w:rsidR="00B34EB8" w14:paraId="44B7814A" w14:textId="5357A660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2ECB989C" w14:textId="6F62B0C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ADGRB3</w:t>
            </w:r>
          </w:p>
        </w:tc>
        <w:tc>
          <w:tcPr>
            <w:tcW w:w="1418" w:type="dxa"/>
            <w:vAlign w:val="center"/>
          </w:tcPr>
          <w:p w14:paraId="53AA65B3" w14:textId="3824A5B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CADPS</w:t>
            </w:r>
          </w:p>
        </w:tc>
        <w:tc>
          <w:tcPr>
            <w:tcW w:w="1418" w:type="dxa"/>
            <w:vAlign w:val="center"/>
          </w:tcPr>
          <w:p w14:paraId="4B0C5360" w14:textId="70F6858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CUX2</w:t>
            </w:r>
          </w:p>
        </w:tc>
        <w:tc>
          <w:tcPr>
            <w:tcW w:w="1418" w:type="dxa"/>
            <w:vAlign w:val="center"/>
          </w:tcPr>
          <w:p w14:paraId="32E7716D" w14:textId="3C6E0F7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FASN</w:t>
            </w:r>
          </w:p>
        </w:tc>
        <w:tc>
          <w:tcPr>
            <w:tcW w:w="1418" w:type="dxa"/>
            <w:vAlign w:val="center"/>
          </w:tcPr>
          <w:p w14:paraId="73F73D7C" w14:textId="65535C4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IGF2R</w:t>
            </w:r>
          </w:p>
        </w:tc>
        <w:tc>
          <w:tcPr>
            <w:tcW w:w="1418" w:type="dxa"/>
            <w:vAlign w:val="center"/>
          </w:tcPr>
          <w:p w14:paraId="6EFEA48C" w14:textId="4A0733A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MUC16</w:t>
            </w:r>
          </w:p>
        </w:tc>
        <w:tc>
          <w:tcPr>
            <w:tcW w:w="1418" w:type="dxa"/>
            <w:vAlign w:val="center"/>
          </w:tcPr>
          <w:p w14:paraId="39FB7B48" w14:textId="115497A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PCDH9</w:t>
            </w:r>
          </w:p>
        </w:tc>
        <w:tc>
          <w:tcPr>
            <w:tcW w:w="1418" w:type="dxa"/>
            <w:vAlign w:val="center"/>
          </w:tcPr>
          <w:p w14:paraId="7FB54CB3" w14:textId="754ADEA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PXDN</w:t>
            </w:r>
          </w:p>
        </w:tc>
        <w:tc>
          <w:tcPr>
            <w:tcW w:w="1418" w:type="dxa"/>
            <w:vAlign w:val="center"/>
          </w:tcPr>
          <w:p w14:paraId="694C5D2B" w14:textId="544C5F3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SRRM2</w:t>
            </w:r>
          </w:p>
        </w:tc>
        <w:tc>
          <w:tcPr>
            <w:tcW w:w="1418" w:type="dxa"/>
            <w:vAlign w:val="center"/>
          </w:tcPr>
          <w:p w14:paraId="319F3B6D" w14:textId="10EEBEB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VCAN</w:t>
            </w:r>
          </w:p>
        </w:tc>
      </w:tr>
      <w:tr w:rsidR="00B34EB8" w14:paraId="457D682B" w14:textId="7E4732F6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4EE7D2AB" w14:textId="3218441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ADGRG4</w:t>
            </w:r>
          </w:p>
        </w:tc>
        <w:tc>
          <w:tcPr>
            <w:tcW w:w="1418" w:type="dxa"/>
            <w:vAlign w:val="center"/>
          </w:tcPr>
          <w:p w14:paraId="2E89BB58" w14:textId="67F9ABC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CARD11</w:t>
            </w:r>
          </w:p>
        </w:tc>
        <w:tc>
          <w:tcPr>
            <w:tcW w:w="1418" w:type="dxa"/>
            <w:vAlign w:val="center"/>
          </w:tcPr>
          <w:p w14:paraId="74E4F4E9" w14:textId="703FE7A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DAAM2</w:t>
            </w:r>
          </w:p>
        </w:tc>
        <w:tc>
          <w:tcPr>
            <w:tcW w:w="1418" w:type="dxa"/>
            <w:vAlign w:val="center"/>
          </w:tcPr>
          <w:p w14:paraId="0E947599" w14:textId="5EA7D7C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FAT1</w:t>
            </w:r>
          </w:p>
        </w:tc>
        <w:tc>
          <w:tcPr>
            <w:tcW w:w="1418" w:type="dxa"/>
            <w:vAlign w:val="center"/>
          </w:tcPr>
          <w:p w14:paraId="7070383C" w14:textId="680CBCF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IGSF10</w:t>
            </w:r>
          </w:p>
        </w:tc>
        <w:tc>
          <w:tcPr>
            <w:tcW w:w="1418" w:type="dxa"/>
            <w:vAlign w:val="center"/>
          </w:tcPr>
          <w:p w14:paraId="1C2A44D8" w14:textId="4BBB006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MUC17</w:t>
            </w:r>
          </w:p>
        </w:tc>
        <w:tc>
          <w:tcPr>
            <w:tcW w:w="1418" w:type="dxa"/>
            <w:vAlign w:val="center"/>
          </w:tcPr>
          <w:p w14:paraId="1C9FCD71" w14:textId="600AC4E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PCDHA11</w:t>
            </w:r>
          </w:p>
        </w:tc>
        <w:tc>
          <w:tcPr>
            <w:tcW w:w="1418" w:type="dxa"/>
            <w:vAlign w:val="center"/>
          </w:tcPr>
          <w:p w14:paraId="399919A7" w14:textId="1831DF0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PXDNL</w:t>
            </w:r>
          </w:p>
        </w:tc>
        <w:tc>
          <w:tcPr>
            <w:tcW w:w="1418" w:type="dxa"/>
            <w:vAlign w:val="center"/>
          </w:tcPr>
          <w:p w14:paraId="4179FEF3" w14:textId="4C4650C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STAB1</w:t>
            </w:r>
          </w:p>
        </w:tc>
        <w:tc>
          <w:tcPr>
            <w:tcW w:w="1418" w:type="dxa"/>
            <w:vAlign w:val="center"/>
          </w:tcPr>
          <w:p w14:paraId="00367D9C" w14:textId="4095F3C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VPS13A</w:t>
            </w:r>
          </w:p>
        </w:tc>
      </w:tr>
      <w:tr w:rsidR="00B34EB8" w14:paraId="1660AC16" w14:textId="30EDE36B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771210B0" w14:textId="53B6F5E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ADGRL2</w:t>
            </w:r>
          </w:p>
        </w:tc>
        <w:tc>
          <w:tcPr>
            <w:tcW w:w="1418" w:type="dxa"/>
            <w:vAlign w:val="center"/>
          </w:tcPr>
          <w:p w14:paraId="0B171AB7" w14:textId="2D05B25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CASZ1</w:t>
            </w:r>
          </w:p>
        </w:tc>
        <w:tc>
          <w:tcPr>
            <w:tcW w:w="1418" w:type="dxa"/>
            <w:vAlign w:val="center"/>
          </w:tcPr>
          <w:p w14:paraId="10688BD1" w14:textId="4E973EE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DCAF4L2</w:t>
            </w:r>
          </w:p>
        </w:tc>
        <w:tc>
          <w:tcPr>
            <w:tcW w:w="1418" w:type="dxa"/>
            <w:vAlign w:val="center"/>
          </w:tcPr>
          <w:p w14:paraId="15C88049" w14:textId="1B55A79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FAT2</w:t>
            </w:r>
          </w:p>
        </w:tc>
        <w:tc>
          <w:tcPr>
            <w:tcW w:w="1418" w:type="dxa"/>
            <w:vAlign w:val="center"/>
          </w:tcPr>
          <w:p w14:paraId="47EE1C34" w14:textId="400C47F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IGSF9B</w:t>
            </w:r>
          </w:p>
        </w:tc>
        <w:tc>
          <w:tcPr>
            <w:tcW w:w="1418" w:type="dxa"/>
            <w:vAlign w:val="center"/>
          </w:tcPr>
          <w:p w14:paraId="14BCCCC3" w14:textId="3231BA5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MUC5B</w:t>
            </w:r>
          </w:p>
        </w:tc>
        <w:tc>
          <w:tcPr>
            <w:tcW w:w="1418" w:type="dxa"/>
            <w:vAlign w:val="center"/>
          </w:tcPr>
          <w:p w14:paraId="2A080E76" w14:textId="38C5FC1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PCDHA12</w:t>
            </w:r>
          </w:p>
        </w:tc>
        <w:tc>
          <w:tcPr>
            <w:tcW w:w="1418" w:type="dxa"/>
            <w:vAlign w:val="center"/>
          </w:tcPr>
          <w:p w14:paraId="121F927F" w14:textId="1E63B99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RELN</w:t>
            </w:r>
          </w:p>
        </w:tc>
        <w:tc>
          <w:tcPr>
            <w:tcW w:w="1418" w:type="dxa"/>
            <w:vAlign w:val="center"/>
          </w:tcPr>
          <w:p w14:paraId="6043CC81" w14:textId="72D3D68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STAB2</w:t>
            </w:r>
          </w:p>
        </w:tc>
        <w:tc>
          <w:tcPr>
            <w:tcW w:w="1418" w:type="dxa"/>
            <w:vAlign w:val="center"/>
          </w:tcPr>
          <w:p w14:paraId="24095DD0" w14:textId="43D90E5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VPS13B</w:t>
            </w:r>
          </w:p>
        </w:tc>
      </w:tr>
      <w:tr w:rsidR="00B34EB8" w14:paraId="4230A215" w14:textId="6438E59C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15B69253" w14:textId="79082CF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ADGRL3</w:t>
            </w:r>
          </w:p>
        </w:tc>
        <w:tc>
          <w:tcPr>
            <w:tcW w:w="1418" w:type="dxa"/>
            <w:vAlign w:val="center"/>
          </w:tcPr>
          <w:p w14:paraId="181834D3" w14:textId="49B3031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CDH10</w:t>
            </w:r>
          </w:p>
        </w:tc>
        <w:tc>
          <w:tcPr>
            <w:tcW w:w="1418" w:type="dxa"/>
            <w:vAlign w:val="center"/>
          </w:tcPr>
          <w:p w14:paraId="73AF3EBE" w14:textId="738B264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DCC</w:t>
            </w:r>
          </w:p>
        </w:tc>
        <w:tc>
          <w:tcPr>
            <w:tcW w:w="1418" w:type="dxa"/>
            <w:vAlign w:val="center"/>
          </w:tcPr>
          <w:p w14:paraId="2506F2CA" w14:textId="3C49761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FAT3</w:t>
            </w:r>
          </w:p>
        </w:tc>
        <w:tc>
          <w:tcPr>
            <w:tcW w:w="1418" w:type="dxa"/>
            <w:vAlign w:val="center"/>
          </w:tcPr>
          <w:p w14:paraId="169CFB4A" w14:textId="6943749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ITPR1</w:t>
            </w:r>
          </w:p>
        </w:tc>
        <w:tc>
          <w:tcPr>
            <w:tcW w:w="1418" w:type="dxa"/>
            <w:vAlign w:val="center"/>
          </w:tcPr>
          <w:p w14:paraId="1F60F970" w14:textId="5BDBCB5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MXRA5</w:t>
            </w:r>
          </w:p>
        </w:tc>
        <w:tc>
          <w:tcPr>
            <w:tcW w:w="1418" w:type="dxa"/>
            <w:vAlign w:val="center"/>
          </w:tcPr>
          <w:p w14:paraId="664DEFF6" w14:textId="1A13F12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PCDHA13</w:t>
            </w:r>
          </w:p>
        </w:tc>
        <w:tc>
          <w:tcPr>
            <w:tcW w:w="1418" w:type="dxa"/>
            <w:vAlign w:val="center"/>
          </w:tcPr>
          <w:p w14:paraId="56FBABFF" w14:textId="0A17B31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RIF1</w:t>
            </w:r>
          </w:p>
        </w:tc>
        <w:tc>
          <w:tcPr>
            <w:tcW w:w="1418" w:type="dxa"/>
            <w:vAlign w:val="center"/>
          </w:tcPr>
          <w:p w14:paraId="10024A9A" w14:textId="4A3D991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SVEP1</w:t>
            </w:r>
          </w:p>
        </w:tc>
        <w:tc>
          <w:tcPr>
            <w:tcW w:w="1418" w:type="dxa"/>
            <w:vAlign w:val="center"/>
          </w:tcPr>
          <w:p w14:paraId="42F4BE2D" w14:textId="3826381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VPS13C</w:t>
            </w:r>
          </w:p>
        </w:tc>
      </w:tr>
      <w:tr w:rsidR="00B34EB8" w14:paraId="2D8A4A9A" w14:textId="06F2DEE5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5EC6E262" w14:textId="2D4250B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ADGRV1</w:t>
            </w:r>
          </w:p>
        </w:tc>
        <w:tc>
          <w:tcPr>
            <w:tcW w:w="1418" w:type="dxa"/>
            <w:vAlign w:val="center"/>
          </w:tcPr>
          <w:p w14:paraId="0EE7B2E1" w14:textId="641FB3E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CDH12</w:t>
            </w:r>
          </w:p>
        </w:tc>
        <w:tc>
          <w:tcPr>
            <w:tcW w:w="1418" w:type="dxa"/>
            <w:vAlign w:val="center"/>
          </w:tcPr>
          <w:p w14:paraId="69C61D14" w14:textId="2F4597E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DCHS1</w:t>
            </w:r>
          </w:p>
        </w:tc>
        <w:tc>
          <w:tcPr>
            <w:tcW w:w="1418" w:type="dxa"/>
            <w:vAlign w:val="center"/>
          </w:tcPr>
          <w:p w14:paraId="70568312" w14:textId="1BE27EB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FAT4</w:t>
            </w:r>
          </w:p>
        </w:tc>
        <w:tc>
          <w:tcPr>
            <w:tcW w:w="1418" w:type="dxa"/>
            <w:vAlign w:val="center"/>
          </w:tcPr>
          <w:p w14:paraId="41EF3E94" w14:textId="5B23487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ITPR2</w:t>
            </w:r>
          </w:p>
        </w:tc>
        <w:tc>
          <w:tcPr>
            <w:tcW w:w="1418" w:type="dxa"/>
            <w:vAlign w:val="center"/>
          </w:tcPr>
          <w:p w14:paraId="1240831E" w14:textId="739F898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MYCBP2</w:t>
            </w:r>
          </w:p>
        </w:tc>
        <w:tc>
          <w:tcPr>
            <w:tcW w:w="1418" w:type="dxa"/>
            <w:vAlign w:val="center"/>
          </w:tcPr>
          <w:p w14:paraId="4FF2D716" w14:textId="4A6B851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PCDHA2</w:t>
            </w:r>
          </w:p>
        </w:tc>
        <w:tc>
          <w:tcPr>
            <w:tcW w:w="1418" w:type="dxa"/>
            <w:vAlign w:val="center"/>
          </w:tcPr>
          <w:p w14:paraId="323241E2" w14:textId="19DC973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RIMBP2</w:t>
            </w:r>
          </w:p>
        </w:tc>
        <w:tc>
          <w:tcPr>
            <w:tcW w:w="1418" w:type="dxa"/>
            <w:vAlign w:val="center"/>
          </w:tcPr>
          <w:p w14:paraId="4D163B3D" w14:textId="3EA31CF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SYNE1</w:t>
            </w:r>
          </w:p>
        </w:tc>
        <w:tc>
          <w:tcPr>
            <w:tcW w:w="1418" w:type="dxa"/>
            <w:vAlign w:val="center"/>
          </w:tcPr>
          <w:p w14:paraId="68EB7F94" w14:textId="129AD16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VPS13D</w:t>
            </w:r>
          </w:p>
        </w:tc>
      </w:tr>
      <w:tr w:rsidR="00B34EB8" w14:paraId="7A4A2F39" w14:textId="64177D37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2D5CB6C2" w14:textId="585F18B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AFF2</w:t>
            </w:r>
          </w:p>
        </w:tc>
        <w:tc>
          <w:tcPr>
            <w:tcW w:w="1418" w:type="dxa"/>
            <w:vAlign w:val="center"/>
          </w:tcPr>
          <w:p w14:paraId="58DC0EE3" w14:textId="5343A08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CDH18</w:t>
            </w:r>
          </w:p>
        </w:tc>
        <w:tc>
          <w:tcPr>
            <w:tcW w:w="1418" w:type="dxa"/>
            <w:vAlign w:val="center"/>
          </w:tcPr>
          <w:p w14:paraId="0D33EF36" w14:textId="6471836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DCLK1</w:t>
            </w:r>
          </w:p>
        </w:tc>
        <w:tc>
          <w:tcPr>
            <w:tcW w:w="1418" w:type="dxa"/>
            <w:vAlign w:val="center"/>
          </w:tcPr>
          <w:p w14:paraId="1C6CAECE" w14:textId="71C9E62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FBN1</w:t>
            </w:r>
          </w:p>
        </w:tc>
        <w:tc>
          <w:tcPr>
            <w:tcW w:w="1418" w:type="dxa"/>
            <w:vAlign w:val="center"/>
          </w:tcPr>
          <w:p w14:paraId="107AD38E" w14:textId="698F055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ITPR3</w:t>
            </w:r>
          </w:p>
        </w:tc>
        <w:tc>
          <w:tcPr>
            <w:tcW w:w="1418" w:type="dxa"/>
            <w:vAlign w:val="center"/>
          </w:tcPr>
          <w:p w14:paraId="5312A356" w14:textId="2ECCA3A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MYH11</w:t>
            </w:r>
          </w:p>
        </w:tc>
        <w:tc>
          <w:tcPr>
            <w:tcW w:w="1418" w:type="dxa"/>
            <w:vAlign w:val="center"/>
          </w:tcPr>
          <w:p w14:paraId="0D10EF4A" w14:textId="7BAF680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PCDHA3</w:t>
            </w:r>
          </w:p>
        </w:tc>
        <w:tc>
          <w:tcPr>
            <w:tcW w:w="1418" w:type="dxa"/>
            <w:vAlign w:val="center"/>
          </w:tcPr>
          <w:p w14:paraId="5DB8A393" w14:textId="1337BCE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RIMS1</w:t>
            </w:r>
          </w:p>
        </w:tc>
        <w:tc>
          <w:tcPr>
            <w:tcW w:w="1418" w:type="dxa"/>
            <w:vAlign w:val="center"/>
          </w:tcPr>
          <w:p w14:paraId="0F68395D" w14:textId="5C55A47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SYNE2</w:t>
            </w:r>
          </w:p>
        </w:tc>
        <w:tc>
          <w:tcPr>
            <w:tcW w:w="1418" w:type="dxa"/>
            <w:vAlign w:val="center"/>
          </w:tcPr>
          <w:p w14:paraId="2C6D5B09" w14:textId="5C93EAF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VWF</w:t>
            </w:r>
          </w:p>
        </w:tc>
      </w:tr>
      <w:tr w:rsidR="00B34EB8" w14:paraId="1E309C52" w14:textId="19EF3E7D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0B029E70" w14:textId="31AA996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AHNAK</w:t>
            </w:r>
          </w:p>
        </w:tc>
        <w:tc>
          <w:tcPr>
            <w:tcW w:w="1418" w:type="dxa"/>
            <w:vAlign w:val="center"/>
          </w:tcPr>
          <w:p w14:paraId="7E84E48F" w14:textId="78CB74F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CDH2</w:t>
            </w:r>
          </w:p>
        </w:tc>
        <w:tc>
          <w:tcPr>
            <w:tcW w:w="1418" w:type="dxa"/>
            <w:vAlign w:val="center"/>
          </w:tcPr>
          <w:p w14:paraId="4B4132CA" w14:textId="3053B15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DIDO1</w:t>
            </w:r>
          </w:p>
        </w:tc>
        <w:tc>
          <w:tcPr>
            <w:tcW w:w="1418" w:type="dxa"/>
            <w:vAlign w:val="center"/>
          </w:tcPr>
          <w:p w14:paraId="1F465E81" w14:textId="15C7A06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FBN2</w:t>
            </w:r>
          </w:p>
        </w:tc>
        <w:tc>
          <w:tcPr>
            <w:tcW w:w="1418" w:type="dxa"/>
            <w:vAlign w:val="center"/>
          </w:tcPr>
          <w:p w14:paraId="69A43CA6" w14:textId="2660D5E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KALRN</w:t>
            </w:r>
          </w:p>
        </w:tc>
        <w:tc>
          <w:tcPr>
            <w:tcW w:w="1418" w:type="dxa"/>
            <w:vAlign w:val="center"/>
          </w:tcPr>
          <w:p w14:paraId="5CB79893" w14:textId="6BF9B90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MYH13</w:t>
            </w:r>
          </w:p>
        </w:tc>
        <w:tc>
          <w:tcPr>
            <w:tcW w:w="1418" w:type="dxa"/>
            <w:vAlign w:val="center"/>
          </w:tcPr>
          <w:p w14:paraId="0A652B4D" w14:textId="663C4CC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PCDHA4</w:t>
            </w:r>
          </w:p>
        </w:tc>
        <w:tc>
          <w:tcPr>
            <w:tcW w:w="1418" w:type="dxa"/>
            <w:vAlign w:val="center"/>
          </w:tcPr>
          <w:p w14:paraId="663AF207" w14:textId="32599B3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RIMS2</w:t>
            </w:r>
          </w:p>
        </w:tc>
        <w:tc>
          <w:tcPr>
            <w:tcW w:w="1418" w:type="dxa"/>
            <w:vAlign w:val="center"/>
          </w:tcPr>
          <w:p w14:paraId="7E63D433" w14:textId="32A3BC8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TAF1L</w:t>
            </w:r>
          </w:p>
        </w:tc>
        <w:tc>
          <w:tcPr>
            <w:tcW w:w="1418" w:type="dxa"/>
            <w:vAlign w:val="center"/>
          </w:tcPr>
          <w:p w14:paraId="56D0AAAD" w14:textId="4E839DE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WDFY3</w:t>
            </w:r>
          </w:p>
        </w:tc>
      </w:tr>
      <w:tr w:rsidR="00B34EB8" w14:paraId="233B5DEA" w14:textId="7043C89A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49E9B7BA" w14:textId="2A4E204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AHNAK2</w:t>
            </w:r>
          </w:p>
        </w:tc>
        <w:tc>
          <w:tcPr>
            <w:tcW w:w="1418" w:type="dxa"/>
            <w:vAlign w:val="center"/>
          </w:tcPr>
          <w:p w14:paraId="263A2E6B" w14:textId="123930D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CDH23</w:t>
            </w:r>
          </w:p>
        </w:tc>
        <w:tc>
          <w:tcPr>
            <w:tcW w:w="1418" w:type="dxa"/>
            <w:vAlign w:val="center"/>
          </w:tcPr>
          <w:p w14:paraId="21137C2A" w14:textId="3712806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DISP3</w:t>
            </w:r>
          </w:p>
        </w:tc>
        <w:tc>
          <w:tcPr>
            <w:tcW w:w="1418" w:type="dxa"/>
            <w:vAlign w:val="center"/>
          </w:tcPr>
          <w:p w14:paraId="038F2111" w14:textId="5BD54F1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FBN3</w:t>
            </w:r>
          </w:p>
        </w:tc>
        <w:tc>
          <w:tcPr>
            <w:tcW w:w="1418" w:type="dxa"/>
            <w:vAlign w:val="center"/>
          </w:tcPr>
          <w:p w14:paraId="24F4396E" w14:textId="214793A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KCNB2</w:t>
            </w:r>
          </w:p>
        </w:tc>
        <w:tc>
          <w:tcPr>
            <w:tcW w:w="1418" w:type="dxa"/>
            <w:vAlign w:val="center"/>
          </w:tcPr>
          <w:p w14:paraId="484C09E7" w14:textId="51F90C6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MYH14</w:t>
            </w:r>
          </w:p>
        </w:tc>
        <w:tc>
          <w:tcPr>
            <w:tcW w:w="1418" w:type="dxa"/>
            <w:vAlign w:val="center"/>
          </w:tcPr>
          <w:p w14:paraId="2824ADB3" w14:textId="5A5E440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PCDHA5</w:t>
            </w:r>
          </w:p>
        </w:tc>
        <w:tc>
          <w:tcPr>
            <w:tcW w:w="1418" w:type="dxa"/>
            <w:vAlign w:val="center"/>
          </w:tcPr>
          <w:p w14:paraId="22286A25" w14:textId="6D64B49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RNF213</w:t>
            </w:r>
          </w:p>
        </w:tc>
        <w:tc>
          <w:tcPr>
            <w:tcW w:w="1418" w:type="dxa"/>
            <w:vAlign w:val="center"/>
          </w:tcPr>
          <w:p w14:paraId="037CD72D" w14:textId="4B71860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TCHH</w:t>
            </w:r>
          </w:p>
        </w:tc>
        <w:tc>
          <w:tcPr>
            <w:tcW w:w="1418" w:type="dxa"/>
            <w:vAlign w:val="center"/>
          </w:tcPr>
          <w:p w14:paraId="675782A2" w14:textId="5D2EE38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WNK3</w:t>
            </w:r>
          </w:p>
        </w:tc>
      </w:tr>
      <w:tr w:rsidR="00B34EB8" w14:paraId="3D8CD7A7" w14:textId="69177C05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378EA46A" w14:textId="6ADC767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AKAP12</w:t>
            </w:r>
          </w:p>
        </w:tc>
        <w:tc>
          <w:tcPr>
            <w:tcW w:w="1418" w:type="dxa"/>
            <w:vAlign w:val="center"/>
          </w:tcPr>
          <w:p w14:paraId="76463824" w14:textId="26BA39D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CDH8</w:t>
            </w:r>
          </w:p>
        </w:tc>
        <w:tc>
          <w:tcPr>
            <w:tcW w:w="1418" w:type="dxa"/>
            <w:vAlign w:val="center"/>
          </w:tcPr>
          <w:p w14:paraId="7EE4C1C6" w14:textId="514A530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DLC1</w:t>
            </w:r>
          </w:p>
        </w:tc>
        <w:tc>
          <w:tcPr>
            <w:tcW w:w="1418" w:type="dxa"/>
            <w:vAlign w:val="center"/>
          </w:tcPr>
          <w:p w14:paraId="28EABD25" w14:textId="2B6151C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FBXW7</w:t>
            </w:r>
          </w:p>
        </w:tc>
        <w:tc>
          <w:tcPr>
            <w:tcW w:w="1418" w:type="dxa"/>
            <w:vAlign w:val="center"/>
          </w:tcPr>
          <w:p w14:paraId="506703CA" w14:textId="4F89EA6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KCNH7</w:t>
            </w:r>
          </w:p>
        </w:tc>
        <w:tc>
          <w:tcPr>
            <w:tcW w:w="1418" w:type="dxa"/>
            <w:vAlign w:val="center"/>
          </w:tcPr>
          <w:p w14:paraId="1B0943F0" w14:textId="78F3097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MYH2</w:t>
            </w:r>
          </w:p>
        </w:tc>
        <w:tc>
          <w:tcPr>
            <w:tcW w:w="1418" w:type="dxa"/>
            <w:vAlign w:val="center"/>
          </w:tcPr>
          <w:p w14:paraId="4D8002B6" w14:textId="1EC04C4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PCDHA6</w:t>
            </w:r>
          </w:p>
        </w:tc>
        <w:tc>
          <w:tcPr>
            <w:tcW w:w="1418" w:type="dxa"/>
            <w:vAlign w:val="center"/>
          </w:tcPr>
          <w:p w14:paraId="42F4E69F" w14:textId="523B962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ROBO1</w:t>
            </w:r>
          </w:p>
        </w:tc>
        <w:tc>
          <w:tcPr>
            <w:tcW w:w="1418" w:type="dxa"/>
            <w:vAlign w:val="center"/>
          </w:tcPr>
          <w:p w14:paraId="484027D2" w14:textId="52FC969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TECTA</w:t>
            </w:r>
          </w:p>
        </w:tc>
        <w:tc>
          <w:tcPr>
            <w:tcW w:w="1418" w:type="dxa"/>
            <w:vAlign w:val="center"/>
          </w:tcPr>
          <w:p w14:paraId="604476C2" w14:textId="3F29BD5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WWC3</w:t>
            </w:r>
          </w:p>
        </w:tc>
      </w:tr>
      <w:tr w:rsidR="00B34EB8" w14:paraId="0F940E89" w14:textId="2A2315E4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5F3A0013" w14:textId="3F51FCC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AKAP13</w:t>
            </w:r>
          </w:p>
        </w:tc>
        <w:tc>
          <w:tcPr>
            <w:tcW w:w="1418" w:type="dxa"/>
            <w:vAlign w:val="center"/>
          </w:tcPr>
          <w:p w14:paraId="4F21D402" w14:textId="475AA13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CDH9</w:t>
            </w:r>
          </w:p>
        </w:tc>
        <w:tc>
          <w:tcPr>
            <w:tcW w:w="1418" w:type="dxa"/>
            <w:vAlign w:val="center"/>
          </w:tcPr>
          <w:p w14:paraId="5FCF3B46" w14:textId="7AE8067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DLG2</w:t>
            </w:r>
          </w:p>
        </w:tc>
        <w:tc>
          <w:tcPr>
            <w:tcW w:w="1418" w:type="dxa"/>
            <w:vAlign w:val="center"/>
          </w:tcPr>
          <w:p w14:paraId="2C21D182" w14:textId="324DA9C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FCGBP</w:t>
            </w:r>
          </w:p>
        </w:tc>
        <w:tc>
          <w:tcPr>
            <w:tcW w:w="1418" w:type="dxa"/>
            <w:vAlign w:val="center"/>
          </w:tcPr>
          <w:p w14:paraId="286F4357" w14:textId="6876EBF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KCNQ5</w:t>
            </w:r>
          </w:p>
        </w:tc>
        <w:tc>
          <w:tcPr>
            <w:tcW w:w="1418" w:type="dxa"/>
            <w:vAlign w:val="center"/>
          </w:tcPr>
          <w:p w14:paraId="4F7735A6" w14:textId="3547572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MYH6</w:t>
            </w:r>
          </w:p>
        </w:tc>
        <w:tc>
          <w:tcPr>
            <w:tcW w:w="1418" w:type="dxa"/>
            <w:vAlign w:val="center"/>
          </w:tcPr>
          <w:p w14:paraId="2B52015D" w14:textId="0CE7F0C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PCDHA8</w:t>
            </w:r>
          </w:p>
        </w:tc>
        <w:tc>
          <w:tcPr>
            <w:tcW w:w="1418" w:type="dxa"/>
            <w:vAlign w:val="center"/>
          </w:tcPr>
          <w:p w14:paraId="040B2162" w14:textId="390DBCB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ROBO2</w:t>
            </w:r>
          </w:p>
        </w:tc>
        <w:tc>
          <w:tcPr>
            <w:tcW w:w="1418" w:type="dxa"/>
            <w:vAlign w:val="center"/>
          </w:tcPr>
          <w:p w14:paraId="3A0C62DA" w14:textId="5F0CB26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TENM1</w:t>
            </w:r>
          </w:p>
        </w:tc>
        <w:tc>
          <w:tcPr>
            <w:tcW w:w="1418" w:type="dxa"/>
            <w:vAlign w:val="center"/>
          </w:tcPr>
          <w:p w14:paraId="08390C28" w14:textId="052627E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XIRP2</w:t>
            </w:r>
          </w:p>
        </w:tc>
      </w:tr>
      <w:tr w:rsidR="00B34EB8" w14:paraId="14777D66" w14:textId="69ED94CE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1063FD7C" w14:textId="23D507F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AKAP6</w:t>
            </w:r>
          </w:p>
        </w:tc>
        <w:tc>
          <w:tcPr>
            <w:tcW w:w="1418" w:type="dxa"/>
            <w:vAlign w:val="center"/>
          </w:tcPr>
          <w:p w14:paraId="670049DF" w14:textId="3E9F095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CELSR1</w:t>
            </w:r>
          </w:p>
        </w:tc>
        <w:tc>
          <w:tcPr>
            <w:tcW w:w="1418" w:type="dxa"/>
            <w:vAlign w:val="center"/>
          </w:tcPr>
          <w:p w14:paraId="111EE953" w14:textId="7635FF1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DLGAP2</w:t>
            </w:r>
          </w:p>
        </w:tc>
        <w:tc>
          <w:tcPr>
            <w:tcW w:w="1418" w:type="dxa"/>
            <w:vAlign w:val="center"/>
          </w:tcPr>
          <w:p w14:paraId="69E9CB8C" w14:textId="1087B67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FILIP1</w:t>
            </w:r>
          </w:p>
        </w:tc>
        <w:tc>
          <w:tcPr>
            <w:tcW w:w="1418" w:type="dxa"/>
            <w:vAlign w:val="center"/>
          </w:tcPr>
          <w:p w14:paraId="4932B51E" w14:textId="417024E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KDR</w:t>
            </w:r>
          </w:p>
        </w:tc>
        <w:tc>
          <w:tcPr>
            <w:tcW w:w="1418" w:type="dxa"/>
            <w:vAlign w:val="center"/>
          </w:tcPr>
          <w:p w14:paraId="395B1205" w14:textId="0643E5A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MYH7</w:t>
            </w:r>
          </w:p>
        </w:tc>
        <w:tc>
          <w:tcPr>
            <w:tcW w:w="1418" w:type="dxa"/>
            <w:vAlign w:val="center"/>
          </w:tcPr>
          <w:p w14:paraId="75CF26A6" w14:textId="75CDA1D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PCDHA9</w:t>
            </w:r>
          </w:p>
        </w:tc>
        <w:tc>
          <w:tcPr>
            <w:tcW w:w="1418" w:type="dxa"/>
            <w:vAlign w:val="center"/>
          </w:tcPr>
          <w:p w14:paraId="270AB088" w14:textId="6CC77A9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ROS1</w:t>
            </w:r>
          </w:p>
        </w:tc>
        <w:tc>
          <w:tcPr>
            <w:tcW w:w="1418" w:type="dxa"/>
            <w:vAlign w:val="center"/>
          </w:tcPr>
          <w:p w14:paraId="60231F8E" w14:textId="3BB6F4D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TENM2</w:t>
            </w:r>
          </w:p>
        </w:tc>
        <w:tc>
          <w:tcPr>
            <w:tcW w:w="1418" w:type="dxa"/>
            <w:vAlign w:val="center"/>
          </w:tcPr>
          <w:p w14:paraId="3E7E75BC" w14:textId="74DC551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ZAN</w:t>
            </w:r>
          </w:p>
        </w:tc>
      </w:tr>
      <w:tr w:rsidR="00B34EB8" w14:paraId="163DB952" w14:textId="3FFCBFAA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47126C33" w14:textId="43B943E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AKAP9</w:t>
            </w:r>
          </w:p>
        </w:tc>
        <w:tc>
          <w:tcPr>
            <w:tcW w:w="1418" w:type="dxa"/>
            <w:vAlign w:val="center"/>
          </w:tcPr>
          <w:p w14:paraId="28CDB892" w14:textId="356EA1C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CELSR2</w:t>
            </w:r>
          </w:p>
        </w:tc>
        <w:tc>
          <w:tcPr>
            <w:tcW w:w="1418" w:type="dxa"/>
            <w:vAlign w:val="center"/>
          </w:tcPr>
          <w:p w14:paraId="772E7CEC" w14:textId="704207B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DMD</w:t>
            </w:r>
          </w:p>
        </w:tc>
        <w:tc>
          <w:tcPr>
            <w:tcW w:w="1418" w:type="dxa"/>
            <w:vAlign w:val="center"/>
          </w:tcPr>
          <w:p w14:paraId="4D7B594D" w14:textId="302FEEC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FLG</w:t>
            </w:r>
          </w:p>
        </w:tc>
        <w:tc>
          <w:tcPr>
            <w:tcW w:w="1418" w:type="dxa"/>
            <w:vAlign w:val="center"/>
          </w:tcPr>
          <w:p w14:paraId="101DCAA6" w14:textId="39E8DBC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KIAA1109</w:t>
            </w:r>
          </w:p>
        </w:tc>
        <w:tc>
          <w:tcPr>
            <w:tcW w:w="1418" w:type="dxa"/>
            <w:vAlign w:val="center"/>
          </w:tcPr>
          <w:p w14:paraId="61F3F674" w14:textId="3545438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MYH8</w:t>
            </w:r>
          </w:p>
        </w:tc>
        <w:tc>
          <w:tcPr>
            <w:tcW w:w="1418" w:type="dxa"/>
            <w:vAlign w:val="center"/>
          </w:tcPr>
          <w:p w14:paraId="6742AA29" w14:textId="3D3D70A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PCDHB2</w:t>
            </w:r>
          </w:p>
        </w:tc>
        <w:tc>
          <w:tcPr>
            <w:tcW w:w="1418" w:type="dxa"/>
            <w:vAlign w:val="center"/>
          </w:tcPr>
          <w:p w14:paraId="0386E7ED" w14:textId="7916CCB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RP1</w:t>
            </w:r>
          </w:p>
        </w:tc>
        <w:tc>
          <w:tcPr>
            <w:tcW w:w="1418" w:type="dxa"/>
            <w:vAlign w:val="center"/>
          </w:tcPr>
          <w:p w14:paraId="697C1A54" w14:textId="7AB88ED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TENM3</w:t>
            </w:r>
          </w:p>
        </w:tc>
        <w:tc>
          <w:tcPr>
            <w:tcW w:w="1418" w:type="dxa"/>
            <w:vAlign w:val="center"/>
          </w:tcPr>
          <w:p w14:paraId="590B014C" w14:textId="154C28B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ZC3H13</w:t>
            </w:r>
          </w:p>
        </w:tc>
      </w:tr>
      <w:tr w:rsidR="00B34EB8" w14:paraId="19BD5DB0" w14:textId="2D673D33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58FB4A2A" w14:textId="25C2DC4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ALK</w:t>
            </w:r>
          </w:p>
        </w:tc>
        <w:tc>
          <w:tcPr>
            <w:tcW w:w="1418" w:type="dxa"/>
            <w:vAlign w:val="center"/>
          </w:tcPr>
          <w:p w14:paraId="3B59231F" w14:textId="3F88996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CENPF</w:t>
            </w:r>
          </w:p>
        </w:tc>
        <w:tc>
          <w:tcPr>
            <w:tcW w:w="1418" w:type="dxa"/>
            <w:vAlign w:val="center"/>
          </w:tcPr>
          <w:p w14:paraId="65A52B62" w14:textId="767204E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DMXL1</w:t>
            </w:r>
          </w:p>
        </w:tc>
        <w:tc>
          <w:tcPr>
            <w:tcW w:w="1418" w:type="dxa"/>
            <w:vAlign w:val="center"/>
          </w:tcPr>
          <w:p w14:paraId="0C7E479D" w14:textId="0F3398E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FLNA</w:t>
            </w:r>
          </w:p>
        </w:tc>
        <w:tc>
          <w:tcPr>
            <w:tcW w:w="1418" w:type="dxa"/>
            <w:vAlign w:val="center"/>
          </w:tcPr>
          <w:p w14:paraId="638E12EC" w14:textId="497E386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KIF26B</w:t>
            </w:r>
          </w:p>
        </w:tc>
        <w:tc>
          <w:tcPr>
            <w:tcW w:w="1418" w:type="dxa"/>
            <w:vAlign w:val="center"/>
          </w:tcPr>
          <w:p w14:paraId="5C78CD1C" w14:textId="0A478B4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MYH9</w:t>
            </w:r>
          </w:p>
        </w:tc>
        <w:tc>
          <w:tcPr>
            <w:tcW w:w="1418" w:type="dxa"/>
            <w:vAlign w:val="center"/>
          </w:tcPr>
          <w:p w14:paraId="2161A229" w14:textId="75B63EC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PCDHB7</w:t>
            </w:r>
          </w:p>
        </w:tc>
        <w:tc>
          <w:tcPr>
            <w:tcW w:w="1418" w:type="dxa"/>
            <w:vAlign w:val="center"/>
          </w:tcPr>
          <w:p w14:paraId="3996C374" w14:textId="6B92AC3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RP1L1</w:t>
            </w:r>
          </w:p>
        </w:tc>
        <w:tc>
          <w:tcPr>
            <w:tcW w:w="1418" w:type="dxa"/>
            <w:vAlign w:val="center"/>
          </w:tcPr>
          <w:p w14:paraId="67D51AB2" w14:textId="74E65B2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TENM4</w:t>
            </w:r>
          </w:p>
        </w:tc>
        <w:tc>
          <w:tcPr>
            <w:tcW w:w="1418" w:type="dxa"/>
            <w:vAlign w:val="center"/>
          </w:tcPr>
          <w:p w14:paraId="756E0B88" w14:textId="4442D90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ZDBF2</w:t>
            </w:r>
          </w:p>
        </w:tc>
      </w:tr>
      <w:tr w:rsidR="00B34EB8" w14:paraId="1336A8C7" w14:textId="7F2065A1" w:rsidTr="00177D21">
        <w:trPr>
          <w:trHeight w:hRule="exact" w:val="340"/>
          <w:jc w:val="center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0BFF764" w14:textId="538CCBD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ALMS1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F8271A0" w14:textId="5B75D3D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CEP170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A4DC6BD" w14:textId="524C06C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DMXL2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4CE22AA" w14:textId="49AC611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FLNC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314C414" w14:textId="7516CCE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KMT2A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EB2F175" w14:textId="06BEE62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MYO15A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1E5E634" w14:textId="649016F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PCDHB8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BBD3B6C" w14:textId="06CD254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RYR1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59D729B" w14:textId="071B9C5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TET1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4426C04" w14:textId="494A5C8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ZEB2</w:t>
            </w:r>
          </w:p>
        </w:tc>
      </w:tr>
      <w:tr w:rsidR="00B34EB8" w14:paraId="10DC61AF" w14:textId="40E6B9D2" w:rsidTr="00177D21">
        <w:trPr>
          <w:trHeight w:hRule="exact" w:val="340"/>
          <w:jc w:val="center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2F58D2C" w14:textId="44CC581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lastRenderedPageBreak/>
              <w:t>AMER1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1359147" w14:textId="6E5D762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CHD4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F12FE6C" w14:textId="128993C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DNAH1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6B766D4" w14:textId="42F7E1C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FLRT2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4F09493" w14:textId="3A9DAC5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KMT2B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C80C921" w14:textId="4DE97B0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MYO16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3B0EF3F" w14:textId="11213A7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PCDHGA2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5D73241" w14:textId="42CDDF2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RYR2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BAFD6E3" w14:textId="6EF6737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TEX15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3D36BD3" w14:textId="7FB7B08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ZFHX3</w:t>
            </w:r>
          </w:p>
        </w:tc>
      </w:tr>
      <w:tr w:rsidR="00B34EB8" w14:paraId="0E3A8698" w14:textId="5741D26A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719C3CEE" w14:textId="44FD373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ANK1</w:t>
            </w:r>
          </w:p>
        </w:tc>
        <w:tc>
          <w:tcPr>
            <w:tcW w:w="1418" w:type="dxa"/>
            <w:vAlign w:val="center"/>
          </w:tcPr>
          <w:p w14:paraId="11DA65CF" w14:textId="413B132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CHD5</w:t>
            </w:r>
          </w:p>
        </w:tc>
        <w:tc>
          <w:tcPr>
            <w:tcW w:w="1418" w:type="dxa"/>
            <w:vAlign w:val="center"/>
          </w:tcPr>
          <w:p w14:paraId="028066AF" w14:textId="125B0D3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DNAH10</w:t>
            </w:r>
          </w:p>
        </w:tc>
        <w:tc>
          <w:tcPr>
            <w:tcW w:w="1418" w:type="dxa"/>
            <w:vAlign w:val="center"/>
          </w:tcPr>
          <w:p w14:paraId="12EFE8B2" w14:textId="4A170AD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FMN2</w:t>
            </w:r>
          </w:p>
        </w:tc>
        <w:tc>
          <w:tcPr>
            <w:tcW w:w="1418" w:type="dxa"/>
            <w:vAlign w:val="center"/>
          </w:tcPr>
          <w:p w14:paraId="18BEB316" w14:textId="7106B5D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KMT2C</w:t>
            </w:r>
          </w:p>
        </w:tc>
        <w:tc>
          <w:tcPr>
            <w:tcW w:w="1418" w:type="dxa"/>
            <w:vAlign w:val="center"/>
          </w:tcPr>
          <w:p w14:paraId="66E902DF" w14:textId="297BB32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MYO18B</w:t>
            </w:r>
          </w:p>
        </w:tc>
        <w:tc>
          <w:tcPr>
            <w:tcW w:w="1418" w:type="dxa"/>
            <w:vAlign w:val="center"/>
          </w:tcPr>
          <w:p w14:paraId="1420017A" w14:textId="0993DCB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PCDHGB3</w:t>
            </w:r>
          </w:p>
        </w:tc>
        <w:tc>
          <w:tcPr>
            <w:tcW w:w="1418" w:type="dxa"/>
            <w:vAlign w:val="center"/>
          </w:tcPr>
          <w:p w14:paraId="2AE55E58" w14:textId="08874F9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RYR3</w:t>
            </w:r>
          </w:p>
        </w:tc>
        <w:tc>
          <w:tcPr>
            <w:tcW w:w="1418" w:type="dxa"/>
            <w:vAlign w:val="center"/>
          </w:tcPr>
          <w:p w14:paraId="3C611236" w14:textId="4A0632E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TG</w:t>
            </w:r>
          </w:p>
        </w:tc>
        <w:tc>
          <w:tcPr>
            <w:tcW w:w="1418" w:type="dxa"/>
            <w:vAlign w:val="center"/>
          </w:tcPr>
          <w:p w14:paraId="73047CF4" w14:textId="6ADB548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ZFHX4</w:t>
            </w:r>
          </w:p>
        </w:tc>
      </w:tr>
      <w:tr w:rsidR="00B34EB8" w14:paraId="6D140739" w14:textId="1FEE71F1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764A22B2" w14:textId="7B45C67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ANK2</w:t>
            </w:r>
          </w:p>
        </w:tc>
        <w:tc>
          <w:tcPr>
            <w:tcW w:w="1418" w:type="dxa"/>
            <w:vAlign w:val="center"/>
          </w:tcPr>
          <w:p w14:paraId="152210AF" w14:textId="3EDC52F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CHD6</w:t>
            </w:r>
          </w:p>
        </w:tc>
        <w:tc>
          <w:tcPr>
            <w:tcW w:w="1418" w:type="dxa"/>
            <w:vAlign w:val="center"/>
          </w:tcPr>
          <w:p w14:paraId="56E6D387" w14:textId="2568D34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DNAH11</w:t>
            </w:r>
          </w:p>
        </w:tc>
        <w:tc>
          <w:tcPr>
            <w:tcW w:w="1418" w:type="dxa"/>
            <w:vAlign w:val="center"/>
          </w:tcPr>
          <w:p w14:paraId="704DC698" w14:textId="417E586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FN1</w:t>
            </w:r>
          </w:p>
        </w:tc>
        <w:tc>
          <w:tcPr>
            <w:tcW w:w="1418" w:type="dxa"/>
            <w:vAlign w:val="center"/>
          </w:tcPr>
          <w:p w14:paraId="72C8AC47" w14:textId="2712732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KMT2D</w:t>
            </w:r>
          </w:p>
        </w:tc>
        <w:tc>
          <w:tcPr>
            <w:tcW w:w="1418" w:type="dxa"/>
            <w:vAlign w:val="center"/>
          </w:tcPr>
          <w:p w14:paraId="178611C3" w14:textId="09D8BC8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MYO3A</w:t>
            </w:r>
          </w:p>
        </w:tc>
        <w:tc>
          <w:tcPr>
            <w:tcW w:w="1418" w:type="dxa"/>
            <w:vAlign w:val="center"/>
          </w:tcPr>
          <w:p w14:paraId="0D6423F5" w14:textId="5AC4FEE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PCLO</w:t>
            </w:r>
          </w:p>
        </w:tc>
        <w:tc>
          <w:tcPr>
            <w:tcW w:w="1418" w:type="dxa"/>
            <w:vAlign w:val="center"/>
          </w:tcPr>
          <w:p w14:paraId="55C437BB" w14:textId="5272B8E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SACS</w:t>
            </w:r>
          </w:p>
        </w:tc>
        <w:tc>
          <w:tcPr>
            <w:tcW w:w="1418" w:type="dxa"/>
            <w:vAlign w:val="center"/>
          </w:tcPr>
          <w:p w14:paraId="639AF6F2" w14:textId="162D6F5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THBS2</w:t>
            </w:r>
          </w:p>
        </w:tc>
        <w:tc>
          <w:tcPr>
            <w:tcW w:w="1418" w:type="dxa"/>
            <w:vAlign w:val="center"/>
          </w:tcPr>
          <w:p w14:paraId="4B007EFA" w14:textId="6814E6C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ZNF292</w:t>
            </w:r>
          </w:p>
        </w:tc>
      </w:tr>
      <w:tr w:rsidR="00B34EB8" w14:paraId="4B238F4F" w14:textId="5B6CFA6B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3465FDB5" w14:textId="04E6EE9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ANK3</w:t>
            </w:r>
          </w:p>
        </w:tc>
        <w:tc>
          <w:tcPr>
            <w:tcW w:w="1418" w:type="dxa"/>
            <w:vAlign w:val="center"/>
          </w:tcPr>
          <w:p w14:paraId="47C2E717" w14:textId="2A5AC49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CHD7</w:t>
            </w:r>
          </w:p>
        </w:tc>
        <w:tc>
          <w:tcPr>
            <w:tcW w:w="1418" w:type="dxa"/>
            <w:vAlign w:val="center"/>
          </w:tcPr>
          <w:p w14:paraId="1B282B22" w14:textId="7735544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DNAH17</w:t>
            </w:r>
          </w:p>
        </w:tc>
        <w:tc>
          <w:tcPr>
            <w:tcW w:w="1418" w:type="dxa"/>
            <w:vAlign w:val="center"/>
          </w:tcPr>
          <w:p w14:paraId="6F0B7FA8" w14:textId="53EF568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FNDC1</w:t>
            </w:r>
          </w:p>
        </w:tc>
        <w:tc>
          <w:tcPr>
            <w:tcW w:w="1418" w:type="dxa"/>
            <w:vAlign w:val="center"/>
          </w:tcPr>
          <w:p w14:paraId="272D34BD" w14:textId="1FD7430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LAMA1</w:t>
            </w:r>
          </w:p>
        </w:tc>
        <w:tc>
          <w:tcPr>
            <w:tcW w:w="1418" w:type="dxa"/>
            <w:vAlign w:val="center"/>
          </w:tcPr>
          <w:p w14:paraId="0C4CEEEF" w14:textId="2032153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MYO5A</w:t>
            </w:r>
          </w:p>
        </w:tc>
        <w:tc>
          <w:tcPr>
            <w:tcW w:w="1418" w:type="dxa"/>
            <w:vAlign w:val="center"/>
          </w:tcPr>
          <w:p w14:paraId="7E770A1B" w14:textId="3C63C98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PCNT</w:t>
            </w:r>
          </w:p>
        </w:tc>
        <w:tc>
          <w:tcPr>
            <w:tcW w:w="1418" w:type="dxa"/>
            <w:vAlign w:val="center"/>
          </w:tcPr>
          <w:p w14:paraId="37CBB25C" w14:textId="5B35FF0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SALL1</w:t>
            </w:r>
          </w:p>
        </w:tc>
        <w:tc>
          <w:tcPr>
            <w:tcW w:w="1418" w:type="dxa"/>
            <w:vAlign w:val="center"/>
          </w:tcPr>
          <w:p w14:paraId="1C863357" w14:textId="41858CF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THSD7A</w:t>
            </w:r>
          </w:p>
        </w:tc>
        <w:tc>
          <w:tcPr>
            <w:tcW w:w="1418" w:type="dxa"/>
            <w:vAlign w:val="center"/>
          </w:tcPr>
          <w:p w14:paraId="636C41C2" w14:textId="3B7E401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ZNF423</w:t>
            </w:r>
          </w:p>
        </w:tc>
      </w:tr>
      <w:tr w:rsidR="00B34EB8" w14:paraId="0BC90871" w14:textId="5DCAE752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2E3DAFC1" w14:textId="756C9F9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ANKRD11</w:t>
            </w:r>
          </w:p>
        </w:tc>
        <w:tc>
          <w:tcPr>
            <w:tcW w:w="1418" w:type="dxa"/>
            <w:vAlign w:val="center"/>
          </w:tcPr>
          <w:p w14:paraId="0F8C41BA" w14:textId="6332843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CHD8</w:t>
            </w:r>
          </w:p>
        </w:tc>
        <w:tc>
          <w:tcPr>
            <w:tcW w:w="1418" w:type="dxa"/>
            <w:vAlign w:val="center"/>
          </w:tcPr>
          <w:p w14:paraId="12C24268" w14:textId="2408476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DNAH2</w:t>
            </w:r>
          </w:p>
        </w:tc>
        <w:tc>
          <w:tcPr>
            <w:tcW w:w="1418" w:type="dxa"/>
            <w:vAlign w:val="center"/>
          </w:tcPr>
          <w:p w14:paraId="417A4E59" w14:textId="6CA8A83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FRAS1</w:t>
            </w:r>
          </w:p>
        </w:tc>
        <w:tc>
          <w:tcPr>
            <w:tcW w:w="1418" w:type="dxa"/>
            <w:vAlign w:val="center"/>
          </w:tcPr>
          <w:p w14:paraId="0C1C7983" w14:textId="1D4B1A3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LAMA2</w:t>
            </w:r>
          </w:p>
        </w:tc>
        <w:tc>
          <w:tcPr>
            <w:tcW w:w="1418" w:type="dxa"/>
            <w:vAlign w:val="center"/>
          </w:tcPr>
          <w:p w14:paraId="3B6E4D83" w14:textId="653A1CD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NALCN</w:t>
            </w:r>
          </w:p>
        </w:tc>
        <w:tc>
          <w:tcPr>
            <w:tcW w:w="1418" w:type="dxa"/>
            <w:vAlign w:val="center"/>
          </w:tcPr>
          <w:p w14:paraId="11A079E7" w14:textId="0170D13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PDZD2</w:t>
            </w:r>
          </w:p>
        </w:tc>
        <w:tc>
          <w:tcPr>
            <w:tcW w:w="1418" w:type="dxa"/>
            <w:vAlign w:val="center"/>
          </w:tcPr>
          <w:p w14:paraId="54714831" w14:textId="60175A3C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SCN11A</w:t>
            </w:r>
          </w:p>
        </w:tc>
        <w:tc>
          <w:tcPr>
            <w:tcW w:w="1418" w:type="dxa"/>
            <w:vAlign w:val="center"/>
          </w:tcPr>
          <w:p w14:paraId="18EB5F43" w14:textId="7AEDAA8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THSD7B</w:t>
            </w:r>
          </w:p>
        </w:tc>
        <w:tc>
          <w:tcPr>
            <w:tcW w:w="1418" w:type="dxa"/>
            <w:vAlign w:val="center"/>
          </w:tcPr>
          <w:p w14:paraId="18B2508E" w14:textId="0AB3F69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ZNF521</w:t>
            </w:r>
          </w:p>
        </w:tc>
      </w:tr>
      <w:tr w:rsidR="00B34EB8" w14:paraId="7C171E5E" w14:textId="1F1A568E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3A559B03" w14:textId="3507573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APOB</w:t>
            </w:r>
          </w:p>
        </w:tc>
        <w:tc>
          <w:tcPr>
            <w:tcW w:w="1418" w:type="dxa"/>
            <w:vAlign w:val="center"/>
          </w:tcPr>
          <w:p w14:paraId="01289244" w14:textId="75A9D5C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CHL1</w:t>
            </w:r>
          </w:p>
        </w:tc>
        <w:tc>
          <w:tcPr>
            <w:tcW w:w="1418" w:type="dxa"/>
            <w:vAlign w:val="center"/>
          </w:tcPr>
          <w:p w14:paraId="0C7FFBD2" w14:textId="0F7C579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DNAH3</w:t>
            </w:r>
          </w:p>
        </w:tc>
        <w:tc>
          <w:tcPr>
            <w:tcW w:w="1418" w:type="dxa"/>
            <w:vAlign w:val="center"/>
          </w:tcPr>
          <w:p w14:paraId="24EC54D9" w14:textId="303828C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FREM2</w:t>
            </w:r>
          </w:p>
        </w:tc>
        <w:tc>
          <w:tcPr>
            <w:tcW w:w="1418" w:type="dxa"/>
            <w:vAlign w:val="center"/>
          </w:tcPr>
          <w:p w14:paraId="197FD899" w14:textId="7580F84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LAMA3</w:t>
            </w:r>
          </w:p>
        </w:tc>
        <w:tc>
          <w:tcPr>
            <w:tcW w:w="1418" w:type="dxa"/>
            <w:vAlign w:val="center"/>
          </w:tcPr>
          <w:p w14:paraId="58A5138D" w14:textId="6FC1155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NAV2</w:t>
            </w:r>
          </w:p>
        </w:tc>
        <w:tc>
          <w:tcPr>
            <w:tcW w:w="1418" w:type="dxa"/>
            <w:vAlign w:val="center"/>
          </w:tcPr>
          <w:p w14:paraId="4FEBDFA0" w14:textId="5D5D170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PEG3</w:t>
            </w:r>
          </w:p>
        </w:tc>
        <w:tc>
          <w:tcPr>
            <w:tcW w:w="1418" w:type="dxa"/>
            <w:vAlign w:val="center"/>
          </w:tcPr>
          <w:p w14:paraId="26EEE5BA" w14:textId="57485E3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SCN1A</w:t>
            </w:r>
          </w:p>
        </w:tc>
        <w:tc>
          <w:tcPr>
            <w:tcW w:w="1418" w:type="dxa"/>
            <w:vAlign w:val="center"/>
          </w:tcPr>
          <w:p w14:paraId="35EFD9ED" w14:textId="0E52A66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TIAM1</w:t>
            </w:r>
          </w:p>
        </w:tc>
        <w:tc>
          <w:tcPr>
            <w:tcW w:w="1418" w:type="dxa"/>
            <w:vAlign w:val="center"/>
          </w:tcPr>
          <w:p w14:paraId="4D882C44" w14:textId="13C6185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ZNF536</w:t>
            </w:r>
          </w:p>
        </w:tc>
      </w:tr>
      <w:tr w:rsidR="00B34EB8" w14:paraId="7DC2E954" w14:textId="0693534B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1DF4EB0B" w14:textId="31A02BB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ARAP2</w:t>
            </w:r>
          </w:p>
        </w:tc>
        <w:tc>
          <w:tcPr>
            <w:tcW w:w="1418" w:type="dxa"/>
            <w:vAlign w:val="center"/>
          </w:tcPr>
          <w:p w14:paraId="57E9D83E" w14:textId="68BA56E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CMYA5</w:t>
            </w:r>
          </w:p>
        </w:tc>
        <w:tc>
          <w:tcPr>
            <w:tcW w:w="1418" w:type="dxa"/>
            <w:vAlign w:val="center"/>
          </w:tcPr>
          <w:p w14:paraId="411994CC" w14:textId="4FA5086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DNAH5</w:t>
            </w:r>
          </w:p>
        </w:tc>
        <w:tc>
          <w:tcPr>
            <w:tcW w:w="1418" w:type="dxa"/>
            <w:vAlign w:val="center"/>
          </w:tcPr>
          <w:p w14:paraId="0D6E1A86" w14:textId="0940368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FRMPD1</w:t>
            </w:r>
          </w:p>
        </w:tc>
        <w:tc>
          <w:tcPr>
            <w:tcW w:w="1418" w:type="dxa"/>
            <w:vAlign w:val="center"/>
          </w:tcPr>
          <w:p w14:paraId="53FC33EF" w14:textId="7F77B99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LAMA4</w:t>
            </w:r>
          </w:p>
        </w:tc>
        <w:tc>
          <w:tcPr>
            <w:tcW w:w="1418" w:type="dxa"/>
            <w:vAlign w:val="center"/>
          </w:tcPr>
          <w:p w14:paraId="0D614CF1" w14:textId="2F17E80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NAV3</w:t>
            </w:r>
          </w:p>
        </w:tc>
        <w:tc>
          <w:tcPr>
            <w:tcW w:w="1418" w:type="dxa"/>
            <w:vAlign w:val="center"/>
          </w:tcPr>
          <w:p w14:paraId="68D1695A" w14:textId="432DB02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PIK3CA</w:t>
            </w:r>
          </w:p>
        </w:tc>
        <w:tc>
          <w:tcPr>
            <w:tcW w:w="1418" w:type="dxa"/>
            <w:vAlign w:val="center"/>
          </w:tcPr>
          <w:p w14:paraId="44C39D8D" w14:textId="4ACBD74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SCN2A</w:t>
            </w:r>
          </w:p>
        </w:tc>
        <w:tc>
          <w:tcPr>
            <w:tcW w:w="1418" w:type="dxa"/>
            <w:vAlign w:val="center"/>
          </w:tcPr>
          <w:p w14:paraId="1F800DBB" w14:textId="090EBC7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TMEM132D</w:t>
            </w:r>
          </w:p>
        </w:tc>
        <w:tc>
          <w:tcPr>
            <w:tcW w:w="1418" w:type="dxa"/>
            <w:vAlign w:val="center"/>
          </w:tcPr>
          <w:p w14:paraId="0E9B7ACE" w14:textId="156052B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ZNF804A</w:t>
            </w:r>
          </w:p>
        </w:tc>
      </w:tr>
      <w:tr w:rsidR="00B34EB8" w14:paraId="06CB97A6" w14:textId="216C48DA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397E3A12" w14:textId="2B51B5C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ARHGAP21</w:t>
            </w:r>
          </w:p>
        </w:tc>
        <w:tc>
          <w:tcPr>
            <w:tcW w:w="1418" w:type="dxa"/>
            <w:vAlign w:val="center"/>
          </w:tcPr>
          <w:p w14:paraId="3A869670" w14:textId="78B887A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CNOT1</w:t>
            </w:r>
          </w:p>
        </w:tc>
        <w:tc>
          <w:tcPr>
            <w:tcW w:w="1418" w:type="dxa"/>
            <w:vAlign w:val="center"/>
          </w:tcPr>
          <w:p w14:paraId="58460E9E" w14:textId="5A3A3B5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DNAH7</w:t>
            </w:r>
          </w:p>
        </w:tc>
        <w:tc>
          <w:tcPr>
            <w:tcW w:w="1418" w:type="dxa"/>
            <w:vAlign w:val="center"/>
          </w:tcPr>
          <w:p w14:paraId="12ABABA0" w14:textId="07032857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FRY</w:t>
            </w:r>
          </w:p>
        </w:tc>
        <w:tc>
          <w:tcPr>
            <w:tcW w:w="1418" w:type="dxa"/>
            <w:vAlign w:val="center"/>
          </w:tcPr>
          <w:p w14:paraId="5EE3E600" w14:textId="1F2F39C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LAMA5</w:t>
            </w:r>
          </w:p>
        </w:tc>
        <w:tc>
          <w:tcPr>
            <w:tcW w:w="1418" w:type="dxa"/>
            <w:vAlign w:val="center"/>
          </w:tcPr>
          <w:p w14:paraId="67FB75C6" w14:textId="71C7FBD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NBEA</w:t>
            </w:r>
          </w:p>
        </w:tc>
        <w:tc>
          <w:tcPr>
            <w:tcW w:w="1418" w:type="dxa"/>
            <w:vAlign w:val="center"/>
          </w:tcPr>
          <w:p w14:paraId="34E21CB9" w14:textId="2014D5E0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PKD1</w:t>
            </w:r>
          </w:p>
        </w:tc>
        <w:tc>
          <w:tcPr>
            <w:tcW w:w="1418" w:type="dxa"/>
            <w:vAlign w:val="center"/>
          </w:tcPr>
          <w:p w14:paraId="6174BF58" w14:textId="5A5DAE8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SCN3A</w:t>
            </w:r>
          </w:p>
        </w:tc>
        <w:tc>
          <w:tcPr>
            <w:tcW w:w="1418" w:type="dxa"/>
            <w:vAlign w:val="center"/>
          </w:tcPr>
          <w:p w14:paraId="56DD8083" w14:textId="56FDDEDD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TNC</w:t>
            </w:r>
          </w:p>
        </w:tc>
        <w:tc>
          <w:tcPr>
            <w:tcW w:w="1418" w:type="dxa"/>
            <w:vAlign w:val="center"/>
          </w:tcPr>
          <w:p w14:paraId="0A9810DD" w14:textId="645BB25A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ZNF804B</w:t>
            </w:r>
          </w:p>
        </w:tc>
      </w:tr>
      <w:tr w:rsidR="00B34EB8" w14:paraId="5F96D5D9" w14:textId="2F7492E6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4B8578F8" w14:textId="2CD62061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ASH1L</w:t>
            </w:r>
          </w:p>
        </w:tc>
        <w:tc>
          <w:tcPr>
            <w:tcW w:w="1418" w:type="dxa"/>
            <w:vAlign w:val="center"/>
          </w:tcPr>
          <w:p w14:paraId="5A7EAEBD" w14:textId="2DA5027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CNTN5</w:t>
            </w:r>
          </w:p>
        </w:tc>
        <w:tc>
          <w:tcPr>
            <w:tcW w:w="1418" w:type="dxa"/>
            <w:vAlign w:val="center"/>
          </w:tcPr>
          <w:p w14:paraId="49027109" w14:textId="2E5CE8F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DNAH8</w:t>
            </w:r>
          </w:p>
        </w:tc>
        <w:tc>
          <w:tcPr>
            <w:tcW w:w="1418" w:type="dxa"/>
            <w:vAlign w:val="center"/>
          </w:tcPr>
          <w:p w14:paraId="7DB74114" w14:textId="3D626C7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FRYL</w:t>
            </w:r>
          </w:p>
        </w:tc>
        <w:tc>
          <w:tcPr>
            <w:tcW w:w="1418" w:type="dxa"/>
            <w:vAlign w:val="center"/>
          </w:tcPr>
          <w:p w14:paraId="7A48A229" w14:textId="03E7695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LIFR</w:t>
            </w:r>
          </w:p>
        </w:tc>
        <w:tc>
          <w:tcPr>
            <w:tcW w:w="1418" w:type="dxa"/>
            <w:vAlign w:val="center"/>
          </w:tcPr>
          <w:p w14:paraId="4F81EF83" w14:textId="5FC2231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NBEAL2</w:t>
            </w:r>
          </w:p>
        </w:tc>
        <w:tc>
          <w:tcPr>
            <w:tcW w:w="1418" w:type="dxa"/>
            <w:vAlign w:val="center"/>
          </w:tcPr>
          <w:p w14:paraId="46CE4EBA" w14:textId="35C86745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PKD1L1</w:t>
            </w:r>
          </w:p>
        </w:tc>
        <w:tc>
          <w:tcPr>
            <w:tcW w:w="1418" w:type="dxa"/>
            <w:vAlign w:val="center"/>
          </w:tcPr>
          <w:p w14:paraId="73AF231D" w14:textId="642E93F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SCN4A</w:t>
            </w:r>
          </w:p>
        </w:tc>
        <w:tc>
          <w:tcPr>
            <w:tcW w:w="1418" w:type="dxa"/>
            <w:vAlign w:val="center"/>
          </w:tcPr>
          <w:p w14:paraId="20E2FECE" w14:textId="69EF32A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TNN</w:t>
            </w:r>
          </w:p>
        </w:tc>
        <w:tc>
          <w:tcPr>
            <w:tcW w:w="1418" w:type="dxa"/>
            <w:vAlign w:val="center"/>
          </w:tcPr>
          <w:p w14:paraId="3F55F4A3" w14:textId="1877659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ZNF831</w:t>
            </w:r>
          </w:p>
        </w:tc>
      </w:tr>
      <w:tr w:rsidR="00B34EB8" w14:paraId="7D1A0052" w14:textId="5F02FB0F" w:rsidTr="00177D21">
        <w:trPr>
          <w:trHeight w:hRule="exact" w:val="340"/>
          <w:jc w:val="center"/>
        </w:trPr>
        <w:tc>
          <w:tcPr>
            <w:tcW w:w="1418" w:type="dxa"/>
            <w:vAlign w:val="center"/>
          </w:tcPr>
          <w:p w14:paraId="3896CE5C" w14:textId="378251A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ASPM</w:t>
            </w:r>
          </w:p>
        </w:tc>
        <w:tc>
          <w:tcPr>
            <w:tcW w:w="1418" w:type="dxa"/>
            <w:vAlign w:val="center"/>
          </w:tcPr>
          <w:p w14:paraId="0C7761D0" w14:textId="1D82C1F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CNTN6</w:t>
            </w:r>
          </w:p>
        </w:tc>
        <w:tc>
          <w:tcPr>
            <w:tcW w:w="1418" w:type="dxa"/>
            <w:vAlign w:val="center"/>
          </w:tcPr>
          <w:p w14:paraId="5AF0197D" w14:textId="3C58F6B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DNAH9</w:t>
            </w:r>
          </w:p>
        </w:tc>
        <w:tc>
          <w:tcPr>
            <w:tcW w:w="1418" w:type="dxa"/>
            <w:vAlign w:val="center"/>
          </w:tcPr>
          <w:p w14:paraId="480EC1B4" w14:textId="3BFD3188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GABRA5</w:t>
            </w:r>
          </w:p>
        </w:tc>
        <w:tc>
          <w:tcPr>
            <w:tcW w:w="1418" w:type="dxa"/>
            <w:vAlign w:val="center"/>
          </w:tcPr>
          <w:p w14:paraId="7929E271" w14:textId="7B61F59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LPA</w:t>
            </w:r>
          </w:p>
        </w:tc>
        <w:tc>
          <w:tcPr>
            <w:tcW w:w="1418" w:type="dxa"/>
            <w:vAlign w:val="center"/>
          </w:tcPr>
          <w:p w14:paraId="56E0F0E6" w14:textId="78176AC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NCKAP5</w:t>
            </w:r>
          </w:p>
        </w:tc>
        <w:tc>
          <w:tcPr>
            <w:tcW w:w="1418" w:type="dxa"/>
            <w:vAlign w:val="center"/>
          </w:tcPr>
          <w:p w14:paraId="0E869E78" w14:textId="35678AA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PKDREJ</w:t>
            </w:r>
          </w:p>
        </w:tc>
        <w:tc>
          <w:tcPr>
            <w:tcW w:w="1418" w:type="dxa"/>
            <w:vAlign w:val="center"/>
          </w:tcPr>
          <w:p w14:paraId="5D7A1F2F" w14:textId="603E7A4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SCN5A</w:t>
            </w:r>
          </w:p>
        </w:tc>
        <w:tc>
          <w:tcPr>
            <w:tcW w:w="1418" w:type="dxa"/>
            <w:vAlign w:val="center"/>
          </w:tcPr>
          <w:p w14:paraId="310B33C1" w14:textId="57E6320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TNR</w:t>
            </w:r>
          </w:p>
        </w:tc>
        <w:tc>
          <w:tcPr>
            <w:tcW w:w="1418" w:type="dxa"/>
            <w:vAlign w:val="center"/>
          </w:tcPr>
          <w:p w14:paraId="15CD3940" w14:textId="69C27426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</w:p>
        </w:tc>
      </w:tr>
      <w:tr w:rsidR="00B34EB8" w14:paraId="02CCBB22" w14:textId="2BEAED03" w:rsidTr="00177D21">
        <w:trPr>
          <w:trHeight w:hRule="exact" w:val="340"/>
          <w:jc w:val="center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98B5335" w14:textId="2E924783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ASTN1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103F731" w14:textId="3CCE33FF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CNTNAP2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02ECB99" w14:textId="4DAD9B72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DOCK2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E457A49" w14:textId="18314E2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GALNT17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A7103DC" w14:textId="368F79D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LRP1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CADD161" w14:textId="39431BB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NEB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3467ADD" w14:textId="5E8BA5DB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PKHD1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1E4373E" w14:textId="2E66A2FE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SCN7A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B281FE4" w14:textId="3287BB59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  <w:r w:rsidRPr="006B6AE7">
              <w:rPr>
                <w:rFonts w:eastAsia="DengXian" w:cs="Times New Roman"/>
                <w:i/>
                <w:iCs/>
                <w:color w:val="000000"/>
                <w:sz w:val="16"/>
                <w:szCs w:val="16"/>
              </w:rPr>
              <w:t>TNRC6B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D5C238D" w14:textId="63EECB24" w:rsidR="00B34EB8" w:rsidRPr="006B6AE7" w:rsidRDefault="00B34EB8" w:rsidP="00B34EB8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16"/>
                <w:szCs w:val="16"/>
              </w:rPr>
            </w:pPr>
          </w:p>
        </w:tc>
      </w:tr>
    </w:tbl>
    <w:p w14:paraId="3517F7FB" w14:textId="77777777" w:rsidR="006D7598" w:rsidRDefault="006D7598" w:rsidP="00CD30CB">
      <w:pPr>
        <w:spacing w:line="160" w:lineRule="exact"/>
        <w:rPr>
          <w:b/>
        </w:rPr>
      </w:pPr>
    </w:p>
    <w:p w14:paraId="36FE82E7" w14:textId="0BDB780A" w:rsidR="00272BDE" w:rsidRPr="007B5355" w:rsidRDefault="00272BDE" w:rsidP="00272BDE">
      <w:pPr>
        <w:rPr>
          <w:b/>
          <w:bCs/>
          <w:lang w:eastAsia="zh-CN"/>
        </w:rPr>
      </w:pPr>
      <w:r w:rsidRPr="007B5355">
        <w:rPr>
          <w:b/>
          <w:bCs/>
          <w:lang w:eastAsia="zh-CN"/>
        </w:rPr>
        <w:t>Table S</w:t>
      </w:r>
      <w:r>
        <w:rPr>
          <w:b/>
          <w:bCs/>
          <w:lang w:eastAsia="zh-CN"/>
        </w:rPr>
        <w:t>2</w:t>
      </w:r>
      <w:r w:rsidRPr="007B5355">
        <w:rPr>
          <w:b/>
          <w:bCs/>
          <w:lang w:eastAsia="zh-CN"/>
        </w:rPr>
        <w:t xml:space="preserve">. </w:t>
      </w:r>
      <w:r w:rsidRPr="0081335D">
        <w:rPr>
          <w:b/>
          <w:bCs/>
          <w:lang w:eastAsia="zh-CN"/>
        </w:rPr>
        <w:t>Intersection of colorectal cancer TMB-</w:t>
      </w:r>
      <w:r w:rsidR="00AF7FB3">
        <w:rPr>
          <w:b/>
          <w:bCs/>
          <w:lang w:eastAsia="zh-CN"/>
        </w:rPr>
        <w:t>rel</w:t>
      </w:r>
      <w:r w:rsidRPr="0081335D">
        <w:rPr>
          <w:b/>
          <w:bCs/>
          <w:lang w:eastAsia="zh-CN"/>
        </w:rPr>
        <w:t>ated genes with large gene panels of MSK-IMPACT and F1CDx</w:t>
      </w:r>
      <w:r>
        <w:rPr>
          <w:b/>
          <w:bCs/>
          <w:lang w:eastAsia="zh-CN"/>
        </w:rPr>
        <w:t>.</w:t>
      </w:r>
    </w:p>
    <w:tbl>
      <w:tblPr>
        <w:tblStyle w:val="ab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891"/>
        <w:gridCol w:w="916"/>
        <w:gridCol w:w="881"/>
        <w:gridCol w:w="953"/>
        <w:gridCol w:w="1074"/>
        <w:gridCol w:w="1025"/>
        <w:gridCol w:w="1100"/>
        <w:gridCol w:w="915"/>
        <w:gridCol w:w="985"/>
      </w:tblGrid>
      <w:tr w:rsidR="00272BDE" w:rsidRPr="00177D21" w14:paraId="46DC3936" w14:textId="77777777" w:rsidTr="00AB7D2B">
        <w:trPr>
          <w:trHeight w:hRule="exact" w:val="340"/>
          <w:jc w:val="center"/>
        </w:trPr>
        <w:tc>
          <w:tcPr>
            <w:tcW w:w="1046" w:type="dxa"/>
            <w:vAlign w:val="center"/>
          </w:tcPr>
          <w:p w14:paraId="5CF0AF5C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AMER1</w:t>
            </w:r>
          </w:p>
        </w:tc>
        <w:tc>
          <w:tcPr>
            <w:tcW w:w="891" w:type="dxa"/>
            <w:vAlign w:val="center"/>
          </w:tcPr>
          <w:p w14:paraId="1884354A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ATM</w:t>
            </w:r>
          </w:p>
        </w:tc>
        <w:tc>
          <w:tcPr>
            <w:tcW w:w="916" w:type="dxa"/>
            <w:vAlign w:val="center"/>
          </w:tcPr>
          <w:p w14:paraId="22FD1BB2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ATRX</w:t>
            </w:r>
          </w:p>
        </w:tc>
        <w:tc>
          <w:tcPr>
            <w:tcW w:w="872" w:type="dxa"/>
            <w:vAlign w:val="center"/>
          </w:tcPr>
          <w:p w14:paraId="631C3DE6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BRAF</w:t>
            </w:r>
          </w:p>
        </w:tc>
        <w:tc>
          <w:tcPr>
            <w:tcW w:w="953" w:type="dxa"/>
            <w:vAlign w:val="center"/>
          </w:tcPr>
          <w:p w14:paraId="4D7F9046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BRCA2</w:t>
            </w:r>
          </w:p>
        </w:tc>
        <w:tc>
          <w:tcPr>
            <w:tcW w:w="1074" w:type="dxa"/>
            <w:vAlign w:val="center"/>
          </w:tcPr>
          <w:p w14:paraId="31CEA09A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CARD11</w:t>
            </w:r>
          </w:p>
        </w:tc>
        <w:tc>
          <w:tcPr>
            <w:tcW w:w="1025" w:type="dxa"/>
            <w:vAlign w:val="center"/>
          </w:tcPr>
          <w:p w14:paraId="5EF3FF3F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CREBBP</w:t>
            </w:r>
          </w:p>
        </w:tc>
        <w:tc>
          <w:tcPr>
            <w:tcW w:w="1100" w:type="dxa"/>
            <w:vAlign w:val="center"/>
          </w:tcPr>
          <w:p w14:paraId="519402C8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CTNNB1</w:t>
            </w:r>
          </w:p>
        </w:tc>
        <w:tc>
          <w:tcPr>
            <w:tcW w:w="915" w:type="dxa"/>
            <w:vAlign w:val="center"/>
          </w:tcPr>
          <w:p w14:paraId="363B85E7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EPHA3</w:t>
            </w:r>
          </w:p>
        </w:tc>
        <w:tc>
          <w:tcPr>
            <w:tcW w:w="985" w:type="dxa"/>
            <w:vAlign w:val="center"/>
          </w:tcPr>
          <w:p w14:paraId="248CC131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EPHB1</w:t>
            </w:r>
          </w:p>
        </w:tc>
      </w:tr>
      <w:tr w:rsidR="00272BDE" w:rsidRPr="00177D21" w14:paraId="1F5E9BB0" w14:textId="77777777" w:rsidTr="00AB7D2B">
        <w:trPr>
          <w:trHeight w:hRule="exact" w:val="340"/>
          <w:jc w:val="center"/>
        </w:trPr>
        <w:tc>
          <w:tcPr>
            <w:tcW w:w="1046" w:type="dxa"/>
            <w:vAlign w:val="center"/>
          </w:tcPr>
          <w:p w14:paraId="098BA03E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ERBB4</w:t>
            </w:r>
          </w:p>
        </w:tc>
        <w:tc>
          <w:tcPr>
            <w:tcW w:w="891" w:type="dxa"/>
            <w:vAlign w:val="center"/>
          </w:tcPr>
          <w:p w14:paraId="4C8F12E9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FBXW7</w:t>
            </w:r>
          </w:p>
        </w:tc>
        <w:tc>
          <w:tcPr>
            <w:tcW w:w="916" w:type="dxa"/>
            <w:vAlign w:val="center"/>
          </w:tcPr>
          <w:p w14:paraId="27D54AD0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KDR</w:t>
            </w:r>
          </w:p>
        </w:tc>
        <w:tc>
          <w:tcPr>
            <w:tcW w:w="872" w:type="dxa"/>
            <w:vAlign w:val="center"/>
          </w:tcPr>
          <w:p w14:paraId="3CA3E30E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MED12</w:t>
            </w:r>
          </w:p>
        </w:tc>
        <w:tc>
          <w:tcPr>
            <w:tcW w:w="953" w:type="dxa"/>
            <w:vAlign w:val="center"/>
          </w:tcPr>
          <w:p w14:paraId="764A7396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MTOR</w:t>
            </w:r>
          </w:p>
        </w:tc>
        <w:tc>
          <w:tcPr>
            <w:tcW w:w="1074" w:type="dxa"/>
            <w:vAlign w:val="center"/>
          </w:tcPr>
          <w:p w14:paraId="21414A17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NOTCH3</w:t>
            </w:r>
          </w:p>
        </w:tc>
        <w:tc>
          <w:tcPr>
            <w:tcW w:w="1025" w:type="dxa"/>
            <w:vAlign w:val="center"/>
          </w:tcPr>
          <w:p w14:paraId="60C40CED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PIK3CA</w:t>
            </w:r>
          </w:p>
        </w:tc>
        <w:tc>
          <w:tcPr>
            <w:tcW w:w="1100" w:type="dxa"/>
            <w:vAlign w:val="center"/>
          </w:tcPr>
          <w:p w14:paraId="5C30BF41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POLE</w:t>
            </w:r>
          </w:p>
        </w:tc>
        <w:tc>
          <w:tcPr>
            <w:tcW w:w="915" w:type="dxa"/>
            <w:vAlign w:val="center"/>
          </w:tcPr>
          <w:p w14:paraId="552614AD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ROS1</w:t>
            </w:r>
          </w:p>
        </w:tc>
        <w:tc>
          <w:tcPr>
            <w:tcW w:w="985" w:type="dxa"/>
            <w:vAlign w:val="center"/>
          </w:tcPr>
          <w:p w14:paraId="30F4188D" w14:textId="77777777" w:rsidR="00272BDE" w:rsidRPr="00177D21" w:rsidRDefault="00272BDE" w:rsidP="00AB7D2B">
            <w:pPr>
              <w:spacing w:line="360" w:lineRule="auto"/>
              <w:jc w:val="center"/>
              <w:rPr>
                <w:rFonts w:cs="Times New Roman"/>
                <w:b/>
                <w:i/>
                <w:iCs/>
                <w:sz w:val="21"/>
                <w:szCs w:val="21"/>
              </w:rPr>
            </w:pPr>
          </w:p>
        </w:tc>
      </w:tr>
    </w:tbl>
    <w:p w14:paraId="335F40DB" w14:textId="77777777" w:rsidR="00272BDE" w:rsidRPr="00574DCE" w:rsidRDefault="00272BDE" w:rsidP="00272BDE">
      <w:pPr>
        <w:rPr>
          <w:b/>
        </w:rPr>
      </w:pPr>
    </w:p>
    <w:p w14:paraId="40FA5906" w14:textId="7C9BE326" w:rsidR="007B5355" w:rsidRPr="007B5355" w:rsidRDefault="007B5355" w:rsidP="00726390">
      <w:pPr>
        <w:rPr>
          <w:b/>
          <w:bCs/>
          <w:lang w:eastAsia="zh-CN"/>
        </w:rPr>
      </w:pPr>
      <w:r w:rsidRPr="007B5355">
        <w:rPr>
          <w:b/>
          <w:bCs/>
          <w:lang w:eastAsia="zh-CN"/>
        </w:rPr>
        <w:t>Table S</w:t>
      </w:r>
      <w:r w:rsidR="00272BDE">
        <w:rPr>
          <w:b/>
          <w:bCs/>
          <w:lang w:eastAsia="zh-CN"/>
        </w:rPr>
        <w:t>3</w:t>
      </w:r>
      <w:r w:rsidRPr="007B5355">
        <w:rPr>
          <w:b/>
          <w:bCs/>
          <w:lang w:eastAsia="zh-CN"/>
        </w:rPr>
        <w:t>. Dataset information for the five independent study cohorts in use</w:t>
      </w:r>
      <w:r w:rsidR="0066040E">
        <w:rPr>
          <w:b/>
          <w:bCs/>
          <w:lang w:eastAsia="zh-CN"/>
        </w:rPr>
        <w:t>.</w:t>
      </w:r>
    </w:p>
    <w:tbl>
      <w:tblPr>
        <w:tblStyle w:val="ab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1474"/>
        <w:gridCol w:w="1191"/>
        <w:gridCol w:w="1191"/>
        <w:gridCol w:w="1474"/>
        <w:gridCol w:w="1588"/>
        <w:gridCol w:w="1588"/>
      </w:tblGrid>
      <w:tr w:rsidR="00271CD9" w14:paraId="6FD17764" w14:textId="39AF56B9" w:rsidTr="00271CD9">
        <w:trPr>
          <w:trHeight w:hRule="exact" w:val="397"/>
          <w:jc w:val="center"/>
        </w:trPr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99222" w14:textId="34FA1D38" w:rsidR="00271CD9" w:rsidRPr="00120CA8" w:rsidRDefault="00271CD9" w:rsidP="00D87D44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20CA8">
              <w:rPr>
                <w:b/>
                <w:bCs/>
                <w:sz w:val="21"/>
                <w:szCs w:val="21"/>
                <w:lang w:eastAsia="zh-CN"/>
              </w:rPr>
              <w:t>C</w:t>
            </w:r>
            <w:r w:rsidRPr="00120CA8">
              <w:rPr>
                <w:rFonts w:hint="eastAsia"/>
                <w:b/>
                <w:bCs/>
                <w:sz w:val="21"/>
                <w:szCs w:val="21"/>
                <w:lang w:eastAsia="zh-CN"/>
              </w:rPr>
              <w:t>o</w:t>
            </w:r>
            <w:r w:rsidRPr="00120CA8">
              <w:rPr>
                <w:b/>
                <w:bCs/>
                <w:sz w:val="21"/>
                <w:szCs w:val="21"/>
                <w:lang w:eastAsia="zh-CN"/>
              </w:rPr>
              <w:t>horts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0793E" w14:textId="570F5EFD" w:rsidR="00271CD9" w:rsidRPr="00120CA8" w:rsidRDefault="00271CD9" w:rsidP="00D87D44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20CA8">
              <w:rPr>
                <w:b/>
                <w:bCs/>
                <w:sz w:val="21"/>
                <w:szCs w:val="21"/>
                <w:lang w:eastAsia="zh-CN"/>
              </w:rPr>
              <w:t>Patients (No.)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7FDA4" w14:textId="03BC0720" w:rsidR="00271CD9" w:rsidRPr="00120CA8" w:rsidRDefault="00271CD9" w:rsidP="00D87D44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20CA8">
              <w:rPr>
                <w:b/>
                <w:bCs/>
                <w:sz w:val="21"/>
                <w:szCs w:val="21"/>
                <w:lang w:eastAsia="zh-CN"/>
              </w:rPr>
              <w:t>WES</w:t>
            </w:r>
            <w:r>
              <w:rPr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120CA8">
              <w:rPr>
                <w:b/>
                <w:bCs/>
                <w:sz w:val="21"/>
                <w:szCs w:val="21"/>
                <w:lang w:eastAsia="zh-CN"/>
              </w:rPr>
              <w:t>(No.)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A464F" w14:textId="5F6A09B9" w:rsidR="00271CD9" w:rsidRPr="00120CA8" w:rsidRDefault="00271CD9" w:rsidP="00D87D44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20CA8">
              <w:rPr>
                <w:b/>
                <w:bCs/>
                <w:sz w:val="21"/>
                <w:szCs w:val="21"/>
                <w:lang w:eastAsia="zh-CN"/>
              </w:rPr>
              <w:t>RNA</w:t>
            </w:r>
            <w:r>
              <w:rPr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120CA8">
              <w:rPr>
                <w:b/>
                <w:bCs/>
                <w:sz w:val="21"/>
                <w:szCs w:val="21"/>
                <w:lang w:eastAsia="zh-CN"/>
              </w:rPr>
              <w:t>(No.)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18145A" w14:textId="0203F9C5" w:rsidR="00271CD9" w:rsidRPr="00120CA8" w:rsidRDefault="00271CD9" w:rsidP="00D87D44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20CA8">
              <w:rPr>
                <w:b/>
                <w:bCs/>
                <w:sz w:val="21"/>
                <w:szCs w:val="21"/>
                <w:lang w:eastAsia="zh-CN"/>
              </w:rPr>
              <w:t>Clinical</w:t>
            </w:r>
            <w:r>
              <w:rPr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120CA8">
              <w:rPr>
                <w:b/>
                <w:bCs/>
                <w:sz w:val="21"/>
                <w:szCs w:val="21"/>
                <w:lang w:eastAsia="zh-CN"/>
              </w:rPr>
              <w:t>(No.)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88454C" w14:textId="0A3E180E" w:rsidR="00271CD9" w:rsidRPr="00120CA8" w:rsidRDefault="00271CD9" w:rsidP="00D87D44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  <w:lang w:eastAsia="zh-CN"/>
              </w:rPr>
              <w:t xml:space="preserve">OS&amp;PFS </w:t>
            </w:r>
            <w:r w:rsidRPr="00120CA8">
              <w:rPr>
                <w:b/>
                <w:bCs/>
                <w:sz w:val="21"/>
                <w:szCs w:val="21"/>
                <w:lang w:eastAsia="zh-CN"/>
              </w:rPr>
              <w:t>(No.)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EBB3F" w14:textId="07D85673" w:rsidR="00271CD9" w:rsidRDefault="00271CD9" w:rsidP="00D87D44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H</w:t>
            </w:r>
            <w:r>
              <w:rPr>
                <w:b/>
                <w:bCs/>
                <w:sz w:val="21"/>
                <w:szCs w:val="21"/>
                <w:lang w:eastAsia="zh-CN"/>
              </w:rPr>
              <w:t>LA info (No.)</w:t>
            </w:r>
          </w:p>
        </w:tc>
      </w:tr>
      <w:tr w:rsidR="00271CD9" w14:paraId="2F06575C" w14:textId="628210AA" w:rsidTr="00271CD9">
        <w:trPr>
          <w:trHeight w:hRule="exact" w:val="397"/>
          <w:jc w:val="center"/>
        </w:trPr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E2818" w14:textId="69BF1DD0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T</w:t>
            </w:r>
            <w:r w:rsidRPr="00177D21">
              <w:rPr>
                <w:sz w:val="21"/>
                <w:szCs w:val="21"/>
                <w:lang w:eastAsia="zh-CN"/>
              </w:rPr>
              <w:t xml:space="preserve">CGA </w:t>
            </w:r>
            <w:r w:rsidRPr="00177D21">
              <w:rPr>
                <w:rFonts w:hint="eastAsia"/>
                <w:sz w:val="21"/>
                <w:szCs w:val="21"/>
                <w:lang w:eastAsia="zh-CN"/>
              </w:rPr>
              <w:t>cohort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F390E" w14:textId="0DCFC06B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5</w:t>
            </w:r>
            <w:r w:rsidRPr="00177D21">
              <w:rPr>
                <w:sz w:val="21"/>
                <w:szCs w:val="21"/>
                <w:lang w:eastAsia="zh-CN"/>
              </w:rPr>
              <w:t>86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C7160" w14:textId="5757A163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5</w:t>
            </w:r>
            <w:r w:rsidRPr="00177D21">
              <w:rPr>
                <w:sz w:val="21"/>
                <w:szCs w:val="21"/>
                <w:lang w:eastAsia="zh-CN"/>
              </w:rPr>
              <w:t>86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65EEC" w14:textId="60F5F11C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5</w:t>
            </w:r>
            <w:r w:rsidRPr="00177D21">
              <w:rPr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A43EB3" w14:textId="1EF43B61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5</w:t>
            </w:r>
            <w:r w:rsidRPr="00177D21">
              <w:rPr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B3B39" w14:textId="69FF4380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5</w:t>
            </w:r>
            <w:r w:rsidRPr="00177D21">
              <w:rPr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C62D1D" w14:textId="2478D7A3" w:rsidR="00271CD9" w:rsidRPr="00F5133E" w:rsidRDefault="00E612F0" w:rsidP="00D87D44">
            <w:pPr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4</w:t>
            </w:r>
            <w:r>
              <w:rPr>
                <w:sz w:val="21"/>
                <w:szCs w:val="21"/>
                <w:lang w:eastAsia="zh-CN"/>
              </w:rPr>
              <w:t>71</w:t>
            </w:r>
          </w:p>
        </w:tc>
      </w:tr>
      <w:tr w:rsidR="00271CD9" w14:paraId="6F1FAA79" w14:textId="77BD85D4" w:rsidTr="00271CD9">
        <w:trPr>
          <w:trHeight w:hRule="exact" w:val="397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1523858" w14:textId="0CF9A224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sz w:val="21"/>
                <w:szCs w:val="21"/>
                <w:lang w:eastAsia="zh-CN"/>
              </w:rPr>
              <w:t>ICGC</w:t>
            </w:r>
            <w:r w:rsidRPr="00177D21">
              <w:rPr>
                <w:rFonts w:hint="eastAsia"/>
                <w:sz w:val="21"/>
                <w:szCs w:val="21"/>
                <w:lang w:eastAsia="zh-CN"/>
              </w:rPr>
              <w:t xml:space="preserve"> cohor</w:t>
            </w:r>
            <w:r w:rsidRPr="00177D21">
              <w:rPr>
                <w:sz w:val="21"/>
                <w:szCs w:val="21"/>
                <w:lang w:eastAsia="zh-CN"/>
              </w:rPr>
              <w:t>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2A1391D" w14:textId="5162B5ED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sz w:val="21"/>
                <w:szCs w:val="21"/>
                <w:lang w:eastAsia="zh-CN"/>
              </w:rPr>
              <w:t>322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E190AE4" w14:textId="57D7333F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sz w:val="21"/>
                <w:szCs w:val="21"/>
                <w:lang w:eastAsia="zh-CN"/>
              </w:rPr>
              <w:t>322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1C3A253" w14:textId="77777777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937074C" w14:textId="0EEE9976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3</w:t>
            </w:r>
            <w:r w:rsidRPr="00177D21">
              <w:rPr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10A8FFA9" w14:textId="1E1F2197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Pr="00177D21">
              <w:rPr>
                <w:sz w:val="21"/>
                <w:szCs w:val="21"/>
                <w:lang w:eastAsia="zh-CN"/>
              </w:rPr>
              <w:t>79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3CC3FD1E" w14:textId="77777777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271CD9" w14:paraId="3335707D" w14:textId="45D23F57" w:rsidTr="00271CD9">
        <w:trPr>
          <w:trHeight w:hRule="exact" w:val="397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CDBE92E" w14:textId="72B9357B" w:rsidR="00271CD9" w:rsidRPr="00177D21" w:rsidRDefault="00271CD9" w:rsidP="00D87D44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sz w:val="21"/>
                <w:szCs w:val="21"/>
                <w:lang w:eastAsia="zh-CN"/>
              </w:rPr>
              <w:t xml:space="preserve">Jessica </w:t>
            </w:r>
            <w:r w:rsidRPr="00177D21">
              <w:rPr>
                <w:rFonts w:hint="eastAsia"/>
                <w:sz w:val="21"/>
                <w:szCs w:val="21"/>
                <w:lang w:eastAsia="zh-CN"/>
              </w:rPr>
              <w:t>co</w:t>
            </w:r>
            <w:r w:rsidRPr="00177D21">
              <w:rPr>
                <w:sz w:val="21"/>
                <w:szCs w:val="21"/>
                <w:lang w:eastAsia="zh-CN"/>
              </w:rPr>
              <w:t>hort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9F76C7B" w14:textId="05825E73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Pr="00177D21">
              <w:rPr>
                <w:sz w:val="21"/>
                <w:szCs w:val="21"/>
                <w:lang w:eastAsia="zh-CN"/>
              </w:rPr>
              <w:t>81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40989C5" w14:textId="75D5E162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Pr="00177D21">
              <w:rPr>
                <w:sz w:val="21"/>
                <w:szCs w:val="21"/>
                <w:lang w:eastAsia="zh-CN"/>
              </w:rPr>
              <w:t>81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CF7114C" w14:textId="77777777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D5F7C6E" w14:textId="4F31EB2F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Pr="00177D21">
              <w:rPr>
                <w:sz w:val="21"/>
                <w:szCs w:val="21"/>
                <w:lang w:eastAsia="zh-CN"/>
              </w:rPr>
              <w:t>81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7236A96A" w14:textId="63CF6050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Pr="00177D21">
              <w:rPr>
                <w:sz w:val="21"/>
                <w:szCs w:val="21"/>
                <w:lang w:eastAsia="zh-CN"/>
              </w:rPr>
              <w:t>81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2DD4C579" w14:textId="77777777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271CD9" w14:paraId="39FFDB3A" w14:textId="56A876C4" w:rsidTr="00271CD9">
        <w:trPr>
          <w:trHeight w:hRule="exact" w:val="397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4292DCC" w14:textId="0F970CB2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D</w:t>
            </w:r>
            <w:r w:rsidRPr="00177D21">
              <w:rPr>
                <w:sz w:val="21"/>
                <w:szCs w:val="21"/>
                <w:lang w:eastAsia="zh-CN"/>
              </w:rPr>
              <w:t>FCI cohort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904B459" w14:textId="72883C95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6</w:t>
            </w:r>
            <w:r w:rsidRPr="00177D21">
              <w:rPr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4878662" w14:textId="29346337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6</w:t>
            </w:r>
            <w:r w:rsidRPr="00177D21">
              <w:rPr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E3B4573" w14:textId="77777777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2E44389" w14:textId="1205B472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5</w:t>
            </w:r>
            <w:r w:rsidRPr="00177D21">
              <w:rPr>
                <w:sz w:val="21"/>
                <w:szCs w:val="21"/>
                <w:lang w:eastAsia="zh-CN"/>
              </w:rPr>
              <w:t>63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10BD33E7" w14:textId="77777777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17E125CE" w14:textId="77777777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271CD9" w14:paraId="7CEA8D56" w14:textId="33741931" w:rsidTr="00271CD9">
        <w:trPr>
          <w:trHeight w:hRule="exact" w:val="397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48D9909" w14:textId="6592DDDD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F</w:t>
            </w:r>
            <w:r w:rsidRPr="00177D21">
              <w:rPr>
                <w:sz w:val="21"/>
                <w:szCs w:val="21"/>
                <w:lang w:eastAsia="zh-CN"/>
              </w:rPr>
              <w:t>AHNU cohort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CBA4532" w14:textId="7C67DE3F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148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0FD4449" w14:textId="7CBEF6E2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148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F319C67" w14:textId="7820C4B4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148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D4A0D3C" w14:textId="012A9FA7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148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1F323AB8" w14:textId="77777777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07F73FFA" w14:textId="7C59EC6E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</w:t>
            </w:r>
            <w:r>
              <w:rPr>
                <w:sz w:val="21"/>
                <w:szCs w:val="21"/>
                <w:lang w:eastAsia="zh-CN"/>
              </w:rPr>
              <w:t>48</w:t>
            </w:r>
          </w:p>
        </w:tc>
      </w:tr>
      <w:tr w:rsidR="00271CD9" w14:paraId="3D42FA76" w14:textId="335DFEC3" w:rsidTr="00271CD9">
        <w:trPr>
          <w:trHeight w:hRule="exact" w:val="397"/>
          <w:jc w:val="center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525F01" w14:textId="2287CA22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A</w:t>
            </w:r>
            <w:r>
              <w:rPr>
                <w:sz w:val="21"/>
                <w:szCs w:val="21"/>
                <w:lang w:eastAsia="zh-CN"/>
              </w:rPr>
              <w:t>LL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393C2" w14:textId="5715FF2B" w:rsidR="00271CD9" w:rsidRPr="00B217BD" w:rsidRDefault="00271CD9" w:rsidP="00D87D44">
            <w:pPr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</w:t>
            </w:r>
            <w:r>
              <w:rPr>
                <w:sz w:val="21"/>
                <w:szCs w:val="21"/>
                <w:lang w:eastAsia="zh-CN"/>
              </w:rPr>
              <w:t>956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876FC" w14:textId="00E4711A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</w:t>
            </w:r>
            <w:r>
              <w:rPr>
                <w:sz w:val="21"/>
                <w:szCs w:val="21"/>
                <w:lang w:eastAsia="zh-CN"/>
              </w:rPr>
              <w:t>956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95E8A" w14:textId="3811865A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669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CA86E" w14:textId="4A0785E2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</w:t>
            </w:r>
            <w:r>
              <w:rPr>
                <w:sz w:val="21"/>
                <w:szCs w:val="21"/>
                <w:lang w:eastAsia="zh-CN"/>
              </w:rPr>
              <w:t>823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644B3" w14:textId="4D4B2F65" w:rsidR="00271CD9" w:rsidRPr="00177D21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</w:t>
            </w:r>
            <w:r>
              <w:rPr>
                <w:sz w:val="21"/>
                <w:szCs w:val="21"/>
                <w:lang w:eastAsia="zh-CN"/>
              </w:rPr>
              <w:t>070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3475F" w14:textId="77777777" w:rsidR="00271CD9" w:rsidRDefault="00271CD9" w:rsidP="00D87D44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</w:tbl>
    <w:p w14:paraId="484143B9" w14:textId="2AAB9BE2" w:rsidR="003B7252" w:rsidRPr="0077195E" w:rsidRDefault="003B7252" w:rsidP="00726390">
      <w:pPr>
        <w:rPr>
          <w:sz w:val="21"/>
          <w:szCs w:val="21"/>
          <w:lang w:eastAsia="zh-CN"/>
        </w:rPr>
      </w:pPr>
      <w:r w:rsidRPr="0077195E">
        <w:rPr>
          <w:sz w:val="21"/>
          <w:szCs w:val="21"/>
          <w:lang w:eastAsia="zh-CN"/>
        </w:rPr>
        <w:t>Clinical</w:t>
      </w:r>
      <w:r w:rsidR="00595FAE" w:rsidRPr="0077195E">
        <w:rPr>
          <w:rFonts w:hint="eastAsia"/>
          <w:sz w:val="21"/>
          <w:szCs w:val="21"/>
          <w:lang w:eastAsia="zh-CN"/>
        </w:rPr>
        <w:t>,</w:t>
      </w:r>
      <w:r w:rsidR="00595FAE" w:rsidRPr="0077195E">
        <w:rPr>
          <w:sz w:val="21"/>
          <w:szCs w:val="21"/>
          <w:lang w:eastAsia="zh-CN"/>
        </w:rPr>
        <w:t xml:space="preserve"> </w:t>
      </w:r>
      <w:r w:rsidR="00B14113" w:rsidRPr="0077195E">
        <w:rPr>
          <w:sz w:val="21"/>
          <w:szCs w:val="21"/>
          <w:lang w:eastAsia="zh-CN"/>
        </w:rPr>
        <w:t>Patients with only partial clinical information available.</w:t>
      </w:r>
    </w:p>
    <w:p w14:paraId="38E271B7" w14:textId="683FFEF7" w:rsidR="007B5355" w:rsidRPr="0077195E" w:rsidRDefault="008B556B" w:rsidP="00726390">
      <w:pPr>
        <w:rPr>
          <w:sz w:val="21"/>
          <w:szCs w:val="21"/>
          <w:lang w:eastAsia="zh-CN"/>
        </w:rPr>
      </w:pPr>
      <w:r w:rsidRPr="0077195E">
        <w:rPr>
          <w:sz w:val="21"/>
          <w:szCs w:val="21"/>
          <w:lang w:eastAsia="zh-CN"/>
        </w:rPr>
        <w:t>OS&amp;PFS</w:t>
      </w:r>
      <w:r w:rsidR="000333BA" w:rsidRPr="0077195E">
        <w:rPr>
          <w:sz w:val="21"/>
          <w:szCs w:val="21"/>
          <w:lang w:eastAsia="zh-CN"/>
        </w:rPr>
        <w:t xml:space="preserve">, </w:t>
      </w:r>
      <w:r w:rsidR="00061E41" w:rsidRPr="0077195E">
        <w:rPr>
          <w:sz w:val="21"/>
          <w:szCs w:val="21"/>
          <w:lang w:eastAsia="zh-CN"/>
        </w:rPr>
        <w:t>Patients for whom complete overall survival and progression-free survival data are available</w:t>
      </w:r>
      <w:r w:rsidR="00061E41" w:rsidRPr="0077195E">
        <w:rPr>
          <w:rFonts w:hint="eastAsia"/>
          <w:sz w:val="21"/>
          <w:szCs w:val="21"/>
          <w:lang w:eastAsia="zh-CN"/>
        </w:rPr>
        <w:t>.</w:t>
      </w:r>
    </w:p>
    <w:p w14:paraId="2057AA87" w14:textId="77777777" w:rsidR="009928BC" w:rsidRPr="00F37EC0" w:rsidRDefault="009928BC" w:rsidP="009928BC">
      <w:pPr>
        <w:rPr>
          <w:lang w:eastAsia="zh-CN"/>
        </w:rPr>
      </w:pPr>
    </w:p>
    <w:p w14:paraId="2CA973A3" w14:textId="77777777" w:rsidR="00272BDE" w:rsidRDefault="00272BDE" w:rsidP="009928BC">
      <w:pPr>
        <w:rPr>
          <w:lang w:eastAsia="zh-CN"/>
        </w:rPr>
      </w:pPr>
    </w:p>
    <w:p w14:paraId="57EEAE2F" w14:textId="77777777" w:rsidR="004A4E5F" w:rsidRDefault="004A4E5F" w:rsidP="009928BC">
      <w:pPr>
        <w:rPr>
          <w:lang w:eastAsia="zh-CN"/>
        </w:rPr>
      </w:pPr>
    </w:p>
    <w:p w14:paraId="7CA4C08F" w14:textId="77777777" w:rsidR="004A4E5F" w:rsidRPr="00F37EC0" w:rsidRDefault="004A4E5F" w:rsidP="009928BC">
      <w:pPr>
        <w:rPr>
          <w:lang w:eastAsia="zh-CN"/>
        </w:rPr>
      </w:pPr>
    </w:p>
    <w:p w14:paraId="55A5F5DE" w14:textId="77777777" w:rsidR="00272BDE" w:rsidRPr="00F37EC0" w:rsidRDefault="00272BDE" w:rsidP="009928BC">
      <w:pPr>
        <w:rPr>
          <w:rFonts w:cs="Times New Roman"/>
          <w:b/>
          <w:bCs/>
          <w:sz w:val="21"/>
          <w:szCs w:val="21"/>
          <w:lang w:eastAsia="zh-CN"/>
        </w:rPr>
      </w:pPr>
    </w:p>
    <w:p w14:paraId="7AA8A812" w14:textId="629FBA4C" w:rsidR="007B5355" w:rsidRDefault="00360C37" w:rsidP="00726390">
      <w:pPr>
        <w:rPr>
          <w:b/>
          <w:bCs/>
          <w:lang w:eastAsia="zh-CN"/>
        </w:rPr>
      </w:pPr>
      <w:r w:rsidRPr="007B5355">
        <w:rPr>
          <w:b/>
          <w:bCs/>
          <w:lang w:eastAsia="zh-CN"/>
        </w:rPr>
        <w:lastRenderedPageBreak/>
        <w:t>Table S</w:t>
      </w:r>
      <w:r w:rsidR="00272BDE">
        <w:rPr>
          <w:b/>
          <w:bCs/>
          <w:lang w:eastAsia="zh-CN"/>
        </w:rPr>
        <w:t>4</w:t>
      </w:r>
      <w:r w:rsidRPr="007B5355">
        <w:rPr>
          <w:b/>
          <w:bCs/>
          <w:lang w:eastAsia="zh-CN"/>
        </w:rPr>
        <w:t xml:space="preserve">. </w:t>
      </w:r>
      <w:r w:rsidRPr="00360C37">
        <w:rPr>
          <w:b/>
          <w:bCs/>
          <w:lang w:eastAsia="zh-CN"/>
        </w:rPr>
        <w:t>Characteristics of the patients in the data sets included in this study.</w:t>
      </w:r>
    </w:p>
    <w:tbl>
      <w:tblPr>
        <w:tblStyle w:val="ab"/>
        <w:tblW w:w="99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8"/>
        <w:gridCol w:w="1418"/>
        <w:gridCol w:w="1418"/>
        <w:gridCol w:w="1418"/>
        <w:gridCol w:w="1418"/>
      </w:tblGrid>
      <w:tr w:rsidR="00CC2F53" w:rsidRPr="00344589" w14:paraId="33A12746" w14:textId="7992BEAD" w:rsidTr="00CC2F53">
        <w:trPr>
          <w:trHeight w:hRule="exact" w:val="624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C3263F" w14:textId="5927F6A8" w:rsidR="00CC2F53" w:rsidRPr="00A71BBC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A71BBC">
              <w:rPr>
                <w:rFonts w:hint="eastAsia"/>
                <w:b/>
                <w:bCs/>
                <w:sz w:val="21"/>
                <w:szCs w:val="21"/>
                <w:lang w:eastAsia="zh-CN"/>
              </w:rPr>
              <w:t>V</w:t>
            </w:r>
            <w:r w:rsidRPr="00A71BBC">
              <w:rPr>
                <w:b/>
                <w:bCs/>
                <w:sz w:val="21"/>
                <w:szCs w:val="21"/>
                <w:lang w:eastAsia="zh-CN"/>
              </w:rPr>
              <w:t>ariable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69F39B1" w14:textId="5F56CFCE" w:rsidR="00CC2F53" w:rsidRPr="00A71BBC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A71BBC">
              <w:rPr>
                <w:rFonts w:hint="eastAsia"/>
                <w:b/>
                <w:bCs/>
                <w:sz w:val="21"/>
                <w:szCs w:val="21"/>
                <w:lang w:eastAsia="zh-CN"/>
              </w:rPr>
              <w:t>T</w:t>
            </w:r>
            <w:r w:rsidRPr="00A71BBC">
              <w:rPr>
                <w:b/>
                <w:bCs/>
                <w:sz w:val="21"/>
                <w:szCs w:val="21"/>
                <w:lang w:eastAsia="zh-CN"/>
              </w:rPr>
              <w:t>CGA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75306B" w14:textId="5DC72F59" w:rsidR="00CC2F53" w:rsidRPr="00A71BBC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A71BBC">
              <w:rPr>
                <w:b/>
                <w:bCs/>
                <w:sz w:val="21"/>
                <w:szCs w:val="21"/>
                <w:lang w:eastAsia="zh-CN"/>
              </w:rPr>
              <w:t>ICGC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CF28AC" w14:textId="773ED8E6" w:rsidR="00CC2F53" w:rsidRPr="00A71BBC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A71BBC">
              <w:rPr>
                <w:b/>
                <w:bCs/>
                <w:sz w:val="21"/>
                <w:szCs w:val="21"/>
                <w:lang w:eastAsia="zh-CN"/>
              </w:rPr>
              <w:t xml:space="preserve">Jessica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5584A57" w14:textId="74149C73" w:rsidR="00CC2F53" w:rsidRPr="00A71BBC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A71BBC">
              <w:rPr>
                <w:b/>
                <w:bCs/>
                <w:sz w:val="21"/>
                <w:szCs w:val="21"/>
                <w:lang w:eastAsia="zh-CN"/>
              </w:rPr>
              <w:t>DFCI</w:t>
            </w:r>
            <w:r>
              <w:rPr>
                <w:b/>
                <w:bCs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28CF30" w14:textId="6611053D" w:rsidR="00CC2F53" w:rsidRPr="00A71BBC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A71BBC">
              <w:rPr>
                <w:b/>
                <w:bCs/>
                <w:sz w:val="21"/>
                <w:szCs w:val="21"/>
                <w:lang w:eastAsia="zh-CN"/>
              </w:rPr>
              <w:t>FAHNU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DA9DAC7" w14:textId="0AA42FF0" w:rsidR="00CC2F53" w:rsidRPr="00A71BBC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  <w:lang w:eastAsia="zh-CN"/>
              </w:rPr>
              <w:t>Al</w:t>
            </w:r>
            <w:r w:rsidR="00CA66C4">
              <w:rPr>
                <w:b/>
                <w:bCs/>
                <w:sz w:val="21"/>
                <w:szCs w:val="21"/>
                <w:lang w:eastAsia="zh-CN"/>
              </w:rPr>
              <w:t>l</w:t>
            </w:r>
            <w:r>
              <w:rPr>
                <w:b/>
                <w:bCs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CC2F53" w14:paraId="5715D2D6" w14:textId="11C90B0D" w:rsidTr="00CC2F53">
        <w:trPr>
          <w:trHeight w:hRule="exact" w:val="397"/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486C832B" w14:textId="7BDE4CBF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b/>
                <w:bCs/>
                <w:sz w:val="21"/>
                <w:szCs w:val="21"/>
                <w:lang w:eastAsia="zh-CN"/>
              </w:rPr>
              <w:t>Age (No.)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5F0E131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4FBBCBE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8847161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BFE8476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E2C5DC4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8B9B3F5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CC2F53" w14:paraId="5FED071F" w14:textId="01A0058C" w:rsidTr="00CC2F53">
        <w:trPr>
          <w:trHeight w:hRule="exact" w:val="397"/>
          <w:jc w:val="center"/>
        </w:trPr>
        <w:tc>
          <w:tcPr>
            <w:tcW w:w="1418" w:type="dxa"/>
          </w:tcPr>
          <w:p w14:paraId="7B464324" w14:textId="3743270E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cs="Times New Roman" w:hint="eastAsia"/>
                <w:sz w:val="21"/>
                <w:szCs w:val="21"/>
                <w:lang w:eastAsia="zh-CN"/>
              </w:rPr>
              <w:t>＜</w:t>
            </w:r>
            <w:r w:rsidRPr="00177D21">
              <w:rPr>
                <w:rFonts w:cs="Times New Roman"/>
                <w:sz w:val="21"/>
                <w:szCs w:val="21"/>
                <w:lang w:eastAsia="zh-CN"/>
              </w:rPr>
              <w:t xml:space="preserve"> 65 years</w:t>
            </w:r>
          </w:p>
        </w:tc>
        <w:tc>
          <w:tcPr>
            <w:tcW w:w="1418" w:type="dxa"/>
          </w:tcPr>
          <w:p w14:paraId="518AAF64" w14:textId="3496A6BB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219 (43%)</w:t>
            </w:r>
          </w:p>
        </w:tc>
        <w:tc>
          <w:tcPr>
            <w:tcW w:w="1418" w:type="dxa"/>
          </w:tcPr>
          <w:p w14:paraId="50777E25" w14:textId="67FF2A92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201 (63%)</w:t>
            </w:r>
          </w:p>
        </w:tc>
        <w:tc>
          <w:tcPr>
            <w:tcW w:w="1418" w:type="dxa"/>
          </w:tcPr>
          <w:p w14:paraId="132F4416" w14:textId="037EF354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89 (32%)</w:t>
            </w:r>
          </w:p>
        </w:tc>
        <w:tc>
          <w:tcPr>
            <w:tcW w:w="1418" w:type="dxa"/>
          </w:tcPr>
          <w:p w14:paraId="1753B006" w14:textId="79D90B9B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123 (22%)</w:t>
            </w:r>
          </w:p>
        </w:tc>
        <w:tc>
          <w:tcPr>
            <w:tcW w:w="1418" w:type="dxa"/>
          </w:tcPr>
          <w:p w14:paraId="00949A38" w14:textId="2429913F" w:rsidR="00CC2F53" w:rsidRPr="00177D21" w:rsidRDefault="00FF561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Helvetica" w:cs="Times New Roman"/>
                <w:color w:val="000000"/>
                <w:sz w:val="21"/>
                <w:szCs w:val="21"/>
              </w:rPr>
              <w:t>7</w:t>
            </w:r>
            <w:r w:rsidR="00F5133E">
              <w:rPr>
                <w:rFonts w:eastAsia="Helvetica" w:cs="Times New Roman"/>
                <w:color w:val="000000"/>
                <w:sz w:val="21"/>
                <w:szCs w:val="21"/>
              </w:rPr>
              <w:t>4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 xml:space="preserve"> (5</w:t>
            </w:r>
            <w:r w:rsidR="00CA66C4">
              <w:rPr>
                <w:rFonts w:eastAsia="Helvetica" w:cs="Times New Roman"/>
                <w:color w:val="000000"/>
                <w:sz w:val="21"/>
                <w:szCs w:val="21"/>
              </w:rPr>
              <w:t>0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418" w:type="dxa"/>
          </w:tcPr>
          <w:p w14:paraId="73016E06" w14:textId="2F676AC2" w:rsidR="00CC2F53" w:rsidRPr="00177D21" w:rsidRDefault="00CA66C4" w:rsidP="00CC2F53">
            <w:pPr>
              <w:jc w:val="center"/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70</w:t>
            </w:r>
            <w:r w:rsidR="00C66EDC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6</w:t>
            </w:r>
            <w:r w:rsidR="00CC2F53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 xml:space="preserve"> (39%)</w:t>
            </w:r>
          </w:p>
        </w:tc>
      </w:tr>
      <w:tr w:rsidR="00CC2F53" w14:paraId="20537517" w14:textId="44731565" w:rsidTr="00CC2F53">
        <w:trPr>
          <w:trHeight w:hRule="exact" w:val="397"/>
          <w:jc w:val="center"/>
        </w:trPr>
        <w:tc>
          <w:tcPr>
            <w:tcW w:w="1418" w:type="dxa"/>
          </w:tcPr>
          <w:p w14:paraId="2337139F" w14:textId="20860FFF" w:rsidR="00CC2F53" w:rsidRPr="00177D21" w:rsidRDefault="00CC2F53" w:rsidP="00CC2F53">
            <w:pPr>
              <w:jc w:val="center"/>
              <w:rPr>
                <w:rFonts w:cs="Times New Roman"/>
                <w:sz w:val="21"/>
                <w:szCs w:val="21"/>
                <w:lang w:eastAsia="zh-CN"/>
              </w:rPr>
            </w:pPr>
            <w:r w:rsidRPr="00177D21">
              <w:rPr>
                <w:rFonts w:cs="Times New Roman"/>
                <w:sz w:val="21"/>
                <w:szCs w:val="21"/>
                <w:lang w:eastAsia="zh-CN"/>
              </w:rPr>
              <w:t>≥ 65 years</w:t>
            </w:r>
          </w:p>
        </w:tc>
        <w:tc>
          <w:tcPr>
            <w:tcW w:w="1418" w:type="dxa"/>
          </w:tcPr>
          <w:p w14:paraId="12F87429" w14:textId="4008430B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291 (57%)</w:t>
            </w:r>
          </w:p>
        </w:tc>
        <w:tc>
          <w:tcPr>
            <w:tcW w:w="1418" w:type="dxa"/>
          </w:tcPr>
          <w:p w14:paraId="608D019D" w14:textId="70B7DE82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120 (37%)</w:t>
            </w:r>
          </w:p>
        </w:tc>
        <w:tc>
          <w:tcPr>
            <w:tcW w:w="1418" w:type="dxa"/>
          </w:tcPr>
          <w:p w14:paraId="1C83D122" w14:textId="2A582029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192 (68%)</w:t>
            </w:r>
          </w:p>
        </w:tc>
        <w:tc>
          <w:tcPr>
            <w:tcW w:w="1418" w:type="dxa"/>
          </w:tcPr>
          <w:p w14:paraId="07FACAD0" w14:textId="6D7B332C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440 (78%)</w:t>
            </w:r>
          </w:p>
        </w:tc>
        <w:tc>
          <w:tcPr>
            <w:tcW w:w="1418" w:type="dxa"/>
          </w:tcPr>
          <w:p w14:paraId="3B434FA6" w14:textId="6E191A1A" w:rsidR="00CC2F53" w:rsidRPr="00177D21" w:rsidRDefault="00FF561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Helvetica" w:cs="Times New Roman"/>
                <w:color w:val="000000"/>
                <w:sz w:val="21"/>
                <w:szCs w:val="21"/>
              </w:rPr>
              <w:t>7</w:t>
            </w:r>
            <w:r w:rsidR="00F5133E">
              <w:rPr>
                <w:rFonts w:eastAsia="Helvetica" w:cs="Times New Roman"/>
                <w:color w:val="000000"/>
                <w:sz w:val="21"/>
                <w:szCs w:val="21"/>
              </w:rPr>
              <w:t>4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 xml:space="preserve"> (</w:t>
            </w:r>
            <w:r w:rsidR="00CA66C4">
              <w:rPr>
                <w:rFonts w:eastAsia="Helvetica" w:cs="Times New Roman"/>
                <w:color w:val="000000"/>
                <w:sz w:val="21"/>
                <w:szCs w:val="21"/>
              </w:rPr>
              <w:t>50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418" w:type="dxa"/>
          </w:tcPr>
          <w:p w14:paraId="0E08A4BA" w14:textId="5A628480" w:rsidR="00CC2F53" w:rsidRPr="00177D21" w:rsidRDefault="00CC2F53" w:rsidP="00CC2F53">
            <w:pPr>
              <w:jc w:val="center"/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Helvetica" w:cs="Times New Roman" w:hint="eastAsia"/>
                <w:color w:val="000000"/>
                <w:sz w:val="21"/>
                <w:szCs w:val="21"/>
                <w:lang w:eastAsia="zh-CN"/>
              </w:rPr>
              <w:t>1</w:t>
            </w:r>
            <w:r w:rsidR="00CA66C4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11</w:t>
            </w:r>
            <w:r w:rsidR="00C66EDC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7</w:t>
            </w:r>
            <w:r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 xml:space="preserve"> (61%)</w:t>
            </w:r>
          </w:p>
        </w:tc>
      </w:tr>
      <w:tr w:rsidR="00CC2F53" w14:paraId="53743D4B" w14:textId="4B20A2CC" w:rsidTr="00CC2F53">
        <w:trPr>
          <w:trHeight w:hRule="exact" w:val="397"/>
          <w:jc w:val="center"/>
        </w:trPr>
        <w:tc>
          <w:tcPr>
            <w:tcW w:w="1418" w:type="dxa"/>
          </w:tcPr>
          <w:p w14:paraId="3CBFA868" w14:textId="0192B210" w:rsidR="00CC2F53" w:rsidRPr="00177D21" w:rsidRDefault="00B8407B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  <w:lang w:eastAsia="zh-CN"/>
              </w:rPr>
              <w:t>Sex</w:t>
            </w:r>
            <w:r w:rsidR="00CC2F53" w:rsidRPr="00177D21">
              <w:rPr>
                <w:b/>
                <w:bCs/>
                <w:sz w:val="21"/>
                <w:szCs w:val="21"/>
                <w:lang w:eastAsia="zh-CN"/>
              </w:rPr>
              <w:t xml:space="preserve"> (No.)</w:t>
            </w:r>
          </w:p>
        </w:tc>
        <w:tc>
          <w:tcPr>
            <w:tcW w:w="1418" w:type="dxa"/>
          </w:tcPr>
          <w:p w14:paraId="1FAC6856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</w:tcPr>
          <w:p w14:paraId="342B7AD1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</w:tcPr>
          <w:p w14:paraId="03137A06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</w:tcPr>
          <w:p w14:paraId="1D3CE058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</w:tcPr>
          <w:p w14:paraId="4377513C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</w:tcPr>
          <w:p w14:paraId="3E124606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CC2F53" w14:paraId="4427E950" w14:textId="61C3C18C" w:rsidTr="00CC2F53">
        <w:trPr>
          <w:trHeight w:hRule="exact" w:val="397"/>
          <w:jc w:val="center"/>
        </w:trPr>
        <w:tc>
          <w:tcPr>
            <w:tcW w:w="1418" w:type="dxa"/>
          </w:tcPr>
          <w:p w14:paraId="2D603F90" w14:textId="70273D26" w:rsidR="00CC2F53" w:rsidRPr="00177D21" w:rsidRDefault="00CC2F53" w:rsidP="00CC2F53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sz w:val="21"/>
                <w:szCs w:val="21"/>
                <w:lang w:eastAsia="zh-CN"/>
              </w:rPr>
              <w:t>M</w:t>
            </w:r>
            <w:r w:rsidRPr="00177D21">
              <w:rPr>
                <w:rFonts w:hint="eastAsia"/>
                <w:sz w:val="21"/>
                <w:szCs w:val="21"/>
                <w:lang w:eastAsia="zh-CN"/>
              </w:rPr>
              <w:t>a</w:t>
            </w:r>
            <w:r w:rsidRPr="00177D21">
              <w:rPr>
                <w:sz w:val="21"/>
                <w:szCs w:val="21"/>
                <w:lang w:eastAsia="zh-CN"/>
              </w:rPr>
              <w:t>le</w:t>
            </w:r>
          </w:p>
        </w:tc>
        <w:tc>
          <w:tcPr>
            <w:tcW w:w="1418" w:type="dxa"/>
          </w:tcPr>
          <w:p w14:paraId="60733E91" w14:textId="40B9F1DF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269 (53%)</w:t>
            </w:r>
          </w:p>
        </w:tc>
        <w:tc>
          <w:tcPr>
            <w:tcW w:w="1418" w:type="dxa"/>
          </w:tcPr>
          <w:p w14:paraId="403436EA" w14:textId="3FF9D5A3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192 (60%)</w:t>
            </w:r>
          </w:p>
        </w:tc>
        <w:tc>
          <w:tcPr>
            <w:tcW w:w="1418" w:type="dxa"/>
          </w:tcPr>
          <w:p w14:paraId="2E2B7A9D" w14:textId="17312269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147 (52%)</w:t>
            </w:r>
          </w:p>
        </w:tc>
        <w:tc>
          <w:tcPr>
            <w:tcW w:w="1418" w:type="dxa"/>
          </w:tcPr>
          <w:p w14:paraId="550B9713" w14:textId="068F6B3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193 (34%)</w:t>
            </w:r>
          </w:p>
        </w:tc>
        <w:tc>
          <w:tcPr>
            <w:tcW w:w="1418" w:type="dxa"/>
          </w:tcPr>
          <w:p w14:paraId="38AF9D07" w14:textId="011176E7" w:rsidR="00CC2F53" w:rsidRPr="00177D21" w:rsidRDefault="00FF561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Helvetica" w:cs="Times New Roman"/>
                <w:color w:val="000000"/>
                <w:sz w:val="21"/>
                <w:szCs w:val="21"/>
              </w:rPr>
              <w:t>9</w:t>
            </w:r>
            <w:r w:rsidR="00F5133E">
              <w:rPr>
                <w:rFonts w:eastAsia="Helvetica" w:cs="Times New Roman"/>
                <w:color w:val="000000"/>
                <w:sz w:val="21"/>
                <w:szCs w:val="21"/>
              </w:rPr>
              <w:t xml:space="preserve">5 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>(6</w:t>
            </w:r>
            <w:r w:rsidR="00C66EDC">
              <w:rPr>
                <w:rFonts w:eastAsia="Helvetica" w:cs="Times New Roman"/>
                <w:color w:val="000000"/>
                <w:sz w:val="21"/>
                <w:szCs w:val="21"/>
              </w:rPr>
              <w:t>4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418" w:type="dxa"/>
          </w:tcPr>
          <w:p w14:paraId="2DE50688" w14:textId="68A8A585" w:rsidR="00CC2F53" w:rsidRPr="00177D21" w:rsidRDefault="00CC2F53" w:rsidP="00CC2F53">
            <w:pPr>
              <w:jc w:val="center"/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Helvetica" w:cs="Times New Roman" w:hint="eastAsia"/>
                <w:color w:val="000000"/>
                <w:sz w:val="21"/>
                <w:szCs w:val="21"/>
                <w:lang w:eastAsia="zh-CN"/>
              </w:rPr>
              <w:t>8</w:t>
            </w:r>
            <w:r w:rsidR="00CA66C4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9</w:t>
            </w:r>
            <w:r w:rsidR="00C66EDC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6</w:t>
            </w:r>
            <w:r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 xml:space="preserve"> (49%)</w:t>
            </w:r>
          </w:p>
        </w:tc>
      </w:tr>
      <w:tr w:rsidR="00CC2F53" w14:paraId="1F200F1E" w14:textId="47E1E477" w:rsidTr="00CC2F53">
        <w:trPr>
          <w:trHeight w:hRule="exact" w:val="397"/>
          <w:jc w:val="center"/>
        </w:trPr>
        <w:tc>
          <w:tcPr>
            <w:tcW w:w="1418" w:type="dxa"/>
          </w:tcPr>
          <w:p w14:paraId="3DAF9DA7" w14:textId="3A6FBAE9" w:rsidR="00CC2F53" w:rsidRPr="00177D21" w:rsidRDefault="00CC2F53" w:rsidP="00CC2F53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sz w:val="21"/>
                <w:szCs w:val="21"/>
                <w:lang w:eastAsia="zh-CN"/>
              </w:rPr>
              <w:t>F</w:t>
            </w:r>
            <w:r w:rsidRPr="00177D21">
              <w:rPr>
                <w:rFonts w:hint="eastAsia"/>
                <w:sz w:val="21"/>
                <w:szCs w:val="21"/>
                <w:lang w:eastAsia="zh-CN"/>
              </w:rPr>
              <w:t>e</w:t>
            </w:r>
            <w:r w:rsidRPr="00177D21">
              <w:rPr>
                <w:sz w:val="21"/>
                <w:szCs w:val="21"/>
                <w:lang w:eastAsia="zh-CN"/>
              </w:rPr>
              <w:t>male</w:t>
            </w:r>
          </w:p>
        </w:tc>
        <w:tc>
          <w:tcPr>
            <w:tcW w:w="1418" w:type="dxa"/>
          </w:tcPr>
          <w:p w14:paraId="153FD714" w14:textId="36A26476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241 (47%)</w:t>
            </w:r>
          </w:p>
        </w:tc>
        <w:tc>
          <w:tcPr>
            <w:tcW w:w="1418" w:type="dxa"/>
          </w:tcPr>
          <w:p w14:paraId="4D2AD1B6" w14:textId="61766C6D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129 (40%)</w:t>
            </w:r>
          </w:p>
        </w:tc>
        <w:tc>
          <w:tcPr>
            <w:tcW w:w="1418" w:type="dxa"/>
          </w:tcPr>
          <w:p w14:paraId="7EBC1CD6" w14:textId="53FD9B9D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134 (48%)</w:t>
            </w:r>
          </w:p>
        </w:tc>
        <w:tc>
          <w:tcPr>
            <w:tcW w:w="1418" w:type="dxa"/>
          </w:tcPr>
          <w:p w14:paraId="11AB4943" w14:textId="31D0E36D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370 (66%)</w:t>
            </w:r>
          </w:p>
        </w:tc>
        <w:tc>
          <w:tcPr>
            <w:tcW w:w="1418" w:type="dxa"/>
          </w:tcPr>
          <w:p w14:paraId="73264B34" w14:textId="47315B56" w:rsidR="00CC2F53" w:rsidRPr="00177D21" w:rsidRDefault="00FF561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Helvetica" w:cs="Times New Roman"/>
                <w:color w:val="000000"/>
                <w:sz w:val="21"/>
                <w:szCs w:val="21"/>
              </w:rPr>
              <w:t>5</w:t>
            </w:r>
            <w:r w:rsidR="00F5133E">
              <w:rPr>
                <w:rFonts w:eastAsia="Helvetica" w:cs="Times New Roman"/>
                <w:color w:val="000000"/>
                <w:sz w:val="21"/>
                <w:szCs w:val="21"/>
              </w:rPr>
              <w:t>3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 xml:space="preserve"> (3</w:t>
            </w:r>
            <w:r w:rsidR="00C66EDC">
              <w:rPr>
                <w:rFonts w:eastAsia="Helvetica" w:cs="Times New Roman"/>
                <w:color w:val="000000"/>
                <w:sz w:val="21"/>
                <w:szCs w:val="21"/>
              </w:rPr>
              <w:t>6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418" w:type="dxa"/>
          </w:tcPr>
          <w:p w14:paraId="40068791" w14:textId="0755E609" w:rsidR="00CC2F53" w:rsidRPr="00177D21" w:rsidRDefault="00CC2F53" w:rsidP="00CC2F53">
            <w:pPr>
              <w:jc w:val="center"/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9</w:t>
            </w:r>
            <w:r w:rsidR="00C66EDC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27</w:t>
            </w:r>
            <w:r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 xml:space="preserve"> (51%)</w:t>
            </w:r>
          </w:p>
        </w:tc>
      </w:tr>
      <w:tr w:rsidR="00CC2F53" w14:paraId="696DC25D" w14:textId="526CA71E" w:rsidTr="00CC2F53">
        <w:trPr>
          <w:trHeight w:hRule="exact" w:val="397"/>
          <w:jc w:val="center"/>
        </w:trPr>
        <w:tc>
          <w:tcPr>
            <w:tcW w:w="1418" w:type="dxa"/>
          </w:tcPr>
          <w:p w14:paraId="49F22B88" w14:textId="752F69BF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b/>
                <w:bCs/>
                <w:sz w:val="21"/>
                <w:szCs w:val="21"/>
                <w:lang w:eastAsia="zh-CN"/>
              </w:rPr>
              <w:t>Stage (No.)</w:t>
            </w:r>
          </w:p>
        </w:tc>
        <w:tc>
          <w:tcPr>
            <w:tcW w:w="1418" w:type="dxa"/>
          </w:tcPr>
          <w:p w14:paraId="6A7CDBD1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</w:tcPr>
          <w:p w14:paraId="5309D1D8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</w:tcPr>
          <w:p w14:paraId="3AC41B0B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</w:tcPr>
          <w:p w14:paraId="104E4B18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</w:tcPr>
          <w:p w14:paraId="26A37FE2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</w:tcPr>
          <w:p w14:paraId="2D540889" w14:textId="7777777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CC2F53" w14:paraId="06AD924B" w14:textId="1F980345" w:rsidTr="00CC2F53">
        <w:trPr>
          <w:trHeight w:hRule="exact" w:val="397"/>
          <w:jc w:val="center"/>
        </w:trPr>
        <w:tc>
          <w:tcPr>
            <w:tcW w:w="1418" w:type="dxa"/>
          </w:tcPr>
          <w:p w14:paraId="4BEDF366" w14:textId="7DFCE4CE" w:rsidR="00CC2F53" w:rsidRPr="00177D21" w:rsidRDefault="00CC2F53" w:rsidP="00CC2F53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I</w:t>
            </w:r>
          </w:p>
        </w:tc>
        <w:tc>
          <w:tcPr>
            <w:tcW w:w="1418" w:type="dxa"/>
          </w:tcPr>
          <w:p w14:paraId="029F604F" w14:textId="3B2BDF3D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94 (18%)</w:t>
            </w:r>
          </w:p>
        </w:tc>
        <w:tc>
          <w:tcPr>
            <w:tcW w:w="1418" w:type="dxa"/>
          </w:tcPr>
          <w:p w14:paraId="373E586B" w14:textId="6C66761D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39 (12%)</w:t>
            </w:r>
          </w:p>
        </w:tc>
        <w:tc>
          <w:tcPr>
            <w:tcW w:w="1418" w:type="dxa"/>
          </w:tcPr>
          <w:p w14:paraId="6DD2D0AB" w14:textId="4DA9B2C2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13 (4.6%)</w:t>
            </w:r>
          </w:p>
        </w:tc>
        <w:tc>
          <w:tcPr>
            <w:tcW w:w="1418" w:type="dxa"/>
          </w:tcPr>
          <w:p w14:paraId="4B9C321F" w14:textId="40E32B8A" w:rsidR="00CC2F53" w:rsidRPr="00177D21" w:rsidRDefault="00CC2F53" w:rsidP="00CC2F53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152 (27%)</w:t>
            </w:r>
          </w:p>
        </w:tc>
        <w:tc>
          <w:tcPr>
            <w:tcW w:w="1418" w:type="dxa"/>
          </w:tcPr>
          <w:p w14:paraId="423BAECC" w14:textId="5639251D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Helvetica" w:cs="Times New Roman"/>
                <w:color w:val="000000"/>
                <w:sz w:val="21"/>
                <w:szCs w:val="21"/>
              </w:rPr>
              <w:t>1</w:t>
            </w:r>
            <w:r w:rsidR="00CA66C4">
              <w:rPr>
                <w:rFonts w:eastAsia="Helvetica" w:cs="Times New Roman"/>
                <w:color w:val="000000"/>
                <w:sz w:val="21"/>
                <w:szCs w:val="21"/>
              </w:rPr>
              <w:t>5</w:t>
            </w: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 xml:space="preserve"> (</w:t>
            </w:r>
            <w:r>
              <w:rPr>
                <w:rFonts w:eastAsia="Helvetica" w:cs="Times New Roman"/>
                <w:color w:val="000000"/>
                <w:sz w:val="21"/>
                <w:szCs w:val="21"/>
              </w:rPr>
              <w:t>10</w:t>
            </w: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418" w:type="dxa"/>
          </w:tcPr>
          <w:p w14:paraId="25C23E9E" w14:textId="22788619" w:rsidR="00CC2F53" w:rsidRPr="00177D21" w:rsidRDefault="00CC2F53" w:rsidP="00CC2F53">
            <w:pPr>
              <w:jc w:val="center"/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Helvetica" w:cs="Times New Roman" w:hint="eastAsia"/>
                <w:color w:val="000000"/>
                <w:sz w:val="21"/>
                <w:szCs w:val="21"/>
                <w:lang w:eastAsia="zh-CN"/>
              </w:rPr>
              <w:t>3</w:t>
            </w:r>
            <w:r w:rsidR="00CA66C4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13</w:t>
            </w:r>
            <w:r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 xml:space="preserve"> (17%)</w:t>
            </w:r>
          </w:p>
        </w:tc>
      </w:tr>
      <w:tr w:rsidR="00CC2F53" w14:paraId="0E16C131" w14:textId="1B367500" w:rsidTr="00CC2F53">
        <w:trPr>
          <w:trHeight w:hRule="exact" w:val="397"/>
          <w:jc w:val="center"/>
        </w:trPr>
        <w:tc>
          <w:tcPr>
            <w:tcW w:w="1418" w:type="dxa"/>
          </w:tcPr>
          <w:p w14:paraId="54F66CE2" w14:textId="16061CDE" w:rsidR="00CC2F53" w:rsidRPr="00177D21" w:rsidRDefault="00CC2F53" w:rsidP="00CC2F53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II</w:t>
            </w:r>
          </w:p>
        </w:tc>
        <w:tc>
          <w:tcPr>
            <w:tcW w:w="1418" w:type="dxa"/>
          </w:tcPr>
          <w:p w14:paraId="0CBBF717" w14:textId="024E4BCC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186 (36%)</w:t>
            </w:r>
          </w:p>
        </w:tc>
        <w:tc>
          <w:tcPr>
            <w:tcW w:w="1418" w:type="dxa"/>
          </w:tcPr>
          <w:p w14:paraId="2202F0CB" w14:textId="76FFCB07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93 (29%)</w:t>
            </w:r>
          </w:p>
        </w:tc>
        <w:tc>
          <w:tcPr>
            <w:tcW w:w="1418" w:type="dxa"/>
          </w:tcPr>
          <w:p w14:paraId="65DC6181" w14:textId="3F8529CB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48 (17%)</w:t>
            </w:r>
          </w:p>
        </w:tc>
        <w:tc>
          <w:tcPr>
            <w:tcW w:w="1418" w:type="dxa"/>
          </w:tcPr>
          <w:p w14:paraId="52956FD3" w14:textId="2E0515FB" w:rsidR="00CC2F53" w:rsidRPr="00177D21" w:rsidRDefault="00CC2F53" w:rsidP="00CC2F53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187 (33%)</w:t>
            </w:r>
          </w:p>
        </w:tc>
        <w:tc>
          <w:tcPr>
            <w:tcW w:w="1418" w:type="dxa"/>
          </w:tcPr>
          <w:p w14:paraId="49EFC2F3" w14:textId="021D6F8C" w:rsidR="00CC2F53" w:rsidRPr="00177D21" w:rsidRDefault="00FF561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Helvetica" w:cs="Times New Roman"/>
                <w:color w:val="000000"/>
                <w:sz w:val="21"/>
                <w:szCs w:val="21"/>
              </w:rPr>
              <w:t>5</w:t>
            </w:r>
            <w:r w:rsidR="00F5133E">
              <w:rPr>
                <w:rFonts w:eastAsia="Helvetica" w:cs="Times New Roman"/>
                <w:color w:val="000000"/>
                <w:sz w:val="21"/>
                <w:szCs w:val="21"/>
              </w:rPr>
              <w:t>4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 xml:space="preserve"> (</w:t>
            </w:r>
            <w:r w:rsidR="00CA66C4">
              <w:rPr>
                <w:rFonts w:eastAsia="Helvetica" w:cs="Times New Roman"/>
                <w:color w:val="000000"/>
                <w:sz w:val="21"/>
                <w:szCs w:val="21"/>
              </w:rPr>
              <w:t>3</w:t>
            </w:r>
            <w:r w:rsidR="00C66EDC">
              <w:rPr>
                <w:rFonts w:eastAsia="Helvetica" w:cs="Times New Roman"/>
                <w:color w:val="000000"/>
                <w:sz w:val="21"/>
                <w:szCs w:val="21"/>
              </w:rPr>
              <w:t>7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418" w:type="dxa"/>
          </w:tcPr>
          <w:p w14:paraId="13333048" w14:textId="72F40678" w:rsidR="00CC2F53" w:rsidRPr="00177D21" w:rsidRDefault="00CC2F53" w:rsidP="00CC2F53">
            <w:pPr>
              <w:jc w:val="center"/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Helvetica" w:cs="Times New Roman" w:hint="eastAsia"/>
                <w:color w:val="000000"/>
                <w:sz w:val="21"/>
                <w:szCs w:val="21"/>
                <w:lang w:eastAsia="zh-CN"/>
              </w:rPr>
              <w:t>5</w:t>
            </w:r>
            <w:r w:rsidR="00C66EDC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68</w:t>
            </w:r>
            <w:r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 xml:space="preserve"> (31%)</w:t>
            </w:r>
          </w:p>
        </w:tc>
      </w:tr>
      <w:tr w:rsidR="00CC2F53" w14:paraId="3D008C11" w14:textId="770906A0" w:rsidTr="00CC2F53">
        <w:trPr>
          <w:trHeight w:hRule="exact" w:val="397"/>
          <w:jc w:val="center"/>
        </w:trPr>
        <w:tc>
          <w:tcPr>
            <w:tcW w:w="1418" w:type="dxa"/>
          </w:tcPr>
          <w:p w14:paraId="6C6E3202" w14:textId="6B2694B3" w:rsidR="00CC2F53" w:rsidRPr="00177D21" w:rsidRDefault="00CC2F53" w:rsidP="00CC2F53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III</w:t>
            </w:r>
          </w:p>
        </w:tc>
        <w:tc>
          <w:tcPr>
            <w:tcW w:w="1418" w:type="dxa"/>
          </w:tcPr>
          <w:p w14:paraId="5A816F6F" w14:textId="67BE8303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150 (29%)</w:t>
            </w:r>
          </w:p>
        </w:tc>
        <w:tc>
          <w:tcPr>
            <w:tcW w:w="1418" w:type="dxa"/>
          </w:tcPr>
          <w:p w14:paraId="329CE724" w14:textId="4467674B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130 (40%)</w:t>
            </w:r>
          </w:p>
        </w:tc>
        <w:tc>
          <w:tcPr>
            <w:tcW w:w="1418" w:type="dxa"/>
          </w:tcPr>
          <w:p w14:paraId="485C268C" w14:textId="68FFD3FC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193 (69%)</w:t>
            </w:r>
          </w:p>
        </w:tc>
        <w:tc>
          <w:tcPr>
            <w:tcW w:w="1418" w:type="dxa"/>
          </w:tcPr>
          <w:p w14:paraId="123F93DE" w14:textId="3F6459A0" w:rsidR="00CC2F53" w:rsidRPr="00177D21" w:rsidRDefault="00CC2F53" w:rsidP="00CC2F53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159 (28%)</w:t>
            </w:r>
          </w:p>
        </w:tc>
        <w:tc>
          <w:tcPr>
            <w:tcW w:w="1418" w:type="dxa"/>
          </w:tcPr>
          <w:p w14:paraId="2C18584F" w14:textId="287031FE" w:rsidR="00CC2F53" w:rsidRPr="00177D21" w:rsidRDefault="00F5133E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Helvetica" w:cs="Times New Roman"/>
                <w:color w:val="000000"/>
                <w:sz w:val="21"/>
                <w:szCs w:val="21"/>
              </w:rPr>
              <w:t>68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 xml:space="preserve"> (</w:t>
            </w:r>
            <w:r w:rsidR="00CC2F53">
              <w:rPr>
                <w:rFonts w:eastAsia="Helvetica" w:cs="Times New Roman"/>
                <w:color w:val="000000"/>
                <w:sz w:val="21"/>
                <w:szCs w:val="21"/>
              </w:rPr>
              <w:t>4</w:t>
            </w:r>
            <w:r w:rsidR="00C66EDC">
              <w:rPr>
                <w:rFonts w:eastAsia="Helvetica" w:cs="Times New Roman"/>
                <w:color w:val="000000"/>
                <w:sz w:val="21"/>
                <w:szCs w:val="21"/>
              </w:rPr>
              <w:t>7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418" w:type="dxa"/>
          </w:tcPr>
          <w:p w14:paraId="30501FA3" w14:textId="727EAB3C" w:rsidR="00CC2F53" w:rsidRPr="00177D21" w:rsidRDefault="00CA66C4" w:rsidP="00CC2F53">
            <w:pPr>
              <w:jc w:val="center"/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70</w:t>
            </w:r>
            <w:r w:rsidR="00C66EDC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0</w:t>
            </w:r>
            <w:r w:rsidR="00CC2F53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 xml:space="preserve"> (38%)</w:t>
            </w:r>
          </w:p>
        </w:tc>
      </w:tr>
      <w:tr w:rsidR="00CC2F53" w14:paraId="038DF5A5" w14:textId="042DB79D" w:rsidTr="00CC2F53">
        <w:trPr>
          <w:trHeight w:hRule="exact" w:val="397"/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0E56CBB9" w14:textId="1B2EFD4E" w:rsidR="00CC2F53" w:rsidRPr="00177D21" w:rsidRDefault="00CC2F53" w:rsidP="00CC2F53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IV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2D22BFC" w14:textId="60CE920C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80 (16%)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3EE29BB" w14:textId="108F08FA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59 (18%)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2C3B3D7" w14:textId="7E19526B" w:rsidR="00CC2F53" w:rsidRPr="00177D21" w:rsidRDefault="00CC2F53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27 (9.6%)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8D70ED4" w14:textId="24B69927" w:rsidR="00CC2F53" w:rsidRPr="00177D21" w:rsidRDefault="00CC2F53" w:rsidP="00CC2F53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65 (12%)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D60BF0B" w14:textId="2A20384B" w:rsidR="00CC2F53" w:rsidRPr="00177D21" w:rsidRDefault="00F5133E" w:rsidP="00CC2F53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Helvetica" w:cs="Times New Roman"/>
                <w:color w:val="000000"/>
                <w:sz w:val="21"/>
                <w:szCs w:val="21"/>
              </w:rPr>
              <w:t>8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 xml:space="preserve"> (</w:t>
            </w:r>
            <w:r w:rsidR="00CC2F53">
              <w:rPr>
                <w:rFonts w:eastAsia="Helvetica" w:cs="Times New Roman"/>
                <w:color w:val="000000"/>
                <w:sz w:val="21"/>
                <w:szCs w:val="21"/>
              </w:rPr>
              <w:t>5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>.</w:t>
            </w:r>
            <w:r w:rsidR="00C66EDC">
              <w:rPr>
                <w:rFonts w:eastAsia="Helvetica" w:cs="Times New Roman"/>
                <w:color w:val="000000"/>
                <w:sz w:val="21"/>
                <w:szCs w:val="21"/>
              </w:rPr>
              <w:t>5</w:t>
            </w:r>
            <w:r w:rsidR="00CC2F53" w:rsidRPr="00177D21">
              <w:rPr>
                <w:rFonts w:eastAsia="Helvetica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8E9C0AC" w14:textId="71D645F9" w:rsidR="00CC2F53" w:rsidRPr="00177D21" w:rsidRDefault="00CC2F53" w:rsidP="00CC2F53">
            <w:pPr>
              <w:jc w:val="center"/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Helvetica" w:cs="Times New Roman" w:hint="eastAsia"/>
                <w:color w:val="000000"/>
                <w:sz w:val="21"/>
                <w:szCs w:val="21"/>
                <w:lang w:eastAsia="zh-CN"/>
              </w:rPr>
              <w:t>2</w:t>
            </w:r>
            <w:r w:rsidR="00C66EDC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39</w:t>
            </w:r>
            <w:r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 xml:space="preserve"> (13%)</w:t>
            </w:r>
          </w:p>
        </w:tc>
      </w:tr>
    </w:tbl>
    <w:p w14:paraId="0F3CA64E" w14:textId="77777777" w:rsidR="0026484F" w:rsidRDefault="0026484F" w:rsidP="009C5FC5">
      <w:pPr>
        <w:rPr>
          <w:sz w:val="20"/>
          <w:szCs w:val="18"/>
          <w:lang w:eastAsia="zh-CN"/>
        </w:rPr>
      </w:pPr>
    </w:p>
    <w:p w14:paraId="7EF0F792" w14:textId="4927999B" w:rsidR="009C5FC5" w:rsidRDefault="009C5FC5" w:rsidP="009C5FC5">
      <w:pPr>
        <w:rPr>
          <w:b/>
          <w:bCs/>
          <w:lang w:eastAsia="zh-CN"/>
        </w:rPr>
      </w:pPr>
      <w:r w:rsidRPr="007B5355">
        <w:rPr>
          <w:b/>
          <w:bCs/>
          <w:lang w:eastAsia="zh-CN"/>
        </w:rPr>
        <w:t>Table S</w:t>
      </w:r>
      <w:r w:rsidR="00272BDE">
        <w:rPr>
          <w:b/>
          <w:bCs/>
          <w:lang w:eastAsia="zh-CN"/>
        </w:rPr>
        <w:t>5</w:t>
      </w:r>
      <w:r w:rsidRPr="007B5355">
        <w:rPr>
          <w:b/>
          <w:bCs/>
          <w:lang w:eastAsia="zh-CN"/>
        </w:rPr>
        <w:t xml:space="preserve">. </w:t>
      </w:r>
      <w:r w:rsidR="006603A0" w:rsidRPr="006603A0">
        <w:rPr>
          <w:b/>
          <w:bCs/>
          <w:lang w:eastAsia="zh-CN"/>
        </w:rPr>
        <w:t>Genes and corresponding parameters or importance used in the eight TMB estimating models constructed using the 20 genes.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1377"/>
        <w:gridCol w:w="1233"/>
        <w:gridCol w:w="1377"/>
        <w:gridCol w:w="1233"/>
        <w:gridCol w:w="1377"/>
        <w:gridCol w:w="998"/>
        <w:gridCol w:w="1288"/>
      </w:tblGrid>
      <w:tr w:rsidR="001D6A87" w:rsidRPr="00177D21" w14:paraId="34FB34C9" w14:textId="77777777" w:rsidTr="00BB24E6">
        <w:trPr>
          <w:trHeight w:hRule="exact" w:val="397"/>
        </w:trPr>
        <w:tc>
          <w:tcPr>
            <w:tcW w:w="2490" w:type="dxa"/>
            <w:gridSpan w:val="2"/>
            <w:tcBorders>
              <w:top w:val="single" w:sz="4" w:space="0" w:color="auto"/>
            </w:tcBorders>
          </w:tcPr>
          <w:p w14:paraId="12D40E05" w14:textId="6D3F97B1" w:rsidR="004D688E" w:rsidRPr="00177D21" w:rsidRDefault="004D688E" w:rsidP="001D6A87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proofErr w:type="spellStart"/>
            <w:r w:rsidRPr="00177D21">
              <w:rPr>
                <w:rFonts w:hint="eastAsia"/>
                <w:b/>
                <w:bCs/>
                <w:sz w:val="21"/>
                <w:szCs w:val="21"/>
                <w:lang w:eastAsia="zh-CN"/>
              </w:rPr>
              <w:t>E</w:t>
            </w:r>
            <w:r w:rsidRPr="00177D21">
              <w:rPr>
                <w:b/>
                <w:bCs/>
                <w:sz w:val="21"/>
                <w:szCs w:val="21"/>
                <w:lang w:eastAsia="zh-CN"/>
              </w:rPr>
              <w:t>lasticNetCV</w:t>
            </w:r>
            <w:proofErr w:type="spellEnd"/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</w:tcPr>
          <w:p w14:paraId="39A2143C" w14:textId="760985AB" w:rsidR="004D688E" w:rsidRPr="00177D21" w:rsidRDefault="004D688E" w:rsidP="001D6A87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b/>
                <w:bCs/>
                <w:sz w:val="21"/>
                <w:szCs w:val="21"/>
                <w:lang w:eastAsia="zh-CN"/>
              </w:rPr>
              <w:t>L</w:t>
            </w:r>
            <w:r w:rsidRPr="00177D21">
              <w:rPr>
                <w:b/>
                <w:bCs/>
                <w:sz w:val="21"/>
                <w:szCs w:val="21"/>
                <w:lang w:eastAsia="zh-CN"/>
              </w:rPr>
              <w:t>asso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</w:tcPr>
          <w:p w14:paraId="0321239E" w14:textId="35B13451" w:rsidR="004D688E" w:rsidRPr="00177D21" w:rsidRDefault="004D688E" w:rsidP="001D6A87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proofErr w:type="spellStart"/>
            <w:r w:rsidRPr="00177D21">
              <w:rPr>
                <w:rFonts w:hint="eastAsia"/>
                <w:b/>
                <w:bCs/>
                <w:sz w:val="21"/>
                <w:szCs w:val="21"/>
                <w:lang w:eastAsia="zh-CN"/>
              </w:rPr>
              <w:t>L</w:t>
            </w:r>
            <w:r w:rsidRPr="00177D21">
              <w:rPr>
                <w:b/>
                <w:bCs/>
                <w:sz w:val="21"/>
                <w:szCs w:val="21"/>
                <w:lang w:eastAsia="zh-CN"/>
              </w:rPr>
              <w:t>inearRegression</w:t>
            </w:r>
            <w:proofErr w:type="spellEnd"/>
          </w:p>
        </w:tc>
        <w:tc>
          <w:tcPr>
            <w:tcW w:w="2013" w:type="dxa"/>
            <w:gridSpan w:val="2"/>
            <w:tcBorders>
              <w:top w:val="single" w:sz="4" w:space="0" w:color="auto"/>
            </w:tcBorders>
          </w:tcPr>
          <w:p w14:paraId="66B47BB8" w14:textId="56ED284B" w:rsidR="004D688E" w:rsidRPr="00177D21" w:rsidRDefault="004D688E" w:rsidP="001D6A87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proofErr w:type="spellStart"/>
            <w:r w:rsidRPr="00177D21">
              <w:rPr>
                <w:rFonts w:hint="eastAsia"/>
                <w:b/>
                <w:bCs/>
                <w:sz w:val="21"/>
                <w:szCs w:val="21"/>
                <w:lang w:eastAsia="zh-CN"/>
              </w:rPr>
              <w:t>R</w:t>
            </w:r>
            <w:r w:rsidRPr="00177D21">
              <w:rPr>
                <w:b/>
                <w:bCs/>
                <w:sz w:val="21"/>
                <w:szCs w:val="21"/>
                <w:lang w:eastAsia="zh-CN"/>
              </w:rPr>
              <w:t>an</w:t>
            </w:r>
            <w:r w:rsidR="004D74E2" w:rsidRPr="00177D21">
              <w:rPr>
                <w:b/>
                <w:bCs/>
                <w:sz w:val="21"/>
                <w:szCs w:val="21"/>
                <w:lang w:eastAsia="zh-CN"/>
              </w:rPr>
              <w:t>domForest</w:t>
            </w:r>
            <w:proofErr w:type="spellEnd"/>
          </w:p>
        </w:tc>
      </w:tr>
      <w:tr w:rsidR="006D46B2" w:rsidRPr="00177D21" w14:paraId="7C905462" w14:textId="77777777" w:rsidTr="00BB24E6">
        <w:trPr>
          <w:trHeight w:hRule="exact" w:val="397"/>
        </w:trPr>
        <w:tc>
          <w:tcPr>
            <w:tcW w:w="1097" w:type="dxa"/>
            <w:tcBorders>
              <w:bottom w:val="single" w:sz="4" w:space="0" w:color="auto"/>
            </w:tcBorders>
          </w:tcPr>
          <w:p w14:paraId="2424CEED" w14:textId="7F1FBC85" w:rsidR="004D74E2" w:rsidRPr="00177D21" w:rsidRDefault="004D74E2" w:rsidP="001D6A87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G</w:t>
            </w:r>
            <w:r w:rsidRPr="00177D21">
              <w:rPr>
                <w:sz w:val="21"/>
                <w:szCs w:val="21"/>
                <w:lang w:eastAsia="zh-CN"/>
              </w:rPr>
              <w:t>ene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33230DA6" w14:textId="5D82999C" w:rsidR="004D74E2" w:rsidRPr="00177D21" w:rsidRDefault="004D74E2" w:rsidP="001D6A87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P</w:t>
            </w:r>
            <w:r w:rsidRPr="00177D21">
              <w:rPr>
                <w:sz w:val="21"/>
                <w:szCs w:val="21"/>
                <w:lang w:eastAsia="zh-CN"/>
              </w:rPr>
              <w:t>arameter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62CF71F1" w14:textId="1BA00238" w:rsidR="004D74E2" w:rsidRPr="00177D21" w:rsidRDefault="004D74E2" w:rsidP="001D6A87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G</w:t>
            </w:r>
            <w:r w:rsidRPr="00177D21">
              <w:rPr>
                <w:sz w:val="21"/>
                <w:szCs w:val="21"/>
                <w:lang w:eastAsia="zh-CN"/>
              </w:rPr>
              <w:t>ene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4B53262F" w14:textId="6481D6B0" w:rsidR="004D74E2" w:rsidRPr="00177D21" w:rsidRDefault="004D74E2" w:rsidP="001D6A87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P</w:t>
            </w:r>
            <w:r w:rsidRPr="00177D21">
              <w:rPr>
                <w:sz w:val="21"/>
                <w:szCs w:val="21"/>
                <w:lang w:eastAsia="zh-CN"/>
              </w:rPr>
              <w:t>arameter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4FECA7AC" w14:textId="64F76EFC" w:rsidR="004D74E2" w:rsidRPr="00177D21" w:rsidRDefault="004D74E2" w:rsidP="001D6A87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G</w:t>
            </w:r>
            <w:r w:rsidRPr="00177D21">
              <w:rPr>
                <w:sz w:val="21"/>
                <w:szCs w:val="21"/>
                <w:lang w:eastAsia="zh-CN"/>
              </w:rPr>
              <w:t>ene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44E96014" w14:textId="0369A79F" w:rsidR="004D74E2" w:rsidRPr="00177D21" w:rsidRDefault="004D74E2" w:rsidP="001D6A87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P</w:t>
            </w:r>
            <w:r w:rsidRPr="00177D21">
              <w:rPr>
                <w:sz w:val="21"/>
                <w:szCs w:val="21"/>
                <w:lang w:eastAsia="zh-CN"/>
              </w:rPr>
              <w:t>arameter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4817BD00" w14:textId="3BD1CAE2" w:rsidR="004D74E2" w:rsidRPr="00177D21" w:rsidRDefault="004D74E2" w:rsidP="001D6A87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G</w:t>
            </w:r>
            <w:r w:rsidRPr="00177D21">
              <w:rPr>
                <w:sz w:val="21"/>
                <w:szCs w:val="21"/>
                <w:lang w:eastAsia="zh-CN"/>
              </w:rPr>
              <w:t>ene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1BA8BC1" w14:textId="69F84225" w:rsidR="004D74E2" w:rsidRPr="00177D21" w:rsidRDefault="00DE7333" w:rsidP="001D6A87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sz w:val="21"/>
                <w:szCs w:val="21"/>
                <w:lang w:eastAsia="zh-CN"/>
              </w:rPr>
              <w:t>I</w:t>
            </w:r>
            <w:r w:rsidRPr="00177D21">
              <w:rPr>
                <w:rFonts w:hint="eastAsia"/>
                <w:sz w:val="21"/>
                <w:szCs w:val="21"/>
                <w:lang w:eastAsia="zh-CN"/>
              </w:rPr>
              <w:t>m</w:t>
            </w:r>
            <w:r w:rsidRPr="00177D21">
              <w:rPr>
                <w:sz w:val="21"/>
                <w:szCs w:val="21"/>
                <w:lang w:eastAsia="zh-CN"/>
              </w:rPr>
              <w:t>portance</w:t>
            </w:r>
          </w:p>
        </w:tc>
      </w:tr>
      <w:tr w:rsidR="006D46B2" w:rsidRPr="00177D21" w14:paraId="05DB69C1" w14:textId="77777777" w:rsidTr="00FE74AA">
        <w:trPr>
          <w:trHeight w:hRule="exact" w:val="340"/>
        </w:trPr>
        <w:tc>
          <w:tcPr>
            <w:tcW w:w="1097" w:type="dxa"/>
            <w:tcBorders>
              <w:top w:val="single" w:sz="4" w:space="0" w:color="auto"/>
            </w:tcBorders>
          </w:tcPr>
          <w:p w14:paraId="48023BAC" w14:textId="24838DFB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TTN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18B809EE" w14:textId="65EA9CFD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59.5159324</w:t>
            </w:r>
          </w:p>
        </w:tc>
        <w:tc>
          <w:tcPr>
            <w:tcW w:w="1244" w:type="dxa"/>
            <w:tcBorders>
              <w:top w:val="single" w:sz="4" w:space="0" w:color="auto"/>
            </w:tcBorders>
          </w:tcPr>
          <w:p w14:paraId="6761BE22" w14:textId="041BA550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DNAH1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2BC813EA" w14:textId="33A1B2C6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130.935502</w:t>
            </w:r>
          </w:p>
        </w:tc>
        <w:tc>
          <w:tcPr>
            <w:tcW w:w="1244" w:type="dxa"/>
            <w:tcBorders>
              <w:top w:val="single" w:sz="4" w:space="0" w:color="auto"/>
            </w:tcBorders>
          </w:tcPr>
          <w:p w14:paraId="35B0D19F" w14:textId="13E08730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DNAH2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5B66A3E4" w14:textId="27AF09EA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281.248251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14:paraId="0BAA4796" w14:textId="15FB785D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TTN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E88EC3C" w14:textId="6B454D9E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0.21859572</w:t>
            </w:r>
          </w:p>
        </w:tc>
      </w:tr>
      <w:tr w:rsidR="006D46B2" w:rsidRPr="00177D21" w14:paraId="7A4E9561" w14:textId="77777777" w:rsidTr="00FE74AA">
        <w:trPr>
          <w:trHeight w:hRule="exact" w:val="340"/>
        </w:trPr>
        <w:tc>
          <w:tcPr>
            <w:tcW w:w="1097" w:type="dxa"/>
          </w:tcPr>
          <w:p w14:paraId="4D74CE2E" w14:textId="749588B3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FAT4</w:t>
            </w:r>
          </w:p>
        </w:tc>
        <w:tc>
          <w:tcPr>
            <w:tcW w:w="1393" w:type="dxa"/>
          </w:tcPr>
          <w:p w14:paraId="151695FA" w14:textId="27AA1F5C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57.7092193</w:t>
            </w:r>
          </w:p>
        </w:tc>
        <w:tc>
          <w:tcPr>
            <w:tcW w:w="1244" w:type="dxa"/>
          </w:tcPr>
          <w:p w14:paraId="1E845471" w14:textId="5D541F0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FCGBP</w:t>
            </w:r>
          </w:p>
        </w:tc>
        <w:tc>
          <w:tcPr>
            <w:tcW w:w="1393" w:type="dxa"/>
          </w:tcPr>
          <w:p w14:paraId="55A82481" w14:textId="7F386713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91.1533928</w:t>
            </w:r>
          </w:p>
        </w:tc>
        <w:tc>
          <w:tcPr>
            <w:tcW w:w="1244" w:type="dxa"/>
          </w:tcPr>
          <w:p w14:paraId="2E8D3E35" w14:textId="011C28C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DYNC2H1</w:t>
            </w:r>
          </w:p>
        </w:tc>
        <w:tc>
          <w:tcPr>
            <w:tcW w:w="1393" w:type="dxa"/>
          </w:tcPr>
          <w:p w14:paraId="7B984CD2" w14:textId="305635A9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262.817336</w:t>
            </w:r>
          </w:p>
        </w:tc>
        <w:tc>
          <w:tcPr>
            <w:tcW w:w="717" w:type="dxa"/>
          </w:tcPr>
          <w:p w14:paraId="1CC7FEC4" w14:textId="5CBF8B53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SETX</w:t>
            </w:r>
          </w:p>
        </w:tc>
        <w:tc>
          <w:tcPr>
            <w:tcW w:w="1296" w:type="dxa"/>
          </w:tcPr>
          <w:p w14:paraId="3F855D06" w14:textId="3B50E2C4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0.10718759</w:t>
            </w:r>
          </w:p>
        </w:tc>
      </w:tr>
      <w:tr w:rsidR="006D46B2" w:rsidRPr="00177D21" w14:paraId="33896B3A" w14:textId="77777777" w:rsidTr="00FE74AA">
        <w:trPr>
          <w:trHeight w:hRule="exact" w:val="340"/>
        </w:trPr>
        <w:tc>
          <w:tcPr>
            <w:tcW w:w="1097" w:type="dxa"/>
          </w:tcPr>
          <w:p w14:paraId="33C5A127" w14:textId="4481C84A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DST</w:t>
            </w:r>
          </w:p>
        </w:tc>
        <w:tc>
          <w:tcPr>
            <w:tcW w:w="1393" w:type="dxa"/>
          </w:tcPr>
          <w:p w14:paraId="3FC412D6" w14:textId="41ED9DBE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53.8964811</w:t>
            </w:r>
          </w:p>
        </w:tc>
        <w:tc>
          <w:tcPr>
            <w:tcW w:w="1244" w:type="dxa"/>
          </w:tcPr>
          <w:p w14:paraId="60136206" w14:textId="31D741E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MDN1</w:t>
            </w:r>
          </w:p>
        </w:tc>
        <w:tc>
          <w:tcPr>
            <w:tcW w:w="1393" w:type="dxa"/>
          </w:tcPr>
          <w:p w14:paraId="62A4688E" w14:textId="2A09356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81.856966</w:t>
            </w:r>
          </w:p>
        </w:tc>
        <w:tc>
          <w:tcPr>
            <w:tcW w:w="1244" w:type="dxa"/>
          </w:tcPr>
          <w:p w14:paraId="584BEA66" w14:textId="76557187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SCN3A</w:t>
            </w:r>
          </w:p>
        </w:tc>
        <w:tc>
          <w:tcPr>
            <w:tcW w:w="1393" w:type="dxa"/>
          </w:tcPr>
          <w:p w14:paraId="736C2A96" w14:textId="46F14B48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257.807775</w:t>
            </w:r>
          </w:p>
        </w:tc>
        <w:tc>
          <w:tcPr>
            <w:tcW w:w="717" w:type="dxa"/>
          </w:tcPr>
          <w:p w14:paraId="17AAAD0A" w14:textId="29185D75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XIRP2</w:t>
            </w:r>
          </w:p>
        </w:tc>
        <w:tc>
          <w:tcPr>
            <w:tcW w:w="1296" w:type="dxa"/>
          </w:tcPr>
          <w:p w14:paraId="09BD0585" w14:textId="26C62CB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0.09989013</w:t>
            </w:r>
          </w:p>
        </w:tc>
      </w:tr>
      <w:tr w:rsidR="006D46B2" w:rsidRPr="00177D21" w14:paraId="08A53DC9" w14:textId="77777777" w:rsidTr="00FE74AA">
        <w:trPr>
          <w:trHeight w:hRule="exact" w:val="340"/>
        </w:trPr>
        <w:tc>
          <w:tcPr>
            <w:tcW w:w="1097" w:type="dxa"/>
          </w:tcPr>
          <w:p w14:paraId="39E3547B" w14:textId="53C95A37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DNAH8</w:t>
            </w:r>
          </w:p>
        </w:tc>
        <w:tc>
          <w:tcPr>
            <w:tcW w:w="1393" w:type="dxa"/>
          </w:tcPr>
          <w:p w14:paraId="612CC64D" w14:textId="6E96C1CD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44.3363049</w:t>
            </w:r>
          </w:p>
        </w:tc>
        <w:tc>
          <w:tcPr>
            <w:tcW w:w="1244" w:type="dxa"/>
          </w:tcPr>
          <w:p w14:paraId="0DC06D17" w14:textId="3E51B5FC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DYNC1H1</w:t>
            </w:r>
          </w:p>
        </w:tc>
        <w:tc>
          <w:tcPr>
            <w:tcW w:w="1393" w:type="dxa"/>
          </w:tcPr>
          <w:p w14:paraId="2A25BB29" w14:textId="5FBF6607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77.3538831</w:t>
            </w:r>
          </w:p>
        </w:tc>
        <w:tc>
          <w:tcPr>
            <w:tcW w:w="1244" w:type="dxa"/>
          </w:tcPr>
          <w:p w14:paraId="0489E964" w14:textId="31E1D55C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TRRAP</w:t>
            </w:r>
          </w:p>
        </w:tc>
        <w:tc>
          <w:tcPr>
            <w:tcW w:w="1393" w:type="dxa"/>
          </w:tcPr>
          <w:p w14:paraId="39CB5E78" w14:textId="3FC2F9D9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254.211556</w:t>
            </w:r>
          </w:p>
        </w:tc>
        <w:tc>
          <w:tcPr>
            <w:tcW w:w="717" w:type="dxa"/>
          </w:tcPr>
          <w:p w14:paraId="49F403D3" w14:textId="1BAD5E51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FRY</w:t>
            </w:r>
          </w:p>
        </w:tc>
        <w:tc>
          <w:tcPr>
            <w:tcW w:w="1296" w:type="dxa"/>
          </w:tcPr>
          <w:p w14:paraId="31439483" w14:textId="6507FEF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0.07026161</w:t>
            </w:r>
          </w:p>
        </w:tc>
      </w:tr>
      <w:tr w:rsidR="006D46B2" w:rsidRPr="00177D21" w14:paraId="39CE0B01" w14:textId="77777777" w:rsidTr="00FE74AA">
        <w:trPr>
          <w:trHeight w:hRule="exact" w:val="340"/>
        </w:trPr>
        <w:tc>
          <w:tcPr>
            <w:tcW w:w="1097" w:type="dxa"/>
          </w:tcPr>
          <w:p w14:paraId="463FF37A" w14:textId="2895BCCD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ADGRV1</w:t>
            </w:r>
          </w:p>
        </w:tc>
        <w:tc>
          <w:tcPr>
            <w:tcW w:w="1393" w:type="dxa"/>
          </w:tcPr>
          <w:p w14:paraId="1E6C76A6" w14:textId="1378CA89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43.0480541</w:t>
            </w:r>
          </w:p>
        </w:tc>
        <w:tc>
          <w:tcPr>
            <w:tcW w:w="1244" w:type="dxa"/>
          </w:tcPr>
          <w:p w14:paraId="4210844A" w14:textId="4CBA007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DNAH17</w:t>
            </w:r>
          </w:p>
        </w:tc>
        <w:tc>
          <w:tcPr>
            <w:tcW w:w="1393" w:type="dxa"/>
          </w:tcPr>
          <w:p w14:paraId="0EAFD763" w14:textId="16AFF074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70.868077</w:t>
            </w:r>
          </w:p>
        </w:tc>
        <w:tc>
          <w:tcPr>
            <w:tcW w:w="1244" w:type="dxa"/>
          </w:tcPr>
          <w:p w14:paraId="0AE6B5E7" w14:textId="35F7C1FD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BMPR2</w:t>
            </w:r>
          </w:p>
        </w:tc>
        <w:tc>
          <w:tcPr>
            <w:tcW w:w="1393" w:type="dxa"/>
          </w:tcPr>
          <w:p w14:paraId="4FDD1697" w14:textId="7CD9DDAC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205.623456</w:t>
            </w:r>
          </w:p>
        </w:tc>
        <w:tc>
          <w:tcPr>
            <w:tcW w:w="717" w:type="dxa"/>
          </w:tcPr>
          <w:p w14:paraId="6FB8771E" w14:textId="7ECE77F7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LRP2</w:t>
            </w:r>
          </w:p>
        </w:tc>
        <w:tc>
          <w:tcPr>
            <w:tcW w:w="1296" w:type="dxa"/>
          </w:tcPr>
          <w:p w14:paraId="12BEB90E" w14:textId="51DD3E2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0.06587604</w:t>
            </w:r>
          </w:p>
        </w:tc>
      </w:tr>
      <w:tr w:rsidR="006D46B2" w:rsidRPr="00177D21" w14:paraId="1A47A5EF" w14:textId="77777777" w:rsidTr="00FE74AA">
        <w:trPr>
          <w:trHeight w:hRule="exact" w:val="340"/>
        </w:trPr>
        <w:tc>
          <w:tcPr>
            <w:tcW w:w="1097" w:type="dxa"/>
          </w:tcPr>
          <w:p w14:paraId="3088F2B1" w14:textId="1BFE96E1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NEB</w:t>
            </w:r>
          </w:p>
        </w:tc>
        <w:tc>
          <w:tcPr>
            <w:tcW w:w="1393" w:type="dxa"/>
          </w:tcPr>
          <w:p w14:paraId="10D3352A" w14:textId="10EEF68E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40.280588</w:t>
            </w:r>
          </w:p>
        </w:tc>
        <w:tc>
          <w:tcPr>
            <w:tcW w:w="1244" w:type="dxa"/>
          </w:tcPr>
          <w:p w14:paraId="11AB3CF7" w14:textId="76A86037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TENM3</w:t>
            </w:r>
          </w:p>
        </w:tc>
        <w:tc>
          <w:tcPr>
            <w:tcW w:w="1393" w:type="dxa"/>
          </w:tcPr>
          <w:p w14:paraId="714E85C0" w14:textId="34800229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70.193281</w:t>
            </w:r>
          </w:p>
        </w:tc>
        <w:tc>
          <w:tcPr>
            <w:tcW w:w="1244" w:type="dxa"/>
          </w:tcPr>
          <w:p w14:paraId="6C6E1587" w14:textId="4D1A1CB9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RIF1</w:t>
            </w:r>
          </w:p>
        </w:tc>
        <w:tc>
          <w:tcPr>
            <w:tcW w:w="1393" w:type="dxa"/>
          </w:tcPr>
          <w:p w14:paraId="563CC2C5" w14:textId="7DCCCE2E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197.98394</w:t>
            </w:r>
          </w:p>
        </w:tc>
        <w:tc>
          <w:tcPr>
            <w:tcW w:w="717" w:type="dxa"/>
          </w:tcPr>
          <w:p w14:paraId="7408DA9A" w14:textId="2FA769DE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IGSF10</w:t>
            </w:r>
          </w:p>
        </w:tc>
        <w:tc>
          <w:tcPr>
            <w:tcW w:w="1296" w:type="dxa"/>
          </w:tcPr>
          <w:p w14:paraId="12B73A63" w14:textId="4495267E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0.05777059</w:t>
            </w:r>
          </w:p>
        </w:tc>
      </w:tr>
      <w:tr w:rsidR="00D85008" w:rsidRPr="00177D21" w14:paraId="4F973D13" w14:textId="77777777" w:rsidTr="00FE74AA">
        <w:trPr>
          <w:trHeight w:hRule="exact" w:val="340"/>
        </w:trPr>
        <w:tc>
          <w:tcPr>
            <w:tcW w:w="1097" w:type="dxa"/>
          </w:tcPr>
          <w:p w14:paraId="01D6867A" w14:textId="3A755DA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LRP1B</w:t>
            </w:r>
          </w:p>
        </w:tc>
        <w:tc>
          <w:tcPr>
            <w:tcW w:w="1393" w:type="dxa"/>
          </w:tcPr>
          <w:p w14:paraId="1DF19D49" w14:textId="4395E498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40.0198915</w:t>
            </w:r>
          </w:p>
        </w:tc>
        <w:tc>
          <w:tcPr>
            <w:tcW w:w="1244" w:type="dxa"/>
          </w:tcPr>
          <w:p w14:paraId="592BBE61" w14:textId="2DDFB331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MKI67</w:t>
            </w:r>
          </w:p>
        </w:tc>
        <w:tc>
          <w:tcPr>
            <w:tcW w:w="1393" w:type="dxa"/>
          </w:tcPr>
          <w:p w14:paraId="7E337D4E" w14:textId="79EA1F89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64.7147277</w:t>
            </w:r>
          </w:p>
        </w:tc>
        <w:tc>
          <w:tcPr>
            <w:tcW w:w="1244" w:type="dxa"/>
          </w:tcPr>
          <w:p w14:paraId="185B1306" w14:textId="350EA6E9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PCDHA8</w:t>
            </w:r>
          </w:p>
        </w:tc>
        <w:tc>
          <w:tcPr>
            <w:tcW w:w="1393" w:type="dxa"/>
          </w:tcPr>
          <w:p w14:paraId="78F5800E" w14:textId="0E25F737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196.356152</w:t>
            </w:r>
          </w:p>
        </w:tc>
        <w:tc>
          <w:tcPr>
            <w:tcW w:w="717" w:type="dxa"/>
          </w:tcPr>
          <w:p w14:paraId="7D3E7FBC" w14:textId="28F2762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SYNE1</w:t>
            </w:r>
          </w:p>
        </w:tc>
        <w:tc>
          <w:tcPr>
            <w:tcW w:w="1296" w:type="dxa"/>
          </w:tcPr>
          <w:p w14:paraId="61B749CE" w14:textId="78AABF54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0.04897299</w:t>
            </w:r>
          </w:p>
        </w:tc>
      </w:tr>
      <w:tr w:rsidR="00D85008" w:rsidRPr="00177D21" w14:paraId="6961C967" w14:textId="77777777" w:rsidTr="00FE74AA">
        <w:trPr>
          <w:trHeight w:hRule="exact" w:val="340"/>
        </w:trPr>
        <w:tc>
          <w:tcPr>
            <w:tcW w:w="1097" w:type="dxa"/>
          </w:tcPr>
          <w:p w14:paraId="780EE88D" w14:textId="686F85C4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SYNE1</w:t>
            </w:r>
          </w:p>
        </w:tc>
        <w:tc>
          <w:tcPr>
            <w:tcW w:w="1393" w:type="dxa"/>
          </w:tcPr>
          <w:p w14:paraId="6EFC6394" w14:textId="196B9549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36.6266501</w:t>
            </w:r>
          </w:p>
        </w:tc>
        <w:tc>
          <w:tcPr>
            <w:tcW w:w="1244" w:type="dxa"/>
          </w:tcPr>
          <w:p w14:paraId="6385166E" w14:textId="25C8C893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TTN</w:t>
            </w:r>
          </w:p>
        </w:tc>
        <w:tc>
          <w:tcPr>
            <w:tcW w:w="1393" w:type="dxa"/>
          </w:tcPr>
          <w:p w14:paraId="03BA68EF" w14:textId="22C38858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64.6738365</w:t>
            </w:r>
          </w:p>
        </w:tc>
        <w:tc>
          <w:tcPr>
            <w:tcW w:w="1244" w:type="dxa"/>
          </w:tcPr>
          <w:p w14:paraId="21584CAD" w14:textId="61899FCB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ALK</w:t>
            </w:r>
          </w:p>
        </w:tc>
        <w:tc>
          <w:tcPr>
            <w:tcW w:w="1393" w:type="dxa"/>
          </w:tcPr>
          <w:p w14:paraId="538256FF" w14:textId="77C40C07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190.85657</w:t>
            </w:r>
          </w:p>
        </w:tc>
        <w:tc>
          <w:tcPr>
            <w:tcW w:w="717" w:type="dxa"/>
          </w:tcPr>
          <w:p w14:paraId="4A505FC9" w14:textId="497AF69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MUC16</w:t>
            </w:r>
          </w:p>
        </w:tc>
        <w:tc>
          <w:tcPr>
            <w:tcW w:w="1296" w:type="dxa"/>
          </w:tcPr>
          <w:p w14:paraId="0877721F" w14:textId="0D521F07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0.04645289</w:t>
            </w:r>
          </w:p>
        </w:tc>
      </w:tr>
      <w:tr w:rsidR="00D85008" w:rsidRPr="00177D21" w14:paraId="26C69925" w14:textId="77777777" w:rsidTr="00FE74AA">
        <w:trPr>
          <w:trHeight w:hRule="exact" w:val="340"/>
        </w:trPr>
        <w:tc>
          <w:tcPr>
            <w:tcW w:w="1097" w:type="dxa"/>
          </w:tcPr>
          <w:p w14:paraId="677872D2" w14:textId="4F4AC645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FAT2</w:t>
            </w:r>
          </w:p>
        </w:tc>
        <w:tc>
          <w:tcPr>
            <w:tcW w:w="1393" w:type="dxa"/>
          </w:tcPr>
          <w:p w14:paraId="12D9CC8A" w14:textId="02A51A1D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36.5626702</w:t>
            </w:r>
          </w:p>
        </w:tc>
        <w:tc>
          <w:tcPr>
            <w:tcW w:w="1244" w:type="dxa"/>
          </w:tcPr>
          <w:p w14:paraId="48889356" w14:textId="425262B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LRP1</w:t>
            </w:r>
          </w:p>
        </w:tc>
        <w:tc>
          <w:tcPr>
            <w:tcW w:w="1393" w:type="dxa"/>
          </w:tcPr>
          <w:p w14:paraId="3A8935D7" w14:textId="6DA31DDD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53.1414246</w:t>
            </w:r>
          </w:p>
        </w:tc>
        <w:tc>
          <w:tcPr>
            <w:tcW w:w="1244" w:type="dxa"/>
          </w:tcPr>
          <w:p w14:paraId="3CE34CA7" w14:textId="370E6E37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BRWD3</w:t>
            </w:r>
          </w:p>
        </w:tc>
        <w:tc>
          <w:tcPr>
            <w:tcW w:w="1393" w:type="dxa"/>
          </w:tcPr>
          <w:p w14:paraId="77006A72" w14:textId="3FA70F9E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175.685466</w:t>
            </w:r>
          </w:p>
        </w:tc>
        <w:tc>
          <w:tcPr>
            <w:tcW w:w="717" w:type="dxa"/>
          </w:tcPr>
          <w:p w14:paraId="66009810" w14:textId="227CF6C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DNAH8</w:t>
            </w:r>
          </w:p>
        </w:tc>
        <w:tc>
          <w:tcPr>
            <w:tcW w:w="1296" w:type="dxa"/>
          </w:tcPr>
          <w:p w14:paraId="3FD6995F" w14:textId="2F151D9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0.0400698</w:t>
            </w:r>
          </w:p>
        </w:tc>
      </w:tr>
      <w:tr w:rsidR="00D85008" w:rsidRPr="00177D21" w14:paraId="76E4A84C" w14:textId="77777777" w:rsidTr="00FE74AA">
        <w:trPr>
          <w:trHeight w:hRule="exact" w:val="340"/>
        </w:trPr>
        <w:tc>
          <w:tcPr>
            <w:tcW w:w="1097" w:type="dxa"/>
          </w:tcPr>
          <w:p w14:paraId="2BEDECCB" w14:textId="12E7843C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MACF1</w:t>
            </w:r>
          </w:p>
        </w:tc>
        <w:tc>
          <w:tcPr>
            <w:tcW w:w="1393" w:type="dxa"/>
          </w:tcPr>
          <w:p w14:paraId="61A2051B" w14:textId="56C8A007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35.808254</w:t>
            </w:r>
          </w:p>
        </w:tc>
        <w:tc>
          <w:tcPr>
            <w:tcW w:w="1244" w:type="dxa"/>
          </w:tcPr>
          <w:p w14:paraId="1FAAC317" w14:textId="25BD9761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OBSCN</w:t>
            </w:r>
          </w:p>
        </w:tc>
        <w:tc>
          <w:tcPr>
            <w:tcW w:w="1393" w:type="dxa"/>
          </w:tcPr>
          <w:p w14:paraId="750AFA81" w14:textId="756533E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50.2398648</w:t>
            </w:r>
          </w:p>
        </w:tc>
        <w:tc>
          <w:tcPr>
            <w:tcW w:w="1244" w:type="dxa"/>
          </w:tcPr>
          <w:p w14:paraId="41392D0F" w14:textId="070EFFDC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GRIK3</w:t>
            </w:r>
          </w:p>
        </w:tc>
        <w:tc>
          <w:tcPr>
            <w:tcW w:w="1393" w:type="dxa"/>
          </w:tcPr>
          <w:p w14:paraId="49827E94" w14:textId="657A5E21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174.069616</w:t>
            </w:r>
          </w:p>
        </w:tc>
        <w:tc>
          <w:tcPr>
            <w:tcW w:w="717" w:type="dxa"/>
          </w:tcPr>
          <w:p w14:paraId="2E3EBD59" w14:textId="581C309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TRHDE</w:t>
            </w:r>
          </w:p>
        </w:tc>
        <w:tc>
          <w:tcPr>
            <w:tcW w:w="1296" w:type="dxa"/>
          </w:tcPr>
          <w:p w14:paraId="37F2C10C" w14:textId="4C8221A5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0.03671925</w:t>
            </w:r>
          </w:p>
        </w:tc>
      </w:tr>
      <w:tr w:rsidR="00D85008" w:rsidRPr="00177D21" w14:paraId="35FCDAE8" w14:textId="77777777" w:rsidTr="00FE74AA">
        <w:trPr>
          <w:trHeight w:hRule="exact" w:val="340"/>
        </w:trPr>
        <w:tc>
          <w:tcPr>
            <w:tcW w:w="1097" w:type="dxa"/>
          </w:tcPr>
          <w:p w14:paraId="3D195BA1" w14:textId="69B02028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ANK3</w:t>
            </w:r>
          </w:p>
        </w:tc>
        <w:tc>
          <w:tcPr>
            <w:tcW w:w="1393" w:type="dxa"/>
          </w:tcPr>
          <w:p w14:paraId="10DCF83F" w14:textId="24CE82CA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35.464982</w:t>
            </w:r>
          </w:p>
        </w:tc>
        <w:tc>
          <w:tcPr>
            <w:tcW w:w="1244" w:type="dxa"/>
          </w:tcPr>
          <w:p w14:paraId="082C4AAD" w14:textId="46846887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NEB</w:t>
            </w:r>
          </w:p>
        </w:tc>
        <w:tc>
          <w:tcPr>
            <w:tcW w:w="1393" w:type="dxa"/>
          </w:tcPr>
          <w:p w14:paraId="263994C2" w14:textId="60AACD98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50.0445603</w:t>
            </w:r>
          </w:p>
        </w:tc>
        <w:tc>
          <w:tcPr>
            <w:tcW w:w="1244" w:type="dxa"/>
          </w:tcPr>
          <w:p w14:paraId="0A0C9C03" w14:textId="227A159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IGSF9B</w:t>
            </w:r>
          </w:p>
        </w:tc>
        <w:tc>
          <w:tcPr>
            <w:tcW w:w="1393" w:type="dxa"/>
          </w:tcPr>
          <w:p w14:paraId="20C9E826" w14:textId="409A4600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170.248942</w:t>
            </w:r>
          </w:p>
        </w:tc>
        <w:tc>
          <w:tcPr>
            <w:tcW w:w="717" w:type="dxa"/>
          </w:tcPr>
          <w:p w14:paraId="7CDBB119" w14:textId="3751A7A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RYR3</w:t>
            </w:r>
          </w:p>
        </w:tc>
        <w:tc>
          <w:tcPr>
            <w:tcW w:w="1296" w:type="dxa"/>
          </w:tcPr>
          <w:p w14:paraId="13260E3C" w14:textId="5298D2E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0.03465833</w:t>
            </w:r>
          </w:p>
        </w:tc>
      </w:tr>
      <w:tr w:rsidR="00D85008" w:rsidRPr="00177D21" w14:paraId="6E52767C" w14:textId="77777777" w:rsidTr="00FE74AA">
        <w:trPr>
          <w:trHeight w:hRule="exact" w:val="340"/>
        </w:trPr>
        <w:tc>
          <w:tcPr>
            <w:tcW w:w="1097" w:type="dxa"/>
          </w:tcPr>
          <w:p w14:paraId="4066B838" w14:textId="217C3436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CSMD3</w:t>
            </w:r>
          </w:p>
        </w:tc>
        <w:tc>
          <w:tcPr>
            <w:tcW w:w="1393" w:type="dxa"/>
          </w:tcPr>
          <w:p w14:paraId="3FB61030" w14:textId="34EBB144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34.1311318</w:t>
            </w:r>
          </w:p>
        </w:tc>
        <w:tc>
          <w:tcPr>
            <w:tcW w:w="1244" w:type="dxa"/>
          </w:tcPr>
          <w:p w14:paraId="4697E518" w14:textId="139E3629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CREBBP</w:t>
            </w:r>
          </w:p>
        </w:tc>
        <w:tc>
          <w:tcPr>
            <w:tcW w:w="1393" w:type="dxa"/>
          </w:tcPr>
          <w:p w14:paraId="4C3C9386" w14:textId="379072A0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47.9974412</w:t>
            </w:r>
          </w:p>
        </w:tc>
        <w:tc>
          <w:tcPr>
            <w:tcW w:w="1244" w:type="dxa"/>
          </w:tcPr>
          <w:p w14:paraId="4AF4524C" w14:textId="797C3E2C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ZEB2</w:t>
            </w:r>
          </w:p>
        </w:tc>
        <w:tc>
          <w:tcPr>
            <w:tcW w:w="1393" w:type="dxa"/>
          </w:tcPr>
          <w:p w14:paraId="1A06068D" w14:textId="2E6A0576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159.392524</w:t>
            </w:r>
          </w:p>
        </w:tc>
        <w:tc>
          <w:tcPr>
            <w:tcW w:w="717" w:type="dxa"/>
          </w:tcPr>
          <w:p w14:paraId="74361A00" w14:textId="4BDF0A8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ATRX</w:t>
            </w:r>
          </w:p>
        </w:tc>
        <w:tc>
          <w:tcPr>
            <w:tcW w:w="1296" w:type="dxa"/>
          </w:tcPr>
          <w:p w14:paraId="5A90567A" w14:textId="46A4DD5A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0.02998917</w:t>
            </w:r>
          </w:p>
        </w:tc>
      </w:tr>
      <w:tr w:rsidR="00D85008" w:rsidRPr="00177D21" w14:paraId="40B3A303" w14:textId="77777777" w:rsidTr="00FE74AA">
        <w:trPr>
          <w:trHeight w:hRule="exact" w:val="340"/>
        </w:trPr>
        <w:tc>
          <w:tcPr>
            <w:tcW w:w="1097" w:type="dxa"/>
          </w:tcPr>
          <w:p w14:paraId="2F04A8A6" w14:textId="50FC59A4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OBSCN</w:t>
            </w:r>
          </w:p>
        </w:tc>
        <w:tc>
          <w:tcPr>
            <w:tcW w:w="1393" w:type="dxa"/>
          </w:tcPr>
          <w:p w14:paraId="60C6A346" w14:textId="7C07BD8B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32.7523952</w:t>
            </w:r>
          </w:p>
        </w:tc>
        <w:tc>
          <w:tcPr>
            <w:tcW w:w="1244" w:type="dxa"/>
          </w:tcPr>
          <w:p w14:paraId="3F728C65" w14:textId="3B8A32A7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ADGRV1</w:t>
            </w:r>
          </w:p>
        </w:tc>
        <w:tc>
          <w:tcPr>
            <w:tcW w:w="1393" w:type="dxa"/>
          </w:tcPr>
          <w:p w14:paraId="2880E1F9" w14:textId="3FC5F1EE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45.8355222</w:t>
            </w:r>
          </w:p>
        </w:tc>
        <w:tc>
          <w:tcPr>
            <w:tcW w:w="1244" w:type="dxa"/>
          </w:tcPr>
          <w:p w14:paraId="7369DAC8" w14:textId="346053DD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EVC2</w:t>
            </w:r>
          </w:p>
        </w:tc>
        <w:tc>
          <w:tcPr>
            <w:tcW w:w="1393" w:type="dxa"/>
          </w:tcPr>
          <w:p w14:paraId="3EFB15E1" w14:textId="6E7E1083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136.800802</w:t>
            </w:r>
          </w:p>
        </w:tc>
        <w:tc>
          <w:tcPr>
            <w:tcW w:w="717" w:type="dxa"/>
          </w:tcPr>
          <w:p w14:paraId="41832FE1" w14:textId="3DCC9186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USH2A</w:t>
            </w:r>
          </w:p>
        </w:tc>
        <w:tc>
          <w:tcPr>
            <w:tcW w:w="1296" w:type="dxa"/>
          </w:tcPr>
          <w:p w14:paraId="60D0AE17" w14:textId="6BF7949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0.02523305</w:t>
            </w:r>
          </w:p>
        </w:tc>
      </w:tr>
      <w:tr w:rsidR="00D85008" w:rsidRPr="00177D21" w14:paraId="2594F522" w14:textId="77777777" w:rsidTr="00FE74AA">
        <w:trPr>
          <w:trHeight w:hRule="exact" w:val="340"/>
        </w:trPr>
        <w:tc>
          <w:tcPr>
            <w:tcW w:w="1097" w:type="dxa"/>
          </w:tcPr>
          <w:p w14:paraId="46819131" w14:textId="4FFF7CF3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BIRC6</w:t>
            </w:r>
          </w:p>
        </w:tc>
        <w:tc>
          <w:tcPr>
            <w:tcW w:w="1393" w:type="dxa"/>
          </w:tcPr>
          <w:p w14:paraId="73ABDC3D" w14:textId="17694F1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32.2136304</w:t>
            </w:r>
          </w:p>
        </w:tc>
        <w:tc>
          <w:tcPr>
            <w:tcW w:w="1244" w:type="dxa"/>
          </w:tcPr>
          <w:p w14:paraId="232D0F64" w14:textId="27DF195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FAT1</w:t>
            </w:r>
          </w:p>
        </w:tc>
        <w:tc>
          <w:tcPr>
            <w:tcW w:w="1393" w:type="dxa"/>
          </w:tcPr>
          <w:p w14:paraId="12B4334B" w14:textId="34DB1AC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42.2791396</w:t>
            </w:r>
          </w:p>
        </w:tc>
        <w:tc>
          <w:tcPr>
            <w:tcW w:w="1244" w:type="dxa"/>
          </w:tcPr>
          <w:p w14:paraId="26206E0F" w14:textId="754C5983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CACNA1E</w:t>
            </w:r>
          </w:p>
        </w:tc>
        <w:tc>
          <w:tcPr>
            <w:tcW w:w="1393" w:type="dxa"/>
          </w:tcPr>
          <w:p w14:paraId="452AF690" w14:textId="0D12F466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113.735486</w:t>
            </w:r>
          </w:p>
        </w:tc>
        <w:tc>
          <w:tcPr>
            <w:tcW w:w="717" w:type="dxa"/>
          </w:tcPr>
          <w:p w14:paraId="1C41C63C" w14:textId="140D9AE4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PCDH15</w:t>
            </w:r>
          </w:p>
        </w:tc>
        <w:tc>
          <w:tcPr>
            <w:tcW w:w="1296" w:type="dxa"/>
          </w:tcPr>
          <w:p w14:paraId="225EB00F" w14:textId="68FBCB8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0.02383502</w:t>
            </w:r>
          </w:p>
        </w:tc>
      </w:tr>
      <w:tr w:rsidR="00D85008" w:rsidRPr="00177D21" w14:paraId="2F1FF1ED" w14:textId="77777777" w:rsidTr="00FE74AA">
        <w:trPr>
          <w:trHeight w:hRule="exact" w:val="340"/>
        </w:trPr>
        <w:tc>
          <w:tcPr>
            <w:tcW w:w="1097" w:type="dxa"/>
          </w:tcPr>
          <w:p w14:paraId="5E8CF057" w14:textId="3E0B226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RYR3</w:t>
            </w:r>
          </w:p>
        </w:tc>
        <w:tc>
          <w:tcPr>
            <w:tcW w:w="1393" w:type="dxa"/>
          </w:tcPr>
          <w:p w14:paraId="5FED3563" w14:textId="4C32CFF5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30.3516183</w:t>
            </w:r>
          </w:p>
        </w:tc>
        <w:tc>
          <w:tcPr>
            <w:tcW w:w="1244" w:type="dxa"/>
          </w:tcPr>
          <w:p w14:paraId="2A25F381" w14:textId="54A03DA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MUC16</w:t>
            </w:r>
          </w:p>
        </w:tc>
        <w:tc>
          <w:tcPr>
            <w:tcW w:w="1393" w:type="dxa"/>
          </w:tcPr>
          <w:p w14:paraId="0CFB5BDB" w14:textId="22693FCD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40.6114092</w:t>
            </w:r>
          </w:p>
        </w:tc>
        <w:tc>
          <w:tcPr>
            <w:tcW w:w="1244" w:type="dxa"/>
          </w:tcPr>
          <w:p w14:paraId="21FF98AF" w14:textId="2B369FA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PCDHB2</w:t>
            </w:r>
          </w:p>
        </w:tc>
        <w:tc>
          <w:tcPr>
            <w:tcW w:w="1393" w:type="dxa"/>
          </w:tcPr>
          <w:p w14:paraId="659126EC" w14:textId="6996D4A1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109.972747</w:t>
            </w:r>
          </w:p>
        </w:tc>
        <w:tc>
          <w:tcPr>
            <w:tcW w:w="717" w:type="dxa"/>
          </w:tcPr>
          <w:p w14:paraId="0C8F122A" w14:textId="1EBB1A49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DMD</w:t>
            </w:r>
          </w:p>
        </w:tc>
        <w:tc>
          <w:tcPr>
            <w:tcW w:w="1296" w:type="dxa"/>
          </w:tcPr>
          <w:p w14:paraId="67B89458" w14:textId="0AEC371E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0.0230064</w:t>
            </w:r>
          </w:p>
        </w:tc>
      </w:tr>
      <w:tr w:rsidR="00D85008" w:rsidRPr="00177D21" w14:paraId="5BE97833" w14:textId="77777777" w:rsidTr="00FE74AA">
        <w:trPr>
          <w:trHeight w:hRule="exact" w:val="340"/>
        </w:trPr>
        <w:tc>
          <w:tcPr>
            <w:tcW w:w="1097" w:type="dxa"/>
          </w:tcPr>
          <w:p w14:paraId="7790D188" w14:textId="5460D959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DNAH5</w:t>
            </w:r>
          </w:p>
        </w:tc>
        <w:tc>
          <w:tcPr>
            <w:tcW w:w="1393" w:type="dxa"/>
          </w:tcPr>
          <w:p w14:paraId="09C356B4" w14:textId="227F0207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29.8582299</w:t>
            </w:r>
          </w:p>
        </w:tc>
        <w:tc>
          <w:tcPr>
            <w:tcW w:w="1244" w:type="dxa"/>
          </w:tcPr>
          <w:p w14:paraId="25E1FA74" w14:textId="3AC16E0B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FLNC</w:t>
            </w:r>
          </w:p>
        </w:tc>
        <w:tc>
          <w:tcPr>
            <w:tcW w:w="1393" w:type="dxa"/>
          </w:tcPr>
          <w:p w14:paraId="6951FD6B" w14:textId="29A77C48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39.9714513</w:t>
            </w:r>
          </w:p>
        </w:tc>
        <w:tc>
          <w:tcPr>
            <w:tcW w:w="1244" w:type="dxa"/>
          </w:tcPr>
          <w:p w14:paraId="0973E471" w14:textId="5A6808F7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DCC</w:t>
            </w:r>
          </w:p>
        </w:tc>
        <w:tc>
          <w:tcPr>
            <w:tcW w:w="1393" w:type="dxa"/>
          </w:tcPr>
          <w:p w14:paraId="3E0F6C1D" w14:textId="642CDBD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104.91856</w:t>
            </w:r>
          </w:p>
        </w:tc>
        <w:tc>
          <w:tcPr>
            <w:tcW w:w="717" w:type="dxa"/>
          </w:tcPr>
          <w:p w14:paraId="70B35CB0" w14:textId="230B3026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ITPR2</w:t>
            </w:r>
          </w:p>
        </w:tc>
        <w:tc>
          <w:tcPr>
            <w:tcW w:w="1296" w:type="dxa"/>
          </w:tcPr>
          <w:p w14:paraId="2BF7C912" w14:textId="7F42E8C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0.01956965</w:t>
            </w:r>
          </w:p>
        </w:tc>
      </w:tr>
      <w:tr w:rsidR="00D85008" w:rsidRPr="00177D21" w14:paraId="0DEA894E" w14:textId="77777777" w:rsidTr="00FE74AA">
        <w:trPr>
          <w:trHeight w:hRule="exact" w:val="340"/>
        </w:trPr>
        <w:tc>
          <w:tcPr>
            <w:tcW w:w="1097" w:type="dxa"/>
          </w:tcPr>
          <w:p w14:paraId="26B5335E" w14:textId="7D7D8016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FAT1</w:t>
            </w:r>
          </w:p>
        </w:tc>
        <w:tc>
          <w:tcPr>
            <w:tcW w:w="1393" w:type="dxa"/>
          </w:tcPr>
          <w:p w14:paraId="108053C6" w14:textId="52A7B903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29.2330154</w:t>
            </w:r>
          </w:p>
        </w:tc>
        <w:tc>
          <w:tcPr>
            <w:tcW w:w="1244" w:type="dxa"/>
          </w:tcPr>
          <w:p w14:paraId="261A965E" w14:textId="1957994B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FAT4</w:t>
            </w:r>
          </w:p>
        </w:tc>
        <w:tc>
          <w:tcPr>
            <w:tcW w:w="1393" w:type="dxa"/>
          </w:tcPr>
          <w:p w14:paraId="650759E8" w14:textId="50A0A27E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39.4617073</w:t>
            </w:r>
          </w:p>
        </w:tc>
        <w:tc>
          <w:tcPr>
            <w:tcW w:w="1244" w:type="dxa"/>
          </w:tcPr>
          <w:p w14:paraId="6610F73D" w14:textId="27F9FD4E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STAB2</w:t>
            </w:r>
          </w:p>
        </w:tc>
        <w:tc>
          <w:tcPr>
            <w:tcW w:w="1393" w:type="dxa"/>
          </w:tcPr>
          <w:p w14:paraId="33E9D6D2" w14:textId="3C775009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100.78641</w:t>
            </w:r>
          </w:p>
        </w:tc>
        <w:tc>
          <w:tcPr>
            <w:tcW w:w="717" w:type="dxa"/>
          </w:tcPr>
          <w:p w14:paraId="2CE31334" w14:textId="44E85B34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UNC13C</w:t>
            </w:r>
          </w:p>
        </w:tc>
        <w:tc>
          <w:tcPr>
            <w:tcW w:w="1296" w:type="dxa"/>
          </w:tcPr>
          <w:p w14:paraId="1E646E5C" w14:textId="20FFB621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0.01955352</w:t>
            </w:r>
          </w:p>
        </w:tc>
      </w:tr>
      <w:tr w:rsidR="00D85008" w:rsidRPr="00177D21" w14:paraId="537D8B39" w14:textId="77777777" w:rsidTr="00FE74AA">
        <w:trPr>
          <w:trHeight w:hRule="exact" w:val="340"/>
        </w:trPr>
        <w:tc>
          <w:tcPr>
            <w:tcW w:w="1097" w:type="dxa"/>
          </w:tcPr>
          <w:p w14:paraId="79A22C8E" w14:textId="07718D06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lastRenderedPageBreak/>
              <w:t>PCLO</w:t>
            </w:r>
          </w:p>
        </w:tc>
        <w:tc>
          <w:tcPr>
            <w:tcW w:w="1393" w:type="dxa"/>
          </w:tcPr>
          <w:p w14:paraId="5D943EC4" w14:textId="2A3BC5F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27.5054144</w:t>
            </w:r>
          </w:p>
        </w:tc>
        <w:tc>
          <w:tcPr>
            <w:tcW w:w="1244" w:type="dxa"/>
          </w:tcPr>
          <w:p w14:paraId="1B38D6B9" w14:textId="3D86AA38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DNAH5</w:t>
            </w:r>
          </w:p>
        </w:tc>
        <w:tc>
          <w:tcPr>
            <w:tcW w:w="1393" w:type="dxa"/>
          </w:tcPr>
          <w:p w14:paraId="6E9231CC" w14:textId="723CF624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35.9185847</w:t>
            </w:r>
          </w:p>
        </w:tc>
        <w:tc>
          <w:tcPr>
            <w:tcW w:w="1244" w:type="dxa"/>
          </w:tcPr>
          <w:p w14:paraId="798D60F5" w14:textId="484633AC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CNTNAP5</w:t>
            </w:r>
          </w:p>
        </w:tc>
        <w:tc>
          <w:tcPr>
            <w:tcW w:w="1393" w:type="dxa"/>
          </w:tcPr>
          <w:p w14:paraId="3FCD8EF7" w14:textId="4839357C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41.0931406</w:t>
            </w:r>
          </w:p>
        </w:tc>
        <w:tc>
          <w:tcPr>
            <w:tcW w:w="717" w:type="dxa"/>
          </w:tcPr>
          <w:p w14:paraId="4BF26C3A" w14:textId="0CFADA78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PCLO</w:t>
            </w:r>
          </w:p>
        </w:tc>
        <w:tc>
          <w:tcPr>
            <w:tcW w:w="1296" w:type="dxa"/>
          </w:tcPr>
          <w:p w14:paraId="2E2EC663" w14:textId="0E9BF634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0.01410493</w:t>
            </w:r>
          </w:p>
        </w:tc>
      </w:tr>
      <w:tr w:rsidR="00D85008" w:rsidRPr="00177D21" w14:paraId="4B929C5C" w14:textId="77777777" w:rsidTr="00FE74AA">
        <w:trPr>
          <w:trHeight w:hRule="exact" w:val="340"/>
        </w:trPr>
        <w:tc>
          <w:tcPr>
            <w:tcW w:w="1097" w:type="dxa"/>
          </w:tcPr>
          <w:p w14:paraId="1252D995" w14:textId="52277E8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RYR2</w:t>
            </w:r>
          </w:p>
        </w:tc>
        <w:tc>
          <w:tcPr>
            <w:tcW w:w="1393" w:type="dxa"/>
          </w:tcPr>
          <w:p w14:paraId="0F71F4BC" w14:textId="502F1342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21.9608189</w:t>
            </w:r>
          </w:p>
        </w:tc>
        <w:tc>
          <w:tcPr>
            <w:tcW w:w="1244" w:type="dxa"/>
          </w:tcPr>
          <w:p w14:paraId="21C68E57" w14:textId="27BBAE14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MUC5B</w:t>
            </w:r>
          </w:p>
        </w:tc>
        <w:tc>
          <w:tcPr>
            <w:tcW w:w="1393" w:type="dxa"/>
          </w:tcPr>
          <w:p w14:paraId="594F625E" w14:textId="6611F76D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33.6256669</w:t>
            </w:r>
          </w:p>
        </w:tc>
        <w:tc>
          <w:tcPr>
            <w:tcW w:w="1244" w:type="dxa"/>
          </w:tcPr>
          <w:p w14:paraId="557D83EB" w14:textId="55C5B461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KIF26B</w:t>
            </w:r>
          </w:p>
        </w:tc>
        <w:tc>
          <w:tcPr>
            <w:tcW w:w="1393" w:type="dxa"/>
          </w:tcPr>
          <w:p w14:paraId="4B3AAB0F" w14:textId="1CA5E161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8.5549804</w:t>
            </w:r>
          </w:p>
        </w:tc>
        <w:tc>
          <w:tcPr>
            <w:tcW w:w="717" w:type="dxa"/>
          </w:tcPr>
          <w:p w14:paraId="24C12C60" w14:textId="1040DCB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SCN1A</w:t>
            </w:r>
          </w:p>
        </w:tc>
        <w:tc>
          <w:tcPr>
            <w:tcW w:w="1296" w:type="dxa"/>
          </w:tcPr>
          <w:p w14:paraId="21D0351F" w14:textId="2361332D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0.00948557</w:t>
            </w:r>
          </w:p>
        </w:tc>
      </w:tr>
      <w:tr w:rsidR="00D85008" w:rsidRPr="00177D21" w14:paraId="04EA727A" w14:textId="77777777" w:rsidTr="00FE74AA">
        <w:trPr>
          <w:trHeight w:hRule="exact" w:val="340"/>
        </w:trPr>
        <w:tc>
          <w:tcPr>
            <w:tcW w:w="1097" w:type="dxa"/>
            <w:tcBorders>
              <w:bottom w:val="single" w:sz="4" w:space="0" w:color="auto"/>
            </w:tcBorders>
          </w:tcPr>
          <w:p w14:paraId="528554CE" w14:textId="3902A69D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MUC16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60134571" w14:textId="35BEB47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20.743868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5E5BDB63" w14:textId="5A4DF959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DNAH3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04FC4EEB" w14:textId="7C63A29F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25.5711782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5E6C3AB4" w14:textId="22C40E8C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NLRP7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7914E11B" w14:textId="566ECF33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4.85878649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310CC138" w14:textId="62F50A21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HMCN1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15D5749" w14:textId="6D928A73" w:rsidR="001D6A87" w:rsidRPr="00177D21" w:rsidRDefault="001D6A87" w:rsidP="001D6A87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0.00876776</w:t>
            </w:r>
          </w:p>
        </w:tc>
      </w:tr>
    </w:tbl>
    <w:p w14:paraId="472FCDE9" w14:textId="77777777" w:rsidR="009C5FC5" w:rsidRPr="00177D21" w:rsidRDefault="009C5FC5" w:rsidP="004333CA">
      <w:pPr>
        <w:spacing w:line="20" w:lineRule="exact"/>
        <w:rPr>
          <w:b/>
          <w:bCs/>
          <w:sz w:val="21"/>
          <w:szCs w:val="21"/>
          <w:lang w:eastAsia="zh-CN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6"/>
        <w:gridCol w:w="1368"/>
        <w:gridCol w:w="1240"/>
        <w:gridCol w:w="1368"/>
        <w:gridCol w:w="1223"/>
        <w:gridCol w:w="1158"/>
        <w:gridCol w:w="1103"/>
        <w:gridCol w:w="1276"/>
      </w:tblGrid>
      <w:tr w:rsidR="00B57711" w:rsidRPr="00177D21" w14:paraId="5D84DCF6" w14:textId="77777777" w:rsidTr="00BB24E6">
        <w:trPr>
          <w:trHeight w:hRule="exact" w:val="397"/>
          <w:jc w:val="center"/>
        </w:trPr>
        <w:tc>
          <w:tcPr>
            <w:tcW w:w="2614" w:type="dxa"/>
            <w:gridSpan w:val="2"/>
            <w:tcBorders>
              <w:top w:val="single" w:sz="4" w:space="0" w:color="auto"/>
            </w:tcBorders>
          </w:tcPr>
          <w:p w14:paraId="4B3F12D0" w14:textId="575E1DF5" w:rsidR="00784900" w:rsidRPr="00177D21" w:rsidRDefault="000B18B1" w:rsidP="00FB36B1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b/>
                <w:bCs/>
                <w:sz w:val="21"/>
                <w:szCs w:val="21"/>
                <w:lang w:eastAsia="zh-CN"/>
              </w:rPr>
              <w:t>RFE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</w:tcPr>
          <w:p w14:paraId="4DC18E0D" w14:textId="19C8F08A" w:rsidR="00784900" w:rsidRPr="00177D21" w:rsidRDefault="000B18B1" w:rsidP="00FB36B1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b/>
                <w:bCs/>
                <w:sz w:val="21"/>
                <w:szCs w:val="21"/>
                <w:lang w:eastAsia="zh-CN"/>
              </w:rPr>
              <w:t>Ridge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</w:tcBorders>
          </w:tcPr>
          <w:p w14:paraId="1573766C" w14:textId="143AAFAB" w:rsidR="00784900" w:rsidRPr="00177D21" w:rsidRDefault="000B18B1" w:rsidP="00FB36B1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b/>
                <w:bCs/>
                <w:sz w:val="21"/>
                <w:szCs w:val="21"/>
                <w:lang w:eastAsia="zh-CN"/>
              </w:rPr>
              <w:t>S</w:t>
            </w:r>
            <w:r w:rsidRPr="00177D21">
              <w:rPr>
                <w:b/>
                <w:bCs/>
                <w:sz w:val="21"/>
                <w:szCs w:val="21"/>
                <w:lang w:eastAsia="zh-CN"/>
              </w:rPr>
              <w:t>VR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</w:tcBorders>
          </w:tcPr>
          <w:p w14:paraId="0992BDB7" w14:textId="651BC38A" w:rsidR="00784900" w:rsidRPr="00177D21" w:rsidRDefault="000B18B1" w:rsidP="00FB36B1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proofErr w:type="spellStart"/>
            <w:r w:rsidRPr="00177D21">
              <w:rPr>
                <w:rFonts w:hint="eastAsia"/>
                <w:b/>
                <w:bCs/>
                <w:sz w:val="21"/>
                <w:szCs w:val="21"/>
                <w:lang w:eastAsia="zh-CN"/>
              </w:rPr>
              <w:t>X</w:t>
            </w:r>
            <w:r w:rsidRPr="00177D21">
              <w:rPr>
                <w:b/>
                <w:bCs/>
                <w:sz w:val="21"/>
                <w:szCs w:val="21"/>
                <w:lang w:eastAsia="zh-CN"/>
              </w:rPr>
              <w:t>GBoost</w:t>
            </w:r>
            <w:proofErr w:type="spellEnd"/>
          </w:p>
        </w:tc>
      </w:tr>
      <w:tr w:rsidR="006D46B2" w:rsidRPr="00177D21" w14:paraId="0A0CDDFB" w14:textId="77777777" w:rsidTr="00BB24E6">
        <w:trPr>
          <w:trHeight w:hRule="exact" w:val="397"/>
          <w:jc w:val="center"/>
        </w:trPr>
        <w:tc>
          <w:tcPr>
            <w:tcW w:w="1240" w:type="dxa"/>
            <w:tcBorders>
              <w:bottom w:val="single" w:sz="4" w:space="0" w:color="auto"/>
            </w:tcBorders>
          </w:tcPr>
          <w:p w14:paraId="4D1DAE25" w14:textId="77777777" w:rsidR="00784900" w:rsidRPr="00177D21" w:rsidRDefault="00784900" w:rsidP="00FB36B1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G</w:t>
            </w:r>
            <w:r w:rsidRPr="00177D21">
              <w:rPr>
                <w:sz w:val="21"/>
                <w:szCs w:val="21"/>
                <w:lang w:eastAsia="zh-CN"/>
              </w:rPr>
              <w:t>ene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06AEA70C" w14:textId="77777777" w:rsidR="00784900" w:rsidRPr="00177D21" w:rsidRDefault="00784900" w:rsidP="00FB36B1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P</w:t>
            </w:r>
            <w:r w:rsidRPr="00177D21">
              <w:rPr>
                <w:sz w:val="21"/>
                <w:szCs w:val="21"/>
                <w:lang w:eastAsia="zh-CN"/>
              </w:rPr>
              <w:t>arameter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754B3685" w14:textId="77777777" w:rsidR="00784900" w:rsidRPr="00177D21" w:rsidRDefault="00784900" w:rsidP="00FB36B1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G</w:t>
            </w:r>
            <w:r w:rsidRPr="00177D21">
              <w:rPr>
                <w:sz w:val="21"/>
                <w:szCs w:val="21"/>
                <w:lang w:eastAsia="zh-CN"/>
              </w:rPr>
              <w:t>ene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6177913D" w14:textId="77777777" w:rsidR="00784900" w:rsidRPr="00177D21" w:rsidRDefault="00784900" w:rsidP="00FB36B1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P</w:t>
            </w:r>
            <w:r w:rsidRPr="00177D21">
              <w:rPr>
                <w:sz w:val="21"/>
                <w:szCs w:val="21"/>
                <w:lang w:eastAsia="zh-CN"/>
              </w:rPr>
              <w:t>arameter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14:paraId="430BB3FE" w14:textId="77777777" w:rsidR="00784900" w:rsidRPr="00177D21" w:rsidRDefault="00784900" w:rsidP="00FB36B1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G</w:t>
            </w:r>
            <w:r w:rsidRPr="00177D21">
              <w:rPr>
                <w:sz w:val="21"/>
                <w:szCs w:val="21"/>
                <w:lang w:eastAsia="zh-CN"/>
              </w:rPr>
              <w:t>ene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3304E127" w14:textId="77777777" w:rsidR="00784900" w:rsidRPr="00177D21" w:rsidRDefault="00784900" w:rsidP="00FB36B1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P</w:t>
            </w:r>
            <w:r w:rsidRPr="00177D21">
              <w:rPr>
                <w:sz w:val="21"/>
                <w:szCs w:val="21"/>
                <w:lang w:eastAsia="zh-CN"/>
              </w:rPr>
              <w:t>arameter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5D3E72C0" w14:textId="77777777" w:rsidR="00784900" w:rsidRPr="00177D21" w:rsidRDefault="00784900" w:rsidP="00FB36B1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G</w:t>
            </w:r>
            <w:r w:rsidRPr="00177D21">
              <w:rPr>
                <w:sz w:val="21"/>
                <w:szCs w:val="21"/>
                <w:lang w:eastAsia="zh-CN"/>
              </w:rPr>
              <w:t>ene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3FC52AEF" w14:textId="77777777" w:rsidR="00784900" w:rsidRPr="00177D21" w:rsidRDefault="00784900" w:rsidP="00FB36B1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sz w:val="21"/>
                <w:szCs w:val="21"/>
                <w:lang w:eastAsia="zh-CN"/>
              </w:rPr>
              <w:t>I</w:t>
            </w:r>
            <w:r w:rsidRPr="00177D21">
              <w:rPr>
                <w:rFonts w:hint="eastAsia"/>
                <w:sz w:val="21"/>
                <w:szCs w:val="21"/>
                <w:lang w:eastAsia="zh-CN"/>
              </w:rPr>
              <w:t>m</w:t>
            </w:r>
            <w:r w:rsidRPr="00177D21">
              <w:rPr>
                <w:sz w:val="21"/>
                <w:szCs w:val="21"/>
                <w:lang w:eastAsia="zh-CN"/>
              </w:rPr>
              <w:t>portance</w:t>
            </w:r>
          </w:p>
        </w:tc>
      </w:tr>
      <w:tr w:rsidR="00D85008" w:rsidRPr="00177D21" w14:paraId="53784681" w14:textId="77777777" w:rsidTr="00FE74AA">
        <w:trPr>
          <w:trHeight w:hRule="exact" w:val="340"/>
          <w:jc w:val="center"/>
        </w:trPr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14:paraId="2AACA0C7" w14:textId="2814CDB8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ITPR1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14:paraId="3BA0CDC8" w14:textId="3EC0256E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284.057631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center"/>
          </w:tcPr>
          <w:p w14:paraId="2303432E" w14:textId="648EEAD0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SPAG17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14:paraId="4F35072A" w14:textId="1516CF4F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232.558302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4060ACBA" w14:textId="61B14D1D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DST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57CF2693" w14:textId="0C646193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878" w:type="dxa"/>
            <w:tcBorders>
              <w:top w:val="single" w:sz="4" w:space="0" w:color="auto"/>
            </w:tcBorders>
            <w:vAlign w:val="center"/>
          </w:tcPr>
          <w:p w14:paraId="4107A86C" w14:textId="3DABDDDD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IGSF10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5DD51AF6" w14:textId="00044AE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0.19579025</w:t>
            </w:r>
          </w:p>
        </w:tc>
      </w:tr>
      <w:tr w:rsidR="00D85008" w:rsidRPr="00177D21" w14:paraId="7890F388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4835955C" w14:textId="086931A0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CACNA1C</w:t>
            </w:r>
          </w:p>
        </w:tc>
        <w:tc>
          <w:tcPr>
            <w:tcW w:w="1374" w:type="dxa"/>
            <w:vAlign w:val="center"/>
          </w:tcPr>
          <w:p w14:paraId="4AAFC3BC" w14:textId="3CC96D88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241.77564</w:t>
            </w:r>
          </w:p>
        </w:tc>
        <w:tc>
          <w:tcPr>
            <w:tcW w:w="1244" w:type="dxa"/>
            <w:vAlign w:val="center"/>
          </w:tcPr>
          <w:p w14:paraId="53F4F0EB" w14:textId="711517E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NEB</w:t>
            </w:r>
          </w:p>
        </w:tc>
        <w:tc>
          <w:tcPr>
            <w:tcW w:w="1374" w:type="dxa"/>
            <w:vAlign w:val="center"/>
          </w:tcPr>
          <w:p w14:paraId="76CB373E" w14:textId="19EA4977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207.472492</w:t>
            </w:r>
          </w:p>
        </w:tc>
        <w:tc>
          <w:tcPr>
            <w:tcW w:w="1227" w:type="dxa"/>
            <w:vAlign w:val="center"/>
          </w:tcPr>
          <w:p w14:paraId="6D13377D" w14:textId="5428A0A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NEB</w:t>
            </w:r>
          </w:p>
        </w:tc>
        <w:tc>
          <w:tcPr>
            <w:tcW w:w="1162" w:type="dxa"/>
            <w:vAlign w:val="center"/>
          </w:tcPr>
          <w:p w14:paraId="15449AE4" w14:textId="13ED07E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878" w:type="dxa"/>
            <w:vAlign w:val="center"/>
          </w:tcPr>
          <w:p w14:paraId="03F6E6A3" w14:textId="71FFC95A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CACNA1S</w:t>
            </w:r>
          </w:p>
        </w:tc>
        <w:tc>
          <w:tcPr>
            <w:tcW w:w="1278" w:type="dxa"/>
            <w:vAlign w:val="center"/>
          </w:tcPr>
          <w:p w14:paraId="31FAAB78" w14:textId="32D7A1A6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0.1756568</w:t>
            </w:r>
          </w:p>
        </w:tc>
      </w:tr>
      <w:tr w:rsidR="00D85008" w:rsidRPr="00177D21" w14:paraId="1937A9C8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6BDB998C" w14:textId="254B606D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ZAN</w:t>
            </w:r>
          </w:p>
        </w:tc>
        <w:tc>
          <w:tcPr>
            <w:tcW w:w="1374" w:type="dxa"/>
            <w:vAlign w:val="center"/>
          </w:tcPr>
          <w:p w14:paraId="629E747C" w14:textId="54B7F047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227.296256</w:t>
            </w:r>
          </w:p>
        </w:tc>
        <w:tc>
          <w:tcPr>
            <w:tcW w:w="1244" w:type="dxa"/>
            <w:vAlign w:val="center"/>
          </w:tcPr>
          <w:p w14:paraId="73E7B726" w14:textId="4716759B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PCNT</w:t>
            </w:r>
          </w:p>
        </w:tc>
        <w:tc>
          <w:tcPr>
            <w:tcW w:w="1374" w:type="dxa"/>
            <w:vAlign w:val="center"/>
          </w:tcPr>
          <w:p w14:paraId="1B6A218C" w14:textId="006558C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202.233491</w:t>
            </w:r>
          </w:p>
        </w:tc>
        <w:tc>
          <w:tcPr>
            <w:tcW w:w="1227" w:type="dxa"/>
            <w:vAlign w:val="center"/>
          </w:tcPr>
          <w:p w14:paraId="5195AB56" w14:textId="3F523D07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DNAH10</w:t>
            </w:r>
          </w:p>
        </w:tc>
        <w:tc>
          <w:tcPr>
            <w:tcW w:w="1162" w:type="dxa"/>
            <w:vAlign w:val="center"/>
          </w:tcPr>
          <w:p w14:paraId="75DAD3E9" w14:textId="6E96CEE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878" w:type="dxa"/>
            <w:vAlign w:val="center"/>
          </w:tcPr>
          <w:p w14:paraId="67009165" w14:textId="498E0627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UGGT2</w:t>
            </w:r>
          </w:p>
        </w:tc>
        <w:tc>
          <w:tcPr>
            <w:tcW w:w="1278" w:type="dxa"/>
            <w:vAlign w:val="center"/>
          </w:tcPr>
          <w:p w14:paraId="1BD6C45B" w14:textId="4D87AF23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0.14256245</w:t>
            </w:r>
          </w:p>
        </w:tc>
      </w:tr>
      <w:tr w:rsidR="00D85008" w:rsidRPr="00177D21" w14:paraId="3D2963D1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07792584" w14:textId="4FCB720A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DYNC1H1</w:t>
            </w:r>
          </w:p>
        </w:tc>
        <w:tc>
          <w:tcPr>
            <w:tcW w:w="1374" w:type="dxa"/>
            <w:vAlign w:val="center"/>
          </w:tcPr>
          <w:p w14:paraId="4DA0F3D9" w14:textId="7AD8EEF3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226.303563</w:t>
            </w:r>
          </w:p>
        </w:tc>
        <w:tc>
          <w:tcPr>
            <w:tcW w:w="1244" w:type="dxa"/>
            <w:vAlign w:val="center"/>
          </w:tcPr>
          <w:p w14:paraId="32B79CD5" w14:textId="1D8CA583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CACNA1A</w:t>
            </w:r>
          </w:p>
        </w:tc>
        <w:tc>
          <w:tcPr>
            <w:tcW w:w="1374" w:type="dxa"/>
            <w:vAlign w:val="center"/>
          </w:tcPr>
          <w:p w14:paraId="4908586B" w14:textId="6914D00A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176.086469</w:t>
            </w:r>
          </w:p>
        </w:tc>
        <w:tc>
          <w:tcPr>
            <w:tcW w:w="1227" w:type="dxa"/>
            <w:vAlign w:val="center"/>
          </w:tcPr>
          <w:p w14:paraId="6034CDD2" w14:textId="757B8ED1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DNAH8</w:t>
            </w:r>
          </w:p>
        </w:tc>
        <w:tc>
          <w:tcPr>
            <w:tcW w:w="1162" w:type="dxa"/>
            <w:vAlign w:val="center"/>
          </w:tcPr>
          <w:p w14:paraId="64C8E008" w14:textId="749ABE0B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878" w:type="dxa"/>
            <w:vAlign w:val="center"/>
          </w:tcPr>
          <w:p w14:paraId="09477E95" w14:textId="3ECC2391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MACF1</w:t>
            </w:r>
          </w:p>
        </w:tc>
        <w:tc>
          <w:tcPr>
            <w:tcW w:w="1278" w:type="dxa"/>
            <w:vAlign w:val="center"/>
          </w:tcPr>
          <w:p w14:paraId="16CFCE48" w14:textId="38A1A5D1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0.08963408</w:t>
            </w:r>
          </w:p>
        </w:tc>
      </w:tr>
      <w:tr w:rsidR="00D85008" w:rsidRPr="00177D21" w14:paraId="7D59E486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77E72396" w14:textId="7FD7A06D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BIRC6</w:t>
            </w:r>
          </w:p>
        </w:tc>
        <w:tc>
          <w:tcPr>
            <w:tcW w:w="1374" w:type="dxa"/>
            <w:vAlign w:val="center"/>
          </w:tcPr>
          <w:p w14:paraId="794D2973" w14:textId="41DAFFD7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198.408692</w:t>
            </w:r>
          </w:p>
        </w:tc>
        <w:tc>
          <w:tcPr>
            <w:tcW w:w="1244" w:type="dxa"/>
            <w:vAlign w:val="center"/>
          </w:tcPr>
          <w:p w14:paraId="203C19A4" w14:textId="24943D87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PKHD1L1</w:t>
            </w:r>
          </w:p>
        </w:tc>
        <w:tc>
          <w:tcPr>
            <w:tcW w:w="1374" w:type="dxa"/>
            <w:vAlign w:val="center"/>
          </w:tcPr>
          <w:p w14:paraId="3CB05B9B" w14:textId="0AFF7FA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146.966034</w:t>
            </w:r>
          </w:p>
        </w:tc>
        <w:tc>
          <w:tcPr>
            <w:tcW w:w="1227" w:type="dxa"/>
            <w:vAlign w:val="center"/>
          </w:tcPr>
          <w:p w14:paraId="54B71788" w14:textId="26ED3396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MDN1</w:t>
            </w:r>
          </w:p>
        </w:tc>
        <w:tc>
          <w:tcPr>
            <w:tcW w:w="1162" w:type="dxa"/>
            <w:vAlign w:val="center"/>
          </w:tcPr>
          <w:p w14:paraId="0F0EAE86" w14:textId="7111A02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878" w:type="dxa"/>
            <w:vAlign w:val="center"/>
          </w:tcPr>
          <w:p w14:paraId="414A16A8" w14:textId="7102E07E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FAT3</w:t>
            </w:r>
          </w:p>
        </w:tc>
        <w:tc>
          <w:tcPr>
            <w:tcW w:w="1278" w:type="dxa"/>
            <w:vAlign w:val="center"/>
          </w:tcPr>
          <w:p w14:paraId="52540BEA" w14:textId="2BC925D4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0.07901848</w:t>
            </w:r>
          </w:p>
        </w:tc>
      </w:tr>
      <w:tr w:rsidR="00D85008" w:rsidRPr="00177D21" w14:paraId="5A2012F4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7CA0E4AF" w14:textId="4DAAAC56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CHD8</w:t>
            </w:r>
          </w:p>
        </w:tc>
        <w:tc>
          <w:tcPr>
            <w:tcW w:w="1374" w:type="dxa"/>
            <w:vAlign w:val="center"/>
          </w:tcPr>
          <w:p w14:paraId="4371FF17" w14:textId="18B366EE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195.229021</w:t>
            </w:r>
          </w:p>
        </w:tc>
        <w:tc>
          <w:tcPr>
            <w:tcW w:w="1244" w:type="dxa"/>
            <w:vAlign w:val="center"/>
          </w:tcPr>
          <w:p w14:paraId="0753F664" w14:textId="772D6644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PDZD2</w:t>
            </w:r>
          </w:p>
        </w:tc>
        <w:tc>
          <w:tcPr>
            <w:tcW w:w="1374" w:type="dxa"/>
            <w:vAlign w:val="center"/>
          </w:tcPr>
          <w:p w14:paraId="3B20166C" w14:textId="11CC5D58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142.565157</w:t>
            </w:r>
          </w:p>
        </w:tc>
        <w:tc>
          <w:tcPr>
            <w:tcW w:w="1227" w:type="dxa"/>
            <w:vAlign w:val="center"/>
          </w:tcPr>
          <w:p w14:paraId="5908FAA2" w14:textId="4B0A6805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ADGRV1</w:t>
            </w:r>
          </w:p>
        </w:tc>
        <w:tc>
          <w:tcPr>
            <w:tcW w:w="1162" w:type="dxa"/>
            <w:vAlign w:val="center"/>
          </w:tcPr>
          <w:p w14:paraId="48840B0B" w14:textId="28413EDD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878" w:type="dxa"/>
            <w:vAlign w:val="center"/>
          </w:tcPr>
          <w:p w14:paraId="0CA877F2" w14:textId="128C9EF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UNC13C</w:t>
            </w:r>
          </w:p>
        </w:tc>
        <w:tc>
          <w:tcPr>
            <w:tcW w:w="1278" w:type="dxa"/>
            <w:vAlign w:val="center"/>
          </w:tcPr>
          <w:p w14:paraId="360E3550" w14:textId="2ADBF30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0.06874534</w:t>
            </w:r>
          </w:p>
        </w:tc>
      </w:tr>
      <w:tr w:rsidR="00D85008" w:rsidRPr="00177D21" w14:paraId="01B47F61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1B841321" w14:textId="1A664B9D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PDZD2</w:t>
            </w:r>
          </w:p>
        </w:tc>
        <w:tc>
          <w:tcPr>
            <w:tcW w:w="1374" w:type="dxa"/>
            <w:vAlign w:val="center"/>
          </w:tcPr>
          <w:p w14:paraId="34DE8F76" w14:textId="0D2DC16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185.423976</w:t>
            </w:r>
          </w:p>
        </w:tc>
        <w:tc>
          <w:tcPr>
            <w:tcW w:w="1244" w:type="dxa"/>
            <w:vAlign w:val="center"/>
          </w:tcPr>
          <w:p w14:paraId="59327DBA" w14:textId="081905CE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SCN7A</w:t>
            </w:r>
          </w:p>
        </w:tc>
        <w:tc>
          <w:tcPr>
            <w:tcW w:w="1374" w:type="dxa"/>
            <w:vAlign w:val="center"/>
          </w:tcPr>
          <w:p w14:paraId="010E3CF0" w14:textId="02561593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134.962684</w:t>
            </w:r>
          </w:p>
        </w:tc>
        <w:tc>
          <w:tcPr>
            <w:tcW w:w="1227" w:type="dxa"/>
            <w:vAlign w:val="center"/>
          </w:tcPr>
          <w:p w14:paraId="1A447A0A" w14:textId="55C5411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OBSCN</w:t>
            </w:r>
          </w:p>
        </w:tc>
        <w:tc>
          <w:tcPr>
            <w:tcW w:w="1162" w:type="dxa"/>
            <w:vAlign w:val="center"/>
          </w:tcPr>
          <w:p w14:paraId="500A839C" w14:textId="5F9305AC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878" w:type="dxa"/>
            <w:vAlign w:val="center"/>
          </w:tcPr>
          <w:p w14:paraId="3E67E2EF" w14:textId="360E233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USH2A</w:t>
            </w:r>
          </w:p>
        </w:tc>
        <w:tc>
          <w:tcPr>
            <w:tcW w:w="1278" w:type="dxa"/>
            <w:vAlign w:val="center"/>
          </w:tcPr>
          <w:p w14:paraId="3279B228" w14:textId="1B8D4898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0.06462446</w:t>
            </w:r>
          </w:p>
        </w:tc>
      </w:tr>
      <w:tr w:rsidR="00D85008" w:rsidRPr="00177D21" w14:paraId="2C71ECDE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04874D5C" w14:textId="4E0E8DE8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PTPN14</w:t>
            </w:r>
          </w:p>
        </w:tc>
        <w:tc>
          <w:tcPr>
            <w:tcW w:w="1374" w:type="dxa"/>
            <w:vAlign w:val="center"/>
          </w:tcPr>
          <w:p w14:paraId="55AF80D7" w14:textId="46018153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174.808545</w:t>
            </w:r>
          </w:p>
        </w:tc>
        <w:tc>
          <w:tcPr>
            <w:tcW w:w="1244" w:type="dxa"/>
            <w:vAlign w:val="center"/>
          </w:tcPr>
          <w:p w14:paraId="48EE8E57" w14:textId="29F8D583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ADGRV1</w:t>
            </w:r>
          </w:p>
        </w:tc>
        <w:tc>
          <w:tcPr>
            <w:tcW w:w="1374" w:type="dxa"/>
            <w:vAlign w:val="center"/>
          </w:tcPr>
          <w:p w14:paraId="02D76CC9" w14:textId="5B67C9AB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121.162396</w:t>
            </w:r>
          </w:p>
        </w:tc>
        <w:tc>
          <w:tcPr>
            <w:tcW w:w="1227" w:type="dxa"/>
            <w:vAlign w:val="center"/>
          </w:tcPr>
          <w:p w14:paraId="1D7511F2" w14:textId="046BAA0B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DNAH1</w:t>
            </w:r>
          </w:p>
        </w:tc>
        <w:tc>
          <w:tcPr>
            <w:tcW w:w="1162" w:type="dxa"/>
            <w:vAlign w:val="center"/>
          </w:tcPr>
          <w:p w14:paraId="2F3E29DD" w14:textId="5BA9E1B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878" w:type="dxa"/>
            <w:vAlign w:val="center"/>
          </w:tcPr>
          <w:p w14:paraId="7ED8CF8F" w14:textId="680D80DA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SETX</w:t>
            </w:r>
          </w:p>
        </w:tc>
        <w:tc>
          <w:tcPr>
            <w:tcW w:w="1278" w:type="dxa"/>
            <w:vAlign w:val="center"/>
          </w:tcPr>
          <w:p w14:paraId="5E9F9DB4" w14:textId="6BA1E010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0.04225168</w:t>
            </w:r>
          </w:p>
        </w:tc>
      </w:tr>
      <w:tr w:rsidR="00D85008" w:rsidRPr="00177D21" w14:paraId="5ADE3706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2998B866" w14:textId="05535F15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PLCE1</w:t>
            </w:r>
          </w:p>
        </w:tc>
        <w:tc>
          <w:tcPr>
            <w:tcW w:w="1374" w:type="dxa"/>
            <w:vAlign w:val="center"/>
          </w:tcPr>
          <w:p w14:paraId="62E6D9EC" w14:textId="6414C6D6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157.084269</w:t>
            </w:r>
          </w:p>
        </w:tc>
        <w:tc>
          <w:tcPr>
            <w:tcW w:w="1244" w:type="dxa"/>
            <w:vAlign w:val="center"/>
          </w:tcPr>
          <w:p w14:paraId="4D432DC4" w14:textId="0AC9A09C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TCHH</w:t>
            </w:r>
          </w:p>
        </w:tc>
        <w:tc>
          <w:tcPr>
            <w:tcW w:w="1374" w:type="dxa"/>
            <w:vAlign w:val="center"/>
          </w:tcPr>
          <w:p w14:paraId="253F9BC9" w14:textId="05AB667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112.469744</w:t>
            </w:r>
          </w:p>
        </w:tc>
        <w:tc>
          <w:tcPr>
            <w:tcW w:w="1227" w:type="dxa"/>
            <w:vAlign w:val="center"/>
          </w:tcPr>
          <w:p w14:paraId="144830DC" w14:textId="42787E6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LRP1</w:t>
            </w:r>
          </w:p>
        </w:tc>
        <w:tc>
          <w:tcPr>
            <w:tcW w:w="1162" w:type="dxa"/>
            <w:vAlign w:val="center"/>
          </w:tcPr>
          <w:p w14:paraId="30871C4C" w14:textId="3207145F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878" w:type="dxa"/>
            <w:vAlign w:val="center"/>
          </w:tcPr>
          <w:p w14:paraId="4A55682D" w14:textId="58F56AA8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CDH9</w:t>
            </w:r>
          </w:p>
        </w:tc>
        <w:tc>
          <w:tcPr>
            <w:tcW w:w="1278" w:type="dxa"/>
            <w:vAlign w:val="center"/>
          </w:tcPr>
          <w:p w14:paraId="498A54A6" w14:textId="3B953C05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0.02711884</w:t>
            </w:r>
          </w:p>
        </w:tc>
      </w:tr>
      <w:tr w:rsidR="00D85008" w:rsidRPr="00177D21" w14:paraId="0655DE02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19F1CF67" w14:textId="4BF9021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ZNF292</w:t>
            </w:r>
          </w:p>
        </w:tc>
        <w:tc>
          <w:tcPr>
            <w:tcW w:w="1374" w:type="dxa"/>
            <w:vAlign w:val="center"/>
          </w:tcPr>
          <w:p w14:paraId="6CAE5D4F" w14:textId="6478BA3D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148.157478</w:t>
            </w:r>
          </w:p>
        </w:tc>
        <w:tc>
          <w:tcPr>
            <w:tcW w:w="1244" w:type="dxa"/>
            <w:vAlign w:val="center"/>
          </w:tcPr>
          <w:p w14:paraId="783E970F" w14:textId="795531B4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SCN2A</w:t>
            </w:r>
          </w:p>
        </w:tc>
        <w:tc>
          <w:tcPr>
            <w:tcW w:w="1374" w:type="dxa"/>
            <w:vAlign w:val="center"/>
          </w:tcPr>
          <w:p w14:paraId="143601EE" w14:textId="1DDDDBEB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109.825596</w:t>
            </w:r>
          </w:p>
        </w:tc>
        <w:tc>
          <w:tcPr>
            <w:tcW w:w="1227" w:type="dxa"/>
            <w:vAlign w:val="center"/>
          </w:tcPr>
          <w:p w14:paraId="76F4B517" w14:textId="63CD7FCB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IGF2R</w:t>
            </w:r>
          </w:p>
        </w:tc>
        <w:tc>
          <w:tcPr>
            <w:tcW w:w="1162" w:type="dxa"/>
            <w:vAlign w:val="center"/>
          </w:tcPr>
          <w:p w14:paraId="24D424F3" w14:textId="3ABC2E16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878" w:type="dxa"/>
            <w:vAlign w:val="center"/>
          </w:tcPr>
          <w:p w14:paraId="799A3FD6" w14:textId="2C111D8B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TULP4</w:t>
            </w:r>
          </w:p>
        </w:tc>
        <w:tc>
          <w:tcPr>
            <w:tcW w:w="1278" w:type="dxa"/>
            <w:vAlign w:val="center"/>
          </w:tcPr>
          <w:p w14:paraId="2D8FF279" w14:textId="5208F22F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0.01820497</w:t>
            </w:r>
          </w:p>
        </w:tc>
      </w:tr>
      <w:tr w:rsidR="00D85008" w:rsidRPr="00177D21" w14:paraId="59F997EB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2732A23C" w14:textId="006CBB15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PCDHB8</w:t>
            </w:r>
          </w:p>
        </w:tc>
        <w:tc>
          <w:tcPr>
            <w:tcW w:w="1374" w:type="dxa"/>
            <w:vAlign w:val="center"/>
          </w:tcPr>
          <w:p w14:paraId="5C86916A" w14:textId="67A505F1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146.350656</w:t>
            </w:r>
          </w:p>
        </w:tc>
        <w:tc>
          <w:tcPr>
            <w:tcW w:w="1244" w:type="dxa"/>
            <w:vAlign w:val="center"/>
          </w:tcPr>
          <w:p w14:paraId="3185837F" w14:textId="3E7B859D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CELSR2</w:t>
            </w:r>
          </w:p>
        </w:tc>
        <w:tc>
          <w:tcPr>
            <w:tcW w:w="1374" w:type="dxa"/>
            <w:vAlign w:val="center"/>
          </w:tcPr>
          <w:p w14:paraId="6A127FDE" w14:textId="5605F03F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104.799012</w:t>
            </w:r>
          </w:p>
        </w:tc>
        <w:tc>
          <w:tcPr>
            <w:tcW w:w="1227" w:type="dxa"/>
            <w:vAlign w:val="center"/>
          </w:tcPr>
          <w:p w14:paraId="62C05498" w14:textId="32E53010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HERC2</w:t>
            </w:r>
          </w:p>
        </w:tc>
        <w:tc>
          <w:tcPr>
            <w:tcW w:w="1162" w:type="dxa"/>
            <w:vAlign w:val="center"/>
          </w:tcPr>
          <w:p w14:paraId="077A291C" w14:textId="2981387A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878" w:type="dxa"/>
            <w:vAlign w:val="center"/>
          </w:tcPr>
          <w:p w14:paraId="7487BB22" w14:textId="798F7A8B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ACACA</w:t>
            </w:r>
          </w:p>
        </w:tc>
        <w:tc>
          <w:tcPr>
            <w:tcW w:w="1278" w:type="dxa"/>
            <w:vAlign w:val="center"/>
          </w:tcPr>
          <w:p w14:paraId="16230EC0" w14:textId="60661590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0.01657694</w:t>
            </w:r>
          </w:p>
        </w:tc>
      </w:tr>
      <w:tr w:rsidR="00D85008" w:rsidRPr="00177D21" w14:paraId="0D32FB8D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5745E6BD" w14:textId="32416573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ADGRL2</w:t>
            </w:r>
          </w:p>
        </w:tc>
        <w:tc>
          <w:tcPr>
            <w:tcW w:w="1374" w:type="dxa"/>
            <w:vAlign w:val="center"/>
          </w:tcPr>
          <w:p w14:paraId="2FB1CEBB" w14:textId="7FB85F81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142.300495</w:t>
            </w:r>
          </w:p>
        </w:tc>
        <w:tc>
          <w:tcPr>
            <w:tcW w:w="1244" w:type="dxa"/>
            <w:vAlign w:val="center"/>
          </w:tcPr>
          <w:p w14:paraId="5354AF41" w14:textId="4252B27D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DOCK5</w:t>
            </w:r>
          </w:p>
        </w:tc>
        <w:tc>
          <w:tcPr>
            <w:tcW w:w="1374" w:type="dxa"/>
            <w:vAlign w:val="center"/>
          </w:tcPr>
          <w:p w14:paraId="72D429DA" w14:textId="11170DAE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96.8841162</w:t>
            </w:r>
          </w:p>
        </w:tc>
        <w:tc>
          <w:tcPr>
            <w:tcW w:w="1227" w:type="dxa"/>
            <w:vAlign w:val="center"/>
          </w:tcPr>
          <w:p w14:paraId="505676D9" w14:textId="563BCB18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SCN2A</w:t>
            </w:r>
          </w:p>
        </w:tc>
        <w:tc>
          <w:tcPr>
            <w:tcW w:w="1162" w:type="dxa"/>
            <w:vAlign w:val="center"/>
          </w:tcPr>
          <w:p w14:paraId="201A36FB" w14:textId="33B30043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878" w:type="dxa"/>
            <w:vAlign w:val="center"/>
          </w:tcPr>
          <w:p w14:paraId="28BBEDFD" w14:textId="4F0E149E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MKI67</w:t>
            </w:r>
          </w:p>
        </w:tc>
        <w:tc>
          <w:tcPr>
            <w:tcW w:w="1278" w:type="dxa"/>
            <w:vAlign w:val="center"/>
          </w:tcPr>
          <w:p w14:paraId="4CA5BC3B" w14:textId="498C6E6C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0.01466706</w:t>
            </w:r>
          </w:p>
        </w:tc>
      </w:tr>
      <w:tr w:rsidR="00D85008" w:rsidRPr="00177D21" w14:paraId="1051B13C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77E91B13" w14:textId="08A55DB0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DSP</w:t>
            </w:r>
          </w:p>
        </w:tc>
        <w:tc>
          <w:tcPr>
            <w:tcW w:w="1374" w:type="dxa"/>
            <w:vAlign w:val="center"/>
          </w:tcPr>
          <w:p w14:paraId="44C09359" w14:textId="056959A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142.043176</w:t>
            </w:r>
          </w:p>
        </w:tc>
        <w:tc>
          <w:tcPr>
            <w:tcW w:w="1244" w:type="dxa"/>
            <w:vAlign w:val="center"/>
          </w:tcPr>
          <w:p w14:paraId="2AE1A975" w14:textId="5C7B92CC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CMYA5</w:t>
            </w:r>
          </w:p>
        </w:tc>
        <w:tc>
          <w:tcPr>
            <w:tcW w:w="1374" w:type="dxa"/>
            <w:vAlign w:val="center"/>
          </w:tcPr>
          <w:p w14:paraId="2E2EA51A" w14:textId="34719CE1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92.637727</w:t>
            </w:r>
          </w:p>
        </w:tc>
        <w:tc>
          <w:tcPr>
            <w:tcW w:w="1227" w:type="dxa"/>
            <w:vAlign w:val="center"/>
          </w:tcPr>
          <w:p w14:paraId="4E80A7BE" w14:textId="179960F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DYNC1H1</w:t>
            </w:r>
          </w:p>
        </w:tc>
        <w:tc>
          <w:tcPr>
            <w:tcW w:w="1162" w:type="dxa"/>
            <w:vAlign w:val="center"/>
          </w:tcPr>
          <w:p w14:paraId="38B000EF" w14:textId="24B65F2C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878" w:type="dxa"/>
            <w:vAlign w:val="center"/>
          </w:tcPr>
          <w:p w14:paraId="5320B3A7" w14:textId="42E5E803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DST</w:t>
            </w:r>
          </w:p>
        </w:tc>
        <w:tc>
          <w:tcPr>
            <w:tcW w:w="1278" w:type="dxa"/>
            <w:vAlign w:val="center"/>
          </w:tcPr>
          <w:p w14:paraId="2898FDEA" w14:textId="453787B1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0.01382052</w:t>
            </w:r>
          </w:p>
        </w:tc>
      </w:tr>
      <w:tr w:rsidR="000E205B" w:rsidRPr="00177D21" w14:paraId="418A03E2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2908F941" w14:textId="0B2BA1BB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DOCK5</w:t>
            </w:r>
          </w:p>
        </w:tc>
        <w:tc>
          <w:tcPr>
            <w:tcW w:w="1374" w:type="dxa"/>
            <w:vAlign w:val="center"/>
          </w:tcPr>
          <w:p w14:paraId="584EFDC4" w14:textId="1CDB5E9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138.256091</w:t>
            </w:r>
          </w:p>
        </w:tc>
        <w:tc>
          <w:tcPr>
            <w:tcW w:w="1244" w:type="dxa"/>
            <w:vAlign w:val="center"/>
          </w:tcPr>
          <w:p w14:paraId="696A2928" w14:textId="523313A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IGF2R</w:t>
            </w:r>
          </w:p>
        </w:tc>
        <w:tc>
          <w:tcPr>
            <w:tcW w:w="1374" w:type="dxa"/>
            <w:vAlign w:val="center"/>
          </w:tcPr>
          <w:p w14:paraId="28B9E562" w14:textId="65C16BC4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64.5379827</w:t>
            </w:r>
          </w:p>
        </w:tc>
        <w:tc>
          <w:tcPr>
            <w:tcW w:w="1227" w:type="dxa"/>
            <w:vAlign w:val="center"/>
          </w:tcPr>
          <w:p w14:paraId="7EA1B21F" w14:textId="2B591FB5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UBR4</w:t>
            </w:r>
          </w:p>
        </w:tc>
        <w:tc>
          <w:tcPr>
            <w:tcW w:w="1162" w:type="dxa"/>
            <w:vAlign w:val="center"/>
          </w:tcPr>
          <w:p w14:paraId="1C3B4115" w14:textId="5A4549E0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878" w:type="dxa"/>
            <w:vAlign w:val="center"/>
          </w:tcPr>
          <w:p w14:paraId="283C72CF" w14:textId="5F154A9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CUBN</w:t>
            </w:r>
          </w:p>
        </w:tc>
        <w:tc>
          <w:tcPr>
            <w:tcW w:w="1278" w:type="dxa"/>
            <w:vAlign w:val="center"/>
          </w:tcPr>
          <w:p w14:paraId="320D412C" w14:textId="3564E288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0.01361526</w:t>
            </w:r>
          </w:p>
        </w:tc>
      </w:tr>
      <w:tr w:rsidR="000E205B" w:rsidRPr="00177D21" w14:paraId="6679D2DA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66C3D934" w14:textId="5A89E640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ATP8A2</w:t>
            </w:r>
          </w:p>
        </w:tc>
        <w:tc>
          <w:tcPr>
            <w:tcW w:w="1374" w:type="dxa"/>
            <w:vAlign w:val="center"/>
          </w:tcPr>
          <w:p w14:paraId="02709382" w14:textId="45BD8AC7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131.407151</w:t>
            </w:r>
          </w:p>
        </w:tc>
        <w:tc>
          <w:tcPr>
            <w:tcW w:w="1244" w:type="dxa"/>
            <w:vAlign w:val="center"/>
          </w:tcPr>
          <w:p w14:paraId="33D7A01E" w14:textId="45665C45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ABCA2</w:t>
            </w:r>
          </w:p>
        </w:tc>
        <w:tc>
          <w:tcPr>
            <w:tcW w:w="1374" w:type="dxa"/>
            <w:vAlign w:val="center"/>
          </w:tcPr>
          <w:p w14:paraId="72267A16" w14:textId="164E4A3C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53.2118967</w:t>
            </w:r>
          </w:p>
        </w:tc>
        <w:tc>
          <w:tcPr>
            <w:tcW w:w="1227" w:type="dxa"/>
            <w:vAlign w:val="center"/>
          </w:tcPr>
          <w:p w14:paraId="49269102" w14:textId="61359093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VPS13D</w:t>
            </w:r>
          </w:p>
        </w:tc>
        <w:tc>
          <w:tcPr>
            <w:tcW w:w="1162" w:type="dxa"/>
            <w:vAlign w:val="center"/>
          </w:tcPr>
          <w:p w14:paraId="6795CCAC" w14:textId="779EEE7A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878" w:type="dxa"/>
            <w:vAlign w:val="center"/>
          </w:tcPr>
          <w:p w14:paraId="78D9BF3E" w14:textId="65FAD19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ASPM</w:t>
            </w:r>
          </w:p>
        </w:tc>
        <w:tc>
          <w:tcPr>
            <w:tcW w:w="1278" w:type="dxa"/>
            <w:vAlign w:val="center"/>
          </w:tcPr>
          <w:p w14:paraId="548AA8C8" w14:textId="753A556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0.01081632</w:t>
            </w:r>
          </w:p>
        </w:tc>
      </w:tr>
      <w:tr w:rsidR="000E205B" w:rsidRPr="00177D21" w14:paraId="517AF432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6A9AD8FF" w14:textId="7668F90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DNAH2</w:t>
            </w:r>
          </w:p>
        </w:tc>
        <w:tc>
          <w:tcPr>
            <w:tcW w:w="1374" w:type="dxa"/>
            <w:vAlign w:val="center"/>
          </w:tcPr>
          <w:p w14:paraId="5183ACBE" w14:textId="50DFBD4A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120.831508</w:t>
            </w:r>
          </w:p>
        </w:tc>
        <w:tc>
          <w:tcPr>
            <w:tcW w:w="1244" w:type="dxa"/>
            <w:vAlign w:val="center"/>
          </w:tcPr>
          <w:p w14:paraId="4386C366" w14:textId="2F8F962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CHD4</w:t>
            </w:r>
          </w:p>
        </w:tc>
        <w:tc>
          <w:tcPr>
            <w:tcW w:w="1374" w:type="dxa"/>
            <w:vAlign w:val="center"/>
          </w:tcPr>
          <w:p w14:paraId="2402F9BF" w14:textId="020DDA36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47.4134314</w:t>
            </w:r>
          </w:p>
        </w:tc>
        <w:tc>
          <w:tcPr>
            <w:tcW w:w="1227" w:type="dxa"/>
            <w:vAlign w:val="center"/>
          </w:tcPr>
          <w:p w14:paraId="2133D820" w14:textId="6EEEDDF0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MYO15A</w:t>
            </w:r>
          </w:p>
        </w:tc>
        <w:tc>
          <w:tcPr>
            <w:tcW w:w="1162" w:type="dxa"/>
            <w:vAlign w:val="center"/>
          </w:tcPr>
          <w:p w14:paraId="5CF6FEE4" w14:textId="171024F8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878" w:type="dxa"/>
            <w:vAlign w:val="center"/>
          </w:tcPr>
          <w:p w14:paraId="0A9D64AC" w14:textId="1751BA1F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SYNE1</w:t>
            </w:r>
          </w:p>
        </w:tc>
        <w:tc>
          <w:tcPr>
            <w:tcW w:w="1278" w:type="dxa"/>
            <w:vAlign w:val="center"/>
          </w:tcPr>
          <w:p w14:paraId="532BC6EA" w14:textId="6DDB13A6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0.01039745</w:t>
            </w:r>
          </w:p>
        </w:tc>
      </w:tr>
      <w:tr w:rsidR="00D85008" w:rsidRPr="00177D21" w14:paraId="3C16077E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74F6FF4C" w14:textId="30DD495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DIDO1</w:t>
            </w:r>
          </w:p>
        </w:tc>
        <w:tc>
          <w:tcPr>
            <w:tcW w:w="1374" w:type="dxa"/>
            <w:vAlign w:val="center"/>
          </w:tcPr>
          <w:p w14:paraId="42ACFE58" w14:textId="6121E56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96.7302571</w:t>
            </w:r>
          </w:p>
        </w:tc>
        <w:tc>
          <w:tcPr>
            <w:tcW w:w="1244" w:type="dxa"/>
            <w:vAlign w:val="center"/>
          </w:tcPr>
          <w:p w14:paraId="01A65A01" w14:textId="04E5AFA5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DYNC1H1</w:t>
            </w:r>
          </w:p>
        </w:tc>
        <w:tc>
          <w:tcPr>
            <w:tcW w:w="1374" w:type="dxa"/>
            <w:vAlign w:val="center"/>
          </w:tcPr>
          <w:p w14:paraId="65D77848" w14:textId="04247B40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43.7162935</w:t>
            </w:r>
          </w:p>
        </w:tc>
        <w:tc>
          <w:tcPr>
            <w:tcW w:w="1227" w:type="dxa"/>
            <w:vAlign w:val="center"/>
          </w:tcPr>
          <w:p w14:paraId="162E4A89" w14:textId="4978AFBB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BRWD3</w:t>
            </w:r>
          </w:p>
        </w:tc>
        <w:tc>
          <w:tcPr>
            <w:tcW w:w="1162" w:type="dxa"/>
            <w:vAlign w:val="center"/>
          </w:tcPr>
          <w:p w14:paraId="08EE29B0" w14:textId="64D83EAD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878" w:type="dxa"/>
            <w:vAlign w:val="center"/>
          </w:tcPr>
          <w:p w14:paraId="33C1F617" w14:textId="4279348E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BIRC6</w:t>
            </w:r>
          </w:p>
        </w:tc>
        <w:tc>
          <w:tcPr>
            <w:tcW w:w="1278" w:type="dxa"/>
            <w:vAlign w:val="center"/>
          </w:tcPr>
          <w:p w14:paraId="330AB031" w14:textId="028EFA66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0.00646502</w:t>
            </w:r>
          </w:p>
        </w:tc>
      </w:tr>
      <w:tr w:rsidR="00D85008" w:rsidRPr="00177D21" w14:paraId="7A98B009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342A2F63" w14:textId="594C0D1A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EP400</w:t>
            </w:r>
          </w:p>
        </w:tc>
        <w:tc>
          <w:tcPr>
            <w:tcW w:w="1374" w:type="dxa"/>
            <w:vAlign w:val="center"/>
          </w:tcPr>
          <w:p w14:paraId="5168AECC" w14:textId="65687110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87.2401638</w:t>
            </w:r>
          </w:p>
        </w:tc>
        <w:tc>
          <w:tcPr>
            <w:tcW w:w="1244" w:type="dxa"/>
            <w:vAlign w:val="center"/>
          </w:tcPr>
          <w:p w14:paraId="3806AD0A" w14:textId="35A5A6C3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VPS13D</w:t>
            </w:r>
          </w:p>
        </w:tc>
        <w:tc>
          <w:tcPr>
            <w:tcW w:w="1374" w:type="dxa"/>
            <w:vAlign w:val="center"/>
          </w:tcPr>
          <w:p w14:paraId="732925CE" w14:textId="79602B6B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40.0629211</w:t>
            </w:r>
          </w:p>
        </w:tc>
        <w:tc>
          <w:tcPr>
            <w:tcW w:w="1227" w:type="dxa"/>
            <w:vAlign w:val="center"/>
          </w:tcPr>
          <w:p w14:paraId="0C9C537D" w14:textId="527FC775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TRIOBP</w:t>
            </w:r>
          </w:p>
        </w:tc>
        <w:tc>
          <w:tcPr>
            <w:tcW w:w="1162" w:type="dxa"/>
            <w:vAlign w:val="center"/>
          </w:tcPr>
          <w:p w14:paraId="643B9B6E" w14:textId="0EA5A6DB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878" w:type="dxa"/>
            <w:vAlign w:val="center"/>
          </w:tcPr>
          <w:p w14:paraId="5DC6AD91" w14:textId="3387DD9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ITPR2</w:t>
            </w:r>
          </w:p>
        </w:tc>
        <w:tc>
          <w:tcPr>
            <w:tcW w:w="1278" w:type="dxa"/>
            <w:vAlign w:val="center"/>
          </w:tcPr>
          <w:p w14:paraId="29FD6F04" w14:textId="4565DE9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0.00347061</w:t>
            </w:r>
          </w:p>
        </w:tc>
      </w:tr>
      <w:tr w:rsidR="00D85008" w:rsidRPr="00177D21" w14:paraId="61FC2305" w14:textId="77777777" w:rsidTr="00FE74AA">
        <w:trPr>
          <w:trHeight w:hRule="exact" w:val="340"/>
          <w:jc w:val="center"/>
        </w:trPr>
        <w:tc>
          <w:tcPr>
            <w:tcW w:w="1240" w:type="dxa"/>
            <w:vAlign w:val="center"/>
          </w:tcPr>
          <w:p w14:paraId="4EA64354" w14:textId="413A3D8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FLNC</w:t>
            </w:r>
          </w:p>
        </w:tc>
        <w:tc>
          <w:tcPr>
            <w:tcW w:w="1374" w:type="dxa"/>
            <w:vAlign w:val="center"/>
          </w:tcPr>
          <w:p w14:paraId="5B71C34F" w14:textId="77FEC893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76.164152</w:t>
            </w:r>
          </w:p>
        </w:tc>
        <w:tc>
          <w:tcPr>
            <w:tcW w:w="1244" w:type="dxa"/>
            <w:vAlign w:val="center"/>
          </w:tcPr>
          <w:p w14:paraId="365E86B7" w14:textId="2532B2A7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FLNA</w:t>
            </w:r>
          </w:p>
        </w:tc>
        <w:tc>
          <w:tcPr>
            <w:tcW w:w="1374" w:type="dxa"/>
            <w:vAlign w:val="center"/>
          </w:tcPr>
          <w:p w14:paraId="6362EC3A" w14:textId="0297A5BD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34.554109</w:t>
            </w:r>
          </w:p>
        </w:tc>
        <w:tc>
          <w:tcPr>
            <w:tcW w:w="1227" w:type="dxa"/>
            <w:vAlign w:val="center"/>
          </w:tcPr>
          <w:p w14:paraId="650D4D6D" w14:textId="65204D57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CELSR2</w:t>
            </w:r>
          </w:p>
        </w:tc>
        <w:tc>
          <w:tcPr>
            <w:tcW w:w="1162" w:type="dxa"/>
            <w:vAlign w:val="center"/>
          </w:tcPr>
          <w:p w14:paraId="4A603F11" w14:textId="00CE0C2A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78" w:type="dxa"/>
            <w:vAlign w:val="center"/>
          </w:tcPr>
          <w:p w14:paraId="69603B4D" w14:textId="1D5079D6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SACS</w:t>
            </w:r>
          </w:p>
        </w:tc>
        <w:tc>
          <w:tcPr>
            <w:tcW w:w="1278" w:type="dxa"/>
            <w:vAlign w:val="center"/>
          </w:tcPr>
          <w:p w14:paraId="2BCFE7CB" w14:textId="562030BC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0.00341736</w:t>
            </w:r>
          </w:p>
        </w:tc>
      </w:tr>
      <w:tr w:rsidR="00D85008" w:rsidRPr="00177D21" w14:paraId="55A58C04" w14:textId="77777777" w:rsidTr="00FE74AA">
        <w:trPr>
          <w:trHeight w:hRule="exact" w:val="340"/>
          <w:jc w:val="center"/>
        </w:trPr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14:paraId="20D87393" w14:textId="2FBAC02A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PAPPA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vAlign w:val="center"/>
          </w:tcPr>
          <w:p w14:paraId="2AD69270" w14:textId="5FFDF79C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74.3627762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04BCA9D5" w14:textId="2612AA2C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PKD1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vAlign w:val="center"/>
          </w:tcPr>
          <w:p w14:paraId="54CC0D5F" w14:textId="514F4F5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24.3059645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14:paraId="3329C9CF" w14:textId="7569E6DC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PKD1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652FCAEF" w14:textId="4288F969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center"/>
          </w:tcPr>
          <w:p w14:paraId="758930A0" w14:textId="46530331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i/>
                <w:iCs/>
                <w:color w:val="000000"/>
                <w:sz w:val="21"/>
                <w:szCs w:val="21"/>
              </w:rPr>
              <w:t>SALL1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2B1B695B" w14:textId="2EC68602" w:rsidR="000B18B1" w:rsidRPr="00177D21" w:rsidRDefault="000B18B1" w:rsidP="000B18B1">
            <w:pPr>
              <w:jc w:val="center"/>
              <w:rPr>
                <w:rFonts w:cs="Times New Roman"/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DengXian" w:cs="Times New Roman"/>
                <w:color w:val="000000"/>
                <w:sz w:val="21"/>
                <w:szCs w:val="21"/>
              </w:rPr>
              <w:t>0.00314617</w:t>
            </w:r>
          </w:p>
        </w:tc>
      </w:tr>
    </w:tbl>
    <w:p w14:paraId="04628826" w14:textId="77777777" w:rsidR="000607AF" w:rsidRDefault="000607AF" w:rsidP="0064796D">
      <w:pPr>
        <w:spacing w:line="160" w:lineRule="exact"/>
        <w:rPr>
          <w:b/>
          <w:bCs/>
          <w:lang w:val="en-US" w:eastAsia="zh-CN"/>
        </w:rPr>
      </w:pPr>
    </w:p>
    <w:p w14:paraId="322AB4AC" w14:textId="77777777" w:rsidR="00AA4821" w:rsidRDefault="00AA4821" w:rsidP="0064796D">
      <w:pPr>
        <w:spacing w:line="160" w:lineRule="exact"/>
        <w:rPr>
          <w:b/>
          <w:bCs/>
          <w:lang w:val="en-US" w:eastAsia="zh-CN"/>
        </w:rPr>
      </w:pPr>
    </w:p>
    <w:p w14:paraId="681F0EE9" w14:textId="77777777" w:rsidR="00AA4821" w:rsidRDefault="00AA4821" w:rsidP="0064796D">
      <w:pPr>
        <w:spacing w:line="160" w:lineRule="exact"/>
        <w:rPr>
          <w:b/>
          <w:bCs/>
          <w:lang w:val="en-US" w:eastAsia="zh-CN"/>
        </w:rPr>
      </w:pPr>
    </w:p>
    <w:p w14:paraId="370C61E3" w14:textId="77777777" w:rsidR="00AA4821" w:rsidRDefault="00AA4821" w:rsidP="0064796D">
      <w:pPr>
        <w:spacing w:line="160" w:lineRule="exact"/>
        <w:rPr>
          <w:b/>
          <w:bCs/>
          <w:lang w:val="en-US" w:eastAsia="zh-CN"/>
        </w:rPr>
      </w:pPr>
    </w:p>
    <w:p w14:paraId="283235FF" w14:textId="77777777" w:rsidR="00AA4821" w:rsidRDefault="00AA4821" w:rsidP="0064796D">
      <w:pPr>
        <w:spacing w:line="160" w:lineRule="exact"/>
        <w:rPr>
          <w:b/>
          <w:bCs/>
          <w:lang w:val="en-US" w:eastAsia="zh-CN"/>
        </w:rPr>
      </w:pPr>
    </w:p>
    <w:p w14:paraId="3AEF1A22" w14:textId="77777777" w:rsidR="00AA4821" w:rsidRDefault="00AA4821" w:rsidP="0064796D">
      <w:pPr>
        <w:spacing w:line="160" w:lineRule="exact"/>
        <w:rPr>
          <w:b/>
          <w:bCs/>
          <w:lang w:val="en-US" w:eastAsia="zh-CN"/>
        </w:rPr>
      </w:pPr>
    </w:p>
    <w:p w14:paraId="4BCBC4F9" w14:textId="77777777" w:rsidR="00AA4821" w:rsidRDefault="00AA4821" w:rsidP="0064796D">
      <w:pPr>
        <w:spacing w:line="160" w:lineRule="exact"/>
        <w:rPr>
          <w:b/>
          <w:bCs/>
          <w:lang w:val="en-US" w:eastAsia="zh-CN"/>
        </w:rPr>
      </w:pPr>
    </w:p>
    <w:p w14:paraId="1E8063CD" w14:textId="77777777" w:rsidR="00AA4821" w:rsidRDefault="00AA4821" w:rsidP="0064796D">
      <w:pPr>
        <w:spacing w:line="160" w:lineRule="exact"/>
        <w:rPr>
          <w:b/>
          <w:bCs/>
          <w:lang w:val="en-US" w:eastAsia="zh-CN"/>
        </w:rPr>
      </w:pPr>
    </w:p>
    <w:p w14:paraId="574A9D2A" w14:textId="77777777" w:rsidR="00AA4821" w:rsidRDefault="00AA4821" w:rsidP="0064796D">
      <w:pPr>
        <w:spacing w:line="160" w:lineRule="exact"/>
        <w:rPr>
          <w:b/>
          <w:bCs/>
          <w:lang w:val="en-US" w:eastAsia="zh-CN"/>
        </w:rPr>
      </w:pPr>
    </w:p>
    <w:p w14:paraId="0F625452" w14:textId="77777777" w:rsidR="00AA4821" w:rsidRDefault="00AA4821" w:rsidP="0064796D">
      <w:pPr>
        <w:spacing w:line="160" w:lineRule="exact"/>
        <w:rPr>
          <w:b/>
          <w:bCs/>
          <w:lang w:val="en-US" w:eastAsia="zh-CN"/>
        </w:rPr>
      </w:pPr>
    </w:p>
    <w:p w14:paraId="1E903893" w14:textId="3B3DBA19" w:rsidR="00AA4821" w:rsidRDefault="00AA4821" w:rsidP="00F5347C">
      <w:pPr>
        <w:rPr>
          <w:b/>
          <w:bCs/>
          <w:lang w:eastAsia="zh-CN"/>
        </w:rPr>
      </w:pPr>
    </w:p>
    <w:p w14:paraId="4DC5449C" w14:textId="244DF002" w:rsidR="004B1036" w:rsidRDefault="004B1036" w:rsidP="00F5347C">
      <w:pPr>
        <w:rPr>
          <w:b/>
          <w:bCs/>
          <w:lang w:eastAsia="zh-CN"/>
        </w:rPr>
      </w:pPr>
      <w:r w:rsidRPr="007B5355">
        <w:rPr>
          <w:b/>
          <w:bCs/>
          <w:lang w:eastAsia="zh-CN"/>
        </w:rPr>
        <w:lastRenderedPageBreak/>
        <w:t>Table S</w:t>
      </w:r>
      <w:r>
        <w:rPr>
          <w:b/>
          <w:bCs/>
          <w:lang w:eastAsia="zh-CN"/>
        </w:rPr>
        <w:t>6</w:t>
      </w:r>
      <w:r w:rsidR="001804A7">
        <w:rPr>
          <w:rFonts w:hint="eastAsia"/>
          <w:b/>
          <w:bCs/>
          <w:lang w:eastAsia="zh-CN"/>
        </w:rPr>
        <w:t>.</w:t>
      </w:r>
      <w:r w:rsidR="001804A7">
        <w:rPr>
          <w:b/>
          <w:bCs/>
          <w:lang w:eastAsia="zh-CN"/>
        </w:rPr>
        <w:t xml:space="preserve"> </w:t>
      </w:r>
      <w:r w:rsidR="001804A7" w:rsidRPr="001804A7">
        <w:rPr>
          <w:b/>
          <w:bCs/>
          <w:lang w:eastAsia="zh-CN"/>
        </w:rPr>
        <w:t>Evaluation metrics for TMB estimation models with different algorithms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3"/>
        <w:gridCol w:w="1648"/>
        <w:gridCol w:w="1644"/>
        <w:gridCol w:w="1644"/>
        <w:gridCol w:w="1627"/>
      </w:tblGrid>
      <w:tr w:rsidR="007F289D" w:rsidRPr="00BD47E2" w14:paraId="54ADC062" w14:textId="77777777" w:rsidTr="007F289D">
        <w:trPr>
          <w:trHeight w:hRule="exact" w:val="397"/>
          <w:jc w:val="center"/>
        </w:trPr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14:paraId="435F028C" w14:textId="77777777" w:rsidR="007F289D" w:rsidRPr="007F289D" w:rsidRDefault="007F289D" w:rsidP="009B4726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7F289D">
              <w:rPr>
                <w:rFonts w:cs="Times New Roman"/>
                <w:b/>
                <w:bCs/>
                <w:sz w:val="20"/>
                <w:szCs w:val="18"/>
              </w:rPr>
              <w:t>Model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2EF19F42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b/>
                <w:bCs/>
                <w:color w:val="000000"/>
                <w:sz w:val="20"/>
                <w:szCs w:val="18"/>
                <w:lang w:val="en-US"/>
              </w:rPr>
            </w:pPr>
            <w:r w:rsidRPr="007F289D">
              <w:rPr>
                <w:rFonts w:eastAsia="DengXian" w:cs="Times New Roman"/>
                <w:b/>
                <w:bCs/>
                <w:color w:val="000000"/>
                <w:sz w:val="20"/>
                <w:szCs w:val="18"/>
              </w:rPr>
              <w:t>R</w:t>
            </w:r>
            <w:r w:rsidRPr="00E42187">
              <w:rPr>
                <w:rFonts w:eastAsia="DengXian" w:cs="Times New Roman"/>
                <w:b/>
                <w:bCs/>
                <w:color w:val="000000"/>
                <w:sz w:val="20"/>
                <w:szCs w:val="18"/>
                <w:vertAlign w:val="superscript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06777E1F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b/>
                <w:bCs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b/>
                <w:bCs/>
                <w:color w:val="000000"/>
                <w:sz w:val="20"/>
                <w:szCs w:val="18"/>
              </w:rPr>
              <w:t>RMSE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312E2841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b/>
                <w:bCs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b/>
                <w:bCs/>
                <w:color w:val="000000"/>
                <w:sz w:val="20"/>
                <w:szCs w:val="18"/>
              </w:rPr>
              <w:t>MAE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2CB19E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b/>
                <w:bCs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b/>
                <w:bCs/>
                <w:color w:val="000000"/>
                <w:sz w:val="20"/>
                <w:szCs w:val="18"/>
              </w:rPr>
              <w:t>Cohort</w:t>
            </w:r>
          </w:p>
        </w:tc>
      </w:tr>
      <w:tr w:rsidR="007F289D" w:rsidRPr="00BD47E2" w14:paraId="6EC6919C" w14:textId="77777777" w:rsidTr="007F289D">
        <w:trPr>
          <w:trHeight w:hRule="exact" w:val="312"/>
          <w:jc w:val="center"/>
        </w:trPr>
        <w:tc>
          <w:tcPr>
            <w:tcW w:w="1743" w:type="dxa"/>
            <w:tcBorders>
              <w:top w:val="single" w:sz="4" w:space="0" w:color="auto"/>
            </w:tcBorders>
          </w:tcPr>
          <w:p w14:paraId="28BA470B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ElasticNetCV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0D4449D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0.96465174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0FD26719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204.293061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15C9EC52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98.8215487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7E7BCF2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TCGA</w:t>
            </w:r>
          </w:p>
        </w:tc>
      </w:tr>
      <w:tr w:rsidR="007F289D" w:rsidRPr="00BD47E2" w14:paraId="2390F6B7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52CCFF7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Lasso</w:t>
            </w:r>
          </w:p>
        </w:tc>
        <w:tc>
          <w:tcPr>
            <w:tcW w:w="1648" w:type="dxa"/>
          </w:tcPr>
          <w:p w14:paraId="1D7234F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0.96700955</w:t>
            </w:r>
          </w:p>
        </w:tc>
        <w:tc>
          <w:tcPr>
            <w:tcW w:w="1644" w:type="dxa"/>
          </w:tcPr>
          <w:p w14:paraId="4166469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197.362081</w:t>
            </w:r>
          </w:p>
        </w:tc>
        <w:tc>
          <w:tcPr>
            <w:tcW w:w="1644" w:type="dxa"/>
          </w:tcPr>
          <w:p w14:paraId="0BAFC3F0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82.3192868</w:t>
            </w:r>
          </w:p>
        </w:tc>
        <w:tc>
          <w:tcPr>
            <w:tcW w:w="1627" w:type="dxa"/>
          </w:tcPr>
          <w:p w14:paraId="70FC8BE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TCGA</w:t>
            </w:r>
          </w:p>
        </w:tc>
      </w:tr>
      <w:tr w:rsidR="007F289D" w:rsidRPr="00BD47E2" w14:paraId="7BBD5D8E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0B558873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LinearRegression</w:t>
            </w:r>
            <w:proofErr w:type="spellEnd"/>
          </w:p>
        </w:tc>
        <w:tc>
          <w:tcPr>
            <w:tcW w:w="1648" w:type="dxa"/>
          </w:tcPr>
          <w:p w14:paraId="6B605F91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0.94494116</w:t>
            </w:r>
          </w:p>
        </w:tc>
        <w:tc>
          <w:tcPr>
            <w:tcW w:w="1644" w:type="dxa"/>
          </w:tcPr>
          <w:p w14:paraId="6B3F3BE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254.966487</w:t>
            </w:r>
          </w:p>
        </w:tc>
        <w:tc>
          <w:tcPr>
            <w:tcW w:w="1644" w:type="dxa"/>
          </w:tcPr>
          <w:p w14:paraId="73EAF5D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132.572409</w:t>
            </w:r>
          </w:p>
        </w:tc>
        <w:tc>
          <w:tcPr>
            <w:tcW w:w="1627" w:type="dxa"/>
          </w:tcPr>
          <w:p w14:paraId="17E65E53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TCGA</w:t>
            </w:r>
          </w:p>
        </w:tc>
      </w:tr>
      <w:tr w:rsidR="007F289D" w:rsidRPr="00BD47E2" w14:paraId="7D56B20D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2ABB14C3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RandomForest</w:t>
            </w:r>
            <w:proofErr w:type="spellEnd"/>
          </w:p>
        </w:tc>
        <w:tc>
          <w:tcPr>
            <w:tcW w:w="1648" w:type="dxa"/>
          </w:tcPr>
          <w:p w14:paraId="66184033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0.91654592</w:t>
            </w:r>
          </w:p>
        </w:tc>
        <w:tc>
          <w:tcPr>
            <w:tcW w:w="1644" w:type="dxa"/>
          </w:tcPr>
          <w:p w14:paraId="4B63C9AE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313.901477</w:t>
            </w:r>
          </w:p>
        </w:tc>
        <w:tc>
          <w:tcPr>
            <w:tcW w:w="1644" w:type="dxa"/>
          </w:tcPr>
          <w:p w14:paraId="4E3CFA4B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86.2839149</w:t>
            </w:r>
          </w:p>
        </w:tc>
        <w:tc>
          <w:tcPr>
            <w:tcW w:w="1627" w:type="dxa"/>
          </w:tcPr>
          <w:p w14:paraId="145AE02C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TCGA</w:t>
            </w:r>
          </w:p>
        </w:tc>
      </w:tr>
      <w:tr w:rsidR="007F289D" w:rsidRPr="00BD47E2" w14:paraId="0BBC5F89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01F9942A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RFE</w:t>
            </w:r>
          </w:p>
        </w:tc>
        <w:tc>
          <w:tcPr>
            <w:tcW w:w="1648" w:type="dxa"/>
          </w:tcPr>
          <w:p w14:paraId="5EB5B10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0.95583349</w:t>
            </w:r>
          </w:p>
        </w:tc>
        <w:tc>
          <w:tcPr>
            <w:tcW w:w="1644" w:type="dxa"/>
          </w:tcPr>
          <w:p w14:paraId="7B56167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228.357954</w:t>
            </w:r>
          </w:p>
        </w:tc>
        <w:tc>
          <w:tcPr>
            <w:tcW w:w="1644" w:type="dxa"/>
          </w:tcPr>
          <w:p w14:paraId="30A9B74A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93.294112</w:t>
            </w:r>
          </w:p>
        </w:tc>
        <w:tc>
          <w:tcPr>
            <w:tcW w:w="1627" w:type="dxa"/>
          </w:tcPr>
          <w:p w14:paraId="79E971B6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TCGA</w:t>
            </w:r>
          </w:p>
        </w:tc>
      </w:tr>
      <w:tr w:rsidR="007F289D" w:rsidRPr="00BD47E2" w14:paraId="6586AA51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54A9CD8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Ridge</w:t>
            </w:r>
          </w:p>
        </w:tc>
        <w:tc>
          <w:tcPr>
            <w:tcW w:w="1648" w:type="dxa"/>
          </w:tcPr>
          <w:p w14:paraId="113EAE2E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0.96206164</w:t>
            </w:r>
          </w:p>
        </w:tc>
        <w:tc>
          <w:tcPr>
            <w:tcW w:w="1644" w:type="dxa"/>
          </w:tcPr>
          <w:p w14:paraId="2CACD109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211.645411</w:t>
            </w:r>
          </w:p>
        </w:tc>
        <w:tc>
          <w:tcPr>
            <w:tcW w:w="1644" w:type="dxa"/>
          </w:tcPr>
          <w:p w14:paraId="7CDC1431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108.399302</w:t>
            </w:r>
          </w:p>
        </w:tc>
        <w:tc>
          <w:tcPr>
            <w:tcW w:w="1627" w:type="dxa"/>
          </w:tcPr>
          <w:p w14:paraId="21FF9869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TCGA</w:t>
            </w:r>
          </w:p>
        </w:tc>
      </w:tr>
      <w:tr w:rsidR="007F289D" w:rsidRPr="00BD47E2" w14:paraId="19FCEC8A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7A40CBC6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SVR</w:t>
            </w:r>
          </w:p>
        </w:tc>
        <w:tc>
          <w:tcPr>
            <w:tcW w:w="1648" w:type="dxa"/>
          </w:tcPr>
          <w:p w14:paraId="22D66FC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0.87342568</w:t>
            </w:r>
          </w:p>
        </w:tc>
        <w:tc>
          <w:tcPr>
            <w:tcW w:w="1644" w:type="dxa"/>
          </w:tcPr>
          <w:p w14:paraId="178B0115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386.582675</w:t>
            </w:r>
          </w:p>
        </w:tc>
        <w:tc>
          <w:tcPr>
            <w:tcW w:w="1644" w:type="dxa"/>
          </w:tcPr>
          <w:p w14:paraId="4AB549A9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135.651877</w:t>
            </w:r>
          </w:p>
        </w:tc>
        <w:tc>
          <w:tcPr>
            <w:tcW w:w="1627" w:type="dxa"/>
          </w:tcPr>
          <w:p w14:paraId="27D7B9BA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TCGA</w:t>
            </w:r>
          </w:p>
        </w:tc>
      </w:tr>
      <w:tr w:rsidR="007F289D" w:rsidRPr="00BD47E2" w14:paraId="3AC1DCA4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170B270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XGBoost</w:t>
            </w:r>
            <w:proofErr w:type="spellEnd"/>
          </w:p>
        </w:tc>
        <w:tc>
          <w:tcPr>
            <w:tcW w:w="1648" w:type="dxa"/>
          </w:tcPr>
          <w:p w14:paraId="21E5EB0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0.90192099</w:t>
            </w:r>
          </w:p>
        </w:tc>
        <w:tc>
          <w:tcPr>
            <w:tcW w:w="1644" w:type="dxa"/>
          </w:tcPr>
          <w:p w14:paraId="0C771696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340.296606</w:t>
            </w:r>
          </w:p>
        </w:tc>
        <w:tc>
          <w:tcPr>
            <w:tcW w:w="1644" w:type="dxa"/>
          </w:tcPr>
          <w:p w14:paraId="4FAA2932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115.809912</w:t>
            </w:r>
          </w:p>
        </w:tc>
        <w:tc>
          <w:tcPr>
            <w:tcW w:w="1627" w:type="dxa"/>
          </w:tcPr>
          <w:p w14:paraId="4DFB3F8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TCGA</w:t>
            </w:r>
          </w:p>
        </w:tc>
      </w:tr>
      <w:tr w:rsidR="007F289D" w:rsidRPr="00BD47E2" w14:paraId="68F474DF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3A3A3FF1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ElasticNetCV</w:t>
            </w:r>
            <w:proofErr w:type="spellEnd"/>
          </w:p>
        </w:tc>
        <w:tc>
          <w:tcPr>
            <w:tcW w:w="1648" w:type="dxa"/>
          </w:tcPr>
          <w:p w14:paraId="67B3DB83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0.86335833</w:t>
            </w:r>
          </w:p>
        </w:tc>
        <w:tc>
          <w:tcPr>
            <w:tcW w:w="1644" w:type="dxa"/>
          </w:tcPr>
          <w:p w14:paraId="79F91E0F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594.312082</w:t>
            </w:r>
          </w:p>
        </w:tc>
        <w:tc>
          <w:tcPr>
            <w:tcW w:w="1644" w:type="dxa"/>
          </w:tcPr>
          <w:p w14:paraId="65030DBF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174.102561</w:t>
            </w:r>
          </w:p>
        </w:tc>
        <w:tc>
          <w:tcPr>
            <w:tcW w:w="1627" w:type="dxa"/>
          </w:tcPr>
          <w:p w14:paraId="4133529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ICGC</w:t>
            </w:r>
          </w:p>
        </w:tc>
      </w:tr>
      <w:tr w:rsidR="007F289D" w:rsidRPr="00BD47E2" w14:paraId="111CC0B0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05347F2F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Lasso</w:t>
            </w:r>
          </w:p>
        </w:tc>
        <w:tc>
          <w:tcPr>
            <w:tcW w:w="1648" w:type="dxa"/>
          </w:tcPr>
          <w:p w14:paraId="49FFDE5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0.98463037</w:t>
            </w:r>
          </w:p>
        </w:tc>
        <w:tc>
          <w:tcPr>
            <w:tcW w:w="1644" w:type="dxa"/>
          </w:tcPr>
          <w:p w14:paraId="7801157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199.321749</w:t>
            </w:r>
          </w:p>
        </w:tc>
        <w:tc>
          <w:tcPr>
            <w:tcW w:w="1644" w:type="dxa"/>
          </w:tcPr>
          <w:p w14:paraId="5CA0F44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103.347416</w:t>
            </w:r>
          </w:p>
        </w:tc>
        <w:tc>
          <w:tcPr>
            <w:tcW w:w="1627" w:type="dxa"/>
          </w:tcPr>
          <w:p w14:paraId="25C852C9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ICGC</w:t>
            </w:r>
          </w:p>
        </w:tc>
      </w:tr>
      <w:tr w:rsidR="007F289D" w:rsidRPr="00BD47E2" w14:paraId="50E70B40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1718E759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LinearRegression</w:t>
            </w:r>
            <w:proofErr w:type="spellEnd"/>
          </w:p>
        </w:tc>
        <w:tc>
          <w:tcPr>
            <w:tcW w:w="1648" w:type="dxa"/>
          </w:tcPr>
          <w:p w14:paraId="316FF8C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0.64910191</w:t>
            </w:r>
          </w:p>
        </w:tc>
        <w:tc>
          <w:tcPr>
            <w:tcW w:w="1644" w:type="dxa"/>
          </w:tcPr>
          <w:p w14:paraId="2FA7D405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952.387058</w:t>
            </w:r>
          </w:p>
        </w:tc>
        <w:tc>
          <w:tcPr>
            <w:tcW w:w="1644" w:type="dxa"/>
          </w:tcPr>
          <w:p w14:paraId="547D829B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243.18183</w:t>
            </w:r>
          </w:p>
        </w:tc>
        <w:tc>
          <w:tcPr>
            <w:tcW w:w="1627" w:type="dxa"/>
          </w:tcPr>
          <w:p w14:paraId="6E085663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ICGC</w:t>
            </w:r>
          </w:p>
        </w:tc>
      </w:tr>
      <w:tr w:rsidR="007F289D" w:rsidRPr="00BD47E2" w14:paraId="5A789E10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4AA776AF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RandomForest</w:t>
            </w:r>
            <w:proofErr w:type="spellEnd"/>
          </w:p>
        </w:tc>
        <w:tc>
          <w:tcPr>
            <w:tcW w:w="1648" w:type="dxa"/>
          </w:tcPr>
          <w:p w14:paraId="1580E8A6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0.66796341</w:t>
            </w:r>
          </w:p>
        </w:tc>
        <w:tc>
          <w:tcPr>
            <w:tcW w:w="1644" w:type="dxa"/>
          </w:tcPr>
          <w:p w14:paraId="0D69F050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926.437137</w:t>
            </w:r>
          </w:p>
        </w:tc>
        <w:tc>
          <w:tcPr>
            <w:tcW w:w="1644" w:type="dxa"/>
          </w:tcPr>
          <w:p w14:paraId="3434F5E5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230.676765</w:t>
            </w:r>
          </w:p>
        </w:tc>
        <w:tc>
          <w:tcPr>
            <w:tcW w:w="1627" w:type="dxa"/>
          </w:tcPr>
          <w:p w14:paraId="6ECA1AF2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ICGC</w:t>
            </w:r>
          </w:p>
        </w:tc>
      </w:tr>
      <w:tr w:rsidR="007F289D" w:rsidRPr="00BD47E2" w14:paraId="56F2C568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6054B83B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RFE</w:t>
            </w:r>
          </w:p>
        </w:tc>
        <w:tc>
          <w:tcPr>
            <w:tcW w:w="1648" w:type="dxa"/>
          </w:tcPr>
          <w:p w14:paraId="2D2CA945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0.74737705</w:t>
            </w:r>
          </w:p>
        </w:tc>
        <w:tc>
          <w:tcPr>
            <w:tcW w:w="1644" w:type="dxa"/>
          </w:tcPr>
          <w:p w14:paraId="25667CE2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808.089363</w:t>
            </w:r>
          </w:p>
        </w:tc>
        <w:tc>
          <w:tcPr>
            <w:tcW w:w="1644" w:type="dxa"/>
          </w:tcPr>
          <w:p w14:paraId="67D1A225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208.369128</w:t>
            </w:r>
          </w:p>
        </w:tc>
        <w:tc>
          <w:tcPr>
            <w:tcW w:w="1627" w:type="dxa"/>
          </w:tcPr>
          <w:p w14:paraId="7046608C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ICGC</w:t>
            </w:r>
          </w:p>
        </w:tc>
      </w:tr>
      <w:tr w:rsidR="007F289D" w:rsidRPr="00BD47E2" w14:paraId="293705FC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3A8C0C03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Ridge</w:t>
            </w:r>
          </w:p>
        </w:tc>
        <w:tc>
          <w:tcPr>
            <w:tcW w:w="1648" w:type="dxa"/>
          </w:tcPr>
          <w:p w14:paraId="29B591C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0.91307896</w:t>
            </w:r>
          </w:p>
        </w:tc>
        <w:tc>
          <w:tcPr>
            <w:tcW w:w="1644" w:type="dxa"/>
          </w:tcPr>
          <w:p w14:paraId="35A64C1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474.00775</w:t>
            </w:r>
          </w:p>
        </w:tc>
        <w:tc>
          <w:tcPr>
            <w:tcW w:w="1644" w:type="dxa"/>
          </w:tcPr>
          <w:p w14:paraId="47C2158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158.944312</w:t>
            </w:r>
          </w:p>
        </w:tc>
        <w:tc>
          <w:tcPr>
            <w:tcW w:w="1627" w:type="dxa"/>
          </w:tcPr>
          <w:p w14:paraId="7BC0A99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ICGC</w:t>
            </w:r>
          </w:p>
        </w:tc>
      </w:tr>
      <w:tr w:rsidR="007F289D" w:rsidRPr="00BD47E2" w14:paraId="16A1955F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3EED5F6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SVR</w:t>
            </w:r>
          </w:p>
        </w:tc>
        <w:tc>
          <w:tcPr>
            <w:tcW w:w="1648" w:type="dxa"/>
          </w:tcPr>
          <w:p w14:paraId="3371B781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0.73131346</w:t>
            </w:r>
          </w:p>
        </w:tc>
        <w:tc>
          <w:tcPr>
            <w:tcW w:w="1644" w:type="dxa"/>
          </w:tcPr>
          <w:p w14:paraId="2C999579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833.385504</w:t>
            </w:r>
          </w:p>
        </w:tc>
        <w:tc>
          <w:tcPr>
            <w:tcW w:w="1644" w:type="dxa"/>
          </w:tcPr>
          <w:p w14:paraId="1B0812FC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219.319876</w:t>
            </w:r>
          </w:p>
        </w:tc>
        <w:tc>
          <w:tcPr>
            <w:tcW w:w="1627" w:type="dxa"/>
          </w:tcPr>
          <w:p w14:paraId="1FCD00BA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ICGC</w:t>
            </w:r>
          </w:p>
        </w:tc>
      </w:tr>
      <w:tr w:rsidR="007F289D" w:rsidRPr="00BD47E2" w14:paraId="05D36949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4FEC2105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XGBoost</w:t>
            </w:r>
            <w:proofErr w:type="spellEnd"/>
          </w:p>
        </w:tc>
        <w:tc>
          <w:tcPr>
            <w:tcW w:w="1648" w:type="dxa"/>
          </w:tcPr>
          <w:p w14:paraId="30BBAFE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0.70520197</w:t>
            </w:r>
          </w:p>
        </w:tc>
        <w:tc>
          <w:tcPr>
            <w:tcW w:w="1644" w:type="dxa"/>
          </w:tcPr>
          <w:p w14:paraId="2B58311F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872.94177</w:t>
            </w:r>
          </w:p>
        </w:tc>
        <w:tc>
          <w:tcPr>
            <w:tcW w:w="1644" w:type="dxa"/>
          </w:tcPr>
          <w:p w14:paraId="716143EE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224.137581</w:t>
            </w:r>
          </w:p>
        </w:tc>
        <w:tc>
          <w:tcPr>
            <w:tcW w:w="1627" w:type="dxa"/>
          </w:tcPr>
          <w:p w14:paraId="3B78013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ICGC</w:t>
            </w:r>
          </w:p>
        </w:tc>
      </w:tr>
      <w:tr w:rsidR="007F289D" w:rsidRPr="00BD47E2" w14:paraId="678F4CBF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1A7AC1E1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ElasticNetCV</w:t>
            </w:r>
            <w:proofErr w:type="spellEnd"/>
          </w:p>
        </w:tc>
        <w:tc>
          <w:tcPr>
            <w:tcW w:w="1648" w:type="dxa"/>
          </w:tcPr>
          <w:p w14:paraId="726C9C9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0.85062468</w:t>
            </w:r>
          </w:p>
        </w:tc>
        <w:tc>
          <w:tcPr>
            <w:tcW w:w="1644" w:type="dxa"/>
          </w:tcPr>
          <w:p w14:paraId="4BC0547A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333.53197</w:t>
            </w:r>
          </w:p>
        </w:tc>
        <w:tc>
          <w:tcPr>
            <w:tcW w:w="1644" w:type="dxa"/>
          </w:tcPr>
          <w:p w14:paraId="2C759D7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152.00787</w:t>
            </w:r>
          </w:p>
        </w:tc>
        <w:tc>
          <w:tcPr>
            <w:tcW w:w="1627" w:type="dxa"/>
          </w:tcPr>
          <w:p w14:paraId="3726D392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Jessica et al.</w:t>
            </w:r>
          </w:p>
        </w:tc>
      </w:tr>
      <w:tr w:rsidR="007F289D" w:rsidRPr="00BD47E2" w14:paraId="4AF955A0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7F802AE0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Lasso</w:t>
            </w:r>
          </w:p>
        </w:tc>
        <w:tc>
          <w:tcPr>
            <w:tcW w:w="1648" w:type="dxa"/>
          </w:tcPr>
          <w:p w14:paraId="72F9DE5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0.93340285</w:t>
            </w:r>
          </w:p>
        </w:tc>
        <w:tc>
          <w:tcPr>
            <w:tcW w:w="1644" w:type="dxa"/>
          </w:tcPr>
          <w:p w14:paraId="76D493E3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222.702896</w:t>
            </w:r>
          </w:p>
        </w:tc>
        <w:tc>
          <w:tcPr>
            <w:tcW w:w="1644" w:type="dxa"/>
          </w:tcPr>
          <w:p w14:paraId="543A604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122.55349</w:t>
            </w:r>
          </w:p>
        </w:tc>
        <w:tc>
          <w:tcPr>
            <w:tcW w:w="1627" w:type="dxa"/>
          </w:tcPr>
          <w:p w14:paraId="5E8C6486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Jessica et al.</w:t>
            </w:r>
          </w:p>
        </w:tc>
      </w:tr>
      <w:tr w:rsidR="007F289D" w:rsidRPr="00BD47E2" w14:paraId="28FAFE9F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5A56B902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LinearRegression</w:t>
            </w:r>
            <w:proofErr w:type="spellEnd"/>
          </w:p>
        </w:tc>
        <w:tc>
          <w:tcPr>
            <w:tcW w:w="1648" w:type="dxa"/>
          </w:tcPr>
          <w:p w14:paraId="4C04726B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0.78811269</w:t>
            </w:r>
          </w:p>
        </w:tc>
        <w:tc>
          <w:tcPr>
            <w:tcW w:w="1644" w:type="dxa"/>
          </w:tcPr>
          <w:p w14:paraId="61A653E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397.237764</w:t>
            </w:r>
          </w:p>
        </w:tc>
        <w:tc>
          <w:tcPr>
            <w:tcW w:w="1644" w:type="dxa"/>
          </w:tcPr>
          <w:p w14:paraId="44EDA760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210.067001</w:t>
            </w:r>
          </w:p>
        </w:tc>
        <w:tc>
          <w:tcPr>
            <w:tcW w:w="1627" w:type="dxa"/>
          </w:tcPr>
          <w:p w14:paraId="6C3ADB46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Jessica et al.</w:t>
            </w:r>
          </w:p>
        </w:tc>
      </w:tr>
      <w:tr w:rsidR="007F289D" w:rsidRPr="00BD47E2" w14:paraId="669C872E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4006ECB5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RandomForest</w:t>
            </w:r>
            <w:proofErr w:type="spellEnd"/>
          </w:p>
        </w:tc>
        <w:tc>
          <w:tcPr>
            <w:tcW w:w="1648" w:type="dxa"/>
          </w:tcPr>
          <w:p w14:paraId="64B3B883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0.83162816</w:t>
            </w:r>
          </w:p>
        </w:tc>
        <w:tc>
          <w:tcPr>
            <w:tcW w:w="1644" w:type="dxa"/>
          </w:tcPr>
          <w:p w14:paraId="5DBA74D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354.105591</w:t>
            </w:r>
          </w:p>
        </w:tc>
        <w:tc>
          <w:tcPr>
            <w:tcW w:w="1644" w:type="dxa"/>
          </w:tcPr>
          <w:p w14:paraId="55217AF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154.295659</w:t>
            </w:r>
          </w:p>
        </w:tc>
        <w:tc>
          <w:tcPr>
            <w:tcW w:w="1627" w:type="dxa"/>
          </w:tcPr>
          <w:p w14:paraId="0076BF7B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Jessica et al.</w:t>
            </w:r>
          </w:p>
        </w:tc>
      </w:tr>
      <w:tr w:rsidR="007F289D" w:rsidRPr="00BD47E2" w14:paraId="28EB54E1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1DFAE41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RFE</w:t>
            </w:r>
          </w:p>
        </w:tc>
        <w:tc>
          <w:tcPr>
            <w:tcW w:w="1648" w:type="dxa"/>
          </w:tcPr>
          <w:p w14:paraId="3D0C959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0.87717124</w:t>
            </w:r>
          </w:p>
        </w:tc>
        <w:tc>
          <w:tcPr>
            <w:tcW w:w="1644" w:type="dxa"/>
          </w:tcPr>
          <w:p w14:paraId="26D31F1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302.446171</w:t>
            </w:r>
          </w:p>
        </w:tc>
        <w:tc>
          <w:tcPr>
            <w:tcW w:w="1644" w:type="dxa"/>
          </w:tcPr>
          <w:p w14:paraId="0C5C8469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168.202504</w:t>
            </w:r>
          </w:p>
        </w:tc>
        <w:tc>
          <w:tcPr>
            <w:tcW w:w="1627" w:type="dxa"/>
          </w:tcPr>
          <w:p w14:paraId="54505575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Jessica et al.</w:t>
            </w:r>
          </w:p>
        </w:tc>
      </w:tr>
      <w:tr w:rsidR="007F289D" w:rsidRPr="00BD47E2" w14:paraId="6F33BFFB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6723FA60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Ridge</w:t>
            </w:r>
          </w:p>
        </w:tc>
        <w:tc>
          <w:tcPr>
            <w:tcW w:w="1648" w:type="dxa"/>
          </w:tcPr>
          <w:p w14:paraId="6A492F61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0.86321961</w:t>
            </w:r>
          </w:p>
        </w:tc>
        <w:tc>
          <w:tcPr>
            <w:tcW w:w="1644" w:type="dxa"/>
          </w:tcPr>
          <w:p w14:paraId="14AB9BC5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319.161118</w:t>
            </w:r>
          </w:p>
        </w:tc>
        <w:tc>
          <w:tcPr>
            <w:tcW w:w="1644" w:type="dxa"/>
          </w:tcPr>
          <w:p w14:paraId="16838DE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165.790327</w:t>
            </w:r>
          </w:p>
        </w:tc>
        <w:tc>
          <w:tcPr>
            <w:tcW w:w="1627" w:type="dxa"/>
          </w:tcPr>
          <w:p w14:paraId="4FE7159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Jessica et al.</w:t>
            </w:r>
          </w:p>
        </w:tc>
      </w:tr>
      <w:tr w:rsidR="007F289D" w:rsidRPr="00BD47E2" w14:paraId="2DA88A76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2F58EBA2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SVR</w:t>
            </w:r>
          </w:p>
        </w:tc>
        <w:tc>
          <w:tcPr>
            <w:tcW w:w="1648" w:type="dxa"/>
          </w:tcPr>
          <w:p w14:paraId="01546B9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0.65497723</w:t>
            </w:r>
          </w:p>
        </w:tc>
        <w:tc>
          <w:tcPr>
            <w:tcW w:w="1644" w:type="dxa"/>
          </w:tcPr>
          <w:p w14:paraId="1EB11DA2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506.899578</w:t>
            </w:r>
          </w:p>
        </w:tc>
        <w:tc>
          <w:tcPr>
            <w:tcW w:w="1644" w:type="dxa"/>
          </w:tcPr>
          <w:p w14:paraId="0BCAA12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200.97331</w:t>
            </w:r>
          </w:p>
        </w:tc>
        <w:tc>
          <w:tcPr>
            <w:tcW w:w="1627" w:type="dxa"/>
          </w:tcPr>
          <w:p w14:paraId="7795173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Jessica et al.</w:t>
            </w:r>
          </w:p>
        </w:tc>
      </w:tr>
      <w:tr w:rsidR="007F289D" w:rsidRPr="00BD47E2" w14:paraId="1A5713D9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35D49B46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XGBoost</w:t>
            </w:r>
            <w:proofErr w:type="spellEnd"/>
          </w:p>
        </w:tc>
        <w:tc>
          <w:tcPr>
            <w:tcW w:w="1648" w:type="dxa"/>
          </w:tcPr>
          <w:p w14:paraId="38558E11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0.79480459</w:t>
            </w:r>
          </w:p>
        </w:tc>
        <w:tc>
          <w:tcPr>
            <w:tcW w:w="1644" w:type="dxa"/>
          </w:tcPr>
          <w:p w14:paraId="45380083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390.91458</w:t>
            </w:r>
          </w:p>
        </w:tc>
        <w:tc>
          <w:tcPr>
            <w:tcW w:w="1644" w:type="dxa"/>
          </w:tcPr>
          <w:p w14:paraId="10786F5E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187.879875</w:t>
            </w:r>
          </w:p>
        </w:tc>
        <w:tc>
          <w:tcPr>
            <w:tcW w:w="1627" w:type="dxa"/>
          </w:tcPr>
          <w:p w14:paraId="7755317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Jessica et al.</w:t>
            </w:r>
          </w:p>
        </w:tc>
      </w:tr>
      <w:tr w:rsidR="007F289D" w:rsidRPr="00BD47E2" w14:paraId="5AC6AF27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19A1241B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ElasticNetCV</w:t>
            </w:r>
            <w:proofErr w:type="spellEnd"/>
          </w:p>
        </w:tc>
        <w:tc>
          <w:tcPr>
            <w:tcW w:w="1648" w:type="dxa"/>
          </w:tcPr>
          <w:p w14:paraId="55F2E31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0.77257687</w:t>
            </w:r>
          </w:p>
        </w:tc>
        <w:tc>
          <w:tcPr>
            <w:tcW w:w="1644" w:type="dxa"/>
          </w:tcPr>
          <w:p w14:paraId="61FEEDE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225.088073</w:t>
            </w:r>
          </w:p>
        </w:tc>
        <w:tc>
          <w:tcPr>
            <w:tcW w:w="1644" w:type="dxa"/>
          </w:tcPr>
          <w:p w14:paraId="0BF99D20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118.744233</w:t>
            </w:r>
          </w:p>
        </w:tc>
        <w:tc>
          <w:tcPr>
            <w:tcW w:w="1627" w:type="dxa"/>
          </w:tcPr>
          <w:p w14:paraId="020D7ED0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DFCI</w:t>
            </w:r>
          </w:p>
        </w:tc>
      </w:tr>
      <w:tr w:rsidR="007F289D" w:rsidRPr="00BD47E2" w14:paraId="0056E15C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133A50DA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Lasso</w:t>
            </w:r>
          </w:p>
        </w:tc>
        <w:tc>
          <w:tcPr>
            <w:tcW w:w="1648" w:type="dxa"/>
          </w:tcPr>
          <w:p w14:paraId="3F3C71F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0.8592296</w:t>
            </w:r>
          </w:p>
        </w:tc>
        <w:tc>
          <w:tcPr>
            <w:tcW w:w="1644" w:type="dxa"/>
          </w:tcPr>
          <w:p w14:paraId="0CED087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177.088697</w:t>
            </w:r>
          </w:p>
        </w:tc>
        <w:tc>
          <w:tcPr>
            <w:tcW w:w="1644" w:type="dxa"/>
          </w:tcPr>
          <w:p w14:paraId="7C6AA11B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106.410535</w:t>
            </w:r>
          </w:p>
        </w:tc>
        <w:tc>
          <w:tcPr>
            <w:tcW w:w="1627" w:type="dxa"/>
          </w:tcPr>
          <w:p w14:paraId="21B38DE2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DFCI</w:t>
            </w:r>
          </w:p>
        </w:tc>
      </w:tr>
      <w:tr w:rsidR="007F289D" w:rsidRPr="00BD47E2" w14:paraId="09AC4676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20103A20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LinearRegression</w:t>
            </w:r>
            <w:proofErr w:type="spellEnd"/>
          </w:p>
        </w:tc>
        <w:tc>
          <w:tcPr>
            <w:tcW w:w="1648" w:type="dxa"/>
          </w:tcPr>
          <w:p w14:paraId="29929DD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0.73643325</w:t>
            </w:r>
          </w:p>
        </w:tc>
        <w:tc>
          <w:tcPr>
            <w:tcW w:w="1644" w:type="dxa"/>
          </w:tcPr>
          <w:p w14:paraId="78BE1C8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242.315096</w:t>
            </w:r>
          </w:p>
        </w:tc>
        <w:tc>
          <w:tcPr>
            <w:tcW w:w="1644" w:type="dxa"/>
          </w:tcPr>
          <w:p w14:paraId="3058E4DF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156.379086</w:t>
            </w:r>
          </w:p>
        </w:tc>
        <w:tc>
          <w:tcPr>
            <w:tcW w:w="1627" w:type="dxa"/>
          </w:tcPr>
          <w:p w14:paraId="5D510EA9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DFCI</w:t>
            </w:r>
          </w:p>
        </w:tc>
      </w:tr>
      <w:tr w:rsidR="007F289D" w:rsidRPr="00BD47E2" w14:paraId="6D3509A3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3117C0E9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RandomForest</w:t>
            </w:r>
            <w:proofErr w:type="spellEnd"/>
          </w:p>
        </w:tc>
        <w:tc>
          <w:tcPr>
            <w:tcW w:w="1648" w:type="dxa"/>
          </w:tcPr>
          <w:p w14:paraId="77506C4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0.72984644</w:t>
            </w:r>
          </w:p>
        </w:tc>
        <w:tc>
          <w:tcPr>
            <w:tcW w:w="1644" w:type="dxa"/>
          </w:tcPr>
          <w:p w14:paraId="6356E47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245.324267</w:t>
            </w:r>
          </w:p>
        </w:tc>
        <w:tc>
          <w:tcPr>
            <w:tcW w:w="1644" w:type="dxa"/>
          </w:tcPr>
          <w:p w14:paraId="178883A0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131.658579</w:t>
            </w:r>
          </w:p>
        </w:tc>
        <w:tc>
          <w:tcPr>
            <w:tcW w:w="1627" w:type="dxa"/>
          </w:tcPr>
          <w:p w14:paraId="6B2E6066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DFCI</w:t>
            </w:r>
          </w:p>
        </w:tc>
      </w:tr>
      <w:tr w:rsidR="007F289D" w:rsidRPr="00BD47E2" w14:paraId="79A608C8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26BF914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RFE</w:t>
            </w:r>
          </w:p>
        </w:tc>
        <w:tc>
          <w:tcPr>
            <w:tcW w:w="1648" w:type="dxa"/>
          </w:tcPr>
          <w:p w14:paraId="1E35FDC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0.78510867</w:t>
            </w:r>
          </w:p>
        </w:tc>
        <w:tc>
          <w:tcPr>
            <w:tcW w:w="1644" w:type="dxa"/>
          </w:tcPr>
          <w:p w14:paraId="1855AE16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218.798638</w:t>
            </w:r>
          </w:p>
        </w:tc>
        <w:tc>
          <w:tcPr>
            <w:tcW w:w="1644" w:type="dxa"/>
          </w:tcPr>
          <w:p w14:paraId="2A043FF6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138.299293</w:t>
            </w:r>
          </w:p>
        </w:tc>
        <w:tc>
          <w:tcPr>
            <w:tcW w:w="1627" w:type="dxa"/>
          </w:tcPr>
          <w:p w14:paraId="00167C2A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DFCI</w:t>
            </w:r>
          </w:p>
        </w:tc>
      </w:tr>
      <w:tr w:rsidR="007F289D" w:rsidRPr="00BD47E2" w14:paraId="203A6CB0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71ABE35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Ridge</w:t>
            </w:r>
          </w:p>
        </w:tc>
        <w:tc>
          <w:tcPr>
            <w:tcW w:w="1648" w:type="dxa"/>
          </w:tcPr>
          <w:p w14:paraId="6A3D131C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0.73161662</w:t>
            </w:r>
          </w:p>
        </w:tc>
        <w:tc>
          <w:tcPr>
            <w:tcW w:w="1644" w:type="dxa"/>
          </w:tcPr>
          <w:p w14:paraId="4413144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244.519202</w:t>
            </w:r>
          </w:p>
        </w:tc>
        <w:tc>
          <w:tcPr>
            <w:tcW w:w="1644" w:type="dxa"/>
          </w:tcPr>
          <w:p w14:paraId="2AFDD25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131.411062</w:t>
            </w:r>
          </w:p>
        </w:tc>
        <w:tc>
          <w:tcPr>
            <w:tcW w:w="1627" w:type="dxa"/>
          </w:tcPr>
          <w:p w14:paraId="667B38AF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DFCI</w:t>
            </w:r>
          </w:p>
        </w:tc>
      </w:tr>
      <w:tr w:rsidR="007F289D" w:rsidRPr="00BD47E2" w14:paraId="41D908B4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7C6870FA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SVR</w:t>
            </w:r>
          </w:p>
        </w:tc>
        <w:tc>
          <w:tcPr>
            <w:tcW w:w="1648" w:type="dxa"/>
          </w:tcPr>
          <w:p w14:paraId="4DC32D3E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0.68147628</w:t>
            </w:r>
          </w:p>
        </w:tc>
        <w:tc>
          <w:tcPr>
            <w:tcW w:w="1644" w:type="dxa"/>
          </w:tcPr>
          <w:p w14:paraId="53AB784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266.382724</w:t>
            </w:r>
          </w:p>
        </w:tc>
        <w:tc>
          <w:tcPr>
            <w:tcW w:w="1644" w:type="dxa"/>
          </w:tcPr>
          <w:p w14:paraId="7431B340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132.48546</w:t>
            </w:r>
          </w:p>
        </w:tc>
        <w:tc>
          <w:tcPr>
            <w:tcW w:w="1627" w:type="dxa"/>
          </w:tcPr>
          <w:p w14:paraId="31B6835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DFCI</w:t>
            </w:r>
          </w:p>
        </w:tc>
      </w:tr>
      <w:tr w:rsidR="007F289D" w:rsidRPr="00BD47E2" w14:paraId="6DBB32E9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3E2FBD6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XGBoost</w:t>
            </w:r>
            <w:proofErr w:type="spellEnd"/>
          </w:p>
        </w:tc>
        <w:tc>
          <w:tcPr>
            <w:tcW w:w="1648" w:type="dxa"/>
          </w:tcPr>
          <w:p w14:paraId="4881F45B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0.70352615</w:t>
            </w:r>
          </w:p>
        </w:tc>
        <w:tc>
          <w:tcPr>
            <w:tcW w:w="1644" w:type="dxa"/>
          </w:tcPr>
          <w:p w14:paraId="3C881C0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256.99718</w:t>
            </w:r>
          </w:p>
        </w:tc>
        <w:tc>
          <w:tcPr>
            <w:tcW w:w="1644" w:type="dxa"/>
          </w:tcPr>
          <w:p w14:paraId="4CA811A2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150.603107</w:t>
            </w:r>
          </w:p>
        </w:tc>
        <w:tc>
          <w:tcPr>
            <w:tcW w:w="1627" w:type="dxa"/>
          </w:tcPr>
          <w:p w14:paraId="66B94C91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DFCI</w:t>
            </w:r>
          </w:p>
        </w:tc>
      </w:tr>
      <w:tr w:rsidR="007F289D" w:rsidRPr="00BD47E2" w14:paraId="4EF3B8D1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419D057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ElasticNetCV</w:t>
            </w:r>
            <w:proofErr w:type="spellEnd"/>
          </w:p>
        </w:tc>
        <w:tc>
          <w:tcPr>
            <w:tcW w:w="1648" w:type="dxa"/>
          </w:tcPr>
          <w:p w14:paraId="3FE8552A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0.9737538</w:t>
            </w:r>
          </w:p>
        </w:tc>
        <w:tc>
          <w:tcPr>
            <w:tcW w:w="1644" w:type="dxa"/>
          </w:tcPr>
          <w:p w14:paraId="4F18146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129.083934</w:t>
            </w:r>
          </w:p>
        </w:tc>
        <w:tc>
          <w:tcPr>
            <w:tcW w:w="1644" w:type="dxa"/>
          </w:tcPr>
          <w:p w14:paraId="69D3C60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76.5895738</w:t>
            </w:r>
          </w:p>
        </w:tc>
        <w:tc>
          <w:tcPr>
            <w:tcW w:w="1627" w:type="dxa"/>
          </w:tcPr>
          <w:p w14:paraId="7C61CC9E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FAHNU</w:t>
            </w:r>
          </w:p>
        </w:tc>
      </w:tr>
      <w:tr w:rsidR="007F289D" w:rsidRPr="00BD47E2" w14:paraId="07479901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770607A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Lasso</w:t>
            </w:r>
          </w:p>
        </w:tc>
        <w:tc>
          <w:tcPr>
            <w:tcW w:w="1648" w:type="dxa"/>
          </w:tcPr>
          <w:p w14:paraId="3D60C12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0.9874604</w:t>
            </w:r>
          </w:p>
        </w:tc>
        <w:tc>
          <w:tcPr>
            <w:tcW w:w="1644" w:type="dxa"/>
          </w:tcPr>
          <w:p w14:paraId="43DEB83B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89.2239622</w:t>
            </w:r>
          </w:p>
        </w:tc>
        <w:tc>
          <w:tcPr>
            <w:tcW w:w="1644" w:type="dxa"/>
          </w:tcPr>
          <w:p w14:paraId="524E78B6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64.6709126</w:t>
            </w:r>
          </w:p>
        </w:tc>
        <w:tc>
          <w:tcPr>
            <w:tcW w:w="1627" w:type="dxa"/>
          </w:tcPr>
          <w:p w14:paraId="2779D0AF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FAHNU</w:t>
            </w:r>
          </w:p>
        </w:tc>
      </w:tr>
      <w:tr w:rsidR="007F289D" w:rsidRPr="00BD47E2" w14:paraId="2065C821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60C55D27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LinearRegression</w:t>
            </w:r>
            <w:proofErr w:type="spellEnd"/>
          </w:p>
        </w:tc>
        <w:tc>
          <w:tcPr>
            <w:tcW w:w="1648" w:type="dxa"/>
          </w:tcPr>
          <w:p w14:paraId="0E939E4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0.8788794</w:t>
            </w:r>
          </w:p>
        </w:tc>
        <w:tc>
          <w:tcPr>
            <w:tcW w:w="1644" w:type="dxa"/>
          </w:tcPr>
          <w:p w14:paraId="502CB07C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277.298772</w:t>
            </w:r>
          </w:p>
        </w:tc>
        <w:tc>
          <w:tcPr>
            <w:tcW w:w="1644" w:type="dxa"/>
          </w:tcPr>
          <w:p w14:paraId="5D7B6DF2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136.617696</w:t>
            </w:r>
          </w:p>
        </w:tc>
        <w:tc>
          <w:tcPr>
            <w:tcW w:w="1627" w:type="dxa"/>
          </w:tcPr>
          <w:p w14:paraId="6335C22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FAHNU</w:t>
            </w:r>
          </w:p>
        </w:tc>
      </w:tr>
      <w:tr w:rsidR="007F289D" w:rsidRPr="00BD47E2" w14:paraId="6B92264A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7BBB66C9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RandomForest</w:t>
            </w:r>
            <w:proofErr w:type="spellEnd"/>
          </w:p>
        </w:tc>
        <w:tc>
          <w:tcPr>
            <w:tcW w:w="1648" w:type="dxa"/>
          </w:tcPr>
          <w:p w14:paraId="5F633430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0.8923887</w:t>
            </w:r>
          </w:p>
        </w:tc>
        <w:tc>
          <w:tcPr>
            <w:tcW w:w="1644" w:type="dxa"/>
          </w:tcPr>
          <w:p w14:paraId="7BD60959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261.377338</w:t>
            </w:r>
          </w:p>
        </w:tc>
        <w:tc>
          <w:tcPr>
            <w:tcW w:w="1644" w:type="dxa"/>
          </w:tcPr>
          <w:p w14:paraId="5D319B75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102.083266</w:t>
            </w:r>
          </w:p>
        </w:tc>
        <w:tc>
          <w:tcPr>
            <w:tcW w:w="1627" w:type="dxa"/>
          </w:tcPr>
          <w:p w14:paraId="5325C8B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FAHNU</w:t>
            </w:r>
          </w:p>
        </w:tc>
      </w:tr>
      <w:tr w:rsidR="007F289D" w:rsidRPr="00BD47E2" w14:paraId="137D7901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60D3D0DA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RFE</w:t>
            </w:r>
          </w:p>
        </w:tc>
        <w:tc>
          <w:tcPr>
            <w:tcW w:w="1648" w:type="dxa"/>
          </w:tcPr>
          <w:p w14:paraId="390031A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0.8690855</w:t>
            </w:r>
          </w:p>
        </w:tc>
        <w:tc>
          <w:tcPr>
            <w:tcW w:w="1644" w:type="dxa"/>
          </w:tcPr>
          <w:p w14:paraId="577DDA8A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288.292161</w:t>
            </w:r>
          </w:p>
        </w:tc>
        <w:tc>
          <w:tcPr>
            <w:tcW w:w="1644" w:type="dxa"/>
          </w:tcPr>
          <w:p w14:paraId="1235B82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127.925495</w:t>
            </w:r>
          </w:p>
        </w:tc>
        <w:tc>
          <w:tcPr>
            <w:tcW w:w="1627" w:type="dxa"/>
          </w:tcPr>
          <w:p w14:paraId="31E75A3C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FAHNU</w:t>
            </w:r>
          </w:p>
        </w:tc>
      </w:tr>
      <w:tr w:rsidR="007F289D" w:rsidRPr="00BD47E2" w14:paraId="3C9A46E0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4F97E099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Ridge</w:t>
            </w:r>
          </w:p>
        </w:tc>
        <w:tc>
          <w:tcPr>
            <w:tcW w:w="1648" w:type="dxa"/>
          </w:tcPr>
          <w:p w14:paraId="10902121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0.9007961</w:t>
            </w:r>
          </w:p>
        </w:tc>
        <w:tc>
          <w:tcPr>
            <w:tcW w:w="1644" w:type="dxa"/>
          </w:tcPr>
          <w:p w14:paraId="0453B6C6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250.959414</w:t>
            </w:r>
          </w:p>
        </w:tc>
        <w:tc>
          <w:tcPr>
            <w:tcW w:w="1644" w:type="dxa"/>
          </w:tcPr>
          <w:p w14:paraId="1A977DDC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126.722494</w:t>
            </w:r>
          </w:p>
        </w:tc>
        <w:tc>
          <w:tcPr>
            <w:tcW w:w="1627" w:type="dxa"/>
          </w:tcPr>
          <w:p w14:paraId="40C40FAD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FAHNU</w:t>
            </w:r>
          </w:p>
        </w:tc>
      </w:tr>
      <w:tr w:rsidR="007F289D" w:rsidRPr="00BD47E2" w14:paraId="3C75C59E" w14:textId="77777777" w:rsidTr="007F289D">
        <w:trPr>
          <w:trHeight w:hRule="exact" w:val="312"/>
          <w:jc w:val="center"/>
        </w:trPr>
        <w:tc>
          <w:tcPr>
            <w:tcW w:w="1743" w:type="dxa"/>
          </w:tcPr>
          <w:p w14:paraId="059DCFDA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SVR</w:t>
            </w:r>
          </w:p>
        </w:tc>
        <w:tc>
          <w:tcPr>
            <w:tcW w:w="1648" w:type="dxa"/>
          </w:tcPr>
          <w:p w14:paraId="123B94D2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0.8235703</w:t>
            </w:r>
          </w:p>
        </w:tc>
        <w:tc>
          <w:tcPr>
            <w:tcW w:w="1644" w:type="dxa"/>
          </w:tcPr>
          <w:p w14:paraId="12C8FFBA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334.676224</w:t>
            </w:r>
          </w:p>
        </w:tc>
        <w:tc>
          <w:tcPr>
            <w:tcW w:w="1644" w:type="dxa"/>
          </w:tcPr>
          <w:p w14:paraId="4407485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114.303738</w:t>
            </w:r>
          </w:p>
        </w:tc>
        <w:tc>
          <w:tcPr>
            <w:tcW w:w="1627" w:type="dxa"/>
          </w:tcPr>
          <w:p w14:paraId="666E9C79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FAHNU</w:t>
            </w:r>
          </w:p>
        </w:tc>
      </w:tr>
      <w:tr w:rsidR="007F289D" w:rsidRPr="00BD47E2" w14:paraId="42E7C883" w14:textId="77777777" w:rsidTr="007F289D">
        <w:trPr>
          <w:trHeight w:hRule="exact" w:val="312"/>
          <w:jc w:val="center"/>
        </w:trPr>
        <w:tc>
          <w:tcPr>
            <w:tcW w:w="1743" w:type="dxa"/>
            <w:tcBorders>
              <w:bottom w:val="single" w:sz="4" w:space="0" w:color="auto"/>
            </w:tcBorders>
          </w:tcPr>
          <w:p w14:paraId="0D2B1B50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proofErr w:type="spellStart"/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XGBoost</w:t>
            </w:r>
            <w:proofErr w:type="spellEnd"/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49C3888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sz w:val="20"/>
                <w:szCs w:val="18"/>
              </w:rPr>
            </w:pPr>
            <w:r w:rsidRPr="007F289D">
              <w:rPr>
                <w:rFonts w:eastAsia="DengXian" w:cs="Times New Roman"/>
                <w:sz w:val="20"/>
                <w:szCs w:val="18"/>
              </w:rPr>
              <w:t>0.8064851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6D599348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350.506649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2074351B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144.642659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252621B4" w14:textId="77777777" w:rsidR="007F289D" w:rsidRPr="007F289D" w:rsidRDefault="007F289D" w:rsidP="009B4726">
            <w:pPr>
              <w:jc w:val="center"/>
              <w:rPr>
                <w:rFonts w:eastAsia="DengXian" w:cs="Times New Roman"/>
                <w:color w:val="000000"/>
                <w:sz w:val="20"/>
                <w:szCs w:val="18"/>
              </w:rPr>
            </w:pPr>
            <w:r w:rsidRPr="007F289D">
              <w:rPr>
                <w:rFonts w:eastAsia="DengXian" w:cs="Times New Roman"/>
                <w:color w:val="000000"/>
                <w:sz w:val="20"/>
                <w:szCs w:val="18"/>
              </w:rPr>
              <w:t>FAHNU</w:t>
            </w:r>
          </w:p>
        </w:tc>
      </w:tr>
    </w:tbl>
    <w:p w14:paraId="47D1D57B" w14:textId="70D486EC" w:rsidR="00AC1D20" w:rsidRDefault="00AC1D20" w:rsidP="007F289D">
      <w:pPr>
        <w:spacing w:line="14" w:lineRule="exact"/>
        <w:rPr>
          <w:b/>
          <w:bCs/>
          <w:lang w:eastAsia="zh-CN"/>
        </w:rPr>
      </w:pPr>
    </w:p>
    <w:p w14:paraId="39BACA82" w14:textId="7D2E6E99" w:rsidR="00F41E35" w:rsidRPr="000B0783" w:rsidRDefault="00F41E35" w:rsidP="000B0783">
      <w:pPr>
        <w:spacing w:line="360" w:lineRule="auto"/>
        <w:jc w:val="both"/>
        <w:rPr>
          <w:szCs w:val="24"/>
          <w:lang w:eastAsia="zh-CN"/>
        </w:rPr>
      </w:pPr>
      <w:r w:rsidRPr="000B0783">
        <w:rPr>
          <w:rFonts w:cs="Times New Roman"/>
          <w:color w:val="000000" w:themeColor="text1"/>
          <w:szCs w:val="24"/>
        </w:rPr>
        <w:lastRenderedPageBreak/>
        <w:t>R-Squared (R</w:t>
      </w:r>
      <w:r w:rsidRPr="000B0783">
        <w:rPr>
          <w:rFonts w:cs="Times New Roman"/>
          <w:color w:val="000000" w:themeColor="text1"/>
          <w:szCs w:val="24"/>
          <w:vertAlign w:val="superscript"/>
        </w:rPr>
        <w:t>2</w:t>
      </w:r>
      <w:r w:rsidRPr="000B0783">
        <w:rPr>
          <w:rFonts w:cs="Times New Roman"/>
          <w:color w:val="000000" w:themeColor="text1"/>
          <w:szCs w:val="24"/>
        </w:rPr>
        <w:t>)</w:t>
      </w:r>
      <w:r w:rsidRPr="000B0783">
        <w:rPr>
          <w:rFonts w:hint="eastAsia"/>
          <w:szCs w:val="24"/>
          <w:lang w:eastAsia="zh-CN"/>
        </w:rPr>
        <w:t>,</w:t>
      </w:r>
      <w:r w:rsidRPr="000B0783">
        <w:rPr>
          <w:szCs w:val="24"/>
          <w:lang w:eastAsia="zh-CN"/>
        </w:rPr>
        <w:t xml:space="preserve"> </w:t>
      </w:r>
      <w:r w:rsidRPr="000B0783">
        <w:rPr>
          <w:szCs w:val="24"/>
          <w:lang w:eastAsia="zh-CN"/>
        </w:rPr>
        <w:t>A</w:t>
      </w:r>
      <w:r w:rsidR="002B51EE" w:rsidRPr="002B51EE">
        <w:t xml:space="preserve"> </w:t>
      </w:r>
      <w:r w:rsidR="002B51EE" w:rsidRPr="002B51EE">
        <w:rPr>
          <w:szCs w:val="24"/>
          <w:lang w:eastAsia="zh-CN"/>
        </w:rPr>
        <w:t xml:space="preserve">statistical measure in regression </w:t>
      </w:r>
      <w:r w:rsidR="002B51EE" w:rsidRPr="002B51EE">
        <w:rPr>
          <w:szCs w:val="24"/>
          <w:lang w:eastAsia="zh-CN"/>
        </w:rPr>
        <w:t>modelling</w:t>
      </w:r>
      <w:r w:rsidR="002B51EE" w:rsidRPr="002B51EE">
        <w:rPr>
          <w:szCs w:val="24"/>
          <w:lang w:eastAsia="zh-CN"/>
        </w:rPr>
        <w:t xml:space="preserve"> that indicates how well the data fits the regression model. A higher R² value signifies a better fit of the model to the data.</w:t>
      </w:r>
    </w:p>
    <w:p w14:paraId="7DA86B44" w14:textId="4965245A" w:rsidR="008A71C9" w:rsidRPr="000B0783" w:rsidRDefault="008A71C9" w:rsidP="000B0783">
      <w:pPr>
        <w:spacing w:line="360" w:lineRule="auto"/>
        <w:jc w:val="both"/>
        <w:rPr>
          <w:szCs w:val="24"/>
          <w:lang w:eastAsia="zh-CN"/>
        </w:rPr>
      </w:pPr>
      <w:r w:rsidRPr="000B0783">
        <w:rPr>
          <w:szCs w:val="24"/>
          <w:lang w:eastAsia="zh-CN"/>
        </w:rPr>
        <w:t>Mean Absolute Error (MAE)</w:t>
      </w:r>
      <w:r w:rsidRPr="000B0783">
        <w:rPr>
          <w:szCs w:val="24"/>
          <w:lang w:eastAsia="zh-CN"/>
        </w:rPr>
        <w:t>, A</w:t>
      </w:r>
      <w:r w:rsidRPr="000B0783">
        <w:rPr>
          <w:szCs w:val="24"/>
          <w:lang w:eastAsia="zh-CN"/>
        </w:rPr>
        <w:t xml:space="preserve"> </w:t>
      </w:r>
      <w:r w:rsidR="002B51EE" w:rsidRPr="002B51EE">
        <w:rPr>
          <w:szCs w:val="24"/>
          <w:lang w:eastAsia="zh-CN"/>
        </w:rPr>
        <w:t>linear score that indicates equal weighting of all individual differences from the mean. A smaller MAE indicates a better model.</w:t>
      </w:r>
    </w:p>
    <w:p w14:paraId="02CA6D85" w14:textId="75C91DDC" w:rsidR="008A71C9" w:rsidRPr="000B0783" w:rsidRDefault="008A71C9" w:rsidP="000B0783">
      <w:pPr>
        <w:spacing w:line="360" w:lineRule="auto"/>
        <w:jc w:val="both"/>
        <w:rPr>
          <w:szCs w:val="24"/>
          <w:lang w:eastAsia="zh-CN"/>
        </w:rPr>
      </w:pPr>
      <w:r w:rsidRPr="000B0783">
        <w:rPr>
          <w:szCs w:val="24"/>
          <w:lang w:eastAsia="zh-CN"/>
        </w:rPr>
        <w:t>Root Mean Squared Error (RMSE)</w:t>
      </w:r>
      <w:r w:rsidRPr="000B0783">
        <w:rPr>
          <w:szCs w:val="24"/>
          <w:lang w:eastAsia="zh-CN"/>
        </w:rPr>
        <w:t>, A</w:t>
      </w:r>
      <w:r w:rsidRPr="000B0783">
        <w:rPr>
          <w:szCs w:val="24"/>
          <w:lang w:eastAsia="zh-CN"/>
        </w:rPr>
        <w:t xml:space="preserve"> </w:t>
      </w:r>
      <w:r w:rsidR="002B51EE" w:rsidRPr="002B51EE">
        <w:rPr>
          <w:szCs w:val="24"/>
          <w:lang w:eastAsia="zh-CN"/>
        </w:rPr>
        <w:t>quadratic scoring rule that measures the average magnitude of errors in predictions, indicating how much error is produced in the model's predictions. A smaller RMSE indicates a better model.</w:t>
      </w:r>
    </w:p>
    <w:p w14:paraId="3CBED4AA" w14:textId="77777777" w:rsidR="004B1036" w:rsidRPr="004C4BFC" w:rsidRDefault="004B1036" w:rsidP="009713FE">
      <w:pPr>
        <w:spacing w:line="20" w:lineRule="exact"/>
        <w:rPr>
          <w:b/>
          <w:bCs/>
          <w:lang w:eastAsia="zh-CN"/>
        </w:rPr>
      </w:pPr>
    </w:p>
    <w:p w14:paraId="40BC4D3B" w14:textId="47B3E0FC" w:rsidR="005C1E5E" w:rsidRDefault="005C1E5E" w:rsidP="005571EC">
      <w:pPr>
        <w:rPr>
          <w:b/>
          <w:bCs/>
          <w:lang w:eastAsia="zh-CN"/>
        </w:rPr>
      </w:pPr>
      <w:r w:rsidRPr="007B5355">
        <w:rPr>
          <w:b/>
          <w:bCs/>
          <w:lang w:eastAsia="zh-CN"/>
        </w:rPr>
        <w:t>Table S</w:t>
      </w:r>
      <w:r w:rsidR="004B1036">
        <w:rPr>
          <w:b/>
          <w:bCs/>
          <w:lang w:eastAsia="zh-CN"/>
        </w:rPr>
        <w:t>7</w:t>
      </w:r>
      <w:r w:rsidRPr="007B5355">
        <w:rPr>
          <w:b/>
          <w:bCs/>
          <w:lang w:eastAsia="zh-CN"/>
        </w:rPr>
        <w:t xml:space="preserve">. </w:t>
      </w:r>
      <w:r w:rsidR="00927D1B" w:rsidRPr="00927D1B">
        <w:rPr>
          <w:b/>
          <w:bCs/>
          <w:lang w:eastAsia="zh-CN"/>
        </w:rPr>
        <w:t>The proportion of patients with high-TMB and low-TMB in different datasets.</w:t>
      </w:r>
    </w:p>
    <w:tbl>
      <w:tblPr>
        <w:tblStyle w:val="ab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1458"/>
        <w:gridCol w:w="1458"/>
        <w:gridCol w:w="1458"/>
        <w:gridCol w:w="1458"/>
        <w:gridCol w:w="1458"/>
        <w:gridCol w:w="1458"/>
      </w:tblGrid>
      <w:tr w:rsidR="00DA4215" w:rsidRPr="007A378D" w14:paraId="7FCC80B4" w14:textId="41FB625D" w:rsidTr="00DA4215">
        <w:trPr>
          <w:trHeight w:hRule="exact" w:val="624"/>
          <w:jc w:val="center"/>
        </w:trPr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14:paraId="1B92FCEB" w14:textId="455E9F8A" w:rsidR="00DA4215" w:rsidRPr="00AF7FB3" w:rsidRDefault="00DA4215" w:rsidP="00DA4215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AF7FB3">
              <w:rPr>
                <w:rFonts w:hint="eastAsia"/>
                <w:b/>
                <w:bCs/>
                <w:sz w:val="20"/>
                <w:szCs w:val="20"/>
                <w:lang w:eastAsia="zh-CN"/>
              </w:rPr>
              <w:t>V</w:t>
            </w:r>
            <w:r w:rsidRPr="00AF7FB3">
              <w:rPr>
                <w:b/>
                <w:bCs/>
                <w:sz w:val="20"/>
                <w:szCs w:val="20"/>
                <w:lang w:eastAsia="zh-CN"/>
              </w:rPr>
              <w:t>ariable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14:paraId="70FD7499" w14:textId="6B53D65E" w:rsidR="00DA4215" w:rsidRPr="00AF7FB3" w:rsidRDefault="00DA4215" w:rsidP="00DA4215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AF7FB3">
              <w:rPr>
                <w:rFonts w:hint="eastAsia"/>
                <w:b/>
                <w:bCs/>
                <w:sz w:val="20"/>
                <w:szCs w:val="20"/>
                <w:lang w:eastAsia="zh-CN"/>
              </w:rPr>
              <w:t>T</w:t>
            </w:r>
            <w:r w:rsidRPr="00AF7FB3">
              <w:rPr>
                <w:b/>
                <w:bCs/>
                <w:sz w:val="20"/>
                <w:szCs w:val="20"/>
                <w:lang w:eastAsia="zh-CN"/>
              </w:rPr>
              <w:t>CGA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          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14:paraId="466EF862" w14:textId="0A53CB10" w:rsidR="00DA4215" w:rsidRPr="00AF7FB3" w:rsidRDefault="00DA4215" w:rsidP="00DA4215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AF7FB3">
              <w:rPr>
                <w:b/>
                <w:bCs/>
                <w:sz w:val="20"/>
                <w:szCs w:val="20"/>
                <w:lang w:eastAsia="zh-CN"/>
              </w:rPr>
              <w:t>ICGC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           </w:t>
            </w:r>
            <w:r w:rsidRPr="00AF7FB3">
              <w:rPr>
                <w:b/>
                <w:bCs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14:paraId="2A3BA989" w14:textId="4BA1E27A" w:rsidR="00DA4215" w:rsidRPr="00AF7FB3" w:rsidRDefault="00DA4215" w:rsidP="00DA4215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AF7FB3">
              <w:rPr>
                <w:b/>
                <w:bCs/>
                <w:sz w:val="20"/>
                <w:szCs w:val="20"/>
                <w:lang w:eastAsia="zh-CN"/>
              </w:rPr>
              <w:t>Jessica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         </w:t>
            </w:r>
            <w:r w:rsidRPr="00AF7FB3">
              <w:rPr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14:paraId="4DE3AFC1" w14:textId="1C7A4EF8" w:rsidR="00DA4215" w:rsidRPr="00AF7FB3" w:rsidRDefault="00DA4215" w:rsidP="00DA4215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AF7FB3">
              <w:rPr>
                <w:b/>
                <w:bCs/>
                <w:sz w:val="20"/>
                <w:szCs w:val="20"/>
                <w:lang w:eastAsia="zh-CN"/>
              </w:rPr>
              <w:t>DFCI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           </w:t>
            </w:r>
            <w:r w:rsidRPr="00AF7FB3">
              <w:rPr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14:paraId="32DA67CA" w14:textId="1B34421C" w:rsidR="00DA4215" w:rsidRPr="00AF7FB3" w:rsidRDefault="00DA4215" w:rsidP="00DA4215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AF7FB3">
              <w:rPr>
                <w:b/>
                <w:bCs/>
                <w:sz w:val="20"/>
                <w:szCs w:val="20"/>
                <w:lang w:eastAsia="zh-CN"/>
              </w:rPr>
              <w:t>FAHNU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       </w:t>
            </w:r>
            <w:r w:rsidRPr="00AF7FB3">
              <w:rPr>
                <w:b/>
                <w:bCs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14:paraId="63F96306" w14:textId="3ED8E09F" w:rsidR="00DA4215" w:rsidRPr="00AF7FB3" w:rsidRDefault="00DA4215" w:rsidP="00DA4215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eastAsia="zh-CN"/>
              </w:rPr>
              <w:t>A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ll                               </w:t>
            </w:r>
          </w:p>
        </w:tc>
      </w:tr>
      <w:tr w:rsidR="00DA4215" w:rsidRPr="00177D21" w14:paraId="3D7E94C1" w14:textId="225EAC2E" w:rsidTr="00DA4215">
        <w:trPr>
          <w:trHeight w:hRule="exact" w:val="397"/>
          <w:jc w:val="center"/>
        </w:trPr>
        <w:tc>
          <w:tcPr>
            <w:tcW w:w="1458" w:type="dxa"/>
            <w:tcBorders>
              <w:top w:val="single" w:sz="4" w:space="0" w:color="auto"/>
            </w:tcBorders>
          </w:tcPr>
          <w:p w14:paraId="63726ECD" w14:textId="0A95FFB0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b/>
                <w:bCs/>
                <w:sz w:val="21"/>
                <w:szCs w:val="21"/>
                <w:lang w:eastAsia="zh-CN"/>
              </w:rPr>
              <w:t>20 gene TMB (No.)</w:t>
            </w:r>
          </w:p>
        </w:tc>
        <w:tc>
          <w:tcPr>
            <w:tcW w:w="1458" w:type="dxa"/>
            <w:tcBorders>
              <w:top w:val="single" w:sz="4" w:space="0" w:color="auto"/>
            </w:tcBorders>
          </w:tcPr>
          <w:p w14:paraId="3811A097" w14:textId="77777777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</w:tcPr>
          <w:p w14:paraId="174A8CD6" w14:textId="77777777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</w:tcPr>
          <w:p w14:paraId="2209A843" w14:textId="77777777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</w:tcPr>
          <w:p w14:paraId="6788E6DB" w14:textId="77777777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</w:tcPr>
          <w:p w14:paraId="0A0D5B92" w14:textId="77777777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</w:tcPr>
          <w:p w14:paraId="25002952" w14:textId="77777777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DA4215" w:rsidRPr="00177D21" w14:paraId="1CB94163" w14:textId="249379B8" w:rsidTr="00DA4215">
        <w:trPr>
          <w:trHeight w:hRule="exact" w:val="397"/>
          <w:jc w:val="center"/>
        </w:trPr>
        <w:tc>
          <w:tcPr>
            <w:tcW w:w="1458" w:type="dxa"/>
          </w:tcPr>
          <w:p w14:paraId="3C1D8A1A" w14:textId="130EF359" w:rsidR="00DA4215" w:rsidRPr="00177D21" w:rsidRDefault="00DA4215" w:rsidP="00DA4215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L</w:t>
            </w:r>
            <w:r w:rsidRPr="00177D21">
              <w:rPr>
                <w:sz w:val="21"/>
                <w:szCs w:val="21"/>
                <w:lang w:eastAsia="zh-CN"/>
              </w:rPr>
              <w:t>ow</w:t>
            </w:r>
          </w:p>
        </w:tc>
        <w:tc>
          <w:tcPr>
            <w:tcW w:w="1458" w:type="dxa"/>
          </w:tcPr>
          <w:p w14:paraId="5447E70E" w14:textId="1DD8C9D9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425 (83%)</w:t>
            </w:r>
          </w:p>
        </w:tc>
        <w:tc>
          <w:tcPr>
            <w:tcW w:w="1458" w:type="dxa"/>
          </w:tcPr>
          <w:p w14:paraId="6577D53B" w14:textId="261452FB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262 (82%)</w:t>
            </w:r>
          </w:p>
        </w:tc>
        <w:tc>
          <w:tcPr>
            <w:tcW w:w="1458" w:type="dxa"/>
          </w:tcPr>
          <w:p w14:paraId="413C2DC6" w14:textId="0D12C5CC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205 (73%)</w:t>
            </w:r>
          </w:p>
        </w:tc>
        <w:tc>
          <w:tcPr>
            <w:tcW w:w="1458" w:type="dxa"/>
          </w:tcPr>
          <w:p w14:paraId="3CB4C9A4" w14:textId="00A30608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430 (76%)</w:t>
            </w:r>
          </w:p>
        </w:tc>
        <w:tc>
          <w:tcPr>
            <w:tcW w:w="1458" w:type="dxa"/>
          </w:tcPr>
          <w:p w14:paraId="7EA861B4" w14:textId="752EEF7D" w:rsidR="00DA4215" w:rsidRPr="00177D21" w:rsidRDefault="00304962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Helvetica" w:cs="Times New Roman"/>
                <w:color w:val="000000"/>
                <w:sz w:val="21"/>
                <w:szCs w:val="21"/>
              </w:rPr>
              <w:t>12</w:t>
            </w:r>
            <w:r w:rsidR="000951EE">
              <w:rPr>
                <w:rFonts w:eastAsia="Helvetica" w:cs="Times New Roman"/>
                <w:color w:val="000000"/>
                <w:sz w:val="21"/>
                <w:szCs w:val="21"/>
              </w:rPr>
              <w:t>5</w:t>
            </w:r>
            <w:r w:rsidR="00DA4215">
              <w:rPr>
                <w:rFonts w:eastAsia="Helvetica" w:cs="Times New Roman"/>
                <w:color w:val="000000"/>
                <w:sz w:val="21"/>
                <w:szCs w:val="21"/>
              </w:rPr>
              <w:t xml:space="preserve"> </w:t>
            </w:r>
            <w:r w:rsidR="00DA4215" w:rsidRPr="00177D21">
              <w:rPr>
                <w:rFonts w:eastAsia="Helvetica" w:cs="Times New Roman"/>
                <w:color w:val="000000"/>
                <w:sz w:val="21"/>
                <w:szCs w:val="21"/>
              </w:rPr>
              <w:t>(8</w:t>
            </w:r>
            <w:r w:rsidR="00D56D23">
              <w:rPr>
                <w:rFonts w:eastAsia="Helvetica" w:cs="Times New Roman"/>
                <w:color w:val="000000"/>
                <w:sz w:val="21"/>
                <w:szCs w:val="21"/>
              </w:rPr>
              <w:t>6</w:t>
            </w:r>
            <w:r w:rsidR="00DA4215" w:rsidRPr="00177D21">
              <w:rPr>
                <w:rFonts w:eastAsia="Helvetica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458" w:type="dxa"/>
          </w:tcPr>
          <w:p w14:paraId="48B15817" w14:textId="29C818C9" w:rsidR="00DA4215" w:rsidRPr="00177D21" w:rsidRDefault="00DA4215" w:rsidP="00DA4215">
            <w:pPr>
              <w:jc w:val="center"/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Helvetica" w:cs="Times New Roman" w:hint="eastAsia"/>
                <w:color w:val="000000"/>
                <w:sz w:val="21"/>
                <w:szCs w:val="21"/>
                <w:lang w:eastAsia="zh-CN"/>
              </w:rPr>
              <w:t>1</w:t>
            </w:r>
            <w:r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4</w:t>
            </w:r>
            <w:r w:rsidR="00D56D23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47</w:t>
            </w:r>
            <w:r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 xml:space="preserve"> (79%)</w:t>
            </w:r>
          </w:p>
        </w:tc>
      </w:tr>
      <w:tr w:rsidR="00DA4215" w:rsidRPr="00177D21" w14:paraId="3699D125" w14:textId="6709C210" w:rsidTr="00DA4215">
        <w:trPr>
          <w:trHeight w:hRule="exact" w:val="397"/>
          <w:jc w:val="center"/>
        </w:trPr>
        <w:tc>
          <w:tcPr>
            <w:tcW w:w="1458" w:type="dxa"/>
            <w:tcBorders>
              <w:bottom w:val="single" w:sz="4" w:space="0" w:color="auto"/>
            </w:tcBorders>
          </w:tcPr>
          <w:p w14:paraId="0A0E2459" w14:textId="1F56FB52" w:rsidR="00DA4215" w:rsidRPr="00177D21" w:rsidRDefault="00DA4215" w:rsidP="00DA4215">
            <w:pPr>
              <w:jc w:val="center"/>
              <w:rPr>
                <w:sz w:val="21"/>
                <w:szCs w:val="21"/>
                <w:lang w:eastAsia="zh-CN"/>
              </w:rPr>
            </w:pPr>
            <w:r w:rsidRPr="00177D21">
              <w:rPr>
                <w:rFonts w:hint="eastAsia"/>
                <w:sz w:val="21"/>
                <w:szCs w:val="21"/>
                <w:lang w:eastAsia="zh-CN"/>
              </w:rPr>
              <w:t>H</w:t>
            </w:r>
            <w:r w:rsidRPr="00177D21">
              <w:rPr>
                <w:sz w:val="21"/>
                <w:szCs w:val="21"/>
                <w:lang w:eastAsia="zh-CN"/>
              </w:rPr>
              <w:t>igh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5B951258" w14:textId="454F44F4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85 (17%)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00ED93A9" w14:textId="7FEE52F4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59 (18%)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35467E21" w14:textId="697EEA7D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76 (27%)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6C61999E" w14:textId="4919FE9A" w:rsidR="00DA4215" w:rsidRPr="00177D21" w:rsidRDefault="00DA4215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 w:rsidRPr="00177D21">
              <w:rPr>
                <w:rFonts w:eastAsia="Helvetica" w:cs="Times New Roman"/>
                <w:color w:val="000000"/>
                <w:sz w:val="21"/>
                <w:szCs w:val="21"/>
              </w:rPr>
              <w:t>133 (24%)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774F41BC" w14:textId="23B17AAF" w:rsidR="00DA4215" w:rsidRPr="00177D21" w:rsidRDefault="00304962" w:rsidP="00DA4215">
            <w:pPr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Helvetica" w:cs="Times New Roman"/>
                <w:color w:val="000000"/>
                <w:sz w:val="21"/>
                <w:szCs w:val="21"/>
              </w:rPr>
              <w:t>2</w:t>
            </w:r>
            <w:r w:rsidR="000951EE">
              <w:rPr>
                <w:rFonts w:eastAsia="Helvetica" w:cs="Times New Roman"/>
                <w:color w:val="000000"/>
                <w:sz w:val="21"/>
                <w:szCs w:val="21"/>
              </w:rPr>
              <w:t>3</w:t>
            </w:r>
            <w:r w:rsidR="00DA4215" w:rsidRPr="00177D21">
              <w:rPr>
                <w:rFonts w:eastAsia="Helvetica" w:cs="Times New Roman"/>
                <w:color w:val="000000"/>
                <w:sz w:val="21"/>
                <w:szCs w:val="21"/>
              </w:rPr>
              <w:t xml:space="preserve"> (1</w:t>
            </w:r>
            <w:r w:rsidR="00D56D23">
              <w:rPr>
                <w:rFonts w:eastAsia="Helvetica" w:cs="Times New Roman"/>
                <w:color w:val="000000"/>
                <w:sz w:val="21"/>
                <w:szCs w:val="21"/>
              </w:rPr>
              <w:t>4</w:t>
            </w:r>
            <w:r w:rsidR="00DA4215" w:rsidRPr="00177D21">
              <w:rPr>
                <w:rFonts w:eastAsia="Helvetica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7C66C856" w14:textId="4A66F9DA" w:rsidR="00DA4215" w:rsidRPr="00177D21" w:rsidRDefault="00DA4215" w:rsidP="00DA4215">
            <w:pPr>
              <w:jc w:val="center"/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 xml:space="preserve"> 3</w:t>
            </w:r>
            <w:r w:rsidR="009910AD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7</w:t>
            </w:r>
            <w:r w:rsidR="00D56D23"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6</w:t>
            </w:r>
            <w:r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eastAsia="Helvetica" w:cs="Times New Roman" w:hint="eastAsia"/>
                <w:color w:val="000000"/>
                <w:sz w:val="21"/>
                <w:szCs w:val="21"/>
                <w:lang w:eastAsia="zh-CN"/>
              </w:rPr>
              <w:t>2</w:t>
            </w:r>
            <w:r>
              <w:rPr>
                <w:rFonts w:eastAsia="Helvetica" w:cs="Times New Roman"/>
                <w:color w:val="000000"/>
                <w:sz w:val="21"/>
                <w:szCs w:val="21"/>
                <w:lang w:eastAsia="zh-CN"/>
              </w:rPr>
              <w:t>1%)</w:t>
            </w:r>
          </w:p>
        </w:tc>
      </w:tr>
    </w:tbl>
    <w:p w14:paraId="11AB6F47" w14:textId="0D19840E" w:rsidR="008F73DE" w:rsidRDefault="008F73DE" w:rsidP="00726390">
      <w:pPr>
        <w:rPr>
          <w:b/>
          <w:bCs/>
          <w:lang w:eastAsia="zh-CN"/>
        </w:rPr>
      </w:pPr>
    </w:p>
    <w:p w14:paraId="0EBB33ED" w14:textId="77777777" w:rsidR="00DA3260" w:rsidRPr="009D58D7" w:rsidRDefault="00DA3260" w:rsidP="00DA3260">
      <w:pPr>
        <w:spacing w:line="480" w:lineRule="auto"/>
        <w:rPr>
          <w:rFonts w:eastAsia="Times New Roman" w:cs="Times New Roman"/>
          <w:b/>
          <w:bCs/>
          <w:color w:val="000000" w:themeColor="text1"/>
          <w:szCs w:val="24"/>
          <w:lang w:eastAsia="zh-CN"/>
        </w:rPr>
      </w:pPr>
      <w:r w:rsidRPr="009D58D7">
        <w:rPr>
          <w:rFonts w:eastAsia="Times New Roman" w:cs="Times New Roman" w:hint="eastAsia"/>
          <w:b/>
          <w:bCs/>
          <w:color w:val="000000" w:themeColor="text1"/>
          <w:szCs w:val="24"/>
          <w:lang w:eastAsia="zh-CN"/>
        </w:rPr>
        <w:t>T</w:t>
      </w:r>
      <w:r w:rsidRPr="009D58D7">
        <w:rPr>
          <w:rFonts w:eastAsia="Times New Roman" w:cs="Times New Roman"/>
          <w:b/>
          <w:bCs/>
          <w:color w:val="000000" w:themeColor="text1"/>
          <w:szCs w:val="24"/>
          <w:lang w:eastAsia="zh-CN"/>
        </w:rPr>
        <w:t xml:space="preserve">able </w:t>
      </w:r>
      <w:r>
        <w:rPr>
          <w:rFonts w:eastAsia="Times New Roman" w:cs="Times New Roman"/>
          <w:b/>
          <w:bCs/>
          <w:color w:val="000000" w:themeColor="text1"/>
          <w:szCs w:val="24"/>
          <w:lang w:eastAsia="zh-CN"/>
        </w:rPr>
        <w:t>S8</w:t>
      </w:r>
      <w:r w:rsidRPr="009D58D7">
        <w:rPr>
          <w:rFonts w:eastAsia="Times New Roman" w:cs="Times New Roman" w:hint="eastAsia"/>
          <w:b/>
          <w:bCs/>
          <w:color w:val="000000" w:themeColor="text1"/>
          <w:szCs w:val="24"/>
          <w:lang w:eastAsia="zh-CN"/>
        </w:rPr>
        <w:t>.</w:t>
      </w:r>
      <w:r w:rsidRPr="009D58D7">
        <w:rPr>
          <w:rFonts w:eastAsia="Times New Roman" w:cs="Times New Roman"/>
          <w:b/>
          <w:bCs/>
          <w:color w:val="000000" w:themeColor="text1"/>
          <w:szCs w:val="24"/>
          <w:lang w:eastAsia="zh-CN"/>
        </w:rPr>
        <w:t xml:space="preserve"> Correlating </w:t>
      </w:r>
      <w:r w:rsidRPr="009D58D7">
        <w:rPr>
          <w:rFonts w:eastAsia="Times New Roman" w:cs="Times New Roman" w:hint="eastAsia"/>
          <w:b/>
          <w:bCs/>
          <w:color w:val="000000" w:themeColor="text1"/>
          <w:szCs w:val="24"/>
          <w:lang w:eastAsia="zh-CN"/>
        </w:rPr>
        <w:t>c</w:t>
      </w:r>
      <w:r w:rsidRPr="009D58D7">
        <w:rPr>
          <w:rFonts w:eastAsia="Times New Roman" w:cs="Times New Roman"/>
          <w:b/>
          <w:bCs/>
          <w:color w:val="000000" w:themeColor="text1"/>
          <w:szCs w:val="24"/>
          <w:lang w:eastAsia="zh-CN"/>
        </w:rPr>
        <w:t>linicopathological characteristics of patients with CRC with high-TMB and low-TMB groups.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418"/>
        <w:gridCol w:w="2155"/>
        <w:gridCol w:w="2155"/>
        <w:gridCol w:w="1418"/>
      </w:tblGrid>
      <w:tr w:rsidR="00DA3260" w:rsidRPr="009D58D7" w14:paraId="3788577A" w14:textId="77777777" w:rsidTr="00EF2A71">
        <w:trPr>
          <w:trHeight w:hRule="exact" w:val="284"/>
          <w:tblHeader/>
          <w:jc w:val="center"/>
        </w:trPr>
        <w:tc>
          <w:tcPr>
            <w:tcW w:w="141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3C94A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Variable</w:t>
            </w:r>
          </w:p>
        </w:tc>
        <w:tc>
          <w:tcPr>
            <w:tcW w:w="21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DEC94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proofErr w:type="spellStart"/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TMB</w:t>
            </w:r>
            <w:r w:rsidRPr="009D58D7">
              <w:rPr>
                <w:rFonts w:eastAsia="宋体" w:cs="Times New Roman"/>
                <w:b/>
                <w:bCs/>
                <w:i/>
                <w:iCs/>
                <w:color w:val="000000" w:themeColor="text1"/>
                <w:kern w:val="2"/>
                <w:szCs w:val="24"/>
                <w:vertAlign w:val="superscript"/>
                <w:lang w:eastAsia="zh-CN"/>
              </w:rPr>
              <w:t>low</w:t>
            </w:r>
            <w:proofErr w:type="spellEnd"/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 xml:space="preserve"> (N = 854)</w:t>
            </w:r>
          </w:p>
        </w:tc>
        <w:tc>
          <w:tcPr>
            <w:tcW w:w="21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9DBA8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proofErr w:type="spellStart"/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TMB</w:t>
            </w:r>
            <w:r w:rsidRPr="009D58D7">
              <w:rPr>
                <w:rFonts w:eastAsia="宋体" w:cs="Times New Roman"/>
                <w:b/>
                <w:bCs/>
                <w:i/>
                <w:iCs/>
                <w:color w:val="000000" w:themeColor="text1"/>
                <w:kern w:val="2"/>
                <w:szCs w:val="24"/>
                <w:vertAlign w:val="superscript"/>
                <w:lang w:eastAsia="zh-CN"/>
              </w:rPr>
              <w:t>high</w:t>
            </w:r>
            <w:proofErr w:type="spellEnd"/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, N = 216</w:t>
            </w:r>
          </w:p>
        </w:tc>
        <w:tc>
          <w:tcPr>
            <w:tcW w:w="141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C9977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b/>
                <w:bCs/>
                <w:i/>
                <w:iCs/>
                <w:color w:val="000000" w:themeColor="text1"/>
                <w:kern w:val="2"/>
                <w:szCs w:val="24"/>
                <w:lang w:eastAsia="zh-CN"/>
              </w:rPr>
              <w:t>p</w:t>
            </w:r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-value</w:t>
            </w:r>
          </w:p>
        </w:tc>
      </w:tr>
      <w:tr w:rsidR="00DA3260" w:rsidRPr="009D58D7" w14:paraId="6E31E26F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0B6B8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Age</w:t>
            </w:r>
          </w:p>
        </w:tc>
        <w:tc>
          <w:tcPr>
            <w:tcW w:w="21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E6AB0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FC478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103F7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0.770</w:t>
            </w:r>
          </w:p>
        </w:tc>
      </w:tr>
      <w:tr w:rsidR="00DA3260" w:rsidRPr="009D58D7" w14:paraId="6DC758CF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B603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&lt; 65 years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B43F7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393 (46%)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B4162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97 (45%)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82098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03B95D71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6E521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≥ 65years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0D412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461 (54%)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4690B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119 (55%)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E8ECF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5F853E84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25B0A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Sex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B882C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3A513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0A05F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0.351</w:t>
            </w:r>
          </w:p>
        </w:tc>
      </w:tr>
      <w:tr w:rsidR="00DA3260" w:rsidRPr="009D58D7" w14:paraId="3E52BB00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C3E46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Male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DC19E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473 (55%)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9C176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112 (52%)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F9778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443FA993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CB1C4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Female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599C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381 (45%)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6925C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104 (48%)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9A15A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1C370B3B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48DD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Stage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D25AB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AF3BB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501E9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0.002</w:t>
            </w:r>
          </w:p>
        </w:tc>
      </w:tr>
      <w:tr w:rsidR="00DA3260" w:rsidRPr="009D58D7" w14:paraId="38A16597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6AA22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I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989B5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114 (13%)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4B6CE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26 (12%)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5AC57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4F1677DF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31F7C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II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B926B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229 (27%)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CD975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85 (39%)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1507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7C8F2918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1870C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III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69373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374 (44%)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3968A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84 (39%)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31E53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73AC3FE8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880D9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IV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3B382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137 (16%)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A88A5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21 (9.7%)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1D0D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0277B390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C8C5C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 w:hint="eastAsia"/>
                <w:b/>
                <w:bCs/>
                <w:color w:val="000000" w:themeColor="text1"/>
                <w:kern w:val="2"/>
                <w:szCs w:val="24"/>
                <w:lang w:eastAsia="zh-CN"/>
              </w:rPr>
              <w:t>M</w:t>
            </w:r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SI status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1809D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FBCAF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66183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&lt; 0.001</w:t>
            </w:r>
          </w:p>
        </w:tc>
      </w:tr>
      <w:tr w:rsidR="00DA3260" w:rsidRPr="009D58D7" w14:paraId="36E07A5B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4E0A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 w:hint="eastAsia"/>
                <w:color w:val="000000" w:themeColor="text1"/>
                <w:kern w:val="2"/>
                <w:szCs w:val="24"/>
                <w:lang w:eastAsia="zh-CN"/>
              </w:rPr>
              <w:t>M</w:t>
            </w: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SS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EAE59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414 (99%)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37F92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23 (27%)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1EBD1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36E11FF3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2CF32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 w:hint="eastAsia"/>
                <w:color w:val="000000" w:themeColor="text1"/>
                <w:kern w:val="2"/>
                <w:szCs w:val="24"/>
                <w:lang w:eastAsia="zh-CN"/>
              </w:rPr>
              <w:t>M</w:t>
            </w: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SI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39EB6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5 (1.2%)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C7507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61 (73%)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236E8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682D86C5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3738F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Unknown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51D53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435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2D40B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 w:hint="eastAsia"/>
                <w:color w:val="000000" w:themeColor="text1"/>
                <w:kern w:val="2"/>
                <w:szCs w:val="24"/>
                <w:lang w:eastAsia="zh-CN"/>
              </w:rPr>
              <w:t>1</w:t>
            </w: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32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D6A22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</w:tbl>
    <w:p w14:paraId="4D0053D2" w14:textId="77777777" w:rsidR="00DA3260" w:rsidRDefault="00DA3260" w:rsidP="00DA3260">
      <w:pPr>
        <w:spacing w:line="480" w:lineRule="auto"/>
        <w:rPr>
          <w:rFonts w:eastAsia="Times New Roman" w:cs="Times New Roman"/>
          <w:b/>
          <w:bCs/>
          <w:color w:val="000000" w:themeColor="text1"/>
          <w:szCs w:val="24"/>
          <w:lang w:eastAsia="zh-CN"/>
        </w:rPr>
        <w:sectPr w:rsidR="00DA3260" w:rsidSect="004C4BF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2240" w:h="15840"/>
          <w:pgMar w:top="1134" w:right="1134" w:bottom="1134" w:left="1134" w:header="284" w:footer="510" w:gutter="0"/>
          <w:cols w:space="720"/>
          <w:titlePg/>
          <w:docGrid w:linePitch="360"/>
        </w:sectPr>
      </w:pPr>
    </w:p>
    <w:p w14:paraId="2A12893C" w14:textId="77777777" w:rsidR="00DA3260" w:rsidRPr="009D58D7" w:rsidRDefault="00DA3260" w:rsidP="00DA32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 w:line="480" w:lineRule="auto"/>
        <w:rPr>
          <w:rFonts w:eastAsia="宋体" w:cs="Times New Roman"/>
          <w:b/>
          <w:bCs/>
          <w:color w:val="000000" w:themeColor="text1"/>
          <w:kern w:val="2"/>
          <w:szCs w:val="24"/>
          <w:lang w:eastAsia="zh-CN"/>
        </w:rPr>
      </w:pPr>
      <w:r w:rsidRPr="009D58D7">
        <w:rPr>
          <w:rFonts w:eastAsia="Times New Roman" w:cs="Times New Roman" w:hint="eastAsia"/>
          <w:b/>
          <w:bCs/>
          <w:color w:val="000000" w:themeColor="text1"/>
          <w:szCs w:val="24"/>
          <w:lang w:eastAsia="zh-CN"/>
        </w:rPr>
        <w:lastRenderedPageBreak/>
        <w:t>T</w:t>
      </w:r>
      <w:r w:rsidRPr="009D58D7">
        <w:rPr>
          <w:rFonts w:eastAsia="Times New Roman" w:cs="Times New Roman"/>
          <w:b/>
          <w:bCs/>
          <w:color w:val="000000" w:themeColor="text1"/>
          <w:szCs w:val="24"/>
          <w:lang w:eastAsia="zh-CN"/>
        </w:rPr>
        <w:t xml:space="preserve">able </w:t>
      </w:r>
      <w:r>
        <w:rPr>
          <w:rFonts w:eastAsia="Times New Roman" w:cs="Times New Roman"/>
          <w:b/>
          <w:bCs/>
          <w:color w:val="000000" w:themeColor="text1"/>
          <w:szCs w:val="24"/>
          <w:lang w:eastAsia="zh-CN"/>
        </w:rPr>
        <w:t>S9</w:t>
      </w:r>
      <w:r w:rsidRPr="009D58D7">
        <w:rPr>
          <w:rFonts w:eastAsia="Times New Roman" w:cs="Times New Roman"/>
          <w:b/>
          <w:bCs/>
          <w:color w:val="000000" w:themeColor="text1"/>
          <w:szCs w:val="24"/>
          <w:lang w:eastAsia="zh-CN"/>
        </w:rPr>
        <w:t xml:space="preserve">. Correlation of clinicopathological characteristics in patients with </w:t>
      </w:r>
      <w:bookmarkStart w:id="0" w:name="OLE_LINK3"/>
      <w:bookmarkStart w:id="1" w:name="OLE_LINK4"/>
      <w:proofErr w:type="spellStart"/>
      <w:r w:rsidRPr="009D58D7">
        <w:rPr>
          <w:rFonts w:eastAsia="宋体" w:cs="Times New Roman"/>
          <w:b/>
          <w:bCs/>
          <w:color w:val="000000" w:themeColor="text1"/>
          <w:kern w:val="2"/>
          <w:szCs w:val="24"/>
          <w:lang w:eastAsia="zh-CN"/>
        </w:rPr>
        <w:t>TMB</w:t>
      </w:r>
      <w:r w:rsidRPr="009D58D7">
        <w:rPr>
          <w:rFonts w:eastAsia="宋体" w:cs="Times New Roman"/>
          <w:b/>
          <w:bCs/>
          <w:i/>
          <w:iCs/>
          <w:color w:val="000000" w:themeColor="text1"/>
          <w:kern w:val="2"/>
          <w:szCs w:val="24"/>
          <w:vertAlign w:val="superscript"/>
          <w:lang w:eastAsia="zh-CN"/>
        </w:rPr>
        <w:t>high</w:t>
      </w:r>
      <w:proofErr w:type="spellEnd"/>
      <w:r w:rsidRPr="009D58D7">
        <w:rPr>
          <w:rFonts w:eastAsia="宋体" w:cs="Times New Roman"/>
          <w:b/>
          <w:bCs/>
          <w:i/>
          <w:iCs/>
          <w:color w:val="000000" w:themeColor="text1"/>
          <w:kern w:val="2"/>
          <w:szCs w:val="24"/>
          <w:vertAlign w:val="superscript"/>
          <w:lang w:eastAsia="zh-CN"/>
        </w:rPr>
        <w:t xml:space="preserve"> </w:t>
      </w:r>
      <w:r w:rsidRPr="009D58D7">
        <w:rPr>
          <w:rFonts w:eastAsia="宋体" w:cs="Times New Roman"/>
          <w:b/>
          <w:bCs/>
          <w:i/>
          <w:iCs/>
          <w:color w:val="000000" w:themeColor="text1"/>
          <w:kern w:val="2"/>
          <w:szCs w:val="24"/>
          <w:lang w:eastAsia="zh-CN"/>
        </w:rPr>
        <w:t>DNAH5</w:t>
      </w:r>
      <w:r w:rsidRPr="009D58D7">
        <w:rPr>
          <w:rFonts w:eastAsia="宋体" w:cs="Times New Roman"/>
          <w:b/>
          <w:bCs/>
          <w:i/>
          <w:iCs/>
          <w:color w:val="000000" w:themeColor="text1"/>
          <w:kern w:val="2"/>
          <w:szCs w:val="24"/>
          <w:vertAlign w:val="superscript"/>
          <w:lang w:eastAsia="zh-CN"/>
        </w:rPr>
        <w:t>wild</w:t>
      </w:r>
      <w:r w:rsidRPr="009D58D7">
        <w:rPr>
          <w:rFonts w:eastAsia="宋体" w:cs="Times New Roman" w:hint="eastAsia"/>
          <w:b/>
          <w:bCs/>
          <w:color w:val="000000" w:themeColor="text1"/>
          <w:kern w:val="2"/>
          <w:szCs w:val="24"/>
          <w:lang w:eastAsia="zh-CN"/>
        </w:rPr>
        <w:t xml:space="preserve"> </w:t>
      </w:r>
      <w:bookmarkEnd w:id="0"/>
      <w:bookmarkEnd w:id="1"/>
      <w:r w:rsidRPr="009D58D7">
        <w:rPr>
          <w:rFonts w:eastAsia="Times New Roman" w:cs="Times New Roman"/>
          <w:b/>
          <w:bCs/>
          <w:color w:val="000000" w:themeColor="text1"/>
          <w:szCs w:val="24"/>
          <w:lang w:eastAsia="zh-CN"/>
        </w:rPr>
        <w:t xml:space="preserve">and </w:t>
      </w:r>
      <w:proofErr w:type="spellStart"/>
      <w:r w:rsidRPr="009D58D7">
        <w:rPr>
          <w:rFonts w:eastAsia="宋体" w:cs="Times New Roman"/>
          <w:b/>
          <w:bCs/>
          <w:color w:val="000000" w:themeColor="text1"/>
          <w:kern w:val="2"/>
          <w:szCs w:val="24"/>
          <w:lang w:eastAsia="zh-CN"/>
        </w:rPr>
        <w:t>TMB</w:t>
      </w:r>
      <w:r w:rsidRPr="009D58D7">
        <w:rPr>
          <w:rFonts w:eastAsia="宋体" w:cs="Times New Roman"/>
          <w:b/>
          <w:bCs/>
          <w:i/>
          <w:iCs/>
          <w:color w:val="000000" w:themeColor="text1"/>
          <w:kern w:val="2"/>
          <w:szCs w:val="24"/>
          <w:vertAlign w:val="superscript"/>
          <w:lang w:eastAsia="zh-CN"/>
        </w:rPr>
        <w:t>high</w:t>
      </w:r>
      <w:proofErr w:type="spellEnd"/>
      <w:r w:rsidRPr="009D58D7">
        <w:rPr>
          <w:rFonts w:eastAsia="宋体" w:cs="Times New Roman"/>
          <w:b/>
          <w:bCs/>
          <w:i/>
          <w:iCs/>
          <w:color w:val="000000" w:themeColor="text1"/>
          <w:kern w:val="2"/>
          <w:szCs w:val="24"/>
          <w:vertAlign w:val="superscript"/>
          <w:lang w:eastAsia="zh-CN"/>
        </w:rPr>
        <w:t xml:space="preserve"> </w:t>
      </w:r>
      <w:r w:rsidRPr="009D58D7">
        <w:rPr>
          <w:rFonts w:eastAsia="宋体" w:cs="Times New Roman"/>
          <w:b/>
          <w:bCs/>
          <w:i/>
          <w:iCs/>
          <w:color w:val="000000" w:themeColor="text1"/>
          <w:kern w:val="2"/>
          <w:szCs w:val="24"/>
          <w:lang w:eastAsia="zh-CN"/>
        </w:rPr>
        <w:t>DNAH5</w:t>
      </w:r>
      <w:r w:rsidRPr="009D58D7">
        <w:rPr>
          <w:rFonts w:eastAsia="宋体" w:cs="Times New Roman" w:hint="eastAsia"/>
          <w:b/>
          <w:bCs/>
          <w:i/>
          <w:iCs/>
          <w:color w:val="000000" w:themeColor="text1"/>
          <w:kern w:val="2"/>
          <w:szCs w:val="24"/>
          <w:vertAlign w:val="superscript"/>
          <w:lang w:eastAsia="zh-CN"/>
        </w:rPr>
        <w:t>mut</w:t>
      </w:r>
      <w:r w:rsidRPr="009D58D7">
        <w:rPr>
          <w:rFonts w:eastAsia="Times New Roman" w:cs="Times New Roman"/>
          <w:b/>
          <w:bCs/>
          <w:color w:val="000000" w:themeColor="text1"/>
          <w:szCs w:val="24"/>
          <w:lang w:eastAsia="zh-CN"/>
        </w:rPr>
        <w:t>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418"/>
        <w:gridCol w:w="2155"/>
        <w:gridCol w:w="2155"/>
        <w:gridCol w:w="1418"/>
      </w:tblGrid>
      <w:tr w:rsidR="00DA3260" w:rsidRPr="009D58D7" w14:paraId="52163E81" w14:textId="77777777" w:rsidTr="00EF2A71">
        <w:trPr>
          <w:trHeight w:val="572"/>
          <w:tblHeader/>
          <w:jc w:val="center"/>
        </w:trPr>
        <w:tc>
          <w:tcPr>
            <w:tcW w:w="141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7AD8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Variable</w:t>
            </w:r>
          </w:p>
        </w:tc>
        <w:tc>
          <w:tcPr>
            <w:tcW w:w="2155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3532A" w14:textId="0F70F5CD" w:rsidR="00DA3260" w:rsidRPr="009D58D7" w:rsidRDefault="00DA3260" w:rsidP="009553C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proofErr w:type="spellStart"/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TMB</w:t>
            </w:r>
            <w:r w:rsidRPr="009D58D7">
              <w:rPr>
                <w:rFonts w:eastAsia="宋体" w:cs="Times New Roman"/>
                <w:b/>
                <w:bCs/>
                <w:i/>
                <w:iCs/>
                <w:color w:val="000000" w:themeColor="text1"/>
                <w:kern w:val="2"/>
                <w:szCs w:val="24"/>
                <w:vertAlign w:val="superscript"/>
                <w:lang w:eastAsia="zh-CN"/>
              </w:rPr>
              <w:t>high</w:t>
            </w:r>
            <w:proofErr w:type="spellEnd"/>
            <w:r w:rsidRPr="009D58D7">
              <w:rPr>
                <w:rFonts w:eastAsia="宋体" w:cs="Times New Roman"/>
                <w:b/>
                <w:bCs/>
                <w:i/>
                <w:iCs/>
                <w:color w:val="000000" w:themeColor="text1"/>
                <w:kern w:val="2"/>
                <w:szCs w:val="24"/>
                <w:vertAlign w:val="superscript"/>
                <w:lang w:eastAsia="zh-CN"/>
              </w:rPr>
              <w:t xml:space="preserve"> </w:t>
            </w:r>
            <w:r w:rsidRPr="009D58D7">
              <w:rPr>
                <w:rFonts w:eastAsia="宋体" w:cs="Times New Roman"/>
                <w:b/>
                <w:bCs/>
                <w:i/>
                <w:iCs/>
                <w:color w:val="000000" w:themeColor="text1"/>
                <w:kern w:val="2"/>
                <w:szCs w:val="24"/>
                <w:lang w:eastAsia="zh-CN"/>
              </w:rPr>
              <w:t>DNAH5</w:t>
            </w:r>
            <w:r w:rsidRPr="009D58D7">
              <w:rPr>
                <w:rFonts w:eastAsia="宋体" w:cs="Times New Roman"/>
                <w:b/>
                <w:bCs/>
                <w:i/>
                <w:iCs/>
                <w:color w:val="000000" w:themeColor="text1"/>
                <w:kern w:val="2"/>
                <w:szCs w:val="24"/>
                <w:vertAlign w:val="superscript"/>
                <w:lang w:eastAsia="zh-CN"/>
              </w:rPr>
              <w:t>wild</w:t>
            </w:r>
          </w:p>
        </w:tc>
        <w:tc>
          <w:tcPr>
            <w:tcW w:w="2155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5595C" w14:textId="3DF41AB9" w:rsidR="00DA3260" w:rsidRPr="009D58D7" w:rsidRDefault="00DA3260" w:rsidP="009553C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proofErr w:type="spellStart"/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TMB</w:t>
            </w:r>
            <w:r w:rsidRPr="009D58D7">
              <w:rPr>
                <w:rFonts w:eastAsia="宋体" w:cs="Times New Roman"/>
                <w:b/>
                <w:bCs/>
                <w:i/>
                <w:iCs/>
                <w:color w:val="000000" w:themeColor="text1"/>
                <w:kern w:val="2"/>
                <w:szCs w:val="24"/>
                <w:vertAlign w:val="superscript"/>
                <w:lang w:eastAsia="zh-CN"/>
              </w:rPr>
              <w:t>high</w:t>
            </w:r>
            <w:proofErr w:type="spellEnd"/>
            <w:r w:rsidRPr="009D58D7">
              <w:rPr>
                <w:rFonts w:eastAsia="宋体" w:cs="Times New Roman"/>
                <w:b/>
                <w:bCs/>
                <w:i/>
                <w:iCs/>
                <w:color w:val="000000" w:themeColor="text1"/>
                <w:kern w:val="2"/>
                <w:szCs w:val="24"/>
                <w:vertAlign w:val="superscript"/>
                <w:lang w:eastAsia="zh-CN"/>
              </w:rPr>
              <w:t xml:space="preserve"> </w:t>
            </w:r>
            <w:r w:rsidRPr="009D58D7">
              <w:rPr>
                <w:rFonts w:eastAsia="宋体" w:cs="Times New Roman"/>
                <w:b/>
                <w:bCs/>
                <w:i/>
                <w:iCs/>
                <w:color w:val="000000" w:themeColor="text1"/>
                <w:kern w:val="2"/>
                <w:szCs w:val="24"/>
                <w:lang w:eastAsia="zh-CN"/>
              </w:rPr>
              <w:t>DNAH5</w:t>
            </w:r>
            <w:r w:rsidRPr="009D58D7">
              <w:rPr>
                <w:rFonts w:eastAsia="宋体" w:cs="Times New Roman"/>
                <w:b/>
                <w:bCs/>
                <w:i/>
                <w:iCs/>
                <w:color w:val="000000" w:themeColor="text1"/>
                <w:kern w:val="2"/>
                <w:szCs w:val="24"/>
                <w:vertAlign w:val="superscript"/>
                <w:lang w:eastAsia="zh-CN"/>
              </w:rPr>
              <w:t>mut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1CD1A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b/>
                <w:bCs/>
                <w:i/>
                <w:iCs/>
                <w:color w:val="000000" w:themeColor="text1"/>
                <w:kern w:val="2"/>
                <w:szCs w:val="24"/>
                <w:lang w:eastAsia="zh-CN"/>
              </w:rPr>
              <w:t>p</w:t>
            </w:r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-value</w:t>
            </w:r>
          </w:p>
        </w:tc>
      </w:tr>
      <w:tr w:rsidR="00DA3260" w:rsidRPr="009D58D7" w14:paraId="71095DD2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AF75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Age</w:t>
            </w:r>
          </w:p>
        </w:tc>
        <w:tc>
          <w:tcPr>
            <w:tcW w:w="21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FF81D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5DDB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374EC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0.641</w:t>
            </w:r>
          </w:p>
        </w:tc>
      </w:tr>
      <w:tr w:rsidR="00DA3260" w:rsidRPr="009D58D7" w14:paraId="6F2B8749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12433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&lt; 65 years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66304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54 (44%)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1438F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43 (47%)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973C7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19458B69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1EE3B" w14:textId="58B1F9F5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≥ 65</w:t>
            </w:r>
            <w:r w:rsidR="009553C8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 xml:space="preserve"> </w:t>
            </w: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years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D513C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70 (56%)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231C0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49 (53%)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937A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724FE327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1F7B0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Sex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7EBCA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D577D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2053E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b/>
                <w:bCs/>
                <w:color w:val="000000" w:themeColor="text1"/>
                <w:szCs w:val="24"/>
              </w:rPr>
              <w:t>&lt; 0.001</w:t>
            </w:r>
          </w:p>
        </w:tc>
      </w:tr>
      <w:tr w:rsidR="00DA3260" w:rsidRPr="009D58D7" w14:paraId="0449A016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A41E1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Male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E5889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52 (42%)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76D16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60 (65%)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0E5B8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0E09D107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F101C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Female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9CAC6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72 (58%)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50E83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32 (35%)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5F61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1ED534D0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4A348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  <w:t>Stage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8BB4D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65103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ECA56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0.190</w:t>
            </w:r>
          </w:p>
        </w:tc>
      </w:tr>
      <w:tr w:rsidR="00DA3260" w:rsidRPr="009D58D7" w14:paraId="6B3BC9AE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7D4DE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I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E4986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18 (15%)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783B4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8 (8.7%)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46B0D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4A402B2B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51111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II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CB8EF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50 (40%)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F50C3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35 (38%)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A1B90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5F607C90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4F1E1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III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015BD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48 (39%)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B4B3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36 (39%)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703FB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  <w:tr w:rsidR="00DA3260" w:rsidRPr="009D58D7" w14:paraId="3B0CF382" w14:textId="77777777" w:rsidTr="00EF2A71">
        <w:trPr>
          <w:trHeight w:hRule="exact" w:val="284"/>
          <w:jc w:val="center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78BFD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  <w:t>IV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21D10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8 (6.5%)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1B278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  <w:r w:rsidRPr="009D58D7">
              <w:rPr>
                <w:rFonts w:eastAsia="Helvetica" w:cs="Times New Roman"/>
                <w:color w:val="000000" w:themeColor="text1"/>
                <w:szCs w:val="24"/>
              </w:rPr>
              <w:t>13 (14%)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8A69F" w14:textId="77777777" w:rsidR="00DA3260" w:rsidRPr="009D58D7" w:rsidRDefault="00DA3260" w:rsidP="00EF2A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480" w:lineRule="auto"/>
              <w:jc w:val="center"/>
              <w:rPr>
                <w:rFonts w:eastAsia="宋体" w:cs="Times New Roman"/>
                <w:color w:val="000000" w:themeColor="text1"/>
                <w:kern w:val="2"/>
                <w:szCs w:val="24"/>
                <w:lang w:eastAsia="zh-CN"/>
              </w:rPr>
            </w:pPr>
          </w:p>
        </w:tc>
      </w:tr>
    </w:tbl>
    <w:p w14:paraId="54AD0805" w14:textId="40B99E48" w:rsidR="00F46D78" w:rsidRDefault="008F73DE" w:rsidP="008F73DE">
      <w:pPr>
        <w:spacing w:before="0" w:after="200" w:line="276" w:lineRule="auto"/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</w:p>
    <w:p w14:paraId="619D5523" w14:textId="59907A4F" w:rsidR="003F5DDD" w:rsidRDefault="001A3AE2" w:rsidP="0012059A">
      <w:pPr>
        <w:pStyle w:val="a"/>
        <w:numPr>
          <w:ilvl w:val="0"/>
          <w:numId w:val="23"/>
        </w:numPr>
        <w:rPr>
          <w:rFonts w:eastAsia="宋体"/>
          <w:b/>
        </w:rPr>
      </w:pPr>
      <w:r w:rsidRPr="00104BA5">
        <w:rPr>
          <w:rFonts w:eastAsia="宋体" w:hint="eastAsia"/>
          <w:b/>
        </w:rPr>
        <w:lastRenderedPageBreak/>
        <w:t>Su</w:t>
      </w:r>
      <w:r w:rsidRPr="00104BA5">
        <w:rPr>
          <w:rFonts w:eastAsia="宋体"/>
          <w:b/>
        </w:rPr>
        <w:t xml:space="preserve">pplementary </w:t>
      </w:r>
      <w:r w:rsidRPr="00104BA5">
        <w:rPr>
          <w:rFonts w:eastAsia="宋体" w:hint="eastAsia"/>
          <w:b/>
        </w:rPr>
        <w:t>Figure</w:t>
      </w:r>
      <w:r w:rsidR="00C04C9B" w:rsidRPr="00104BA5">
        <w:rPr>
          <w:rFonts w:eastAsia="宋体"/>
          <w:b/>
        </w:rPr>
        <w:t>s</w:t>
      </w:r>
    </w:p>
    <w:p w14:paraId="622C716A" w14:textId="350A1519" w:rsidR="00DC1A79" w:rsidRDefault="000B1C2B" w:rsidP="008F0908">
      <w:pPr>
        <w:jc w:val="center"/>
        <w:rPr>
          <w:rFonts w:eastAsia="宋体"/>
          <w:b/>
        </w:rPr>
      </w:pPr>
      <w:r>
        <w:rPr>
          <w:rFonts w:eastAsia="宋体"/>
          <w:b/>
          <w:noProof/>
        </w:rPr>
        <w:drawing>
          <wp:inline distT="0" distB="0" distL="0" distR="0" wp14:anchorId="5ED82ED5" wp14:editId="02BC0B5B">
            <wp:extent cx="4318000" cy="45974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FAA18" w14:textId="48743E01" w:rsidR="008F0908" w:rsidRPr="008331CC" w:rsidRDefault="008F0908" w:rsidP="00DC1A79">
      <w:pPr>
        <w:rPr>
          <w:b/>
          <w:bCs/>
        </w:rPr>
      </w:pPr>
      <w:r w:rsidRPr="008778B1">
        <w:rPr>
          <w:b/>
          <w:bCs/>
        </w:rPr>
        <w:t xml:space="preserve">Supplementary </w:t>
      </w:r>
      <w:r w:rsidRPr="00027387">
        <w:rPr>
          <w:b/>
          <w:bCs/>
        </w:rPr>
        <w:t>Fig</w:t>
      </w:r>
      <w:r w:rsidRPr="00027387">
        <w:rPr>
          <w:rFonts w:hint="eastAsia"/>
          <w:b/>
          <w:bCs/>
        </w:rPr>
        <w:t>.</w:t>
      </w:r>
      <w:r w:rsidRPr="008778B1">
        <w:rPr>
          <w:b/>
          <w:bCs/>
        </w:rPr>
        <w:t xml:space="preserve"> </w:t>
      </w:r>
      <w:r>
        <w:rPr>
          <w:b/>
          <w:bCs/>
        </w:rPr>
        <w:t>S1</w:t>
      </w:r>
      <w:r w:rsidRPr="008778B1">
        <w:rPr>
          <w:b/>
          <w:bCs/>
        </w:rPr>
        <w:t>.</w:t>
      </w:r>
      <w:r>
        <w:rPr>
          <w:b/>
          <w:bCs/>
        </w:rPr>
        <w:t xml:space="preserve"> </w:t>
      </w:r>
      <w:r w:rsidR="008331CC" w:rsidRPr="008331CC">
        <w:rPr>
          <w:b/>
          <w:bCs/>
        </w:rPr>
        <w:t>Flowchart of the algorithm for patient selection.</w:t>
      </w:r>
    </w:p>
    <w:p w14:paraId="5199CB6C" w14:textId="38DC87D5" w:rsidR="008F0908" w:rsidRPr="00DC1A79" w:rsidRDefault="008F0908" w:rsidP="008F0908">
      <w:pPr>
        <w:spacing w:before="0" w:after="200" w:line="276" w:lineRule="auto"/>
        <w:rPr>
          <w:rFonts w:eastAsia="宋体"/>
          <w:b/>
        </w:rPr>
      </w:pPr>
      <w:r>
        <w:rPr>
          <w:rFonts w:eastAsia="宋体"/>
          <w:b/>
        </w:rPr>
        <w:br w:type="page"/>
      </w:r>
    </w:p>
    <w:p w14:paraId="7EA25F4C" w14:textId="042168ED" w:rsidR="009E5F8B" w:rsidRDefault="001372A7" w:rsidP="005A1C5E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0C2F2B0" wp14:editId="542A673E">
            <wp:extent cx="6208395" cy="5212080"/>
            <wp:effectExtent l="0" t="0" r="190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521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50C0A" w14:textId="23B6703E" w:rsidR="004C2B9E" w:rsidRDefault="008778B1" w:rsidP="00F176E9">
      <w:pPr>
        <w:jc w:val="both"/>
      </w:pPr>
      <w:r w:rsidRPr="008778B1">
        <w:rPr>
          <w:b/>
          <w:bCs/>
        </w:rPr>
        <w:t xml:space="preserve">Supplementary </w:t>
      </w:r>
      <w:r w:rsidR="00027387" w:rsidRPr="00027387">
        <w:rPr>
          <w:b/>
          <w:bCs/>
        </w:rPr>
        <w:t>Fig</w:t>
      </w:r>
      <w:r w:rsidR="00027387" w:rsidRPr="00027387">
        <w:rPr>
          <w:rFonts w:hint="eastAsia"/>
          <w:b/>
          <w:bCs/>
          <w:lang w:eastAsia="zh-CN"/>
        </w:rPr>
        <w:t>.</w:t>
      </w:r>
      <w:r w:rsidRPr="008778B1">
        <w:rPr>
          <w:b/>
          <w:bCs/>
        </w:rPr>
        <w:t xml:space="preserve"> </w:t>
      </w:r>
      <w:r w:rsidR="00AD2F67">
        <w:rPr>
          <w:b/>
          <w:bCs/>
        </w:rPr>
        <w:t>S</w:t>
      </w:r>
      <w:r w:rsidR="008F0908">
        <w:rPr>
          <w:b/>
          <w:bCs/>
        </w:rPr>
        <w:t>2</w:t>
      </w:r>
      <w:r w:rsidRPr="008778B1">
        <w:rPr>
          <w:b/>
          <w:bCs/>
        </w:rPr>
        <w:t xml:space="preserve">. </w:t>
      </w:r>
      <w:r w:rsidR="00420A44" w:rsidRPr="00420A44">
        <w:rPr>
          <w:b/>
          <w:bCs/>
        </w:rPr>
        <w:t>Evaluating the performance of eight TMB estimati</w:t>
      </w:r>
      <w:r w:rsidR="006D4274">
        <w:rPr>
          <w:b/>
          <w:bCs/>
        </w:rPr>
        <w:t>on</w:t>
      </w:r>
      <w:r w:rsidR="00420A44" w:rsidRPr="00420A44">
        <w:rPr>
          <w:b/>
          <w:bCs/>
        </w:rPr>
        <w:t xml:space="preserve"> models at different gene </w:t>
      </w:r>
      <w:r w:rsidR="00420A44" w:rsidRPr="00420A44">
        <w:rPr>
          <w:rFonts w:hint="eastAsia"/>
          <w:b/>
          <w:bCs/>
          <w:lang w:eastAsia="zh-CN"/>
        </w:rPr>
        <w:t>num</w:t>
      </w:r>
      <w:r w:rsidR="00420A44" w:rsidRPr="00420A44">
        <w:rPr>
          <w:b/>
          <w:bCs/>
          <w:lang w:eastAsia="zh-CN"/>
        </w:rPr>
        <w:t>ber</w:t>
      </w:r>
      <w:r w:rsidR="006D4274">
        <w:rPr>
          <w:b/>
          <w:bCs/>
          <w:lang w:eastAsia="zh-CN"/>
        </w:rPr>
        <w:t>s</w:t>
      </w:r>
      <w:r w:rsidR="00420A44" w:rsidRPr="00420A44">
        <w:rPr>
          <w:b/>
          <w:bCs/>
        </w:rPr>
        <w:t>.</w:t>
      </w:r>
      <w:r w:rsidR="00420A44">
        <w:t xml:space="preserve"> </w:t>
      </w:r>
      <w:r w:rsidR="007A571F" w:rsidRPr="007A571F">
        <w:t>Box plots show the selected number of genes and corresponding R</w:t>
      </w:r>
      <w:r w:rsidR="007A571F" w:rsidRPr="008B629C">
        <w:rPr>
          <w:vertAlign w:val="superscript"/>
        </w:rPr>
        <w:t>2</w:t>
      </w:r>
      <w:r w:rsidR="007A571F" w:rsidRPr="007A571F">
        <w:t xml:space="preserve"> scores </w:t>
      </w:r>
      <w:r w:rsidR="008B629C" w:rsidRPr="008B629C">
        <w:t>for the different models</w:t>
      </w:r>
      <w:r w:rsidR="00EB1CE3" w:rsidRPr="00EB1CE3">
        <w:t xml:space="preserve">, with models </w:t>
      </w:r>
      <w:proofErr w:type="spellStart"/>
      <w:r w:rsidR="00EB1CE3">
        <w:t>E</w:t>
      </w:r>
      <w:r w:rsidR="00EB1CE3">
        <w:rPr>
          <w:rFonts w:hint="eastAsia"/>
          <w:lang w:eastAsia="zh-CN"/>
        </w:rPr>
        <w:t>la</w:t>
      </w:r>
      <w:r w:rsidR="00EB1CE3">
        <w:rPr>
          <w:lang w:eastAsia="zh-CN"/>
        </w:rPr>
        <w:t>sticNetCV</w:t>
      </w:r>
      <w:proofErr w:type="spellEnd"/>
      <w:r w:rsidR="00EB1CE3" w:rsidRPr="00EB1CE3">
        <w:t xml:space="preserve">, </w:t>
      </w:r>
      <w:r w:rsidR="00CC5EB8">
        <w:t xml:space="preserve">Lasso, </w:t>
      </w:r>
      <w:proofErr w:type="spellStart"/>
      <w:r w:rsidR="00EB1CE3">
        <w:t>LinearRegr</w:t>
      </w:r>
      <w:r w:rsidR="001362AF">
        <w:t>ession</w:t>
      </w:r>
      <w:proofErr w:type="spellEnd"/>
      <w:r w:rsidR="00EB1CE3" w:rsidRPr="00EB1CE3">
        <w:t xml:space="preserve">, </w:t>
      </w:r>
      <w:proofErr w:type="spellStart"/>
      <w:r w:rsidR="001362AF">
        <w:t>RandomForest</w:t>
      </w:r>
      <w:proofErr w:type="spellEnd"/>
      <w:r w:rsidR="00EB1CE3" w:rsidRPr="00EB1CE3">
        <w:t xml:space="preserve">, </w:t>
      </w:r>
      <w:r w:rsidR="001362AF">
        <w:t>RFE</w:t>
      </w:r>
      <w:r w:rsidR="00EB1CE3" w:rsidRPr="00EB1CE3">
        <w:t xml:space="preserve">, </w:t>
      </w:r>
      <w:r w:rsidR="001362AF">
        <w:t>Ridge</w:t>
      </w:r>
      <w:r w:rsidR="00EB1CE3" w:rsidRPr="00EB1CE3">
        <w:t xml:space="preserve">, </w:t>
      </w:r>
      <w:r w:rsidR="001362AF">
        <w:t>SVR</w:t>
      </w:r>
      <w:r w:rsidR="006D4274">
        <w:t>,</w:t>
      </w:r>
      <w:r w:rsidR="001362AF">
        <w:t xml:space="preserve"> </w:t>
      </w:r>
      <w:r w:rsidR="00EB1CE3" w:rsidRPr="00EB1CE3">
        <w:t xml:space="preserve">and </w:t>
      </w:r>
      <w:proofErr w:type="spellStart"/>
      <w:r w:rsidR="001362AF">
        <w:t>XGBoost</w:t>
      </w:r>
      <w:proofErr w:type="spellEnd"/>
      <w:r w:rsidR="00EB1CE3" w:rsidRPr="00EB1CE3">
        <w:t xml:space="preserve"> sequentially</w:t>
      </w:r>
      <w:r w:rsidR="009A11BF">
        <w:t>.</w:t>
      </w:r>
    </w:p>
    <w:p w14:paraId="2F79B9BD" w14:textId="2A6B193E" w:rsidR="00404281" w:rsidRDefault="008F0908" w:rsidP="008F0908">
      <w:pPr>
        <w:spacing w:before="0" w:after="200" w:line="276" w:lineRule="auto"/>
      </w:pPr>
      <w:r>
        <w:br w:type="page"/>
      </w:r>
    </w:p>
    <w:p w14:paraId="3C99CD27" w14:textId="7228CA3C" w:rsidR="00404281" w:rsidRDefault="00B35CC9" w:rsidP="00BB24E6">
      <w:pPr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21E34EFE" wp14:editId="65F6B5EF">
            <wp:extent cx="6332220" cy="6644640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664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1B4A6" w14:textId="2514124C" w:rsidR="00FF3B4E" w:rsidRPr="001E1812" w:rsidRDefault="00B53CBF" w:rsidP="000949C1">
      <w:pPr>
        <w:jc w:val="both"/>
        <w:rPr>
          <w:color w:val="000000" w:themeColor="text1"/>
          <w:lang w:eastAsia="zh-CN"/>
        </w:rPr>
      </w:pPr>
      <w:r w:rsidRPr="008778B1">
        <w:rPr>
          <w:b/>
          <w:bCs/>
        </w:rPr>
        <w:t xml:space="preserve">Supplementary </w:t>
      </w:r>
      <w:r w:rsidR="00027387" w:rsidRPr="00027387">
        <w:rPr>
          <w:b/>
          <w:bCs/>
        </w:rPr>
        <w:t>Fig</w:t>
      </w:r>
      <w:r w:rsidR="00027387" w:rsidRPr="00027387">
        <w:rPr>
          <w:rFonts w:hint="eastAsia"/>
          <w:b/>
          <w:bCs/>
          <w:lang w:eastAsia="zh-CN"/>
        </w:rPr>
        <w:t>.</w:t>
      </w:r>
      <w:r w:rsidRPr="008778B1">
        <w:rPr>
          <w:b/>
          <w:bCs/>
        </w:rPr>
        <w:t xml:space="preserve"> </w:t>
      </w:r>
      <w:r w:rsidR="00AD2F67">
        <w:rPr>
          <w:b/>
          <w:bCs/>
        </w:rPr>
        <w:t>S</w:t>
      </w:r>
      <w:r w:rsidR="008F0908">
        <w:rPr>
          <w:b/>
          <w:bCs/>
        </w:rPr>
        <w:t>3</w:t>
      </w:r>
      <w:r w:rsidRPr="008778B1">
        <w:rPr>
          <w:b/>
          <w:bCs/>
        </w:rPr>
        <w:t xml:space="preserve"> </w:t>
      </w:r>
      <w:r w:rsidR="0047733C" w:rsidRPr="0047733C">
        <w:rPr>
          <w:b/>
          <w:bCs/>
        </w:rPr>
        <w:t>Testing and comparing the diagnostic performance of 20-gene TMB</w:t>
      </w:r>
      <w:r w:rsidR="00C77732">
        <w:rPr>
          <w:b/>
          <w:bCs/>
        </w:rPr>
        <w:t>.</w:t>
      </w:r>
      <w:r w:rsidR="00C77732" w:rsidRPr="001E1812">
        <w:t xml:space="preserve"> </w:t>
      </w:r>
      <w:r w:rsidRPr="001E1812">
        <w:t>(</w:t>
      </w:r>
      <w:r w:rsidR="00B35CC9" w:rsidRPr="001E1812">
        <w:rPr>
          <w:rFonts w:hint="eastAsia"/>
          <w:lang w:eastAsia="zh-CN"/>
        </w:rPr>
        <w:t>a</w:t>
      </w:r>
      <w:r w:rsidRPr="001E1812">
        <w:t xml:space="preserve">) </w:t>
      </w:r>
      <w:r w:rsidR="00CE7A0F" w:rsidRPr="001E1812">
        <w:t xml:space="preserve">Segmented linear regression and </w:t>
      </w:r>
      <w:r w:rsidR="00B908CA" w:rsidRPr="001E1812">
        <w:t xml:space="preserve">split </w:t>
      </w:r>
      <w:r w:rsidR="00CE7A0F" w:rsidRPr="001E1812">
        <w:t>points of the R</w:t>
      </w:r>
      <w:r w:rsidR="00CE7A0F" w:rsidRPr="001E1812">
        <w:rPr>
          <w:vertAlign w:val="superscript"/>
        </w:rPr>
        <w:t>2</w:t>
      </w:r>
      <w:r w:rsidR="00CE7A0F" w:rsidRPr="001E1812">
        <w:t xml:space="preserve"> </w:t>
      </w:r>
      <w:r w:rsidR="002B4CB7" w:rsidRPr="001E1812">
        <w:t>scores of the</w:t>
      </w:r>
      <w:r w:rsidR="00CE7A0F" w:rsidRPr="001E1812">
        <w:t xml:space="preserve"> mean curves for </w:t>
      </w:r>
      <w:r w:rsidR="006D4274" w:rsidRPr="001E1812">
        <w:t>eight</w:t>
      </w:r>
      <w:r w:rsidR="00CE7A0F" w:rsidRPr="001E1812">
        <w:t xml:space="preserve"> TMB estimation models</w:t>
      </w:r>
      <w:r w:rsidR="00CE7A0F" w:rsidRPr="001E1812">
        <w:rPr>
          <w:rFonts w:hint="eastAsia"/>
          <w:lang w:eastAsia="zh-CN"/>
        </w:rPr>
        <w:t>.</w:t>
      </w:r>
      <w:r w:rsidR="006E0272" w:rsidRPr="001E1812">
        <w:rPr>
          <w:lang w:eastAsia="zh-CN"/>
        </w:rPr>
        <w:t xml:space="preserve"> (</w:t>
      </w:r>
      <w:r w:rsidR="00B35CC9" w:rsidRPr="001E1812">
        <w:rPr>
          <w:lang w:eastAsia="zh-CN"/>
        </w:rPr>
        <w:t>b</w:t>
      </w:r>
      <w:r w:rsidR="006E0272" w:rsidRPr="001E1812">
        <w:rPr>
          <w:lang w:eastAsia="zh-CN"/>
        </w:rPr>
        <w:t xml:space="preserve">) Venn diagram showing the intersection </w:t>
      </w:r>
      <w:r w:rsidR="00164896" w:rsidRPr="001E1812">
        <w:rPr>
          <w:lang w:eastAsia="zh-CN"/>
        </w:rPr>
        <w:t xml:space="preserve">of </w:t>
      </w:r>
      <w:r w:rsidR="006D4274" w:rsidRPr="001E1812">
        <w:rPr>
          <w:lang w:eastAsia="zh-CN"/>
        </w:rPr>
        <w:t>CRC</w:t>
      </w:r>
      <w:r w:rsidR="00164896" w:rsidRPr="001E1812">
        <w:rPr>
          <w:lang w:eastAsia="zh-CN"/>
        </w:rPr>
        <w:t xml:space="preserve"> </w:t>
      </w:r>
      <w:r w:rsidR="00A01AF7" w:rsidRPr="001E1812">
        <w:rPr>
          <w:lang w:eastAsia="zh-CN"/>
        </w:rPr>
        <w:t>TMB-</w:t>
      </w:r>
      <w:r w:rsidR="00A01AF7" w:rsidRPr="001E1812">
        <w:rPr>
          <w:rFonts w:hint="eastAsia"/>
          <w:lang w:eastAsia="zh-CN"/>
        </w:rPr>
        <w:t>re</w:t>
      </w:r>
      <w:r w:rsidR="00A01AF7" w:rsidRPr="001E1812">
        <w:rPr>
          <w:lang w:eastAsia="zh-CN"/>
        </w:rPr>
        <w:t xml:space="preserve">lated genes </w:t>
      </w:r>
      <w:r w:rsidR="00513F10" w:rsidRPr="001E1812">
        <w:rPr>
          <w:lang w:eastAsia="zh-CN"/>
        </w:rPr>
        <w:t>w</w:t>
      </w:r>
      <w:r w:rsidR="00513F10" w:rsidRPr="001E1812">
        <w:rPr>
          <w:rFonts w:hint="eastAsia"/>
          <w:lang w:eastAsia="zh-CN"/>
        </w:rPr>
        <w:t>ith</w:t>
      </w:r>
      <w:r w:rsidR="006E0272" w:rsidRPr="001E1812">
        <w:rPr>
          <w:rFonts w:hint="eastAsia"/>
          <w:lang w:eastAsia="zh-CN"/>
        </w:rPr>
        <w:t xml:space="preserve"> </w:t>
      </w:r>
      <w:r w:rsidR="006E0272" w:rsidRPr="001E1812">
        <w:rPr>
          <w:lang w:eastAsia="zh-CN"/>
        </w:rPr>
        <w:t>the large gene panel for MSK-IMPACT</w:t>
      </w:r>
      <w:r w:rsidR="00A01AF7" w:rsidRPr="001E1812">
        <w:rPr>
          <w:lang w:eastAsia="zh-CN"/>
        </w:rPr>
        <w:t xml:space="preserve"> and F1CDx</w:t>
      </w:r>
      <w:r w:rsidR="00EF6D9B" w:rsidRPr="001E1812">
        <w:rPr>
          <w:lang w:eastAsia="zh-CN"/>
        </w:rPr>
        <w:t xml:space="preserve"> (left)</w:t>
      </w:r>
      <w:r w:rsidR="006E0272" w:rsidRPr="001E1812">
        <w:rPr>
          <w:lang w:eastAsia="zh-CN"/>
        </w:rPr>
        <w:t>.</w:t>
      </w:r>
      <w:r w:rsidR="006E0272" w:rsidRPr="001E1812">
        <w:rPr>
          <w:rFonts w:hint="eastAsia"/>
          <w:lang w:eastAsia="zh-CN"/>
        </w:rPr>
        <w:t xml:space="preserve"> </w:t>
      </w:r>
      <w:r w:rsidR="00EF6D9B" w:rsidRPr="001E1812">
        <w:rPr>
          <w:lang w:eastAsia="zh-CN"/>
        </w:rPr>
        <w:t>T</w:t>
      </w:r>
      <w:r w:rsidR="006E0272" w:rsidRPr="001E1812">
        <w:rPr>
          <w:lang w:eastAsia="zh-CN"/>
        </w:rPr>
        <w:t xml:space="preserve">he intersection of 20 genes based on the Lasso TMB estimation model </w:t>
      </w:r>
      <w:r w:rsidR="00513F10" w:rsidRPr="001E1812">
        <w:rPr>
          <w:lang w:eastAsia="zh-CN"/>
        </w:rPr>
        <w:t>with</w:t>
      </w:r>
      <w:r w:rsidR="006E0272" w:rsidRPr="001E1812">
        <w:rPr>
          <w:lang w:eastAsia="zh-CN"/>
        </w:rPr>
        <w:t xml:space="preserve"> the large gene panel</w:t>
      </w:r>
      <w:r w:rsidR="00EF6D9B" w:rsidRPr="001E1812">
        <w:rPr>
          <w:lang w:eastAsia="zh-CN"/>
        </w:rPr>
        <w:t xml:space="preserve"> (right)</w:t>
      </w:r>
      <w:r w:rsidR="006E0272" w:rsidRPr="001E1812">
        <w:rPr>
          <w:lang w:eastAsia="zh-CN"/>
        </w:rPr>
        <w:t>.</w:t>
      </w:r>
      <w:r w:rsidR="0047733C" w:rsidRPr="001E1812">
        <w:rPr>
          <w:lang w:eastAsia="zh-CN"/>
        </w:rPr>
        <w:t xml:space="preserve"> </w:t>
      </w:r>
      <w:r w:rsidR="00EF6D9B" w:rsidRPr="001E1812">
        <w:rPr>
          <w:lang w:eastAsia="zh-CN"/>
        </w:rPr>
        <w:t>(</w:t>
      </w:r>
      <w:r w:rsidR="00B35CC9" w:rsidRPr="001E1812">
        <w:rPr>
          <w:lang w:eastAsia="zh-CN"/>
        </w:rPr>
        <w:t>c</w:t>
      </w:r>
      <w:r w:rsidR="00EF6D9B" w:rsidRPr="001E1812">
        <w:rPr>
          <w:lang w:eastAsia="zh-CN"/>
        </w:rPr>
        <w:t>) The bar chart illustrates the TMB diagnostic performance of the 20-gene Panel in other cancer types.</w:t>
      </w:r>
      <w:r w:rsidR="00EF6D9B" w:rsidRPr="001E1812">
        <w:rPr>
          <w:rFonts w:hint="eastAsia"/>
          <w:lang w:eastAsia="zh-CN"/>
        </w:rPr>
        <w:t xml:space="preserve"> </w:t>
      </w:r>
      <w:r w:rsidR="00382555" w:rsidRPr="001E1812">
        <w:rPr>
          <w:rFonts w:hint="eastAsia"/>
          <w:lang w:eastAsia="zh-CN"/>
        </w:rPr>
        <w:t>(</w:t>
      </w:r>
      <w:r w:rsidR="00B35CC9" w:rsidRPr="001E1812">
        <w:rPr>
          <w:lang w:eastAsia="zh-CN"/>
        </w:rPr>
        <w:t>d</w:t>
      </w:r>
      <w:r w:rsidR="00382555" w:rsidRPr="001E1812">
        <w:rPr>
          <w:lang w:eastAsia="zh-CN"/>
        </w:rPr>
        <w:t xml:space="preserve">) Differences in WES-TMB and 20-gene TMB between </w:t>
      </w:r>
      <w:r w:rsidR="00382555" w:rsidRPr="001E1812">
        <w:rPr>
          <w:i/>
          <w:iCs/>
          <w:lang w:eastAsia="zh-CN"/>
        </w:rPr>
        <w:t>POLE</w:t>
      </w:r>
      <w:r w:rsidR="00382555" w:rsidRPr="001E1812">
        <w:rPr>
          <w:lang w:eastAsia="zh-CN"/>
        </w:rPr>
        <w:t xml:space="preserve"> mutant and wild groups. (</w:t>
      </w:r>
      <w:r w:rsidR="00B35CC9" w:rsidRPr="001E1812">
        <w:rPr>
          <w:lang w:eastAsia="zh-CN"/>
        </w:rPr>
        <w:t>e</w:t>
      </w:r>
      <w:r w:rsidR="00382555" w:rsidRPr="001E1812">
        <w:rPr>
          <w:lang w:eastAsia="zh-CN"/>
        </w:rPr>
        <w:t xml:space="preserve">) </w:t>
      </w:r>
      <w:r w:rsidR="003D1D85" w:rsidRPr="001E1812">
        <w:rPr>
          <w:lang w:eastAsia="zh-CN"/>
        </w:rPr>
        <w:t xml:space="preserve">Differences in WES-TMB and 20-gene TMB between </w:t>
      </w:r>
      <w:r w:rsidR="003D1D85" w:rsidRPr="001E1812">
        <w:rPr>
          <w:i/>
          <w:iCs/>
          <w:lang w:eastAsia="zh-CN"/>
        </w:rPr>
        <w:t>POLE</w:t>
      </w:r>
      <w:r w:rsidR="003D1D85" w:rsidRPr="001E1812">
        <w:rPr>
          <w:lang w:eastAsia="zh-CN"/>
        </w:rPr>
        <w:t xml:space="preserve"> mutants and wild group at different MSI states.</w:t>
      </w:r>
      <w:r w:rsidR="00FF26A4" w:rsidRPr="001E1812">
        <w:rPr>
          <w:rFonts w:eastAsia="宋体" w:cs="Times New Roman"/>
          <w:szCs w:val="24"/>
          <w:lang w:eastAsia="zh-CN"/>
        </w:rPr>
        <w:t xml:space="preserve"> **</w:t>
      </w:r>
      <w:r w:rsidR="00FF26A4" w:rsidRPr="001E1812">
        <w:rPr>
          <w:rFonts w:eastAsia="宋体" w:cs="Times New Roman"/>
          <w:i/>
          <w:iCs/>
          <w:szCs w:val="24"/>
          <w:lang w:eastAsia="zh-CN"/>
        </w:rPr>
        <w:t>p</w:t>
      </w:r>
      <w:r w:rsidR="00FF26A4" w:rsidRPr="001E1812">
        <w:rPr>
          <w:rFonts w:eastAsia="宋体" w:cs="Times New Roman"/>
          <w:szCs w:val="24"/>
          <w:lang w:eastAsia="zh-CN"/>
        </w:rPr>
        <w:t xml:space="preserve"> &lt; 0.01; ***</w:t>
      </w:r>
      <w:r w:rsidR="00FF26A4" w:rsidRPr="001E1812">
        <w:rPr>
          <w:rFonts w:eastAsia="宋体" w:cs="Times New Roman"/>
          <w:i/>
          <w:iCs/>
          <w:szCs w:val="24"/>
          <w:lang w:eastAsia="zh-CN"/>
        </w:rPr>
        <w:t>p</w:t>
      </w:r>
      <w:r w:rsidR="00FF26A4" w:rsidRPr="001E1812">
        <w:rPr>
          <w:rFonts w:eastAsia="宋体" w:cs="Times New Roman"/>
          <w:szCs w:val="24"/>
          <w:lang w:eastAsia="zh-CN"/>
        </w:rPr>
        <w:t xml:space="preserve"> &lt; 0.001; ****</w:t>
      </w:r>
      <w:r w:rsidR="00FF26A4" w:rsidRPr="001E1812">
        <w:rPr>
          <w:rFonts w:eastAsia="宋体" w:cs="Times New Roman"/>
          <w:i/>
          <w:iCs/>
          <w:szCs w:val="24"/>
          <w:lang w:eastAsia="zh-CN"/>
        </w:rPr>
        <w:t>p</w:t>
      </w:r>
      <w:r w:rsidR="00FF26A4" w:rsidRPr="001E1812">
        <w:rPr>
          <w:rFonts w:eastAsia="宋体" w:cs="Times New Roman"/>
          <w:szCs w:val="24"/>
          <w:lang w:eastAsia="zh-CN"/>
        </w:rPr>
        <w:t xml:space="preserve"> &lt; 0.0001</w:t>
      </w:r>
      <w:r w:rsidR="00965A57" w:rsidRPr="001E1812">
        <w:rPr>
          <w:rFonts w:hint="eastAsia"/>
          <w:color w:val="000000" w:themeColor="text1"/>
          <w:lang w:eastAsia="zh-CN"/>
        </w:rPr>
        <w:t>,</w:t>
      </w:r>
      <w:r w:rsidR="00965A57" w:rsidRPr="001E1812">
        <w:rPr>
          <w:color w:val="000000" w:themeColor="text1"/>
          <w:lang w:eastAsia="zh-CN"/>
        </w:rPr>
        <w:t xml:space="preserve"> the </w:t>
      </w:r>
      <w:r w:rsidR="00965A57" w:rsidRPr="001E1812">
        <w:rPr>
          <w:i/>
          <w:iCs/>
          <w:color w:val="000000" w:themeColor="text1"/>
          <w:lang w:eastAsia="zh-CN"/>
        </w:rPr>
        <w:t>p</w:t>
      </w:r>
      <w:r w:rsidR="00965A57" w:rsidRPr="001E1812">
        <w:rPr>
          <w:color w:val="000000" w:themeColor="text1"/>
          <w:lang w:eastAsia="zh-CN"/>
        </w:rPr>
        <w:t>-value was determined using unpaired t-tests</w:t>
      </w:r>
      <w:r w:rsidR="00BB61FB" w:rsidRPr="001E1812">
        <w:rPr>
          <w:color w:val="000000" w:themeColor="text1"/>
          <w:lang w:eastAsia="zh-CN"/>
        </w:rPr>
        <w:t>.</w:t>
      </w:r>
    </w:p>
    <w:p w14:paraId="5A7C3D62" w14:textId="7A6BADCF" w:rsidR="001858AD" w:rsidRDefault="00B35CC9" w:rsidP="009B6452">
      <w:pPr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0FF7E3BA" wp14:editId="69C0AD64">
            <wp:extent cx="6332220" cy="6198235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61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F3468" w14:textId="42B2F2CF" w:rsidR="008F0908" w:rsidRPr="001E1812" w:rsidRDefault="001858AD" w:rsidP="00F176E9">
      <w:pPr>
        <w:jc w:val="both"/>
        <w:rPr>
          <w:lang w:eastAsia="zh-CN"/>
        </w:rPr>
      </w:pPr>
      <w:r w:rsidRPr="008778B1">
        <w:rPr>
          <w:b/>
          <w:bCs/>
        </w:rPr>
        <w:t xml:space="preserve">Supplementary </w:t>
      </w:r>
      <w:r w:rsidR="00027387" w:rsidRPr="00027387">
        <w:rPr>
          <w:b/>
          <w:bCs/>
        </w:rPr>
        <w:t>Fig</w:t>
      </w:r>
      <w:r w:rsidR="00027387" w:rsidRPr="00027387">
        <w:rPr>
          <w:rFonts w:hint="eastAsia"/>
          <w:b/>
          <w:bCs/>
          <w:lang w:eastAsia="zh-CN"/>
        </w:rPr>
        <w:t>.</w:t>
      </w:r>
      <w:r w:rsidRPr="008778B1">
        <w:rPr>
          <w:b/>
          <w:bCs/>
        </w:rPr>
        <w:t xml:space="preserve"> </w:t>
      </w:r>
      <w:r w:rsidR="00835728">
        <w:rPr>
          <w:b/>
          <w:bCs/>
        </w:rPr>
        <w:t>S</w:t>
      </w:r>
      <w:r w:rsidR="008F0908">
        <w:rPr>
          <w:b/>
          <w:bCs/>
        </w:rPr>
        <w:t>4</w:t>
      </w:r>
      <w:r w:rsidR="00835728">
        <w:rPr>
          <w:b/>
          <w:bCs/>
        </w:rPr>
        <w:t>.</w:t>
      </w:r>
      <w:r w:rsidRPr="008778B1">
        <w:rPr>
          <w:b/>
          <w:bCs/>
        </w:rPr>
        <w:t xml:space="preserve"> </w:t>
      </w:r>
      <w:r w:rsidR="00835728" w:rsidRPr="00835728">
        <w:rPr>
          <w:b/>
          <w:bCs/>
        </w:rPr>
        <w:t>20 genes mutated in patients with high TMB</w:t>
      </w:r>
      <w:r w:rsidR="00835728" w:rsidRPr="00835728">
        <w:rPr>
          <w:rFonts w:hint="eastAsia"/>
          <w:b/>
          <w:bCs/>
          <w:lang w:eastAsia="zh-CN"/>
        </w:rPr>
        <w:t>.</w:t>
      </w:r>
      <w:r w:rsidR="00835728" w:rsidRPr="008778B1">
        <w:rPr>
          <w:b/>
          <w:bCs/>
        </w:rPr>
        <w:t xml:space="preserve"> </w:t>
      </w:r>
      <w:r w:rsidR="007E011C" w:rsidRPr="001E1812">
        <w:rPr>
          <w:rFonts w:eastAsia="宋体" w:cs="Times New Roman"/>
          <w:color w:val="000000"/>
          <w:szCs w:val="24"/>
          <w:lang w:eastAsia="zh-CN"/>
        </w:rPr>
        <w:t>(</w:t>
      </w:r>
      <w:r w:rsidR="00B35CC9" w:rsidRPr="001E1812">
        <w:rPr>
          <w:rFonts w:eastAsia="宋体" w:cs="Times New Roman"/>
          <w:color w:val="000000"/>
          <w:szCs w:val="24"/>
          <w:lang w:eastAsia="zh-CN"/>
        </w:rPr>
        <w:t>a</w:t>
      </w:r>
      <w:r w:rsidR="007E011C" w:rsidRPr="001E1812">
        <w:rPr>
          <w:rFonts w:eastAsia="宋体" w:cs="Times New Roman"/>
          <w:color w:val="000000"/>
          <w:szCs w:val="24"/>
          <w:lang w:eastAsia="zh-CN"/>
        </w:rPr>
        <w:t xml:space="preserve">, </w:t>
      </w:r>
      <w:r w:rsidR="00B35CC9" w:rsidRPr="001E1812">
        <w:rPr>
          <w:rFonts w:eastAsia="宋体" w:cs="Times New Roman"/>
          <w:color w:val="000000"/>
          <w:szCs w:val="24"/>
          <w:lang w:eastAsia="zh-CN"/>
        </w:rPr>
        <w:t>b</w:t>
      </w:r>
      <w:r w:rsidR="007E011C" w:rsidRPr="001E1812">
        <w:rPr>
          <w:rFonts w:eastAsia="宋体" w:cs="Times New Roman"/>
          <w:color w:val="000000"/>
          <w:szCs w:val="24"/>
          <w:lang w:eastAsia="zh-CN"/>
        </w:rPr>
        <w:t xml:space="preserve">) </w:t>
      </w:r>
      <w:r w:rsidR="00440000" w:rsidRPr="001E1812">
        <w:rPr>
          <w:rFonts w:eastAsia="宋体" w:cs="Times New Roman"/>
          <w:color w:val="000000"/>
          <w:szCs w:val="24"/>
          <w:lang w:eastAsia="zh-CN"/>
        </w:rPr>
        <w:t>When 20-gene TMB is a continuous variable</w:t>
      </w:r>
      <w:r w:rsidR="007E011C" w:rsidRPr="001E1812">
        <w:rPr>
          <w:rFonts w:eastAsia="宋体" w:cs="Times New Roman"/>
          <w:color w:val="000000"/>
          <w:szCs w:val="24"/>
          <w:lang w:eastAsia="zh-CN"/>
        </w:rPr>
        <w:t>, forest plot summarising prognostic impact of 20-gene TMB on OS (</w:t>
      </w:r>
      <w:r w:rsidR="00631700" w:rsidRPr="001E1812">
        <w:rPr>
          <w:rFonts w:eastAsia="宋体" w:cs="Times New Roman" w:hint="eastAsia"/>
          <w:color w:val="000000"/>
          <w:szCs w:val="24"/>
          <w:lang w:eastAsia="zh-CN"/>
        </w:rPr>
        <w:t>a</w:t>
      </w:r>
      <w:r w:rsidR="007E011C" w:rsidRPr="001E1812">
        <w:rPr>
          <w:rFonts w:eastAsia="宋体" w:cs="Times New Roman"/>
          <w:color w:val="000000"/>
          <w:szCs w:val="24"/>
          <w:lang w:eastAsia="zh-CN"/>
        </w:rPr>
        <w:t>) and PFS (</w:t>
      </w:r>
      <w:r w:rsidR="00631700" w:rsidRPr="001E1812">
        <w:rPr>
          <w:rFonts w:eastAsia="宋体" w:cs="Times New Roman"/>
          <w:color w:val="000000"/>
          <w:szCs w:val="24"/>
          <w:lang w:eastAsia="zh-CN"/>
        </w:rPr>
        <w:t>b</w:t>
      </w:r>
      <w:r w:rsidR="007E011C" w:rsidRPr="001E1812">
        <w:rPr>
          <w:rFonts w:eastAsia="宋体" w:cs="Times New Roman"/>
          <w:color w:val="000000"/>
          <w:szCs w:val="24"/>
          <w:lang w:eastAsia="zh-CN"/>
        </w:rPr>
        <w:t>) by multivariate Cox regression.</w:t>
      </w:r>
      <w:r w:rsidR="007E011C" w:rsidRPr="001E1812">
        <w:t xml:space="preserve"> </w:t>
      </w:r>
      <w:r w:rsidRPr="001E1812">
        <w:t>(</w:t>
      </w:r>
      <w:r w:rsidR="00B35CC9" w:rsidRPr="001E1812">
        <w:t>c</w:t>
      </w:r>
      <w:r w:rsidRPr="001E1812">
        <w:t xml:space="preserve">) </w:t>
      </w:r>
      <w:r w:rsidR="00CF42F5" w:rsidRPr="001E1812">
        <w:t xml:space="preserve">Mutation waterfall plots and mutation rates of 20 genes in patients with high TMB, and correlation of 20 genes with TMB in patients with high TMB were </w:t>
      </w:r>
      <w:r w:rsidR="00D13305" w:rsidRPr="001E1812">
        <w:t>analysed</w:t>
      </w:r>
      <w:r w:rsidRPr="001E1812">
        <w:rPr>
          <w:rFonts w:hint="eastAsia"/>
          <w:lang w:eastAsia="zh-CN"/>
        </w:rPr>
        <w:t>.</w:t>
      </w:r>
      <w:r w:rsidR="00AC15BD" w:rsidRPr="001E1812">
        <w:rPr>
          <w:lang w:eastAsia="zh-CN"/>
        </w:rPr>
        <w:t xml:space="preserve"> </w:t>
      </w:r>
      <w:r w:rsidR="001226E1" w:rsidRPr="001E1812">
        <w:rPr>
          <w:rFonts w:eastAsia="宋体" w:cs="Times New Roman"/>
          <w:szCs w:val="24"/>
          <w:lang w:eastAsia="zh-CN"/>
        </w:rPr>
        <w:t>**</w:t>
      </w:r>
      <w:r w:rsidR="001226E1" w:rsidRPr="001E1812">
        <w:rPr>
          <w:rFonts w:eastAsia="宋体" w:cs="Times New Roman"/>
          <w:i/>
          <w:iCs/>
          <w:szCs w:val="24"/>
          <w:lang w:eastAsia="zh-CN"/>
        </w:rPr>
        <w:t>p</w:t>
      </w:r>
      <w:r w:rsidR="001226E1" w:rsidRPr="001E1812">
        <w:rPr>
          <w:rFonts w:eastAsia="宋体" w:cs="Times New Roman"/>
          <w:szCs w:val="24"/>
          <w:lang w:eastAsia="zh-CN"/>
        </w:rPr>
        <w:t xml:space="preserve"> &lt; 0.01; ***</w:t>
      </w:r>
      <w:r w:rsidR="001226E1" w:rsidRPr="001E1812">
        <w:rPr>
          <w:rFonts w:eastAsia="宋体" w:cs="Times New Roman"/>
          <w:i/>
          <w:iCs/>
          <w:szCs w:val="24"/>
          <w:lang w:eastAsia="zh-CN"/>
        </w:rPr>
        <w:t>p</w:t>
      </w:r>
      <w:r w:rsidR="001226E1" w:rsidRPr="001E1812">
        <w:rPr>
          <w:rFonts w:eastAsia="宋体" w:cs="Times New Roman"/>
          <w:szCs w:val="24"/>
          <w:lang w:eastAsia="zh-CN"/>
        </w:rPr>
        <w:t xml:space="preserve"> &lt; 0.001; ****</w:t>
      </w:r>
      <w:r w:rsidR="001226E1" w:rsidRPr="001E1812">
        <w:rPr>
          <w:rFonts w:eastAsia="宋体" w:cs="Times New Roman"/>
          <w:i/>
          <w:iCs/>
          <w:szCs w:val="24"/>
          <w:lang w:eastAsia="zh-CN"/>
        </w:rPr>
        <w:t>p</w:t>
      </w:r>
      <w:r w:rsidR="001226E1" w:rsidRPr="001E1812">
        <w:rPr>
          <w:rFonts w:eastAsia="宋体" w:cs="Times New Roman"/>
          <w:szCs w:val="24"/>
          <w:lang w:eastAsia="zh-CN"/>
        </w:rPr>
        <w:t xml:space="preserve"> &lt; 0.0001</w:t>
      </w:r>
      <w:r w:rsidR="00BB61FB" w:rsidRPr="001E1812">
        <w:rPr>
          <w:rFonts w:eastAsia="宋体" w:cs="Times New Roman"/>
          <w:szCs w:val="24"/>
          <w:lang w:eastAsia="zh-CN"/>
        </w:rPr>
        <w:t xml:space="preserve">, </w:t>
      </w:r>
      <w:r w:rsidR="00BB61FB" w:rsidRPr="001E1812">
        <w:rPr>
          <w:color w:val="000000" w:themeColor="text1"/>
          <w:lang w:eastAsia="zh-CN"/>
        </w:rPr>
        <w:t xml:space="preserve">the </w:t>
      </w:r>
      <w:r w:rsidR="00BB61FB" w:rsidRPr="001E1812">
        <w:rPr>
          <w:i/>
          <w:iCs/>
          <w:color w:val="000000" w:themeColor="text1"/>
          <w:lang w:eastAsia="zh-CN"/>
        </w:rPr>
        <w:t>p</w:t>
      </w:r>
      <w:r w:rsidR="00BB61FB" w:rsidRPr="001E1812">
        <w:rPr>
          <w:color w:val="000000" w:themeColor="text1"/>
          <w:lang w:eastAsia="zh-CN"/>
        </w:rPr>
        <w:t>-value was determined using unpaired t-tests.</w:t>
      </w:r>
      <w:r w:rsidR="001226E1" w:rsidRPr="001E1812">
        <w:rPr>
          <w:rFonts w:hint="eastAsia"/>
          <w:lang w:eastAsia="zh-CN"/>
        </w:rPr>
        <w:t xml:space="preserve"> </w:t>
      </w:r>
      <w:r w:rsidR="00AC15BD" w:rsidRPr="001E1812">
        <w:rPr>
          <w:rFonts w:hint="eastAsia"/>
          <w:lang w:eastAsia="zh-CN"/>
        </w:rPr>
        <w:t>(</w:t>
      </w:r>
      <w:r w:rsidR="00B35CC9" w:rsidRPr="001E1812">
        <w:rPr>
          <w:lang w:eastAsia="zh-CN"/>
        </w:rPr>
        <w:t>d</w:t>
      </w:r>
      <w:r w:rsidR="00AC15BD" w:rsidRPr="001E1812">
        <w:rPr>
          <w:lang w:eastAsia="zh-CN"/>
        </w:rPr>
        <w:t xml:space="preserve">) </w:t>
      </w:r>
      <w:r w:rsidR="00F176E9" w:rsidRPr="001E1812">
        <w:rPr>
          <w:lang w:eastAsia="zh-CN"/>
        </w:rPr>
        <w:t>Kaplan</w:t>
      </w:r>
      <w:r w:rsidR="00586D5C" w:rsidRPr="001E1812">
        <w:rPr>
          <w:lang w:eastAsia="zh-CN"/>
        </w:rPr>
        <w:t>–</w:t>
      </w:r>
      <w:r w:rsidR="00F176E9" w:rsidRPr="001E1812">
        <w:rPr>
          <w:lang w:eastAsia="zh-CN"/>
        </w:rPr>
        <w:t xml:space="preserve">Meier curves showing the effect of </w:t>
      </w:r>
      <w:r w:rsidR="00F176E9" w:rsidRPr="001E1812">
        <w:rPr>
          <w:i/>
          <w:iCs/>
          <w:lang w:eastAsia="zh-CN"/>
        </w:rPr>
        <w:t>DNAH5</w:t>
      </w:r>
      <w:r w:rsidR="00F176E9" w:rsidRPr="001E1812">
        <w:rPr>
          <w:lang w:eastAsia="zh-CN"/>
        </w:rPr>
        <w:t xml:space="preserve"> </w:t>
      </w:r>
      <w:r w:rsidR="00F176E9" w:rsidRPr="001E1812">
        <w:rPr>
          <w:rFonts w:hint="eastAsia"/>
          <w:lang w:eastAsia="zh-CN"/>
        </w:rPr>
        <w:t>mu</w:t>
      </w:r>
      <w:r w:rsidR="00F176E9" w:rsidRPr="001E1812">
        <w:rPr>
          <w:lang w:eastAsia="zh-CN"/>
        </w:rPr>
        <w:t xml:space="preserve">tations on OS in the </w:t>
      </w:r>
      <w:proofErr w:type="spellStart"/>
      <w:r w:rsidR="00F176E9" w:rsidRPr="001E1812">
        <w:rPr>
          <w:lang w:eastAsia="zh-CN"/>
        </w:rPr>
        <w:t>TMB</w:t>
      </w:r>
      <w:r w:rsidR="00F176E9" w:rsidRPr="001E1812">
        <w:rPr>
          <w:i/>
          <w:iCs/>
          <w:vertAlign w:val="superscript"/>
          <w:lang w:eastAsia="zh-CN"/>
        </w:rPr>
        <w:t>low</w:t>
      </w:r>
      <w:proofErr w:type="spellEnd"/>
      <w:r w:rsidR="00F176E9" w:rsidRPr="001E1812">
        <w:rPr>
          <w:lang w:eastAsia="zh-CN"/>
        </w:rPr>
        <w:t xml:space="preserve"> </w:t>
      </w:r>
      <w:r w:rsidR="00505BF3" w:rsidRPr="001E1812">
        <w:rPr>
          <w:lang w:eastAsia="zh-CN"/>
        </w:rPr>
        <w:t>group</w:t>
      </w:r>
      <w:r w:rsidR="00F176E9" w:rsidRPr="001E1812">
        <w:rPr>
          <w:lang w:eastAsia="zh-CN"/>
        </w:rPr>
        <w:t>.</w:t>
      </w:r>
      <w:r w:rsidR="006000FB" w:rsidRPr="001E1812">
        <w:rPr>
          <w:lang w:eastAsia="zh-CN"/>
        </w:rPr>
        <w:t xml:space="preserve"> (</w:t>
      </w:r>
      <w:r w:rsidR="00B35CC9" w:rsidRPr="001E1812">
        <w:rPr>
          <w:lang w:eastAsia="zh-CN"/>
        </w:rPr>
        <w:t>e</w:t>
      </w:r>
      <w:r w:rsidR="006000FB" w:rsidRPr="001E1812">
        <w:rPr>
          <w:lang w:eastAsia="zh-CN"/>
        </w:rPr>
        <w:t xml:space="preserve">) </w:t>
      </w:r>
      <w:r w:rsidR="00F176E9" w:rsidRPr="001E1812">
        <w:rPr>
          <w:lang w:eastAsia="zh-CN"/>
        </w:rPr>
        <w:t>Kaplan</w:t>
      </w:r>
      <w:r w:rsidR="00586D5C" w:rsidRPr="001E1812">
        <w:rPr>
          <w:lang w:eastAsia="zh-CN"/>
        </w:rPr>
        <w:t>–</w:t>
      </w:r>
      <w:r w:rsidR="00F176E9" w:rsidRPr="001E1812">
        <w:rPr>
          <w:lang w:eastAsia="zh-CN"/>
        </w:rPr>
        <w:t xml:space="preserve">Meier curves showing the effect of </w:t>
      </w:r>
      <w:r w:rsidR="00F176E9" w:rsidRPr="001E1812">
        <w:rPr>
          <w:i/>
          <w:iCs/>
          <w:lang w:eastAsia="zh-CN"/>
        </w:rPr>
        <w:t>DNAH5</w:t>
      </w:r>
      <w:r w:rsidR="00F176E9" w:rsidRPr="001E1812">
        <w:rPr>
          <w:lang w:eastAsia="zh-CN"/>
        </w:rPr>
        <w:t xml:space="preserve"> </w:t>
      </w:r>
      <w:r w:rsidR="00F176E9" w:rsidRPr="001E1812">
        <w:rPr>
          <w:rFonts w:hint="eastAsia"/>
          <w:lang w:eastAsia="zh-CN"/>
        </w:rPr>
        <w:t>mu</w:t>
      </w:r>
      <w:r w:rsidR="00F176E9" w:rsidRPr="001E1812">
        <w:rPr>
          <w:lang w:eastAsia="zh-CN"/>
        </w:rPr>
        <w:t xml:space="preserve">tations on PFS in the </w:t>
      </w:r>
      <w:proofErr w:type="spellStart"/>
      <w:r w:rsidR="00F176E9" w:rsidRPr="001E1812">
        <w:rPr>
          <w:lang w:eastAsia="zh-CN"/>
        </w:rPr>
        <w:t>TMB</w:t>
      </w:r>
      <w:r w:rsidR="00F176E9" w:rsidRPr="001E1812">
        <w:rPr>
          <w:i/>
          <w:iCs/>
          <w:vertAlign w:val="superscript"/>
          <w:lang w:eastAsia="zh-CN"/>
        </w:rPr>
        <w:t>low</w:t>
      </w:r>
      <w:proofErr w:type="spellEnd"/>
      <w:r w:rsidR="00F176E9" w:rsidRPr="001E1812">
        <w:rPr>
          <w:lang w:eastAsia="zh-CN"/>
        </w:rPr>
        <w:t xml:space="preserve"> </w:t>
      </w:r>
      <w:r w:rsidR="00505BF3" w:rsidRPr="001E1812">
        <w:rPr>
          <w:lang w:eastAsia="zh-CN"/>
        </w:rPr>
        <w:t>group</w:t>
      </w:r>
      <w:r w:rsidR="00F176E9" w:rsidRPr="001E1812">
        <w:rPr>
          <w:lang w:eastAsia="zh-CN"/>
        </w:rPr>
        <w:t>.</w:t>
      </w:r>
    </w:p>
    <w:p w14:paraId="3D23E234" w14:textId="7F4380C7" w:rsidR="00BE0408" w:rsidRPr="008F0908" w:rsidRDefault="008F0908" w:rsidP="008F0908">
      <w:pPr>
        <w:spacing w:before="0" w:after="200" w:line="276" w:lineRule="auto"/>
        <w:rPr>
          <w:lang w:eastAsia="zh-CN"/>
        </w:rPr>
      </w:pPr>
      <w:r>
        <w:rPr>
          <w:lang w:eastAsia="zh-CN"/>
        </w:rPr>
        <w:br w:type="page"/>
      </w:r>
    </w:p>
    <w:p w14:paraId="01B5FE7D" w14:textId="4ED73271" w:rsidR="00710FCD" w:rsidRDefault="008F73DE" w:rsidP="00710FCD">
      <w:pPr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30B6F451" wp14:editId="17CFD8E2">
            <wp:extent cx="6097324" cy="2528596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214" cy="255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AB85F" w14:textId="349692EE" w:rsidR="0075737C" w:rsidRPr="0075737C" w:rsidRDefault="00710FCD" w:rsidP="00F176E9">
      <w:pPr>
        <w:jc w:val="both"/>
      </w:pPr>
      <w:r w:rsidRPr="008778B1">
        <w:rPr>
          <w:b/>
          <w:bCs/>
        </w:rPr>
        <w:t xml:space="preserve">Supplementary </w:t>
      </w:r>
      <w:r w:rsidR="00027387" w:rsidRPr="00027387">
        <w:rPr>
          <w:b/>
          <w:bCs/>
        </w:rPr>
        <w:t>Fig</w:t>
      </w:r>
      <w:r w:rsidR="00027387" w:rsidRPr="00027387">
        <w:rPr>
          <w:rFonts w:hint="eastAsia"/>
          <w:b/>
          <w:bCs/>
          <w:lang w:eastAsia="zh-CN"/>
        </w:rPr>
        <w:t>.</w:t>
      </w:r>
      <w:r w:rsidRPr="008778B1">
        <w:rPr>
          <w:b/>
          <w:bCs/>
        </w:rPr>
        <w:t xml:space="preserve"> </w:t>
      </w:r>
      <w:r w:rsidR="00816EF5">
        <w:rPr>
          <w:b/>
          <w:bCs/>
        </w:rPr>
        <w:t>S</w:t>
      </w:r>
      <w:r w:rsidR="008F0908">
        <w:rPr>
          <w:b/>
          <w:bCs/>
        </w:rPr>
        <w:t>5</w:t>
      </w:r>
      <w:r w:rsidRPr="008778B1">
        <w:rPr>
          <w:b/>
          <w:bCs/>
        </w:rPr>
        <w:t xml:space="preserve">. </w:t>
      </w:r>
      <w:r w:rsidR="006840CD" w:rsidRPr="006840CD">
        <w:t xml:space="preserve">Comparison of the expression of immune checkpoint genes in the </w:t>
      </w:r>
      <w:proofErr w:type="spellStart"/>
      <w:r w:rsidR="006840CD">
        <w:t>TMB</w:t>
      </w:r>
      <w:r w:rsidR="006840CD" w:rsidRPr="00EA1F81">
        <w:rPr>
          <w:rFonts w:hint="eastAsia"/>
          <w:i/>
          <w:iCs/>
          <w:vertAlign w:val="superscript"/>
          <w:lang w:eastAsia="zh-CN"/>
        </w:rPr>
        <w:t>low</w:t>
      </w:r>
      <w:proofErr w:type="spellEnd"/>
      <w:r w:rsidR="006840CD" w:rsidRPr="006840CD">
        <w:t xml:space="preserve">, </w:t>
      </w:r>
      <w:proofErr w:type="spellStart"/>
      <w:r w:rsidR="006840CD">
        <w:t>TMB</w:t>
      </w:r>
      <w:r w:rsidR="006840CD" w:rsidRPr="00EA1F81">
        <w:rPr>
          <w:i/>
          <w:iCs/>
          <w:vertAlign w:val="superscript"/>
          <w:lang w:eastAsia="zh-CN"/>
        </w:rPr>
        <w:t>high</w:t>
      </w:r>
      <w:proofErr w:type="spellEnd"/>
      <w:r w:rsidR="00EA1F81">
        <w:rPr>
          <w:lang w:eastAsia="zh-CN"/>
        </w:rPr>
        <w:t xml:space="preserve"> </w:t>
      </w:r>
      <w:r w:rsidR="00EA1F81" w:rsidRPr="00EA1F81">
        <w:rPr>
          <w:i/>
          <w:iCs/>
          <w:lang w:eastAsia="zh-CN"/>
        </w:rPr>
        <w:t>DNAH5</w:t>
      </w:r>
      <w:r w:rsidR="00EA1F81" w:rsidRPr="00EA1F81">
        <w:rPr>
          <w:i/>
          <w:iCs/>
          <w:vertAlign w:val="superscript"/>
          <w:lang w:eastAsia="zh-CN"/>
        </w:rPr>
        <w:t>wild</w:t>
      </w:r>
      <w:r w:rsidR="00B55F1A" w:rsidRPr="006840CD">
        <w:t>,</w:t>
      </w:r>
      <w:r w:rsidR="006840CD" w:rsidRPr="006840CD">
        <w:t xml:space="preserve"> and </w:t>
      </w:r>
      <w:proofErr w:type="spellStart"/>
      <w:r w:rsidR="00EA1F81">
        <w:t>TMB</w:t>
      </w:r>
      <w:r w:rsidR="00EA1F81" w:rsidRPr="00EA1F81">
        <w:rPr>
          <w:i/>
          <w:iCs/>
          <w:vertAlign w:val="superscript"/>
          <w:lang w:eastAsia="zh-CN"/>
        </w:rPr>
        <w:t>high</w:t>
      </w:r>
      <w:proofErr w:type="spellEnd"/>
      <w:r w:rsidR="00EA1F81">
        <w:rPr>
          <w:lang w:eastAsia="zh-CN"/>
        </w:rPr>
        <w:t xml:space="preserve"> </w:t>
      </w:r>
      <w:r w:rsidR="00EA1F81" w:rsidRPr="00EA1F81">
        <w:rPr>
          <w:i/>
          <w:iCs/>
          <w:lang w:eastAsia="zh-CN"/>
        </w:rPr>
        <w:t>DNAH5</w:t>
      </w:r>
      <w:r w:rsidR="00EA1F81">
        <w:rPr>
          <w:i/>
          <w:iCs/>
          <w:vertAlign w:val="superscript"/>
          <w:lang w:eastAsia="zh-CN"/>
        </w:rPr>
        <w:t>mut</w:t>
      </w:r>
      <w:r w:rsidR="006840CD" w:rsidRPr="006840CD">
        <w:t xml:space="preserve"> grou</w:t>
      </w:r>
      <w:r w:rsidR="00707B5B">
        <w:rPr>
          <w:rFonts w:hint="eastAsia"/>
          <w:lang w:eastAsia="zh-CN"/>
        </w:rPr>
        <w:t>p</w:t>
      </w:r>
      <w:r w:rsidR="00707B5B">
        <w:rPr>
          <w:lang w:eastAsia="zh-CN"/>
        </w:rPr>
        <w:t>.</w:t>
      </w:r>
    </w:p>
    <w:sectPr w:rsidR="0075737C" w:rsidRPr="0075737C" w:rsidSect="004C4BFC">
      <w:pgSz w:w="12240" w:h="15840"/>
      <w:pgMar w:top="1134" w:right="1134" w:bottom="1134" w:left="1134" w:header="284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A50ED" w14:textId="77777777" w:rsidR="00926649" w:rsidRDefault="00926649" w:rsidP="00117666">
      <w:pPr>
        <w:spacing w:after="0"/>
      </w:pPr>
      <w:r>
        <w:separator/>
      </w:r>
    </w:p>
  </w:endnote>
  <w:endnote w:type="continuationSeparator" w:id="0">
    <w:p w14:paraId="08E51742" w14:textId="77777777" w:rsidR="00926649" w:rsidRDefault="00926649" w:rsidP="00117666">
      <w:pPr>
        <w:spacing w:after="0"/>
      </w:pPr>
      <w:r>
        <w:continuationSeparator/>
      </w:r>
    </w:p>
  </w:endnote>
  <w:endnote w:type="continuationNotice" w:id="1">
    <w:p w14:paraId="149F91EB" w14:textId="77777777" w:rsidR="00926649" w:rsidRDefault="0092664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OTa20b42a7">
    <w:altName w:val="Cambria"/>
    <w:panose1 w:val="020B0604020202020204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D3D87" w14:textId="77777777" w:rsidR="00686C9D" w:rsidRPr="00577C4C" w:rsidRDefault="00C52A7B">
    <w:pPr>
      <w:pStyle w:val="a9"/>
      <w:rPr>
        <w:color w:val="C00000"/>
        <w:szCs w:val="24"/>
      </w:rPr>
    </w:pPr>
    <w:r w:rsidRPr="00577C4C">
      <w:rPr>
        <w:noProof/>
        <w:color w:val="C00000"/>
        <w:szCs w:val="24"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1D8D0F9" wp14:editId="65D5B02E">
              <wp:simplePos x="0" y="0"/>
              <wp:positionH relativeFrom="column">
                <wp:posOffset>-108280</wp:posOffset>
              </wp:positionH>
              <wp:positionV relativeFrom="paragraph">
                <wp:posOffset>-58420</wp:posOffset>
              </wp:positionV>
              <wp:extent cx="3672231" cy="1403985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2EE841" w14:textId="23663E00" w:rsidR="00686C9D" w:rsidRPr="00E9561B" w:rsidRDefault="00686C9D">
                          <w:pPr>
                            <w:rPr>
                              <w:color w:val="C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>
          <w:pict>
            <v:shapetype w14:anchorId="31D8D0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5pt;margin-top:-4.6pt;width:289.15pt;height:110.5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" stroked="f">
              <v:textbox style="mso-fit-shape-to-text:t">
                <w:txbxContent>
                  <w:p w14:paraId="462EE841" w14:textId="23663E00" w:rsidR="00686C9D" w:rsidRPr="00E9561B" w:rsidRDefault="00686C9D">
                    <w:pPr>
                      <w:rPr>
                        <w:color w:val="C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4B8BD" wp14:editId="68C0174E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4951C5" w14:textId="77777777" w:rsidR="00686C9D" w:rsidRPr="00577C4C" w:rsidRDefault="00C52A7B">
                          <w:pPr>
                            <w:pStyle w:val="a9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8513A"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51D4B8BD" id="Text Box 1" o:spid="_x0000_s1027" type="#_x0000_t202" style="position:absolute;margin-left:67.6pt;margin-top:0;width:118.8pt;height:31.1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214951C5" w14:textId="77777777" w:rsidR="00686C9D" w:rsidRPr="00577C4C" w:rsidRDefault="00C52A7B">
                    <w:pPr>
                      <w:pStyle w:val="a9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8513A"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0BFF2" w14:textId="77777777" w:rsidR="00686C9D" w:rsidRPr="00577C4C" w:rsidRDefault="00C52A7B">
    <w:pPr>
      <w:pStyle w:val="a9"/>
      <w:rPr>
        <w:b/>
        <w:sz w:val="20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4AF3B6" wp14:editId="527467EE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D070C5" w14:textId="77777777" w:rsidR="00686C9D" w:rsidRPr="00577C4C" w:rsidRDefault="00C52A7B">
                          <w:pPr>
                            <w:pStyle w:val="a9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8513A"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C4AF3B6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76CDIg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" filled="f" stroked="f" strokeweight=".5pt">
              <v:textbox style="mso-fit-shape-to-text:t">
                <w:txbxContent>
                  <w:p w14:paraId="74D070C5" w14:textId="77777777" w:rsidR="00686C9D" w:rsidRPr="00577C4C" w:rsidRDefault="00C52A7B">
                    <w:pPr>
                      <w:pStyle w:val="a9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8513A"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2D618" w14:textId="77777777" w:rsidR="00926649" w:rsidRDefault="00926649" w:rsidP="00117666">
      <w:pPr>
        <w:spacing w:after="0"/>
      </w:pPr>
      <w:r>
        <w:separator/>
      </w:r>
    </w:p>
  </w:footnote>
  <w:footnote w:type="continuationSeparator" w:id="0">
    <w:p w14:paraId="361C747B" w14:textId="77777777" w:rsidR="00926649" w:rsidRDefault="00926649" w:rsidP="00117666">
      <w:pPr>
        <w:spacing w:after="0"/>
      </w:pPr>
      <w:r>
        <w:continuationSeparator/>
      </w:r>
    </w:p>
  </w:footnote>
  <w:footnote w:type="continuationNotice" w:id="1">
    <w:p w14:paraId="21E19C9B" w14:textId="77777777" w:rsidR="00926649" w:rsidRDefault="0092664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13A34" w14:textId="3EB0B684" w:rsidR="00686C9D" w:rsidRPr="007E3148" w:rsidRDefault="00C52A7B" w:rsidP="00A53000">
    <w:pPr>
      <w:pStyle w:val="a7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A4BC" w14:textId="694569A5" w:rsidR="00686C9D" w:rsidRPr="00A53000" w:rsidRDefault="00C52A7B" w:rsidP="00A53000">
    <w:pPr>
      <w:pStyle w:val="a7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F27F1" w14:textId="1E0DAA6C" w:rsidR="00686C9D" w:rsidRDefault="00C52A7B" w:rsidP="00A53000">
    <w:pPr>
      <w:pStyle w:val="a7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A7CAC"/>
    <w:multiLevelType w:val="multilevel"/>
    <w:tmpl w:val="C6A8CCEA"/>
    <w:numStyleLink w:val="Headings"/>
  </w:abstractNum>
  <w:abstractNum w:abstractNumId="6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E7F28"/>
    <w:multiLevelType w:val="hybridMultilevel"/>
    <w:tmpl w:val="E71CA5C8"/>
    <w:lvl w:ilvl="0" w:tplc="655C1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1786E"/>
    <w:multiLevelType w:val="hybridMultilevel"/>
    <w:tmpl w:val="FFF6044C"/>
    <w:lvl w:ilvl="0" w:tplc="23586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DBC6F29"/>
    <w:multiLevelType w:val="multilevel"/>
    <w:tmpl w:val="C6A8CCEA"/>
    <w:numStyleLink w:val="Headings"/>
  </w:abstractNum>
  <w:abstractNum w:abstractNumId="19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  <w:num w:numId="11">
    <w:abstractNumId w:val="2"/>
  </w:num>
  <w:num w:numId="12">
    <w:abstractNumId w:val="19"/>
  </w:num>
  <w:num w:numId="13">
    <w:abstractNumId w:val="13"/>
  </w:num>
  <w:num w:numId="14">
    <w:abstractNumId w:val="4"/>
  </w:num>
  <w:num w:numId="15">
    <w:abstractNumId w:val="11"/>
  </w:num>
  <w:num w:numId="16">
    <w:abstractNumId w:val="15"/>
  </w:num>
  <w:num w:numId="17">
    <w:abstractNumId w:val="3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8"/>
  </w:num>
  <w:num w:numId="21">
    <w:abstractNumId w:val="3"/>
  </w:num>
  <w:num w:numId="22">
    <w:abstractNumId w:val="3"/>
    <w:lvlOverride w:ilvl="0">
      <w:startOverride w:val="1"/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1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ppxevdd3dxszlevsa9paws2dspsda2arvp2&quot;&gt;My EndNote Library&lt;record-ids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/record-ids&gt;&lt;/item&gt;&lt;/Libraries&gt;"/>
  </w:docVars>
  <w:rsids>
    <w:rsidRoot w:val="00681821"/>
    <w:rsid w:val="00000D42"/>
    <w:rsid w:val="000017B8"/>
    <w:rsid w:val="00002A4E"/>
    <w:rsid w:val="00002CD1"/>
    <w:rsid w:val="000032B1"/>
    <w:rsid w:val="00003C3F"/>
    <w:rsid w:val="000048FC"/>
    <w:rsid w:val="000103CE"/>
    <w:rsid w:val="00011571"/>
    <w:rsid w:val="00012754"/>
    <w:rsid w:val="000127AB"/>
    <w:rsid w:val="00016AED"/>
    <w:rsid w:val="00017C64"/>
    <w:rsid w:val="000206D7"/>
    <w:rsid w:val="00020B71"/>
    <w:rsid w:val="00020EC0"/>
    <w:rsid w:val="00020F8D"/>
    <w:rsid w:val="000215CA"/>
    <w:rsid w:val="00022D31"/>
    <w:rsid w:val="000238D3"/>
    <w:rsid w:val="00024343"/>
    <w:rsid w:val="000243C6"/>
    <w:rsid w:val="000244E4"/>
    <w:rsid w:val="00026B4E"/>
    <w:rsid w:val="00027387"/>
    <w:rsid w:val="00027A6C"/>
    <w:rsid w:val="00030AFA"/>
    <w:rsid w:val="0003129C"/>
    <w:rsid w:val="000319AD"/>
    <w:rsid w:val="000333BA"/>
    <w:rsid w:val="00033D38"/>
    <w:rsid w:val="00034304"/>
    <w:rsid w:val="00035434"/>
    <w:rsid w:val="000366BF"/>
    <w:rsid w:val="00041DDC"/>
    <w:rsid w:val="00042CA4"/>
    <w:rsid w:val="000445AB"/>
    <w:rsid w:val="00044D8C"/>
    <w:rsid w:val="00045678"/>
    <w:rsid w:val="000458E4"/>
    <w:rsid w:val="00046135"/>
    <w:rsid w:val="0004659A"/>
    <w:rsid w:val="000468AB"/>
    <w:rsid w:val="0004776C"/>
    <w:rsid w:val="00047B1D"/>
    <w:rsid w:val="000528F5"/>
    <w:rsid w:val="0005372B"/>
    <w:rsid w:val="0005435A"/>
    <w:rsid w:val="000558A4"/>
    <w:rsid w:val="00057411"/>
    <w:rsid w:val="000607AF"/>
    <w:rsid w:val="00061E41"/>
    <w:rsid w:val="00061F63"/>
    <w:rsid w:val="00062EB2"/>
    <w:rsid w:val="00063D3D"/>
    <w:rsid w:val="00063D84"/>
    <w:rsid w:val="00064A08"/>
    <w:rsid w:val="00064B2B"/>
    <w:rsid w:val="0006636D"/>
    <w:rsid w:val="00070710"/>
    <w:rsid w:val="00071BF7"/>
    <w:rsid w:val="00072EC8"/>
    <w:rsid w:val="00073FCF"/>
    <w:rsid w:val="00074518"/>
    <w:rsid w:val="00075DDF"/>
    <w:rsid w:val="00075F1B"/>
    <w:rsid w:val="00077675"/>
    <w:rsid w:val="00077D53"/>
    <w:rsid w:val="00081394"/>
    <w:rsid w:val="00082C24"/>
    <w:rsid w:val="000832B3"/>
    <w:rsid w:val="00083D71"/>
    <w:rsid w:val="00083D92"/>
    <w:rsid w:val="00084BE7"/>
    <w:rsid w:val="00084FA3"/>
    <w:rsid w:val="00091717"/>
    <w:rsid w:val="0009213A"/>
    <w:rsid w:val="00092AA8"/>
    <w:rsid w:val="00093700"/>
    <w:rsid w:val="00093D35"/>
    <w:rsid w:val="000949C1"/>
    <w:rsid w:val="00094B25"/>
    <w:rsid w:val="00095094"/>
    <w:rsid w:val="000951EE"/>
    <w:rsid w:val="0009606C"/>
    <w:rsid w:val="000964F3"/>
    <w:rsid w:val="00097B41"/>
    <w:rsid w:val="000A07B3"/>
    <w:rsid w:val="000A13D6"/>
    <w:rsid w:val="000A34F4"/>
    <w:rsid w:val="000A37DD"/>
    <w:rsid w:val="000A38E2"/>
    <w:rsid w:val="000A4208"/>
    <w:rsid w:val="000A4C1B"/>
    <w:rsid w:val="000A4D0C"/>
    <w:rsid w:val="000A7ECD"/>
    <w:rsid w:val="000A7EF2"/>
    <w:rsid w:val="000B0013"/>
    <w:rsid w:val="000B0017"/>
    <w:rsid w:val="000B0783"/>
    <w:rsid w:val="000B0EE5"/>
    <w:rsid w:val="000B18B1"/>
    <w:rsid w:val="000B1C2B"/>
    <w:rsid w:val="000B317F"/>
    <w:rsid w:val="000B34BD"/>
    <w:rsid w:val="000B42FB"/>
    <w:rsid w:val="000B6B71"/>
    <w:rsid w:val="000C2B61"/>
    <w:rsid w:val="000C369E"/>
    <w:rsid w:val="000C3752"/>
    <w:rsid w:val="000C4430"/>
    <w:rsid w:val="000C6163"/>
    <w:rsid w:val="000C72B0"/>
    <w:rsid w:val="000C7E2A"/>
    <w:rsid w:val="000D00C0"/>
    <w:rsid w:val="000D31C2"/>
    <w:rsid w:val="000D4C1C"/>
    <w:rsid w:val="000D502C"/>
    <w:rsid w:val="000D5302"/>
    <w:rsid w:val="000D5699"/>
    <w:rsid w:val="000D6C0F"/>
    <w:rsid w:val="000D7472"/>
    <w:rsid w:val="000D793F"/>
    <w:rsid w:val="000E004D"/>
    <w:rsid w:val="000E0955"/>
    <w:rsid w:val="000E205B"/>
    <w:rsid w:val="000E2AAC"/>
    <w:rsid w:val="000E4128"/>
    <w:rsid w:val="000E43E6"/>
    <w:rsid w:val="000E6ABE"/>
    <w:rsid w:val="000F16F9"/>
    <w:rsid w:val="000F2972"/>
    <w:rsid w:val="000F2983"/>
    <w:rsid w:val="000F2E15"/>
    <w:rsid w:val="000F449B"/>
    <w:rsid w:val="000F491D"/>
    <w:rsid w:val="000F4CFB"/>
    <w:rsid w:val="000F5CC3"/>
    <w:rsid w:val="00104A98"/>
    <w:rsid w:val="00104BA5"/>
    <w:rsid w:val="001053B5"/>
    <w:rsid w:val="0010638A"/>
    <w:rsid w:val="00106D63"/>
    <w:rsid w:val="001108DD"/>
    <w:rsid w:val="001119DD"/>
    <w:rsid w:val="0011203C"/>
    <w:rsid w:val="00115541"/>
    <w:rsid w:val="00116FDD"/>
    <w:rsid w:val="0011735E"/>
    <w:rsid w:val="00117406"/>
    <w:rsid w:val="00117666"/>
    <w:rsid w:val="001203A8"/>
    <w:rsid w:val="0012059A"/>
    <w:rsid w:val="00120C57"/>
    <w:rsid w:val="00120CA8"/>
    <w:rsid w:val="00121F6C"/>
    <w:rsid w:val="001223A7"/>
    <w:rsid w:val="001226E1"/>
    <w:rsid w:val="00122882"/>
    <w:rsid w:val="00123909"/>
    <w:rsid w:val="00125A17"/>
    <w:rsid w:val="001266CF"/>
    <w:rsid w:val="00126A29"/>
    <w:rsid w:val="00127335"/>
    <w:rsid w:val="001273B9"/>
    <w:rsid w:val="00127985"/>
    <w:rsid w:val="001306F9"/>
    <w:rsid w:val="001307BD"/>
    <w:rsid w:val="00130914"/>
    <w:rsid w:val="00133F1D"/>
    <w:rsid w:val="00134256"/>
    <w:rsid w:val="001360D2"/>
    <w:rsid w:val="001362AF"/>
    <w:rsid w:val="00137148"/>
    <w:rsid w:val="0013724C"/>
    <w:rsid w:val="001372A7"/>
    <w:rsid w:val="0014028F"/>
    <w:rsid w:val="00142399"/>
    <w:rsid w:val="00147395"/>
    <w:rsid w:val="001500C2"/>
    <w:rsid w:val="00150C0C"/>
    <w:rsid w:val="00151A21"/>
    <w:rsid w:val="00152306"/>
    <w:rsid w:val="00154189"/>
    <w:rsid w:val="001552C9"/>
    <w:rsid w:val="0015682D"/>
    <w:rsid w:val="00157C8C"/>
    <w:rsid w:val="00160B68"/>
    <w:rsid w:val="0016141E"/>
    <w:rsid w:val="0016237F"/>
    <w:rsid w:val="00163B31"/>
    <w:rsid w:val="00164896"/>
    <w:rsid w:val="00164D14"/>
    <w:rsid w:val="00165CFA"/>
    <w:rsid w:val="00165D81"/>
    <w:rsid w:val="00166D35"/>
    <w:rsid w:val="001706AA"/>
    <w:rsid w:val="00170893"/>
    <w:rsid w:val="0017240E"/>
    <w:rsid w:val="001725F0"/>
    <w:rsid w:val="00173041"/>
    <w:rsid w:val="00175EB9"/>
    <w:rsid w:val="00176207"/>
    <w:rsid w:val="001767F4"/>
    <w:rsid w:val="00177D21"/>
    <w:rsid w:val="00177D84"/>
    <w:rsid w:val="001804A7"/>
    <w:rsid w:val="00181085"/>
    <w:rsid w:val="00182A7E"/>
    <w:rsid w:val="001832D0"/>
    <w:rsid w:val="00184985"/>
    <w:rsid w:val="001858AD"/>
    <w:rsid w:val="00185AAB"/>
    <w:rsid w:val="00186550"/>
    <w:rsid w:val="00190113"/>
    <w:rsid w:val="00190A46"/>
    <w:rsid w:val="00195EF4"/>
    <w:rsid w:val="001964EF"/>
    <w:rsid w:val="001A12AA"/>
    <w:rsid w:val="001A2DC4"/>
    <w:rsid w:val="001A3AE2"/>
    <w:rsid w:val="001A3C43"/>
    <w:rsid w:val="001A5CD2"/>
    <w:rsid w:val="001A6FC3"/>
    <w:rsid w:val="001A790D"/>
    <w:rsid w:val="001A7985"/>
    <w:rsid w:val="001B132B"/>
    <w:rsid w:val="001B163A"/>
    <w:rsid w:val="001B1A2C"/>
    <w:rsid w:val="001B41F4"/>
    <w:rsid w:val="001B4515"/>
    <w:rsid w:val="001B5700"/>
    <w:rsid w:val="001B5B04"/>
    <w:rsid w:val="001B63BA"/>
    <w:rsid w:val="001B63CD"/>
    <w:rsid w:val="001B7590"/>
    <w:rsid w:val="001C032F"/>
    <w:rsid w:val="001C0493"/>
    <w:rsid w:val="001C396B"/>
    <w:rsid w:val="001C3C1C"/>
    <w:rsid w:val="001C4E36"/>
    <w:rsid w:val="001C59E0"/>
    <w:rsid w:val="001C61DC"/>
    <w:rsid w:val="001C67B6"/>
    <w:rsid w:val="001C6843"/>
    <w:rsid w:val="001C6BB6"/>
    <w:rsid w:val="001C6E02"/>
    <w:rsid w:val="001C757F"/>
    <w:rsid w:val="001C788E"/>
    <w:rsid w:val="001D06C2"/>
    <w:rsid w:val="001D1D45"/>
    <w:rsid w:val="001D1DAA"/>
    <w:rsid w:val="001D2CED"/>
    <w:rsid w:val="001D3437"/>
    <w:rsid w:val="001D38CB"/>
    <w:rsid w:val="001D5C23"/>
    <w:rsid w:val="001D6A87"/>
    <w:rsid w:val="001D7227"/>
    <w:rsid w:val="001E0974"/>
    <w:rsid w:val="001E1812"/>
    <w:rsid w:val="001E1BAB"/>
    <w:rsid w:val="001E755C"/>
    <w:rsid w:val="001E75B6"/>
    <w:rsid w:val="001F0646"/>
    <w:rsid w:val="001F0E26"/>
    <w:rsid w:val="001F11B5"/>
    <w:rsid w:val="001F399A"/>
    <w:rsid w:val="001F4C07"/>
    <w:rsid w:val="001F591F"/>
    <w:rsid w:val="001F59A6"/>
    <w:rsid w:val="001F5AC0"/>
    <w:rsid w:val="001F6698"/>
    <w:rsid w:val="001F67BE"/>
    <w:rsid w:val="001F6BF6"/>
    <w:rsid w:val="001F7B70"/>
    <w:rsid w:val="002008AF"/>
    <w:rsid w:val="00200FA7"/>
    <w:rsid w:val="0020185D"/>
    <w:rsid w:val="00201D19"/>
    <w:rsid w:val="002030BA"/>
    <w:rsid w:val="00203151"/>
    <w:rsid w:val="0020363C"/>
    <w:rsid w:val="00203D3C"/>
    <w:rsid w:val="00203E4C"/>
    <w:rsid w:val="00205776"/>
    <w:rsid w:val="0020653F"/>
    <w:rsid w:val="0020744B"/>
    <w:rsid w:val="00210E1B"/>
    <w:rsid w:val="00211A35"/>
    <w:rsid w:val="00212128"/>
    <w:rsid w:val="00212ED7"/>
    <w:rsid w:val="00213274"/>
    <w:rsid w:val="00214559"/>
    <w:rsid w:val="00215BBB"/>
    <w:rsid w:val="002203A7"/>
    <w:rsid w:val="002203CB"/>
    <w:rsid w:val="002209D7"/>
    <w:rsid w:val="00220AEA"/>
    <w:rsid w:val="0022202A"/>
    <w:rsid w:val="0022358C"/>
    <w:rsid w:val="00225582"/>
    <w:rsid w:val="00225F93"/>
    <w:rsid w:val="002264FC"/>
    <w:rsid w:val="00226954"/>
    <w:rsid w:val="0022711D"/>
    <w:rsid w:val="00227C2C"/>
    <w:rsid w:val="00230441"/>
    <w:rsid w:val="00230821"/>
    <w:rsid w:val="002313D6"/>
    <w:rsid w:val="002322B7"/>
    <w:rsid w:val="00232D93"/>
    <w:rsid w:val="00235E93"/>
    <w:rsid w:val="002366E9"/>
    <w:rsid w:val="0023795A"/>
    <w:rsid w:val="00237A28"/>
    <w:rsid w:val="002428BF"/>
    <w:rsid w:val="00242A27"/>
    <w:rsid w:val="002447E9"/>
    <w:rsid w:val="002449B3"/>
    <w:rsid w:val="00244D2D"/>
    <w:rsid w:val="002450FC"/>
    <w:rsid w:val="00245A69"/>
    <w:rsid w:val="00245C76"/>
    <w:rsid w:val="002460B2"/>
    <w:rsid w:val="00246166"/>
    <w:rsid w:val="00246170"/>
    <w:rsid w:val="002474AC"/>
    <w:rsid w:val="002475E9"/>
    <w:rsid w:val="002504AD"/>
    <w:rsid w:val="0025071E"/>
    <w:rsid w:val="00252967"/>
    <w:rsid w:val="002540CF"/>
    <w:rsid w:val="00254EE3"/>
    <w:rsid w:val="00255979"/>
    <w:rsid w:val="002570B0"/>
    <w:rsid w:val="00260AC7"/>
    <w:rsid w:val="002621C4"/>
    <w:rsid w:val="002629A3"/>
    <w:rsid w:val="002633B6"/>
    <w:rsid w:val="0026484F"/>
    <w:rsid w:val="00264C0E"/>
    <w:rsid w:val="00264ECB"/>
    <w:rsid w:val="00265660"/>
    <w:rsid w:val="00265CC0"/>
    <w:rsid w:val="00267495"/>
    <w:rsid w:val="00267D18"/>
    <w:rsid w:val="00271CD9"/>
    <w:rsid w:val="002720C7"/>
    <w:rsid w:val="00272514"/>
    <w:rsid w:val="002728C5"/>
    <w:rsid w:val="00272A01"/>
    <w:rsid w:val="00272BDE"/>
    <w:rsid w:val="00273CE8"/>
    <w:rsid w:val="00277FF3"/>
    <w:rsid w:val="00280075"/>
    <w:rsid w:val="00280E45"/>
    <w:rsid w:val="00280F4B"/>
    <w:rsid w:val="00282319"/>
    <w:rsid w:val="00282386"/>
    <w:rsid w:val="0028259E"/>
    <w:rsid w:val="00282791"/>
    <w:rsid w:val="00283D41"/>
    <w:rsid w:val="00284D1E"/>
    <w:rsid w:val="00284F38"/>
    <w:rsid w:val="00285D6C"/>
    <w:rsid w:val="002862F5"/>
    <w:rsid w:val="002868E2"/>
    <w:rsid w:val="002869C3"/>
    <w:rsid w:val="002872B9"/>
    <w:rsid w:val="0028782C"/>
    <w:rsid w:val="00290364"/>
    <w:rsid w:val="002905D9"/>
    <w:rsid w:val="002936E4"/>
    <w:rsid w:val="00294861"/>
    <w:rsid w:val="00295926"/>
    <w:rsid w:val="00295CD4"/>
    <w:rsid w:val="00295E03"/>
    <w:rsid w:val="002968DC"/>
    <w:rsid w:val="00296B88"/>
    <w:rsid w:val="00297EE3"/>
    <w:rsid w:val="002A1848"/>
    <w:rsid w:val="002A23B1"/>
    <w:rsid w:val="002A2D4B"/>
    <w:rsid w:val="002A565F"/>
    <w:rsid w:val="002A5D64"/>
    <w:rsid w:val="002A5EBD"/>
    <w:rsid w:val="002A67CE"/>
    <w:rsid w:val="002A701B"/>
    <w:rsid w:val="002A7224"/>
    <w:rsid w:val="002A7B16"/>
    <w:rsid w:val="002A7E16"/>
    <w:rsid w:val="002B19BE"/>
    <w:rsid w:val="002B3601"/>
    <w:rsid w:val="002B48AB"/>
    <w:rsid w:val="002B4CB7"/>
    <w:rsid w:val="002B4DB5"/>
    <w:rsid w:val="002B51EE"/>
    <w:rsid w:val="002B6871"/>
    <w:rsid w:val="002C1B8C"/>
    <w:rsid w:val="002C3035"/>
    <w:rsid w:val="002C4408"/>
    <w:rsid w:val="002C533A"/>
    <w:rsid w:val="002C5D47"/>
    <w:rsid w:val="002C6BCF"/>
    <w:rsid w:val="002C74CA"/>
    <w:rsid w:val="002D02E4"/>
    <w:rsid w:val="002D09C9"/>
    <w:rsid w:val="002D0B93"/>
    <w:rsid w:val="002D1662"/>
    <w:rsid w:val="002D319C"/>
    <w:rsid w:val="002D3D0E"/>
    <w:rsid w:val="002D5984"/>
    <w:rsid w:val="002D6E29"/>
    <w:rsid w:val="002D7023"/>
    <w:rsid w:val="002D7DAF"/>
    <w:rsid w:val="002E19A9"/>
    <w:rsid w:val="002E3026"/>
    <w:rsid w:val="002E3122"/>
    <w:rsid w:val="002E3FB8"/>
    <w:rsid w:val="002E3FBB"/>
    <w:rsid w:val="002E549E"/>
    <w:rsid w:val="002E5E6C"/>
    <w:rsid w:val="002E6BA9"/>
    <w:rsid w:val="002E77EE"/>
    <w:rsid w:val="002E7C19"/>
    <w:rsid w:val="002F4C8D"/>
    <w:rsid w:val="002F744D"/>
    <w:rsid w:val="00300C37"/>
    <w:rsid w:val="00300E52"/>
    <w:rsid w:val="003026BA"/>
    <w:rsid w:val="00302DEE"/>
    <w:rsid w:val="00303B60"/>
    <w:rsid w:val="00303DE6"/>
    <w:rsid w:val="00303EFA"/>
    <w:rsid w:val="00304962"/>
    <w:rsid w:val="00304F46"/>
    <w:rsid w:val="0030627F"/>
    <w:rsid w:val="00306CB4"/>
    <w:rsid w:val="00307EEF"/>
    <w:rsid w:val="00310124"/>
    <w:rsid w:val="00310DC4"/>
    <w:rsid w:val="00311314"/>
    <w:rsid w:val="003137F3"/>
    <w:rsid w:val="00314500"/>
    <w:rsid w:val="00315193"/>
    <w:rsid w:val="00315858"/>
    <w:rsid w:val="0031768D"/>
    <w:rsid w:val="00317F4B"/>
    <w:rsid w:val="00321BB6"/>
    <w:rsid w:val="00321E07"/>
    <w:rsid w:val="0032219D"/>
    <w:rsid w:val="00324493"/>
    <w:rsid w:val="003249E7"/>
    <w:rsid w:val="00326453"/>
    <w:rsid w:val="00327D43"/>
    <w:rsid w:val="00330B1F"/>
    <w:rsid w:val="00330BE6"/>
    <w:rsid w:val="003318A3"/>
    <w:rsid w:val="00331F99"/>
    <w:rsid w:val="0033472E"/>
    <w:rsid w:val="00334AD2"/>
    <w:rsid w:val="00334E5D"/>
    <w:rsid w:val="0033637B"/>
    <w:rsid w:val="003400FF"/>
    <w:rsid w:val="0034042C"/>
    <w:rsid w:val="00340506"/>
    <w:rsid w:val="00342FBD"/>
    <w:rsid w:val="0034331A"/>
    <w:rsid w:val="00344589"/>
    <w:rsid w:val="00345374"/>
    <w:rsid w:val="00352562"/>
    <w:rsid w:val="00353819"/>
    <w:rsid w:val="00353CA4"/>
    <w:rsid w:val="003544FB"/>
    <w:rsid w:val="00354F43"/>
    <w:rsid w:val="003551CC"/>
    <w:rsid w:val="00356014"/>
    <w:rsid w:val="0035616D"/>
    <w:rsid w:val="0036002D"/>
    <w:rsid w:val="003600D2"/>
    <w:rsid w:val="00360C37"/>
    <w:rsid w:val="00362921"/>
    <w:rsid w:val="00365D63"/>
    <w:rsid w:val="00366211"/>
    <w:rsid w:val="003664FA"/>
    <w:rsid w:val="003667E5"/>
    <w:rsid w:val="0036793B"/>
    <w:rsid w:val="00371BF5"/>
    <w:rsid w:val="003725D8"/>
    <w:rsid w:val="00372658"/>
    <w:rsid w:val="00372682"/>
    <w:rsid w:val="00372ACB"/>
    <w:rsid w:val="00375856"/>
    <w:rsid w:val="003758CC"/>
    <w:rsid w:val="00376485"/>
    <w:rsid w:val="003765D1"/>
    <w:rsid w:val="00376620"/>
    <w:rsid w:val="00376CC5"/>
    <w:rsid w:val="003770A2"/>
    <w:rsid w:val="00382006"/>
    <w:rsid w:val="00382555"/>
    <w:rsid w:val="00382BC3"/>
    <w:rsid w:val="0038339D"/>
    <w:rsid w:val="003834D7"/>
    <w:rsid w:val="003841D4"/>
    <w:rsid w:val="00384C06"/>
    <w:rsid w:val="00385F60"/>
    <w:rsid w:val="0038620C"/>
    <w:rsid w:val="00386A77"/>
    <w:rsid w:val="00387B13"/>
    <w:rsid w:val="0039034E"/>
    <w:rsid w:val="00390402"/>
    <w:rsid w:val="003908C3"/>
    <w:rsid w:val="00393661"/>
    <w:rsid w:val="003937E7"/>
    <w:rsid w:val="0039481F"/>
    <w:rsid w:val="003966C5"/>
    <w:rsid w:val="0039693B"/>
    <w:rsid w:val="00397BCF"/>
    <w:rsid w:val="003A0D93"/>
    <w:rsid w:val="003A15AB"/>
    <w:rsid w:val="003A18C3"/>
    <w:rsid w:val="003A318E"/>
    <w:rsid w:val="003A3E6F"/>
    <w:rsid w:val="003A506C"/>
    <w:rsid w:val="003A6DFB"/>
    <w:rsid w:val="003B10BC"/>
    <w:rsid w:val="003B2B25"/>
    <w:rsid w:val="003B3403"/>
    <w:rsid w:val="003B4F9D"/>
    <w:rsid w:val="003B5175"/>
    <w:rsid w:val="003B6BD1"/>
    <w:rsid w:val="003B6BD4"/>
    <w:rsid w:val="003B7252"/>
    <w:rsid w:val="003B7AF8"/>
    <w:rsid w:val="003B7FBF"/>
    <w:rsid w:val="003C2455"/>
    <w:rsid w:val="003C25D3"/>
    <w:rsid w:val="003C3645"/>
    <w:rsid w:val="003C5A56"/>
    <w:rsid w:val="003C68CF"/>
    <w:rsid w:val="003D1D85"/>
    <w:rsid w:val="003D299A"/>
    <w:rsid w:val="003D2F2D"/>
    <w:rsid w:val="003D5F7D"/>
    <w:rsid w:val="003D6F35"/>
    <w:rsid w:val="003E1363"/>
    <w:rsid w:val="003E2BEC"/>
    <w:rsid w:val="003E2EDE"/>
    <w:rsid w:val="003E3B43"/>
    <w:rsid w:val="003E4B6F"/>
    <w:rsid w:val="003E6336"/>
    <w:rsid w:val="003E6C78"/>
    <w:rsid w:val="003F1CE4"/>
    <w:rsid w:val="003F488F"/>
    <w:rsid w:val="003F5382"/>
    <w:rsid w:val="003F55D3"/>
    <w:rsid w:val="003F5DDD"/>
    <w:rsid w:val="003F61DA"/>
    <w:rsid w:val="003F68D8"/>
    <w:rsid w:val="003F799B"/>
    <w:rsid w:val="003F7F38"/>
    <w:rsid w:val="004003BA"/>
    <w:rsid w:val="00400A87"/>
    <w:rsid w:val="00401590"/>
    <w:rsid w:val="004021A5"/>
    <w:rsid w:val="004021AB"/>
    <w:rsid w:val="004023EB"/>
    <w:rsid w:val="00403C9C"/>
    <w:rsid w:val="00404281"/>
    <w:rsid w:val="00405294"/>
    <w:rsid w:val="00405AEA"/>
    <w:rsid w:val="004076B1"/>
    <w:rsid w:val="00407DAF"/>
    <w:rsid w:val="00410D2E"/>
    <w:rsid w:val="004133F4"/>
    <w:rsid w:val="00413536"/>
    <w:rsid w:val="00414928"/>
    <w:rsid w:val="00415F18"/>
    <w:rsid w:val="0041718D"/>
    <w:rsid w:val="004173BE"/>
    <w:rsid w:val="00417BAB"/>
    <w:rsid w:val="00420A44"/>
    <w:rsid w:val="00421CB6"/>
    <w:rsid w:val="00421E02"/>
    <w:rsid w:val="00422C94"/>
    <w:rsid w:val="004244E7"/>
    <w:rsid w:val="00425EA1"/>
    <w:rsid w:val="00427046"/>
    <w:rsid w:val="00432CEC"/>
    <w:rsid w:val="00432D55"/>
    <w:rsid w:val="004333CA"/>
    <w:rsid w:val="00433D1A"/>
    <w:rsid w:val="00433F6F"/>
    <w:rsid w:val="0043467A"/>
    <w:rsid w:val="00434CB6"/>
    <w:rsid w:val="00435EE8"/>
    <w:rsid w:val="00436880"/>
    <w:rsid w:val="00436C83"/>
    <w:rsid w:val="00440000"/>
    <w:rsid w:val="00443A86"/>
    <w:rsid w:val="00444237"/>
    <w:rsid w:val="00444377"/>
    <w:rsid w:val="00444C7F"/>
    <w:rsid w:val="00446AEC"/>
    <w:rsid w:val="00446AFD"/>
    <w:rsid w:val="0045068A"/>
    <w:rsid w:val="00454E24"/>
    <w:rsid w:val="00455984"/>
    <w:rsid w:val="00455C7B"/>
    <w:rsid w:val="00457108"/>
    <w:rsid w:val="004575C3"/>
    <w:rsid w:val="00457832"/>
    <w:rsid w:val="004618BF"/>
    <w:rsid w:val="004636C6"/>
    <w:rsid w:val="00463E3D"/>
    <w:rsid w:val="004645AE"/>
    <w:rsid w:val="004646BD"/>
    <w:rsid w:val="0046572A"/>
    <w:rsid w:val="00465F16"/>
    <w:rsid w:val="00465FDC"/>
    <w:rsid w:val="004664E2"/>
    <w:rsid w:val="00466649"/>
    <w:rsid w:val="004673AA"/>
    <w:rsid w:val="004700E9"/>
    <w:rsid w:val="00470A0D"/>
    <w:rsid w:val="00471856"/>
    <w:rsid w:val="00471F3D"/>
    <w:rsid w:val="00475314"/>
    <w:rsid w:val="00476D6B"/>
    <w:rsid w:val="0047733C"/>
    <w:rsid w:val="00481297"/>
    <w:rsid w:val="00481616"/>
    <w:rsid w:val="00484990"/>
    <w:rsid w:val="00485C98"/>
    <w:rsid w:val="004864CD"/>
    <w:rsid w:val="00486965"/>
    <w:rsid w:val="00486BDC"/>
    <w:rsid w:val="004905A1"/>
    <w:rsid w:val="0049259F"/>
    <w:rsid w:val="00493600"/>
    <w:rsid w:val="0049446B"/>
    <w:rsid w:val="004976DF"/>
    <w:rsid w:val="004A0E01"/>
    <w:rsid w:val="004A40C3"/>
    <w:rsid w:val="004A4CCC"/>
    <w:rsid w:val="004A4E5F"/>
    <w:rsid w:val="004A53D7"/>
    <w:rsid w:val="004A6889"/>
    <w:rsid w:val="004A7453"/>
    <w:rsid w:val="004A7A13"/>
    <w:rsid w:val="004B033B"/>
    <w:rsid w:val="004B1036"/>
    <w:rsid w:val="004B15E6"/>
    <w:rsid w:val="004B179D"/>
    <w:rsid w:val="004B3222"/>
    <w:rsid w:val="004B3503"/>
    <w:rsid w:val="004B3B0A"/>
    <w:rsid w:val="004B52AE"/>
    <w:rsid w:val="004B5404"/>
    <w:rsid w:val="004C210F"/>
    <w:rsid w:val="004C2B9E"/>
    <w:rsid w:val="004C2D0A"/>
    <w:rsid w:val="004C4B8C"/>
    <w:rsid w:val="004C4BFC"/>
    <w:rsid w:val="004C64AF"/>
    <w:rsid w:val="004D0255"/>
    <w:rsid w:val="004D178F"/>
    <w:rsid w:val="004D1B5D"/>
    <w:rsid w:val="004D32E7"/>
    <w:rsid w:val="004D3E33"/>
    <w:rsid w:val="004D48F8"/>
    <w:rsid w:val="004D4C32"/>
    <w:rsid w:val="004D56C7"/>
    <w:rsid w:val="004D6379"/>
    <w:rsid w:val="004D688E"/>
    <w:rsid w:val="004D6A44"/>
    <w:rsid w:val="004D74E2"/>
    <w:rsid w:val="004D7BAF"/>
    <w:rsid w:val="004E22D9"/>
    <w:rsid w:val="004E2CCA"/>
    <w:rsid w:val="004E314E"/>
    <w:rsid w:val="004E39E0"/>
    <w:rsid w:val="004E4321"/>
    <w:rsid w:val="004E4A16"/>
    <w:rsid w:val="004E4E2E"/>
    <w:rsid w:val="004E5FB7"/>
    <w:rsid w:val="004E678D"/>
    <w:rsid w:val="004E76D4"/>
    <w:rsid w:val="004F0F1A"/>
    <w:rsid w:val="004F1B30"/>
    <w:rsid w:val="004F2790"/>
    <w:rsid w:val="004F3F24"/>
    <w:rsid w:val="004F44B5"/>
    <w:rsid w:val="004F473B"/>
    <w:rsid w:val="004F57FF"/>
    <w:rsid w:val="004F6525"/>
    <w:rsid w:val="004F73C3"/>
    <w:rsid w:val="00500E79"/>
    <w:rsid w:val="00505BF3"/>
    <w:rsid w:val="005074F8"/>
    <w:rsid w:val="00510BB7"/>
    <w:rsid w:val="005114E9"/>
    <w:rsid w:val="00511B3A"/>
    <w:rsid w:val="00511C5A"/>
    <w:rsid w:val="0051326C"/>
    <w:rsid w:val="00513F10"/>
    <w:rsid w:val="0051418D"/>
    <w:rsid w:val="00514D8C"/>
    <w:rsid w:val="005154DE"/>
    <w:rsid w:val="00515FFB"/>
    <w:rsid w:val="00516297"/>
    <w:rsid w:val="005175D1"/>
    <w:rsid w:val="00517B9D"/>
    <w:rsid w:val="00522E39"/>
    <w:rsid w:val="005236A0"/>
    <w:rsid w:val="00524426"/>
    <w:rsid w:val="00524F4D"/>
    <w:rsid w:val="005250F2"/>
    <w:rsid w:val="00525888"/>
    <w:rsid w:val="00526486"/>
    <w:rsid w:val="00527E00"/>
    <w:rsid w:val="00530973"/>
    <w:rsid w:val="00530A5B"/>
    <w:rsid w:val="00530C3C"/>
    <w:rsid w:val="005317BB"/>
    <w:rsid w:val="005321C3"/>
    <w:rsid w:val="00532BD8"/>
    <w:rsid w:val="00535C7E"/>
    <w:rsid w:val="005379AF"/>
    <w:rsid w:val="00541690"/>
    <w:rsid w:val="005420E1"/>
    <w:rsid w:val="00544538"/>
    <w:rsid w:val="00544C92"/>
    <w:rsid w:val="00547D01"/>
    <w:rsid w:val="005507B3"/>
    <w:rsid w:val="00550B7A"/>
    <w:rsid w:val="005544BF"/>
    <w:rsid w:val="0055540F"/>
    <w:rsid w:val="00557113"/>
    <w:rsid w:val="005571EC"/>
    <w:rsid w:val="005602B1"/>
    <w:rsid w:val="00561D93"/>
    <w:rsid w:val="00566F9F"/>
    <w:rsid w:val="00567079"/>
    <w:rsid w:val="00574DCE"/>
    <w:rsid w:val="00575C14"/>
    <w:rsid w:val="005762CE"/>
    <w:rsid w:val="00576B2F"/>
    <w:rsid w:val="00580818"/>
    <w:rsid w:val="005811AE"/>
    <w:rsid w:val="005822B1"/>
    <w:rsid w:val="0058595C"/>
    <w:rsid w:val="00585A1F"/>
    <w:rsid w:val="0058611B"/>
    <w:rsid w:val="0058649D"/>
    <w:rsid w:val="00586D5C"/>
    <w:rsid w:val="00587DA8"/>
    <w:rsid w:val="00592382"/>
    <w:rsid w:val="0059343B"/>
    <w:rsid w:val="00595E72"/>
    <w:rsid w:val="00595FAE"/>
    <w:rsid w:val="00596719"/>
    <w:rsid w:val="005A1C5E"/>
    <w:rsid w:val="005A1D84"/>
    <w:rsid w:val="005A2624"/>
    <w:rsid w:val="005A2F97"/>
    <w:rsid w:val="005A3762"/>
    <w:rsid w:val="005A5C5E"/>
    <w:rsid w:val="005A62D1"/>
    <w:rsid w:val="005A70EA"/>
    <w:rsid w:val="005A75EB"/>
    <w:rsid w:val="005B13FF"/>
    <w:rsid w:val="005B4F81"/>
    <w:rsid w:val="005B5E60"/>
    <w:rsid w:val="005B5FF1"/>
    <w:rsid w:val="005B7AAF"/>
    <w:rsid w:val="005C15C2"/>
    <w:rsid w:val="005C1A0D"/>
    <w:rsid w:val="005C1E5E"/>
    <w:rsid w:val="005C3963"/>
    <w:rsid w:val="005C47D0"/>
    <w:rsid w:val="005C6455"/>
    <w:rsid w:val="005C6CC5"/>
    <w:rsid w:val="005C7163"/>
    <w:rsid w:val="005D0240"/>
    <w:rsid w:val="005D0F8B"/>
    <w:rsid w:val="005D1761"/>
    <w:rsid w:val="005D1840"/>
    <w:rsid w:val="005D35E4"/>
    <w:rsid w:val="005D4A3C"/>
    <w:rsid w:val="005D691E"/>
    <w:rsid w:val="005D7910"/>
    <w:rsid w:val="005E1280"/>
    <w:rsid w:val="005E1516"/>
    <w:rsid w:val="005E2C51"/>
    <w:rsid w:val="005E350D"/>
    <w:rsid w:val="005E3517"/>
    <w:rsid w:val="005E5758"/>
    <w:rsid w:val="005E74D3"/>
    <w:rsid w:val="005F05E4"/>
    <w:rsid w:val="005F126A"/>
    <w:rsid w:val="005F4017"/>
    <w:rsid w:val="005F4624"/>
    <w:rsid w:val="005F6CF3"/>
    <w:rsid w:val="005F7DE8"/>
    <w:rsid w:val="005F7F7A"/>
    <w:rsid w:val="006000FB"/>
    <w:rsid w:val="0060558B"/>
    <w:rsid w:val="0060679D"/>
    <w:rsid w:val="00606ABA"/>
    <w:rsid w:val="00607149"/>
    <w:rsid w:val="00607206"/>
    <w:rsid w:val="0061166E"/>
    <w:rsid w:val="006131AF"/>
    <w:rsid w:val="00613B08"/>
    <w:rsid w:val="00613BAA"/>
    <w:rsid w:val="006142E7"/>
    <w:rsid w:val="00615677"/>
    <w:rsid w:val="00616695"/>
    <w:rsid w:val="00617145"/>
    <w:rsid w:val="006200C5"/>
    <w:rsid w:val="0062154F"/>
    <w:rsid w:val="00621937"/>
    <w:rsid w:val="00624554"/>
    <w:rsid w:val="00625C8A"/>
    <w:rsid w:val="00631700"/>
    <w:rsid w:val="00631A8C"/>
    <w:rsid w:val="00632B40"/>
    <w:rsid w:val="0063397C"/>
    <w:rsid w:val="00634B19"/>
    <w:rsid w:val="00636439"/>
    <w:rsid w:val="00637252"/>
    <w:rsid w:val="0063774A"/>
    <w:rsid w:val="0063789D"/>
    <w:rsid w:val="00641BAC"/>
    <w:rsid w:val="00642DC6"/>
    <w:rsid w:val="00642E38"/>
    <w:rsid w:val="0064488A"/>
    <w:rsid w:val="00645C02"/>
    <w:rsid w:val="006466B8"/>
    <w:rsid w:val="006466E6"/>
    <w:rsid w:val="0064796D"/>
    <w:rsid w:val="00651CA2"/>
    <w:rsid w:val="00653B77"/>
    <w:rsid w:val="00653C36"/>
    <w:rsid w:val="00653D60"/>
    <w:rsid w:val="00655D0D"/>
    <w:rsid w:val="00656783"/>
    <w:rsid w:val="00656AD4"/>
    <w:rsid w:val="006603A0"/>
    <w:rsid w:val="006603D7"/>
    <w:rsid w:val="0066040E"/>
    <w:rsid w:val="00660C80"/>
    <w:rsid w:val="00660D05"/>
    <w:rsid w:val="006616C1"/>
    <w:rsid w:val="006620A1"/>
    <w:rsid w:val="00662550"/>
    <w:rsid w:val="00662718"/>
    <w:rsid w:val="00662D5F"/>
    <w:rsid w:val="00665B36"/>
    <w:rsid w:val="00666337"/>
    <w:rsid w:val="006668D9"/>
    <w:rsid w:val="00666B8A"/>
    <w:rsid w:val="00666C99"/>
    <w:rsid w:val="00671D9A"/>
    <w:rsid w:val="00672A48"/>
    <w:rsid w:val="00673952"/>
    <w:rsid w:val="00676B6A"/>
    <w:rsid w:val="00680AF3"/>
    <w:rsid w:val="006813C1"/>
    <w:rsid w:val="00681821"/>
    <w:rsid w:val="00681FE8"/>
    <w:rsid w:val="006821D9"/>
    <w:rsid w:val="006836EE"/>
    <w:rsid w:val="006840CD"/>
    <w:rsid w:val="006866E8"/>
    <w:rsid w:val="00686C9D"/>
    <w:rsid w:val="00690EE3"/>
    <w:rsid w:val="00691106"/>
    <w:rsid w:val="00692F80"/>
    <w:rsid w:val="00693AF2"/>
    <w:rsid w:val="006950E4"/>
    <w:rsid w:val="00695206"/>
    <w:rsid w:val="00695C25"/>
    <w:rsid w:val="00695D84"/>
    <w:rsid w:val="00697DF9"/>
    <w:rsid w:val="006A1357"/>
    <w:rsid w:val="006A2866"/>
    <w:rsid w:val="006A4AAE"/>
    <w:rsid w:val="006B076C"/>
    <w:rsid w:val="006B0C8F"/>
    <w:rsid w:val="006B1915"/>
    <w:rsid w:val="006B2528"/>
    <w:rsid w:val="006B2D5B"/>
    <w:rsid w:val="006B5632"/>
    <w:rsid w:val="006B5D19"/>
    <w:rsid w:val="006B6267"/>
    <w:rsid w:val="006B6AE7"/>
    <w:rsid w:val="006B7D14"/>
    <w:rsid w:val="006C3358"/>
    <w:rsid w:val="006C389F"/>
    <w:rsid w:val="006C3B01"/>
    <w:rsid w:val="006C6CD6"/>
    <w:rsid w:val="006C7EAC"/>
    <w:rsid w:val="006D2EE8"/>
    <w:rsid w:val="006D37A4"/>
    <w:rsid w:val="006D3FB0"/>
    <w:rsid w:val="006D414A"/>
    <w:rsid w:val="006D4274"/>
    <w:rsid w:val="006D46B2"/>
    <w:rsid w:val="006D5B93"/>
    <w:rsid w:val="006D63D3"/>
    <w:rsid w:val="006D6AD6"/>
    <w:rsid w:val="006D727D"/>
    <w:rsid w:val="006D7598"/>
    <w:rsid w:val="006E0272"/>
    <w:rsid w:val="006E22DE"/>
    <w:rsid w:val="006E3EC6"/>
    <w:rsid w:val="006E4860"/>
    <w:rsid w:val="006E499F"/>
    <w:rsid w:val="006E77CC"/>
    <w:rsid w:val="006E7B95"/>
    <w:rsid w:val="006F010E"/>
    <w:rsid w:val="006F1B01"/>
    <w:rsid w:val="006F2BE3"/>
    <w:rsid w:val="006F3384"/>
    <w:rsid w:val="006F3A97"/>
    <w:rsid w:val="006F4548"/>
    <w:rsid w:val="006F4902"/>
    <w:rsid w:val="006F6148"/>
    <w:rsid w:val="007006A4"/>
    <w:rsid w:val="00700BB9"/>
    <w:rsid w:val="00704026"/>
    <w:rsid w:val="00707B5B"/>
    <w:rsid w:val="00707BF2"/>
    <w:rsid w:val="00707CB9"/>
    <w:rsid w:val="0071024A"/>
    <w:rsid w:val="007105E2"/>
    <w:rsid w:val="00710FCD"/>
    <w:rsid w:val="007112EE"/>
    <w:rsid w:val="00711CE5"/>
    <w:rsid w:val="0071296C"/>
    <w:rsid w:val="00712998"/>
    <w:rsid w:val="00712C07"/>
    <w:rsid w:val="007130F2"/>
    <w:rsid w:val="00714448"/>
    <w:rsid w:val="007162EE"/>
    <w:rsid w:val="00716B67"/>
    <w:rsid w:val="007174A4"/>
    <w:rsid w:val="00720B1C"/>
    <w:rsid w:val="007227CE"/>
    <w:rsid w:val="00722B59"/>
    <w:rsid w:val="00722B5F"/>
    <w:rsid w:val="00725878"/>
    <w:rsid w:val="00725A7D"/>
    <w:rsid w:val="00726390"/>
    <w:rsid w:val="00730282"/>
    <w:rsid w:val="0073073A"/>
    <w:rsid w:val="0073085C"/>
    <w:rsid w:val="00731CFC"/>
    <w:rsid w:val="007329B7"/>
    <w:rsid w:val="00733784"/>
    <w:rsid w:val="00736936"/>
    <w:rsid w:val="00737BC4"/>
    <w:rsid w:val="00742E7A"/>
    <w:rsid w:val="0074332D"/>
    <w:rsid w:val="00743E57"/>
    <w:rsid w:val="00745504"/>
    <w:rsid w:val="00745D22"/>
    <w:rsid w:val="00746505"/>
    <w:rsid w:val="00746554"/>
    <w:rsid w:val="0074770A"/>
    <w:rsid w:val="00750B4F"/>
    <w:rsid w:val="00750D0A"/>
    <w:rsid w:val="00751924"/>
    <w:rsid w:val="00755986"/>
    <w:rsid w:val="00756122"/>
    <w:rsid w:val="0075737C"/>
    <w:rsid w:val="00757D98"/>
    <w:rsid w:val="007612D2"/>
    <w:rsid w:val="00765EAA"/>
    <w:rsid w:val="00770799"/>
    <w:rsid w:val="0077195E"/>
    <w:rsid w:val="00772341"/>
    <w:rsid w:val="0077300B"/>
    <w:rsid w:val="00774B3D"/>
    <w:rsid w:val="00775EEC"/>
    <w:rsid w:val="00776909"/>
    <w:rsid w:val="00777ADF"/>
    <w:rsid w:val="00780A18"/>
    <w:rsid w:val="00781248"/>
    <w:rsid w:val="00782BEC"/>
    <w:rsid w:val="007846F1"/>
    <w:rsid w:val="00784900"/>
    <w:rsid w:val="0079065F"/>
    <w:rsid w:val="00790BB3"/>
    <w:rsid w:val="00791713"/>
    <w:rsid w:val="00792043"/>
    <w:rsid w:val="00793479"/>
    <w:rsid w:val="0079388F"/>
    <w:rsid w:val="00794731"/>
    <w:rsid w:val="00794D07"/>
    <w:rsid w:val="00796415"/>
    <w:rsid w:val="00797EDD"/>
    <w:rsid w:val="007A178C"/>
    <w:rsid w:val="007A378D"/>
    <w:rsid w:val="007A453C"/>
    <w:rsid w:val="007A4BFA"/>
    <w:rsid w:val="007A550F"/>
    <w:rsid w:val="007A571F"/>
    <w:rsid w:val="007A6354"/>
    <w:rsid w:val="007A64C3"/>
    <w:rsid w:val="007B0322"/>
    <w:rsid w:val="007B274B"/>
    <w:rsid w:val="007B4445"/>
    <w:rsid w:val="007B5355"/>
    <w:rsid w:val="007B5B6B"/>
    <w:rsid w:val="007B5F95"/>
    <w:rsid w:val="007B7792"/>
    <w:rsid w:val="007B78D0"/>
    <w:rsid w:val="007B7A20"/>
    <w:rsid w:val="007B7E64"/>
    <w:rsid w:val="007B7F95"/>
    <w:rsid w:val="007C0940"/>
    <w:rsid w:val="007C0E3F"/>
    <w:rsid w:val="007C206C"/>
    <w:rsid w:val="007C26EE"/>
    <w:rsid w:val="007C2A01"/>
    <w:rsid w:val="007C370F"/>
    <w:rsid w:val="007C3F42"/>
    <w:rsid w:val="007C5729"/>
    <w:rsid w:val="007D1CEB"/>
    <w:rsid w:val="007D28EE"/>
    <w:rsid w:val="007D4EF8"/>
    <w:rsid w:val="007D633E"/>
    <w:rsid w:val="007D68C5"/>
    <w:rsid w:val="007E011C"/>
    <w:rsid w:val="007E01A9"/>
    <w:rsid w:val="007E037A"/>
    <w:rsid w:val="007E0E51"/>
    <w:rsid w:val="007E2519"/>
    <w:rsid w:val="007E4B7F"/>
    <w:rsid w:val="007E5008"/>
    <w:rsid w:val="007E6111"/>
    <w:rsid w:val="007E6463"/>
    <w:rsid w:val="007F0132"/>
    <w:rsid w:val="007F02B8"/>
    <w:rsid w:val="007F04F7"/>
    <w:rsid w:val="007F1B12"/>
    <w:rsid w:val="007F289D"/>
    <w:rsid w:val="007F2D6B"/>
    <w:rsid w:val="007F4589"/>
    <w:rsid w:val="007F54BB"/>
    <w:rsid w:val="007F5763"/>
    <w:rsid w:val="007F75B9"/>
    <w:rsid w:val="0080006A"/>
    <w:rsid w:val="008003B2"/>
    <w:rsid w:val="0080132F"/>
    <w:rsid w:val="00801E84"/>
    <w:rsid w:val="008025E0"/>
    <w:rsid w:val="00802EC7"/>
    <w:rsid w:val="00802EFE"/>
    <w:rsid w:val="00803A65"/>
    <w:rsid w:val="00803EBB"/>
    <w:rsid w:val="00807F64"/>
    <w:rsid w:val="008111E4"/>
    <w:rsid w:val="00812C94"/>
    <w:rsid w:val="0081301C"/>
    <w:rsid w:val="0081335D"/>
    <w:rsid w:val="00814772"/>
    <w:rsid w:val="008163E0"/>
    <w:rsid w:val="00816EF5"/>
    <w:rsid w:val="00817AB0"/>
    <w:rsid w:val="00817BFE"/>
    <w:rsid w:val="00817DD6"/>
    <w:rsid w:val="00817F71"/>
    <w:rsid w:val="0082088C"/>
    <w:rsid w:val="008214A0"/>
    <w:rsid w:val="00821877"/>
    <w:rsid w:val="00821E34"/>
    <w:rsid w:val="00822A8C"/>
    <w:rsid w:val="00824260"/>
    <w:rsid w:val="00824CE4"/>
    <w:rsid w:val="0082706D"/>
    <w:rsid w:val="00831C05"/>
    <w:rsid w:val="00831CC7"/>
    <w:rsid w:val="00831FD2"/>
    <w:rsid w:val="008331CC"/>
    <w:rsid w:val="0083402E"/>
    <w:rsid w:val="0083441C"/>
    <w:rsid w:val="00834A4A"/>
    <w:rsid w:val="00835728"/>
    <w:rsid w:val="00837E6D"/>
    <w:rsid w:val="00840B10"/>
    <w:rsid w:val="00841829"/>
    <w:rsid w:val="00843F48"/>
    <w:rsid w:val="008448C0"/>
    <w:rsid w:val="008453A9"/>
    <w:rsid w:val="0084566D"/>
    <w:rsid w:val="00846072"/>
    <w:rsid w:val="00846438"/>
    <w:rsid w:val="008502A8"/>
    <w:rsid w:val="00850879"/>
    <w:rsid w:val="00852993"/>
    <w:rsid w:val="00852AF6"/>
    <w:rsid w:val="00853548"/>
    <w:rsid w:val="008539C5"/>
    <w:rsid w:val="00853CAC"/>
    <w:rsid w:val="008553DF"/>
    <w:rsid w:val="0085598C"/>
    <w:rsid w:val="00856C55"/>
    <w:rsid w:val="00856E98"/>
    <w:rsid w:val="00857DB2"/>
    <w:rsid w:val="00861A07"/>
    <w:rsid w:val="00861ADB"/>
    <w:rsid w:val="008629A9"/>
    <w:rsid w:val="00862BB0"/>
    <w:rsid w:val="008633FE"/>
    <w:rsid w:val="00863867"/>
    <w:rsid w:val="008639DC"/>
    <w:rsid w:val="00864046"/>
    <w:rsid w:val="008707FA"/>
    <w:rsid w:val="00870F6E"/>
    <w:rsid w:val="00873395"/>
    <w:rsid w:val="008735CF"/>
    <w:rsid w:val="00873C70"/>
    <w:rsid w:val="00874202"/>
    <w:rsid w:val="00874D5A"/>
    <w:rsid w:val="0087772A"/>
    <w:rsid w:val="008778B1"/>
    <w:rsid w:val="0088513A"/>
    <w:rsid w:val="00890748"/>
    <w:rsid w:val="0089138D"/>
    <w:rsid w:val="00891FE9"/>
    <w:rsid w:val="00893C19"/>
    <w:rsid w:val="00893F8D"/>
    <w:rsid w:val="00894775"/>
    <w:rsid w:val="00895130"/>
    <w:rsid w:val="00896086"/>
    <w:rsid w:val="00896530"/>
    <w:rsid w:val="00897EC8"/>
    <w:rsid w:val="008A2988"/>
    <w:rsid w:val="008A2EA1"/>
    <w:rsid w:val="008A3F38"/>
    <w:rsid w:val="008A55D3"/>
    <w:rsid w:val="008A674B"/>
    <w:rsid w:val="008A71C9"/>
    <w:rsid w:val="008B11CF"/>
    <w:rsid w:val="008B189D"/>
    <w:rsid w:val="008B1921"/>
    <w:rsid w:val="008B2DE6"/>
    <w:rsid w:val="008B556B"/>
    <w:rsid w:val="008B629C"/>
    <w:rsid w:val="008B66F1"/>
    <w:rsid w:val="008B6B56"/>
    <w:rsid w:val="008B7B2B"/>
    <w:rsid w:val="008B7EB8"/>
    <w:rsid w:val="008C0DAA"/>
    <w:rsid w:val="008C1484"/>
    <w:rsid w:val="008C1646"/>
    <w:rsid w:val="008C19E5"/>
    <w:rsid w:val="008C1DC9"/>
    <w:rsid w:val="008C2007"/>
    <w:rsid w:val="008C31A2"/>
    <w:rsid w:val="008C3FCF"/>
    <w:rsid w:val="008C5247"/>
    <w:rsid w:val="008C7728"/>
    <w:rsid w:val="008D0F20"/>
    <w:rsid w:val="008D2CB5"/>
    <w:rsid w:val="008D3045"/>
    <w:rsid w:val="008D327A"/>
    <w:rsid w:val="008D35C5"/>
    <w:rsid w:val="008D35E2"/>
    <w:rsid w:val="008D5749"/>
    <w:rsid w:val="008D5FE5"/>
    <w:rsid w:val="008D65EC"/>
    <w:rsid w:val="008D6C8D"/>
    <w:rsid w:val="008D6D79"/>
    <w:rsid w:val="008E2B54"/>
    <w:rsid w:val="008E32D0"/>
    <w:rsid w:val="008E4404"/>
    <w:rsid w:val="008E57C8"/>
    <w:rsid w:val="008E58C7"/>
    <w:rsid w:val="008F0183"/>
    <w:rsid w:val="008F0908"/>
    <w:rsid w:val="008F0D20"/>
    <w:rsid w:val="008F3564"/>
    <w:rsid w:val="008F5021"/>
    <w:rsid w:val="008F691C"/>
    <w:rsid w:val="008F7004"/>
    <w:rsid w:val="008F73DE"/>
    <w:rsid w:val="008F79DC"/>
    <w:rsid w:val="00900EE7"/>
    <w:rsid w:val="0090506E"/>
    <w:rsid w:val="0090517C"/>
    <w:rsid w:val="00906028"/>
    <w:rsid w:val="00906CB3"/>
    <w:rsid w:val="00907E24"/>
    <w:rsid w:val="00910D5B"/>
    <w:rsid w:val="00912052"/>
    <w:rsid w:val="00912CB9"/>
    <w:rsid w:val="0091399D"/>
    <w:rsid w:val="00915BEB"/>
    <w:rsid w:val="00916427"/>
    <w:rsid w:val="00916CF7"/>
    <w:rsid w:val="00916FF6"/>
    <w:rsid w:val="0092270A"/>
    <w:rsid w:val="009252E3"/>
    <w:rsid w:val="0092616D"/>
    <w:rsid w:val="00926649"/>
    <w:rsid w:val="00927218"/>
    <w:rsid w:val="00927D1B"/>
    <w:rsid w:val="00931151"/>
    <w:rsid w:val="00932199"/>
    <w:rsid w:val="0093313F"/>
    <w:rsid w:val="00934885"/>
    <w:rsid w:val="0093511D"/>
    <w:rsid w:val="00935543"/>
    <w:rsid w:val="00936F5E"/>
    <w:rsid w:val="009403A7"/>
    <w:rsid w:val="00940DAC"/>
    <w:rsid w:val="0094133B"/>
    <w:rsid w:val="00942314"/>
    <w:rsid w:val="00942B44"/>
    <w:rsid w:val="00942D4F"/>
    <w:rsid w:val="00943573"/>
    <w:rsid w:val="0094370D"/>
    <w:rsid w:val="009440ED"/>
    <w:rsid w:val="00945D6D"/>
    <w:rsid w:val="00946A8F"/>
    <w:rsid w:val="00947537"/>
    <w:rsid w:val="00950749"/>
    <w:rsid w:val="00950E09"/>
    <w:rsid w:val="009512E9"/>
    <w:rsid w:val="009513C5"/>
    <w:rsid w:val="009534BE"/>
    <w:rsid w:val="00953978"/>
    <w:rsid w:val="009553C8"/>
    <w:rsid w:val="009568A8"/>
    <w:rsid w:val="00957CEE"/>
    <w:rsid w:val="009630F8"/>
    <w:rsid w:val="00965A57"/>
    <w:rsid w:val="00966A2D"/>
    <w:rsid w:val="00971013"/>
    <w:rsid w:val="009713FE"/>
    <w:rsid w:val="00971403"/>
    <w:rsid w:val="00971722"/>
    <w:rsid w:val="00971B61"/>
    <w:rsid w:val="00972A9F"/>
    <w:rsid w:val="00977267"/>
    <w:rsid w:val="0098050B"/>
    <w:rsid w:val="00980C31"/>
    <w:rsid w:val="00981498"/>
    <w:rsid w:val="00982193"/>
    <w:rsid w:val="00982D4C"/>
    <w:rsid w:val="00983FA7"/>
    <w:rsid w:val="00984D5C"/>
    <w:rsid w:val="0098558D"/>
    <w:rsid w:val="00986169"/>
    <w:rsid w:val="0098701C"/>
    <w:rsid w:val="00990208"/>
    <w:rsid w:val="009910AD"/>
    <w:rsid w:val="00991893"/>
    <w:rsid w:val="009928BC"/>
    <w:rsid w:val="009941AF"/>
    <w:rsid w:val="00994635"/>
    <w:rsid w:val="009955FF"/>
    <w:rsid w:val="0099618B"/>
    <w:rsid w:val="00997652"/>
    <w:rsid w:val="00997678"/>
    <w:rsid w:val="00997B3F"/>
    <w:rsid w:val="009A089F"/>
    <w:rsid w:val="009A0F91"/>
    <w:rsid w:val="009A11BF"/>
    <w:rsid w:val="009A1663"/>
    <w:rsid w:val="009A2031"/>
    <w:rsid w:val="009A3C01"/>
    <w:rsid w:val="009A40E7"/>
    <w:rsid w:val="009A4B98"/>
    <w:rsid w:val="009A582B"/>
    <w:rsid w:val="009A5BC5"/>
    <w:rsid w:val="009B04FE"/>
    <w:rsid w:val="009B1C6A"/>
    <w:rsid w:val="009B1F60"/>
    <w:rsid w:val="009B23DA"/>
    <w:rsid w:val="009B26E5"/>
    <w:rsid w:val="009B41A4"/>
    <w:rsid w:val="009B53F6"/>
    <w:rsid w:val="009B55CE"/>
    <w:rsid w:val="009B6452"/>
    <w:rsid w:val="009C0DFF"/>
    <w:rsid w:val="009C1B9E"/>
    <w:rsid w:val="009C21CF"/>
    <w:rsid w:val="009C4769"/>
    <w:rsid w:val="009C4C39"/>
    <w:rsid w:val="009C55E7"/>
    <w:rsid w:val="009C5FC5"/>
    <w:rsid w:val="009C6424"/>
    <w:rsid w:val="009C7B43"/>
    <w:rsid w:val="009D0C74"/>
    <w:rsid w:val="009D259D"/>
    <w:rsid w:val="009D2E47"/>
    <w:rsid w:val="009D39BA"/>
    <w:rsid w:val="009D4937"/>
    <w:rsid w:val="009D58D2"/>
    <w:rsid w:val="009D6C25"/>
    <w:rsid w:val="009E2046"/>
    <w:rsid w:val="009E251F"/>
    <w:rsid w:val="009E3230"/>
    <w:rsid w:val="009E46DC"/>
    <w:rsid w:val="009E531E"/>
    <w:rsid w:val="009E577B"/>
    <w:rsid w:val="009E5D21"/>
    <w:rsid w:val="009E5F8B"/>
    <w:rsid w:val="009F2C90"/>
    <w:rsid w:val="009F3460"/>
    <w:rsid w:val="009F3483"/>
    <w:rsid w:val="009F41F3"/>
    <w:rsid w:val="009F62DD"/>
    <w:rsid w:val="009F6E40"/>
    <w:rsid w:val="00A01AF7"/>
    <w:rsid w:val="00A038F8"/>
    <w:rsid w:val="00A03C88"/>
    <w:rsid w:val="00A053C7"/>
    <w:rsid w:val="00A075BB"/>
    <w:rsid w:val="00A078A8"/>
    <w:rsid w:val="00A11912"/>
    <w:rsid w:val="00A11FA2"/>
    <w:rsid w:val="00A155D7"/>
    <w:rsid w:val="00A159B3"/>
    <w:rsid w:val="00A15EFE"/>
    <w:rsid w:val="00A17654"/>
    <w:rsid w:val="00A179BC"/>
    <w:rsid w:val="00A23336"/>
    <w:rsid w:val="00A243B0"/>
    <w:rsid w:val="00A25545"/>
    <w:rsid w:val="00A26E82"/>
    <w:rsid w:val="00A27706"/>
    <w:rsid w:val="00A27D56"/>
    <w:rsid w:val="00A303BB"/>
    <w:rsid w:val="00A310ED"/>
    <w:rsid w:val="00A31F6C"/>
    <w:rsid w:val="00A32027"/>
    <w:rsid w:val="00A327FD"/>
    <w:rsid w:val="00A339A5"/>
    <w:rsid w:val="00A341A0"/>
    <w:rsid w:val="00A347FA"/>
    <w:rsid w:val="00A35EFC"/>
    <w:rsid w:val="00A37773"/>
    <w:rsid w:val="00A40727"/>
    <w:rsid w:val="00A4179A"/>
    <w:rsid w:val="00A45BE0"/>
    <w:rsid w:val="00A46561"/>
    <w:rsid w:val="00A46586"/>
    <w:rsid w:val="00A50D9D"/>
    <w:rsid w:val="00A51FF7"/>
    <w:rsid w:val="00A5209B"/>
    <w:rsid w:val="00A53000"/>
    <w:rsid w:val="00A545C6"/>
    <w:rsid w:val="00A54A21"/>
    <w:rsid w:val="00A54B17"/>
    <w:rsid w:val="00A57314"/>
    <w:rsid w:val="00A5745C"/>
    <w:rsid w:val="00A575E3"/>
    <w:rsid w:val="00A577F7"/>
    <w:rsid w:val="00A60366"/>
    <w:rsid w:val="00A608DF"/>
    <w:rsid w:val="00A6223A"/>
    <w:rsid w:val="00A636A1"/>
    <w:rsid w:val="00A652D0"/>
    <w:rsid w:val="00A65300"/>
    <w:rsid w:val="00A664B3"/>
    <w:rsid w:val="00A71BBC"/>
    <w:rsid w:val="00A73955"/>
    <w:rsid w:val="00A73C08"/>
    <w:rsid w:val="00A75F87"/>
    <w:rsid w:val="00A77316"/>
    <w:rsid w:val="00A831D3"/>
    <w:rsid w:val="00A8386C"/>
    <w:rsid w:val="00A847D4"/>
    <w:rsid w:val="00A855DC"/>
    <w:rsid w:val="00A86A48"/>
    <w:rsid w:val="00A86D4F"/>
    <w:rsid w:val="00A912E4"/>
    <w:rsid w:val="00A93327"/>
    <w:rsid w:val="00A9368E"/>
    <w:rsid w:val="00A93F0C"/>
    <w:rsid w:val="00A954FC"/>
    <w:rsid w:val="00A95D8B"/>
    <w:rsid w:val="00A95D96"/>
    <w:rsid w:val="00A970C4"/>
    <w:rsid w:val="00AA04B0"/>
    <w:rsid w:val="00AA127C"/>
    <w:rsid w:val="00AA2441"/>
    <w:rsid w:val="00AA245E"/>
    <w:rsid w:val="00AA31B4"/>
    <w:rsid w:val="00AA4821"/>
    <w:rsid w:val="00AA48F4"/>
    <w:rsid w:val="00AA54B2"/>
    <w:rsid w:val="00AB1BCD"/>
    <w:rsid w:val="00AB1D3E"/>
    <w:rsid w:val="00AB1E01"/>
    <w:rsid w:val="00AB2B9C"/>
    <w:rsid w:val="00AB4F7B"/>
    <w:rsid w:val="00AB5081"/>
    <w:rsid w:val="00AB65B9"/>
    <w:rsid w:val="00AB78DF"/>
    <w:rsid w:val="00AB7E81"/>
    <w:rsid w:val="00AC0270"/>
    <w:rsid w:val="00AC14EB"/>
    <w:rsid w:val="00AC15BD"/>
    <w:rsid w:val="00AC1D20"/>
    <w:rsid w:val="00AC20A9"/>
    <w:rsid w:val="00AC2289"/>
    <w:rsid w:val="00AC3EA3"/>
    <w:rsid w:val="00AC792D"/>
    <w:rsid w:val="00AC7C64"/>
    <w:rsid w:val="00AD086F"/>
    <w:rsid w:val="00AD1499"/>
    <w:rsid w:val="00AD22C0"/>
    <w:rsid w:val="00AD2F00"/>
    <w:rsid w:val="00AD2F67"/>
    <w:rsid w:val="00AD3575"/>
    <w:rsid w:val="00AD3593"/>
    <w:rsid w:val="00AD497C"/>
    <w:rsid w:val="00AD58CC"/>
    <w:rsid w:val="00AD7C56"/>
    <w:rsid w:val="00AD7D88"/>
    <w:rsid w:val="00AE4034"/>
    <w:rsid w:val="00AE47F8"/>
    <w:rsid w:val="00AE7291"/>
    <w:rsid w:val="00AF32C9"/>
    <w:rsid w:val="00AF4098"/>
    <w:rsid w:val="00AF604E"/>
    <w:rsid w:val="00AF6B25"/>
    <w:rsid w:val="00AF7A27"/>
    <w:rsid w:val="00AF7FB3"/>
    <w:rsid w:val="00B021A6"/>
    <w:rsid w:val="00B025EF"/>
    <w:rsid w:val="00B05114"/>
    <w:rsid w:val="00B05BC3"/>
    <w:rsid w:val="00B06A38"/>
    <w:rsid w:val="00B07078"/>
    <w:rsid w:val="00B07BBD"/>
    <w:rsid w:val="00B07E19"/>
    <w:rsid w:val="00B10956"/>
    <w:rsid w:val="00B133C1"/>
    <w:rsid w:val="00B13C00"/>
    <w:rsid w:val="00B14113"/>
    <w:rsid w:val="00B17080"/>
    <w:rsid w:val="00B17136"/>
    <w:rsid w:val="00B17CE7"/>
    <w:rsid w:val="00B20CE9"/>
    <w:rsid w:val="00B217BD"/>
    <w:rsid w:val="00B2201D"/>
    <w:rsid w:val="00B233E4"/>
    <w:rsid w:val="00B303CE"/>
    <w:rsid w:val="00B31F96"/>
    <w:rsid w:val="00B32229"/>
    <w:rsid w:val="00B3314C"/>
    <w:rsid w:val="00B34991"/>
    <w:rsid w:val="00B34EB8"/>
    <w:rsid w:val="00B35052"/>
    <w:rsid w:val="00B35937"/>
    <w:rsid w:val="00B35A55"/>
    <w:rsid w:val="00B35CC9"/>
    <w:rsid w:val="00B36297"/>
    <w:rsid w:val="00B36E47"/>
    <w:rsid w:val="00B3701C"/>
    <w:rsid w:val="00B4578B"/>
    <w:rsid w:val="00B4632C"/>
    <w:rsid w:val="00B47389"/>
    <w:rsid w:val="00B47FD1"/>
    <w:rsid w:val="00B53CBF"/>
    <w:rsid w:val="00B54064"/>
    <w:rsid w:val="00B54065"/>
    <w:rsid w:val="00B55A48"/>
    <w:rsid w:val="00B55F1A"/>
    <w:rsid w:val="00B56E16"/>
    <w:rsid w:val="00B57711"/>
    <w:rsid w:val="00B6009D"/>
    <w:rsid w:val="00B60156"/>
    <w:rsid w:val="00B617A8"/>
    <w:rsid w:val="00B64E2C"/>
    <w:rsid w:val="00B657B8"/>
    <w:rsid w:val="00B663C5"/>
    <w:rsid w:val="00B675CD"/>
    <w:rsid w:val="00B677E9"/>
    <w:rsid w:val="00B705BB"/>
    <w:rsid w:val="00B71A5B"/>
    <w:rsid w:val="00B73CEB"/>
    <w:rsid w:val="00B75700"/>
    <w:rsid w:val="00B765F9"/>
    <w:rsid w:val="00B767C4"/>
    <w:rsid w:val="00B80246"/>
    <w:rsid w:val="00B8301A"/>
    <w:rsid w:val="00B8407B"/>
    <w:rsid w:val="00B842D8"/>
    <w:rsid w:val="00B848D0"/>
    <w:rsid w:val="00B84920"/>
    <w:rsid w:val="00B84A4D"/>
    <w:rsid w:val="00B8503A"/>
    <w:rsid w:val="00B8556A"/>
    <w:rsid w:val="00B87D8D"/>
    <w:rsid w:val="00B908CA"/>
    <w:rsid w:val="00B92B94"/>
    <w:rsid w:val="00B93188"/>
    <w:rsid w:val="00B94600"/>
    <w:rsid w:val="00B959DB"/>
    <w:rsid w:val="00B95A8D"/>
    <w:rsid w:val="00B96273"/>
    <w:rsid w:val="00B96F39"/>
    <w:rsid w:val="00B97334"/>
    <w:rsid w:val="00B97340"/>
    <w:rsid w:val="00BA1628"/>
    <w:rsid w:val="00BA176A"/>
    <w:rsid w:val="00BA249E"/>
    <w:rsid w:val="00BA4572"/>
    <w:rsid w:val="00BA4F32"/>
    <w:rsid w:val="00BA64B6"/>
    <w:rsid w:val="00BB0FB5"/>
    <w:rsid w:val="00BB12B9"/>
    <w:rsid w:val="00BB1902"/>
    <w:rsid w:val="00BB24E6"/>
    <w:rsid w:val="00BB25EA"/>
    <w:rsid w:val="00BB2F6F"/>
    <w:rsid w:val="00BB384C"/>
    <w:rsid w:val="00BB61FB"/>
    <w:rsid w:val="00BB70D0"/>
    <w:rsid w:val="00BB7B2A"/>
    <w:rsid w:val="00BC31BC"/>
    <w:rsid w:val="00BC60BA"/>
    <w:rsid w:val="00BC76CF"/>
    <w:rsid w:val="00BD03D6"/>
    <w:rsid w:val="00BD20C5"/>
    <w:rsid w:val="00BD39B2"/>
    <w:rsid w:val="00BD3B99"/>
    <w:rsid w:val="00BD4DB5"/>
    <w:rsid w:val="00BD4E2F"/>
    <w:rsid w:val="00BD765D"/>
    <w:rsid w:val="00BE0408"/>
    <w:rsid w:val="00BE1EEC"/>
    <w:rsid w:val="00BE37C1"/>
    <w:rsid w:val="00BE3DB8"/>
    <w:rsid w:val="00BE47C2"/>
    <w:rsid w:val="00BE6797"/>
    <w:rsid w:val="00BE72C9"/>
    <w:rsid w:val="00BF01CB"/>
    <w:rsid w:val="00BF1871"/>
    <w:rsid w:val="00BF2885"/>
    <w:rsid w:val="00BF3AC0"/>
    <w:rsid w:val="00BF3DDC"/>
    <w:rsid w:val="00BF3E95"/>
    <w:rsid w:val="00BF4C30"/>
    <w:rsid w:val="00BF763A"/>
    <w:rsid w:val="00C00A3A"/>
    <w:rsid w:val="00C00E13"/>
    <w:rsid w:val="00C012A3"/>
    <w:rsid w:val="00C018B7"/>
    <w:rsid w:val="00C04938"/>
    <w:rsid w:val="00C04C9B"/>
    <w:rsid w:val="00C055B4"/>
    <w:rsid w:val="00C06ED5"/>
    <w:rsid w:val="00C11622"/>
    <w:rsid w:val="00C14AEE"/>
    <w:rsid w:val="00C16514"/>
    <w:rsid w:val="00C16F19"/>
    <w:rsid w:val="00C21060"/>
    <w:rsid w:val="00C21EA0"/>
    <w:rsid w:val="00C222C0"/>
    <w:rsid w:val="00C2461E"/>
    <w:rsid w:val="00C24B3C"/>
    <w:rsid w:val="00C24E23"/>
    <w:rsid w:val="00C25320"/>
    <w:rsid w:val="00C25973"/>
    <w:rsid w:val="00C265D9"/>
    <w:rsid w:val="00C27229"/>
    <w:rsid w:val="00C33448"/>
    <w:rsid w:val="00C33EC4"/>
    <w:rsid w:val="00C34EB0"/>
    <w:rsid w:val="00C363E2"/>
    <w:rsid w:val="00C4015B"/>
    <w:rsid w:val="00C40B44"/>
    <w:rsid w:val="00C41ABC"/>
    <w:rsid w:val="00C46BF0"/>
    <w:rsid w:val="00C50F45"/>
    <w:rsid w:val="00C51414"/>
    <w:rsid w:val="00C519FA"/>
    <w:rsid w:val="00C51C79"/>
    <w:rsid w:val="00C52A7B"/>
    <w:rsid w:val="00C52AF7"/>
    <w:rsid w:val="00C5317C"/>
    <w:rsid w:val="00C533FC"/>
    <w:rsid w:val="00C53F99"/>
    <w:rsid w:val="00C573E4"/>
    <w:rsid w:val="00C576A7"/>
    <w:rsid w:val="00C57D85"/>
    <w:rsid w:val="00C61772"/>
    <w:rsid w:val="00C61F1F"/>
    <w:rsid w:val="00C6258A"/>
    <w:rsid w:val="00C6324C"/>
    <w:rsid w:val="00C64639"/>
    <w:rsid w:val="00C659FB"/>
    <w:rsid w:val="00C6647B"/>
    <w:rsid w:val="00C66EDC"/>
    <w:rsid w:val="00C672F3"/>
    <w:rsid w:val="00C679AA"/>
    <w:rsid w:val="00C67D23"/>
    <w:rsid w:val="00C71B92"/>
    <w:rsid w:val="00C724CF"/>
    <w:rsid w:val="00C732CB"/>
    <w:rsid w:val="00C7333E"/>
    <w:rsid w:val="00C74F32"/>
    <w:rsid w:val="00C755FD"/>
    <w:rsid w:val="00C75972"/>
    <w:rsid w:val="00C75CA8"/>
    <w:rsid w:val="00C75DFA"/>
    <w:rsid w:val="00C76376"/>
    <w:rsid w:val="00C768A5"/>
    <w:rsid w:val="00C77732"/>
    <w:rsid w:val="00C77A61"/>
    <w:rsid w:val="00C804B0"/>
    <w:rsid w:val="00C80F0D"/>
    <w:rsid w:val="00C825AF"/>
    <w:rsid w:val="00C82792"/>
    <w:rsid w:val="00C828F2"/>
    <w:rsid w:val="00C87F5C"/>
    <w:rsid w:val="00C91557"/>
    <w:rsid w:val="00C92070"/>
    <w:rsid w:val="00C92598"/>
    <w:rsid w:val="00C92E06"/>
    <w:rsid w:val="00C931D9"/>
    <w:rsid w:val="00C93E83"/>
    <w:rsid w:val="00C948FD"/>
    <w:rsid w:val="00C964C9"/>
    <w:rsid w:val="00CA17EC"/>
    <w:rsid w:val="00CA2B8A"/>
    <w:rsid w:val="00CA2CEB"/>
    <w:rsid w:val="00CA4A96"/>
    <w:rsid w:val="00CA5128"/>
    <w:rsid w:val="00CA66C4"/>
    <w:rsid w:val="00CA76BA"/>
    <w:rsid w:val="00CA79AA"/>
    <w:rsid w:val="00CB06B6"/>
    <w:rsid w:val="00CB13AD"/>
    <w:rsid w:val="00CB15E7"/>
    <w:rsid w:val="00CB224D"/>
    <w:rsid w:val="00CB2B1C"/>
    <w:rsid w:val="00CB43D5"/>
    <w:rsid w:val="00CB57A5"/>
    <w:rsid w:val="00CB597A"/>
    <w:rsid w:val="00CB5E2C"/>
    <w:rsid w:val="00CB73BD"/>
    <w:rsid w:val="00CC1805"/>
    <w:rsid w:val="00CC1A51"/>
    <w:rsid w:val="00CC2F53"/>
    <w:rsid w:val="00CC594C"/>
    <w:rsid w:val="00CC5EB8"/>
    <w:rsid w:val="00CC669E"/>
    <w:rsid w:val="00CC76F9"/>
    <w:rsid w:val="00CD060C"/>
    <w:rsid w:val="00CD066B"/>
    <w:rsid w:val="00CD15EB"/>
    <w:rsid w:val="00CD30CB"/>
    <w:rsid w:val="00CD3EE1"/>
    <w:rsid w:val="00CD46E2"/>
    <w:rsid w:val="00CD4831"/>
    <w:rsid w:val="00CD4D09"/>
    <w:rsid w:val="00CD727E"/>
    <w:rsid w:val="00CE126C"/>
    <w:rsid w:val="00CE1550"/>
    <w:rsid w:val="00CE1764"/>
    <w:rsid w:val="00CE2655"/>
    <w:rsid w:val="00CE312E"/>
    <w:rsid w:val="00CE5950"/>
    <w:rsid w:val="00CE64C1"/>
    <w:rsid w:val="00CE7745"/>
    <w:rsid w:val="00CE7A0F"/>
    <w:rsid w:val="00CF026D"/>
    <w:rsid w:val="00CF163F"/>
    <w:rsid w:val="00CF42F5"/>
    <w:rsid w:val="00CF451C"/>
    <w:rsid w:val="00CF47D8"/>
    <w:rsid w:val="00CF4823"/>
    <w:rsid w:val="00CF6F94"/>
    <w:rsid w:val="00D00D0B"/>
    <w:rsid w:val="00D010A9"/>
    <w:rsid w:val="00D04B69"/>
    <w:rsid w:val="00D05108"/>
    <w:rsid w:val="00D05D92"/>
    <w:rsid w:val="00D06F05"/>
    <w:rsid w:val="00D10247"/>
    <w:rsid w:val="00D11C11"/>
    <w:rsid w:val="00D11DB0"/>
    <w:rsid w:val="00D1202D"/>
    <w:rsid w:val="00D12B8B"/>
    <w:rsid w:val="00D13003"/>
    <w:rsid w:val="00D13305"/>
    <w:rsid w:val="00D1417D"/>
    <w:rsid w:val="00D14A1D"/>
    <w:rsid w:val="00D16200"/>
    <w:rsid w:val="00D164BB"/>
    <w:rsid w:val="00D20C61"/>
    <w:rsid w:val="00D2154E"/>
    <w:rsid w:val="00D22E0A"/>
    <w:rsid w:val="00D239E8"/>
    <w:rsid w:val="00D24394"/>
    <w:rsid w:val="00D248AB"/>
    <w:rsid w:val="00D2491B"/>
    <w:rsid w:val="00D259BE"/>
    <w:rsid w:val="00D279BB"/>
    <w:rsid w:val="00D312DD"/>
    <w:rsid w:val="00D313E8"/>
    <w:rsid w:val="00D31D83"/>
    <w:rsid w:val="00D325DA"/>
    <w:rsid w:val="00D33D49"/>
    <w:rsid w:val="00D35751"/>
    <w:rsid w:val="00D360F4"/>
    <w:rsid w:val="00D364AD"/>
    <w:rsid w:val="00D37B25"/>
    <w:rsid w:val="00D37E9E"/>
    <w:rsid w:val="00D404DF"/>
    <w:rsid w:val="00D4187D"/>
    <w:rsid w:val="00D43AAA"/>
    <w:rsid w:val="00D43F40"/>
    <w:rsid w:val="00D44C7B"/>
    <w:rsid w:val="00D44CEC"/>
    <w:rsid w:val="00D45891"/>
    <w:rsid w:val="00D46549"/>
    <w:rsid w:val="00D500F7"/>
    <w:rsid w:val="00D5252B"/>
    <w:rsid w:val="00D53567"/>
    <w:rsid w:val="00D537FA"/>
    <w:rsid w:val="00D54BCF"/>
    <w:rsid w:val="00D5547D"/>
    <w:rsid w:val="00D55CE7"/>
    <w:rsid w:val="00D56BD0"/>
    <w:rsid w:val="00D56D23"/>
    <w:rsid w:val="00D57A37"/>
    <w:rsid w:val="00D6061A"/>
    <w:rsid w:val="00D60A11"/>
    <w:rsid w:val="00D63200"/>
    <w:rsid w:val="00D655D9"/>
    <w:rsid w:val="00D65F2E"/>
    <w:rsid w:val="00D6652C"/>
    <w:rsid w:val="00D66802"/>
    <w:rsid w:val="00D67D90"/>
    <w:rsid w:val="00D67EF6"/>
    <w:rsid w:val="00D715BB"/>
    <w:rsid w:val="00D7211F"/>
    <w:rsid w:val="00D73384"/>
    <w:rsid w:val="00D74FCC"/>
    <w:rsid w:val="00D75BBF"/>
    <w:rsid w:val="00D80D99"/>
    <w:rsid w:val="00D80DC6"/>
    <w:rsid w:val="00D81CF6"/>
    <w:rsid w:val="00D8459C"/>
    <w:rsid w:val="00D84D86"/>
    <w:rsid w:val="00D84F42"/>
    <w:rsid w:val="00D85008"/>
    <w:rsid w:val="00D8505D"/>
    <w:rsid w:val="00D85C09"/>
    <w:rsid w:val="00D85C9F"/>
    <w:rsid w:val="00D86D9D"/>
    <w:rsid w:val="00D879F3"/>
    <w:rsid w:val="00D87B68"/>
    <w:rsid w:val="00D87D44"/>
    <w:rsid w:val="00D9107D"/>
    <w:rsid w:val="00D91BC4"/>
    <w:rsid w:val="00D91F7C"/>
    <w:rsid w:val="00D91FC0"/>
    <w:rsid w:val="00D93A9D"/>
    <w:rsid w:val="00D93D3C"/>
    <w:rsid w:val="00D94CE3"/>
    <w:rsid w:val="00D94ECB"/>
    <w:rsid w:val="00D9503C"/>
    <w:rsid w:val="00D96005"/>
    <w:rsid w:val="00D965D7"/>
    <w:rsid w:val="00DA04EF"/>
    <w:rsid w:val="00DA12A4"/>
    <w:rsid w:val="00DA1985"/>
    <w:rsid w:val="00DA265C"/>
    <w:rsid w:val="00DA2EE8"/>
    <w:rsid w:val="00DA2F3F"/>
    <w:rsid w:val="00DA3260"/>
    <w:rsid w:val="00DA4215"/>
    <w:rsid w:val="00DA491A"/>
    <w:rsid w:val="00DB186E"/>
    <w:rsid w:val="00DB56B1"/>
    <w:rsid w:val="00DB56F2"/>
    <w:rsid w:val="00DB588F"/>
    <w:rsid w:val="00DB58EE"/>
    <w:rsid w:val="00DB65DE"/>
    <w:rsid w:val="00DB6A16"/>
    <w:rsid w:val="00DB7058"/>
    <w:rsid w:val="00DC05D5"/>
    <w:rsid w:val="00DC1A79"/>
    <w:rsid w:val="00DC2FB2"/>
    <w:rsid w:val="00DC56F4"/>
    <w:rsid w:val="00DC6629"/>
    <w:rsid w:val="00DD228B"/>
    <w:rsid w:val="00DD6BDB"/>
    <w:rsid w:val="00DD6E9A"/>
    <w:rsid w:val="00DD73EF"/>
    <w:rsid w:val="00DD7CA1"/>
    <w:rsid w:val="00DE23E8"/>
    <w:rsid w:val="00DE49CA"/>
    <w:rsid w:val="00DE6F60"/>
    <w:rsid w:val="00DE7018"/>
    <w:rsid w:val="00DE7078"/>
    <w:rsid w:val="00DE7333"/>
    <w:rsid w:val="00DE7DDD"/>
    <w:rsid w:val="00DE7E40"/>
    <w:rsid w:val="00DF0CC5"/>
    <w:rsid w:val="00DF2258"/>
    <w:rsid w:val="00DF37F1"/>
    <w:rsid w:val="00DF449B"/>
    <w:rsid w:val="00DF55D6"/>
    <w:rsid w:val="00DF67F7"/>
    <w:rsid w:val="00DF7879"/>
    <w:rsid w:val="00E00108"/>
    <w:rsid w:val="00E0084B"/>
    <w:rsid w:val="00E0128B"/>
    <w:rsid w:val="00E02E48"/>
    <w:rsid w:val="00E0675C"/>
    <w:rsid w:val="00E1089A"/>
    <w:rsid w:val="00E11E5A"/>
    <w:rsid w:val="00E12016"/>
    <w:rsid w:val="00E128AC"/>
    <w:rsid w:val="00E12B46"/>
    <w:rsid w:val="00E13EFC"/>
    <w:rsid w:val="00E155B5"/>
    <w:rsid w:val="00E15D45"/>
    <w:rsid w:val="00E16287"/>
    <w:rsid w:val="00E179B2"/>
    <w:rsid w:val="00E21388"/>
    <w:rsid w:val="00E21481"/>
    <w:rsid w:val="00E219FD"/>
    <w:rsid w:val="00E2331B"/>
    <w:rsid w:val="00E242D0"/>
    <w:rsid w:val="00E2610C"/>
    <w:rsid w:val="00E277E4"/>
    <w:rsid w:val="00E318D1"/>
    <w:rsid w:val="00E41932"/>
    <w:rsid w:val="00E41F22"/>
    <w:rsid w:val="00E42187"/>
    <w:rsid w:val="00E42232"/>
    <w:rsid w:val="00E427DF"/>
    <w:rsid w:val="00E44DB6"/>
    <w:rsid w:val="00E45042"/>
    <w:rsid w:val="00E51668"/>
    <w:rsid w:val="00E52F0A"/>
    <w:rsid w:val="00E53188"/>
    <w:rsid w:val="00E5397F"/>
    <w:rsid w:val="00E55C9B"/>
    <w:rsid w:val="00E562CB"/>
    <w:rsid w:val="00E56FBC"/>
    <w:rsid w:val="00E612F0"/>
    <w:rsid w:val="00E62552"/>
    <w:rsid w:val="00E636FC"/>
    <w:rsid w:val="00E63B76"/>
    <w:rsid w:val="00E64E17"/>
    <w:rsid w:val="00E65394"/>
    <w:rsid w:val="00E65DE6"/>
    <w:rsid w:val="00E66D30"/>
    <w:rsid w:val="00E67D09"/>
    <w:rsid w:val="00E7122C"/>
    <w:rsid w:val="00E71DA1"/>
    <w:rsid w:val="00E72091"/>
    <w:rsid w:val="00E72A63"/>
    <w:rsid w:val="00E730F9"/>
    <w:rsid w:val="00E7386C"/>
    <w:rsid w:val="00E738EC"/>
    <w:rsid w:val="00E7467A"/>
    <w:rsid w:val="00E75BDF"/>
    <w:rsid w:val="00E771FD"/>
    <w:rsid w:val="00E7738E"/>
    <w:rsid w:val="00E77409"/>
    <w:rsid w:val="00E779B2"/>
    <w:rsid w:val="00E82B39"/>
    <w:rsid w:val="00E83CAB"/>
    <w:rsid w:val="00E906EA"/>
    <w:rsid w:val="00E92377"/>
    <w:rsid w:val="00E93EEE"/>
    <w:rsid w:val="00EA0B2B"/>
    <w:rsid w:val="00EA0FDC"/>
    <w:rsid w:val="00EA170C"/>
    <w:rsid w:val="00EA1F81"/>
    <w:rsid w:val="00EA38A1"/>
    <w:rsid w:val="00EA39D0"/>
    <w:rsid w:val="00EA3D3C"/>
    <w:rsid w:val="00EA42D7"/>
    <w:rsid w:val="00EA58B2"/>
    <w:rsid w:val="00EA5A99"/>
    <w:rsid w:val="00EA5DBA"/>
    <w:rsid w:val="00EA622B"/>
    <w:rsid w:val="00EA6369"/>
    <w:rsid w:val="00EA688A"/>
    <w:rsid w:val="00EB0B3F"/>
    <w:rsid w:val="00EB1987"/>
    <w:rsid w:val="00EB1CE3"/>
    <w:rsid w:val="00EB3113"/>
    <w:rsid w:val="00EB4D93"/>
    <w:rsid w:val="00EB538E"/>
    <w:rsid w:val="00EB5DCA"/>
    <w:rsid w:val="00EB79BE"/>
    <w:rsid w:val="00EC0241"/>
    <w:rsid w:val="00EC04F4"/>
    <w:rsid w:val="00EC06FC"/>
    <w:rsid w:val="00EC0F4D"/>
    <w:rsid w:val="00EC1212"/>
    <w:rsid w:val="00EC164A"/>
    <w:rsid w:val="00EC1792"/>
    <w:rsid w:val="00EC19F5"/>
    <w:rsid w:val="00EC209E"/>
    <w:rsid w:val="00EC2841"/>
    <w:rsid w:val="00EC49BA"/>
    <w:rsid w:val="00EC54FE"/>
    <w:rsid w:val="00EC65DE"/>
    <w:rsid w:val="00EC761B"/>
    <w:rsid w:val="00EC7CC3"/>
    <w:rsid w:val="00ED0338"/>
    <w:rsid w:val="00ED3054"/>
    <w:rsid w:val="00ED50B4"/>
    <w:rsid w:val="00ED5EE6"/>
    <w:rsid w:val="00ED6D08"/>
    <w:rsid w:val="00EE099C"/>
    <w:rsid w:val="00EE0F72"/>
    <w:rsid w:val="00EE30E0"/>
    <w:rsid w:val="00EE51CA"/>
    <w:rsid w:val="00EE53EC"/>
    <w:rsid w:val="00EF1672"/>
    <w:rsid w:val="00EF3885"/>
    <w:rsid w:val="00EF4187"/>
    <w:rsid w:val="00EF634B"/>
    <w:rsid w:val="00EF6570"/>
    <w:rsid w:val="00EF6D9B"/>
    <w:rsid w:val="00EF70A5"/>
    <w:rsid w:val="00EF77FA"/>
    <w:rsid w:val="00EF7BA8"/>
    <w:rsid w:val="00F010DF"/>
    <w:rsid w:val="00F01DC5"/>
    <w:rsid w:val="00F023E0"/>
    <w:rsid w:val="00F0261D"/>
    <w:rsid w:val="00F03172"/>
    <w:rsid w:val="00F045D6"/>
    <w:rsid w:val="00F04F28"/>
    <w:rsid w:val="00F053E9"/>
    <w:rsid w:val="00F062F0"/>
    <w:rsid w:val="00F0714A"/>
    <w:rsid w:val="00F07219"/>
    <w:rsid w:val="00F077EF"/>
    <w:rsid w:val="00F10F8A"/>
    <w:rsid w:val="00F11698"/>
    <w:rsid w:val="00F11A82"/>
    <w:rsid w:val="00F12340"/>
    <w:rsid w:val="00F1246D"/>
    <w:rsid w:val="00F129B4"/>
    <w:rsid w:val="00F13363"/>
    <w:rsid w:val="00F13AD6"/>
    <w:rsid w:val="00F14141"/>
    <w:rsid w:val="00F14F2B"/>
    <w:rsid w:val="00F17671"/>
    <w:rsid w:val="00F176E9"/>
    <w:rsid w:val="00F2047E"/>
    <w:rsid w:val="00F21AB2"/>
    <w:rsid w:val="00F256D6"/>
    <w:rsid w:val="00F26E39"/>
    <w:rsid w:val="00F32E1F"/>
    <w:rsid w:val="00F33D9B"/>
    <w:rsid w:val="00F346ED"/>
    <w:rsid w:val="00F34A46"/>
    <w:rsid w:val="00F34C87"/>
    <w:rsid w:val="00F35717"/>
    <w:rsid w:val="00F36F82"/>
    <w:rsid w:val="00F37762"/>
    <w:rsid w:val="00F37C5F"/>
    <w:rsid w:val="00F37EC0"/>
    <w:rsid w:val="00F40623"/>
    <w:rsid w:val="00F40642"/>
    <w:rsid w:val="00F40697"/>
    <w:rsid w:val="00F41099"/>
    <w:rsid w:val="00F41E35"/>
    <w:rsid w:val="00F42735"/>
    <w:rsid w:val="00F427B7"/>
    <w:rsid w:val="00F42EC4"/>
    <w:rsid w:val="00F46494"/>
    <w:rsid w:val="00F46D78"/>
    <w:rsid w:val="00F46DCA"/>
    <w:rsid w:val="00F47C72"/>
    <w:rsid w:val="00F5115F"/>
    <w:rsid w:val="00F5133E"/>
    <w:rsid w:val="00F5219C"/>
    <w:rsid w:val="00F5315D"/>
    <w:rsid w:val="00F5347C"/>
    <w:rsid w:val="00F5545D"/>
    <w:rsid w:val="00F555DE"/>
    <w:rsid w:val="00F558AB"/>
    <w:rsid w:val="00F57C81"/>
    <w:rsid w:val="00F61D89"/>
    <w:rsid w:val="00F622C4"/>
    <w:rsid w:val="00F63EEF"/>
    <w:rsid w:val="00F644B6"/>
    <w:rsid w:val="00F65FBD"/>
    <w:rsid w:val="00F6651B"/>
    <w:rsid w:val="00F66A99"/>
    <w:rsid w:val="00F67D2D"/>
    <w:rsid w:val="00F70F22"/>
    <w:rsid w:val="00F72118"/>
    <w:rsid w:val="00F734DE"/>
    <w:rsid w:val="00F74423"/>
    <w:rsid w:val="00F74E06"/>
    <w:rsid w:val="00F74EB8"/>
    <w:rsid w:val="00F77831"/>
    <w:rsid w:val="00F7797B"/>
    <w:rsid w:val="00F77F96"/>
    <w:rsid w:val="00F8198B"/>
    <w:rsid w:val="00F827D4"/>
    <w:rsid w:val="00F828A7"/>
    <w:rsid w:val="00F84092"/>
    <w:rsid w:val="00F85706"/>
    <w:rsid w:val="00F86ABB"/>
    <w:rsid w:val="00F87D13"/>
    <w:rsid w:val="00F87D5F"/>
    <w:rsid w:val="00F91C4D"/>
    <w:rsid w:val="00F93FF6"/>
    <w:rsid w:val="00F94182"/>
    <w:rsid w:val="00F95640"/>
    <w:rsid w:val="00F95BC3"/>
    <w:rsid w:val="00F967B7"/>
    <w:rsid w:val="00FA12BF"/>
    <w:rsid w:val="00FA1A4A"/>
    <w:rsid w:val="00FA1E08"/>
    <w:rsid w:val="00FA2B6B"/>
    <w:rsid w:val="00FA6F52"/>
    <w:rsid w:val="00FB2766"/>
    <w:rsid w:val="00FB3B23"/>
    <w:rsid w:val="00FB3BD5"/>
    <w:rsid w:val="00FB3D4D"/>
    <w:rsid w:val="00FB48BB"/>
    <w:rsid w:val="00FB61C8"/>
    <w:rsid w:val="00FB6E07"/>
    <w:rsid w:val="00FB75ED"/>
    <w:rsid w:val="00FC0011"/>
    <w:rsid w:val="00FC10DC"/>
    <w:rsid w:val="00FC12FB"/>
    <w:rsid w:val="00FC1582"/>
    <w:rsid w:val="00FC1F67"/>
    <w:rsid w:val="00FC3997"/>
    <w:rsid w:val="00FC39AD"/>
    <w:rsid w:val="00FC3AA4"/>
    <w:rsid w:val="00FC3EF7"/>
    <w:rsid w:val="00FC4660"/>
    <w:rsid w:val="00FC5C00"/>
    <w:rsid w:val="00FC614B"/>
    <w:rsid w:val="00FC750A"/>
    <w:rsid w:val="00FC7BE7"/>
    <w:rsid w:val="00FD0A1B"/>
    <w:rsid w:val="00FD258B"/>
    <w:rsid w:val="00FD3127"/>
    <w:rsid w:val="00FD3AFF"/>
    <w:rsid w:val="00FD424E"/>
    <w:rsid w:val="00FD4463"/>
    <w:rsid w:val="00FD4B00"/>
    <w:rsid w:val="00FD4E02"/>
    <w:rsid w:val="00FD5C42"/>
    <w:rsid w:val="00FD6FE6"/>
    <w:rsid w:val="00FD7648"/>
    <w:rsid w:val="00FE26AB"/>
    <w:rsid w:val="00FE3D5C"/>
    <w:rsid w:val="00FE429A"/>
    <w:rsid w:val="00FE4EA5"/>
    <w:rsid w:val="00FE548C"/>
    <w:rsid w:val="00FE66B2"/>
    <w:rsid w:val="00FE74AA"/>
    <w:rsid w:val="00FF0ACB"/>
    <w:rsid w:val="00FF26A4"/>
    <w:rsid w:val="00FF30A5"/>
    <w:rsid w:val="00FF3B4E"/>
    <w:rsid w:val="00FF448E"/>
    <w:rsid w:val="00FF4892"/>
    <w:rsid w:val="00FF4BFD"/>
    <w:rsid w:val="00FF55BA"/>
    <w:rsid w:val="00FF5613"/>
    <w:rsid w:val="00FF629A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A59A7"/>
  <w15:docId w15:val="{B98209AD-3451-4824-82E1-1DFAFFB1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EastAsia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0"/>
    <w:link w:val="10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D80D99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a4">
    <w:name w:val="Emphasis"/>
    <w:basedOn w:val="a1"/>
    <w:uiPriority w:val="20"/>
    <w:qFormat/>
    <w:rsid w:val="00C724CF"/>
    <w:rPr>
      <w:rFonts w:ascii="Times New Roman" w:hAnsi="Times New Roman"/>
      <w:i/>
      <w:iCs/>
    </w:rPr>
  </w:style>
  <w:style w:type="paragraph" w:styleId="a">
    <w:name w:val="List Paragraph"/>
    <w:basedOn w:val="a0"/>
    <w:uiPriority w:val="3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a5">
    <w:name w:val="Strong"/>
    <w:basedOn w:val="a1"/>
    <w:uiPriority w:val="22"/>
    <w:qFormat/>
    <w:rsid w:val="00C724CF"/>
    <w:rPr>
      <w:rFonts w:ascii="Times New Roman" w:hAnsi="Times New Roman"/>
      <w:b/>
      <w:bCs/>
    </w:rPr>
  </w:style>
  <w:style w:type="paragraph" w:styleId="a6">
    <w:name w:val="Normal (Web)"/>
    <w:basedOn w:val="a0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7">
    <w:name w:val="header"/>
    <w:basedOn w:val="a0"/>
    <w:link w:val="a8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a8">
    <w:name w:val="页眉 字符"/>
    <w:basedOn w:val="a1"/>
    <w:link w:val="a7"/>
    <w:uiPriority w:val="99"/>
    <w:rsid w:val="00A53000"/>
    <w:rPr>
      <w:rFonts w:ascii="Times New Roman" w:hAnsi="Times New Roman"/>
      <w:b/>
      <w:sz w:val="24"/>
    </w:rPr>
  </w:style>
  <w:style w:type="paragraph" w:styleId="a9">
    <w:name w:val="footer"/>
    <w:basedOn w:val="a0"/>
    <w:link w:val="aa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aa">
    <w:name w:val="页脚 字符"/>
    <w:basedOn w:val="a1"/>
    <w:link w:val="a9"/>
    <w:uiPriority w:val="99"/>
    <w:rsid w:val="00117666"/>
  </w:style>
  <w:style w:type="table" w:styleId="ab">
    <w:name w:val="Table Grid"/>
    <w:basedOn w:val="a2"/>
    <w:uiPriority w:val="39"/>
    <w:qFormat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0"/>
    <w:link w:val="ad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ad">
    <w:name w:val="脚注文本 字符"/>
    <w:basedOn w:val="a1"/>
    <w:link w:val="ac"/>
    <w:uiPriority w:val="99"/>
    <w:semiHidden/>
    <w:rsid w:val="00117666"/>
    <w:rPr>
      <w:sz w:val="20"/>
      <w:szCs w:val="20"/>
    </w:rPr>
  </w:style>
  <w:style w:type="character" w:styleId="ae">
    <w:name w:val="footnote reference"/>
    <w:basedOn w:val="a1"/>
    <w:uiPriority w:val="99"/>
    <w:semiHidden/>
    <w:unhideWhenUsed/>
    <w:rsid w:val="00117666"/>
    <w:rPr>
      <w:vertAlign w:val="superscript"/>
    </w:rPr>
  </w:style>
  <w:style w:type="paragraph" w:styleId="af">
    <w:name w:val="caption"/>
    <w:basedOn w:val="a0"/>
    <w:next w:val="af0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af1">
    <w:name w:val="Balloon Text"/>
    <w:basedOn w:val="a0"/>
    <w:link w:val="af2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批注框文本 字符"/>
    <w:basedOn w:val="a1"/>
    <w:link w:val="af1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af3">
    <w:name w:val="line number"/>
    <w:basedOn w:val="a1"/>
    <w:uiPriority w:val="99"/>
    <w:semiHidden/>
    <w:unhideWhenUsed/>
    <w:rsid w:val="00117666"/>
  </w:style>
  <w:style w:type="paragraph" w:styleId="af4">
    <w:name w:val="endnote text"/>
    <w:basedOn w:val="a0"/>
    <w:link w:val="af5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af5">
    <w:name w:val="尾注文本 字符"/>
    <w:basedOn w:val="a1"/>
    <w:link w:val="af4"/>
    <w:uiPriority w:val="99"/>
    <w:semiHidden/>
    <w:rsid w:val="00CD066B"/>
    <w:rPr>
      <w:sz w:val="20"/>
      <w:szCs w:val="20"/>
    </w:rPr>
  </w:style>
  <w:style w:type="character" w:styleId="af6">
    <w:name w:val="endnote reference"/>
    <w:basedOn w:val="a1"/>
    <w:uiPriority w:val="99"/>
    <w:semiHidden/>
    <w:unhideWhenUsed/>
    <w:rsid w:val="00CD066B"/>
    <w:rPr>
      <w:vertAlign w:val="superscript"/>
    </w:rPr>
  </w:style>
  <w:style w:type="character" w:styleId="af7">
    <w:name w:val="annotation reference"/>
    <w:basedOn w:val="a1"/>
    <w:uiPriority w:val="99"/>
    <w:semiHidden/>
    <w:unhideWhenUsed/>
    <w:rsid w:val="00725A7D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725A7D"/>
    <w:rPr>
      <w:sz w:val="20"/>
      <w:szCs w:val="20"/>
    </w:rPr>
  </w:style>
  <w:style w:type="character" w:customStyle="1" w:styleId="af9">
    <w:name w:val="批注文字 字符"/>
    <w:basedOn w:val="a1"/>
    <w:link w:val="af8"/>
    <w:uiPriority w:val="99"/>
    <w:semiHidden/>
    <w:rsid w:val="00725A7D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25A7D"/>
    <w:rPr>
      <w:b/>
      <w:bCs/>
    </w:rPr>
  </w:style>
  <w:style w:type="character" w:customStyle="1" w:styleId="afb">
    <w:name w:val="批注主题 字符"/>
    <w:basedOn w:val="af9"/>
    <w:link w:val="afa"/>
    <w:uiPriority w:val="99"/>
    <w:semiHidden/>
    <w:rsid w:val="00725A7D"/>
    <w:rPr>
      <w:b/>
      <w:bCs/>
      <w:sz w:val="20"/>
      <w:szCs w:val="20"/>
    </w:rPr>
  </w:style>
  <w:style w:type="character" w:styleId="afc">
    <w:name w:val="Hyperlink"/>
    <w:basedOn w:val="a1"/>
    <w:uiPriority w:val="99"/>
    <w:unhideWhenUsed/>
    <w:rsid w:val="005A1D84"/>
    <w:rPr>
      <w:color w:val="0000FF"/>
      <w:u w:val="single"/>
    </w:rPr>
  </w:style>
  <w:style w:type="character" w:styleId="afd">
    <w:name w:val="FollowedHyperlink"/>
    <w:basedOn w:val="a1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afe">
    <w:name w:val="Title"/>
    <w:basedOn w:val="a0"/>
    <w:next w:val="a0"/>
    <w:link w:val="aff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">
    <w:name w:val="标题 字符"/>
    <w:basedOn w:val="a1"/>
    <w:link w:val="afe"/>
    <w:rsid w:val="00D80D99"/>
    <w:rPr>
      <w:rFonts w:ascii="Times New Roman" w:hAnsi="Times New Roman" w:cs="Times New Roman"/>
      <w:b/>
      <w:sz w:val="32"/>
      <w:szCs w:val="32"/>
    </w:rPr>
  </w:style>
  <w:style w:type="paragraph" w:styleId="aff0">
    <w:name w:val="Subtitle"/>
    <w:basedOn w:val="a0"/>
    <w:next w:val="a0"/>
    <w:link w:val="aff1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aff1">
    <w:name w:val="副标题 字符"/>
    <w:basedOn w:val="a1"/>
    <w:link w:val="aff0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标题 3 字符"/>
    <w:basedOn w:val="a1"/>
    <w:link w:val="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af0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40">
    <w:name w:val="标题 4 字符"/>
    <w:basedOn w:val="a1"/>
    <w:link w:val="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aff0"/>
    <w:next w:val="a0"/>
    <w:uiPriority w:val="1"/>
    <w:qFormat/>
    <w:rsid w:val="00651CA2"/>
  </w:style>
  <w:style w:type="character" w:styleId="aff2">
    <w:name w:val="Subtle Emphasis"/>
    <w:basedOn w:val="a1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aff3">
    <w:name w:val="Intense Emphasis"/>
    <w:basedOn w:val="a1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aff4">
    <w:name w:val="Quote"/>
    <w:basedOn w:val="a0"/>
    <w:next w:val="a0"/>
    <w:link w:val="aff5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5">
    <w:name w:val="引用 字符"/>
    <w:basedOn w:val="a1"/>
    <w:link w:val="aff4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aff6">
    <w:name w:val="Intense Reference"/>
    <w:basedOn w:val="a1"/>
    <w:uiPriority w:val="32"/>
    <w:qFormat/>
    <w:rsid w:val="00C724CF"/>
    <w:rPr>
      <w:b/>
      <w:bCs/>
      <w:smallCaps/>
      <w:color w:val="auto"/>
      <w:spacing w:val="5"/>
    </w:rPr>
  </w:style>
  <w:style w:type="character" w:styleId="aff7">
    <w:name w:val="Book Title"/>
    <w:basedOn w:val="a1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aff8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EndNoteBibliography">
    <w:name w:val="EndNote Bibliography"/>
    <w:basedOn w:val="a0"/>
    <w:link w:val="EndNoteBibliography0"/>
    <w:rsid w:val="006200C5"/>
    <w:pPr>
      <w:widowControl w:val="0"/>
      <w:spacing w:before="0" w:after="0"/>
      <w:jc w:val="both"/>
    </w:pPr>
    <w:rPr>
      <w:rFonts w:ascii="Calibri" w:hAnsi="Calibri" w:cs="Calibri"/>
      <w:kern w:val="2"/>
      <w:sz w:val="20"/>
      <w:lang w:eastAsia="zh-CN"/>
    </w:rPr>
  </w:style>
  <w:style w:type="character" w:customStyle="1" w:styleId="EndNoteBibliography0">
    <w:name w:val="EndNote Bibliography 字符"/>
    <w:basedOn w:val="a1"/>
    <w:link w:val="EndNoteBibliography"/>
    <w:rsid w:val="006200C5"/>
    <w:rPr>
      <w:rFonts w:ascii="Calibri" w:hAnsi="Calibri" w:cs="Calibri"/>
      <w:kern w:val="2"/>
      <w:sz w:val="20"/>
      <w:lang w:eastAsia="zh-CN"/>
    </w:rPr>
  </w:style>
  <w:style w:type="paragraph" w:customStyle="1" w:styleId="EndNoteBibliographyTitle">
    <w:name w:val="EndNote Bibliography Title"/>
    <w:basedOn w:val="a0"/>
    <w:link w:val="EndNoteBibliographyTitle0"/>
    <w:rsid w:val="006200C5"/>
    <w:pPr>
      <w:spacing w:after="0"/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1"/>
    <w:link w:val="EndNoteBibliographyTitle"/>
    <w:rsid w:val="006200C5"/>
    <w:rPr>
      <w:rFonts w:ascii="Calibri" w:hAnsi="Calibri" w:cs="Calibri"/>
      <w:noProof/>
      <w:sz w:val="20"/>
    </w:rPr>
  </w:style>
  <w:style w:type="character" w:styleId="aff9">
    <w:name w:val="Unresolved Mention"/>
    <w:basedOn w:val="a1"/>
    <w:uiPriority w:val="99"/>
    <w:semiHidden/>
    <w:unhideWhenUsed/>
    <w:rsid w:val="005321C3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9513C5"/>
    <w:rPr>
      <w:rFonts w:ascii="AdvOTa20b42a7" w:hAnsi="AdvOTa20b42a7" w:hint="default"/>
      <w:b w:val="0"/>
      <w:bCs w:val="0"/>
      <w:i w:val="0"/>
      <w:iCs w:val="0"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8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0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18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AA7D48D-7070-AF43-A5A8-0777F1BA5C6C}">
  <we:reference id="wa200001011" version="1.2.0.0" store="zh-CN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B8B29C5-C39B-41C8-9567-444369AD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C:\Users\joshua.stocco\Documents\Templates\Frontiers_Word_Templates\Frontiers_template.dotx</Template>
  <TotalTime>84</TotalTime>
  <Pages>13</Pages>
  <Words>2229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 洋洋</dc:creator>
  <cp:keywords/>
  <dc:description/>
  <cp:lastModifiedBy>洋洋 方</cp:lastModifiedBy>
  <cp:revision>37</cp:revision>
  <cp:lastPrinted>2023-07-29T13:42:00Z</cp:lastPrinted>
  <dcterms:created xsi:type="dcterms:W3CDTF">2023-12-14T13:35:00Z</dcterms:created>
  <dcterms:modified xsi:type="dcterms:W3CDTF">2024-10-28T10:40:00Z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documentId_8660</vt:lpwstr>
  </property>
  <property fmtid="{D5CDD505-2E9C-101B-9397-08002B2CF9AE}" pid="3" name="grammarly_documentContext">
    <vt:lpwstr>{"goals":[],"domain":"general","emotions":[],"dialect":"american"}</vt:lpwstr>
  </property>
</Properties>
</file>