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43" w:rsidRDefault="004506C4" w:rsidP="00427460">
      <w:pPr>
        <w:pStyle w:val="BlockText"/>
        <w:ind w:left="0"/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Case record form </w:t>
      </w:r>
    </w:p>
    <w:p w:rsidR="00A4296B" w:rsidRPr="00C04D2D" w:rsidRDefault="00A4296B" w:rsidP="00A4296B">
      <w:pPr>
        <w:pStyle w:val="BlockText"/>
        <w:ind w:left="0"/>
        <w:rPr>
          <w:i/>
          <w:sz w:val="24"/>
          <w:szCs w:val="32"/>
          <w:lang w:val="en-GB"/>
        </w:rPr>
      </w:pPr>
      <w:r w:rsidRPr="00C04D2D">
        <w:rPr>
          <w:i/>
          <w:sz w:val="24"/>
          <w:szCs w:val="32"/>
          <w:lang w:val="en-GB"/>
        </w:rPr>
        <w:t>Select name from list</w:t>
      </w:r>
    </w:p>
    <w:p w:rsidR="00C76F43" w:rsidRDefault="00C76F43" w:rsidP="00C76F43">
      <w:pPr>
        <w:pStyle w:val="BlockText"/>
        <w:ind w:left="0"/>
        <w:rPr>
          <w:b/>
          <w:sz w:val="24"/>
          <w:szCs w:val="24"/>
          <w:lang w:val="en-GB"/>
        </w:rPr>
      </w:pPr>
    </w:p>
    <w:p w:rsidR="00C76F43" w:rsidRDefault="00DC41BA" w:rsidP="00DC41BA">
      <w:pPr>
        <w:pStyle w:val="BlockText"/>
        <w:numPr>
          <w:ilvl w:val="0"/>
          <w:numId w:val="5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Eligibility screening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33"/>
        <w:gridCol w:w="1276"/>
      </w:tblGrid>
      <w:tr w:rsidR="00DC41BA" w:rsidTr="004506C4">
        <w:tc>
          <w:tcPr>
            <w:tcW w:w="4633" w:type="dxa"/>
          </w:tcPr>
          <w:p w:rsidR="00DC41BA" w:rsidRPr="00DC41BA" w:rsidRDefault="00DC41BA" w:rsidP="00DC41BA">
            <w:pPr>
              <w:pStyle w:val="BlockText"/>
              <w:ind w:left="0"/>
              <w:rPr>
                <w:sz w:val="24"/>
                <w:szCs w:val="24"/>
                <w:lang w:val="en-GB"/>
              </w:rPr>
            </w:pPr>
            <w:r w:rsidRPr="00DC41BA">
              <w:rPr>
                <w:sz w:val="24"/>
                <w:szCs w:val="24"/>
                <w:lang w:val="en-GB"/>
              </w:rPr>
              <w:t>Female?</w:t>
            </w:r>
          </w:p>
        </w:tc>
        <w:tc>
          <w:tcPr>
            <w:tcW w:w="1276" w:type="dxa"/>
          </w:tcPr>
          <w:p w:rsidR="00DC41BA" w:rsidRDefault="004506C4" w:rsidP="00DC41BA">
            <w:pPr>
              <w:pStyle w:val="BlockText"/>
              <w:ind w:left="0"/>
              <w:rPr>
                <w:b/>
                <w:sz w:val="24"/>
                <w:szCs w:val="24"/>
                <w:lang w:val="en-GB"/>
              </w:rPr>
            </w:pPr>
            <w:r w:rsidRPr="00DC41BA">
              <w:rPr>
                <w:sz w:val="24"/>
                <w:szCs w:val="24"/>
                <w:lang w:val="en-GB"/>
              </w:rPr>
              <w:t>(Y/N)</w:t>
            </w:r>
          </w:p>
        </w:tc>
      </w:tr>
      <w:tr w:rsidR="00DC41BA" w:rsidTr="004506C4">
        <w:tc>
          <w:tcPr>
            <w:tcW w:w="4633" w:type="dxa"/>
          </w:tcPr>
          <w:p w:rsidR="00DC41BA" w:rsidRPr="00DC41BA" w:rsidRDefault="00DC41BA" w:rsidP="004506C4">
            <w:pPr>
              <w:pStyle w:val="BlockText"/>
              <w:ind w:left="0"/>
              <w:rPr>
                <w:sz w:val="24"/>
                <w:szCs w:val="24"/>
                <w:lang w:val="en-GB"/>
              </w:rPr>
            </w:pPr>
            <w:bookmarkStart w:id="0" w:name="_GoBack"/>
            <w:r w:rsidRPr="00DC41BA">
              <w:rPr>
                <w:sz w:val="24"/>
                <w:szCs w:val="24"/>
                <w:lang w:val="en-GB"/>
              </w:rPr>
              <w:t xml:space="preserve">Enrolled in grade 7? </w:t>
            </w:r>
          </w:p>
        </w:tc>
        <w:tc>
          <w:tcPr>
            <w:tcW w:w="1276" w:type="dxa"/>
          </w:tcPr>
          <w:p w:rsidR="00DC41BA" w:rsidRDefault="004506C4" w:rsidP="00DC41BA">
            <w:pPr>
              <w:pStyle w:val="BlockText"/>
              <w:ind w:left="0"/>
              <w:rPr>
                <w:b/>
                <w:sz w:val="24"/>
                <w:szCs w:val="24"/>
                <w:lang w:val="en-GB"/>
              </w:rPr>
            </w:pPr>
            <w:r w:rsidRPr="00DC41BA">
              <w:rPr>
                <w:sz w:val="24"/>
                <w:szCs w:val="24"/>
                <w:lang w:val="en-GB"/>
              </w:rPr>
              <w:t>(Y/N)</w:t>
            </w:r>
          </w:p>
        </w:tc>
      </w:tr>
      <w:bookmarkEnd w:id="0"/>
      <w:tr w:rsidR="00DC41BA" w:rsidTr="004506C4">
        <w:tc>
          <w:tcPr>
            <w:tcW w:w="4633" w:type="dxa"/>
          </w:tcPr>
          <w:p w:rsidR="00DC41BA" w:rsidRPr="00DC41BA" w:rsidRDefault="004506C4" w:rsidP="004506C4">
            <w:pPr>
              <w:pStyle w:val="BlockTex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Attending</w:t>
            </w:r>
            <w:r w:rsidR="00DC41BA" w:rsidRPr="00DC41BA">
              <w:rPr>
                <w:sz w:val="24"/>
                <w:szCs w:val="24"/>
                <w:lang w:val="en-GB"/>
              </w:rPr>
              <w:t xml:space="preserve"> school</w:t>
            </w:r>
            <w:r>
              <w:rPr>
                <w:sz w:val="24"/>
                <w:szCs w:val="24"/>
                <w:lang w:val="en-GB"/>
              </w:rPr>
              <w:t xml:space="preserve"> selected for RISE-project</w:t>
            </w:r>
            <w:r w:rsidR="00DC41BA" w:rsidRPr="00DC41BA">
              <w:rPr>
                <w:sz w:val="24"/>
                <w:szCs w:val="24"/>
                <w:lang w:val="en-GB"/>
              </w:rPr>
              <w:t>?</w:t>
            </w:r>
          </w:p>
        </w:tc>
        <w:tc>
          <w:tcPr>
            <w:tcW w:w="1276" w:type="dxa"/>
          </w:tcPr>
          <w:p w:rsidR="00DC41BA" w:rsidRDefault="004506C4" w:rsidP="00DC41BA">
            <w:pPr>
              <w:pStyle w:val="BlockText"/>
              <w:ind w:left="0"/>
              <w:rPr>
                <w:b/>
                <w:sz w:val="24"/>
                <w:szCs w:val="24"/>
                <w:lang w:val="en-GB"/>
              </w:rPr>
            </w:pPr>
            <w:r w:rsidRPr="00DC41BA">
              <w:rPr>
                <w:sz w:val="24"/>
                <w:szCs w:val="24"/>
                <w:lang w:val="en-GB"/>
              </w:rPr>
              <w:t>(Y/N)</w:t>
            </w:r>
          </w:p>
        </w:tc>
      </w:tr>
    </w:tbl>
    <w:p w:rsidR="00DC41BA" w:rsidRDefault="00DC41BA" w:rsidP="00DC41BA">
      <w:pPr>
        <w:pStyle w:val="BlockText"/>
        <w:ind w:left="720"/>
        <w:rPr>
          <w:b/>
          <w:sz w:val="24"/>
          <w:szCs w:val="24"/>
          <w:lang w:val="en-GB"/>
        </w:rPr>
      </w:pPr>
    </w:p>
    <w:p w:rsidR="00AC41F1" w:rsidRDefault="00AC41F1" w:rsidP="00AC41F1">
      <w:pPr>
        <w:pStyle w:val="ListParagraph"/>
        <w:ind w:right="-360"/>
        <w:rPr>
          <w:b/>
        </w:rPr>
      </w:pPr>
    </w:p>
    <w:p w:rsidR="00AC41F1" w:rsidRPr="005100A7" w:rsidRDefault="00AC41F1" w:rsidP="00AC41F1">
      <w:pPr>
        <w:pStyle w:val="ListParagraph"/>
        <w:numPr>
          <w:ilvl w:val="0"/>
          <w:numId w:val="5"/>
        </w:numPr>
        <w:ind w:right="-360"/>
        <w:rPr>
          <w:b/>
        </w:rPr>
      </w:pPr>
      <w:r w:rsidRPr="005100A7">
        <w:rPr>
          <w:b/>
        </w:rPr>
        <w:t>Consent issues</w:t>
      </w:r>
      <w:r>
        <w:rPr>
          <w:b/>
        </w:rPr>
        <w:t xml:space="preserve"> </w:t>
      </w:r>
      <w:r w:rsidRPr="00AC41F1">
        <w:t>(record dates when forms were signed)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C41F1" w:rsidTr="003B166A">
        <w:tc>
          <w:tcPr>
            <w:tcW w:w="4606" w:type="dxa"/>
          </w:tcPr>
          <w:p w:rsidR="00AC41F1" w:rsidRDefault="00AC41F1" w:rsidP="003B166A">
            <w:r>
              <w:t>Date of parental consent</w:t>
            </w:r>
          </w:p>
        </w:tc>
        <w:tc>
          <w:tcPr>
            <w:tcW w:w="4606" w:type="dxa"/>
          </w:tcPr>
          <w:p w:rsidR="00AC41F1" w:rsidRDefault="00AC41F1" w:rsidP="003B166A"/>
        </w:tc>
      </w:tr>
      <w:tr w:rsidR="00AC41F1" w:rsidTr="003B166A">
        <w:tc>
          <w:tcPr>
            <w:tcW w:w="4606" w:type="dxa"/>
          </w:tcPr>
          <w:p w:rsidR="00AC41F1" w:rsidRDefault="00AC41F1" w:rsidP="003B166A">
            <w:r>
              <w:t>Date of girl’s assent</w:t>
            </w:r>
          </w:p>
        </w:tc>
        <w:tc>
          <w:tcPr>
            <w:tcW w:w="4606" w:type="dxa"/>
          </w:tcPr>
          <w:p w:rsidR="00AC41F1" w:rsidRDefault="00AC41F1" w:rsidP="003B166A"/>
        </w:tc>
      </w:tr>
    </w:tbl>
    <w:p w:rsidR="00AC41F1" w:rsidRDefault="00AC41F1" w:rsidP="00AC41F1"/>
    <w:p w:rsidR="00AC41F1" w:rsidRDefault="00AC41F1" w:rsidP="00AC41F1">
      <w:pPr>
        <w:pStyle w:val="BlockText"/>
        <w:numPr>
          <w:ilvl w:val="0"/>
          <w:numId w:val="5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Date </w:t>
      </w:r>
      <w:r w:rsidR="00D96937">
        <w:rPr>
          <w:b/>
          <w:sz w:val="24"/>
          <w:szCs w:val="24"/>
          <w:lang w:val="en-GB"/>
        </w:rPr>
        <w:t xml:space="preserve">and time </w:t>
      </w:r>
      <w:r w:rsidR="004506C4" w:rsidRPr="004506C4">
        <w:rPr>
          <w:sz w:val="24"/>
          <w:szCs w:val="24"/>
          <w:lang w:val="en-GB"/>
        </w:rPr>
        <w:t>of filling out this form</w:t>
      </w:r>
      <w:r>
        <w:rPr>
          <w:b/>
          <w:sz w:val="24"/>
          <w:szCs w:val="24"/>
          <w:lang w:val="en-GB"/>
        </w:rPr>
        <w:t>_ _/_ _/_ _</w:t>
      </w:r>
    </w:p>
    <w:p w:rsidR="00D96937" w:rsidRDefault="00D96937" w:rsidP="000939F2">
      <w:pPr>
        <w:pStyle w:val="BlockText"/>
        <w:ind w:left="360"/>
        <w:rPr>
          <w:b/>
          <w:sz w:val="24"/>
          <w:szCs w:val="24"/>
          <w:lang w:val="en-GB"/>
        </w:rPr>
      </w:pPr>
    </w:p>
    <w:p w:rsidR="00DC41BA" w:rsidRDefault="00DC41BA" w:rsidP="00DC41BA">
      <w:pPr>
        <w:pStyle w:val="BlockText"/>
        <w:ind w:left="720"/>
        <w:rPr>
          <w:b/>
          <w:sz w:val="24"/>
          <w:szCs w:val="24"/>
          <w:lang w:val="en-GB"/>
        </w:rPr>
      </w:pPr>
    </w:p>
    <w:p w:rsidR="00C76F43" w:rsidRPr="003A368B" w:rsidRDefault="00C76F43" w:rsidP="00AC41F1">
      <w:pPr>
        <w:pStyle w:val="BlockText"/>
        <w:numPr>
          <w:ilvl w:val="0"/>
          <w:numId w:val="5"/>
        </w:numPr>
        <w:outlineLvl w:val="0"/>
        <w:rPr>
          <w:b/>
          <w:sz w:val="24"/>
          <w:szCs w:val="24"/>
          <w:lang w:val="en-GB"/>
        </w:rPr>
      </w:pPr>
      <w:r w:rsidRPr="003A368B">
        <w:rPr>
          <w:b/>
          <w:sz w:val="24"/>
          <w:szCs w:val="24"/>
          <w:lang w:val="en-GB"/>
        </w:rPr>
        <w:t>Contact information</w:t>
      </w:r>
    </w:p>
    <w:p w:rsidR="00C76F43" w:rsidRPr="003A368B" w:rsidRDefault="00C76F43" w:rsidP="00C76F43">
      <w:pPr>
        <w:pStyle w:val="BlockText"/>
        <w:ind w:left="0"/>
        <w:rPr>
          <w:b/>
          <w:sz w:val="24"/>
          <w:szCs w:val="24"/>
          <w:lang w:val="en-GB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7"/>
        <w:gridCol w:w="2431"/>
        <w:gridCol w:w="2646"/>
      </w:tblGrid>
      <w:tr w:rsidR="00C76F43" w:rsidRPr="003A368B" w:rsidTr="00A96597">
        <w:trPr>
          <w:trHeight w:val="391"/>
        </w:trPr>
        <w:tc>
          <w:tcPr>
            <w:tcW w:w="5027" w:type="dxa"/>
          </w:tcPr>
          <w:p w:rsidR="00C76F43" w:rsidRPr="006B63B5" w:rsidRDefault="00C76F43" w:rsidP="00494210">
            <w:r w:rsidRPr="006B63B5">
              <w:t>Age</w:t>
            </w:r>
          </w:p>
          <w:p w:rsidR="00C76F43" w:rsidRPr="006B63B5" w:rsidRDefault="00C76F43" w:rsidP="00494210"/>
        </w:tc>
        <w:tc>
          <w:tcPr>
            <w:tcW w:w="5077" w:type="dxa"/>
            <w:gridSpan w:val="2"/>
          </w:tcPr>
          <w:p w:rsidR="00C76F43" w:rsidRPr="00B553A6" w:rsidRDefault="00C76F43" w:rsidP="00494210"/>
        </w:tc>
      </w:tr>
      <w:tr w:rsidR="00A4296B" w:rsidRPr="003A368B" w:rsidTr="00A96597">
        <w:trPr>
          <w:trHeight w:val="391"/>
        </w:trPr>
        <w:tc>
          <w:tcPr>
            <w:tcW w:w="5027" w:type="dxa"/>
          </w:tcPr>
          <w:p w:rsidR="00A4296B" w:rsidRPr="0045222F" w:rsidRDefault="00A4296B" w:rsidP="00DE795F">
            <w:r>
              <w:t>Do you know your exact date of birth?</w:t>
            </w:r>
          </w:p>
        </w:tc>
        <w:tc>
          <w:tcPr>
            <w:tcW w:w="5077" w:type="dxa"/>
            <w:gridSpan w:val="2"/>
          </w:tcPr>
          <w:p w:rsidR="00A4296B" w:rsidRDefault="00A4296B" w:rsidP="00494210">
            <w:r>
              <w:t>Yes/no</w:t>
            </w:r>
          </w:p>
        </w:tc>
      </w:tr>
      <w:tr w:rsidR="0045222F" w:rsidRPr="003A368B" w:rsidTr="00A96597">
        <w:trPr>
          <w:trHeight w:val="391"/>
        </w:trPr>
        <w:tc>
          <w:tcPr>
            <w:tcW w:w="5027" w:type="dxa"/>
          </w:tcPr>
          <w:p w:rsidR="0045222F" w:rsidRDefault="00A4296B" w:rsidP="00DE795F">
            <w:r>
              <w:t>If yes, d</w:t>
            </w:r>
            <w:r w:rsidR="0045222F" w:rsidRPr="0045222F">
              <w:t xml:space="preserve">ate </w:t>
            </w:r>
            <w:r w:rsidR="00D27D22">
              <w:t xml:space="preserve">of </w:t>
            </w:r>
            <w:r w:rsidR="0045222F" w:rsidRPr="0045222F">
              <w:t>birth</w:t>
            </w:r>
          </w:p>
          <w:p w:rsidR="003309F5" w:rsidRPr="003A368B" w:rsidRDefault="003309F5" w:rsidP="00DE795F">
            <w:pPr>
              <w:rPr>
                <w:b/>
              </w:rPr>
            </w:pPr>
          </w:p>
        </w:tc>
        <w:tc>
          <w:tcPr>
            <w:tcW w:w="5077" w:type="dxa"/>
            <w:gridSpan w:val="2"/>
          </w:tcPr>
          <w:p w:rsidR="00C739A7" w:rsidRPr="00B553A6" w:rsidRDefault="00C739A7" w:rsidP="00A4296B">
            <w:r>
              <w:t>__/__/___</w:t>
            </w:r>
          </w:p>
        </w:tc>
      </w:tr>
      <w:tr w:rsidR="00C739A7" w:rsidRPr="003A368B" w:rsidTr="00A96597">
        <w:trPr>
          <w:trHeight w:val="391"/>
        </w:trPr>
        <w:tc>
          <w:tcPr>
            <w:tcW w:w="5027" w:type="dxa"/>
          </w:tcPr>
          <w:p w:rsidR="00C739A7" w:rsidRPr="00140B47" w:rsidRDefault="00C739A7" w:rsidP="00A4296B">
            <w:r w:rsidRPr="00140B47">
              <w:t xml:space="preserve">If </w:t>
            </w:r>
            <w:r w:rsidR="00A4296B">
              <w:t>no</w:t>
            </w:r>
            <w:r w:rsidRPr="00140B47">
              <w:t>, enter month and year</w:t>
            </w:r>
          </w:p>
        </w:tc>
        <w:tc>
          <w:tcPr>
            <w:tcW w:w="5077" w:type="dxa"/>
            <w:gridSpan w:val="2"/>
          </w:tcPr>
          <w:p w:rsidR="00C739A7" w:rsidRPr="00B553A6" w:rsidRDefault="00C739A7" w:rsidP="00494210"/>
        </w:tc>
      </w:tr>
      <w:tr w:rsidR="00C76F43" w:rsidRPr="003A368B" w:rsidTr="00A96597">
        <w:trPr>
          <w:trHeight w:val="701"/>
        </w:trPr>
        <w:tc>
          <w:tcPr>
            <w:tcW w:w="5027" w:type="dxa"/>
          </w:tcPr>
          <w:p w:rsidR="00C76F43" w:rsidRPr="006B63B5" w:rsidRDefault="008D6F4E" w:rsidP="008D6F4E">
            <w:r>
              <w:t>What is the n</w:t>
            </w:r>
            <w:r w:rsidR="00C76F43" w:rsidRPr="00E77A25">
              <w:t xml:space="preserve">ame of </w:t>
            </w:r>
            <w:r>
              <w:t xml:space="preserve">the </w:t>
            </w:r>
            <w:r w:rsidR="00C76F43" w:rsidRPr="00E77A25">
              <w:t>village</w:t>
            </w:r>
            <w:r>
              <w:t xml:space="preserve"> or locality where you live?</w:t>
            </w:r>
            <w:r w:rsidR="00C76F43" w:rsidRPr="00E77A25">
              <w:t xml:space="preserve"> </w:t>
            </w:r>
          </w:p>
        </w:tc>
        <w:tc>
          <w:tcPr>
            <w:tcW w:w="5077" w:type="dxa"/>
            <w:gridSpan w:val="2"/>
          </w:tcPr>
          <w:p w:rsidR="00C76F43" w:rsidRPr="003A368B" w:rsidRDefault="00C76F43" w:rsidP="00494210"/>
        </w:tc>
      </w:tr>
      <w:tr w:rsidR="00C76F43" w:rsidRPr="003A368B" w:rsidTr="00A96597">
        <w:trPr>
          <w:trHeight w:val="701"/>
        </w:trPr>
        <w:tc>
          <w:tcPr>
            <w:tcW w:w="5027" w:type="dxa"/>
          </w:tcPr>
          <w:p w:rsidR="00C76F43" w:rsidRPr="003A368B" w:rsidRDefault="00633863" w:rsidP="00140B47">
            <w:pPr>
              <w:rPr>
                <w:b/>
              </w:rPr>
            </w:pPr>
            <w:r>
              <w:t xml:space="preserve">Mention </w:t>
            </w:r>
            <w:r w:rsidR="00140B47">
              <w:t xml:space="preserve">one </w:t>
            </w:r>
            <w:r w:rsidR="008D6F4E">
              <w:t>l</w:t>
            </w:r>
            <w:r w:rsidR="00C76F43" w:rsidRPr="005B3F1E">
              <w:t xml:space="preserve">andmark (such as church, mosque, market, </w:t>
            </w:r>
            <w:r>
              <w:t xml:space="preserve">health post, clinic, hill, </w:t>
            </w:r>
            <w:r w:rsidR="00C76F43" w:rsidRPr="005B3F1E">
              <w:t xml:space="preserve">etc.) close to </w:t>
            </w:r>
            <w:r w:rsidR="00C76F43">
              <w:t xml:space="preserve">your </w:t>
            </w:r>
            <w:r w:rsidR="00C76F43" w:rsidRPr="005B3F1E">
              <w:t>home</w:t>
            </w:r>
            <w:r w:rsidR="00AE542A">
              <w:t>.</w:t>
            </w:r>
          </w:p>
        </w:tc>
        <w:tc>
          <w:tcPr>
            <w:tcW w:w="5077" w:type="dxa"/>
            <w:gridSpan w:val="2"/>
          </w:tcPr>
          <w:p w:rsidR="00C76F43" w:rsidRPr="003A368B" w:rsidRDefault="00C76F43" w:rsidP="00494210"/>
        </w:tc>
      </w:tr>
      <w:tr w:rsidR="00633863" w:rsidRPr="003A368B" w:rsidTr="00A96597">
        <w:trPr>
          <w:trHeight w:val="701"/>
        </w:trPr>
        <w:tc>
          <w:tcPr>
            <w:tcW w:w="5027" w:type="dxa"/>
          </w:tcPr>
          <w:p w:rsidR="00633863" w:rsidRDefault="00AE542A" w:rsidP="00A4296B">
            <w:pPr>
              <w:rPr>
                <w:b/>
              </w:rPr>
            </w:pPr>
            <w:r w:rsidRPr="00AE542A">
              <w:t xml:space="preserve">Mention </w:t>
            </w:r>
            <w:r w:rsidR="00A4296B">
              <w:t>a</w:t>
            </w:r>
            <w:r w:rsidRPr="00AE542A">
              <w:t xml:space="preserve"> well-known person living close to your home.</w:t>
            </w:r>
          </w:p>
        </w:tc>
        <w:tc>
          <w:tcPr>
            <w:tcW w:w="5077" w:type="dxa"/>
            <w:gridSpan w:val="2"/>
          </w:tcPr>
          <w:p w:rsidR="00633863" w:rsidRDefault="00A4296B" w:rsidP="00494210">
            <w:r>
              <w:t>First name</w:t>
            </w:r>
          </w:p>
          <w:p w:rsidR="00A4296B" w:rsidRPr="003A368B" w:rsidRDefault="00A4296B" w:rsidP="00494210">
            <w:r>
              <w:t>Last name</w:t>
            </w:r>
          </w:p>
        </w:tc>
      </w:tr>
      <w:tr w:rsidR="00C76F43" w:rsidRPr="003A368B" w:rsidTr="0035545A">
        <w:trPr>
          <w:trHeight w:val="769"/>
        </w:trPr>
        <w:tc>
          <w:tcPr>
            <w:tcW w:w="5027" w:type="dxa"/>
          </w:tcPr>
          <w:p w:rsidR="000E4333" w:rsidRPr="006E3F88" w:rsidRDefault="000E4333" w:rsidP="00494210">
            <w:pPr>
              <w:rPr>
                <w:i/>
                <w:sz w:val="20"/>
              </w:rPr>
            </w:pPr>
            <w:r w:rsidRPr="006E3F88">
              <w:rPr>
                <w:i/>
                <w:sz w:val="20"/>
              </w:rPr>
              <w:t>A household is a group of people who live together and have meals together and they have one person they identify as head.</w:t>
            </w:r>
          </w:p>
          <w:p w:rsidR="00C76F43" w:rsidRPr="00B60918" w:rsidRDefault="004A5E47" w:rsidP="00494210">
            <w:r>
              <w:t xml:space="preserve">What </w:t>
            </w:r>
            <w:proofErr w:type="gramStart"/>
            <w:r w:rsidR="00DC621D">
              <w:t xml:space="preserve">are </w:t>
            </w:r>
            <w:r>
              <w:t xml:space="preserve">the </w:t>
            </w:r>
            <w:r w:rsidR="00A4296B">
              <w:t>official</w:t>
            </w:r>
            <w:r w:rsidR="00ED1A97">
              <w:t xml:space="preserve"> </w:t>
            </w:r>
            <w:r>
              <w:t>n</w:t>
            </w:r>
            <w:r w:rsidR="00ED1A97">
              <w:t>ame</w:t>
            </w:r>
            <w:proofErr w:type="gramEnd"/>
            <w:r w:rsidR="00ED1A97">
              <w:t xml:space="preserve"> </w:t>
            </w:r>
            <w:r w:rsidR="0045222F" w:rsidRPr="002A308C">
              <w:t xml:space="preserve">of </w:t>
            </w:r>
            <w:r>
              <w:t xml:space="preserve">the head of your </w:t>
            </w:r>
            <w:r w:rsidR="0045222F" w:rsidRPr="002A308C">
              <w:t>household</w:t>
            </w:r>
            <w:r>
              <w:t>?</w:t>
            </w:r>
            <w:r w:rsidR="0045222F" w:rsidRPr="002A308C">
              <w:t xml:space="preserve"> </w:t>
            </w:r>
          </w:p>
          <w:p w:rsidR="00C76F43" w:rsidRPr="006B63B5" w:rsidRDefault="00C76F43" w:rsidP="00494210">
            <w:pPr>
              <w:pStyle w:val="Heading1"/>
              <w:jc w:val="center"/>
            </w:pPr>
          </w:p>
        </w:tc>
        <w:tc>
          <w:tcPr>
            <w:tcW w:w="5077" w:type="dxa"/>
            <w:gridSpan w:val="2"/>
            <w:tcBorders>
              <w:bottom w:val="single" w:sz="4" w:space="0" w:color="auto"/>
            </w:tcBorders>
          </w:tcPr>
          <w:p w:rsidR="00C76F43" w:rsidRPr="00A4296B" w:rsidRDefault="00A4296B" w:rsidP="00A4296B">
            <w:pPr>
              <w:pStyle w:val="Heading1"/>
              <w:rPr>
                <w:b w:val="0"/>
              </w:rPr>
            </w:pPr>
            <w:r w:rsidRPr="00A4296B">
              <w:rPr>
                <w:b w:val="0"/>
              </w:rPr>
              <w:t>First name</w:t>
            </w:r>
          </w:p>
          <w:p w:rsidR="00A4296B" w:rsidRPr="00A4296B" w:rsidRDefault="00A4296B" w:rsidP="00A4296B">
            <w:r>
              <w:t>Last name</w:t>
            </w:r>
          </w:p>
        </w:tc>
      </w:tr>
      <w:tr w:rsidR="00A96597" w:rsidRPr="003A368B" w:rsidTr="0035545A">
        <w:trPr>
          <w:trHeight w:val="769"/>
        </w:trPr>
        <w:tc>
          <w:tcPr>
            <w:tcW w:w="5027" w:type="dxa"/>
            <w:tcBorders>
              <w:right w:val="single" w:sz="4" w:space="0" w:color="auto"/>
            </w:tcBorders>
          </w:tcPr>
          <w:p w:rsidR="00A96597" w:rsidRPr="003A368B" w:rsidRDefault="008D6F4E" w:rsidP="00AE542A">
            <w:pPr>
              <w:rPr>
                <w:b/>
              </w:rPr>
            </w:pPr>
            <w:r>
              <w:t>What is the relationship of the head of the household to you?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Mother </w:t>
            </w:r>
          </w:p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Father </w:t>
            </w:r>
          </w:p>
          <w:p w:rsidR="00C92E5A" w:rsidRDefault="00C92E5A" w:rsidP="00C92E5A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Stepm</w:t>
            </w:r>
            <w:r w:rsidRPr="0045222F">
              <w:rPr>
                <w:b w:val="0"/>
              </w:rPr>
              <w:t xml:space="preserve">other </w:t>
            </w:r>
          </w:p>
          <w:p w:rsidR="00C92E5A" w:rsidRDefault="00C92E5A" w:rsidP="00C92E5A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Stepf</w:t>
            </w:r>
            <w:r w:rsidRPr="0045222F">
              <w:rPr>
                <w:b w:val="0"/>
              </w:rPr>
              <w:t xml:space="preserve">ather </w:t>
            </w:r>
          </w:p>
          <w:p w:rsidR="00A96597" w:rsidRDefault="00476A66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Sister</w:t>
            </w:r>
          </w:p>
          <w:p w:rsidR="00A96597" w:rsidRDefault="00476A66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Brother</w:t>
            </w:r>
          </w:p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Uncle </w:t>
            </w:r>
          </w:p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Aunt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Grandmother </w:t>
            </w:r>
          </w:p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Grandfather </w:t>
            </w:r>
          </w:p>
          <w:p w:rsidR="00A96597" w:rsidRPr="0045222F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>Husband</w:t>
            </w:r>
          </w:p>
          <w:p w:rsidR="00A96597" w:rsidRDefault="00A96597" w:rsidP="00A96597">
            <w:pPr>
              <w:pStyle w:val="Heading1"/>
              <w:numPr>
                <w:ilvl w:val="0"/>
                <w:numId w:val="3"/>
              </w:numPr>
              <w:rPr>
                <w:b w:val="0"/>
              </w:rPr>
            </w:pPr>
            <w:r w:rsidRPr="0045222F">
              <w:rPr>
                <w:b w:val="0"/>
              </w:rPr>
              <w:t xml:space="preserve">Cousin </w:t>
            </w:r>
          </w:p>
          <w:p w:rsidR="00A96597" w:rsidRPr="006B63B5" w:rsidRDefault="00A96597" w:rsidP="00A96597">
            <w:pPr>
              <w:pStyle w:val="Heading1"/>
              <w:numPr>
                <w:ilvl w:val="0"/>
                <w:numId w:val="3"/>
              </w:numPr>
            </w:pPr>
            <w:r w:rsidRPr="0045222F">
              <w:rPr>
                <w:b w:val="0"/>
              </w:rPr>
              <w:t>Other</w:t>
            </w:r>
            <w:r>
              <w:rPr>
                <w:b w:val="0"/>
              </w:rPr>
              <w:t>, specify</w:t>
            </w:r>
          </w:p>
        </w:tc>
      </w:tr>
      <w:tr w:rsidR="00A4296B" w:rsidRPr="003A368B" w:rsidTr="00A96597">
        <w:trPr>
          <w:trHeight w:val="769"/>
        </w:trPr>
        <w:tc>
          <w:tcPr>
            <w:tcW w:w="5027" w:type="dxa"/>
          </w:tcPr>
          <w:p w:rsidR="00A4296B" w:rsidRDefault="00A4296B" w:rsidP="00FC1D97">
            <w:r>
              <w:t>Do you have a phone?</w:t>
            </w:r>
          </w:p>
        </w:tc>
        <w:tc>
          <w:tcPr>
            <w:tcW w:w="5077" w:type="dxa"/>
            <w:gridSpan w:val="2"/>
          </w:tcPr>
          <w:p w:rsidR="00A4296B" w:rsidRPr="00A4296B" w:rsidRDefault="00A4296B" w:rsidP="00AC41F1">
            <w:pPr>
              <w:pStyle w:val="Heading1"/>
              <w:rPr>
                <w:b w:val="0"/>
              </w:rPr>
            </w:pPr>
            <w:r w:rsidRPr="00A4296B">
              <w:rPr>
                <w:b w:val="0"/>
              </w:rPr>
              <w:t>Yes/no</w:t>
            </w:r>
          </w:p>
        </w:tc>
      </w:tr>
      <w:tr w:rsidR="00FC1D97" w:rsidRPr="003A368B" w:rsidTr="00A96597">
        <w:trPr>
          <w:trHeight w:val="769"/>
        </w:trPr>
        <w:tc>
          <w:tcPr>
            <w:tcW w:w="5027" w:type="dxa"/>
          </w:tcPr>
          <w:p w:rsidR="00FC1D97" w:rsidRPr="003A368B" w:rsidRDefault="00FC1D97" w:rsidP="00FC1D97">
            <w:pPr>
              <w:rPr>
                <w:b/>
              </w:rPr>
            </w:pPr>
            <w:r>
              <w:lastRenderedPageBreak/>
              <w:t>What is the number of your mobile phone?</w:t>
            </w:r>
          </w:p>
        </w:tc>
        <w:tc>
          <w:tcPr>
            <w:tcW w:w="5077" w:type="dxa"/>
            <w:gridSpan w:val="2"/>
          </w:tcPr>
          <w:p w:rsidR="00FC1D97" w:rsidRPr="00A4296B" w:rsidRDefault="00AC41F1" w:rsidP="00A4296B">
            <w:pPr>
              <w:pStyle w:val="Heading1"/>
            </w:pPr>
            <w:r>
              <w:t>_  _ _ _ _ _ _ _</w:t>
            </w:r>
          </w:p>
        </w:tc>
      </w:tr>
    </w:tbl>
    <w:p w:rsidR="00C76F43" w:rsidRDefault="00C76F43" w:rsidP="00C76F43">
      <w:pPr>
        <w:ind w:right="-360"/>
      </w:pPr>
    </w:p>
    <w:p w:rsidR="005100A7" w:rsidRDefault="005100A7" w:rsidP="00AC41F1">
      <w:pPr>
        <w:pStyle w:val="ListParagraph"/>
        <w:numPr>
          <w:ilvl w:val="0"/>
          <w:numId w:val="5"/>
        </w:numPr>
        <w:ind w:right="-360"/>
      </w:pPr>
      <w:r>
        <w:t>Other mobile phone numbers</w:t>
      </w:r>
    </w:p>
    <w:p w:rsidR="000152C5" w:rsidRPr="000152C5" w:rsidRDefault="000152C5" w:rsidP="000152C5">
      <w:pPr>
        <w:ind w:right="-360"/>
        <w:rPr>
          <w:b/>
        </w:rPr>
      </w:pPr>
      <w:r>
        <w:t>In this study we need to make phone calls to follow-up where you are staying and what you are doing (e.g. attending school, working), and whether you are married and have children</w:t>
      </w:r>
      <w:r w:rsidRPr="000152C5">
        <w:t xml:space="preserve">.  We will call you twice per year to ask you a few questions. </w:t>
      </w:r>
    </w:p>
    <w:p w:rsidR="000152C5" w:rsidRDefault="000152C5" w:rsidP="000152C5">
      <w:pPr>
        <w:pStyle w:val="ListParagraph"/>
        <w:ind w:right="-360"/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4"/>
      </w:tblGrid>
      <w:tr w:rsidR="005100A7" w:rsidRPr="005100A7" w:rsidTr="005100A7">
        <w:trPr>
          <w:trHeight w:val="769"/>
        </w:trPr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0A7" w:rsidRDefault="0018532E" w:rsidP="0018532E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Mention</w:t>
            </w:r>
            <w:r w:rsidR="00DF4F82">
              <w:rPr>
                <w:b w:val="0"/>
              </w:rPr>
              <w:t xml:space="preserve"> </w:t>
            </w:r>
            <w:r w:rsidR="005100A7">
              <w:rPr>
                <w:b w:val="0"/>
              </w:rPr>
              <w:t>5 alternative phone numbers where you can be reached</w:t>
            </w:r>
            <w:r w:rsidR="000152C5">
              <w:rPr>
                <w:b w:val="0"/>
              </w:rPr>
              <w:t xml:space="preserve"> when we need to contact you via phone</w:t>
            </w:r>
            <w:r w:rsidR="005100A7">
              <w:rPr>
                <w:b w:val="0"/>
              </w:rPr>
              <w:t xml:space="preserve">. Specify whose numbers these are (e.g. </w:t>
            </w:r>
            <w:r w:rsidR="00F706CA">
              <w:rPr>
                <w:b w:val="0"/>
              </w:rPr>
              <w:t>uncle</w:t>
            </w:r>
            <w:r w:rsidR="005100A7">
              <w:rPr>
                <w:b w:val="0"/>
              </w:rPr>
              <w:t xml:space="preserve">, </w:t>
            </w:r>
            <w:r w:rsidR="00F706CA">
              <w:rPr>
                <w:b w:val="0"/>
              </w:rPr>
              <w:t>aunt</w:t>
            </w:r>
            <w:r w:rsidR="005100A7">
              <w:rPr>
                <w:b w:val="0"/>
              </w:rPr>
              <w:t>, brother, sister, friend</w:t>
            </w:r>
            <w:r w:rsidR="00F706CA">
              <w:rPr>
                <w:b w:val="0"/>
              </w:rPr>
              <w:t>, neighbour</w:t>
            </w:r>
            <w:r w:rsidR="005100A7">
              <w:rPr>
                <w:b w:val="0"/>
              </w:rPr>
              <w:t>) and the village</w:t>
            </w:r>
            <w:r>
              <w:rPr>
                <w:b w:val="0"/>
              </w:rPr>
              <w:t xml:space="preserve"> or locality</w:t>
            </w:r>
            <w:r w:rsidR="005100A7">
              <w:rPr>
                <w:b w:val="0"/>
              </w:rPr>
              <w:t xml:space="preserve"> of this person</w:t>
            </w:r>
          </w:p>
        </w:tc>
      </w:tr>
      <w:tr w:rsidR="005100A7" w:rsidTr="005100A7">
        <w:trPr>
          <w:trHeight w:val="769"/>
        </w:trPr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9878" w:type="dxa"/>
              <w:tblLook w:val="04A0" w:firstRow="1" w:lastRow="0" w:firstColumn="1" w:lastColumn="0" w:noHBand="0" w:noVBand="1"/>
            </w:tblPr>
            <w:tblGrid>
              <w:gridCol w:w="489"/>
              <w:gridCol w:w="2127"/>
              <w:gridCol w:w="2201"/>
              <w:gridCol w:w="2402"/>
              <w:gridCol w:w="2659"/>
            </w:tblGrid>
            <w:tr w:rsidR="00613087" w:rsidRPr="005100A7" w:rsidTr="00613087">
              <w:trPr>
                <w:trHeight w:val="442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Number</w:t>
                  </w:r>
                </w:p>
              </w:tc>
              <w:tc>
                <w:tcPr>
                  <w:tcW w:w="2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3087" w:rsidRDefault="00613087" w:rsidP="009064D2">
                  <w:pPr>
                    <w:pStyle w:val="Heading1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What is the relationship of this person to you?</w:t>
                  </w:r>
                </w:p>
                <w:p w:rsidR="009064D2" w:rsidRPr="009064D2" w:rsidRDefault="009064D2" w:rsidP="009064D2">
                  <w:r w:rsidRPr="009064D2">
                    <w:rPr>
                      <w:sz w:val="16"/>
                    </w:rPr>
                    <w:t>Mother, father, stepmother, stepfather, sister, brother, uncle, aunt, grandmother, grandfather, husband, cousin, neighbour, other</w:t>
                  </w: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 w:rsidP="00A4296B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What is the </w:t>
                  </w:r>
                  <w:r w:rsidR="00FE5FDE">
                    <w:rPr>
                      <w:b w:val="0"/>
                    </w:rPr>
                    <w:t xml:space="preserve">first </w:t>
                  </w:r>
                  <w:r>
                    <w:rPr>
                      <w:b w:val="0"/>
                    </w:rPr>
                    <w:t>name of this person?</w:t>
                  </w:r>
                </w:p>
                <w:p w:rsidR="00A4296B" w:rsidRPr="00A4296B" w:rsidRDefault="00A4296B" w:rsidP="00A4296B">
                  <w:r>
                    <w:t>What is the last name of this person?</w:t>
                  </w: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3087" w:rsidRDefault="0081576F" w:rsidP="009E12D0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Where does this </w:t>
                  </w:r>
                  <w:r w:rsidR="00613087">
                    <w:rPr>
                      <w:b w:val="0"/>
                    </w:rPr>
                    <w:t>person</w:t>
                  </w:r>
                  <w:r>
                    <w:rPr>
                      <w:b w:val="0"/>
                    </w:rPr>
                    <w:t xml:space="preserve"> live (village or locality)</w:t>
                  </w:r>
                </w:p>
              </w:tc>
            </w:tr>
            <w:tr w:rsidR="00613087" w:rsidTr="00613087">
              <w:trPr>
                <w:trHeight w:val="442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</w:tr>
            <w:tr w:rsidR="00613087" w:rsidTr="00613087">
              <w:trPr>
                <w:trHeight w:val="425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</w:tr>
            <w:tr w:rsidR="00613087" w:rsidTr="00613087">
              <w:trPr>
                <w:trHeight w:val="442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</w:tr>
            <w:tr w:rsidR="00613087" w:rsidTr="00613087">
              <w:trPr>
                <w:trHeight w:val="442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</w:tr>
            <w:tr w:rsidR="00613087" w:rsidTr="00613087">
              <w:trPr>
                <w:trHeight w:val="442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3087" w:rsidRDefault="00613087">
                  <w:pPr>
                    <w:pStyle w:val="Heading1"/>
                    <w:spacing w:line="360" w:lineRule="auto"/>
                    <w:outlineLvl w:val="0"/>
                    <w:rPr>
                      <w:b w:val="0"/>
                    </w:rPr>
                  </w:pPr>
                </w:p>
              </w:tc>
            </w:tr>
          </w:tbl>
          <w:p w:rsidR="005100A7" w:rsidRDefault="005100A7">
            <w:pPr>
              <w:pStyle w:val="Heading1"/>
              <w:jc w:val="center"/>
            </w:pPr>
          </w:p>
        </w:tc>
      </w:tr>
    </w:tbl>
    <w:p w:rsidR="005100A7" w:rsidRDefault="005100A7" w:rsidP="00C76F43">
      <w:pPr>
        <w:ind w:right="-360"/>
      </w:pPr>
    </w:p>
    <w:p w:rsidR="00AC41F1" w:rsidRDefault="006575BF" w:rsidP="00AC41F1">
      <w:pPr>
        <w:pStyle w:val="ListParagraph"/>
        <w:numPr>
          <w:ilvl w:val="0"/>
          <w:numId w:val="5"/>
        </w:numPr>
      </w:pPr>
      <w:r>
        <w:t xml:space="preserve">When we call you, we need to be able to verify that we are talking to the right person. Thus we will ask you </w:t>
      </w:r>
      <w:r w:rsidR="008C0A29">
        <w:t>three</w:t>
      </w:r>
      <w:r w:rsidR="00AC41F1">
        <w:t xml:space="preserve"> </w:t>
      </w:r>
      <w:r>
        <w:t>c</w:t>
      </w:r>
      <w:r w:rsidR="00735C48">
        <w:t>ontrol question</w:t>
      </w:r>
      <w:r w:rsidR="006E3F88">
        <w:t>s. Please tell me what the correct responses to these questions a</w:t>
      </w:r>
      <w:r w:rsidR="00AC41F1">
        <w:t>re</w:t>
      </w:r>
      <w:r>
        <w:t xml:space="preserve">: </w:t>
      </w:r>
    </w:p>
    <w:p w:rsidR="00AC41F1" w:rsidRDefault="00AC41F1" w:rsidP="00AC41F1">
      <w:pPr>
        <w:pStyle w:val="ListParagraph"/>
      </w:pPr>
    </w:p>
    <w:p w:rsidR="006575BF" w:rsidRDefault="00C04D2D" w:rsidP="00780804">
      <w:pPr>
        <w:pStyle w:val="ListParagraph"/>
        <w:numPr>
          <w:ilvl w:val="0"/>
          <w:numId w:val="9"/>
        </w:numPr>
      </w:pPr>
      <w:r>
        <w:t xml:space="preserve">i. </w:t>
      </w:r>
      <w:r w:rsidR="006575BF">
        <w:t>“</w:t>
      </w:r>
      <w:r w:rsidR="00AC41F1">
        <w:t xml:space="preserve">What is the first </w:t>
      </w:r>
      <w:r>
        <w:t xml:space="preserve">name </w:t>
      </w:r>
      <w:r w:rsidR="00AC41F1">
        <w:t>of your oldest cousin</w:t>
      </w:r>
      <w:proofErr w:type="gramStart"/>
      <w:r w:rsidR="00AC41F1">
        <w:t>?</w:t>
      </w:r>
      <w:r>
        <w:t>_</w:t>
      </w:r>
      <w:proofErr w:type="gramEnd"/>
      <w:r>
        <w:t>__________________________</w:t>
      </w:r>
      <w:r w:rsidR="006575BF">
        <w:t>_</w:t>
      </w:r>
    </w:p>
    <w:p w:rsidR="00C04D2D" w:rsidRDefault="00C04D2D" w:rsidP="00C04D2D">
      <w:pPr>
        <w:pStyle w:val="ListParagraph"/>
        <w:ind w:left="1080"/>
      </w:pPr>
      <w:r>
        <w:t xml:space="preserve">ii. </w:t>
      </w:r>
      <w:r>
        <w:t>“What is the last name of your oldest cousin?</w:t>
      </w:r>
      <w:r>
        <w:t xml:space="preserve"> __________________________</w:t>
      </w:r>
    </w:p>
    <w:p w:rsidR="00780804" w:rsidRPr="00780804" w:rsidRDefault="00780804" w:rsidP="00780804">
      <w:pPr>
        <w:ind w:left="720"/>
        <w:rPr>
          <w:sz w:val="20"/>
        </w:rPr>
      </w:pPr>
      <w:r w:rsidRPr="00780804">
        <w:rPr>
          <w:sz w:val="20"/>
        </w:rPr>
        <w:t>If does not have a cousin, enter participant’s own name.</w:t>
      </w:r>
    </w:p>
    <w:p w:rsidR="00CE3782" w:rsidRPr="00AC41F1" w:rsidRDefault="00CE3782" w:rsidP="00CE3782">
      <w:pPr>
        <w:pStyle w:val="ListParagraph"/>
        <w:ind w:right="-360"/>
      </w:pPr>
    </w:p>
    <w:p w:rsidR="00AC41F1" w:rsidRPr="00286B81" w:rsidRDefault="00AC41F1" w:rsidP="00CE3782">
      <w:pPr>
        <w:pStyle w:val="ListParagraph"/>
        <w:ind w:right="-360"/>
      </w:pPr>
      <w:r w:rsidRPr="00AC41F1">
        <w:t>B</w:t>
      </w:r>
      <w:r w:rsidRPr="00286B81">
        <w:t>)</w:t>
      </w:r>
      <w:r w:rsidRPr="00286B81">
        <w:rPr>
          <w:b/>
        </w:rPr>
        <w:t xml:space="preserve"> </w:t>
      </w:r>
      <w:r w:rsidRPr="00286B81">
        <w:t>What is your middle name? _____________________</w:t>
      </w:r>
    </w:p>
    <w:p w:rsidR="00780804" w:rsidRPr="00286B81" w:rsidRDefault="00780804" w:rsidP="00CE3782">
      <w:pPr>
        <w:pStyle w:val="ListParagraph"/>
        <w:ind w:right="-360"/>
        <w:rPr>
          <w:b/>
          <w:sz w:val="20"/>
        </w:rPr>
      </w:pPr>
      <w:r w:rsidRPr="00286B81">
        <w:rPr>
          <w:sz w:val="20"/>
        </w:rPr>
        <w:t>If no middle name, enter “NONE”</w:t>
      </w:r>
    </w:p>
    <w:p w:rsidR="00AC41F1" w:rsidRPr="00286B81" w:rsidRDefault="00AC41F1" w:rsidP="00CE3782">
      <w:pPr>
        <w:pStyle w:val="ListParagraph"/>
        <w:ind w:right="-360"/>
        <w:rPr>
          <w:b/>
        </w:rPr>
      </w:pPr>
    </w:p>
    <w:p w:rsidR="00110FEB" w:rsidRPr="00286B81" w:rsidRDefault="00110FEB" w:rsidP="00110FEB">
      <w:pPr>
        <w:pStyle w:val="ListParagraph"/>
        <w:ind w:right="-360"/>
        <w:rPr>
          <w:lang w:val="en-US"/>
        </w:rPr>
      </w:pPr>
      <w:r w:rsidRPr="00286B81">
        <w:t>C)</w:t>
      </w:r>
      <w:r w:rsidRPr="00286B81">
        <w:rPr>
          <w:b/>
        </w:rPr>
        <w:t xml:space="preserve"> </w:t>
      </w:r>
      <w:r w:rsidRPr="00286B81">
        <w:rPr>
          <w:lang w:val="en-US"/>
        </w:rPr>
        <w:t>What was your mother’s last name before she married? _________________</w:t>
      </w:r>
    </w:p>
    <w:p w:rsidR="00492510" w:rsidRPr="00780804" w:rsidRDefault="00110FEB" w:rsidP="00110FEB">
      <w:pPr>
        <w:pStyle w:val="ListParagraph"/>
        <w:ind w:right="-360"/>
        <w:rPr>
          <w:sz w:val="20"/>
        </w:rPr>
      </w:pPr>
      <w:proofErr w:type="gramStart"/>
      <w:r w:rsidRPr="00286B81">
        <w:rPr>
          <w:sz w:val="20"/>
          <w:lang w:val="en-US"/>
        </w:rPr>
        <w:t>If mother not yet married, note current name.</w:t>
      </w:r>
      <w:proofErr w:type="gramEnd"/>
      <w:r>
        <w:rPr>
          <w:sz w:val="20"/>
          <w:lang w:val="en-US"/>
        </w:rPr>
        <w:t xml:space="preserve"> </w:t>
      </w:r>
      <w:r w:rsidR="00D96937">
        <w:rPr>
          <w:sz w:val="20"/>
          <w:lang w:val="en-US"/>
        </w:rPr>
        <w:t>If respondent does not know mother’s maiden name, record the girl’s family name.</w:t>
      </w:r>
      <w:r w:rsidR="00492510" w:rsidRPr="00780804">
        <w:rPr>
          <w:sz w:val="20"/>
        </w:rPr>
        <w:t xml:space="preserve"> </w:t>
      </w:r>
    </w:p>
    <w:p w:rsidR="006E3F88" w:rsidRDefault="006E3F88" w:rsidP="00CE3782">
      <w:pPr>
        <w:pStyle w:val="ListParagraph"/>
        <w:ind w:right="-360"/>
        <w:rPr>
          <w:b/>
        </w:rPr>
      </w:pPr>
    </w:p>
    <w:p w:rsidR="009064D2" w:rsidRPr="009064D2" w:rsidRDefault="009064D2" w:rsidP="00CE3782">
      <w:pPr>
        <w:pStyle w:val="ListParagraph"/>
        <w:ind w:right="-360"/>
        <w:rPr>
          <w:i/>
        </w:rPr>
      </w:pPr>
      <w:r w:rsidRPr="009064D2">
        <w:rPr>
          <w:i/>
        </w:rPr>
        <w:t>GPS coordinates must be captured before closing the fo</w:t>
      </w:r>
      <w:r w:rsidR="00C04D2D">
        <w:rPr>
          <w:i/>
        </w:rPr>
        <w:t>r</w:t>
      </w:r>
      <w:r w:rsidRPr="009064D2">
        <w:rPr>
          <w:i/>
        </w:rPr>
        <w:t>m</w:t>
      </w:r>
    </w:p>
    <w:p w:rsidR="00C04D2D" w:rsidRDefault="00C04D2D" w:rsidP="00CE3782">
      <w:pPr>
        <w:pStyle w:val="ListParagraph"/>
        <w:ind w:right="-360"/>
        <w:rPr>
          <w:b/>
        </w:rPr>
      </w:pPr>
    </w:p>
    <w:p w:rsidR="006E3F88" w:rsidRDefault="006E3F88" w:rsidP="00CE3782">
      <w:pPr>
        <w:pStyle w:val="ListParagraph"/>
        <w:ind w:right="-360"/>
        <w:rPr>
          <w:b/>
        </w:rPr>
      </w:pPr>
      <w:r>
        <w:rPr>
          <w:b/>
        </w:rPr>
        <w:t xml:space="preserve">Thank you very much! </w:t>
      </w:r>
    </w:p>
    <w:p w:rsidR="006E3F88" w:rsidRDefault="006E3F88" w:rsidP="00CE3782">
      <w:pPr>
        <w:pStyle w:val="ListParagraph"/>
        <w:ind w:right="-360"/>
        <w:rPr>
          <w:b/>
        </w:rPr>
      </w:pPr>
    </w:p>
    <w:p w:rsidR="006E3F88" w:rsidRPr="006E3F88" w:rsidRDefault="006E3F88" w:rsidP="00CE3782">
      <w:pPr>
        <w:pStyle w:val="ListParagraph"/>
        <w:ind w:right="-360"/>
        <w:rPr>
          <w:i/>
        </w:rPr>
      </w:pPr>
      <w:r w:rsidRPr="006E3F88">
        <w:rPr>
          <w:i/>
        </w:rPr>
        <w:t>Please proceed to baseline interview questionnaire</w:t>
      </w:r>
      <w:r>
        <w:rPr>
          <w:i/>
        </w:rPr>
        <w:t>.</w:t>
      </w:r>
    </w:p>
    <w:sectPr w:rsidR="006E3F88" w:rsidRPr="006E3F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6C4" w:rsidRDefault="004506C4" w:rsidP="004506C4">
      <w:r>
        <w:separator/>
      </w:r>
    </w:p>
  </w:endnote>
  <w:endnote w:type="continuationSeparator" w:id="0">
    <w:p w:rsidR="004506C4" w:rsidRDefault="004506C4" w:rsidP="0045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6C4" w:rsidRDefault="004506C4" w:rsidP="004506C4">
      <w:r>
        <w:separator/>
      </w:r>
    </w:p>
  </w:footnote>
  <w:footnote w:type="continuationSeparator" w:id="0">
    <w:p w:rsidR="004506C4" w:rsidRDefault="004506C4" w:rsidP="00450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6C4" w:rsidRDefault="004506C4">
    <w:pPr>
      <w:pStyle w:val="Header"/>
    </w:pPr>
    <w:r>
      <w:t>Research Initiative to Support the Empowerment of girls (RISE)</w:t>
    </w:r>
  </w:p>
  <w:p w:rsidR="004506C4" w:rsidRDefault="004506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4DCC"/>
    <w:multiLevelType w:val="hybridMultilevel"/>
    <w:tmpl w:val="A8B6EA06"/>
    <w:lvl w:ilvl="0" w:tplc="0382D8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90217"/>
    <w:multiLevelType w:val="multilevel"/>
    <w:tmpl w:val="D3E46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A9143A"/>
    <w:multiLevelType w:val="hybridMultilevel"/>
    <w:tmpl w:val="A2BA24E0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61BEA"/>
    <w:multiLevelType w:val="hybridMultilevel"/>
    <w:tmpl w:val="F558C5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6DBC"/>
    <w:multiLevelType w:val="hybridMultilevel"/>
    <w:tmpl w:val="1B30556E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81F2E"/>
    <w:multiLevelType w:val="multilevel"/>
    <w:tmpl w:val="9C7A63FC"/>
    <w:lvl w:ilvl="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80C0F5E"/>
    <w:multiLevelType w:val="hybridMultilevel"/>
    <w:tmpl w:val="F558C5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A6527"/>
    <w:multiLevelType w:val="hybridMultilevel"/>
    <w:tmpl w:val="F558C5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F516B"/>
    <w:multiLevelType w:val="hybridMultilevel"/>
    <w:tmpl w:val="596E2E06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46D8F"/>
    <w:multiLevelType w:val="hybridMultilevel"/>
    <w:tmpl w:val="B5FE5C4A"/>
    <w:lvl w:ilvl="0" w:tplc="D1E4AB2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43"/>
    <w:rsid w:val="00005825"/>
    <w:rsid w:val="000071C9"/>
    <w:rsid w:val="000152C5"/>
    <w:rsid w:val="00031698"/>
    <w:rsid w:val="000939F2"/>
    <w:rsid w:val="000C6B22"/>
    <w:rsid w:val="000E4333"/>
    <w:rsid w:val="00102C54"/>
    <w:rsid w:val="00110FEB"/>
    <w:rsid w:val="00121F09"/>
    <w:rsid w:val="00140B47"/>
    <w:rsid w:val="001472F0"/>
    <w:rsid w:val="001543E5"/>
    <w:rsid w:val="00166421"/>
    <w:rsid w:val="0018532E"/>
    <w:rsid w:val="00204052"/>
    <w:rsid w:val="00286B81"/>
    <w:rsid w:val="002A6C12"/>
    <w:rsid w:val="003309F5"/>
    <w:rsid w:val="0035545A"/>
    <w:rsid w:val="00427460"/>
    <w:rsid w:val="004506C4"/>
    <w:rsid w:val="0045222F"/>
    <w:rsid w:val="00476A66"/>
    <w:rsid w:val="00492510"/>
    <w:rsid w:val="004A5E47"/>
    <w:rsid w:val="005100A7"/>
    <w:rsid w:val="00533670"/>
    <w:rsid w:val="00534954"/>
    <w:rsid w:val="00574F00"/>
    <w:rsid w:val="00607C4F"/>
    <w:rsid w:val="00613087"/>
    <w:rsid w:val="00633863"/>
    <w:rsid w:val="006575BF"/>
    <w:rsid w:val="00672EF7"/>
    <w:rsid w:val="006C3272"/>
    <w:rsid w:val="006E3F88"/>
    <w:rsid w:val="006F6755"/>
    <w:rsid w:val="00735C48"/>
    <w:rsid w:val="00780804"/>
    <w:rsid w:val="00796EA3"/>
    <w:rsid w:val="007D5EDE"/>
    <w:rsid w:val="007E15DF"/>
    <w:rsid w:val="0081576F"/>
    <w:rsid w:val="0082028B"/>
    <w:rsid w:val="00820C6C"/>
    <w:rsid w:val="008A5DEC"/>
    <w:rsid w:val="008C0A29"/>
    <w:rsid w:val="008D6F4E"/>
    <w:rsid w:val="009064D2"/>
    <w:rsid w:val="009B3D30"/>
    <w:rsid w:val="009E12D0"/>
    <w:rsid w:val="00A06E90"/>
    <w:rsid w:val="00A4296B"/>
    <w:rsid w:val="00A526AB"/>
    <w:rsid w:val="00A8478D"/>
    <w:rsid w:val="00A96597"/>
    <w:rsid w:val="00AC41F1"/>
    <w:rsid w:val="00AC4414"/>
    <w:rsid w:val="00AD4F0A"/>
    <w:rsid w:val="00AE542A"/>
    <w:rsid w:val="00B415AB"/>
    <w:rsid w:val="00B86EDF"/>
    <w:rsid w:val="00BB4AF4"/>
    <w:rsid w:val="00C04D2D"/>
    <w:rsid w:val="00C054E2"/>
    <w:rsid w:val="00C739A7"/>
    <w:rsid w:val="00C76F43"/>
    <w:rsid w:val="00C84337"/>
    <w:rsid w:val="00C92E5A"/>
    <w:rsid w:val="00CE3782"/>
    <w:rsid w:val="00CF04D2"/>
    <w:rsid w:val="00D27D22"/>
    <w:rsid w:val="00D31839"/>
    <w:rsid w:val="00D71F0F"/>
    <w:rsid w:val="00D96937"/>
    <w:rsid w:val="00DC41BA"/>
    <w:rsid w:val="00DC5967"/>
    <w:rsid w:val="00DC621D"/>
    <w:rsid w:val="00DE6AC2"/>
    <w:rsid w:val="00DE795F"/>
    <w:rsid w:val="00DF4F82"/>
    <w:rsid w:val="00E40FD3"/>
    <w:rsid w:val="00ED1A97"/>
    <w:rsid w:val="00EE07FF"/>
    <w:rsid w:val="00EE1A6D"/>
    <w:rsid w:val="00F0052E"/>
    <w:rsid w:val="00F22995"/>
    <w:rsid w:val="00F25A96"/>
    <w:rsid w:val="00F4468B"/>
    <w:rsid w:val="00F67C72"/>
    <w:rsid w:val="00F706CA"/>
    <w:rsid w:val="00F97C14"/>
    <w:rsid w:val="00FC1D97"/>
    <w:rsid w:val="00FD0ECB"/>
    <w:rsid w:val="00F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76F4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lockText">
    <w:name w:val="Block Text"/>
    <w:basedOn w:val="Normal"/>
    <w:rsid w:val="00C76F43"/>
    <w:pPr>
      <w:ind w:left="-360" w:right="-360"/>
      <w:jc w:val="both"/>
    </w:pPr>
    <w:rPr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C76F43"/>
    <w:pPr>
      <w:ind w:left="720"/>
      <w:contextualSpacing/>
    </w:pPr>
  </w:style>
  <w:style w:type="table" w:styleId="TableGrid">
    <w:name w:val="Table Grid"/>
    <w:basedOn w:val="TableNormal"/>
    <w:uiPriority w:val="59"/>
    <w:rsid w:val="00DE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1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6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69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6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6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98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06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6C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06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6C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76F4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lockText">
    <w:name w:val="Block Text"/>
    <w:basedOn w:val="Normal"/>
    <w:rsid w:val="00C76F43"/>
    <w:pPr>
      <w:ind w:left="-360" w:right="-360"/>
      <w:jc w:val="both"/>
    </w:pPr>
    <w:rPr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C76F43"/>
    <w:pPr>
      <w:ind w:left="720"/>
      <w:contextualSpacing/>
    </w:pPr>
  </w:style>
  <w:style w:type="table" w:styleId="TableGrid">
    <w:name w:val="Table Grid"/>
    <w:basedOn w:val="TableNormal"/>
    <w:uiPriority w:val="59"/>
    <w:rsid w:val="00DE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1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6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69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6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6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98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06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6C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06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6C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114889E.dotm</Template>
  <TotalTime>12</TotalTime>
  <Pages>2</Pages>
  <Words>456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Ingvild Fossgard Sandøy</dc:creator>
  <cp:lastModifiedBy>Ingvild Fossgard Sandøy</cp:lastModifiedBy>
  <cp:revision>3</cp:revision>
  <dcterms:created xsi:type="dcterms:W3CDTF">2016-02-27T05:08:00Z</dcterms:created>
  <dcterms:modified xsi:type="dcterms:W3CDTF">2016-02-27T05:20:00Z</dcterms:modified>
</cp:coreProperties>
</file>