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E2B65" w14:textId="17AD38B5" w:rsidR="001F64DE" w:rsidRPr="00522B2F" w:rsidRDefault="001F64DE" w:rsidP="001F64DE">
      <w:pPr>
        <w:spacing w:after="0" w:line="240" w:lineRule="auto"/>
        <w:rPr>
          <w:b/>
          <w:lang w:val="en-US"/>
        </w:rPr>
      </w:pPr>
      <w:bookmarkStart w:id="0" w:name="_GoBack"/>
      <w:r w:rsidRPr="00522B2F">
        <w:rPr>
          <w:b/>
          <w:lang w:val="en-US"/>
        </w:rPr>
        <w:t>F</w:t>
      </w:r>
      <w:r w:rsidR="00940AFF">
        <w:rPr>
          <w:b/>
          <w:lang w:val="en-US"/>
        </w:rPr>
        <w:t>ield-based f</w:t>
      </w:r>
      <w:r w:rsidRPr="00522B2F">
        <w:rPr>
          <w:b/>
          <w:lang w:val="en-US"/>
        </w:rPr>
        <w:t xml:space="preserve">ollow-up contact questionnaire for </w:t>
      </w:r>
      <w:r w:rsidR="00637125">
        <w:rPr>
          <w:b/>
          <w:lang w:val="en-US"/>
        </w:rPr>
        <w:t>control</w:t>
      </w:r>
      <w:r w:rsidRPr="00522B2F">
        <w:rPr>
          <w:b/>
          <w:lang w:val="en-US"/>
        </w:rPr>
        <w:t xml:space="preserve"> arm</w:t>
      </w:r>
      <w:r w:rsidR="003364D3">
        <w:rPr>
          <w:b/>
          <w:lang w:val="en-US"/>
        </w:rPr>
        <w:t xml:space="preserve"> </w:t>
      </w:r>
    </w:p>
    <w:bookmarkEnd w:id="0"/>
    <w:p w14:paraId="04C38BE0" w14:textId="77777777" w:rsidR="001F64DE" w:rsidRPr="00522B2F" w:rsidRDefault="001F64DE" w:rsidP="004A6940">
      <w:pPr>
        <w:spacing w:after="0" w:line="240" w:lineRule="auto"/>
        <w:ind w:left="3540"/>
        <w:rPr>
          <w:lang w:val="en-US"/>
        </w:rPr>
      </w:pPr>
    </w:p>
    <w:p w14:paraId="5CD9BD1B" w14:textId="77777777" w:rsidR="00CA5D5C" w:rsidRPr="00522B2F" w:rsidRDefault="005F273E" w:rsidP="004A6940">
      <w:pPr>
        <w:spacing w:after="0" w:line="240" w:lineRule="auto"/>
        <w:ind w:left="3540"/>
        <w:rPr>
          <w:lang w:val="en-US"/>
        </w:rPr>
      </w:pPr>
      <w:r w:rsidRPr="00522B2F">
        <w:rPr>
          <w:lang w:val="en-US"/>
        </w:rPr>
        <w:t>Research Assistant Name</w:t>
      </w:r>
      <w:proofErr w:type="gramStart"/>
      <w:r w:rsidRPr="00522B2F">
        <w:rPr>
          <w:lang w:val="en-US"/>
        </w:rPr>
        <w:t>:</w:t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proofErr w:type="gramEnd"/>
      <w:r w:rsidRPr="00522B2F">
        <w:rPr>
          <w:lang w:val="en-US"/>
        </w:rPr>
        <w:t xml:space="preserve"> </w:t>
      </w:r>
      <w:r w:rsidR="004A6940" w:rsidRPr="00522B2F">
        <w:rPr>
          <w:lang w:val="en-US"/>
        </w:rPr>
        <w:t>____________________________</w:t>
      </w:r>
    </w:p>
    <w:p w14:paraId="28389F82" w14:textId="77777777" w:rsidR="005F273E" w:rsidRPr="00522B2F" w:rsidRDefault="005F273E" w:rsidP="004A6940">
      <w:pPr>
        <w:spacing w:after="0" w:line="240" w:lineRule="auto"/>
        <w:ind w:left="3540"/>
        <w:rPr>
          <w:lang w:val="en-US"/>
        </w:rPr>
      </w:pPr>
      <w:r w:rsidRPr="00522B2F">
        <w:rPr>
          <w:lang w:val="en-US"/>
        </w:rPr>
        <w:t>Date of Interview: __________________________________</w:t>
      </w:r>
    </w:p>
    <w:p w14:paraId="1F4C0AE1" w14:textId="77777777" w:rsidR="005F273E" w:rsidRPr="00522B2F" w:rsidRDefault="005F273E" w:rsidP="005F273E">
      <w:pPr>
        <w:spacing w:after="0" w:line="240" w:lineRule="auto"/>
        <w:rPr>
          <w:b/>
          <w:lang w:val="en-US"/>
        </w:rPr>
      </w:pPr>
    </w:p>
    <w:p w14:paraId="6B7C1BBA" w14:textId="77777777" w:rsidR="00447B15" w:rsidRDefault="00447B15" w:rsidP="005F273E">
      <w:pPr>
        <w:spacing w:after="0" w:line="240" w:lineRule="auto"/>
        <w:rPr>
          <w:b/>
          <w:lang w:val="en-US"/>
        </w:rPr>
      </w:pPr>
    </w:p>
    <w:p w14:paraId="134098F9" w14:textId="5B4B614F" w:rsidR="0064435C" w:rsidRDefault="00447B15" w:rsidP="005F273E">
      <w:pPr>
        <w:spacing w:after="0" w:line="240" w:lineRule="auto"/>
        <w:rPr>
          <w:b/>
          <w:i/>
          <w:lang w:val="en-US"/>
        </w:rPr>
      </w:pPr>
      <w:r>
        <w:rPr>
          <w:b/>
          <w:lang w:val="en-US"/>
        </w:rPr>
        <w:t xml:space="preserve">Before we start I need to ask you some </w:t>
      </w:r>
      <w:r w:rsidR="0064435C">
        <w:rPr>
          <w:b/>
          <w:lang w:val="en-US"/>
        </w:rPr>
        <w:t>q</w:t>
      </w:r>
      <w:r w:rsidR="00CA5D5C" w:rsidRPr="000D0708">
        <w:rPr>
          <w:b/>
          <w:lang w:val="en-US"/>
        </w:rPr>
        <w:t>uestion</w:t>
      </w:r>
      <w:r w:rsidR="000D0708" w:rsidRPr="000D0708">
        <w:rPr>
          <w:b/>
          <w:lang w:val="en-US"/>
        </w:rPr>
        <w:t xml:space="preserve">s </w:t>
      </w:r>
      <w:r w:rsidR="00602483">
        <w:rPr>
          <w:b/>
          <w:lang w:val="en-US"/>
        </w:rPr>
        <w:t>to make sure</w:t>
      </w:r>
      <w:r w:rsidR="00846EF3">
        <w:rPr>
          <w:b/>
          <w:lang w:val="en-US"/>
        </w:rPr>
        <w:t xml:space="preserve"> I</w:t>
      </w:r>
      <w:r w:rsidR="00602483">
        <w:rPr>
          <w:b/>
          <w:lang w:val="en-US"/>
        </w:rPr>
        <w:t xml:space="preserve"> am talking to the right person</w:t>
      </w:r>
    </w:p>
    <w:p w14:paraId="3039393D" w14:textId="73A3D491" w:rsidR="00A220B4" w:rsidRPr="00743944" w:rsidRDefault="0064435C" w:rsidP="005F273E">
      <w:pPr>
        <w:spacing w:after="0" w:line="240" w:lineRule="auto"/>
        <w:rPr>
          <w:b/>
          <w:lang w:val="en-US"/>
        </w:rPr>
      </w:pPr>
      <w:r w:rsidRPr="0064435C">
        <w:rPr>
          <w:i/>
          <w:lang w:val="en-US"/>
        </w:rPr>
        <w:t xml:space="preserve">The correct response will appear in the form. </w:t>
      </w:r>
    </w:p>
    <w:p w14:paraId="408F4F7D" w14:textId="77777777" w:rsidR="004608DD" w:rsidRDefault="00447B15" w:rsidP="00447B15">
      <w:pPr>
        <w:spacing w:after="0" w:line="240" w:lineRule="auto"/>
        <w:rPr>
          <w:lang w:val="en-US"/>
        </w:rPr>
      </w:pPr>
      <w:r>
        <w:rPr>
          <w:lang w:val="en-US"/>
        </w:rPr>
        <w:t xml:space="preserve">A) </w:t>
      </w:r>
    </w:p>
    <w:p w14:paraId="54E937B0" w14:textId="77777777" w:rsidR="004608DD" w:rsidRPr="004608DD" w:rsidRDefault="00447B15" w:rsidP="004608DD">
      <w:pPr>
        <w:pStyle w:val="ListParagraph"/>
        <w:numPr>
          <w:ilvl w:val="0"/>
          <w:numId w:val="32"/>
        </w:numPr>
        <w:spacing w:after="0" w:line="240" w:lineRule="auto"/>
      </w:pPr>
      <w:r w:rsidRPr="00E34F3C">
        <w:rPr>
          <w:color w:val="0070C0"/>
          <w:lang w:val="en-US"/>
        </w:rPr>
        <w:t xml:space="preserve">What is your date of birth? </w:t>
      </w:r>
      <w:r w:rsidRPr="000D0708">
        <w:rPr>
          <w:lang w:val="en-US"/>
        </w:rPr>
        <w:t xml:space="preserve">(day-month-year) </w:t>
      </w:r>
    </w:p>
    <w:p w14:paraId="546E2A76" w14:textId="77777777" w:rsidR="00447B15" w:rsidRPr="00522B2F" w:rsidRDefault="00447B15" w:rsidP="00743944">
      <w:pPr>
        <w:pStyle w:val="ListParagraph"/>
        <w:numPr>
          <w:ilvl w:val="0"/>
          <w:numId w:val="32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215FD7F9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74ED1C88" w14:textId="77777777" w:rsidR="00447B15" w:rsidRPr="000D0708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7FB57F23" w14:textId="7A1D7220" w:rsidR="00743944" w:rsidRDefault="00743944" w:rsidP="000D0708">
      <w:pPr>
        <w:spacing w:after="0" w:line="240" w:lineRule="auto"/>
        <w:rPr>
          <w:lang w:val="en-US"/>
        </w:rPr>
      </w:pPr>
      <w:r w:rsidRPr="00743944">
        <w:rPr>
          <w:i/>
          <w:highlight w:val="lightGray"/>
          <w:lang w:val="en-US"/>
        </w:rPr>
        <w:t>If the response is correct, the next 3 questions can be dropped</w:t>
      </w:r>
    </w:p>
    <w:p w14:paraId="56B03EAB" w14:textId="77777777" w:rsidR="00743944" w:rsidRDefault="00743944" w:rsidP="000D0708">
      <w:pPr>
        <w:spacing w:after="0" w:line="240" w:lineRule="auto"/>
        <w:rPr>
          <w:lang w:val="en-US"/>
        </w:rPr>
      </w:pPr>
    </w:p>
    <w:p w14:paraId="120A4D82" w14:textId="77777777" w:rsidR="004608DD" w:rsidRDefault="00447B15" w:rsidP="000D0708">
      <w:pPr>
        <w:spacing w:after="0" w:line="240" w:lineRule="auto"/>
      </w:pPr>
      <w:r>
        <w:rPr>
          <w:lang w:val="en-US"/>
        </w:rPr>
        <w:t>B</w:t>
      </w:r>
      <w:r w:rsidR="000D0708">
        <w:rPr>
          <w:lang w:val="en-US"/>
        </w:rPr>
        <w:t>)</w:t>
      </w:r>
      <w:r w:rsidR="00522B2F" w:rsidRPr="00522B2F">
        <w:t xml:space="preserve"> </w:t>
      </w:r>
    </w:p>
    <w:p w14:paraId="304C1D4A" w14:textId="77777777" w:rsidR="004608DD" w:rsidRPr="00E34F3C" w:rsidRDefault="00522B2F" w:rsidP="004608DD">
      <w:pPr>
        <w:pStyle w:val="ListParagraph"/>
        <w:numPr>
          <w:ilvl w:val="0"/>
          <w:numId w:val="33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t>What is the name of your oldest cousin</w:t>
      </w:r>
      <w:proofErr w:type="gramStart"/>
      <w:r w:rsidRPr="00E34F3C">
        <w:rPr>
          <w:color w:val="0070C0"/>
        </w:rPr>
        <w:t>?</w:t>
      </w:r>
      <w:r w:rsidR="00447B15" w:rsidRPr="00E34F3C">
        <w:rPr>
          <w:color w:val="0070C0"/>
        </w:rPr>
        <w:t>_</w:t>
      </w:r>
      <w:proofErr w:type="gramEnd"/>
      <w:r w:rsidR="00447B15" w:rsidRPr="00E34F3C">
        <w:rPr>
          <w:color w:val="0070C0"/>
        </w:rPr>
        <w:t>____</w:t>
      </w:r>
      <w:r w:rsidR="000D0708" w:rsidRPr="00E34F3C">
        <w:rPr>
          <w:color w:val="0070C0"/>
        </w:rPr>
        <w:t xml:space="preserve"> </w:t>
      </w:r>
    </w:p>
    <w:p w14:paraId="476C8CA2" w14:textId="77777777" w:rsidR="000D0708" w:rsidRPr="00522B2F" w:rsidRDefault="000D0708" w:rsidP="00743944">
      <w:pPr>
        <w:pStyle w:val="ListParagraph"/>
        <w:numPr>
          <w:ilvl w:val="0"/>
          <w:numId w:val="33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2A5C0D07" w14:textId="77777777" w:rsidR="000D0708" w:rsidRPr="00522B2F" w:rsidRDefault="000D0708" w:rsidP="000D0708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286C87C8" w14:textId="77777777" w:rsidR="00522B2F" w:rsidRPr="000D0708" w:rsidRDefault="000D0708" w:rsidP="000D0708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66A1CD02" w14:textId="77777777" w:rsidR="00522B2F" w:rsidRPr="00522B2F" w:rsidRDefault="00522B2F" w:rsidP="00522B2F">
      <w:pPr>
        <w:pStyle w:val="ListParagraph"/>
        <w:ind w:right="-360"/>
      </w:pPr>
    </w:p>
    <w:p w14:paraId="730C6809" w14:textId="77777777" w:rsidR="004608DD" w:rsidRDefault="00447B15" w:rsidP="004517FD">
      <w:pPr>
        <w:ind w:right="-360"/>
        <w:rPr>
          <w:b/>
        </w:rPr>
      </w:pPr>
      <w:r>
        <w:t>C</w:t>
      </w:r>
      <w:r w:rsidR="00CD2087" w:rsidRPr="00780804">
        <w:t>)</w:t>
      </w:r>
      <w:r w:rsidR="00CD2087" w:rsidRPr="00CD2087">
        <w:rPr>
          <w:b/>
        </w:rPr>
        <w:t xml:space="preserve"> </w:t>
      </w:r>
    </w:p>
    <w:p w14:paraId="6842BF42" w14:textId="77777777" w:rsidR="00CD2087" w:rsidRPr="00E34F3C" w:rsidRDefault="00CD2087" w:rsidP="00743944">
      <w:pPr>
        <w:pStyle w:val="ListParagraph"/>
        <w:numPr>
          <w:ilvl w:val="0"/>
          <w:numId w:val="3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What was your mother’s last name before she married? _________________</w:t>
      </w:r>
    </w:p>
    <w:p w14:paraId="63B038A4" w14:textId="769E051B" w:rsidR="00447B15" w:rsidRPr="00522B2F" w:rsidRDefault="00447B15" w:rsidP="00743944">
      <w:pPr>
        <w:pStyle w:val="ListParagraph"/>
        <w:numPr>
          <w:ilvl w:val="0"/>
          <w:numId w:val="35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7A79DA78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2FBF2734" w14:textId="77777777" w:rsidR="00447B15" w:rsidRPr="000D0708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3E001E66" w14:textId="77777777" w:rsidR="004608DD" w:rsidRDefault="00447B15" w:rsidP="00447B15">
      <w:pPr>
        <w:spacing w:after="0" w:line="240" w:lineRule="auto"/>
        <w:rPr>
          <w:b/>
        </w:rPr>
      </w:pPr>
      <w:r>
        <w:rPr>
          <w:b/>
        </w:rPr>
        <w:t xml:space="preserve">D) </w:t>
      </w:r>
    </w:p>
    <w:p w14:paraId="259B15EF" w14:textId="77777777" w:rsidR="004608DD" w:rsidRPr="00E34F3C" w:rsidRDefault="00447B15" w:rsidP="004929C4">
      <w:pPr>
        <w:pStyle w:val="ListParagraph"/>
        <w:rPr>
          <w:color w:val="0070C0"/>
          <w:lang w:val="en-US"/>
        </w:rPr>
      </w:pPr>
      <w:r w:rsidRPr="00E34F3C">
        <w:rPr>
          <w:color w:val="0070C0"/>
          <w:lang w:val="en-US"/>
        </w:rPr>
        <w:t xml:space="preserve">What is your middle name? _____ </w:t>
      </w:r>
    </w:p>
    <w:p w14:paraId="49A5345C" w14:textId="77777777" w:rsidR="00447B15" w:rsidRPr="00522B2F" w:rsidRDefault="00447B15" w:rsidP="004608DD">
      <w:pPr>
        <w:pStyle w:val="ListParagraph"/>
        <w:numPr>
          <w:ilvl w:val="0"/>
          <w:numId w:val="36"/>
        </w:numPr>
        <w:spacing w:after="0" w:line="240" w:lineRule="auto"/>
      </w:pPr>
      <w:r w:rsidRPr="004608DD">
        <w:rPr>
          <w:lang w:val="en-US"/>
        </w:rPr>
        <w:t>C</w:t>
      </w:r>
      <w:proofErr w:type="spellStart"/>
      <w:r>
        <w:t>orrect</w:t>
      </w:r>
      <w:proofErr w:type="spellEnd"/>
      <w:r>
        <w:t xml:space="preserve"> response?</w:t>
      </w:r>
      <w:r w:rsidRPr="000D0708">
        <w:t xml:space="preserve"> </w:t>
      </w:r>
    </w:p>
    <w:p w14:paraId="61D692A6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534FC83C" w14:textId="7FC4D35A" w:rsidR="000D0708" w:rsidRPr="004929C4" w:rsidRDefault="00447B15" w:rsidP="00774A0C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36C1978A" w14:textId="56F8AAA8" w:rsidR="00A220B4" w:rsidRPr="004929C4" w:rsidRDefault="000D0708" w:rsidP="000D0708">
      <w:pPr>
        <w:spacing w:after="0" w:line="240" w:lineRule="auto"/>
        <w:rPr>
          <w:i/>
        </w:rPr>
      </w:pPr>
      <w:r w:rsidRPr="004929C4">
        <w:rPr>
          <w:i/>
        </w:rPr>
        <w:t>If incorrect response</w:t>
      </w:r>
      <w:r w:rsidR="0090274A" w:rsidRPr="004929C4">
        <w:rPr>
          <w:i/>
        </w:rPr>
        <w:t>s</w:t>
      </w:r>
      <w:r w:rsidRPr="004929C4">
        <w:rPr>
          <w:i/>
        </w:rPr>
        <w:t xml:space="preserve"> are given to 2 or more </w:t>
      </w:r>
      <w:r w:rsidR="00E95935" w:rsidRPr="004929C4">
        <w:rPr>
          <w:i/>
        </w:rPr>
        <w:t xml:space="preserve">control </w:t>
      </w:r>
      <w:r w:rsidRPr="004929C4">
        <w:rPr>
          <w:i/>
        </w:rPr>
        <w:t xml:space="preserve">questions, </w:t>
      </w:r>
      <w:r w:rsidR="001A2BFD">
        <w:rPr>
          <w:i/>
        </w:rPr>
        <w:t>confirm with the head teacher or the parents what the correct responses should be before you proceed</w:t>
      </w:r>
      <w:r w:rsidRPr="004929C4">
        <w:rPr>
          <w:i/>
        </w:rPr>
        <w:t>.</w:t>
      </w:r>
    </w:p>
    <w:p w14:paraId="3BDF58A2" w14:textId="77777777" w:rsidR="004A6940" w:rsidRPr="00522B2F" w:rsidRDefault="004A6940" w:rsidP="00100F38">
      <w:pPr>
        <w:pStyle w:val="ListParagraph"/>
        <w:spacing w:after="0" w:line="240" w:lineRule="auto"/>
      </w:pPr>
    </w:p>
    <w:p w14:paraId="02580DFB" w14:textId="6F1EA1F4" w:rsidR="00A06530" w:rsidRPr="00E34F3C" w:rsidRDefault="00A06530" w:rsidP="00A06530">
      <w:pPr>
        <w:spacing w:after="0" w:line="240" w:lineRule="auto"/>
        <w:rPr>
          <w:color w:val="0070C0"/>
        </w:rPr>
      </w:pPr>
      <w:r>
        <w:t xml:space="preserve">1. </w:t>
      </w:r>
      <w:r w:rsidR="004F5028" w:rsidRPr="00E34F3C">
        <w:rPr>
          <w:color w:val="0070C0"/>
        </w:rPr>
        <w:t>Do you live in the s</w:t>
      </w:r>
      <w:r w:rsidR="00B761FC" w:rsidRPr="00E34F3C">
        <w:rPr>
          <w:color w:val="0070C0"/>
        </w:rPr>
        <w:t>ame</w:t>
      </w:r>
      <w:r w:rsidR="004F5028" w:rsidRPr="00E34F3C">
        <w:rPr>
          <w:color w:val="0070C0"/>
        </w:rPr>
        <w:t xml:space="preserve"> place as you did the last time you were interviewed or </w:t>
      </w:r>
      <w:r w:rsidR="009678CA" w:rsidRPr="00E34F3C">
        <w:rPr>
          <w:color w:val="0070C0"/>
        </w:rPr>
        <w:t xml:space="preserve">have you moved to a different </w:t>
      </w:r>
      <w:r w:rsidR="00743944" w:rsidRPr="00E34F3C">
        <w:rPr>
          <w:color w:val="0070C0"/>
        </w:rPr>
        <w:t>place</w:t>
      </w:r>
      <w:r w:rsidR="009678CA" w:rsidRPr="00E34F3C">
        <w:rPr>
          <w:color w:val="0070C0"/>
        </w:rPr>
        <w:t>?</w:t>
      </w:r>
      <w:r w:rsidRPr="00E34F3C">
        <w:rPr>
          <w:color w:val="0070C0"/>
        </w:rPr>
        <w:t xml:space="preserve"> </w:t>
      </w:r>
    </w:p>
    <w:p w14:paraId="071D0278" w14:textId="77777777" w:rsidR="00A06530" w:rsidRPr="00E34F3C" w:rsidRDefault="004F5028" w:rsidP="00A06530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>Lives in the same place</w:t>
      </w:r>
    </w:p>
    <w:p w14:paraId="7EF4767B" w14:textId="77777777" w:rsidR="00A06530" w:rsidRPr="00E34F3C" w:rsidRDefault="004F5028" w:rsidP="00A06530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 xml:space="preserve">Has moved </w:t>
      </w:r>
    </w:p>
    <w:p w14:paraId="0372490F" w14:textId="65F0BCF1" w:rsidR="009678CA" w:rsidRPr="00A06530" w:rsidRDefault="00A06530" w:rsidP="00A06530">
      <w:pPr>
        <w:pStyle w:val="ListParagraph"/>
        <w:spacing w:after="0" w:line="240" w:lineRule="auto"/>
        <w:rPr>
          <w:i/>
        </w:rPr>
      </w:pPr>
      <w:r w:rsidRPr="00A06530">
        <w:rPr>
          <w:i/>
          <w:highlight w:val="lightGray"/>
        </w:rPr>
        <w:t xml:space="preserve">If </w:t>
      </w:r>
      <w:r w:rsidR="00602483">
        <w:rPr>
          <w:i/>
          <w:highlight w:val="lightGray"/>
        </w:rPr>
        <w:t xml:space="preserve">she </w:t>
      </w:r>
      <w:r w:rsidR="000850F6">
        <w:rPr>
          <w:i/>
          <w:highlight w:val="lightGray"/>
        </w:rPr>
        <w:t>lives in the same place</w:t>
      </w:r>
      <w:r w:rsidRPr="00A06530">
        <w:rPr>
          <w:i/>
          <w:highlight w:val="lightGray"/>
        </w:rPr>
        <w:t xml:space="preserve">, skip q2 </w:t>
      </w:r>
      <w:r w:rsidR="003B676F">
        <w:rPr>
          <w:i/>
        </w:rPr>
        <w:t>-</w:t>
      </w:r>
      <w:r w:rsidR="001062E8">
        <w:rPr>
          <w:i/>
        </w:rPr>
        <w:t>5</w:t>
      </w:r>
    </w:p>
    <w:p w14:paraId="52697CB8" w14:textId="77777777" w:rsidR="00880123" w:rsidRPr="00522B2F" w:rsidRDefault="00880123" w:rsidP="00100F38">
      <w:pPr>
        <w:pStyle w:val="ListParagraph"/>
        <w:spacing w:after="0" w:line="240" w:lineRule="auto"/>
      </w:pPr>
    </w:p>
    <w:p w14:paraId="33E2887E" w14:textId="77777777" w:rsidR="009678CA" w:rsidRPr="00E34F3C" w:rsidRDefault="004F5028" w:rsidP="00CD4A21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t>What is the name of the village</w:t>
      </w:r>
      <w:r w:rsidR="00B761FC" w:rsidRPr="00E34F3C">
        <w:rPr>
          <w:color w:val="0070C0"/>
        </w:rPr>
        <w:t xml:space="preserve"> where you live</w:t>
      </w:r>
      <w:r w:rsidRPr="00E34F3C">
        <w:rPr>
          <w:color w:val="0070C0"/>
        </w:rPr>
        <w:t>?</w:t>
      </w:r>
      <w:r w:rsidR="002377CC" w:rsidRPr="00E34F3C">
        <w:rPr>
          <w:color w:val="0070C0"/>
        </w:rPr>
        <w:t xml:space="preserve"> _____________________</w:t>
      </w:r>
    </w:p>
    <w:p w14:paraId="149B27F6" w14:textId="77777777" w:rsidR="00880123" w:rsidRPr="00522B2F" w:rsidRDefault="00880123" w:rsidP="00100F38">
      <w:pPr>
        <w:pStyle w:val="ListParagraph"/>
        <w:spacing w:after="0" w:line="240" w:lineRule="auto"/>
      </w:pPr>
    </w:p>
    <w:p w14:paraId="1F58C835" w14:textId="77777777" w:rsidR="008E51AC" w:rsidRPr="00E34F3C" w:rsidRDefault="004F5028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lastRenderedPageBreak/>
        <w:t>What is the name of the district</w:t>
      </w:r>
      <w:r w:rsidR="00B761FC" w:rsidRPr="00E34F3C">
        <w:rPr>
          <w:color w:val="0070C0"/>
        </w:rPr>
        <w:t xml:space="preserve"> where you live</w:t>
      </w:r>
      <w:r w:rsidRPr="00E34F3C">
        <w:rPr>
          <w:color w:val="0070C0"/>
        </w:rPr>
        <w:t>?</w:t>
      </w:r>
    </w:p>
    <w:p w14:paraId="2C0569CE" w14:textId="77777777" w:rsidR="009678CA" w:rsidRPr="00E34F3C" w:rsidRDefault="002377CC" w:rsidP="008E51AC">
      <w:pPr>
        <w:pStyle w:val="ListParagraph"/>
        <w:spacing w:after="0" w:line="240" w:lineRule="auto"/>
        <w:rPr>
          <w:color w:val="0070C0"/>
        </w:rPr>
      </w:pPr>
      <w:r w:rsidRPr="00E34F3C">
        <w:rPr>
          <w:color w:val="0070C0"/>
        </w:rPr>
        <w:t>_______________________</w:t>
      </w:r>
    </w:p>
    <w:p w14:paraId="66B8C16D" w14:textId="77777777" w:rsidR="00880123" w:rsidRPr="00E34F3C" w:rsidRDefault="00880123" w:rsidP="00100F38">
      <w:pPr>
        <w:pStyle w:val="ListParagraph"/>
        <w:spacing w:after="0" w:line="240" w:lineRule="auto"/>
        <w:rPr>
          <w:color w:val="0070C0"/>
        </w:rPr>
      </w:pPr>
    </w:p>
    <w:p w14:paraId="58E15846" w14:textId="5B92197D" w:rsidR="0054737D" w:rsidRPr="00E34F3C" w:rsidRDefault="004608DD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</w:rPr>
        <w:t>Please mention a</w:t>
      </w:r>
      <w:r w:rsidR="0054737D" w:rsidRPr="00E34F3C">
        <w:rPr>
          <w:color w:val="0070C0"/>
        </w:rPr>
        <w:t xml:space="preserve"> </w:t>
      </w:r>
      <w:r w:rsidR="0054737D" w:rsidRPr="00E34F3C">
        <w:rPr>
          <w:color w:val="0070C0"/>
          <w:lang w:val="en-US"/>
        </w:rPr>
        <w:t xml:space="preserve">special landmark </w:t>
      </w:r>
      <w:r w:rsidR="00743944" w:rsidRPr="00E34F3C">
        <w:rPr>
          <w:color w:val="0070C0"/>
          <w:lang w:val="en-US"/>
        </w:rPr>
        <w:t xml:space="preserve">or popular place </w:t>
      </w:r>
      <w:r w:rsidR="0054737D" w:rsidRPr="00E34F3C">
        <w:rPr>
          <w:color w:val="0070C0"/>
          <w:lang w:val="en-US"/>
        </w:rPr>
        <w:t xml:space="preserve">close to your house that can </w:t>
      </w:r>
      <w:r w:rsidR="00985095" w:rsidRPr="00E34F3C">
        <w:rPr>
          <w:color w:val="0070C0"/>
          <w:lang w:val="en-US"/>
        </w:rPr>
        <w:t>guide</w:t>
      </w:r>
      <w:r w:rsidR="0054737D" w:rsidRPr="00E34F3C">
        <w:rPr>
          <w:color w:val="0070C0"/>
          <w:lang w:val="en-US"/>
        </w:rPr>
        <w:t xml:space="preserve"> someone who does not know where you live?</w:t>
      </w:r>
    </w:p>
    <w:p w14:paraId="580461ED" w14:textId="77777777" w:rsidR="0054737D" w:rsidRPr="00E34F3C" w:rsidRDefault="0054737D" w:rsidP="004517FD">
      <w:pPr>
        <w:pStyle w:val="ListParagraph"/>
        <w:spacing w:after="0" w:line="240" w:lineRule="auto"/>
        <w:ind w:left="2136" w:firstLine="696"/>
        <w:rPr>
          <w:color w:val="0070C0"/>
          <w:lang w:val="en-US"/>
        </w:rPr>
      </w:pPr>
      <w:r w:rsidRPr="00E34F3C">
        <w:rPr>
          <w:color w:val="0070C0"/>
          <w:lang w:val="en-US"/>
        </w:rPr>
        <w:t xml:space="preserve"> __________________________</w:t>
      </w:r>
    </w:p>
    <w:p w14:paraId="3B2D9B89" w14:textId="77777777" w:rsidR="0054737D" w:rsidRPr="004517FD" w:rsidRDefault="0054737D" w:rsidP="00CD4A21">
      <w:pPr>
        <w:pStyle w:val="ListParagraph"/>
        <w:spacing w:after="0" w:line="240" w:lineRule="auto"/>
        <w:rPr>
          <w:lang w:val="en-US"/>
        </w:rPr>
      </w:pPr>
    </w:p>
    <w:p w14:paraId="28478BEF" w14:textId="77777777" w:rsidR="00372080" w:rsidRPr="00522B2F" w:rsidRDefault="00372080" w:rsidP="00372080">
      <w:pPr>
        <w:spacing w:after="0" w:line="240" w:lineRule="auto"/>
        <w:rPr>
          <w:lang w:val="en-US"/>
        </w:rPr>
      </w:pPr>
    </w:p>
    <w:p w14:paraId="5BD00A44" w14:textId="77777777" w:rsidR="00372080" w:rsidRPr="00522B2F" w:rsidRDefault="00372080" w:rsidP="00372080">
      <w:pPr>
        <w:spacing w:after="0" w:line="240" w:lineRule="auto"/>
        <w:rPr>
          <w:b/>
          <w:lang w:val="en-US"/>
        </w:rPr>
      </w:pPr>
      <w:r w:rsidRPr="00522B2F">
        <w:rPr>
          <w:b/>
          <w:lang w:val="en-US"/>
        </w:rPr>
        <w:t>Personal Information</w:t>
      </w:r>
    </w:p>
    <w:p w14:paraId="5726C69E" w14:textId="77777777" w:rsidR="00372080" w:rsidRPr="00E34F3C" w:rsidRDefault="00372080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Are you currently going to school?</w:t>
      </w:r>
    </w:p>
    <w:p w14:paraId="059E752B" w14:textId="77777777" w:rsidR="00372080" w:rsidRPr="00E34F3C" w:rsidRDefault="00372080" w:rsidP="00AF6C62">
      <w:pPr>
        <w:pStyle w:val="ListParagraph"/>
        <w:numPr>
          <w:ilvl w:val="1"/>
          <w:numId w:val="1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</w:t>
      </w:r>
    </w:p>
    <w:p w14:paraId="2B0196F7" w14:textId="77777777" w:rsidR="00372080" w:rsidRPr="00E34F3C" w:rsidRDefault="00372080" w:rsidP="00AF6C62">
      <w:pPr>
        <w:pStyle w:val="ListParagraph"/>
        <w:numPr>
          <w:ilvl w:val="1"/>
          <w:numId w:val="1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No</w:t>
      </w:r>
    </w:p>
    <w:p w14:paraId="770938E0" w14:textId="77777777" w:rsidR="0064776A" w:rsidRPr="00E34F3C" w:rsidRDefault="0064776A" w:rsidP="0064776A">
      <w:pPr>
        <w:pStyle w:val="ListParagraph"/>
        <w:spacing w:after="0" w:line="240" w:lineRule="auto"/>
        <w:rPr>
          <w:color w:val="0070C0"/>
          <w:lang w:val="en-US"/>
        </w:rPr>
      </w:pPr>
    </w:p>
    <w:p w14:paraId="37D7DD97" w14:textId="21A600EE" w:rsidR="008E51AC" w:rsidRPr="00522B2F" w:rsidRDefault="008E51AC" w:rsidP="008E51AC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  <w:r w:rsidRPr="00522B2F">
        <w:rPr>
          <w:i/>
          <w:highlight w:val="lightGray"/>
          <w:lang w:val="en-US"/>
        </w:rPr>
        <w:t xml:space="preserve">If no, skip questions </w:t>
      </w:r>
      <w:r w:rsidR="004608DD">
        <w:rPr>
          <w:i/>
          <w:highlight w:val="lightGray"/>
          <w:lang w:val="en-US"/>
        </w:rPr>
        <w:t>6</w:t>
      </w:r>
      <w:r w:rsidRPr="00522B2F">
        <w:rPr>
          <w:i/>
          <w:highlight w:val="lightGray"/>
          <w:lang w:val="en-US"/>
        </w:rPr>
        <w:t xml:space="preserve"> and </w:t>
      </w:r>
      <w:r w:rsidR="004608DD">
        <w:rPr>
          <w:i/>
          <w:highlight w:val="lightGray"/>
          <w:lang w:val="en-US"/>
        </w:rPr>
        <w:t>7</w:t>
      </w:r>
      <w:r w:rsidRPr="00522B2F">
        <w:rPr>
          <w:i/>
          <w:highlight w:val="lightGray"/>
          <w:lang w:val="en-US"/>
        </w:rPr>
        <w:t xml:space="preserve">. </w:t>
      </w:r>
    </w:p>
    <w:p w14:paraId="6F5CB934" w14:textId="77777777" w:rsidR="008E51AC" w:rsidRPr="00522B2F" w:rsidRDefault="008E51AC" w:rsidP="0064776A">
      <w:pPr>
        <w:pStyle w:val="ListParagraph"/>
        <w:spacing w:after="0" w:line="240" w:lineRule="auto"/>
        <w:rPr>
          <w:lang w:val="en-US"/>
        </w:rPr>
      </w:pPr>
    </w:p>
    <w:p w14:paraId="5339E771" w14:textId="671459A5" w:rsidR="00F75050" w:rsidRPr="00E34F3C" w:rsidRDefault="00E34F3C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W</w:t>
      </w:r>
      <w:r w:rsidR="00F75050" w:rsidRPr="00E34F3C">
        <w:rPr>
          <w:color w:val="0070C0"/>
          <w:lang w:val="en-US"/>
        </w:rPr>
        <w:t xml:space="preserve">hich </w:t>
      </w:r>
      <w:proofErr w:type="gramStart"/>
      <w:r w:rsidR="00F75050" w:rsidRPr="00E34F3C">
        <w:rPr>
          <w:color w:val="0070C0"/>
          <w:lang w:val="en-US"/>
        </w:rPr>
        <w:t>school are</w:t>
      </w:r>
      <w:proofErr w:type="gramEnd"/>
      <w:r w:rsidR="00F75050" w:rsidRPr="00E34F3C">
        <w:rPr>
          <w:color w:val="0070C0"/>
          <w:lang w:val="en-US"/>
        </w:rPr>
        <w:t xml:space="preserve"> you enrolled in?</w:t>
      </w:r>
      <w:r w:rsidR="0064776A" w:rsidRPr="00E34F3C">
        <w:rPr>
          <w:color w:val="0070C0"/>
          <w:lang w:val="en-US"/>
        </w:rPr>
        <w:t xml:space="preserve"> _______________</w:t>
      </w:r>
    </w:p>
    <w:p w14:paraId="6F70B4F0" w14:textId="77777777" w:rsidR="0064776A" w:rsidRPr="00E34F3C" w:rsidRDefault="0064776A" w:rsidP="0064776A">
      <w:pPr>
        <w:pStyle w:val="ListParagraph"/>
        <w:ind w:right="86"/>
        <w:jc w:val="both"/>
        <w:rPr>
          <w:rFonts w:cstheme="minorHAnsi"/>
          <w:bCs/>
          <w:color w:val="0070C0"/>
        </w:rPr>
      </w:pPr>
    </w:p>
    <w:p w14:paraId="51DA41B0" w14:textId="37B34965" w:rsidR="004F5028" w:rsidRPr="00E34F3C" w:rsidRDefault="004F5028" w:rsidP="00CD4A21">
      <w:pPr>
        <w:pStyle w:val="ListParagraph"/>
        <w:numPr>
          <w:ilvl w:val="0"/>
          <w:numId w:val="20"/>
        </w:numPr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>How many days did you go to school last week?</w:t>
      </w:r>
    </w:p>
    <w:p w14:paraId="2B09B3D5" w14:textId="77777777" w:rsidR="004608DD" w:rsidRDefault="004608DD" w:rsidP="00503BE7">
      <w:pPr>
        <w:pStyle w:val="ListParagraph"/>
        <w:spacing w:after="0" w:line="240" w:lineRule="auto"/>
        <w:rPr>
          <w:rFonts w:cstheme="minorHAnsi"/>
          <w:bCs/>
        </w:rPr>
      </w:pPr>
    </w:p>
    <w:p w14:paraId="1B36CD40" w14:textId="787E6760" w:rsidR="004608DD" w:rsidRPr="00503BE7" w:rsidRDefault="00B761FC" w:rsidP="00503BE7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 xml:space="preserve">If no to q </w:t>
      </w:r>
      <w:r w:rsidR="004608DD" w:rsidRPr="00503BE7">
        <w:rPr>
          <w:i/>
          <w:highlight w:val="lightGray"/>
          <w:lang w:val="en-US"/>
        </w:rPr>
        <w:t>5</w:t>
      </w:r>
      <w:r w:rsidRPr="00774A0C">
        <w:rPr>
          <w:i/>
          <w:highlight w:val="lightGray"/>
          <w:lang w:val="en-US"/>
        </w:rPr>
        <w:t xml:space="preserve"> or zero</w:t>
      </w:r>
      <w:r w:rsidR="0055668A" w:rsidRPr="00774A0C">
        <w:rPr>
          <w:i/>
          <w:highlight w:val="lightGray"/>
          <w:lang w:val="en-US"/>
        </w:rPr>
        <w:t xml:space="preserve"> to </w:t>
      </w:r>
      <w:r w:rsidR="004608DD" w:rsidRPr="00503BE7">
        <w:rPr>
          <w:i/>
          <w:highlight w:val="lightGray"/>
          <w:lang w:val="en-US"/>
        </w:rPr>
        <w:t>q7</w:t>
      </w:r>
      <w:r w:rsidR="0055668A" w:rsidRPr="00503BE7">
        <w:rPr>
          <w:i/>
          <w:highlight w:val="lightGray"/>
          <w:lang w:val="en-US"/>
        </w:rPr>
        <w:t xml:space="preserve">, </w:t>
      </w:r>
      <w:r w:rsidR="004608DD" w:rsidRPr="00503BE7">
        <w:rPr>
          <w:i/>
          <w:highlight w:val="lightGray"/>
          <w:lang w:val="en-US"/>
        </w:rPr>
        <w:t>ask q 8</w:t>
      </w:r>
    </w:p>
    <w:p w14:paraId="206CCAEC" w14:textId="77777777" w:rsidR="004608DD" w:rsidRPr="004608DD" w:rsidRDefault="004608DD" w:rsidP="00503BE7">
      <w:pPr>
        <w:pStyle w:val="ListParagraph"/>
        <w:rPr>
          <w:rFonts w:cstheme="minorHAnsi"/>
          <w:bCs/>
        </w:rPr>
      </w:pPr>
    </w:p>
    <w:p w14:paraId="3D16E95C" w14:textId="694D5E3A" w:rsidR="00372080" w:rsidRPr="00522B2F" w:rsidRDefault="004608DD" w:rsidP="00A06530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>
        <w:rPr>
          <w:rFonts w:cstheme="minorHAnsi"/>
          <w:bCs/>
        </w:rPr>
        <w:t>W</w:t>
      </w:r>
      <w:proofErr w:type="spellStart"/>
      <w:r w:rsidR="00372080" w:rsidRPr="00522B2F">
        <w:rPr>
          <w:lang w:val="en-US"/>
        </w:rPr>
        <w:t>hen</w:t>
      </w:r>
      <w:proofErr w:type="spellEnd"/>
      <w:r w:rsidR="00372080" w:rsidRPr="00522B2F">
        <w:rPr>
          <w:lang w:val="en-US"/>
        </w:rPr>
        <w:t xml:space="preserve"> did you </w:t>
      </w:r>
      <w:r w:rsidR="00527C6E">
        <w:rPr>
          <w:lang w:val="en-US"/>
        </w:rPr>
        <w:t>last attend</w:t>
      </w:r>
      <w:r w:rsidR="00372080" w:rsidRPr="00522B2F">
        <w:rPr>
          <w:lang w:val="en-US"/>
        </w:rPr>
        <w:t xml:space="preserve"> school? ______________________</w:t>
      </w:r>
      <w:r w:rsidR="00743944">
        <w:rPr>
          <w:lang w:val="en-US"/>
        </w:rPr>
        <w:t>(Response format: mm/</w:t>
      </w:r>
      <w:proofErr w:type="spellStart"/>
      <w:r w:rsidR="00743944">
        <w:rPr>
          <w:lang w:val="en-US"/>
        </w:rPr>
        <w:t>yyy</w:t>
      </w:r>
      <w:proofErr w:type="spellEnd"/>
      <w:r w:rsidR="00743944">
        <w:rPr>
          <w:lang w:val="en-US"/>
        </w:rPr>
        <w:t>)</w:t>
      </w:r>
    </w:p>
    <w:p w14:paraId="330341E5" w14:textId="77777777" w:rsidR="0048419E" w:rsidRPr="00522B2F" w:rsidRDefault="0048419E" w:rsidP="0048419E">
      <w:pPr>
        <w:pStyle w:val="ListParagraph"/>
        <w:spacing w:after="0" w:line="240" w:lineRule="auto"/>
        <w:rPr>
          <w:lang w:val="en-US"/>
        </w:rPr>
      </w:pPr>
    </w:p>
    <w:p w14:paraId="1F03AF02" w14:textId="77777777" w:rsidR="0048419E" w:rsidRPr="00522B2F" w:rsidRDefault="0048419E" w:rsidP="0048419E">
      <w:pPr>
        <w:pStyle w:val="ListParagraph"/>
        <w:spacing w:after="0" w:line="240" w:lineRule="auto"/>
        <w:rPr>
          <w:lang w:val="en-US"/>
        </w:rPr>
      </w:pPr>
    </w:p>
    <w:p w14:paraId="7F2F8A48" w14:textId="77777777" w:rsidR="000850F6" w:rsidRPr="00522B2F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596F5E6F" w14:textId="77777777" w:rsidR="00AC0F77" w:rsidRPr="0008624F" w:rsidRDefault="00AC0F77" w:rsidP="00AC0F77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22EB01F3" w14:textId="77777777" w:rsidR="000850F6" w:rsidRDefault="000850F6" w:rsidP="000850F6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</w:p>
    <w:p w14:paraId="738C81DF" w14:textId="77777777" w:rsidR="000850F6" w:rsidRPr="00522B2F" w:rsidRDefault="000850F6" w:rsidP="000850F6">
      <w:pPr>
        <w:spacing w:after="0" w:line="240" w:lineRule="auto"/>
        <w:ind w:left="708"/>
        <w:rPr>
          <w:lang w:val="en-US"/>
        </w:rPr>
      </w:pPr>
    </w:p>
    <w:p w14:paraId="5B410013" w14:textId="77777777" w:rsidR="00AC0F77" w:rsidRPr="0008624F" w:rsidRDefault="00AC0F77" w:rsidP="00AC0F77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67ACAFF8" w14:textId="77777777" w:rsidR="00AC0F77" w:rsidRPr="0008624F" w:rsidRDefault="00AC0F77" w:rsidP="00AC0F77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7BB3B5D0" w14:textId="77777777" w:rsidR="000850F6" w:rsidRPr="00E34F3C" w:rsidRDefault="000850F6" w:rsidP="000850F6">
      <w:pPr>
        <w:spacing w:after="0" w:line="240" w:lineRule="auto"/>
        <w:ind w:left="360"/>
        <w:rPr>
          <w:color w:val="0070C0"/>
          <w:lang w:val="en-US"/>
        </w:rPr>
      </w:pPr>
    </w:p>
    <w:p w14:paraId="66E7997A" w14:textId="77777777" w:rsidR="00AC0F77" w:rsidRPr="0008624F" w:rsidRDefault="00AC0F77" w:rsidP="00AC0F77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5FED5166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0DAAE250" w14:textId="2F848FAD" w:rsidR="0008624F" w:rsidRPr="0008624F" w:rsidRDefault="0008624F" w:rsidP="00AC0F77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0B88B27F" w14:textId="77777777" w:rsidR="0008624F" w:rsidRPr="0008624F" w:rsidRDefault="0008624F" w:rsidP="0008624F">
      <w:pPr>
        <w:pStyle w:val="ListParagraph"/>
        <w:rPr>
          <w:i/>
          <w:color w:val="808080" w:themeColor="background1" w:themeShade="80"/>
          <w:sz w:val="14"/>
          <w:lang w:val="en-US"/>
        </w:rPr>
      </w:pPr>
    </w:p>
    <w:p w14:paraId="55B3B093" w14:textId="6221A9F0" w:rsidR="0008624F" w:rsidRPr="0008624F" w:rsidRDefault="0008624F" w:rsidP="00AC0F77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4A5A2FCC" w14:textId="77777777" w:rsidR="0008624F" w:rsidRPr="0008624F" w:rsidRDefault="0008624F" w:rsidP="0008624F">
      <w:pPr>
        <w:pStyle w:val="ListParagraph"/>
        <w:rPr>
          <w:i/>
          <w:color w:val="808080" w:themeColor="background1" w:themeShade="80"/>
          <w:sz w:val="14"/>
          <w:lang w:val="en-US"/>
        </w:rPr>
      </w:pPr>
    </w:p>
    <w:p w14:paraId="73B6FB79" w14:textId="03137151" w:rsidR="0008624F" w:rsidRPr="0008624F" w:rsidRDefault="0008624F" w:rsidP="00AC0F77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6AA0BC8E" w14:textId="066D529A" w:rsidR="000850F6" w:rsidRPr="00E34F3C" w:rsidRDefault="000850F6" w:rsidP="000850F6">
      <w:pPr>
        <w:spacing w:after="0" w:line="240" w:lineRule="auto"/>
        <w:ind w:left="708"/>
        <w:rPr>
          <w:color w:val="0070C0"/>
          <w:lang w:val="en-US"/>
        </w:rPr>
      </w:pPr>
    </w:p>
    <w:p w14:paraId="336E7824" w14:textId="77777777" w:rsidR="000850F6" w:rsidRPr="00522B2F" w:rsidRDefault="000850F6" w:rsidP="000850F6">
      <w:pPr>
        <w:spacing w:after="0" w:line="240" w:lineRule="auto"/>
        <w:ind w:left="708"/>
        <w:rPr>
          <w:lang w:val="en-US"/>
        </w:rPr>
      </w:pPr>
    </w:p>
    <w:p w14:paraId="3003CDC7" w14:textId="77777777" w:rsidR="000850F6" w:rsidRPr="00EF135E" w:rsidRDefault="000850F6" w:rsidP="000850F6">
      <w:pPr>
        <w:spacing w:after="0" w:line="240" w:lineRule="auto"/>
        <w:rPr>
          <w:color w:val="0070C0"/>
        </w:rPr>
      </w:pPr>
      <w:r w:rsidRPr="00EF135E">
        <w:rPr>
          <w:color w:val="0070C0"/>
          <w:lang w:val="en-US"/>
        </w:rPr>
        <w:t xml:space="preserve">We would like to learn from you how you experience being </w:t>
      </w:r>
      <w:r w:rsidRPr="00EF135E">
        <w:rPr>
          <w:color w:val="0070C0"/>
        </w:rPr>
        <w:t xml:space="preserve">part of the RISE project. </w:t>
      </w:r>
    </w:p>
    <w:p w14:paraId="1CFA16D3" w14:textId="77777777" w:rsidR="000850F6" w:rsidRPr="00EF135E" w:rsidRDefault="000850F6" w:rsidP="000850F6">
      <w:pPr>
        <w:pStyle w:val="ListParagraph"/>
        <w:spacing w:after="0" w:line="240" w:lineRule="auto"/>
        <w:rPr>
          <w:color w:val="0070C0"/>
        </w:rPr>
      </w:pPr>
    </w:p>
    <w:p w14:paraId="414A53BA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 xml:space="preserve">Have you experienced any good things as a result of your participation in this RISE project?  </w:t>
      </w:r>
    </w:p>
    <w:p w14:paraId="5B7ACD73" w14:textId="77777777" w:rsidR="000850F6" w:rsidRPr="00522B2F" w:rsidRDefault="000850F6" w:rsidP="000850F6">
      <w:pPr>
        <w:pStyle w:val="ListParagraph"/>
        <w:numPr>
          <w:ilvl w:val="1"/>
          <w:numId w:val="11"/>
        </w:numPr>
        <w:spacing w:after="0" w:line="240" w:lineRule="auto"/>
      </w:pPr>
      <w:r w:rsidRPr="00522B2F">
        <w:t>Yes</w:t>
      </w:r>
    </w:p>
    <w:p w14:paraId="1128AE8A" w14:textId="0570D808" w:rsidR="000850F6" w:rsidRPr="00522B2F" w:rsidRDefault="000850F6" w:rsidP="000850F6">
      <w:pPr>
        <w:pStyle w:val="ListParagraph"/>
        <w:numPr>
          <w:ilvl w:val="1"/>
          <w:numId w:val="11"/>
        </w:numPr>
        <w:spacing w:after="0" w:line="240" w:lineRule="auto"/>
      </w:pPr>
      <w:r w:rsidRPr="00522B2F">
        <w:t>No</w:t>
      </w:r>
      <w:r>
        <w:t xml:space="preserve"> </w:t>
      </w:r>
      <w:r w:rsidRPr="001369A3">
        <w:rPr>
          <w:i/>
          <w:highlight w:val="lightGray"/>
          <w:lang w:val="en-US"/>
        </w:rPr>
        <w:t>-&gt;skip q17</w:t>
      </w:r>
    </w:p>
    <w:p w14:paraId="60BC9DFA" w14:textId="3533A0FB" w:rsidR="000850F6" w:rsidRPr="00EF135E" w:rsidRDefault="00EF135E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>W</w:t>
      </w:r>
      <w:r w:rsidR="000850F6" w:rsidRPr="00EF135E">
        <w:rPr>
          <w:color w:val="0070C0"/>
        </w:rPr>
        <w:t>hat have you experienced?</w:t>
      </w:r>
    </w:p>
    <w:p w14:paraId="3F05625A" w14:textId="77777777" w:rsidR="000850F6" w:rsidRPr="00EF135E" w:rsidRDefault="000850F6" w:rsidP="000850F6">
      <w:pPr>
        <w:spacing w:after="0" w:line="240" w:lineRule="auto"/>
        <w:ind w:left="708"/>
        <w:rPr>
          <w:color w:val="0070C0"/>
        </w:rPr>
      </w:pPr>
    </w:p>
    <w:p w14:paraId="4C9AEB10" w14:textId="77777777" w:rsidR="000850F6" w:rsidRPr="00EF135E" w:rsidRDefault="000850F6" w:rsidP="000850F6">
      <w:pPr>
        <w:spacing w:after="0" w:line="240" w:lineRule="auto"/>
        <w:ind w:left="708"/>
        <w:rPr>
          <w:color w:val="0070C0"/>
        </w:rPr>
      </w:pPr>
    </w:p>
    <w:p w14:paraId="6E38B2E1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 xml:space="preserve">Have you experienced any problems as a result of your participation in the RISE project? </w:t>
      </w:r>
    </w:p>
    <w:p w14:paraId="10335B6D" w14:textId="77777777" w:rsidR="000850F6" w:rsidRPr="00522B2F" w:rsidRDefault="000850F6" w:rsidP="000850F6">
      <w:pPr>
        <w:pStyle w:val="ListParagraph"/>
        <w:numPr>
          <w:ilvl w:val="1"/>
          <w:numId w:val="14"/>
        </w:numPr>
        <w:spacing w:after="0" w:line="240" w:lineRule="auto"/>
      </w:pPr>
      <w:r w:rsidRPr="00522B2F">
        <w:t>Yes</w:t>
      </w:r>
    </w:p>
    <w:p w14:paraId="1D47177A" w14:textId="50419DBA" w:rsidR="000850F6" w:rsidRPr="00522B2F" w:rsidRDefault="000850F6" w:rsidP="000850F6">
      <w:pPr>
        <w:pStyle w:val="ListParagraph"/>
        <w:numPr>
          <w:ilvl w:val="1"/>
          <w:numId w:val="14"/>
        </w:numPr>
        <w:spacing w:after="0" w:line="240" w:lineRule="auto"/>
      </w:pPr>
      <w:r w:rsidRPr="00522B2F">
        <w:t>No</w:t>
      </w:r>
      <w:r>
        <w:t xml:space="preserve"> </w:t>
      </w:r>
      <w:r w:rsidRPr="001369A3">
        <w:rPr>
          <w:i/>
          <w:highlight w:val="lightGray"/>
          <w:lang w:val="en-US"/>
        </w:rPr>
        <w:t>-&gt; skip q19</w:t>
      </w:r>
    </w:p>
    <w:p w14:paraId="4B5C639C" w14:textId="77777777" w:rsidR="000850F6" w:rsidRPr="00522B2F" w:rsidRDefault="000850F6" w:rsidP="000850F6">
      <w:pPr>
        <w:pStyle w:val="ListParagraph"/>
        <w:spacing w:after="0" w:line="240" w:lineRule="auto"/>
        <w:ind w:left="1440"/>
      </w:pPr>
    </w:p>
    <w:p w14:paraId="32662BAB" w14:textId="0FCDF14F" w:rsidR="000850F6" w:rsidRPr="00EF135E" w:rsidRDefault="00EF135E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lastRenderedPageBreak/>
        <w:t>W</w:t>
      </w:r>
      <w:r w:rsidR="000850F6" w:rsidRPr="00EF135E">
        <w:rPr>
          <w:color w:val="0070C0"/>
        </w:rPr>
        <w:t>hat have you experienced?</w:t>
      </w:r>
    </w:p>
    <w:p w14:paraId="14A60A5A" w14:textId="77777777" w:rsidR="000850F6" w:rsidRPr="00522B2F" w:rsidRDefault="000850F6" w:rsidP="000850F6"/>
    <w:p w14:paraId="352C740D" w14:textId="77777777" w:rsidR="009F14A9" w:rsidRDefault="009F14A9" w:rsidP="009F14A9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Information about health care utilization</w:t>
      </w:r>
    </w:p>
    <w:p w14:paraId="056CEADF" w14:textId="77777777" w:rsidR="009F14A9" w:rsidRDefault="009F14A9" w:rsidP="009F14A9">
      <w:pPr>
        <w:spacing w:after="0" w:line="240" w:lineRule="auto"/>
        <w:rPr>
          <w:b/>
          <w:lang w:val="en-US"/>
        </w:rPr>
      </w:pPr>
    </w:p>
    <w:p w14:paraId="3E7B1FD0" w14:textId="77777777" w:rsidR="009F14A9" w:rsidRPr="00EF135E" w:rsidRDefault="009F14A9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Have you been admitted to the </w:t>
      </w:r>
      <w:r w:rsidR="004121C2" w:rsidRPr="00EF135E">
        <w:rPr>
          <w:color w:val="0070C0"/>
          <w:lang w:val="en-US"/>
        </w:rPr>
        <w:t xml:space="preserve">clinic or </w:t>
      </w:r>
      <w:r w:rsidRPr="00EF135E">
        <w:rPr>
          <w:color w:val="0070C0"/>
          <w:lang w:val="en-US"/>
        </w:rPr>
        <w:t>hospital in the last 6 months?</w:t>
      </w:r>
    </w:p>
    <w:p w14:paraId="51715997" w14:textId="77777777" w:rsidR="0048726B" w:rsidRDefault="0048726B" w:rsidP="0048726B">
      <w:pPr>
        <w:pStyle w:val="ListParagraph"/>
        <w:numPr>
          <w:ilvl w:val="0"/>
          <w:numId w:val="31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0486D518" w14:textId="77777777" w:rsidR="00503BE7" w:rsidRDefault="0048726B" w:rsidP="0048726B">
      <w:pPr>
        <w:pStyle w:val="ListParagraph"/>
        <w:numPr>
          <w:ilvl w:val="0"/>
          <w:numId w:val="31"/>
        </w:numPr>
        <w:spacing w:after="0" w:line="240" w:lineRule="auto"/>
        <w:rPr>
          <w:lang w:val="en-US"/>
        </w:rPr>
      </w:pPr>
      <w:r>
        <w:rPr>
          <w:lang w:val="en-US"/>
        </w:rPr>
        <w:t>No</w:t>
      </w:r>
      <w:r w:rsidR="00407A5C">
        <w:rPr>
          <w:lang w:val="en-US"/>
        </w:rPr>
        <w:t xml:space="preserve"> </w:t>
      </w:r>
    </w:p>
    <w:p w14:paraId="43A9A806" w14:textId="766787FE" w:rsidR="0048726B" w:rsidRPr="00503BE7" w:rsidRDefault="00503BE7" w:rsidP="00503BE7">
      <w:pPr>
        <w:spacing w:after="0" w:line="240" w:lineRule="auto"/>
        <w:rPr>
          <w:i/>
          <w:highlight w:val="lightGray"/>
          <w:lang w:val="en-US"/>
        </w:rPr>
      </w:pPr>
      <w:r w:rsidRPr="00503BE7">
        <w:rPr>
          <w:i/>
          <w:highlight w:val="lightGray"/>
          <w:lang w:val="en-US"/>
        </w:rPr>
        <w:t>I</w:t>
      </w:r>
      <w:r w:rsidR="00407A5C" w:rsidRPr="00503BE7">
        <w:rPr>
          <w:i/>
          <w:highlight w:val="lightGray"/>
          <w:lang w:val="en-US"/>
        </w:rPr>
        <w:t>f no</w:t>
      </w:r>
      <w:r w:rsidR="0004040E">
        <w:rPr>
          <w:i/>
          <w:highlight w:val="lightGray"/>
          <w:lang w:val="en-US"/>
        </w:rPr>
        <w:t>,</w:t>
      </w:r>
      <w:r w:rsidR="00407A5C" w:rsidRPr="00503BE7">
        <w:rPr>
          <w:i/>
          <w:highlight w:val="lightGray"/>
          <w:lang w:val="en-US"/>
        </w:rPr>
        <w:t xml:space="preserve"> skip q2</w:t>
      </w:r>
      <w:r w:rsidR="000850F6">
        <w:rPr>
          <w:i/>
          <w:highlight w:val="lightGray"/>
          <w:lang w:val="en-US"/>
        </w:rPr>
        <w:t>1</w:t>
      </w:r>
      <w:r w:rsidR="00C71C0A">
        <w:rPr>
          <w:i/>
          <w:highlight w:val="lightGray"/>
          <w:lang w:val="en-US"/>
        </w:rPr>
        <w:t xml:space="preserve"> and 2</w:t>
      </w:r>
      <w:r w:rsidR="000850F6">
        <w:rPr>
          <w:i/>
          <w:highlight w:val="lightGray"/>
          <w:lang w:val="en-US"/>
        </w:rPr>
        <w:t>2</w:t>
      </w:r>
    </w:p>
    <w:p w14:paraId="5E9FD1C2" w14:textId="77777777" w:rsidR="0048726B" w:rsidRPr="0048726B" w:rsidRDefault="0048726B" w:rsidP="0048726B">
      <w:pPr>
        <w:pStyle w:val="ListParagraph"/>
        <w:spacing w:after="0" w:line="240" w:lineRule="auto"/>
        <w:rPr>
          <w:lang w:val="en-US"/>
        </w:rPr>
      </w:pPr>
    </w:p>
    <w:p w14:paraId="137840D6" w14:textId="51BF0B40" w:rsidR="00C71C0A" w:rsidRPr="00EF135E" w:rsidRDefault="00C71C0A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Were you admitted due to any female issues?</w:t>
      </w:r>
    </w:p>
    <w:p w14:paraId="075BFB08" w14:textId="77777777" w:rsidR="00C71C0A" w:rsidRDefault="00C71C0A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6EBA189A" w14:textId="77777777" w:rsidR="00C71C0A" w:rsidRDefault="00C71C0A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107AFB6F" w14:textId="77777777" w:rsidR="00C71C0A" w:rsidRDefault="00C71C0A" w:rsidP="00C71C0A">
      <w:pPr>
        <w:pStyle w:val="ListParagraph"/>
        <w:spacing w:after="0" w:line="240" w:lineRule="auto"/>
        <w:rPr>
          <w:lang w:val="en-US"/>
        </w:rPr>
      </w:pPr>
    </w:p>
    <w:p w14:paraId="14804E40" w14:textId="7579877F" w:rsidR="004121C2" w:rsidRPr="00EF135E" w:rsidRDefault="004121C2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Were you admitted due to </w:t>
      </w:r>
      <w:r w:rsidR="00407A5C" w:rsidRPr="00EF135E">
        <w:rPr>
          <w:color w:val="0070C0"/>
          <w:lang w:val="en-US"/>
        </w:rPr>
        <w:t>pregnancy or birth related</w:t>
      </w:r>
      <w:r w:rsidRPr="00EF135E">
        <w:rPr>
          <w:color w:val="0070C0"/>
          <w:lang w:val="en-US"/>
        </w:rPr>
        <w:t xml:space="preserve"> issues?</w:t>
      </w:r>
    </w:p>
    <w:p w14:paraId="6C710F95" w14:textId="77777777" w:rsidR="00503BE7" w:rsidRDefault="00503BE7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486FC60F" w14:textId="77777777" w:rsidR="00503BE7" w:rsidRDefault="00503BE7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030DFBC1" w14:textId="77777777" w:rsidR="00503BE7" w:rsidRDefault="00503BE7" w:rsidP="00503BE7">
      <w:pPr>
        <w:pStyle w:val="ListParagraph"/>
        <w:spacing w:after="0" w:line="240" w:lineRule="auto"/>
        <w:rPr>
          <w:lang w:val="en-US"/>
        </w:rPr>
      </w:pPr>
    </w:p>
    <w:p w14:paraId="19469F01" w14:textId="4A7FC778" w:rsidR="004121C2" w:rsidRPr="00EF135E" w:rsidRDefault="004121C2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Have you visited the outpatient clinic </w:t>
      </w:r>
      <w:r w:rsidR="00A06E6E" w:rsidRPr="00EF135E">
        <w:rPr>
          <w:color w:val="0070C0"/>
          <w:lang w:val="en-US"/>
        </w:rPr>
        <w:t>or pharmacy/drug shop or traditional birth attendant or healer</w:t>
      </w:r>
      <w:r w:rsidRPr="00EF135E">
        <w:rPr>
          <w:color w:val="0070C0"/>
          <w:lang w:val="en-US"/>
        </w:rPr>
        <w:t xml:space="preserve"> in the last 6 months?</w:t>
      </w:r>
    </w:p>
    <w:p w14:paraId="231434D1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593B07D2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48A7F195" w14:textId="77777777" w:rsidR="00503BE7" w:rsidRDefault="00503BE7" w:rsidP="00503BE7">
      <w:pPr>
        <w:spacing w:after="0" w:line="240" w:lineRule="auto"/>
        <w:rPr>
          <w:lang w:val="en-US"/>
        </w:rPr>
      </w:pPr>
    </w:p>
    <w:p w14:paraId="6DEBC95A" w14:textId="2D98C4BF" w:rsidR="00503BE7" w:rsidRPr="00503BE7" w:rsidRDefault="00503BE7" w:rsidP="00503BE7">
      <w:pPr>
        <w:spacing w:after="0" w:line="240" w:lineRule="auto"/>
        <w:rPr>
          <w:i/>
          <w:highlight w:val="lightGray"/>
          <w:lang w:val="en-US"/>
        </w:rPr>
      </w:pPr>
      <w:r w:rsidRPr="00503BE7">
        <w:rPr>
          <w:i/>
          <w:highlight w:val="lightGray"/>
          <w:lang w:val="en-US"/>
        </w:rPr>
        <w:t>If no</w:t>
      </w:r>
      <w:r w:rsidR="0004040E">
        <w:rPr>
          <w:i/>
          <w:highlight w:val="lightGray"/>
          <w:lang w:val="en-US"/>
        </w:rPr>
        <w:t>,</w:t>
      </w:r>
      <w:r w:rsidRPr="00503BE7">
        <w:rPr>
          <w:i/>
          <w:highlight w:val="lightGray"/>
          <w:lang w:val="en-US"/>
        </w:rPr>
        <w:t xml:space="preserve"> skip q2</w:t>
      </w:r>
      <w:r w:rsidR="000850F6">
        <w:rPr>
          <w:i/>
          <w:highlight w:val="lightGray"/>
          <w:lang w:val="en-US"/>
        </w:rPr>
        <w:t>4</w:t>
      </w:r>
      <w:r w:rsidR="00C71C0A">
        <w:rPr>
          <w:i/>
          <w:highlight w:val="lightGray"/>
          <w:lang w:val="en-US"/>
        </w:rPr>
        <w:t xml:space="preserve"> and 2</w:t>
      </w:r>
      <w:r w:rsidR="000850F6">
        <w:rPr>
          <w:i/>
          <w:highlight w:val="lightGray"/>
          <w:lang w:val="en-US"/>
        </w:rPr>
        <w:t>5</w:t>
      </w:r>
    </w:p>
    <w:p w14:paraId="2DB2664A" w14:textId="1AE73395" w:rsidR="00C71C0A" w:rsidRPr="00EF135E" w:rsidRDefault="00C71C0A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Was your visit to these places or people due to any female issues?</w:t>
      </w:r>
    </w:p>
    <w:p w14:paraId="300ADD61" w14:textId="77777777" w:rsidR="00C71C0A" w:rsidRDefault="00C71C0A" w:rsidP="00C71C0A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 w:rsidRPr="00503BE7">
        <w:rPr>
          <w:lang w:val="en-US"/>
        </w:rPr>
        <w:t xml:space="preserve"> </w:t>
      </w:r>
      <w:r>
        <w:rPr>
          <w:lang w:val="en-US"/>
        </w:rPr>
        <w:t>yes</w:t>
      </w:r>
    </w:p>
    <w:p w14:paraId="2BDBAA6E" w14:textId="77777777" w:rsidR="00C71C0A" w:rsidRDefault="00C71C0A" w:rsidP="00C71C0A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403852FC" w14:textId="77777777" w:rsidR="00C71C0A" w:rsidRDefault="00C71C0A" w:rsidP="004929C4">
      <w:pPr>
        <w:pStyle w:val="ListParagraph"/>
        <w:spacing w:after="0" w:line="240" w:lineRule="auto"/>
        <w:rPr>
          <w:lang w:val="en-US"/>
        </w:rPr>
      </w:pPr>
    </w:p>
    <w:p w14:paraId="454EB437" w14:textId="57591CB9" w:rsidR="004121C2" w:rsidRPr="00EF135E" w:rsidRDefault="00A06E6E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Was your visit</w:t>
      </w:r>
      <w:r w:rsidR="004121C2" w:rsidRPr="00EF135E">
        <w:rPr>
          <w:color w:val="0070C0"/>
          <w:lang w:val="en-US"/>
        </w:rPr>
        <w:t xml:space="preserve"> to </w:t>
      </w:r>
      <w:r w:rsidRPr="00EF135E">
        <w:rPr>
          <w:color w:val="0070C0"/>
          <w:lang w:val="en-US"/>
        </w:rPr>
        <w:t>these places or people</w:t>
      </w:r>
      <w:r w:rsidR="004121C2" w:rsidRPr="00EF135E">
        <w:rPr>
          <w:color w:val="0070C0"/>
          <w:lang w:val="en-US"/>
        </w:rPr>
        <w:t xml:space="preserve"> due to </w:t>
      </w:r>
      <w:r w:rsidR="00407A5C" w:rsidRPr="00EF135E">
        <w:rPr>
          <w:color w:val="0070C0"/>
          <w:lang w:val="en-US"/>
        </w:rPr>
        <w:t>pregnancy or birth related</w:t>
      </w:r>
      <w:r w:rsidR="004121C2" w:rsidRPr="00EF135E">
        <w:rPr>
          <w:color w:val="0070C0"/>
          <w:lang w:val="en-US"/>
        </w:rPr>
        <w:t xml:space="preserve"> issues?</w:t>
      </w:r>
    </w:p>
    <w:p w14:paraId="49A34203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 w:rsidRPr="00503BE7">
        <w:rPr>
          <w:lang w:val="en-US"/>
        </w:rPr>
        <w:t xml:space="preserve"> </w:t>
      </w:r>
      <w:r>
        <w:rPr>
          <w:lang w:val="en-US"/>
        </w:rPr>
        <w:t>yes</w:t>
      </w:r>
    </w:p>
    <w:p w14:paraId="17285AA3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77648D6D" w14:textId="77777777" w:rsidR="0050190B" w:rsidRDefault="0050190B" w:rsidP="003C09B0">
      <w:pPr>
        <w:spacing w:after="0" w:line="240" w:lineRule="auto"/>
        <w:rPr>
          <w:b/>
          <w:lang w:val="en-US"/>
        </w:rPr>
      </w:pPr>
    </w:p>
    <w:p w14:paraId="67927A91" w14:textId="77777777" w:rsidR="0050190B" w:rsidRDefault="0050190B" w:rsidP="003C09B0">
      <w:pPr>
        <w:spacing w:after="0" w:line="240" w:lineRule="auto"/>
        <w:rPr>
          <w:b/>
          <w:lang w:val="en-US"/>
        </w:rPr>
      </w:pPr>
    </w:p>
    <w:p w14:paraId="443326CA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Are you married or living with a boyfriend?</w:t>
      </w:r>
    </w:p>
    <w:p w14:paraId="7963E726" w14:textId="77777777" w:rsidR="000850F6" w:rsidRPr="00522B2F" w:rsidRDefault="000850F6" w:rsidP="000850F6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522B2F">
        <w:rPr>
          <w:lang w:val="en-US"/>
        </w:rPr>
        <w:t>Yes</w:t>
      </w:r>
    </w:p>
    <w:p w14:paraId="08A79FDC" w14:textId="3BB3A657" w:rsidR="000850F6" w:rsidRPr="00522B2F" w:rsidRDefault="000850F6" w:rsidP="000850F6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522B2F">
        <w:rPr>
          <w:lang w:val="en-US"/>
        </w:rPr>
        <w:t>No</w:t>
      </w:r>
      <w:r w:rsidR="001369A3">
        <w:rPr>
          <w:lang w:val="en-US"/>
        </w:rPr>
        <w:t>-&gt; skip q27</w:t>
      </w:r>
    </w:p>
    <w:p w14:paraId="21AC6290" w14:textId="77777777" w:rsidR="000850F6" w:rsidRPr="00522B2F" w:rsidRDefault="000850F6" w:rsidP="000850F6">
      <w:pPr>
        <w:pStyle w:val="ListParagraph"/>
        <w:spacing w:after="0" w:line="240" w:lineRule="auto"/>
        <w:ind w:left="1440"/>
        <w:rPr>
          <w:lang w:val="en-US"/>
        </w:rPr>
      </w:pPr>
    </w:p>
    <w:p w14:paraId="6D4DE528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When did you get married or start living with your boyfriend?  Month _____ Year ______</w:t>
      </w:r>
    </w:p>
    <w:p w14:paraId="605D2E3C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71C393A1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Have you ever given birth?</w:t>
      </w:r>
    </w:p>
    <w:p w14:paraId="77036D8A" w14:textId="77777777" w:rsidR="000850F6" w:rsidRPr="00522B2F" w:rsidRDefault="000850F6" w:rsidP="000850F6">
      <w:pPr>
        <w:pStyle w:val="ListParagraph"/>
        <w:numPr>
          <w:ilvl w:val="1"/>
          <w:numId w:val="19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598E301B" w14:textId="7CB0E0C6" w:rsidR="000850F6" w:rsidRDefault="000850F6" w:rsidP="000850F6">
      <w:pPr>
        <w:pStyle w:val="ListParagraph"/>
        <w:numPr>
          <w:ilvl w:val="1"/>
          <w:numId w:val="19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 xml:space="preserve">No </w:t>
      </w:r>
      <w:r w:rsidR="001369A3">
        <w:rPr>
          <w:rFonts w:cstheme="minorHAnsi"/>
          <w:bCs/>
        </w:rPr>
        <w:t>-&gt; skip 29-38</w:t>
      </w:r>
    </w:p>
    <w:p w14:paraId="3ED86815" w14:textId="77777777" w:rsidR="000850F6" w:rsidRPr="00522B2F" w:rsidRDefault="000850F6" w:rsidP="000850F6">
      <w:pPr>
        <w:pStyle w:val="ListParagraph"/>
        <w:spacing w:after="0" w:line="360" w:lineRule="auto"/>
        <w:ind w:left="1440" w:right="86"/>
        <w:jc w:val="both"/>
        <w:rPr>
          <w:rFonts w:cstheme="minorHAnsi"/>
          <w:bCs/>
        </w:rPr>
      </w:pPr>
    </w:p>
    <w:p w14:paraId="0F1DB32A" w14:textId="26D9B4B9" w:rsidR="000850F6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 w:rsidRPr="00EF135E">
        <w:rPr>
          <w:color w:val="0070C0"/>
          <w:lang w:val="en-US"/>
        </w:rPr>
        <w:t xml:space="preserve">When did you last give birth? </w:t>
      </w:r>
      <w:r w:rsidRPr="00EF135E" w:rsidDel="00CC38CE">
        <w:rPr>
          <w:color w:val="0070C0"/>
          <w:lang w:val="en-US"/>
        </w:rPr>
        <w:t>___</w:t>
      </w:r>
      <w:r w:rsidRPr="004608DD">
        <w:rPr>
          <w:lang w:val="en-US"/>
        </w:rPr>
        <w:t>(</w:t>
      </w:r>
      <w:r>
        <w:rPr>
          <w:lang w:val="en-US"/>
        </w:rPr>
        <w:t xml:space="preserve">Date or month and year </w:t>
      </w:r>
      <w:r w:rsidRPr="004608DD">
        <w:rPr>
          <w:lang w:val="en-US"/>
        </w:rPr>
        <w:t>)</w:t>
      </w:r>
    </w:p>
    <w:p w14:paraId="016F1B51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  <w:r w:rsidDel="004608DD">
        <w:rPr>
          <w:lang w:val="en-US"/>
        </w:rPr>
        <w:t xml:space="preserve"> </w:t>
      </w:r>
    </w:p>
    <w:p w14:paraId="1E77A9BA" w14:textId="77777777" w:rsidR="000850F6" w:rsidRPr="00503BE7" w:rsidRDefault="000850F6" w:rsidP="000850F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3BE7">
        <w:rPr>
          <w:rFonts w:ascii="Times New Roman" w:hAnsi="Times New Roman" w:cs="Times New Roman"/>
          <w:i/>
          <w:sz w:val="24"/>
          <w:szCs w:val="24"/>
          <w:lang w:val="en-US"/>
        </w:rPr>
        <w:t>Skip this section if last gave birth before the last interview conducted.</w:t>
      </w:r>
    </w:p>
    <w:p w14:paraId="6FB6F9FE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59A17E2B" w14:textId="77777777" w:rsidR="000850F6" w:rsidRDefault="000850F6" w:rsidP="00085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Information about 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occurrence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birth complications 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>among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girls who have recently given birth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(within the past 6 months?)</w:t>
      </w:r>
      <w:proofErr w:type="gramEnd"/>
    </w:p>
    <w:p w14:paraId="237227A4" w14:textId="77777777" w:rsidR="000850F6" w:rsidRDefault="000850F6" w:rsidP="00085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678742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Was the baby born more than one month before the due date?</w:t>
      </w:r>
    </w:p>
    <w:p w14:paraId="37BCD029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618A7EFF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Yes </w:t>
      </w:r>
    </w:p>
    <w:p w14:paraId="1936EF21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No</w:t>
      </w:r>
    </w:p>
    <w:p w14:paraId="6B808D71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   Don't know</w:t>
      </w:r>
    </w:p>
    <w:p w14:paraId="3DBF1AB1" w14:textId="58C08D01" w:rsidR="000850F6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686F98">
        <w:rPr>
          <w:i/>
          <w:highlight w:val="lightGray"/>
          <w:lang w:val="en-US"/>
        </w:rPr>
        <w:t>If answers</w:t>
      </w:r>
      <w:r w:rsidRPr="00774A0C">
        <w:rPr>
          <w:i/>
          <w:highlight w:val="lightGray"/>
          <w:lang w:val="en-US"/>
        </w:rPr>
        <w:t xml:space="preserve"> </w:t>
      </w:r>
      <w:r>
        <w:rPr>
          <w:i/>
          <w:highlight w:val="lightGray"/>
          <w:lang w:val="en-US"/>
        </w:rPr>
        <w:t>yes</w:t>
      </w:r>
      <w:r w:rsidRPr="00774A0C">
        <w:rPr>
          <w:i/>
          <w:highlight w:val="lightGray"/>
          <w:lang w:val="en-US"/>
        </w:rPr>
        <w:t xml:space="preserve">, </w:t>
      </w:r>
      <w:r>
        <w:rPr>
          <w:i/>
          <w:highlight w:val="lightGray"/>
          <w:lang w:val="en-US"/>
        </w:rPr>
        <w:t>ask q31.</w:t>
      </w:r>
    </w:p>
    <w:p w14:paraId="676FCEB1" w14:textId="77777777" w:rsidR="000850F6" w:rsidRPr="00686F98" w:rsidRDefault="000850F6" w:rsidP="000850F6">
      <w:pPr>
        <w:spacing w:after="0" w:line="240" w:lineRule="auto"/>
        <w:rPr>
          <w:i/>
          <w:highlight w:val="lightGray"/>
          <w:lang w:val="en-US"/>
        </w:rPr>
      </w:pPr>
    </w:p>
    <w:p w14:paraId="475946B3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Can you estimate how many months pregnant were when you gave birth, based on your last menstrual period?---------------months</w:t>
      </w:r>
    </w:p>
    <w:p w14:paraId="46FA182B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037E0CFB" w14:textId="77777777" w:rsidR="000850F6" w:rsidRPr="00EF135E" w:rsidRDefault="000850F6" w:rsidP="00AC0F77">
      <w:pPr>
        <w:pStyle w:val="ListParagraph"/>
        <w:numPr>
          <w:ilvl w:val="0"/>
          <w:numId w:val="20"/>
        </w:numPr>
        <w:rPr>
          <w:color w:val="0070C0"/>
          <w:lang w:val="en-US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How much did the baby weigh when he/she was born? </w:t>
      </w:r>
      <w:r w:rsidRPr="00EF135E">
        <w:rPr>
          <w:color w:val="0070C0"/>
          <w:lang w:val="en-US"/>
        </w:rPr>
        <w:t xml:space="preserve">___ </w:t>
      </w:r>
    </w:p>
    <w:p w14:paraId="15C4A71E" w14:textId="77777777" w:rsidR="000850F6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Don’t know</w:t>
      </w:r>
    </w:p>
    <w:p w14:paraId="344BEAA3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5F7546A8" w14:textId="6DEE535A" w:rsidR="000850F6" w:rsidRPr="00503BE7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>If</w:t>
      </w:r>
      <w:r w:rsidRPr="00503BE7">
        <w:rPr>
          <w:i/>
          <w:highlight w:val="lightGray"/>
          <w:lang w:val="en-US"/>
        </w:rPr>
        <w:t xml:space="preserve"> she</w:t>
      </w:r>
      <w:r w:rsidRPr="00774A0C">
        <w:rPr>
          <w:i/>
          <w:highlight w:val="lightGray"/>
          <w:lang w:val="en-US"/>
        </w:rPr>
        <w:t xml:space="preserve"> does not know the exact weight</w:t>
      </w:r>
      <w:r w:rsidRPr="00503BE7">
        <w:rPr>
          <w:i/>
          <w:highlight w:val="lightGray"/>
          <w:lang w:val="en-US"/>
        </w:rPr>
        <w:t xml:space="preserve"> ask</w:t>
      </w:r>
      <w:r>
        <w:rPr>
          <w:i/>
          <w:highlight w:val="lightGray"/>
          <w:lang w:val="en-US"/>
        </w:rPr>
        <w:t>, q33, otherwise skip it</w:t>
      </w:r>
      <w:r w:rsidRPr="00503BE7">
        <w:rPr>
          <w:i/>
          <w:highlight w:val="lightGray"/>
          <w:lang w:val="en-US"/>
        </w:rPr>
        <w:t xml:space="preserve">: </w:t>
      </w:r>
    </w:p>
    <w:p w14:paraId="312473E6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Did the baby weigh less than 2500 g when he/she was born? </w:t>
      </w:r>
    </w:p>
    <w:p w14:paraId="5E7F025D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Yes</w:t>
      </w:r>
    </w:p>
    <w:p w14:paraId="498A9263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No</w:t>
      </w:r>
    </w:p>
    <w:p w14:paraId="641EA951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Don't know</w:t>
      </w:r>
    </w:p>
    <w:p w14:paraId="075281F7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035085AD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Is the baby alive? </w:t>
      </w:r>
    </w:p>
    <w:p w14:paraId="4324E004" w14:textId="77777777" w:rsidR="000850F6" w:rsidRDefault="000850F6" w:rsidP="00AC0F77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78B2CCB3" w14:textId="77777777" w:rsidR="000850F6" w:rsidRDefault="000850F6" w:rsidP="00AC0F77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7E63D84C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576DE3C1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Did you receive treatment for high blood pressure while you were pregnant?</w:t>
      </w:r>
    </w:p>
    <w:p w14:paraId="2DC73E9A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4FB96B77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175CA60D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585AF0D3" w14:textId="6B00846D" w:rsidR="000850F6" w:rsidRPr="00774A0C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 xml:space="preserve">If </w:t>
      </w:r>
      <w:r>
        <w:rPr>
          <w:i/>
          <w:highlight w:val="lightGray"/>
          <w:lang w:val="en-US"/>
        </w:rPr>
        <w:t>no, skip</w:t>
      </w:r>
      <w:r w:rsidRPr="00774A0C">
        <w:rPr>
          <w:i/>
          <w:highlight w:val="lightGray"/>
          <w:lang w:val="en-US"/>
        </w:rPr>
        <w:t xml:space="preserve"> q</w:t>
      </w:r>
      <w:r>
        <w:rPr>
          <w:i/>
          <w:highlight w:val="lightGray"/>
          <w:lang w:val="en-US"/>
        </w:rPr>
        <w:t>36</w:t>
      </w:r>
    </w:p>
    <w:p w14:paraId="33D5C005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color w:val="0070C0"/>
        </w:rPr>
        <w:t>Were you diagnosed with hypertension before you got pregnant</w:t>
      </w:r>
    </w:p>
    <w:p w14:paraId="2A3452D7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345ABF79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187055BC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2895B96E" w14:textId="77777777" w:rsidR="000850F6" w:rsidRPr="0004040E" w:rsidRDefault="000850F6" w:rsidP="00085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12F78A47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1A2FAC"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 xml:space="preserve"> </w:t>
      </w: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Did you have any other complications?</w:t>
      </w:r>
    </w:p>
    <w:p w14:paraId="3D808D0D" w14:textId="77777777" w:rsidR="000850F6" w:rsidRPr="00EF135E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</w:p>
    <w:p w14:paraId="07AFFB9A" w14:textId="77777777" w:rsidR="000850F6" w:rsidRPr="00EF135E" w:rsidRDefault="000850F6" w:rsidP="00AC0F7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Mention any other birth complication for which you received treatment? What happened?</w:t>
      </w:r>
    </w:p>
    <w:p w14:paraId="0553E830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-------------------------------</w:t>
      </w:r>
    </w:p>
    <w:p w14:paraId="7EFF377A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20002C72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41B5E542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7A28F8A1" w14:textId="77777777" w:rsidR="000850F6" w:rsidRP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4A9F96B6" w14:textId="7F239934" w:rsidR="000A53A2" w:rsidRDefault="000A53A2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rFonts w:ascii="Calibri" w:eastAsia="Times New Roman" w:hAnsi="Calibri" w:cs="Times New Roman"/>
          <w:color w:val="0070C0"/>
        </w:rPr>
        <w:t xml:space="preserve">A) </w:t>
      </w:r>
      <w:r w:rsidR="008866C6">
        <w:rPr>
          <w:rFonts w:ascii="Calibri" w:eastAsia="Times New Roman" w:hAnsi="Calibri" w:cs="Times New Roman"/>
          <w:color w:val="0070C0"/>
        </w:rPr>
        <w:t xml:space="preserve">We need to make sure we have updated contact information. </w:t>
      </w:r>
      <w:r w:rsidR="00527271" w:rsidRPr="00EF135E">
        <w:rPr>
          <w:rFonts w:ascii="Calibri" w:eastAsia="Times New Roman" w:hAnsi="Calibri" w:cs="Times New Roman"/>
          <w:color w:val="0070C0"/>
        </w:rPr>
        <w:t>Which mobile phone number should we use when we call you in the future</w:t>
      </w:r>
      <w:r w:rsidR="00F26A1D">
        <w:t xml:space="preserve">? </w:t>
      </w:r>
      <w:r w:rsidR="00527271" w:rsidRPr="00EF135E">
        <w:rPr>
          <w:color w:val="0070C0"/>
          <w:lang w:val="en-US"/>
        </w:rPr>
        <w:t xml:space="preserve">_______________________________ </w:t>
      </w:r>
    </w:p>
    <w:p w14:paraId="49A5BDC2" w14:textId="13B94C17" w:rsidR="00527271" w:rsidRPr="000A53A2" w:rsidRDefault="0035475F" w:rsidP="000A53A2">
      <w:pPr>
        <w:spacing w:after="0" w:line="240" w:lineRule="auto"/>
        <w:ind w:firstLine="708"/>
      </w:pPr>
      <w:proofErr w:type="gramStart"/>
      <w:r>
        <w:lastRenderedPageBreak/>
        <w:t>B</w:t>
      </w:r>
      <w:r w:rsidR="000A53A2">
        <w:t>)</w:t>
      </w:r>
      <w:r w:rsidR="00527271" w:rsidRPr="00EF135E">
        <w:rPr>
          <w:color w:val="0070C0"/>
          <w:lang w:val="en-US"/>
        </w:rPr>
        <w:t>Whose</w:t>
      </w:r>
      <w:proofErr w:type="gramEnd"/>
      <w:r w:rsidR="00527271" w:rsidRPr="00EF135E">
        <w:rPr>
          <w:color w:val="0070C0"/>
          <w:lang w:val="en-US"/>
        </w:rPr>
        <w:t xml:space="preserve"> number is this?______________________</w:t>
      </w:r>
    </w:p>
    <w:p w14:paraId="766D8521" w14:textId="77777777" w:rsidR="00527271" w:rsidRPr="007D4B80" w:rsidRDefault="00527271" w:rsidP="00527271">
      <w:pPr>
        <w:pStyle w:val="ListParagraph"/>
        <w:spacing w:after="0" w:line="240" w:lineRule="auto"/>
        <w:rPr>
          <w:color w:val="0070C0"/>
        </w:rPr>
      </w:pPr>
    </w:p>
    <w:p w14:paraId="62993208" w14:textId="72838DED" w:rsidR="00F605A8" w:rsidRDefault="000A53A2" w:rsidP="00AC0F77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A) </w:t>
      </w:r>
      <w:r w:rsidR="00F605A8" w:rsidRPr="00EF135E">
        <w:rPr>
          <w:color w:val="0070C0"/>
          <w:lang w:val="en-US"/>
        </w:rPr>
        <w:t xml:space="preserve">Can you give us 2 </w:t>
      </w:r>
      <w:r w:rsidR="008E51AC" w:rsidRPr="00EF135E">
        <w:rPr>
          <w:color w:val="0070C0"/>
          <w:lang w:val="en-US"/>
        </w:rPr>
        <w:t xml:space="preserve">other </w:t>
      </w:r>
      <w:r w:rsidR="00F605A8" w:rsidRPr="00EF135E">
        <w:rPr>
          <w:color w:val="0070C0"/>
          <w:lang w:val="en-US"/>
        </w:rPr>
        <w:t>numbers that we can reach you on</w:t>
      </w:r>
      <w:r w:rsidR="0039649B" w:rsidRPr="00EF135E">
        <w:rPr>
          <w:color w:val="0070C0"/>
          <w:lang w:val="en-US"/>
        </w:rPr>
        <w:t xml:space="preserve"> in case we cannot reach you on this number</w:t>
      </w:r>
      <w:r w:rsidR="00F605A8" w:rsidRPr="00EF135E">
        <w:rPr>
          <w:color w:val="0070C0"/>
          <w:lang w:val="en-US"/>
        </w:rPr>
        <w:t>?</w:t>
      </w:r>
    </w:p>
    <w:p w14:paraId="0B9362F5" w14:textId="0B3B425F" w:rsidR="00DC7E9F" w:rsidRDefault="00DC7E9F" w:rsidP="00AC0F77">
      <w:pPr>
        <w:pStyle w:val="ListParagraph"/>
        <w:numPr>
          <w:ilvl w:val="1"/>
          <w:numId w:val="48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Yes</w:t>
      </w:r>
      <w:r w:rsidR="0035475F">
        <w:rPr>
          <w:color w:val="0070C0"/>
          <w:lang w:val="en-US"/>
        </w:rPr>
        <w:t>-&gt; 40B</w:t>
      </w:r>
    </w:p>
    <w:p w14:paraId="3048138B" w14:textId="17353FAB" w:rsidR="00DC7E9F" w:rsidRPr="00EF135E" w:rsidRDefault="00DC7E9F" w:rsidP="00AC0F77">
      <w:pPr>
        <w:pStyle w:val="ListParagraph"/>
        <w:numPr>
          <w:ilvl w:val="1"/>
          <w:numId w:val="48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Don’t know other phone numbers</w:t>
      </w:r>
      <w:r w:rsidR="0035475F">
        <w:rPr>
          <w:color w:val="0070C0"/>
          <w:lang w:val="en-US"/>
        </w:rPr>
        <w:t xml:space="preserve"> -&gt; 40F</w:t>
      </w:r>
    </w:p>
    <w:p w14:paraId="0508AF5F" w14:textId="3DBD0479" w:rsidR="000A53A2" w:rsidRDefault="00DC7E9F" w:rsidP="00DC7E9F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B)</w:t>
      </w:r>
      <w:r w:rsidRPr="000A53A2">
        <w:t xml:space="preserve"> </w:t>
      </w:r>
      <w:r>
        <w:t>Provide first number</w:t>
      </w:r>
      <w:r w:rsidRPr="00EF135E">
        <w:rPr>
          <w:color w:val="0070C0"/>
          <w:lang w:val="en-US"/>
        </w:rPr>
        <w:t xml:space="preserve"> </w:t>
      </w:r>
      <w:r w:rsidR="00AF6C62" w:rsidRPr="00EF135E">
        <w:rPr>
          <w:color w:val="0070C0"/>
          <w:lang w:val="en-US"/>
        </w:rPr>
        <w:t xml:space="preserve">______________________________ </w:t>
      </w:r>
    </w:p>
    <w:p w14:paraId="2A213E17" w14:textId="5FA84A88" w:rsidR="00AF6C62" w:rsidRPr="00EF135E" w:rsidRDefault="000A53A2" w:rsidP="00AF6C6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C) </w:t>
      </w:r>
      <w:r w:rsidR="00AF6C62" w:rsidRPr="00EF135E">
        <w:rPr>
          <w:color w:val="0070C0"/>
          <w:lang w:val="en-US"/>
        </w:rPr>
        <w:t>Whose number is this</w:t>
      </w:r>
      <w:proofErr w:type="gramStart"/>
      <w:r w:rsidR="00AF6C62" w:rsidRPr="00EF135E">
        <w:rPr>
          <w:color w:val="0070C0"/>
          <w:lang w:val="en-US"/>
        </w:rPr>
        <w:t>?_</w:t>
      </w:r>
      <w:proofErr w:type="gramEnd"/>
      <w:r w:rsidR="00AF6C62" w:rsidRPr="00EF135E">
        <w:rPr>
          <w:color w:val="0070C0"/>
          <w:lang w:val="en-US"/>
        </w:rPr>
        <w:t>_____________________</w:t>
      </w:r>
    </w:p>
    <w:p w14:paraId="138B83AD" w14:textId="77777777" w:rsidR="000A53A2" w:rsidRDefault="000A53A2" w:rsidP="000A53A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D) Provide second number</w:t>
      </w:r>
      <w:r w:rsidR="00AF6C62" w:rsidRPr="000A53A2">
        <w:rPr>
          <w:color w:val="0070C0"/>
          <w:lang w:val="en-US"/>
        </w:rPr>
        <w:t xml:space="preserve">_______________________________ </w:t>
      </w:r>
    </w:p>
    <w:p w14:paraId="5857C262" w14:textId="4C5B37B5" w:rsidR="00AF6C62" w:rsidRPr="000A53A2" w:rsidRDefault="000A53A2" w:rsidP="000A53A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E) </w:t>
      </w:r>
      <w:r w:rsidR="00AF6C62" w:rsidRPr="000A53A2">
        <w:rPr>
          <w:color w:val="0070C0"/>
          <w:lang w:val="en-US"/>
        </w:rPr>
        <w:t>Whose number is this</w:t>
      </w:r>
      <w:proofErr w:type="gramStart"/>
      <w:r w:rsidR="00AF6C62" w:rsidRPr="000A53A2">
        <w:rPr>
          <w:color w:val="0070C0"/>
          <w:lang w:val="en-US"/>
        </w:rPr>
        <w:t>?_</w:t>
      </w:r>
      <w:proofErr w:type="gramEnd"/>
      <w:r w:rsidR="00AF6C62" w:rsidRPr="000A53A2">
        <w:rPr>
          <w:color w:val="0070C0"/>
          <w:lang w:val="en-US"/>
        </w:rPr>
        <w:t>_____________________</w:t>
      </w:r>
    </w:p>
    <w:p w14:paraId="39C91520" w14:textId="77777777" w:rsidR="00AF6C62" w:rsidRPr="00EF135E" w:rsidRDefault="00AF6C62" w:rsidP="00AF6C62">
      <w:pPr>
        <w:pStyle w:val="ListParagraph"/>
        <w:spacing w:after="0" w:line="240" w:lineRule="auto"/>
        <w:rPr>
          <w:color w:val="0070C0"/>
          <w:lang w:val="en-US"/>
        </w:rPr>
      </w:pPr>
    </w:p>
    <w:p w14:paraId="6909460A" w14:textId="46A8CCEC" w:rsidR="00DC7E9F" w:rsidRDefault="0035475F" w:rsidP="00DC7E9F">
      <w:pPr>
        <w:spacing w:after="0" w:line="240" w:lineRule="auto"/>
      </w:pPr>
      <w:r>
        <w:rPr>
          <w:lang w:val="en-US"/>
        </w:rPr>
        <w:t xml:space="preserve">40 F </w:t>
      </w:r>
      <w:proofErr w:type="gramStart"/>
      <w:r w:rsidR="00D31806" w:rsidRPr="007D4B80">
        <w:rPr>
          <w:i/>
          <w:lang w:val="en-US"/>
        </w:rPr>
        <w:t>I</w:t>
      </w:r>
      <w:proofErr w:type="spellStart"/>
      <w:r w:rsidR="00D31806" w:rsidRPr="003759E2">
        <w:rPr>
          <w:i/>
        </w:rPr>
        <w:t>f</w:t>
      </w:r>
      <w:proofErr w:type="spellEnd"/>
      <w:proofErr w:type="gramEnd"/>
      <w:r w:rsidR="00D31806" w:rsidRPr="003759E2">
        <w:rPr>
          <w:i/>
        </w:rPr>
        <w:t xml:space="preserve"> the girl is interviewed at home:</w:t>
      </w:r>
      <w:r w:rsidR="00D31806">
        <w:t xml:space="preserve"> </w:t>
      </w:r>
      <w:r w:rsidR="00DC7E9F">
        <w:t xml:space="preserve">After you and I have finished talking, may I ask your guardians for 2 alternative phone numbers we may try if we cannot get through </w:t>
      </w:r>
      <w:r w:rsidR="00160A28">
        <w:t>on the numbers we have</w:t>
      </w:r>
      <w:r w:rsidR="00DC7E9F">
        <w:t xml:space="preserve"> next time we call?</w:t>
      </w:r>
    </w:p>
    <w:p w14:paraId="23D0CB25" w14:textId="77777777" w:rsidR="00DC7E9F" w:rsidRDefault="00DC7E9F" w:rsidP="00DC7E9F">
      <w:pPr>
        <w:pStyle w:val="ListParagraph"/>
        <w:numPr>
          <w:ilvl w:val="0"/>
          <w:numId w:val="43"/>
        </w:numPr>
        <w:spacing w:after="0" w:line="240" w:lineRule="auto"/>
      </w:pPr>
      <w:r>
        <w:t>Yes</w:t>
      </w:r>
    </w:p>
    <w:p w14:paraId="1C0E184B" w14:textId="77777777" w:rsidR="00DC7E9F" w:rsidRPr="00666AED" w:rsidRDefault="00DC7E9F" w:rsidP="00DC7E9F">
      <w:pPr>
        <w:pStyle w:val="ListParagraph"/>
        <w:numPr>
          <w:ilvl w:val="0"/>
          <w:numId w:val="43"/>
        </w:numPr>
        <w:spacing w:after="0" w:line="240" w:lineRule="auto"/>
        <w:rPr>
          <w:color w:val="0070C0"/>
          <w:lang w:val="en-US"/>
        </w:rPr>
      </w:pPr>
      <w:r>
        <w:t>No</w:t>
      </w:r>
    </w:p>
    <w:p w14:paraId="63C6C485" w14:textId="77777777" w:rsidR="00DC7E9F" w:rsidRDefault="00DC7E9F" w:rsidP="005F273E">
      <w:pPr>
        <w:spacing w:after="0" w:line="240" w:lineRule="auto"/>
        <w:rPr>
          <w:color w:val="0070C0"/>
          <w:lang w:val="en-US"/>
        </w:rPr>
      </w:pPr>
    </w:p>
    <w:p w14:paraId="2E4784BD" w14:textId="77777777" w:rsidR="0067392B" w:rsidRPr="00EF135E" w:rsidRDefault="00AB453C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This is the end of the interview, thank you for </w:t>
      </w:r>
      <w:r w:rsidR="00127004" w:rsidRPr="00EF135E">
        <w:rPr>
          <w:color w:val="0070C0"/>
          <w:lang w:val="en-US"/>
        </w:rPr>
        <w:t xml:space="preserve">taking </w:t>
      </w:r>
      <w:r w:rsidRPr="00EF135E">
        <w:rPr>
          <w:color w:val="0070C0"/>
          <w:lang w:val="en-US"/>
        </w:rPr>
        <w:t xml:space="preserve">time </w:t>
      </w:r>
      <w:r w:rsidR="00127004" w:rsidRPr="00EF135E">
        <w:rPr>
          <w:color w:val="0070C0"/>
          <w:lang w:val="en-US"/>
        </w:rPr>
        <w:t>to answer my questions</w:t>
      </w:r>
      <w:r w:rsidR="008E51AC" w:rsidRPr="00EF135E">
        <w:rPr>
          <w:color w:val="0070C0"/>
          <w:lang w:val="en-US"/>
        </w:rPr>
        <w:t>.</w:t>
      </w:r>
      <w:r w:rsidR="008D6F25" w:rsidRPr="00EF135E">
        <w:rPr>
          <w:color w:val="0070C0"/>
          <w:lang w:val="en-US"/>
        </w:rPr>
        <w:t xml:space="preserve"> We are very </w:t>
      </w:r>
      <w:r w:rsidR="0078437E" w:rsidRPr="00EF135E">
        <w:rPr>
          <w:color w:val="0070C0"/>
          <w:lang w:val="en-US"/>
        </w:rPr>
        <w:t>grateful</w:t>
      </w:r>
      <w:r w:rsidR="00AF2378" w:rsidRPr="00EF135E">
        <w:rPr>
          <w:color w:val="0070C0"/>
          <w:lang w:val="en-US"/>
        </w:rPr>
        <w:t>.</w:t>
      </w:r>
      <w:r w:rsidR="008D6F25" w:rsidRPr="00EF135E">
        <w:rPr>
          <w:color w:val="0070C0"/>
          <w:lang w:val="en-US"/>
        </w:rPr>
        <w:t xml:space="preserve"> Your participation is extremely important for this project </w:t>
      </w:r>
      <w:r w:rsidR="0067392B" w:rsidRPr="00EF135E">
        <w:rPr>
          <w:color w:val="0070C0"/>
          <w:lang w:val="en-US"/>
        </w:rPr>
        <w:t>because it gives us an opportunity to understand how girls who receive the different support packages fare.</w:t>
      </w:r>
    </w:p>
    <w:p w14:paraId="08BBFFE9" w14:textId="77777777" w:rsidR="0067392B" w:rsidRPr="00EF135E" w:rsidRDefault="0067392B" w:rsidP="005F273E">
      <w:pPr>
        <w:spacing w:after="0" w:line="240" w:lineRule="auto"/>
        <w:rPr>
          <w:color w:val="0070C0"/>
          <w:lang w:val="en-US"/>
        </w:rPr>
      </w:pPr>
    </w:p>
    <w:p w14:paraId="2F55386E" w14:textId="77777777" w:rsidR="008D6F25" w:rsidRPr="00EF135E" w:rsidRDefault="008D6F25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Do you have any questions to me before we finish the interview?</w:t>
      </w:r>
    </w:p>
    <w:p w14:paraId="7362A2EF" w14:textId="77777777" w:rsidR="0067392B" w:rsidRPr="00EF135E" w:rsidRDefault="0067392B" w:rsidP="006C37A7">
      <w:pPr>
        <w:spacing w:after="0" w:line="240" w:lineRule="auto"/>
        <w:rPr>
          <w:color w:val="0070C0"/>
          <w:lang w:val="en-US"/>
        </w:rPr>
      </w:pPr>
    </w:p>
    <w:p w14:paraId="2A1195E6" w14:textId="77777777" w:rsidR="006C37A7" w:rsidRPr="00EF135E" w:rsidRDefault="006C37A7" w:rsidP="006C37A7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As an appreciation of your collaboration, we will </w:t>
      </w:r>
      <w:r w:rsidR="00786F58" w:rsidRPr="00EF135E">
        <w:rPr>
          <w:color w:val="0070C0"/>
          <w:lang w:val="en-US"/>
        </w:rPr>
        <w:t>give</w:t>
      </w:r>
      <w:r w:rsidRPr="00EF135E">
        <w:rPr>
          <w:color w:val="0070C0"/>
          <w:lang w:val="en-US"/>
        </w:rPr>
        <w:t xml:space="preserve"> you a ticket for a bike lottery which will be held at your school in Ju</w:t>
      </w:r>
      <w:r w:rsidR="00786F58" w:rsidRPr="00EF135E">
        <w:rPr>
          <w:color w:val="0070C0"/>
          <w:lang w:val="en-US"/>
        </w:rPr>
        <w:t>ly</w:t>
      </w:r>
      <w:r w:rsidRPr="00EF135E">
        <w:rPr>
          <w:color w:val="0070C0"/>
          <w:lang w:val="en-US"/>
        </w:rPr>
        <w:t xml:space="preserve">. You will receive further information on when the draw will take place. </w:t>
      </w:r>
    </w:p>
    <w:p w14:paraId="7FB061C2" w14:textId="77777777" w:rsidR="006C37A7" w:rsidRPr="00EF135E" w:rsidRDefault="006C37A7" w:rsidP="005F273E">
      <w:pPr>
        <w:spacing w:after="0" w:line="240" w:lineRule="auto"/>
        <w:rPr>
          <w:color w:val="0070C0"/>
          <w:lang w:val="en-US"/>
        </w:rPr>
      </w:pPr>
    </w:p>
    <w:p w14:paraId="2CA33B13" w14:textId="7A5B56F9" w:rsidR="00CA5D5C" w:rsidRPr="00EF135E" w:rsidRDefault="008D6F25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Thank you very much again! We will contact you again in </w:t>
      </w:r>
      <w:r w:rsidR="00160A28">
        <w:rPr>
          <w:color w:val="0070C0"/>
          <w:lang w:val="en-US"/>
        </w:rPr>
        <w:t>4-</w:t>
      </w:r>
      <w:r w:rsidRPr="00EF135E">
        <w:rPr>
          <w:color w:val="0070C0"/>
          <w:lang w:val="en-US"/>
        </w:rPr>
        <w:t xml:space="preserve">6 months from now. </w:t>
      </w:r>
    </w:p>
    <w:p w14:paraId="6F880289" w14:textId="77777777" w:rsidR="00160A28" w:rsidRDefault="00160A28" w:rsidP="005F273E">
      <w:pPr>
        <w:spacing w:after="0" w:line="240" w:lineRule="auto"/>
        <w:rPr>
          <w:lang w:val="en-US"/>
        </w:rPr>
      </w:pPr>
    </w:p>
    <w:p w14:paraId="0D1E1B73" w14:textId="0CDC03BC" w:rsidR="008D6F25" w:rsidRPr="00160A28" w:rsidRDefault="0035475F" w:rsidP="005F273E">
      <w:pPr>
        <w:spacing w:after="0" w:line="240" w:lineRule="auto"/>
        <w:rPr>
          <w:i/>
          <w:lang w:val="en-US"/>
        </w:rPr>
      </w:pPr>
      <w:r w:rsidRPr="00160A28">
        <w:rPr>
          <w:i/>
          <w:highlight w:val="lightGray"/>
          <w:lang w:val="en-US"/>
        </w:rPr>
        <w:t>If yes to</w:t>
      </w:r>
      <w:r w:rsidR="00160A28" w:rsidRPr="00160A28">
        <w:rPr>
          <w:i/>
          <w:highlight w:val="lightGray"/>
          <w:lang w:val="en-US"/>
        </w:rPr>
        <w:t xml:space="preserve"> 40 A, end interview here</w:t>
      </w:r>
    </w:p>
    <w:p w14:paraId="522FBFC0" w14:textId="77777777" w:rsidR="00160A28" w:rsidRDefault="00160A28" w:rsidP="005F273E">
      <w:pPr>
        <w:spacing w:after="0" w:line="240" w:lineRule="auto"/>
        <w:rPr>
          <w:lang w:val="en-US"/>
        </w:rPr>
      </w:pPr>
    </w:p>
    <w:p w14:paraId="427EF6C6" w14:textId="5D7F41F1" w:rsidR="00666AED" w:rsidRDefault="00D31806" w:rsidP="00AC0F77">
      <w:pPr>
        <w:pStyle w:val="ListParagraph"/>
        <w:numPr>
          <w:ilvl w:val="0"/>
          <w:numId w:val="20"/>
        </w:numPr>
        <w:spacing w:after="0" w:line="240" w:lineRule="auto"/>
      </w:pPr>
      <w:r>
        <w:t>I</w:t>
      </w:r>
      <w:r w:rsidRPr="007D4B80">
        <w:rPr>
          <w:i/>
        </w:rPr>
        <w:t>f the girl is interviewed at home:</w:t>
      </w:r>
      <w:r>
        <w:t xml:space="preserve"> </w:t>
      </w:r>
      <w:r w:rsidR="00666AED">
        <w:t>Now I would like to ask your guardians for some additional phone numbers</w:t>
      </w:r>
    </w:p>
    <w:p w14:paraId="1BCDD89B" w14:textId="77777777" w:rsidR="00666AED" w:rsidRDefault="00666AED" w:rsidP="00666AED">
      <w:pPr>
        <w:spacing w:after="0" w:line="240" w:lineRule="auto"/>
      </w:pPr>
    </w:p>
    <w:p w14:paraId="42FB8182" w14:textId="296D5629" w:rsidR="00666AED" w:rsidRDefault="00666AED" w:rsidP="00666AED">
      <w:pPr>
        <w:spacing w:after="0" w:line="240" w:lineRule="auto"/>
      </w:pPr>
      <w:r>
        <w:t xml:space="preserve">Thanks a lot for allowing us to speak to your daughter. I would like to find out whether you are able to give us 2 other numbers that we can reach your daughter on in case we cannot reach you or her on this number when we call next time in </w:t>
      </w:r>
      <w:r w:rsidR="0035475F">
        <w:t>4-</w:t>
      </w:r>
      <w:r>
        <w:t>6 months?</w:t>
      </w:r>
    </w:p>
    <w:p w14:paraId="45A431D7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A)</w:t>
      </w:r>
      <w:r w:rsidRPr="000A53A2">
        <w:t xml:space="preserve"> </w:t>
      </w:r>
      <w:r>
        <w:t>Provide first number</w:t>
      </w:r>
      <w:r w:rsidRPr="00EF135E">
        <w:rPr>
          <w:color w:val="0070C0"/>
          <w:lang w:val="en-US"/>
        </w:rPr>
        <w:t xml:space="preserve">______________________________ </w:t>
      </w:r>
    </w:p>
    <w:p w14:paraId="4718E83C" w14:textId="77777777" w:rsidR="00666AED" w:rsidRPr="00EF135E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B) </w:t>
      </w:r>
      <w:r w:rsidRPr="00EF135E">
        <w:rPr>
          <w:color w:val="0070C0"/>
          <w:lang w:val="en-US"/>
        </w:rPr>
        <w:t>Whose number is this</w:t>
      </w:r>
      <w:proofErr w:type="gramStart"/>
      <w:r w:rsidRPr="00EF135E">
        <w:rPr>
          <w:color w:val="0070C0"/>
          <w:lang w:val="en-US"/>
        </w:rPr>
        <w:t>?_</w:t>
      </w:r>
      <w:proofErr w:type="gramEnd"/>
      <w:r w:rsidRPr="00EF135E">
        <w:rPr>
          <w:color w:val="0070C0"/>
          <w:lang w:val="en-US"/>
        </w:rPr>
        <w:t>_____________________</w:t>
      </w:r>
    </w:p>
    <w:p w14:paraId="21922B8D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C) Provide second number</w:t>
      </w:r>
      <w:r w:rsidRPr="000A53A2">
        <w:rPr>
          <w:color w:val="0070C0"/>
          <w:lang w:val="en-US"/>
        </w:rPr>
        <w:t xml:space="preserve">_______________________________ </w:t>
      </w:r>
    </w:p>
    <w:p w14:paraId="7F9D8D52" w14:textId="77777777" w:rsidR="00666AED" w:rsidRPr="000A53A2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D) </w:t>
      </w:r>
      <w:r w:rsidRPr="000A53A2">
        <w:rPr>
          <w:color w:val="0070C0"/>
          <w:lang w:val="en-US"/>
        </w:rPr>
        <w:t>Whose number is this</w:t>
      </w:r>
      <w:proofErr w:type="gramStart"/>
      <w:r w:rsidRPr="000A53A2">
        <w:rPr>
          <w:color w:val="0070C0"/>
          <w:lang w:val="en-US"/>
        </w:rPr>
        <w:t>?_</w:t>
      </w:r>
      <w:proofErr w:type="gramEnd"/>
      <w:r w:rsidRPr="000A53A2">
        <w:rPr>
          <w:color w:val="0070C0"/>
          <w:lang w:val="en-US"/>
        </w:rPr>
        <w:t>_____________________</w:t>
      </w:r>
    </w:p>
    <w:p w14:paraId="5A437F78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</w:p>
    <w:p w14:paraId="6A7E0205" w14:textId="54CA46E9" w:rsidR="00666AED" w:rsidRDefault="00666AED" w:rsidP="00666AED">
      <w:r>
        <w:t xml:space="preserve">Thank you so much! We will call to speak to your daughter in </w:t>
      </w:r>
      <w:r w:rsidR="0035475F">
        <w:t>4-</w:t>
      </w:r>
      <w:r>
        <w:t>6 months. Thanks a lot for your assistance!</w:t>
      </w:r>
    </w:p>
    <w:p w14:paraId="150D923E" w14:textId="190A42C1" w:rsidR="007A0F07" w:rsidRDefault="007A0F07" w:rsidP="007A0F07">
      <w:pPr>
        <w:rPr>
          <w:i/>
        </w:rPr>
      </w:pPr>
      <w:r w:rsidRPr="00522B2F">
        <w:rPr>
          <w:i/>
        </w:rPr>
        <w:t xml:space="preserve">If adverse events are reported, the research assistant should let the </w:t>
      </w:r>
      <w:r>
        <w:rPr>
          <w:i/>
        </w:rPr>
        <w:t>data manager</w:t>
      </w:r>
      <w:r w:rsidRPr="00522B2F">
        <w:rPr>
          <w:i/>
        </w:rPr>
        <w:t xml:space="preserve"> know so that he can conside</w:t>
      </w:r>
      <w:r>
        <w:rPr>
          <w:i/>
        </w:rPr>
        <w:t xml:space="preserve">r whether there is a need for the project </w:t>
      </w:r>
      <w:r w:rsidRPr="00522B2F">
        <w:rPr>
          <w:i/>
        </w:rPr>
        <w:t xml:space="preserve">to take action because of the adverse events reported. </w:t>
      </w:r>
    </w:p>
    <w:p w14:paraId="41DBAAF6" w14:textId="5BA3B0D2" w:rsidR="00FF6444" w:rsidRPr="00522B2F" w:rsidRDefault="00FF6444" w:rsidP="007A0F07">
      <w:pPr>
        <w:rPr>
          <w:i/>
        </w:rPr>
      </w:pPr>
      <w:r>
        <w:t>Capture Location</w:t>
      </w:r>
    </w:p>
    <w:p w14:paraId="44B00347" w14:textId="77777777" w:rsidR="007A0F07" w:rsidRPr="00950EFC" w:rsidRDefault="007A0F07" w:rsidP="005F273E">
      <w:pPr>
        <w:spacing w:after="0" w:line="240" w:lineRule="auto"/>
      </w:pPr>
    </w:p>
    <w:sectPr w:rsidR="007A0F07" w:rsidRPr="00950EFC" w:rsidSect="00F749DA">
      <w:footerReference w:type="default" r:id="rId9"/>
      <w:pgSz w:w="11906" w:h="16838"/>
      <w:pgMar w:top="14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6596C" w14:textId="77777777" w:rsidR="00950EFC" w:rsidRDefault="00950EFC" w:rsidP="005F273E">
      <w:pPr>
        <w:spacing w:after="0" w:line="240" w:lineRule="auto"/>
      </w:pPr>
      <w:r>
        <w:separator/>
      </w:r>
    </w:p>
  </w:endnote>
  <w:endnote w:type="continuationSeparator" w:id="0">
    <w:p w14:paraId="12D9BEFD" w14:textId="77777777" w:rsidR="00950EFC" w:rsidRDefault="00950EFC" w:rsidP="005F273E">
      <w:pPr>
        <w:spacing w:after="0" w:line="240" w:lineRule="auto"/>
      </w:pPr>
      <w:r>
        <w:continuationSeparator/>
      </w:r>
    </w:p>
  </w:endnote>
  <w:endnote w:type="continuationNotice" w:id="1">
    <w:p w14:paraId="45AA6392" w14:textId="77777777" w:rsidR="00950EFC" w:rsidRDefault="00950E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AEABA" w14:textId="75A05D53" w:rsidR="00686553" w:rsidRPr="005F273E" w:rsidRDefault="00686553" w:rsidP="005F273E">
    <w:pPr>
      <w:pStyle w:val="Footer"/>
      <w:jc w:val="right"/>
      <w:rPr>
        <w:lang w:val="en-US"/>
      </w:rPr>
    </w:pPr>
    <w:r w:rsidRPr="005F273E">
      <w:rPr>
        <w:lang w:val="en-US"/>
      </w:rPr>
      <w:t>CISMAC F</w:t>
    </w:r>
    <w:r w:rsidR="00160A28">
      <w:rPr>
        <w:lang w:val="en-US"/>
      </w:rPr>
      <w:t>ield-based f</w:t>
    </w:r>
    <w:r w:rsidRPr="005F273E">
      <w:rPr>
        <w:lang w:val="en-US"/>
      </w:rPr>
      <w:t>ollow-</w:t>
    </w:r>
    <w:proofErr w:type="gramStart"/>
    <w:r w:rsidRPr="005F273E">
      <w:rPr>
        <w:lang w:val="en-US"/>
      </w:rPr>
      <w:t>up  Questionnaire</w:t>
    </w:r>
    <w:proofErr w:type="gramEnd"/>
    <w:r>
      <w:rPr>
        <w:lang w:val="en-US"/>
      </w:rPr>
      <w:t xml:space="preserve"> - Form </w:t>
    </w:r>
    <w:r w:rsidR="00AC0F77">
      <w:rPr>
        <w:lang w:val="en-US"/>
      </w:rPr>
      <w:t>A</w:t>
    </w:r>
  </w:p>
  <w:p w14:paraId="3ACBAB86" w14:textId="5C79606E" w:rsidR="00686553" w:rsidRPr="005F273E" w:rsidRDefault="00B315EC" w:rsidP="005F273E">
    <w:pPr>
      <w:pStyle w:val="Footer"/>
      <w:jc w:val="right"/>
      <w:rPr>
        <w:lang w:val="en-US"/>
      </w:rPr>
    </w:pPr>
    <w:r>
      <w:rPr>
        <w:lang w:val="en-US"/>
      </w:rPr>
      <w:t>1</w:t>
    </w:r>
    <w:r w:rsidR="00D93B29">
      <w:rPr>
        <w:lang w:val="en-US"/>
      </w:rPr>
      <w:t>8</w:t>
    </w:r>
    <w:r w:rsidR="004517FD">
      <w:rPr>
        <w:lang w:val="en-US"/>
      </w:rPr>
      <w:t>.</w:t>
    </w:r>
    <w:r>
      <w:rPr>
        <w:lang w:val="en-US"/>
      </w:rPr>
      <w:t>10</w:t>
    </w:r>
    <w:r w:rsidR="004517FD">
      <w:rPr>
        <w:lang w:val="en-US"/>
      </w:rPr>
      <w:t>.</w:t>
    </w:r>
    <w:r w:rsidR="00686553">
      <w:rPr>
        <w:lang w:val="en-US"/>
      </w:rPr>
      <w:t>201</w:t>
    </w:r>
    <w:r w:rsidR="009807FF">
      <w:rPr>
        <w:lang w:val="en-US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38607" w14:textId="77777777" w:rsidR="00950EFC" w:rsidRDefault="00950EFC" w:rsidP="005F273E">
      <w:pPr>
        <w:spacing w:after="0" w:line="240" w:lineRule="auto"/>
      </w:pPr>
      <w:r>
        <w:separator/>
      </w:r>
    </w:p>
  </w:footnote>
  <w:footnote w:type="continuationSeparator" w:id="0">
    <w:p w14:paraId="602C8B92" w14:textId="77777777" w:rsidR="00950EFC" w:rsidRDefault="00950EFC" w:rsidP="005F273E">
      <w:pPr>
        <w:spacing w:after="0" w:line="240" w:lineRule="auto"/>
      </w:pPr>
      <w:r>
        <w:continuationSeparator/>
      </w:r>
    </w:p>
  </w:footnote>
  <w:footnote w:type="continuationNotice" w:id="1">
    <w:p w14:paraId="2AA17C3B" w14:textId="77777777" w:rsidR="00950EFC" w:rsidRDefault="00950E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FD4"/>
    <w:multiLevelType w:val="hybridMultilevel"/>
    <w:tmpl w:val="8D52F5DC"/>
    <w:lvl w:ilvl="0" w:tplc="34B8E0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01F"/>
    <w:multiLevelType w:val="hybridMultilevel"/>
    <w:tmpl w:val="0D745A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9143A"/>
    <w:multiLevelType w:val="hybridMultilevel"/>
    <w:tmpl w:val="A2BA24E0"/>
    <w:lvl w:ilvl="0" w:tplc="4156D4A4">
      <w:start w:val="1"/>
      <w:numFmt w:val="bullet"/>
      <w:lvlText w:val="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0984F50"/>
    <w:multiLevelType w:val="hybridMultilevel"/>
    <w:tmpl w:val="043E10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C6A1A"/>
    <w:multiLevelType w:val="hybridMultilevel"/>
    <w:tmpl w:val="662877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E2F25"/>
    <w:multiLevelType w:val="hybridMultilevel"/>
    <w:tmpl w:val="BBEE11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85D6A"/>
    <w:multiLevelType w:val="hybridMultilevel"/>
    <w:tmpl w:val="EB54A8AC"/>
    <w:lvl w:ilvl="0" w:tplc="7508494E">
      <w:start w:val="1"/>
      <w:numFmt w:val="bullet"/>
      <w:lvlText w:val=""/>
      <w:lvlJc w:val="left"/>
      <w:pPr>
        <w:ind w:left="1788" w:hanging="360"/>
      </w:pPr>
      <w:rPr>
        <w:rFonts w:ascii="Wingdings" w:hAnsi="Wingdings" w:hint="default"/>
        <w:sz w:val="32"/>
      </w:rPr>
    </w:lvl>
    <w:lvl w:ilvl="1" w:tplc="041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1BE43645"/>
    <w:multiLevelType w:val="hybridMultilevel"/>
    <w:tmpl w:val="855A2C78"/>
    <w:lvl w:ilvl="0" w:tplc="8C4A9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731E5"/>
    <w:multiLevelType w:val="hybridMultilevel"/>
    <w:tmpl w:val="99E44B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92D37"/>
    <w:multiLevelType w:val="hybridMultilevel"/>
    <w:tmpl w:val="96B054F2"/>
    <w:lvl w:ilvl="0" w:tplc="4156D4A4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DC24176"/>
    <w:multiLevelType w:val="hybridMultilevel"/>
    <w:tmpl w:val="2304C0EA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E8C0DCF"/>
    <w:multiLevelType w:val="hybridMultilevel"/>
    <w:tmpl w:val="FBAA696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30A8E"/>
    <w:multiLevelType w:val="hybridMultilevel"/>
    <w:tmpl w:val="5768A050"/>
    <w:lvl w:ilvl="0" w:tplc="69204E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66971"/>
    <w:multiLevelType w:val="hybridMultilevel"/>
    <w:tmpl w:val="F5C413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E5663"/>
    <w:multiLevelType w:val="hybridMultilevel"/>
    <w:tmpl w:val="49AEE9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197B8E"/>
    <w:multiLevelType w:val="hybridMultilevel"/>
    <w:tmpl w:val="76B6B77E"/>
    <w:lvl w:ilvl="0" w:tplc="4156D4A4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26111F7A"/>
    <w:multiLevelType w:val="hybridMultilevel"/>
    <w:tmpl w:val="266C83F8"/>
    <w:lvl w:ilvl="0" w:tplc="8C4A9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1356FD"/>
    <w:multiLevelType w:val="hybridMultilevel"/>
    <w:tmpl w:val="F7AC2FF6"/>
    <w:lvl w:ilvl="0" w:tplc="4156D4A4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6E435E1"/>
    <w:multiLevelType w:val="hybridMultilevel"/>
    <w:tmpl w:val="84D2CE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046CE6"/>
    <w:multiLevelType w:val="hybridMultilevel"/>
    <w:tmpl w:val="1764DA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1E7596"/>
    <w:multiLevelType w:val="hybridMultilevel"/>
    <w:tmpl w:val="A7866146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D416539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6943E0"/>
    <w:multiLevelType w:val="hybridMultilevel"/>
    <w:tmpl w:val="691CF354"/>
    <w:lvl w:ilvl="0" w:tplc="0414000F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25B7C4D"/>
    <w:multiLevelType w:val="hybridMultilevel"/>
    <w:tmpl w:val="BCA464B4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363EF4"/>
    <w:multiLevelType w:val="hybridMultilevel"/>
    <w:tmpl w:val="CD9C57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824BB3"/>
    <w:multiLevelType w:val="hybridMultilevel"/>
    <w:tmpl w:val="C28026B8"/>
    <w:lvl w:ilvl="0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1A87B04"/>
    <w:multiLevelType w:val="hybridMultilevel"/>
    <w:tmpl w:val="4C0E13F0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505230A"/>
    <w:multiLevelType w:val="hybridMultilevel"/>
    <w:tmpl w:val="B6F8E2E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137E34B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370D12"/>
    <w:multiLevelType w:val="hybridMultilevel"/>
    <w:tmpl w:val="2E24A544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DC07530"/>
    <w:multiLevelType w:val="hybridMultilevel"/>
    <w:tmpl w:val="EC7AA02A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5A73BC"/>
    <w:multiLevelType w:val="hybridMultilevel"/>
    <w:tmpl w:val="D4C2A4B0"/>
    <w:lvl w:ilvl="0" w:tplc="5360DC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B47CDF"/>
    <w:multiLevelType w:val="hybridMultilevel"/>
    <w:tmpl w:val="A02084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115487"/>
    <w:multiLevelType w:val="hybridMultilevel"/>
    <w:tmpl w:val="326016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42F53DC"/>
    <w:multiLevelType w:val="hybridMultilevel"/>
    <w:tmpl w:val="280A671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E31125"/>
    <w:multiLevelType w:val="hybridMultilevel"/>
    <w:tmpl w:val="26DAF31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0C0F5E"/>
    <w:multiLevelType w:val="hybridMultilevel"/>
    <w:tmpl w:val="F558C5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80489F"/>
    <w:multiLevelType w:val="hybridMultilevel"/>
    <w:tmpl w:val="917E28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AA5BB9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466DB9"/>
    <w:multiLevelType w:val="hybridMultilevel"/>
    <w:tmpl w:val="CF84836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746D8F"/>
    <w:multiLevelType w:val="hybridMultilevel"/>
    <w:tmpl w:val="B5FE5C4A"/>
    <w:lvl w:ilvl="0" w:tplc="D1E4AB2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CE7724"/>
    <w:multiLevelType w:val="hybridMultilevel"/>
    <w:tmpl w:val="007A88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1A7536"/>
    <w:multiLevelType w:val="hybridMultilevel"/>
    <w:tmpl w:val="CD46A8EC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775277C"/>
    <w:multiLevelType w:val="hybridMultilevel"/>
    <w:tmpl w:val="0B7C0C4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A6556D"/>
    <w:multiLevelType w:val="hybridMultilevel"/>
    <w:tmpl w:val="F0B4D376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D660CB1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1F1C2C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57098E"/>
    <w:multiLevelType w:val="hybridMultilevel"/>
    <w:tmpl w:val="C72ED8A8"/>
    <w:lvl w:ilvl="0" w:tplc="2A56A2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7"/>
  </w:num>
  <w:num w:numId="4">
    <w:abstractNumId w:val="46"/>
  </w:num>
  <w:num w:numId="5">
    <w:abstractNumId w:val="1"/>
  </w:num>
  <w:num w:numId="6">
    <w:abstractNumId w:val="24"/>
  </w:num>
  <w:num w:numId="7">
    <w:abstractNumId w:val="35"/>
  </w:num>
  <w:num w:numId="8">
    <w:abstractNumId w:val="22"/>
  </w:num>
  <w:num w:numId="9">
    <w:abstractNumId w:val="2"/>
  </w:num>
  <w:num w:numId="10">
    <w:abstractNumId w:val="25"/>
  </w:num>
  <w:num w:numId="11">
    <w:abstractNumId w:val="31"/>
  </w:num>
  <w:num w:numId="12">
    <w:abstractNumId w:val="36"/>
  </w:num>
  <w:num w:numId="13">
    <w:abstractNumId w:val="8"/>
  </w:num>
  <w:num w:numId="14">
    <w:abstractNumId w:val="3"/>
  </w:num>
  <w:num w:numId="15">
    <w:abstractNumId w:val="42"/>
  </w:num>
  <w:num w:numId="16">
    <w:abstractNumId w:val="4"/>
  </w:num>
  <w:num w:numId="17">
    <w:abstractNumId w:val="6"/>
  </w:num>
  <w:num w:numId="18">
    <w:abstractNumId w:val="11"/>
  </w:num>
  <w:num w:numId="19">
    <w:abstractNumId w:val="40"/>
  </w:num>
  <w:num w:numId="20">
    <w:abstractNumId w:val="5"/>
  </w:num>
  <w:num w:numId="21">
    <w:abstractNumId w:val="39"/>
  </w:num>
  <w:num w:numId="2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26"/>
  </w:num>
  <w:num w:numId="25">
    <w:abstractNumId w:val="18"/>
  </w:num>
  <w:num w:numId="26">
    <w:abstractNumId w:val="14"/>
  </w:num>
  <w:num w:numId="27">
    <w:abstractNumId w:val="21"/>
  </w:num>
  <w:num w:numId="28">
    <w:abstractNumId w:val="43"/>
  </w:num>
  <w:num w:numId="29">
    <w:abstractNumId w:val="28"/>
  </w:num>
  <w:num w:numId="30">
    <w:abstractNumId w:val="37"/>
  </w:num>
  <w:num w:numId="31">
    <w:abstractNumId w:val="17"/>
  </w:num>
  <w:num w:numId="32">
    <w:abstractNumId w:val="34"/>
  </w:num>
  <w:num w:numId="33">
    <w:abstractNumId w:val="38"/>
  </w:num>
  <w:num w:numId="34">
    <w:abstractNumId w:val="30"/>
  </w:num>
  <w:num w:numId="35">
    <w:abstractNumId w:val="0"/>
  </w:num>
  <w:num w:numId="36">
    <w:abstractNumId w:val="12"/>
  </w:num>
  <w:num w:numId="37">
    <w:abstractNumId w:val="9"/>
  </w:num>
  <w:num w:numId="38">
    <w:abstractNumId w:val="44"/>
  </w:num>
  <w:num w:numId="39">
    <w:abstractNumId w:val="16"/>
  </w:num>
  <w:num w:numId="40">
    <w:abstractNumId w:val="7"/>
  </w:num>
  <w:num w:numId="41">
    <w:abstractNumId w:val="32"/>
  </w:num>
  <w:num w:numId="42">
    <w:abstractNumId w:val="10"/>
  </w:num>
  <w:num w:numId="43">
    <w:abstractNumId w:val="29"/>
  </w:num>
  <w:num w:numId="44">
    <w:abstractNumId w:val="45"/>
  </w:num>
  <w:num w:numId="45">
    <w:abstractNumId w:val="15"/>
  </w:num>
  <w:num w:numId="46">
    <w:abstractNumId w:val="20"/>
  </w:num>
  <w:num w:numId="47">
    <w:abstractNumId w:val="23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87"/>
    <w:rsid w:val="0004040E"/>
    <w:rsid w:val="00070D47"/>
    <w:rsid w:val="000830CA"/>
    <w:rsid w:val="00083FF3"/>
    <w:rsid w:val="000850F6"/>
    <w:rsid w:val="0008624F"/>
    <w:rsid w:val="0009735A"/>
    <w:rsid w:val="000A53A2"/>
    <w:rsid w:val="000C7657"/>
    <w:rsid w:val="000D0708"/>
    <w:rsid w:val="00100F38"/>
    <w:rsid w:val="001062E8"/>
    <w:rsid w:val="00127004"/>
    <w:rsid w:val="00131E37"/>
    <w:rsid w:val="00135FDC"/>
    <w:rsid w:val="001369A3"/>
    <w:rsid w:val="00154B33"/>
    <w:rsid w:val="001605F3"/>
    <w:rsid w:val="00160A28"/>
    <w:rsid w:val="00173AE3"/>
    <w:rsid w:val="001A16E6"/>
    <w:rsid w:val="001A2BFD"/>
    <w:rsid w:val="001A2FAC"/>
    <w:rsid w:val="001A43C2"/>
    <w:rsid w:val="001A55C4"/>
    <w:rsid w:val="001D5252"/>
    <w:rsid w:val="001E6EE1"/>
    <w:rsid w:val="001F64DE"/>
    <w:rsid w:val="002377CC"/>
    <w:rsid w:val="00241935"/>
    <w:rsid w:val="00276AB7"/>
    <w:rsid w:val="002915A8"/>
    <w:rsid w:val="00295A68"/>
    <w:rsid w:val="002C7006"/>
    <w:rsid w:val="002E3A6F"/>
    <w:rsid w:val="003043B2"/>
    <w:rsid w:val="003044F3"/>
    <w:rsid w:val="00325515"/>
    <w:rsid w:val="003364D3"/>
    <w:rsid w:val="00352D09"/>
    <w:rsid w:val="0035475F"/>
    <w:rsid w:val="00360387"/>
    <w:rsid w:val="00372080"/>
    <w:rsid w:val="00383725"/>
    <w:rsid w:val="00391B27"/>
    <w:rsid w:val="003934F7"/>
    <w:rsid w:val="0039649B"/>
    <w:rsid w:val="003B4EEA"/>
    <w:rsid w:val="003B676F"/>
    <w:rsid w:val="003C09B0"/>
    <w:rsid w:val="003C4385"/>
    <w:rsid w:val="003E4156"/>
    <w:rsid w:val="003F6066"/>
    <w:rsid w:val="00407A5C"/>
    <w:rsid w:val="004121C2"/>
    <w:rsid w:val="00421EC8"/>
    <w:rsid w:val="00447B15"/>
    <w:rsid w:val="004517FD"/>
    <w:rsid w:val="00456727"/>
    <w:rsid w:val="004608DD"/>
    <w:rsid w:val="00462925"/>
    <w:rsid w:val="00470E88"/>
    <w:rsid w:val="004777FD"/>
    <w:rsid w:val="0048419E"/>
    <w:rsid w:val="0048726B"/>
    <w:rsid w:val="0049003F"/>
    <w:rsid w:val="00492694"/>
    <w:rsid w:val="004929C4"/>
    <w:rsid w:val="004A6940"/>
    <w:rsid w:val="004B3F9F"/>
    <w:rsid w:val="004B664B"/>
    <w:rsid w:val="004F060B"/>
    <w:rsid w:val="004F5028"/>
    <w:rsid w:val="0050190B"/>
    <w:rsid w:val="00503BE7"/>
    <w:rsid w:val="00522B2F"/>
    <w:rsid w:val="005260E6"/>
    <w:rsid w:val="00527271"/>
    <w:rsid w:val="00527C6E"/>
    <w:rsid w:val="00533970"/>
    <w:rsid w:val="0054061C"/>
    <w:rsid w:val="0054737D"/>
    <w:rsid w:val="0055668A"/>
    <w:rsid w:val="005A6817"/>
    <w:rsid w:val="005B080C"/>
    <w:rsid w:val="005B10FF"/>
    <w:rsid w:val="005B67FF"/>
    <w:rsid w:val="005D51F7"/>
    <w:rsid w:val="005F273E"/>
    <w:rsid w:val="00602483"/>
    <w:rsid w:val="00637125"/>
    <w:rsid w:val="006371E2"/>
    <w:rsid w:val="0064435C"/>
    <w:rsid w:val="0064776A"/>
    <w:rsid w:val="006505A8"/>
    <w:rsid w:val="006536A3"/>
    <w:rsid w:val="00666AED"/>
    <w:rsid w:val="0067392B"/>
    <w:rsid w:val="00686553"/>
    <w:rsid w:val="00686F98"/>
    <w:rsid w:val="00696AFD"/>
    <w:rsid w:val="006A5B42"/>
    <w:rsid w:val="006A5BEF"/>
    <w:rsid w:val="006A5CE4"/>
    <w:rsid w:val="006B24F7"/>
    <w:rsid w:val="006B2E6A"/>
    <w:rsid w:val="006B2FB8"/>
    <w:rsid w:val="006C37A7"/>
    <w:rsid w:val="006D4F4B"/>
    <w:rsid w:val="006E1DEE"/>
    <w:rsid w:val="006E76AE"/>
    <w:rsid w:val="006F7268"/>
    <w:rsid w:val="00716958"/>
    <w:rsid w:val="00726FB1"/>
    <w:rsid w:val="0072785A"/>
    <w:rsid w:val="00743944"/>
    <w:rsid w:val="00774A0C"/>
    <w:rsid w:val="00776736"/>
    <w:rsid w:val="0078437E"/>
    <w:rsid w:val="00786F58"/>
    <w:rsid w:val="007A0F07"/>
    <w:rsid w:val="007A2121"/>
    <w:rsid w:val="007B29A1"/>
    <w:rsid w:val="007D4B80"/>
    <w:rsid w:val="00812BE1"/>
    <w:rsid w:val="00813847"/>
    <w:rsid w:val="00813EDA"/>
    <w:rsid w:val="0082371F"/>
    <w:rsid w:val="00831414"/>
    <w:rsid w:val="00831BCA"/>
    <w:rsid w:val="00846EF3"/>
    <w:rsid w:val="00860845"/>
    <w:rsid w:val="00873C2D"/>
    <w:rsid w:val="00880123"/>
    <w:rsid w:val="00881630"/>
    <w:rsid w:val="008866C6"/>
    <w:rsid w:val="00886E43"/>
    <w:rsid w:val="008D6F25"/>
    <w:rsid w:val="008D7DE5"/>
    <w:rsid w:val="008E2916"/>
    <w:rsid w:val="008E51AC"/>
    <w:rsid w:val="009021BF"/>
    <w:rsid w:val="0090274A"/>
    <w:rsid w:val="00927401"/>
    <w:rsid w:val="00940AFF"/>
    <w:rsid w:val="00950EFC"/>
    <w:rsid w:val="00951F97"/>
    <w:rsid w:val="009678CA"/>
    <w:rsid w:val="009807FF"/>
    <w:rsid w:val="00985095"/>
    <w:rsid w:val="009A4B41"/>
    <w:rsid w:val="009B23AD"/>
    <w:rsid w:val="009C5E75"/>
    <w:rsid w:val="009C6A2E"/>
    <w:rsid w:val="009F14A9"/>
    <w:rsid w:val="00A06530"/>
    <w:rsid w:val="00A06E6E"/>
    <w:rsid w:val="00A07115"/>
    <w:rsid w:val="00A220B4"/>
    <w:rsid w:val="00A26083"/>
    <w:rsid w:val="00A331DD"/>
    <w:rsid w:val="00A52965"/>
    <w:rsid w:val="00A73C48"/>
    <w:rsid w:val="00A911DC"/>
    <w:rsid w:val="00A9307A"/>
    <w:rsid w:val="00A96640"/>
    <w:rsid w:val="00AA53D9"/>
    <w:rsid w:val="00AB453C"/>
    <w:rsid w:val="00AC0F77"/>
    <w:rsid w:val="00AD517D"/>
    <w:rsid w:val="00AF2378"/>
    <w:rsid w:val="00AF6C62"/>
    <w:rsid w:val="00B06BC3"/>
    <w:rsid w:val="00B07757"/>
    <w:rsid w:val="00B238C4"/>
    <w:rsid w:val="00B315EC"/>
    <w:rsid w:val="00B31957"/>
    <w:rsid w:val="00B41826"/>
    <w:rsid w:val="00B42D0A"/>
    <w:rsid w:val="00B6710E"/>
    <w:rsid w:val="00B758EE"/>
    <w:rsid w:val="00B761FC"/>
    <w:rsid w:val="00BC48C2"/>
    <w:rsid w:val="00C537E0"/>
    <w:rsid w:val="00C55023"/>
    <w:rsid w:val="00C61798"/>
    <w:rsid w:val="00C65B6B"/>
    <w:rsid w:val="00C673FF"/>
    <w:rsid w:val="00C71C0A"/>
    <w:rsid w:val="00CA1E90"/>
    <w:rsid w:val="00CA5D5C"/>
    <w:rsid w:val="00CC38CE"/>
    <w:rsid w:val="00CC3F9A"/>
    <w:rsid w:val="00CD2087"/>
    <w:rsid w:val="00CD4A21"/>
    <w:rsid w:val="00CD5892"/>
    <w:rsid w:val="00CE474F"/>
    <w:rsid w:val="00D06782"/>
    <w:rsid w:val="00D105FA"/>
    <w:rsid w:val="00D2708B"/>
    <w:rsid w:val="00D31806"/>
    <w:rsid w:val="00D44B32"/>
    <w:rsid w:val="00D639A0"/>
    <w:rsid w:val="00D77CA3"/>
    <w:rsid w:val="00D866A1"/>
    <w:rsid w:val="00D93B29"/>
    <w:rsid w:val="00DA6C50"/>
    <w:rsid w:val="00DA75CE"/>
    <w:rsid w:val="00DC7E9F"/>
    <w:rsid w:val="00DE1860"/>
    <w:rsid w:val="00DF51DC"/>
    <w:rsid w:val="00E063C9"/>
    <w:rsid w:val="00E237DF"/>
    <w:rsid w:val="00E348A6"/>
    <w:rsid w:val="00E34F3C"/>
    <w:rsid w:val="00E35808"/>
    <w:rsid w:val="00E425E4"/>
    <w:rsid w:val="00E52361"/>
    <w:rsid w:val="00E603D1"/>
    <w:rsid w:val="00E67255"/>
    <w:rsid w:val="00E76444"/>
    <w:rsid w:val="00E77D0D"/>
    <w:rsid w:val="00E84886"/>
    <w:rsid w:val="00E95935"/>
    <w:rsid w:val="00E97D52"/>
    <w:rsid w:val="00EA2378"/>
    <w:rsid w:val="00EB2843"/>
    <w:rsid w:val="00EB400A"/>
    <w:rsid w:val="00ED222D"/>
    <w:rsid w:val="00ED4C55"/>
    <w:rsid w:val="00EF135E"/>
    <w:rsid w:val="00EF6E24"/>
    <w:rsid w:val="00F0255C"/>
    <w:rsid w:val="00F23BC8"/>
    <w:rsid w:val="00F26A1D"/>
    <w:rsid w:val="00F57721"/>
    <w:rsid w:val="00F605A8"/>
    <w:rsid w:val="00F73077"/>
    <w:rsid w:val="00F7338D"/>
    <w:rsid w:val="00F749DA"/>
    <w:rsid w:val="00F75050"/>
    <w:rsid w:val="00F85916"/>
    <w:rsid w:val="00FB38A5"/>
    <w:rsid w:val="00FB3AEB"/>
    <w:rsid w:val="00FC5AE0"/>
    <w:rsid w:val="00FD2662"/>
    <w:rsid w:val="00FE549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2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E358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3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3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5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CE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CE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CE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0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580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6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F6C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E358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3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3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5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CE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CE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CE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0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580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6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F6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3602F-650B-48E2-B85E-CEF918A3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A3B45FC3.dotm</Template>
  <TotalTime>1</TotalTime>
  <Pages>5</Pages>
  <Words>1026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lka035</dc:creator>
  <cp:lastModifiedBy>Ingvild Fossgard Sandøy</cp:lastModifiedBy>
  <cp:revision>4</cp:revision>
  <dcterms:created xsi:type="dcterms:W3CDTF">2016-11-01T13:39:00Z</dcterms:created>
  <dcterms:modified xsi:type="dcterms:W3CDTF">2016-11-01T13:41:00Z</dcterms:modified>
</cp:coreProperties>
</file>