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E61190" w14:textId="6270E0A9" w:rsidR="0060087B" w:rsidRPr="001A7383" w:rsidRDefault="0060087B" w:rsidP="005306AD">
      <w:pPr>
        <w:tabs>
          <w:tab w:val="left" w:pos="5940"/>
        </w:tabs>
        <w:spacing w:line="276" w:lineRule="auto"/>
        <w:ind w:right="3981"/>
        <w:rPr>
          <w:rFonts w:ascii="Arial" w:hAnsi="Arial" w:cs="Arial"/>
          <w:b/>
          <w:caps/>
          <w:sz w:val="20"/>
          <w:szCs w:val="20"/>
          <w:lang w:eastAsia="en-GB"/>
        </w:rPr>
      </w:pPr>
      <w:r w:rsidRPr="001A7383">
        <w:rPr>
          <w:rFonts w:ascii="Arial" w:hAnsi="Arial" w:cs="Arial"/>
          <w:b/>
          <w:caps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2F9230D" wp14:editId="0087E527">
                <wp:simplePos x="0" y="0"/>
                <wp:positionH relativeFrom="margin">
                  <wp:posOffset>-2703830</wp:posOffset>
                </wp:positionH>
                <wp:positionV relativeFrom="paragraph">
                  <wp:posOffset>-795655</wp:posOffset>
                </wp:positionV>
                <wp:extent cx="11138535" cy="1539240"/>
                <wp:effectExtent l="0" t="0" r="24765" b="22860"/>
                <wp:wrapNone/>
                <wp:docPr id="43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138535" cy="1539240"/>
                        </a:xfrm>
                        <a:custGeom>
                          <a:avLst/>
                          <a:gdLst>
                            <a:gd name="T0" fmla="*/ 11312 w 17541"/>
                            <a:gd name="T1" fmla="*/ 2424 h 2424"/>
                            <a:gd name="T2" fmla="*/ 11269 w 17541"/>
                            <a:gd name="T3" fmla="*/ 2388 h 2424"/>
                            <a:gd name="T4" fmla="*/ 11184 w 17541"/>
                            <a:gd name="T5" fmla="*/ 2260 h 2424"/>
                            <a:gd name="T6" fmla="*/ 11159 w 17541"/>
                            <a:gd name="T7" fmla="*/ 2125 h 2424"/>
                            <a:gd name="T8" fmla="*/ 11511 w 17541"/>
                            <a:gd name="T9" fmla="*/ 1367 h 2424"/>
                            <a:gd name="T10" fmla="*/ 11511 w 17541"/>
                            <a:gd name="T11" fmla="*/ 2107 h 2424"/>
                            <a:gd name="T12" fmla="*/ 11528 w 17541"/>
                            <a:gd name="T13" fmla="*/ 2175 h 2424"/>
                            <a:gd name="T14" fmla="*/ 11553 w 17541"/>
                            <a:gd name="T15" fmla="*/ 2207 h 2424"/>
                            <a:gd name="T16" fmla="*/ 11635 w 17541"/>
                            <a:gd name="T17" fmla="*/ 2246 h 2424"/>
                            <a:gd name="T18" fmla="*/ 11706 w 17541"/>
                            <a:gd name="T19" fmla="*/ 2242 h 2424"/>
                            <a:gd name="T20" fmla="*/ 11780 w 17541"/>
                            <a:gd name="T21" fmla="*/ 2207 h 2424"/>
                            <a:gd name="T22" fmla="*/ 11805 w 17541"/>
                            <a:gd name="T23" fmla="*/ 2175 h 2424"/>
                            <a:gd name="T24" fmla="*/ 11823 w 17541"/>
                            <a:gd name="T25" fmla="*/ 2107 h 2424"/>
                            <a:gd name="T26" fmla="*/ 12181 w 17541"/>
                            <a:gd name="T27" fmla="*/ 1367 h 2424"/>
                            <a:gd name="T28" fmla="*/ 12178 w 17541"/>
                            <a:gd name="T29" fmla="*/ 2068 h 2424"/>
                            <a:gd name="T30" fmla="*/ 12149 w 17541"/>
                            <a:gd name="T31" fmla="*/ 2235 h 2424"/>
                            <a:gd name="T32" fmla="*/ 12110 w 17541"/>
                            <a:gd name="T33" fmla="*/ 2313 h 2424"/>
                            <a:gd name="T34" fmla="*/ 12050 w 17541"/>
                            <a:gd name="T35" fmla="*/ 2388 h 2424"/>
                            <a:gd name="T36" fmla="*/ 12543 w 17541"/>
                            <a:gd name="T37" fmla="*/ 2424 h 2424"/>
                            <a:gd name="T38" fmla="*/ 12487 w 17541"/>
                            <a:gd name="T39" fmla="*/ 2378 h 2424"/>
                            <a:gd name="T40" fmla="*/ 12419 w 17541"/>
                            <a:gd name="T41" fmla="*/ 2296 h 2424"/>
                            <a:gd name="T42" fmla="*/ 12341 w 17541"/>
                            <a:gd name="T43" fmla="*/ 2143 h 2424"/>
                            <a:gd name="T44" fmla="*/ 12309 w 17541"/>
                            <a:gd name="T45" fmla="*/ 1936 h 2424"/>
                            <a:gd name="T46" fmla="*/ 12320 w 17541"/>
                            <a:gd name="T47" fmla="*/ 1822 h 2424"/>
                            <a:gd name="T48" fmla="*/ 12369 w 17541"/>
                            <a:gd name="T49" fmla="*/ 1662 h 2424"/>
                            <a:gd name="T50" fmla="*/ 12458 w 17541"/>
                            <a:gd name="T51" fmla="*/ 1516 h 2424"/>
                            <a:gd name="T52" fmla="*/ 12590 w 17541"/>
                            <a:gd name="T53" fmla="*/ 1406 h 2424"/>
                            <a:gd name="T54" fmla="*/ 12760 w 17541"/>
                            <a:gd name="T55" fmla="*/ 1342 h 2424"/>
                            <a:gd name="T56" fmla="*/ 12895 w 17541"/>
                            <a:gd name="T57" fmla="*/ 1328 h 2424"/>
                            <a:gd name="T58" fmla="*/ 13083 w 17541"/>
                            <a:gd name="T59" fmla="*/ 1353 h 2424"/>
                            <a:gd name="T60" fmla="*/ 13250 w 17541"/>
                            <a:gd name="T61" fmla="*/ 1427 h 2424"/>
                            <a:gd name="T62" fmla="*/ 13346 w 17541"/>
                            <a:gd name="T63" fmla="*/ 1509 h 2424"/>
                            <a:gd name="T64" fmla="*/ 13424 w 17541"/>
                            <a:gd name="T65" fmla="*/ 1609 h 2424"/>
                            <a:gd name="T66" fmla="*/ 13143 w 17541"/>
                            <a:gd name="T67" fmla="*/ 1787 h 2424"/>
                            <a:gd name="T68" fmla="*/ 13094 w 17541"/>
                            <a:gd name="T69" fmla="*/ 1701 h 2424"/>
                            <a:gd name="T70" fmla="*/ 13023 w 17541"/>
                            <a:gd name="T71" fmla="*/ 1630 h 2424"/>
                            <a:gd name="T72" fmla="*/ 12962 w 17541"/>
                            <a:gd name="T73" fmla="*/ 1609 h 2424"/>
                            <a:gd name="T74" fmla="*/ 12909 w 17541"/>
                            <a:gd name="T75" fmla="*/ 1602 h 2424"/>
                            <a:gd name="T76" fmla="*/ 12834 w 17541"/>
                            <a:gd name="T77" fmla="*/ 1616 h 2424"/>
                            <a:gd name="T78" fmla="*/ 12756 w 17541"/>
                            <a:gd name="T79" fmla="*/ 1662 h 2424"/>
                            <a:gd name="T80" fmla="*/ 12710 w 17541"/>
                            <a:gd name="T81" fmla="*/ 1730 h 2424"/>
                            <a:gd name="T82" fmla="*/ 12678 w 17541"/>
                            <a:gd name="T83" fmla="*/ 1837 h 2424"/>
                            <a:gd name="T84" fmla="*/ 12671 w 17541"/>
                            <a:gd name="T85" fmla="*/ 1915 h 2424"/>
                            <a:gd name="T86" fmla="*/ 12692 w 17541"/>
                            <a:gd name="T87" fmla="*/ 2064 h 2424"/>
                            <a:gd name="T88" fmla="*/ 12724 w 17541"/>
                            <a:gd name="T89" fmla="*/ 2143 h 2424"/>
                            <a:gd name="T90" fmla="*/ 12778 w 17541"/>
                            <a:gd name="T91" fmla="*/ 2200 h 2424"/>
                            <a:gd name="T92" fmla="*/ 12849 w 17541"/>
                            <a:gd name="T93" fmla="*/ 2235 h 2424"/>
                            <a:gd name="T94" fmla="*/ 12909 w 17541"/>
                            <a:gd name="T95" fmla="*/ 2242 h 2424"/>
                            <a:gd name="T96" fmla="*/ 12991 w 17541"/>
                            <a:gd name="T97" fmla="*/ 2228 h 2424"/>
                            <a:gd name="T98" fmla="*/ 13051 w 17541"/>
                            <a:gd name="T99" fmla="*/ 2192 h 2424"/>
                            <a:gd name="T100" fmla="*/ 13122 w 17541"/>
                            <a:gd name="T101" fmla="*/ 2100 h 2424"/>
                            <a:gd name="T102" fmla="*/ 13441 w 17541"/>
                            <a:gd name="T103" fmla="*/ 2203 h 2424"/>
                            <a:gd name="T104" fmla="*/ 13367 w 17541"/>
                            <a:gd name="T105" fmla="*/ 2321 h 2424"/>
                            <a:gd name="T106" fmla="*/ 13296 w 17541"/>
                            <a:gd name="T107" fmla="*/ 2395 h 2424"/>
                            <a:gd name="T108" fmla="*/ 13583 w 17541"/>
                            <a:gd name="T109" fmla="*/ 1367 h 2424"/>
                            <a:gd name="T110" fmla="*/ 14403 w 17541"/>
                            <a:gd name="T111" fmla="*/ 2196 h 2424"/>
                            <a:gd name="T112" fmla="*/ 17541 w 17541"/>
                            <a:gd name="T113" fmla="*/ 0 h 24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7541" h="2424">
                              <a:moveTo>
                                <a:pt x="4" y="0"/>
                              </a:moveTo>
                              <a:lnTo>
                                <a:pt x="0" y="2424"/>
                              </a:lnTo>
                              <a:lnTo>
                                <a:pt x="11312" y="2424"/>
                              </a:lnTo>
                              <a:lnTo>
                                <a:pt x="11312" y="2424"/>
                              </a:lnTo>
                              <a:lnTo>
                                <a:pt x="11269" y="2388"/>
                              </a:lnTo>
                              <a:lnTo>
                                <a:pt x="11269" y="2388"/>
                              </a:lnTo>
                              <a:lnTo>
                                <a:pt x="11234" y="2349"/>
                              </a:lnTo>
                              <a:lnTo>
                                <a:pt x="11205" y="2306"/>
                              </a:lnTo>
                              <a:lnTo>
                                <a:pt x="11184" y="2260"/>
                              </a:lnTo>
                              <a:lnTo>
                                <a:pt x="11173" y="2217"/>
                              </a:lnTo>
                              <a:lnTo>
                                <a:pt x="11163" y="2171"/>
                              </a:lnTo>
                              <a:lnTo>
                                <a:pt x="11159" y="2125"/>
                              </a:lnTo>
                              <a:lnTo>
                                <a:pt x="11156" y="2036"/>
                              </a:lnTo>
                              <a:lnTo>
                                <a:pt x="11156" y="1367"/>
                              </a:lnTo>
                              <a:lnTo>
                                <a:pt x="11511" y="1367"/>
                              </a:lnTo>
                              <a:lnTo>
                                <a:pt x="11511" y="2071"/>
                              </a:lnTo>
                              <a:lnTo>
                                <a:pt x="11511" y="2071"/>
                              </a:lnTo>
                              <a:lnTo>
                                <a:pt x="11511" y="2107"/>
                              </a:lnTo>
                              <a:lnTo>
                                <a:pt x="11518" y="2143"/>
                              </a:lnTo>
                              <a:lnTo>
                                <a:pt x="11521" y="2157"/>
                              </a:lnTo>
                              <a:lnTo>
                                <a:pt x="11528" y="2175"/>
                              </a:lnTo>
                              <a:lnTo>
                                <a:pt x="11539" y="2192"/>
                              </a:lnTo>
                              <a:lnTo>
                                <a:pt x="11553" y="2207"/>
                              </a:lnTo>
                              <a:lnTo>
                                <a:pt x="11553" y="2207"/>
                              </a:lnTo>
                              <a:lnTo>
                                <a:pt x="11578" y="2224"/>
                              </a:lnTo>
                              <a:lnTo>
                                <a:pt x="11606" y="2239"/>
                              </a:lnTo>
                              <a:lnTo>
                                <a:pt x="11635" y="2246"/>
                              </a:lnTo>
                              <a:lnTo>
                                <a:pt x="11667" y="2246"/>
                              </a:lnTo>
                              <a:lnTo>
                                <a:pt x="11667" y="2246"/>
                              </a:lnTo>
                              <a:lnTo>
                                <a:pt x="11706" y="2242"/>
                              </a:lnTo>
                              <a:lnTo>
                                <a:pt x="11734" y="2235"/>
                              </a:lnTo>
                              <a:lnTo>
                                <a:pt x="11763" y="2221"/>
                              </a:lnTo>
                              <a:lnTo>
                                <a:pt x="11780" y="2207"/>
                              </a:lnTo>
                              <a:lnTo>
                                <a:pt x="11780" y="2207"/>
                              </a:lnTo>
                              <a:lnTo>
                                <a:pt x="11794" y="2192"/>
                              </a:lnTo>
                              <a:lnTo>
                                <a:pt x="11805" y="2175"/>
                              </a:lnTo>
                              <a:lnTo>
                                <a:pt x="11812" y="2160"/>
                              </a:lnTo>
                              <a:lnTo>
                                <a:pt x="11816" y="2143"/>
                              </a:lnTo>
                              <a:lnTo>
                                <a:pt x="11823" y="2107"/>
                              </a:lnTo>
                              <a:lnTo>
                                <a:pt x="11823" y="2071"/>
                              </a:lnTo>
                              <a:lnTo>
                                <a:pt x="11823" y="1367"/>
                              </a:lnTo>
                              <a:lnTo>
                                <a:pt x="12181" y="1367"/>
                              </a:lnTo>
                              <a:lnTo>
                                <a:pt x="12181" y="1968"/>
                              </a:lnTo>
                              <a:lnTo>
                                <a:pt x="12181" y="1968"/>
                              </a:lnTo>
                              <a:lnTo>
                                <a:pt x="12178" y="2068"/>
                              </a:lnTo>
                              <a:lnTo>
                                <a:pt x="12174" y="2125"/>
                              </a:lnTo>
                              <a:lnTo>
                                <a:pt x="12164" y="2178"/>
                              </a:lnTo>
                              <a:lnTo>
                                <a:pt x="12149" y="2235"/>
                              </a:lnTo>
                              <a:lnTo>
                                <a:pt x="12139" y="2260"/>
                              </a:lnTo>
                              <a:lnTo>
                                <a:pt x="12125" y="2289"/>
                              </a:lnTo>
                              <a:lnTo>
                                <a:pt x="12110" y="2313"/>
                              </a:lnTo>
                              <a:lnTo>
                                <a:pt x="12093" y="2338"/>
                              </a:lnTo>
                              <a:lnTo>
                                <a:pt x="12071" y="2363"/>
                              </a:lnTo>
                              <a:lnTo>
                                <a:pt x="12050" y="2388"/>
                              </a:lnTo>
                              <a:lnTo>
                                <a:pt x="12050" y="2388"/>
                              </a:lnTo>
                              <a:lnTo>
                                <a:pt x="12007" y="2424"/>
                              </a:lnTo>
                              <a:lnTo>
                                <a:pt x="12543" y="2424"/>
                              </a:lnTo>
                              <a:lnTo>
                                <a:pt x="12543" y="2424"/>
                              </a:lnTo>
                              <a:lnTo>
                                <a:pt x="12515" y="2399"/>
                              </a:lnTo>
                              <a:lnTo>
                                <a:pt x="12487" y="2378"/>
                              </a:lnTo>
                              <a:lnTo>
                                <a:pt x="12462" y="2353"/>
                              </a:lnTo>
                              <a:lnTo>
                                <a:pt x="12440" y="2324"/>
                              </a:lnTo>
                              <a:lnTo>
                                <a:pt x="12419" y="2296"/>
                              </a:lnTo>
                              <a:lnTo>
                                <a:pt x="12401" y="2267"/>
                              </a:lnTo>
                              <a:lnTo>
                                <a:pt x="12366" y="2207"/>
                              </a:lnTo>
                              <a:lnTo>
                                <a:pt x="12341" y="2143"/>
                              </a:lnTo>
                              <a:lnTo>
                                <a:pt x="12323" y="2075"/>
                              </a:lnTo>
                              <a:lnTo>
                                <a:pt x="12313" y="2004"/>
                              </a:lnTo>
                              <a:lnTo>
                                <a:pt x="12309" y="1936"/>
                              </a:lnTo>
                              <a:lnTo>
                                <a:pt x="12309" y="1936"/>
                              </a:lnTo>
                              <a:lnTo>
                                <a:pt x="12313" y="1879"/>
                              </a:lnTo>
                              <a:lnTo>
                                <a:pt x="12320" y="1822"/>
                              </a:lnTo>
                              <a:lnTo>
                                <a:pt x="12330" y="1769"/>
                              </a:lnTo>
                              <a:lnTo>
                                <a:pt x="12348" y="1712"/>
                              </a:lnTo>
                              <a:lnTo>
                                <a:pt x="12369" y="1662"/>
                              </a:lnTo>
                              <a:lnTo>
                                <a:pt x="12394" y="1609"/>
                              </a:lnTo>
                              <a:lnTo>
                                <a:pt x="12426" y="1563"/>
                              </a:lnTo>
                              <a:lnTo>
                                <a:pt x="12458" y="1516"/>
                              </a:lnTo>
                              <a:lnTo>
                                <a:pt x="12497" y="1477"/>
                              </a:lnTo>
                              <a:lnTo>
                                <a:pt x="12543" y="1438"/>
                              </a:lnTo>
                              <a:lnTo>
                                <a:pt x="12590" y="1406"/>
                              </a:lnTo>
                              <a:lnTo>
                                <a:pt x="12643" y="1377"/>
                              </a:lnTo>
                              <a:lnTo>
                                <a:pt x="12700" y="1356"/>
                              </a:lnTo>
                              <a:lnTo>
                                <a:pt x="12760" y="1342"/>
                              </a:lnTo>
                              <a:lnTo>
                                <a:pt x="12824" y="1331"/>
                              </a:lnTo>
                              <a:lnTo>
                                <a:pt x="12895" y="1328"/>
                              </a:lnTo>
                              <a:lnTo>
                                <a:pt x="12895" y="1328"/>
                              </a:lnTo>
                              <a:lnTo>
                                <a:pt x="12959" y="1328"/>
                              </a:lnTo>
                              <a:lnTo>
                                <a:pt x="13019" y="1338"/>
                              </a:lnTo>
                              <a:lnTo>
                                <a:pt x="13083" y="1353"/>
                              </a:lnTo>
                              <a:lnTo>
                                <a:pt x="13140" y="1370"/>
                              </a:lnTo>
                              <a:lnTo>
                                <a:pt x="13196" y="1399"/>
                              </a:lnTo>
                              <a:lnTo>
                                <a:pt x="13250" y="1427"/>
                              </a:lnTo>
                              <a:lnTo>
                                <a:pt x="13299" y="1466"/>
                              </a:lnTo>
                              <a:lnTo>
                                <a:pt x="13346" y="1509"/>
                              </a:lnTo>
                              <a:lnTo>
                                <a:pt x="13346" y="1509"/>
                              </a:lnTo>
                              <a:lnTo>
                                <a:pt x="13377" y="1545"/>
                              </a:lnTo>
                              <a:lnTo>
                                <a:pt x="13402" y="1577"/>
                              </a:lnTo>
                              <a:lnTo>
                                <a:pt x="13424" y="1609"/>
                              </a:lnTo>
                              <a:lnTo>
                                <a:pt x="13441" y="1641"/>
                              </a:lnTo>
                              <a:lnTo>
                                <a:pt x="13143" y="1787"/>
                              </a:lnTo>
                              <a:lnTo>
                                <a:pt x="13143" y="1787"/>
                              </a:lnTo>
                              <a:lnTo>
                                <a:pt x="13129" y="1762"/>
                              </a:lnTo>
                              <a:lnTo>
                                <a:pt x="13115" y="1730"/>
                              </a:lnTo>
                              <a:lnTo>
                                <a:pt x="13094" y="1701"/>
                              </a:lnTo>
                              <a:lnTo>
                                <a:pt x="13072" y="1669"/>
                              </a:lnTo>
                              <a:lnTo>
                                <a:pt x="13040" y="1644"/>
                              </a:lnTo>
                              <a:lnTo>
                                <a:pt x="13023" y="1630"/>
                              </a:lnTo>
                              <a:lnTo>
                                <a:pt x="13005" y="1623"/>
                              </a:lnTo>
                              <a:lnTo>
                                <a:pt x="12984" y="1612"/>
                              </a:lnTo>
                              <a:lnTo>
                                <a:pt x="12962" y="1609"/>
                              </a:lnTo>
                              <a:lnTo>
                                <a:pt x="12937" y="1602"/>
                              </a:lnTo>
                              <a:lnTo>
                                <a:pt x="12909" y="1602"/>
                              </a:lnTo>
                              <a:lnTo>
                                <a:pt x="12909" y="1602"/>
                              </a:lnTo>
                              <a:lnTo>
                                <a:pt x="12881" y="1605"/>
                              </a:lnTo>
                              <a:lnTo>
                                <a:pt x="12856" y="1609"/>
                              </a:lnTo>
                              <a:lnTo>
                                <a:pt x="12834" y="1616"/>
                              </a:lnTo>
                              <a:lnTo>
                                <a:pt x="12813" y="1623"/>
                              </a:lnTo>
                              <a:lnTo>
                                <a:pt x="12781" y="1644"/>
                              </a:lnTo>
                              <a:lnTo>
                                <a:pt x="12756" y="1662"/>
                              </a:lnTo>
                              <a:lnTo>
                                <a:pt x="12756" y="1662"/>
                              </a:lnTo>
                              <a:lnTo>
                                <a:pt x="12728" y="1694"/>
                              </a:lnTo>
                              <a:lnTo>
                                <a:pt x="12710" y="1730"/>
                              </a:lnTo>
                              <a:lnTo>
                                <a:pt x="12692" y="1765"/>
                              </a:lnTo>
                              <a:lnTo>
                                <a:pt x="12682" y="1805"/>
                              </a:lnTo>
                              <a:lnTo>
                                <a:pt x="12678" y="1837"/>
                              </a:lnTo>
                              <a:lnTo>
                                <a:pt x="12675" y="1869"/>
                              </a:lnTo>
                              <a:lnTo>
                                <a:pt x="12671" y="1915"/>
                              </a:lnTo>
                              <a:lnTo>
                                <a:pt x="12671" y="1915"/>
                              </a:lnTo>
                              <a:lnTo>
                                <a:pt x="12675" y="1979"/>
                              </a:lnTo>
                              <a:lnTo>
                                <a:pt x="12685" y="2036"/>
                              </a:lnTo>
                              <a:lnTo>
                                <a:pt x="12692" y="2064"/>
                              </a:lnTo>
                              <a:lnTo>
                                <a:pt x="12703" y="2093"/>
                              </a:lnTo>
                              <a:lnTo>
                                <a:pt x="12714" y="2118"/>
                              </a:lnTo>
                              <a:lnTo>
                                <a:pt x="12724" y="2143"/>
                              </a:lnTo>
                              <a:lnTo>
                                <a:pt x="12742" y="2164"/>
                              </a:lnTo>
                              <a:lnTo>
                                <a:pt x="12760" y="2182"/>
                              </a:lnTo>
                              <a:lnTo>
                                <a:pt x="12778" y="2200"/>
                              </a:lnTo>
                              <a:lnTo>
                                <a:pt x="12799" y="2214"/>
                              </a:lnTo>
                              <a:lnTo>
                                <a:pt x="12824" y="2224"/>
                              </a:lnTo>
                              <a:lnTo>
                                <a:pt x="12849" y="2235"/>
                              </a:lnTo>
                              <a:lnTo>
                                <a:pt x="12881" y="2239"/>
                              </a:lnTo>
                              <a:lnTo>
                                <a:pt x="12909" y="2242"/>
                              </a:lnTo>
                              <a:lnTo>
                                <a:pt x="12909" y="2242"/>
                              </a:lnTo>
                              <a:lnTo>
                                <a:pt x="12941" y="2239"/>
                              </a:lnTo>
                              <a:lnTo>
                                <a:pt x="12966" y="2235"/>
                              </a:lnTo>
                              <a:lnTo>
                                <a:pt x="12991" y="2228"/>
                              </a:lnTo>
                              <a:lnTo>
                                <a:pt x="13015" y="2217"/>
                              </a:lnTo>
                              <a:lnTo>
                                <a:pt x="13033" y="2207"/>
                              </a:lnTo>
                              <a:lnTo>
                                <a:pt x="13051" y="2192"/>
                              </a:lnTo>
                              <a:lnTo>
                                <a:pt x="13083" y="2164"/>
                              </a:lnTo>
                              <a:lnTo>
                                <a:pt x="13104" y="2132"/>
                              </a:lnTo>
                              <a:lnTo>
                                <a:pt x="13122" y="2100"/>
                              </a:lnTo>
                              <a:lnTo>
                                <a:pt x="13140" y="2057"/>
                              </a:lnTo>
                              <a:lnTo>
                                <a:pt x="13441" y="2203"/>
                              </a:lnTo>
                              <a:lnTo>
                                <a:pt x="13441" y="2203"/>
                              </a:lnTo>
                              <a:lnTo>
                                <a:pt x="13420" y="2242"/>
                              </a:lnTo>
                              <a:lnTo>
                                <a:pt x="13395" y="2281"/>
                              </a:lnTo>
                              <a:lnTo>
                                <a:pt x="13367" y="2321"/>
                              </a:lnTo>
                              <a:lnTo>
                                <a:pt x="13331" y="2363"/>
                              </a:lnTo>
                              <a:lnTo>
                                <a:pt x="13331" y="2363"/>
                              </a:lnTo>
                              <a:lnTo>
                                <a:pt x="13296" y="2395"/>
                              </a:lnTo>
                              <a:lnTo>
                                <a:pt x="13257" y="2424"/>
                              </a:lnTo>
                              <a:lnTo>
                                <a:pt x="13583" y="2424"/>
                              </a:lnTo>
                              <a:lnTo>
                                <a:pt x="13583" y="1367"/>
                              </a:lnTo>
                              <a:lnTo>
                                <a:pt x="13938" y="1367"/>
                              </a:lnTo>
                              <a:lnTo>
                                <a:pt x="13938" y="2196"/>
                              </a:lnTo>
                              <a:lnTo>
                                <a:pt x="14403" y="2196"/>
                              </a:lnTo>
                              <a:lnTo>
                                <a:pt x="14403" y="2424"/>
                              </a:lnTo>
                              <a:lnTo>
                                <a:pt x="17537" y="2424"/>
                              </a:lnTo>
                              <a:lnTo>
                                <a:pt x="17541" y="0"/>
                              </a:lnTo>
                              <a:lnTo>
                                <a:pt x="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3" o:spid="_x0000_s1026" style="position:absolute;margin-left:-212.9pt;margin-top:-62.65pt;width:877.05pt;height:121.2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17541,2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" path="m4,l,2424r11312,l11312,2424r-43,-36l11269,2388r-35,-39l11205,2306r-21,-46l11173,2217r-10,-46l11159,2125r-3,-89l11156,1367r355,l11511,2071r,l11511,2107r7,36l11521,2157r7,18l11539,2192r14,15l11553,2207r25,17l11606,2239r29,7l11667,2246r,l11706,2242r28,-7l11763,2221r17,-14l11780,2207r14,-15l11805,2175r7,-15l11816,2143r7,-36l11823,2071r,-704l12181,1367r,601l12181,1968r-3,100l12174,2125r-10,53l12149,2235r-10,25l12125,2289r-15,24l12093,2338r-22,25l12050,2388r,l12007,2424r536,l12543,2424r-28,-25l12487,2378r-25,-25l12440,2324r-21,-28l12401,2267r-35,-60l12341,2143r-18,-68l12313,2004r-4,-68l12309,1936r4,-57l12320,1822r10,-53l12348,1712r21,-50l12394,1609r32,-46l12458,1516r39,-39l12543,1438r47,-32l12643,1377r57,-21l12760,1342r64,-11l12895,1328r,l12959,1328r60,10l13083,1353r57,17l13196,1399r54,28l13299,1466r47,43l13346,1509r31,36l13402,1577r22,32l13441,1641r-298,146l13143,1787r-14,-25l13115,1730r-21,-29l13072,1669r-32,-25l13023,1630r-18,-7l12984,1612r-22,-3l12937,1602r-28,l12909,1602r-28,3l12856,1609r-22,7l12813,1623r-32,21l12756,1662r,l12728,1694r-18,36l12692,1765r-10,40l12678,1837r-3,32l12671,1915r,l12675,1979r10,57l12692,2064r11,29l12714,2118r10,25l12742,2164r18,18l12778,2200r21,14l12824,2224r25,11l12881,2239r28,3l12909,2242r32,-3l12966,2235r25,-7l13015,2217r18,-10l13051,2192r32,-28l13104,2132r18,-32l13140,2057r301,146l13441,2203r-21,39l13395,2281r-28,40l13331,2363r,l13296,2395r-39,29l13583,2424r,-1057l13938,1367r,829l14403,2196r,228l17537,2424,17541,,4,xe" strokeweight=".7pt">
                <v:path arrowok="t" o:connecttype="custom" o:connectlocs="7183120,1539240;7155815,1516380;7101840,1435100;7085965,1349375;7309485,868045;7309485,1337945;7320280,1381125;7336155,1401445;7388225,1426210;7433310,1423670;7480300,1401445;7496175,1381125;7507605,1337945;7734935,868045;7733030,1313180;7714615,1419225;7689850,1468755;7651750,1516380;7964805,1539240;7929245,1510030;7886065,1457960;7836535,1360805;7816215,1229360;7823200,1156970;7854315,1055370;7910830,962660;7994650,892810;8102600,852170;8188325,843280;8307705,859155;8413750,906145;8474710,958215;8524240,1021715;8345805,1134745;8314690,1080135;8269605,1035050;8230870,1021715;8197215,1017270;8149590,1026160;8100060,1055370;8070850,1098550;8050530,1166495;8046085,1216025;8059420,1310640;8079740,1360805;8114030,1397000;8159115,1419225;8197215,1423670;8249285,1414780;8287385,1391920;8332470,1333500;8535035,1398905;8488045,1473835;8442960,1520825;8625205,868045;9145905,1394460;11138535,0" o:connectangles="0,0,0,0,0,0,0,0,0,0,0,0,0,0,0,0,0,0,0,0,0,0,0,0,0,0,0,0,0,0,0,0,0,0,0,0,0,0,0,0,0,0,0,0,0,0,0,0,0,0,0,0,0,0,0,0,0"/>
                <w10:wrap anchorx="margin"/>
              </v:shape>
            </w:pict>
          </mc:Fallback>
        </mc:AlternateContent>
      </w:r>
      <w:r w:rsidRPr="001A7383">
        <w:rPr>
          <w:rFonts w:ascii="Arial" w:hAnsi="Arial" w:cs="Arial"/>
          <w:b/>
          <w:caps/>
          <w:noProof/>
          <w:sz w:val="20"/>
          <w:szCs w:val="20"/>
          <w:lang w:eastAsia="en-GB"/>
        </w:rPr>
        <mc:AlternateContent>
          <mc:Choice Requires="wpc">
            <w:drawing>
              <wp:anchor distT="0" distB="0" distL="114300" distR="114300" simplePos="0" relativeHeight="251659264" behindDoc="1" locked="0" layoutInCell="1" allowOverlap="1" wp14:anchorId="2AC2528F" wp14:editId="4BB04CD3">
                <wp:simplePos x="0" y="0"/>
                <wp:positionH relativeFrom="column">
                  <wp:posOffset>-720090</wp:posOffset>
                </wp:positionH>
                <wp:positionV relativeFrom="paragraph">
                  <wp:posOffset>370205</wp:posOffset>
                </wp:positionV>
                <wp:extent cx="7578725" cy="782955"/>
                <wp:effectExtent l="3810" t="0" r="0" b="0"/>
                <wp:wrapNone/>
                <wp:docPr id="42" name="Canvas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3" name="Freeform 28"/>
                        <wps:cNvSpPr>
                          <a:spLocks/>
                        </wps:cNvSpPr>
                        <wps:spPr bwMode="auto">
                          <a:xfrm>
                            <a:off x="4688205" y="206375"/>
                            <a:ext cx="245745" cy="47625"/>
                          </a:xfrm>
                          <a:custGeom>
                            <a:avLst/>
                            <a:gdLst>
                              <a:gd name="T0" fmla="*/ 387 w 387"/>
                              <a:gd name="T1" fmla="*/ 43 h 75"/>
                              <a:gd name="T2" fmla="*/ 387 w 387"/>
                              <a:gd name="T3" fmla="*/ 43 h 75"/>
                              <a:gd name="T4" fmla="*/ 191 w 387"/>
                              <a:gd name="T5" fmla="*/ 0 h 75"/>
                              <a:gd name="T6" fmla="*/ 191 w 387"/>
                              <a:gd name="T7" fmla="*/ 0 h 75"/>
                              <a:gd name="T8" fmla="*/ 0 w 387"/>
                              <a:gd name="T9" fmla="*/ 43 h 75"/>
                              <a:gd name="T10" fmla="*/ 0 w 387"/>
                              <a:gd name="T11" fmla="*/ 43 h 75"/>
                              <a:gd name="T12" fmla="*/ 0 w 387"/>
                              <a:gd name="T13" fmla="*/ 43 h 75"/>
                              <a:gd name="T14" fmla="*/ 3 w 387"/>
                              <a:gd name="T15" fmla="*/ 53 h 75"/>
                              <a:gd name="T16" fmla="*/ 3 w 387"/>
                              <a:gd name="T17" fmla="*/ 53 h 75"/>
                              <a:gd name="T18" fmla="*/ 3 w 387"/>
                              <a:gd name="T19" fmla="*/ 53 h 75"/>
                              <a:gd name="T20" fmla="*/ 3 w 387"/>
                              <a:gd name="T21" fmla="*/ 53 h 75"/>
                              <a:gd name="T22" fmla="*/ 3 w 387"/>
                              <a:gd name="T23" fmla="*/ 53 h 75"/>
                              <a:gd name="T24" fmla="*/ 7 w 387"/>
                              <a:gd name="T25" fmla="*/ 57 h 75"/>
                              <a:gd name="T26" fmla="*/ 10 w 387"/>
                              <a:gd name="T27" fmla="*/ 71 h 75"/>
                              <a:gd name="T28" fmla="*/ 10 w 387"/>
                              <a:gd name="T29" fmla="*/ 71 h 75"/>
                              <a:gd name="T30" fmla="*/ 10 w 387"/>
                              <a:gd name="T31" fmla="*/ 75 h 75"/>
                              <a:gd name="T32" fmla="*/ 10 w 387"/>
                              <a:gd name="T33" fmla="*/ 75 h 75"/>
                              <a:gd name="T34" fmla="*/ 17 w 387"/>
                              <a:gd name="T35" fmla="*/ 75 h 75"/>
                              <a:gd name="T36" fmla="*/ 365 w 387"/>
                              <a:gd name="T37" fmla="*/ 75 h 75"/>
                              <a:gd name="T38" fmla="*/ 365 w 387"/>
                              <a:gd name="T39" fmla="*/ 75 h 75"/>
                              <a:gd name="T40" fmla="*/ 372 w 387"/>
                              <a:gd name="T41" fmla="*/ 75 h 75"/>
                              <a:gd name="T42" fmla="*/ 372 w 387"/>
                              <a:gd name="T43" fmla="*/ 75 h 75"/>
                              <a:gd name="T44" fmla="*/ 376 w 387"/>
                              <a:gd name="T45" fmla="*/ 71 h 75"/>
                              <a:gd name="T46" fmla="*/ 380 w 387"/>
                              <a:gd name="T47" fmla="*/ 57 h 75"/>
                              <a:gd name="T48" fmla="*/ 380 w 387"/>
                              <a:gd name="T49" fmla="*/ 57 h 75"/>
                              <a:gd name="T50" fmla="*/ 380 w 387"/>
                              <a:gd name="T51" fmla="*/ 53 h 75"/>
                              <a:gd name="T52" fmla="*/ 383 w 387"/>
                              <a:gd name="T53" fmla="*/ 53 h 75"/>
                              <a:gd name="T54" fmla="*/ 383 w 387"/>
                              <a:gd name="T55" fmla="*/ 53 h 75"/>
                              <a:gd name="T56" fmla="*/ 383 w 387"/>
                              <a:gd name="T57" fmla="*/ 53 h 75"/>
                              <a:gd name="T58" fmla="*/ 387 w 387"/>
                              <a:gd name="T59" fmla="*/ 43 h 75"/>
                              <a:gd name="T60" fmla="*/ 387 w 387"/>
                              <a:gd name="T61" fmla="*/ 43 h 75"/>
                              <a:gd name="T62" fmla="*/ 387 w 387"/>
                              <a:gd name="T63" fmla="*/ 43 h 75"/>
                              <a:gd name="T64" fmla="*/ 387 w 387"/>
                              <a:gd name="T65" fmla="*/ 43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387" h="75">
                                <a:moveTo>
                                  <a:pt x="387" y="43"/>
                                </a:moveTo>
                                <a:lnTo>
                                  <a:pt x="387" y="43"/>
                                </a:lnTo>
                                <a:lnTo>
                                  <a:pt x="191" y="0"/>
                                </a:lnTo>
                                <a:lnTo>
                                  <a:pt x="191" y="0"/>
                                </a:lnTo>
                                <a:lnTo>
                                  <a:pt x="0" y="43"/>
                                </a:lnTo>
                                <a:lnTo>
                                  <a:pt x="0" y="43"/>
                                </a:lnTo>
                                <a:lnTo>
                                  <a:pt x="0" y="43"/>
                                </a:lnTo>
                                <a:lnTo>
                                  <a:pt x="3" y="53"/>
                                </a:lnTo>
                                <a:lnTo>
                                  <a:pt x="3" y="53"/>
                                </a:lnTo>
                                <a:lnTo>
                                  <a:pt x="3" y="53"/>
                                </a:lnTo>
                                <a:lnTo>
                                  <a:pt x="3" y="53"/>
                                </a:lnTo>
                                <a:lnTo>
                                  <a:pt x="3" y="53"/>
                                </a:lnTo>
                                <a:lnTo>
                                  <a:pt x="7" y="57"/>
                                </a:lnTo>
                                <a:lnTo>
                                  <a:pt x="10" y="71"/>
                                </a:lnTo>
                                <a:lnTo>
                                  <a:pt x="10" y="71"/>
                                </a:lnTo>
                                <a:lnTo>
                                  <a:pt x="10" y="75"/>
                                </a:lnTo>
                                <a:lnTo>
                                  <a:pt x="10" y="75"/>
                                </a:lnTo>
                                <a:lnTo>
                                  <a:pt x="17" y="75"/>
                                </a:lnTo>
                                <a:lnTo>
                                  <a:pt x="365" y="75"/>
                                </a:lnTo>
                                <a:lnTo>
                                  <a:pt x="365" y="75"/>
                                </a:lnTo>
                                <a:lnTo>
                                  <a:pt x="372" y="75"/>
                                </a:lnTo>
                                <a:lnTo>
                                  <a:pt x="372" y="75"/>
                                </a:lnTo>
                                <a:lnTo>
                                  <a:pt x="376" y="71"/>
                                </a:lnTo>
                                <a:lnTo>
                                  <a:pt x="380" y="57"/>
                                </a:lnTo>
                                <a:lnTo>
                                  <a:pt x="380" y="57"/>
                                </a:lnTo>
                                <a:lnTo>
                                  <a:pt x="380" y="53"/>
                                </a:lnTo>
                                <a:lnTo>
                                  <a:pt x="383" y="53"/>
                                </a:lnTo>
                                <a:lnTo>
                                  <a:pt x="383" y="53"/>
                                </a:lnTo>
                                <a:lnTo>
                                  <a:pt x="383" y="53"/>
                                </a:lnTo>
                                <a:lnTo>
                                  <a:pt x="387" y="43"/>
                                </a:lnTo>
                                <a:lnTo>
                                  <a:pt x="387" y="43"/>
                                </a:lnTo>
                                <a:lnTo>
                                  <a:pt x="387" y="43"/>
                                </a:lnTo>
                                <a:lnTo>
                                  <a:pt x="387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29"/>
                        <wps:cNvSpPr>
                          <a:spLocks/>
                        </wps:cNvSpPr>
                        <wps:spPr bwMode="auto">
                          <a:xfrm>
                            <a:off x="4902200" y="251460"/>
                            <a:ext cx="17780" cy="88265"/>
                          </a:xfrm>
                          <a:custGeom>
                            <a:avLst/>
                            <a:gdLst>
                              <a:gd name="T0" fmla="*/ 28 w 28"/>
                              <a:gd name="T1" fmla="*/ 7 h 139"/>
                              <a:gd name="T2" fmla="*/ 28 w 28"/>
                              <a:gd name="T3" fmla="*/ 4 h 139"/>
                              <a:gd name="T4" fmla="*/ 28 w 28"/>
                              <a:gd name="T5" fmla="*/ 0 h 139"/>
                              <a:gd name="T6" fmla="*/ 0 w 28"/>
                              <a:gd name="T7" fmla="*/ 0 h 139"/>
                              <a:gd name="T8" fmla="*/ 0 w 28"/>
                              <a:gd name="T9" fmla="*/ 7 h 139"/>
                              <a:gd name="T10" fmla="*/ 0 w 28"/>
                              <a:gd name="T11" fmla="*/ 7 h 139"/>
                              <a:gd name="T12" fmla="*/ 0 w 28"/>
                              <a:gd name="T13" fmla="*/ 7 h 139"/>
                              <a:gd name="T14" fmla="*/ 0 w 28"/>
                              <a:gd name="T15" fmla="*/ 7 h 139"/>
                              <a:gd name="T16" fmla="*/ 3 w 28"/>
                              <a:gd name="T17" fmla="*/ 15 h 139"/>
                              <a:gd name="T18" fmla="*/ 3 w 28"/>
                              <a:gd name="T19" fmla="*/ 18 h 139"/>
                              <a:gd name="T20" fmla="*/ 3 w 28"/>
                              <a:gd name="T21" fmla="*/ 18 h 139"/>
                              <a:gd name="T22" fmla="*/ 0 w 28"/>
                              <a:gd name="T23" fmla="*/ 18 h 139"/>
                              <a:gd name="T24" fmla="*/ 3 w 28"/>
                              <a:gd name="T25" fmla="*/ 22 h 139"/>
                              <a:gd name="T26" fmla="*/ 3 w 28"/>
                              <a:gd name="T27" fmla="*/ 22 h 139"/>
                              <a:gd name="T28" fmla="*/ 3 w 28"/>
                              <a:gd name="T29" fmla="*/ 22 h 139"/>
                              <a:gd name="T30" fmla="*/ 3 w 28"/>
                              <a:gd name="T31" fmla="*/ 22 h 139"/>
                              <a:gd name="T32" fmla="*/ 3 w 28"/>
                              <a:gd name="T33" fmla="*/ 22 h 139"/>
                              <a:gd name="T34" fmla="*/ 3 w 28"/>
                              <a:gd name="T35" fmla="*/ 25 h 139"/>
                              <a:gd name="T36" fmla="*/ 3 w 28"/>
                              <a:gd name="T37" fmla="*/ 132 h 139"/>
                              <a:gd name="T38" fmla="*/ 0 w 28"/>
                              <a:gd name="T39" fmla="*/ 132 h 139"/>
                              <a:gd name="T40" fmla="*/ 0 w 28"/>
                              <a:gd name="T41" fmla="*/ 136 h 139"/>
                              <a:gd name="T42" fmla="*/ 0 w 28"/>
                              <a:gd name="T43" fmla="*/ 136 h 139"/>
                              <a:gd name="T44" fmla="*/ 0 w 28"/>
                              <a:gd name="T45" fmla="*/ 136 h 139"/>
                              <a:gd name="T46" fmla="*/ 0 w 28"/>
                              <a:gd name="T47" fmla="*/ 136 h 139"/>
                              <a:gd name="T48" fmla="*/ 0 w 28"/>
                              <a:gd name="T49" fmla="*/ 136 h 139"/>
                              <a:gd name="T50" fmla="*/ 28 w 28"/>
                              <a:gd name="T51" fmla="*/ 139 h 139"/>
                              <a:gd name="T52" fmla="*/ 28 w 28"/>
                              <a:gd name="T53" fmla="*/ 136 h 139"/>
                              <a:gd name="T54" fmla="*/ 28 w 28"/>
                              <a:gd name="T55" fmla="*/ 136 h 139"/>
                              <a:gd name="T56" fmla="*/ 25 w 28"/>
                              <a:gd name="T57" fmla="*/ 136 h 139"/>
                              <a:gd name="T58" fmla="*/ 25 w 28"/>
                              <a:gd name="T59" fmla="*/ 136 h 139"/>
                              <a:gd name="T60" fmla="*/ 25 w 28"/>
                              <a:gd name="T61" fmla="*/ 132 h 139"/>
                              <a:gd name="T62" fmla="*/ 25 w 28"/>
                              <a:gd name="T63" fmla="*/ 132 h 139"/>
                              <a:gd name="T64" fmla="*/ 25 w 28"/>
                              <a:gd name="T65" fmla="*/ 132 h 139"/>
                              <a:gd name="T66" fmla="*/ 25 w 28"/>
                              <a:gd name="T67" fmla="*/ 25 h 139"/>
                              <a:gd name="T68" fmla="*/ 25 w 28"/>
                              <a:gd name="T69" fmla="*/ 22 h 139"/>
                              <a:gd name="T70" fmla="*/ 25 w 28"/>
                              <a:gd name="T71" fmla="*/ 22 h 139"/>
                              <a:gd name="T72" fmla="*/ 25 w 28"/>
                              <a:gd name="T73" fmla="*/ 22 h 139"/>
                              <a:gd name="T74" fmla="*/ 25 w 28"/>
                              <a:gd name="T75" fmla="*/ 22 h 139"/>
                              <a:gd name="T76" fmla="*/ 25 w 28"/>
                              <a:gd name="T77" fmla="*/ 22 h 139"/>
                              <a:gd name="T78" fmla="*/ 25 w 28"/>
                              <a:gd name="T79" fmla="*/ 18 h 139"/>
                              <a:gd name="T80" fmla="*/ 25 w 28"/>
                              <a:gd name="T81" fmla="*/ 18 h 139"/>
                              <a:gd name="T82" fmla="*/ 25 w 28"/>
                              <a:gd name="T83" fmla="*/ 18 h 139"/>
                              <a:gd name="T84" fmla="*/ 25 w 28"/>
                              <a:gd name="T85" fmla="*/ 15 h 139"/>
                              <a:gd name="T86" fmla="*/ 25 w 28"/>
                              <a:gd name="T87" fmla="*/ 7 h 139"/>
                              <a:gd name="T88" fmla="*/ 28 w 28"/>
                              <a:gd name="T89" fmla="*/ 7 h 1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" h="139">
                                <a:moveTo>
                                  <a:pt x="28" y="7"/>
                                </a:moveTo>
                                <a:lnTo>
                                  <a:pt x="28" y="7"/>
                                </a:lnTo>
                                <a:lnTo>
                                  <a:pt x="28" y="7"/>
                                </a:lnTo>
                                <a:lnTo>
                                  <a:pt x="28" y="4"/>
                                </a:lnTo>
                                <a:lnTo>
                                  <a:pt x="28" y="4"/>
                                </a:lnTo>
                                <a:lnTo>
                                  <a:pt x="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7"/>
                                </a:lnTo>
                                <a:lnTo>
                                  <a:pt x="0" y="7"/>
                                </a:lnTo>
                                <a:lnTo>
                                  <a:pt x="0" y="7"/>
                                </a:lnTo>
                                <a:lnTo>
                                  <a:pt x="0" y="7"/>
                                </a:lnTo>
                                <a:lnTo>
                                  <a:pt x="0" y="7"/>
                                </a:lnTo>
                                <a:lnTo>
                                  <a:pt x="0" y="7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3" y="15"/>
                                </a:lnTo>
                                <a:lnTo>
                                  <a:pt x="3" y="15"/>
                                </a:lnTo>
                                <a:lnTo>
                                  <a:pt x="3" y="18"/>
                                </a:lnTo>
                                <a:lnTo>
                                  <a:pt x="3" y="18"/>
                                </a:lnTo>
                                <a:lnTo>
                                  <a:pt x="3" y="18"/>
                                </a:lnTo>
                                <a:lnTo>
                                  <a:pt x="3" y="18"/>
                                </a:lnTo>
                                <a:lnTo>
                                  <a:pt x="0" y="18"/>
                                </a:lnTo>
                                <a:lnTo>
                                  <a:pt x="0" y="18"/>
                                </a:lnTo>
                                <a:lnTo>
                                  <a:pt x="3" y="22"/>
                                </a:lnTo>
                                <a:lnTo>
                                  <a:pt x="3" y="22"/>
                                </a:lnTo>
                                <a:lnTo>
                                  <a:pt x="3" y="22"/>
                                </a:lnTo>
                                <a:lnTo>
                                  <a:pt x="3" y="22"/>
                                </a:lnTo>
                                <a:lnTo>
                                  <a:pt x="3" y="22"/>
                                </a:lnTo>
                                <a:lnTo>
                                  <a:pt x="3" y="22"/>
                                </a:lnTo>
                                <a:lnTo>
                                  <a:pt x="3" y="22"/>
                                </a:lnTo>
                                <a:lnTo>
                                  <a:pt x="3" y="22"/>
                                </a:lnTo>
                                <a:lnTo>
                                  <a:pt x="3" y="22"/>
                                </a:lnTo>
                                <a:lnTo>
                                  <a:pt x="3" y="22"/>
                                </a:lnTo>
                                <a:lnTo>
                                  <a:pt x="3" y="25"/>
                                </a:lnTo>
                                <a:lnTo>
                                  <a:pt x="3" y="132"/>
                                </a:lnTo>
                                <a:lnTo>
                                  <a:pt x="3" y="132"/>
                                </a:lnTo>
                                <a:lnTo>
                                  <a:pt x="0" y="132"/>
                                </a:lnTo>
                                <a:lnTo>
                                  <a:pt x="0" y="132"/>
                                </a:lnTo>
                                <a:lnTo>
                                  <a:pt x="0" y="132"/>
                                </a:lnTo>
                                <a:lnTo>
                                  <a:pt x="0" y="136"/>
                                </a:lnTo>
                                <a:lnTo>
                                  <a:pt x="0" y="136"/>
                                </a:lnTo>
                                <a:lnTo>
                                  <a:pt x="0" y="136"/>
                                </a:lnTo>
                                <a:lnTo>
                                  <a:pt x="0" y="136"/>
                                </a:lnTo>
                                <a:lnTo>
                                  <a:pt x="0" y="136"/>
                                </a:lnTo>
                                <a:lnTo>
                                  <a:pt x="0" y="136"/>
                                </a:lnTo>
                                <a:lnTo>
                                  <a:pt x="0" y="136"/>
                                </a:lnTo>
                                <a:lnTo>
                                  <a:pt x="0" y="136"/>
                                </a:lnTo>
                                <a:lnTo>
                                  <a:pt x="0" y="136"/>
                                </a:lnTo>
                                <a:lnTo>
                                  <a:pt x="0" y="139"/>
                                </a:lnTo>
                                <a:lnTo>
                                  <a:pt x="28" y="139"/>
                                </a:lnTo>
                                <a:lnTo>
                                  <a:pt x="28" y="139"/>
                                </a:lnTo>
                                <a:lnTo>
                                  <a:pt x="28" y="136"/>
                                </a:lnTo>
                                <a:lnTo>
                                  <a:pt x="28" y="136"/>
                                </a:lnTo>
                                <a:lnTo>
                                  <a:pt x="28" y="136"/>
                                </a:lnTo>
                                <a:lnTo>
                                  <a:pt x="25" y="136"/>
                                </a:lnTo>
                                <a:lnTo>
                                  <a:pt x="25" y="136"/>
                                </a:lnTo>
                                <a:lnTo>
                                  <a:pt x="25" y="136"/>
                                </a:lnTo>
                                <a:lnTo>
                                  <a:pt x="25" y="136"/>
                                </a:lnTo>
                                <a:lnTo>
                                  <a:pt x="25" y="136"/>
                                </a:lnTo>
                                <a:lnTo>
                                  <a:pt x="25" y="132"/>
                                </a:lnTo>
                                <a:lnTo>
                                  <a:pt x="25" y="132"/>
                                </a:lnTo>
                                <a:lnTo>
                                  <a:pt x="25" y="132"/>
                                </a:lnTo>
                                <a:lnTo>
                                  <a:pt x="25" y="132"/>
                                </a:lnTo>
                                <a:lnTo>
                                  <a:pt x="25" y="132"/>
                                </a:lnTo>
                                <a:lnTo>
                                  <a:pt x="25" y="25"/>
                                </a:lnTo>
                                <a:lnTo>
                                  <a:pt x="25" y="25"/>
                                </a:lnTo>
                                <a:lnTo>
                                  <a:pt x="25" y="22"/>
                                </a:lnTo>
                                <a:lnTo>
                                  <a:pt x="25" y="22"/>
                                </a:lnTo>
                                <a:lnTo>
                                  <a:pt x="25" y="22"/>
                                </a:lnTo>
                                <a:lnTo>
                                  <a:pt x="25" y="22"/>
                                </a:lnTo>
                                <a:lnTo>
                                  <a:pt x="25" y="22"/>
                                </a:lnTo>
                                <a:lnTo>
                                  <a:pt x="25" y="22"/>
                                </a:lnTo>
                                <a:lnTo>
                                  <a:pt x="25" y="22"/>
                                </a:lnTo>
                                <a:lnTo>
                                  <a:pt x="25" y="22"/>
                                </a:lnTo>
                                <a:lnTo>
                                  <a:pt x="25" y="22"/>
                                </a:lnTo>
                                <a:lnTo>
                                  <a:pt x="25" y="22"/>
                                </a:lnTo>
                                <a:lnTo>
                                  <a:pt x="25" y="18"/>
                                </a:lnTo>
                                <a:lnTo>
                                  <a:pt x="25" y="18"/>
                                </a:lnTo>
                                <a:lnTo>
                                  <a:pt x="25" y="18"/>
                                </a:lnTo>
                                <a:lnTo>
                                  <a:pt x="25" y="18"/>
                                </a:lnTo>
                                <a:lnTo>
                                  <a:pt x="25" y="18"/>
                                </a:lnTo>
                                <a:lnTo>
                                  <a:pt x="25" y="18"/>
                                </a:lnTo>
                                <a:lnTo>
                                  <a:pt x="25" y="15"/>
                                </a:lnTo>
                                <a:lnTo>
                                  <a:pt x="25" y="15"/>
                                </a:lnTo>
                                <a:lnTo>
                                  <a:pt x="25" y="11"/>
                                </a:lnTo>
                                <a:lnTo>
                                  <a:pt x="25" y="7"/>
                                </a:lnTo>
                                <a:lnTo>
                                  <a:pt x="25" y="7"/>
                                </a:lnTo>
                                <a:lnTo>
                                  <a:pt x="28" y="7"/>
                                </a:lnTo>
                                <a:lnTo>
                                  <a:pt x="28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0"/>
                        <wps:cNvSpPr>
                          <a:spLocks/>
                        </wps:cNvSpPr>
                        <wps:spPr bwMode="auto">
                          <a:xfrm>
                            <a:off x="4861560" y="251460"/>
                            <a:ext cx="17780" cy="88265"/>
                          </a:xfrm>
                          <a:custGeom>
                            <a:avLst/>
                            <a:gdLst>
                              <a:gd name="T0" fmla="*/ 28 w 28"/>
                              <a:gd name="T1" fmla="*/ 7 h 139"/>
                              <a:gd name="T2" fmla="*/ 28 w 28"/>
                              <a:gd name="T3" fmla="*/ 4 h 139"/>
                              <a:gd name="T4" fmla="*/ 28 w 28"/>
                              <a:gd name="T5" fmla="*/ 0 h 139"/>
                              <a:gd name="T6" fmla="*/ 0 w 28"/>
                              <a:gd name="T7" fmla="*/ 0 h 139"/>
                              <a:gd name="T8" fmla="*/ 0 w 28"/>
                              <a:gd name="T9" fmla="*/ 7 h 139"/>
                              <a:gd name="T10" fmla="*/ 0 w 28"/>
                              <a:gd name="T11" fmla="*/ 7 h 139"/>
                              <a:gd name="T12" fmla="*/ 0 w 28"/>
                              <a:gd name="T13" fmla="*/ 7 h 139"/>
                              <a:gd name="T14" fmla="*/ 0 w 28"/>
                              <a:gd name="T15" fmla="*/ 7 h 139"/>
                              <a:gd name="T16" fmla="*/ 4 w 28"/>
                              <a:gd name="T17" fmla="*/ 15 h 139"/>
                              <a:gd name="T18" fmla="*/ 4 w 28"/>
                              <a:gd name="T19" fmla="*/ 18 h 139"/>
                              <a:gd name="T20" fmla="*/ 4 w 28"/>
                              <a:gd name="T21" fmla="*/ 18 h 139"/>
                              <a:gd name="T22" fmla="*/ 4 w 28"/>
                              <a:gd name="T23" fmla="*/ 18 h 139"/>
                              <a:gd name="T24" fmla="*/ 4 w 28"/>
                              <a:gd name="T25" fmla="*/ 22 h 139"/>
                              <a:gd name="T26" fmla="*/ 4 w 28"/>
                              <a:gd name="T27" fmla="*/ 22 h 139"/>
                              <a:gd name="T28" fmla="*/ 4 w 28"/>
                              <a:gd name="T29" fmla="*/ 22 h 139"/>
                              <a:gd name="T30" fmla="*/ 4 w 28"/>
                              <a:gd name="T31" fmla="*/ 22 h 139"/>
                              <a:gd name="T32" fmla="*/ 4 w 28"/>
                              <a:gd name="T33" fmla="*/ 22 h 139"/>
                              <a:gd name="T34" fmla="*/ 4 w 28"/>
                              <a:gd name="T35" fmla="*/ 25 h 139"/>
                              <a:gd name="T36" fmla="*/ 4 w 28"/>
                              <a:gd name="T37" fmla="*/ 132 h 139"/>
                              <a:gd name="T38" fmla="*/ 4 w 28"/>
                              <a:gd name="T39" fmla="*/ 132 h 139"/>
                              <a:gd name="T40" fmla="*/ 4 w 28"/>
                              <a:gd name="T41" fmla="*/ 136 h 139"/>
                              <a:gd name="T42" fmla="*/ 4 w 28"/>
                              <a:gd name="T43" fmla="*/ 136 h 139"/>
                              <a:gd name="T44" fmla="*/ 0 w 28"/>
                              <a:gd name="T45" fmla="*/ 136 h 139"/>
                              <a:gd name="T46" fmla="*/ 0 w 28"/>
                              <a:gd name="T47" fmla="*/ 136 h 139"/>
                              <a:gd name="T48" fmla="*/ 0 w 28"/>
                              <a:gd name="T49" fmla="*/ 136 h 139"/>
                              <a:gd name="T50" fmla="*/ 28 w 28"/>
                              <a:gd name="T51" fmla="*/ 139 h 139"/>
                              <a:gd name="T52" fmla="*/ 28 w 28"/>
                              <a:gd name="T53" fmla="*/ 136 h 139"/>
                              <a:gd name="T54" fmla="*/ 28 w 28"/>
                              <a:gd name="T55" fmla="*/ 136 h 139"/>
                              <a:gd name="T56" fmla="*/ 28 w 28"/>
                              <a:gd name="T57" fmla="*/ 136 h 139"/>
                              <a:gd name="T58" fmla="*/ 25 w 28"/>
                              <a:gd name="T59" fmla="*/ 136 h 139"/>
                              <a:gd name="T60" fmla="*/ 25 w 28"/>
                              <a:gd name="T61" fmla="*/ 132 h 139"/>
                              <a:gd name="T62" fmla="*/ 25 w 28"/>
                              <a:gd name="T63" fmla="*/ 132 h 139"/>
                              <a:gd name="T64" fmla="*/ 25 w 28"/>
                              <a:gd name="T65" fmla="*/ 132 h 139"/>
                              <a:gd name="T66" fmla="*/ 25 w 28"/>
                              <a:gd name="T67" fmla="*/ 25 h 139"/>
                              <a:gd name="T68" fmla="*/ 25 w 28"/>
                              <a:gd name="T69" fmla="*/ 22 h 139"/>
                              <a:gd name="T70" fmla="*/ 25 w 28"/>
                              <a:gd name="T71" fmla="*/ 22 h 139"/>
                              <a:gd name="T72" fmla="*/ 25 w 28"/>
                              <a:gd name="T73" fmla="*/ 22 h 139"/>
                              <a:gd name="T74" fmla="*/ 25 w 28"/>
                              <a:gd name="T75" fmla="*/ 22 h 139"/>
                              <a:gd name="T76" fmla="*/ 25 w 28"/>
                              <a:gd name="T77" fmla="*/ 22 h 139"/>
                              <a:gd name="T78" fmla="*/ 25 w 28"/>
                              <a:gd name="T79" fmla="*/ 18 h 139"/>
                              <a:gd name="T80" fmla="*/ 25 w 28"/>
                              <a:gd name="T81" fmla="*/ 18 h 139"/>
                              <a:gd name="T82" fmla="*/ 25 w 28"/>
                              <a:gd name="T83" fmla="*/ 18 h 139"/>
                              <a:gd name="T84" fmla="*/ 25 w 28"/>
                              <a:gd name="T85" fmla="*/ 15 h 139"/>
                              <a:gd name="T86" fmla="*/ 28 w 28"/>
                              <a:gd name="T87" fmla="*/ 7 h 139"/>
                              <a:gd name="T88" fmla="*/ 28 w 28"/>
                              <a:gd name="T89" fmla="*/ 7 h 1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" h="139">
                                <a:moveTo>
                                  <a:pt x="28" y="7"/>
                                </a:moveTo>
                                <a:lnTo>
                                  <a:pt x="28" y="7"/>
                                </a:lnTo>
                                <a:lnTo>
                                  <a:pt x="28" y="7"/>
                                </a:lnTo>
                                <a:lnTo>
                                  <a:pt x="28" y="4"/>
                                </a:lnTo>
                                <a:lnTo>
                                  <a:pt x="28" y="4"/>
                                </a:lnTo>
                                <a:lnTo>
                                  <a:pt x="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7"/>
                                </a:lnTo>
                                <a:lnTo>
                                  <a:pt x="0" y="7"/>
                                </a:lnTo>
                                <a:lnTo>
                                  <a:pt x="0" y="7"/>
                                </a:lnTo>
                                <a:lnTo>
                                  <a:pt x="0" y="7"/>
                                </a:lnTo>
                                <a:lnTo>
                                  <a:pt x="0" y="7"/>
                                </a:lnTo>
                                <a:lnTo>
                                  <a:pt x="0" y="7"/>
                                </a:lnTo>
                                <a:lnTo>
                                  <a:pt x="0" y="7"/>
                                </a:lnTo>
                                <a:lnTo>
                                  <a:pt x="4" y="11"/>
                                </a:lnTo>
                                <a:lnTo>
                                  <a:pt x="4" y="15"/>
                                </a:lnTo>
                                <a:lnTo>
                                  <a:pt x="4" y="15"/>
                                </a:lnTo>
                                <a:lnTo>
                                  <a:pt x="4" y="18"/>
                                </a:lnTo>
                                <a:lnTo>
                                  <a:pt x="4" y="18"/>
                                </a:lnTo>
                                <a:lnTo>
                                  <a:pt x="4" y="18"/>
                                </a:lnTo>
                                <a:lnTo>
                                  <a:pt x="4" y="18"/>
                                </a:lnTo>
                                <a:lnTo>
                                  <a:pt x="4" y="18"/>
                                </a:lnTo>
                                <a:lnTo>
                                  <a:pt x="4" y="18"/>
                                </a:lnTo>
                                <a:lnTo>
                                  <a:pt x="4" y="22"/>
                                </a:lnTo>
                                <a:lnTo>
                                  <a:pt x="4" y="22"/>
                                </a:lnTo>
                                <a:lnTo>
                                  <a:pt x="4" y="22"/>
                                </a:lnTo>
                                <a:lnTo>
                                  <a:pt x="4" y="22"/>
                                </a:lnTo>
                                <a:lnTo>
                                  <a:pt x="4" y="22"/>
                                </a:lnTo>
                                <a:lnTo>
                                  <a:pt x="4" y="22"/>
                                </a:lnTo>
                                <a:lnTo>
                                  <a:pt x="4" y="22"/>
                                </a:lnTo>
                                <a:lnTo>
                                  <a:pt x="4" y="22"/>
                                </a:lnTo>
                                <a:lnTo>
                                  <a:pt x="4" y="22"/>
                                </a:lnTo>
                                <a:lnTo>
                                  <a:pt x="4" y="22"/>
                                </a:lnTo>
                                <a:lnTo>
                                  <a:pt x="4" y="25"/>
                                </a:lnTo>
                                <a:lnTo>
                                  <a:pt x="4" y="132"/>
                                </a:lnTo>
                                <a:lnTo>
                                  <a:pt x="4" y="132"/>
                                </a:lnTo>
                                <a:lnTo>
                                  <a:pt x="4" y="132"/>
                                </a:lnTo>
                                <a:lnTo>
                                  <a:pt x="4" y="132"/>
                                </a:lnTo>
                                <a:lnTo>
                                  <a:pt x="4" y="132"/>
                                </a:lnTo>
                                <a:lnTo>
                                  <a:pt x="4" y="136"/>
                                </a:lnTo>
                                <a:lnTo>
                                  <a:pt x="4" y="136"/>
                                </a:lnTo>
                                <a:lnTo>
                                  <a:pt x="4" y="136"/>
                                </a:lnTo>
                                <a:lnTo>
                                  <a:pt x="4" y="136"/>
                                </a:lnTo>
                                <a:lnTo>
                                  <a:pt x="0" y="136"/>
                                </a:lnTo>
                                <a:lnTo>
                                  <a:pt x="0" y="136"/>
                                </a:lnTo>
                                <a:lnTo>
                                  <a:pt x="0" y="136"/>
                                </a:lnTo>
                                <a:lnTo>
                                  <a:pt x="0" y="136"/>
                                </a:lnTo>
                                <a:lnTo>
                                  <a:pt x="0" y="136"/>
                                </a:lnTo>
                                <a:lnTo>
                                  <a:pt x="0" y="139"/>
                                </a:lnTo>
                                <a:lnTo>
                                  <a:pt x="28" y="139"/>
                                </a:lnTo>
                                <a:lnTo>
                                  <a:pt x="28" y="139"/>
                                </a:lnTo>
                                <a:lnTo>
                                  <a:pt x="28" y="136"/>
                                </a:lnTo>
                                <a:lnTo>
                                  <a:pt x="28" y="136"/>
                                </a:lnTo>
                                <a:lnTo>
                                  <a:pt x="28" y="136"/>
                                </a:lnTo>
                                <a:lnTo>
                                  <a:pt x="28" y="136"/>
                                </a:lnTo>
                                <a:lnTo>
                                  <a:pt x="28" y="136"/>
                                </a:lnTo>
                                <a:lnTo>
                                  <a:pt x="25" y="136"/>
                                </a:lnTo>
                                <a:lnTo>
                                  <a:pt x="25" y="136"/>
                                </a:lnTo>
                                <a:lnTo>
                                  <a:pt x="25" y="136"/>
                                </a:lnTo>
                                <a:lnTo>
                                  <a:pt x="25" y="132"/>
                                </a:lnTo>
                                <a:lnTo>
                                  <a:pt x="25" y="132"/>
                                </a:lnTo>
                                <a:lnTo>
                                  <a:pt x="25" y="132"/>
                                </a:lnTo>
                                <a:lnTo>
                                  <a:pt x="25" y="132"/>
                                </a:lnTo>
                                <a:lnTo>
                                  <a:pt x="25" y="132"/>
                                </a:lnTo>
                                <a:lnTo>
                                  <a:pt x="25" y="25"/>
                                </a:lnTo>
                                <a:lnTo>
                                  <a:pt x="25" y="25"/>
                                </a:lnTo>
                                <a:lnTo>
                                  <a:pt x="25" y="22"/>
                                </a:lnTo>
                                <a:lnTo>
                                  <a:pt x="25" y="22"/>
                                </a:lnTo>
                                <a:lnTo>
                                  <a:pt x="25" y="22"/>
                                </a:lnTo>
                                <a:lnTo>
                                  <a:pt x="25" y="22"/>
                                </a:lnTo>
                                <a:lnTo>
                                  <a:pt x="25" y="22"/>
                                </a:lnTo>
                                <a:lnTo>
                                  <a:pt x="25" y="22"/>
                                </a:lnTo>
                                <a:lnTo>
                                  <a:pt x="25" y="22"/>
                                </a:lnTo>
                                <a:lnTo>
                                  <a:pt x="25" y="22"/>
                                </a:lnTo>
                                <a:lnTo>
                                  <a:pt x="25" y="22"/>
                                </a:lnTo>
                                <a:lnTo>
                                  <a:pt x="25" y="22"/>
                                </a:lnTo>
                                <a:lnTo>
                                  <a:pt x="25" y="18"/>
                                </a:lnTo>
                                <a:lnTo>
                                  <a:pt x="25" y="18"/>
                                </a:lnTo>
                                <a:lnTo>
                                  <a:pt x="25" y="18"/>
                                </a:lnTo>
                                <a:lnTo>
                                  <a:pt x="25" y="18"/>
                                </a:lnTo>
                                <a:lnTo>
                                  <a:pt x="25" y="18"/>
                                </a:lnTo>
                                <a:lnTo>
                                  <a:pt x="25" y="18"/>
                                </a:lnTo>
                                <a:lnTo>
                                  <a:pt x="25" y="15"/>
                                </a:lnTo>
                                <a:lnTo>
                                  <a:pt x="25" y="15"/>
                                </a:lnTo>
                                <a:lnTo>
                                  <a:pt x="25" y="11"/>
                                </a:lnTo>
                                <a:lnTo>
                                  <a:pt x="28" y="7"/>
                                </a:lnTo>
                                <a:lnTo>
                                  <a:pt x="28" y="7"/>
                                </a:lnTo>
                                <a:lnTo>
                                  <a:pt x="28" y="7"/>
                                </a:lnTo>
                                <a:lnTo>
                                  <a:pt x="28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1"/>
                        <wps:cNvSpPr>
                          <a:spLocks/>
                        </wps:cNvSpPr>
                        <wps:spPr bwMode="auto">
                          <a:xfrm>
                            <a:off x="4820920" y="251460"/>
                            <a:ext cx="18415" cy="88265"/>
                          </a:xfrm>
                          <a:custGeom>
                            <a:avLst/>
                            <a:gdLst>
                              <a:gd name="T0" fmla="*/ 29 w 29"/>
                              <a:gd name="T1" fmla="*/ 7 h 139"/>
                              <a:gd name="T2" fmla="*/ 29 w 29"/>
                              <a:gd name="T3" fmla="*/ 4 h 139"/>
                              <a:gd name="T4" fmla="*/ 29 w 29"/>
                              <a:gd name="T5" fmla="*/ 0 h 139"/>
                              <a:gd name="T6" fmla="*/ 0 w 29"/>
                              <a:gd name="T7" fmla="*/ 0 h 139"/>
                              <a:gd name="T8" fmla="*/ 0 w 29"/>
                              <a:gd name="T9" fmla="*/ 7 h 139"/>
                              <a:gd name="T10" fmla="*/ 0 w 29"/>
                              <a:gd name="T11" fmla="*/ 7 h 139"/>
                              <a:gd name="T12" fmla="*/ 0 w 29"/>
                              <a:gd name="T13" fmla="*/ 7 h 139"/>
                              <a:gd name="T14" fmla="*/ 4 w 29"/>
                              <a:gd name="T15" fmla="*/ 7 h 139"/>
                              <a:gd name="T16" fmla="*/ 4 w 29"/>
                              <a:gd name="T17" fmla="*/ 15 h 139"/>
                              <a:gd name="T18" fmla="*/ 4 w 29"/>
                              <a:gd name="T19" fmla="*/ 18 h 139"/>
                              <a:gd name="T20" fmla="*/ 4 w 29"/>
                              <a:gd name="T21" fmla="*/ 18 h 139"/>
                              <a:gd name="T22" fmla="*/ 4 w 29"/>
                              <a:gd name="T23" fmla="*/ 18 h 139"/>
                              <a:gd name="T24" fmla="*/ 4 w 29"/>
                              <a:gd name="T25" fmla="*/ 22 h 139"/>
                              <a:gd name="T26" fmla="*/ 4 w 29"/>
                              <a:gd name="T27" fmla="*/ 22 h 139"/>
                              <a:gd name="T28" fmla="*/ 4 w 29"/>
                              <a:gd name="T29" fmla="*/ 22 h 139"/>
                              <a:gd name="T30" fmla="*/ 4 w 29"/>
                              <a:gd name="T31" fmla="*/ 22 h 139"/>
                              <a:gd name="T32" fmla="*/ 4 w 29"/>
                              <a:gd name="T33" fmla="*/ 22 h 139"/>
                              <a:gd name="T34" fmla="*/ 4 w 29"/>
                              <a:gd name="T35" fmla="*/ 25 h 139"/>
                              <a:gd name="T36" fmla="*/ 4 w 29"/>
                              <a:gd name="T37" fmla="*/ 132 h 139"/>
                              <a:gd name="T38" fmla="*/ 4 w 29"/>
                              <a:gd name="T39" fmla="*/ 132 h 139"/>
                              <a:gd name="T40" fmla="*/ 4 w 29"/>
                              <a:gd name="T41" fmla="*/ 136 h 139"/>
                              <a:gd name="T42" fmla="*/ 4 w 29"/>
                              <a:gd name="T43" fmla="*/ 136 h 139"/>
                              <a:gd name="T44" fmla="*/ 4 w 29"/>
                              <a:gd name="T45" fmla="*/ 136 h 139"/>
                              <a:gd name="T46" fmla="*/ 0 w 29"/>
                              <a:gd name="T47" fmla="*/ 136 h 139"/>
                              <a:gd name="T48" fmla="*/ 0 w 29"/>
                              <a:gd name="T49" fmla="*/ 136 h 139"/>
                              <a:gd name="T50" fmla="*/ 29 w 29"/>
                              <a:gd name="T51" fmla="*/ 139 h 139"/>
                              <a:gd name="T52" fmla="*/ 29 w 29"/>
                              <a:gd name="T53" fmla="*/ 136 h 139"/>
                              <a:gd name="T54" fmla="*/ 29 w 29"/>
                              <a:gd name="T55" fmla="*/ 136 h 139"/>
                              <a:gd name="T56" fmla="*/ 29 w 29"/>
                              <a:gd name="T57" fmla="*/ 136 h 139"/>
                              <a:gd name="T58" fmla="*/ 29 w 29"/>
                              <a:gd name="T59" fmla="*/ 136 h 139"/>
                              <a:gd name="T60" fmla="*/ 29 w 29"/>
                              <a:gd name="T61" fmla="*/ 132 h 139"/>
                              <a:gd name="T62" fmla="*/ 29 w 29"/>
                              <a:gd name="T63" fmla="*/ 132 h 139"/>
                              <a:gd name="T64" fmla="*/ 25 w 29"/>
                              <a:gd name="T65" fmla="*/ 132 h 139"/>
                              <a:gd name="T66" fmla="*/ 25 w 29"/>
                              <a:gd name="T67" fmla="*/ 25 h 139"/>
                              <a:gd name="T68" fmla="*/ 25 w 29"/>
                              <a:gd name="T69" fmla="*/ 22 h 139"/>
                              <a:gd name="T70" fmla="*/ 25 w 29"/>
                              <a:gd name="T71" fmla="*/ 22 h 139"/>
                              <a:gd name="T72" fmla="*/ 25 w 29"/>
                              <a:gd name="T73" fmla="*/ 22 h 139"/>
                              <a:gd name="T74" fmla="*/ 25 w 29"/>
                              <a:gd name="T75" fmla="*/ 22 h 139"/>
                              <a:gd name="T76" fmla="*/ 25 w 29"/>
                              <a:gd name="T77" fmla="*/ 22 h 139"/>
                              <a:gd name="T78" fmla="*/ 29 w 29"/>
                              <a:gd name="T79" fmla="*/ 18 h 139"/>
                              <a:gd name="T80" fmla="*/ 25 w 29"/>
                              <a:gd name="T81" fmla="*/ 18 h 139"/>
                              <a:gd name="T82" fmla="*/ 25 w 29"/>
                              <a:gd name="T83" fmla="*/ 18 h 139"/>
                              <a:gd name="T84" fmla="*/ 25 w 29"/>
                              <a:gd name="T85" fmla="*/ 15 h 139"/>
                              <a:gd name="T86" fmla="*/ 29 w 29"/>
                              <a:gd name="T87" fmla="*/ 7 h 139"/>
                              <a:gd name="T88" fmla="*/ 29 w 29"/>
                              <a:gd name="T89" fmla="*/ 7 h 1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9" h="139">
                                <a:moveTo>
                                  <a:pt x="29" y="7"/>
                                </a:moveTo>
                                <a:lnTo>
                                  <a:pt x="29" y="7"/>
                                </a:lnTo>
                                <a:lnTo>
                                  <a:pt x="29" y="7"/>
                                </a:lnTo>
                                <a:lnTo>
                                  <a:pt x="29" y="4"/>
                                </a:lnTo>
                                <a:lnTo>
                                  <a:pt x="29" y="4"/>
                                </a:ln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7"/>
                                </a:lnTo>
                                <a:lnTo>
                                  <a:pt x="0" y="7"/>
                                </a:lnTo>
                                <a:lnTo>
                                  <a:pt x="0" y="7"/>
                                </a:lnTo>
                                <a:lnTo>
                                  <a:pt x="0" y="7"/>
                                </a:lnTo>
                                <a:lnTo>
                                  <a:pt x="0" y="7"/>
                                </a:lnTo>
                                <a:lnTo>
                                  <a:pt x="4" y="7"/>
                                </a:lnTo>
                                <a:lnTo>
                                  <a:pt x="4" y="7"/>
                                </a:lnTo>
                                <a:lnTo>
                                  <a:pt x="4" y="11"/>
                                </a:lnTo>
                                <a:lnTo>
                                  <a:pt x="4" y="15"/>
                                </a:lnTo>
                                <a:lnTo>
                                  <a:pt x="4" y="15"/>
                                </a:lnTo>
                                <a:lnTo>
                                  <a:pt x="4" y="18"/>
                                </a:lnTo>
                                <a:lnTo>
                                  <a:pt x="4" y="18"/>
                                </a:lnTo>
                                <a:lnTo>
                                  <a:pt x="4" y="18"/>
                                </a:lnTo>
                                <a:lnTo>
                                  <a:pt x="4" y="18"/>
                                </a:lnTo>
                                <a:lnTo>
                                  <a:pt x="4" y="18"/>
                                </a:lnTo>
                                <a:lnTo>
                                  <a:pt x="4" y="18"/>
                                </a:lnTo>
                                <a:lnTo>
                                  <a:pt x="4" y="22"/>
                                </a:lnTo>
                                <a:lnTo>
                                  <a:pt x="4" y="22"/>
                                </a:lnTo>
                                <a:lnTo>
                                  <a:pt x="4" y="22"/>
                                </a:lnTo>
                                <a:lnTo>
                                  <a:pt x="4" y="22"/>
                                </a:lnTo>
                                <a:lnTo>
                                  <a:pt x="4" y="22"/>
                                </a:lnTo>
                                <a:lnTo>
                                  <a:pt x="4" y="22"/>
                                </a:lnTo>
                                <a:lnTo>
                                  <a:pt x="4" y="22"/>
                                </a:lnTo>
                                <a:lnTo>
                                  <a:pt x="4" y="22"/>
                                </a:lnTo>
                                <a:lnTo>
                                  <a:pt x="4" y="22"/>
                                </a:lnTo>
                                <a:lnTo>
                                  <a:pt x="4" y="22"/>
                                </a:lnTo>
                                <a:lnTo>
                                  <a:pt x="4" y="25"/>
                                </a:lnTo>
                                <a:lnTo>
                                  <a:pt x="4" y="132"/>
                                </a:lnTo>
                                <a:lnTo>
                                  <a:pt x="4" y="132"/>
                                </a:lnTo>
                                <a:lnTo>
                                  <a:pt x="4" y="132"/>
                                </a:lnTo>
                                <a:lnTo>
                                  <a:pt x="4" y="132"/>
                                </a:lnTo>
                                <a:lnTo>
                                  <a:pt x="4" y="132"/>
                                </a:lnTo>
                                <a:lnTo>
                                  <a:pt x="4" y="136"/>
                                </a:lnTo>
                                <a:lnTo>
                                  <a:pt x="4" y="136"/>
                                </a:lnTo>
                                <a:lnTo>
                                  <a:pt x="4" y="136"/>
                                </a:lnTo>
                                <a:lnTo>
                                  <a:pt x="4" y="136"/>
                                </a:lnTo>
                                <a:lnTo>
                                  <a:pt x="4" y="136"/>
                                </a:lnTo>
                                <a:lnTo>
                                  <a:pt x="0" y="136"/>
                                </a:lnTo>
                                <a:lnTo>
                                  <a:pt x="0" y="136"/>
                                </a:lnTo>
                                <a:lnTo>
                                  <a:pt x="0" y="136"/>
                                </a:lnTo>
                                <a:lnTo>
                                  <a:pt x="0" y="136"/>
                                </a:lnTo>
                                <a:lnTo>
                                  <a:pt x="0" y="139"/>
                                </a:lnTo>
                                <a:lnTo>
                                  <a:pt x="29" y="139"/>
                                </a:lnTo>
                                <a:lnTo>
                                  <a:pt x="29" y="139"/>
                                </a:lnTo>
                                <a:lnTo>
                                  <a:pt x="29" y="136"/>
                                </a:lnTo>
                                <a:lnTo>
                                  <a:pt x="29" y="136"/>
                                </a:lnTo>
                                <a:lnTo>
                                  <a:pt x="29" y="136"/>
                                </a:lnTo>
                                <a:lnTo>
                                  <a:pt x="29" y="136"/>
                                </a:lnTo>
                                <a:lnTo>
                                  <a:pt x="29" y="136"/>
                                </a:lnTo>
                                <a:lnTo>
                                  <a:pt x="29" y="136"/>
                                </a:lnTo>
                                <a:lnTo>
                                  <a:pt x="29" y="136"/>
                                </a:lnTo>
                                <a:lnTo>
                                  <a:pt x="29" y="136"/>
                                </a:lnTo>
                                <a:lnTo>
                                  <a:pt x="29" y="132"/>
                                </a:lnTo>
                                <a:lnTo>
                                  <a:pt x="29" y="132"/>
                                </a:lnTo>
                                <a:lnTo>
                                  <a:pt x="29" y="132"/>
                                </a:lnTo>
                                <a:lnTo>
                                  <a:pt x="29" y="132"/>
                                </a:lnTo>
                                <a:lnTo>
                                  <a:pt x="25" y="132"/>
                                </a:lnTo>
                                <a:lnTo>
                                  <a:pt x="25" y="25"/>
                                </a:lnTo>
                                <a:lnTo>
                                  <a:pt x="25" y="25"/>
                                </a:lnTo>
                                <a:lnTo>
                                  <a:pt x="25" y="22"/>
                                </a:lnTo>
                                <a:lnTo>
                                  <a:pt x="25" y="22"/>
                                </a:lnTo>
                                <a:lnTo>
                                  <a:pt x="25" y="22"/>
                                </a:lnTo>
                                <a:lnTo>
                                  <a:pt x="25" y="22"/>
                                </a:lnTo>
                                <a:lnTo>
                                  <a:pt x="25" y="22"/>
                                </a:lnTo>
                                <a:lnTo>
                                  <a:pt x="25" y="22"/>
                                </a:lnTo>
                                <a:lnTo>
                                  <a:pt x="25" y="22"/>
                                </a:lnTo>
                                <a:lnTo>
                                  <a:pt x="25" y="22"/>
                                </a:lnTo>
                                <a:lnTo>
                                  <a:pt x="25" y="22"/>
                                </a:lnTo>
                                <a:lnTo>
                                  <a:pt x="25" y="22"/>
                                </a:lnTo>
                                <a:lnTo>
                                  <a:pt x="29" y="18"/>
                                </a:lnTo>
                                <a:lnTo>
                                  <a:pt x="29" y="18"/>
                                </a:lnTo>
                                <a:lnTo>
                                  <a:pt x="25" y="18"/>
                                </a:lnTo>
                                <a:lnTo>
                                  <a:pt x="25" y="18"/>
                                </a:lnTo>
                                <a:lnTo>
                                  <a:pt x="25" y="18"/>
                                </a:lnTo>
                                <a:lnTo>
                                  <a:pt x="25" y="18"/>
                                </a:lnTo>
                                <a:lnTo>
                                  <a:pt x="25" y="15"/>
                                </a:lnTo>
                                <a:lnTo>
                                  <a:pt x="25" y="15"/>
                                </a:lnTo>
                                <a:lnTo>
                                  <a:pt x="29" y="11"/>
                                </a:lnTo>
                                <a:lnTo>
                                  <a:pt x="29" y="7"/>
                                </a:lnTo>
                                <a:lnTo>
                                  <a:pt x="29" y="7"/>
                                </a:lnTo>
                                <a:lnTo>
                                  <a:pt x="29" y="7"/>
                                </a:lnTo>
                                <a:lnTo>
                                  <a:pt x="29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32"/>
                        <wps:cNvSpPr>
                          <a:spLocks/>
                        </wps:cNvSpPr>
                        <wps:spPr bwMode="auto">
                          <a:xfrm>
                            <a:off x="4780280" y="251460"/>
                            <a:ext cx="20320" cy="88265"/>
                          </a:xfrm>
                          <a:custGeom>
                            <a:avLst/>
                            <a:gdLst>
                              <a:gd name="T0" fmla="*/ 32 w 32"/>
                              <a:gd name="T1" fmla="*/ 7 h 139"/>
                              <a:gd name="T2" fmla="*/ 32 w 32"/>
                              <a:gd name="T3" fmla="*/ 4 h 139"/>
                              <a:gd name="T4" fmla="*/ 32 w 32"/>
                              <a:gd name="T5" fmla="*/ 0 h 139"/>
                              <a:gd name="T6" fmla="*/ 0 w 32"/>
                              <a:gd name="T7" fmla="*/ 0 h 139"/>
                              <a:gd name="T8" fmla="*/ 0 w 32"/>
                              <a:gd name="T9" fmla="*/ 7 h 139"/>
                              <a:gd name="T10" fmla="*/ 0 w 32"/>
                              <a:gd name="T11" fmla="*/ 7 h 139"/>
                              <a:gd name="T12" fmla="*/ 4 w 32"/>
                              <a:gd name="T13" fmla="*/ 7 h 139"/>
                              <a:gd name="T14" fmla="*/ 4 w 32"/>
                              <a:gd name="T15" fmla="*/ 7 h 139"/>
                              <a:gd name="T16" fmla="*/ 7 w 32"/>
                              <a:gd name="T17" fmla="*/ 15 h 139"/>
                              <a:gd name="T18" fmla="*/ 7 w 32"/>
                              <a:gd name="T19" fmla="*/ 18 h 139"/>
                              <a:gd name="T20" fmla="*/ 4 w 32"/>
                              <a:gd name="T21" fmla="*/ 18 h 139"/>
                              <a:gd name="T22" fmla="*/ 4 w 32"/>
                              <a:gd name="T23" fmla="*/ 18 h 139"/>
                              <a:gd name="T24" fmla="*/ 4 w 32"/>
                              <a:gd name="T25" fmla="*/ 22 h 139"/>
                              <a:gd name="T26" fmla="*/ 4 w 32"/>
                              <a:gd name="T27" fmla="*/ 22 h 139"/>
                              <a:gd name="T28" fmla="*/ 4 w 32"/>
                              <a:gd name="T29" fmla="*/ 22 h 139"/>
                              <a:gd name="T30" fmla="*/ 4 w 32"/>
                              <a:gd name="T31" fmla="*/ 22 h 139"/>
                              <a:gd name="T32" fmla="*/ 7 w 32"/>
                              <a:gd name="T33" fmla="*/ 22 h 139"/>
                              <a:gd name="T34" fmla="*/ 7 w 32"/>
                              <a:gd name="T35" fmla="*/ 25 h 139"/>
                              <a:gd name="T36" fmla="*/ 7 w 32"/>
                              <a:gd name="T37" fmla="*/ 132 h 139"/>
                              <a:gd name="T38" fmla="*/ 4 w 32"/>
                              <a:gd name="T39" fmla="*/ 132 h 139"/>
                              <a:gd name="T40" fmla="*/ 4 w 32"/>
                              <a:gd name="T41" fmla="*/ 136 h 139"/>
                              <a:gd name="T42" fmla="*/ 4 w 32"/>
                              <a:gd name="T43" fmla="*/ 136 h 139"/>
                              <a:gd name="T44" fmla="*/ 4 w 32"/>
                              <a:gd name="T45" fmla="*/ 136 h 139"/>
                              <a:gd name="T46" fmla="*/ 4 w 32"/>
                              <a:gd name="T47" fmla="*/ 136 h 139"/>
                              <a:gd name="T48" fmla="*/ 0 w 32"/>
                              <a:gd name="T49" fmla="*/ 136 h 139"/>
                              <a:gd name="T50" fmla="*/ 32 w 32"/>
                              <a:gd name="T51" fmla="*/ 139 h 139"/>
                              <a:gd name="T52" fmla="*/ 32 w 32"/>
                              <a:gd name="T53" fmla="*/ 136 h 139"/>
                              <a:gd name="T54" fmla="*/ 29 w 32"/>
                              <a:gd name="T55" fmla="*/ 136 h 139"/>
                              <a:gd name="T56" fmla="*/ 29 w 32"/>
                              <a:gd name="T57" fmla="*/ 136 h 139"/>
                              <a:gd name="T58" fmla="*/ 29 w 32"/>
                              <a:gd name="T59" fmla="*/ 136 h 139"/>
                              <a:gd name="T60" fmla="*/ 29 w 32"/>
                              <a:gd name="T61" fmla="*/ 132 h 139"/>
                              <a:gd name="T62" fmla="*/ 29 w 32"/>
                              <a:gd name="T63" fmla="*/ 132 h 139"/>
                              <a:gd name="T64" fmla="*/ 25 w 32"/>
                              <a:gd name="T65" fmla="*/ 132 h 139"/>
                              <a:gd name="T66" fmla="*/ 25 w 32"/>
                              <a:gd name="T67" fmla="*/ 25 h 139"/>
                              <a:gd name="T68" fmla="*/ 25 w 32"/>
                              <a:gd name="T69" fmla="*/ 22 h 139"/>
                              <a:gd name="T70" fmla="*/ 25 w 32"/>
                              <a:gd name="T71" fmla="*/ 22 h 139"/>
                              <a:gd name="T72" fmla="*/ 29 w 32"/>
                              <a:gd name="T73" fmla="*/ 22 h 139"/>
                              <a:gd name="T74" fmla="*/ 29 w 32"/>
                              <a:gd name="T75" fmla="*/ 22 h 139"/>
                              <a:gd name="T76" fmla="*/ 29 w 32"/>
                              <a:gd name="T77" fmla="*/ 22 h 139"/>
                              <a:gd name="T78" fmla="*/ 29 w 32"/>
                              <a:gd name="T79" fmla="*/ 18 h 139"/>
                              <a:gd name="T80" fmla="*/ 29 w 32"/>
                              <a:gd name="T81" fmla="*/ 18 h 139"/>
                              <a:gd name="T82" fmla="*/ 25 w 32"/>
                              <a:gd name="T83" fmla="*/ 18 h 139"/>
                              <a:gd name="T84" fmla="*/ 25 w 32"/>
                              <a:gd name="T85" fmla="*/ 15 h 139"/>
                              <a:gd name="T86" fmla="*/ 29 w 32"/>
                              <a:gd name="T87" fmla="*/ 7 h 139"/>
                              <a:gd name="T88" fmla="*/ 29 w 32"/>
                              <a:gd name="T89" fmla="*/ 7 h 1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32" h="139">
                                <a:moveTo>
                                  <a:pt x="32" y="7"/>
                                </a:moveTo>
                                <a:lnTo>
                                  <a:pt x="32" y="7"/>
                                </a:lnTo>
                                <a:lnTo>
                                  <a:pt x="32" y="7"/>
                                </a:lnTo>
                                <a:lnTo>
                                  <a:pt x="32" y="4"/>
                                </a:lnTo>
                                <a:lnTo>
                                  <a:pt x="32" y="4"/>
                                </a:lnTo>
                                <a:lnTo>
                                  <a:pt x="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7"/>
                                </a:lnTo>
                                <a:lnTo>
                                  <a:pt x="0" y="7"/>
                                </a:lnTo>
                                <a:lnTo>
                                  <a:pt x="0" y="7"/>
                                </a:lnTo>
                                <a:lnTo>
                                  <a:pt x="4" y="7"/>
                                </a:lnTo>
                                <a:lnTo>
                                  <a:pt x="4" y="7"/>
                                </a:lnTo>
                                <a:lnTo>
                                  <a:pt x="4" y="7"/>
                                </a:lnTo>
                                <a:lnTo>
                                  <a:pt x="4" y="7"/>
                                </a:lnTo>
                                <a:lnTo>
                                  <a:pt x="4" y="11"/>
                                </a:lnTo>
                                <a:lnTo>
                                  <a:pt x="7" y="15"/>
                                </a:lnTo>
                                <a:lnTo>
                                  <a:pt x="7" y="15"/>
                                </a:lnTo>
                                <a:lnTo>
                                  <a:pt x="7" y="18"/>
                                </a:lnTo>
                                <a:lnTo>
                                  <a:pt x="7" y="18"/>
                                </a:lnTo>
                                <a:lnTo>
                                  <a:pt x="4" y="18"/>
                                </a:lnTo>
                                <a:lnTo>
                                  <a:pt x="4" y="18"/>
                                </a:lnTo>
                                <a:lnTo>
                                  <a:pt x="4" y="18"/>
                                </a:lnTo>
                                <a:lnTo>
                                  <a:pt x="4" y="18"/>
                                </a:lnTo>
                                <a:lnTo>
                                  <a:pt x="4" y="22"/>
                                </a:lnTo>
                                <a:lnTo>
                                  <a:pt x="4" y="22"/>
                                </a:lnTo>
                                <a:lnTo>
                                  <a:pt x="4" y="22"/>
                                </a:lnTo>
                                <a:lnTo>
                                  <a:pt x="4" y="22"/>
                                </a:lnTo>
                                <a:lnTo>
                                  <a:pt x="4" y="22"/>
                                </a:lnTo>
                                <a:lnTo>
                                  <a:pt x="4" y="22"/>
                                </a:lnTo>
                                <a:lnTo>
                                  <a:pt x="4" y="22"/>
                                </a:lnTo>
                                <a:lnTo>
                                  <a:pt x="4" y="22"/>
                                </a:lnTo>
                                <a:lnTo>
                                  <a:pt x="7" y="22"/>
                                </a:lnTo>
                                <a:lnTo>
                                  <a:pt x="7" y="22"/>
                                </a:lnTo>
                                <a:lnTo>
                                  <a:pt x="7" y="25"/>
                                </a:lnTo>
                                <a:lnTo>
                                  <a:pt x="7" y="132"/>
                                </a:lnTo>
                                <a:lnTo>
                                  <a:pt x="7" y="132"/>
                                </a:lnTo>
                                <a:lnTo>
                                  <a:pt x="4" y="132"/>
                                </a:lnTo>
                                <a:lnTo>
                                  <a:pt x="4" y="132"/>
                                </a:lnTo>
                                <a:lnTo>
                                  <a:pt x="4" y="132"/>
                                </a:lnTo>
                                <a:lnTo>
                                  <a:pt x="4" y="136"/>
                                </a:lnTo>
                                <a:lnTo>
                                  <a:pt x="4" y="136"/>
                                </a:lnTo>
                                <a:lnTo>
                                  <a:pt x="4" y="136"/>
                                </a:lnTo>
                                <a:lnTo>
                                  <a:pt x="4" y="136"/>
                                </a:lnTo>
                                <a:lnTo>
                                  <a:pt x="4" y="136"/>
                                </a:lnTo>
                                <a:lnTo>
                                  <a:pt x="4" y="136"/>
                                </a:lnTo>
                                <a:lnTo>
                                  <a:pt x="4" y="136"/>
                                </a:lnTo>
                                <a:lnTo>
                                  <a:pt x="0" y="136"/>
                                </a:lnTo>
                                <a:lnTo>
                                  <a:pt x="0" y="136"/>
                                </a:lnTo>
                                <a:lnTo>
                                  <a:pt x="0" y="139"/>
                                </a:lnTo>
                                <a:lnTo>
                                  <a:pt x="32" y="139"/>
                                </a:lnTo>
                                <a:lnTo>
                                  <a:pt x="32" y="139"/>
                                </a:lnTo>
                                <a:lnTo>
                                  <a:pt x="32" y="136"/>
                                </a:lnTo>
                                <a:lnTo>
                                  <a:pt x="32" y="136"/>
                                </a:lnTo>
                                <a:lnTo>
                                  <a:pt x="29" y="136"/>
                                </a:lnTo>
                                <a:lnTo>
                                  <a:pt x="29" y="136"/>
                                </a:lnTo>
                                <a:lnTo>
                                  <a:pt x="29" y="136"/>
                                </a:lnTo>
                                <a:lnTo>
                                  <a:pt x="29" y="136"/>
                                </a:lnTo>
                                <a:lnTo>
                                  <a:pt x="29" y="136"/>
                                </a:lnTo>
                                <a:lnTo>
                                  <a:pt x="29" y="136"/>
                                </a:lnTo>
                                <a:lnTo>
                                  <a:pt x="29" y="132"/>
                                </a:lnTo>
                                <a:lnTo>
                                  <a:pt x="29" y="132"/>
                                </a:lnTo>
                                <a:lnTo>
                                  <a:pt x="29" y="132"/>
                                </a:lnTo>
                                <a:lnTo>
                                  <a:pt x="29" y="132"/>
                                </a:lnTo>
                                <a:lnTo>
                                  <a:pt x="25" y="132"/>
                                </a:lnTo>
                                <a:lnTo>
                                  <a:pt x="25" y="25"/>
                                </a:lnTo>
                                <a:lnTo>
                                  <a:pt x="25" y="25"/>
                                </a:lnTo>
                                <a:lnTo>
                                  <a:pt x="25" y="22"/>
                                </a:lnTo>
                                <a:lnTo>
                                  <a:pt x="25" y="22"/>
                                </a:lnTo>
                                <a:lnTo>
                                  <a:pt x="25" y="22"/>
                                </a:lnTo>
                                <a:lnTo>
                                  <a:pt x="25" y="22"/>
                                </a:lnTo>
                                <a:lnTo>
                                  <a:pt x="29" y="22"/>
                                </a:lnTo>
                                <a:lnTo>
                                  <a:pt x="29" y="22"/>
                                </a:lnTo>
                                <a:lnTo>
                                  <a:pt x="29" y="22"/>
                                </a:lnTo>
                                <a:lnTo>
                                  <a:pt x="29" y="22"/>
                                </a:lnTo>
                                <a:lnTo>
                                  <a:pt x="29" y="22"/>
                                </a:lnTo>
                                <a:lnTo>
                                  <a:pt x="29" y="22"/>
                                </a:lnTo>
                                <a:lnTo>
                                  <a:pt x="29" y="18"/>
                                </a:lnTo>
                                <a:lnTo>
                                  <a:pt x="29" y="18"/>
                                </a:lnTo>
                                <a:lnTo>
                                  <a:pt x="29" y="18"/>
                                </a:lnTo>
                                <a:lnTo>
                                  <a:pt x="29" y="18"/>
                                </a:lnTo>
                                <a:lnTo>
                                  <a:pt x="25" y="18"/>
                                </a:lnTo>
                                <a:lnTo>
                                  <a:pt x="25" y="18"/>
                                </a:lnTo>
                                <a:lnTo>
                                  <a:pt x="25" y="15"/>
                                </a:lnTo>
                                <a:lnTo>
                                  <a:pt x="25" y="15"/>
                                </a:lnTo>
                                <a:lnTo>
                                  <a:pt x="29" y="11"/>
                                </a:lnTo>
                                <a:lnTo>
                                  <a:pt x="29" y="7"/>
                                </a:lnTo>
                                <a:lnTo>
                                  <a:pt x="29" y="7"/>
                                </a:lnTo>
                                <a:lnTo>
                                  <a:pt x="29" y="7"/>
                                </a:lnTo>
                                <a:lnTo>
                                  <a:pt x="32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33"/>
                        <wps:cNvSpPr>
                          <a:spLocks/>
                        </wps:cNvSpPr>
                        <wps:spPr bwMode="auto">
                          <a:xfrm>
                            <a:off x="4739640" y="251460"/>
                            <a:ext cx="20320" cy="88265"/>
                          </a:xfrm>
                          <a:custGeom>
                            <a:avLst/>
                            <a:gdLst>
                              <a:gd name="T0" fmla="*/ 32 w 32"/>
                              <a:gd name="T1" fmla="*/ 7 h 139"/>
                              <a:gd name="T2" fmla="*/ 32 w 32"/>
                              <a:gd name="T3" fmla="*/ 4 h 139"/>
                              <a:gd name="T4" fmla="*/ 32 w 32"/>
                              <a:gd name="T5" fmla="*/ 0 h 139"/>
                              <a:gd name="T6" fmla="*/ 4 w 32"/>
                              <a:gd name="T7" fmla="*/ 0 h 139"/>
                              <a:gd name="T8" fmla="*/ 0 w 32"/>
                              <a:gd name="T9" fmla="*/ 7 h 139"/>
                              <a:gd name="T10" fmla="*/ 4 w 32"/>
                              <a:gd name="T11" fmla="*/ 7 h 139"/>
                              <a:gd name="T12" fmla="*/ 4 w 32"/>
                              <a:gd name="T13" fmla="*/ 7 h 139"/>
                              <a:gd name="T14" fmla="*/ 4 w 32"/>
                              <a:gd name="T15" fmla="*/ 7 h 139"/>
                              <a:gd name="T16" fmla="*/ 7 w 32"/>
                              <a:gd name="T17" fmla="*/ 15 h 139"/>
                              <a:gd name="T18" fmla="*/ 7 w 32"/>
                              <a:gd name="T19" fmla="*/ 18 h 139"/>
                              <a:gd name="T20" fmla="*/ 7 w 32"/>
                              <a:gd name="T21" fmla="*/ 18 h 139"/>
                              <a:gd name="T22" fmla="*/ 4 w 32"/>
                              <a:gd name="T23" fmla="*/ 18 h 139"/>
                              <a:gd name="T24" fmla="*/ 4 w 32"/>
                              <a:gd name="T25" fmla="*/ 22 h 139"/>
                              <a:gd name="T26" fmla="*/ 4 w 32"/>
                              <a:gd name="T27" fmla="*/ 22 h 139"/>
                              <a:gd name="T28" fmla="*/ 7 w 32"/>
                              <a:gd name="T29" fmla="*/ 22 h 139"/>
                              <a:gd name="T30" fmla="*/ 7 w 32"/>
                              <a:gd name="T31" fmla="*/ 22 h 139"/>
                              <a:gd name="T32" fmla="*/ 7 w 32"/>
                              <a:gd name="T33" fmla="*/ 22 h 139"/>
                              <a:gd name="T34" fmla="*/ 7 w 32"/>
                              <a:gd name="T35" fmla="*/ 25 h 139"/>
                              <a:gd name="T36" fmla="*/ 7 w 32"/>
                              <a:gd name="T37" fmla="*/ 132 h 139"/>
                              <a:gd name="T38" fmla="*/ 4 w 32"/>
                              <a:gd name="T39" fmla="*/ 132 h 139"/>
                              <a:gd name="T40" fmla="*/ 4 w 32"/>
                              <a:gd name="T41" fmla="*/ 136 h 139"/>
                              <a:gd name="T42" fmla="*/ 4 w 32"/>
                              <a:gd name="T43" fmla="*/ 136 h 139"/>
                              <a:gd name="T44" fmla="*/ 4 w 32"/>
                              <a:gd name="T45" fmla="*/ 136 h 139"/>
                              <a:gd name="T46" fmla="*/ 4 w 32"/>
                              <a:gd name="T47" fmla="*/ 136 h 139"/>
                              <a:gd name="T48" fmla="*/ 4 w 32"/>
                              <a:gd name="T49" fmla="*/ 136 h 139"/>
                              <a:gd name="T50" fmla="*/ 32 w 32"/>
                              <a:gd name="T51" fmla="*/ 139 h 139"/>
                              <a:gd name="T52" fmla="*/ 32 w 32"/>
                              <a:gd name="T53" fmla="*/ 136 h 139"/>
                              <a:gd name="T54" fmla="*/ 32 w 32"/>
                              <a:gd name="T55" fmla="*/ 136 h 139"/>
                              <a:gd name="T56" fmla="*/ 29 w 32"/>
                              <a:gd name="T57" fmla="*/ 136 h 139"/>
                              <a:gd name="T58" fmla="*/ 29 w 32"/>
                              <a:gd name="T59" fmla="*/ 136 h 139"/>
                              <a:gd name="T60" fmla="*/ 29 w 32"/>
                              <a:gd name="T61" fmla="*/ 132 h 139"/>
                              <a:gd name="T62" fmla="*/ 29 w 32"/>
                              <a:gd name="T63" fmla="*/ 132 h 139"/>
                              <a:gd name="T64" fmla="*/ 29 w 32"/>
                              <a:gd name="T65" fmla="*/ 132 h 139"/>
                              <a:gd name="T66" fmla="*/ 29 w 32"/>
                              <a:gd name="T67" fmla="*/ 25 h 139"/>
                              <a:gd name="T68" fmla="*/ 29 w 32"/>
                              <a:gd name="T69" fmla="*/ 22 h 139"/>
                              <a:gd name="T70" fmla="*/ 29 w 32"/>
                              <a:gd name="T71" fmla="*/ 22 h 139"/>
                              <a:gd name="T72" fmla="*/ 29 w 32"/>
                              <a:gd name="T73" fmla="*/ 22 h 139"/>
                              <a:gd name="T74" fmla="*/ 29 w 32"/>
                              <a:gd name="T75" fmla="*/ 22 h 139"/>
                              <a:gd name="T76" fmla="*/ 29 w 32"/>
                              <a:gd name="T77" fmla="*/ 22 h 139"/>
                              <a:gd name="T78" fmla="*/ 29 w 32"/>
                              <a:gd name="T79" fmla="*/ 18 h 139"/>
                              <a:gd name="T80" fmla="*/ 29 w 32"/>
                              <a:gd name="T81" fmla="*/ 18 h 139"/>
                              <a:gd name="T82" fmla="*/ 29 w 32"/>
                              <a:gd name="T83" fmla="*/ 18 h 139"/>
                              <a:gd name="T84" fmla="*/ 25 w 32"/>
                              <a:gd name="T85" fmla="*/ 15 h 139"/>
                              <a:gd name="T86" fmla="*/ 29 w 32"/>
                              <a:gd name="T87" fmla="*/ 7 h 139"/>
                              <a:gd name="T88" fmla="*/ 29 w 32"/>
                              <a:gd name="T89" fmla="*/ 7 h 1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32" h="139">
                                <a:moveTo>
                                  <a:pt x="32" y="7"/>
                                </a:moveTo>
                                <a:lnTo>
                                  <a:pt x="32" y="7"/>
                                </a:lnTo>
                                <a:lnTo>
                                  <a:pt x="32" y="7"/>
                                </a:lnTo>
                                <a:lnTo>
                                  <a:pt x="32" y="4"/>
                                </a:lnTo>
                                <a:lnTo>
                                  <a:pt x="32" y="4"/>
                                </a:lnTo>
                                <a:lnTo>
                                  <a:pt x="32" y="0"/>
                                </a:lnTo>
                                <a:lnTo>
                                  <a:pt x="4" y="0"/>
                                </a:lnTo>
                                <a:lnTo>
                                  <a:pt x="4" y="0"/>
                                </a:lnTo>
                                <a:lnTo>
                                  <a:pt x="0" y="4"/>
                                </a:lnTo>
                                <a:lnTo>
                                  <a:pt x="0" y="7"/>
                                </a:lnTo>
                                <a:lnTo>
                                  <a:pt x="0" y="7"/>
                                </a:lnTo>
                                <a:lnTo>
                                  <a:pt x="4" y="7"/>
                                </a:lnTo>
                                <a:lnTo>
                                  <a:pt x="4" y="7"/>
                                </a:lnTo>
                                <a:lnTo>
                                  <a:pt x="4" y="7"/>
                                </a:lnTo>
                                <a:lnTo>
                                  <a:pt x="4" y="7"/>
                                </a:lnTo>
                                <a:lnTo>
                                  <a:pt x="4" y="7"/>
                                </a:lnTo>
                                <a:lnTo>
                                  <a:pt x="4" y="11"/>
                                </a:lnTo>
                                <a:lnTo>
                                  <a:pt x="7" y="15"/>
                                </a:lnTo>
                                <a:lnTo>
                                  <a:pt x="7" y="15"/>
                                </a:lnTo>
                                <a:lnTo>
                                  <a:pt x="7" y="18"/>
                                </a:lnTo>
                                <a:lnTo>
                                  <a:pt x="7" y="18"/>
                                </a:lnTo>
                                <a:lnTo>
                                  <a:pt x="7" y="18"/>
                                </a:lnTo>
                                <a:lnTo>
                                  <a:pt x="7" y="18"/>
                                </a:lnTo>
                                <a:lnTo>
                                  <a:pt x="4" y="18"/>
                                </a:lnTo>
                                <a:lnTo>
                                  <a:pt x="4" y="18"/>
                                </a:lnTo>
                                <a:lnTo>
                                  <a:pt x="4" y="22"/>
                                </a:lnTo>
                                <a:lnTo>
                                  <a:pt x="4" y="22"/>
                                </a:lnTo>
                                <a:lnTo>
                                  <a:pt x="4" y="22"/>
                                </a:lnTo>
                                <a:lnTo>
                                  <a:pt x="4" y="22"/>
                                </a:lnTo>
                                <a:lnTo>
                                  <a:pt x="7" y="22"/>
                                </a:lnTo>
                                <a:lnTo>
                                  <a:pt x="7" y="22"/>
                                </a:lnTo>
                                <a:lnTo>
                                  <a:pt x="7" y="22"/>
                                </a:lnTo>
                                <a:lnTo>
                                  <a:pt x="7" y="22"/>
                                </a:lnTo>
                                <a:lnTo>
                                  <a:pt x="7" y="22"/>
                                </a:lnTo>
                                <a:lnTo>
                                  <a:pt x="7" y="22"/>
                                </a:lnTo>
                                <a:lnTo>
                                  <a:pt x="7" y="25"/>
                                </a:lnTo>
                                <a:lnTo>
                                  <a:pt x="7" y="132"/>
                                </a:lnTo>
                                <a:lnTo>
                                  <a:pt x="7" y="132"/>
                                </a:lnTo>
                                <a:lnTo>
                                  <a:pt x="4" y="132"/>
                                </a:lnTo>
                                <a:lnTo>
                                  <a:pt x="4" y="132"/>
                                </a:lnTo>
                                <a:lnTo>
                                  <a:pt x="4" y="132"/>
                                </a:lnTo>
                                <a:lnTo>
                                  <a:pt x="4" y="136"/>
                                </a:lnTo>
                                <a:lnTo>
                                  <a:pt x="4" y="136"/>
                                </a:lnTo>
                                <a:lnTo>
                                  <a:pt x="4" y="136"/>
                                </a:lnTo>
                                <a:lnTo>
                                  <a:pt x="4" y="136"/>
                                </a:lnTo>
                                <a:lnTo>
                                  <a:pt x="4" y="136"/>
                                </a:lnTo>
                                <a:lnTo>
                                  <a:pt x="4" y="136"/>
                                </a:lnTo>
                                <a:lnTo>
                                  <a:pt x="4" y="136"/>
                                </a:lnTo>
                                <a:lnTo>
                                  <a:pt x="4" y="136"/>
                                </a:lnTo>
                                <a:lnTo>
                                  <a:pt x="4" y="136"/>
                                </a:lnTo>
                                <a:lnTo>
                                  <a:pt x="4" y="139"/>
                                </a:lnTo>
                                <a:lnTo>
                                  <a:pt x="32" y="139"/>
                                </a:lnTo>
                                <a:lnTo>
                                  <a:pt x="32" y="139"/>
                                </a:lnTo>
                                <a:lnTo>
                                  <a:pt x="32" y="136"/>
                                </a:lnTo>
                                <a:lnTo>
                                  <a:pt x="32" y="136"/>
                                </a:lnTo>
                                <a:lnTo>
                                  <a:pt x="32" y="136"/>
                                </a:lnTo>
                                <a:lnTo>
                                  <a:pt x="29" y="136"/>
                                </a:lnTo>
                                <a:lnTo>
                                  <a:pt x="29" y="136"/>
                                </a:lnTo>
                                <a:lnTo>
                                  <a:pt x="29" y="136"/>
                                </a:lnTo>
                                <a:lnTo>
                                  <a:pt x="29" y="136"/>
                                </a:lnTo>
                                <a:lnTo>
                                  <a:pt x="29" y="136"/>
                                </a:lnTo>
                                <a:lnTo>
                                  <a:pt x="29" y="132"/>
                                </a:lnTo>
                                <a:lnTo>
                                  <a:pt x="29" y="132"/>
                                </a:lnTo>
                                <a:lnTo>
                                  <a:pt x="29" y="132"/>
                                </a:lnTo>
                                <a:lnTo>
                                  <a:pt x="29" y="132"/>
                                </a:lnTo>
                                <a:lnTo>
                                  <a:pt x="29" y="132"/>
                                </a:lnTo>
                                <a:lnTo>
                                  <a:pt x="29" y="25"/>
                                </a:lnTo>
                                <a:lnTo>
                                  <a:pt x="29" y="25"/>
                                </a:lnTo>
                                <a:lnTo>
                                  <a:pt x="29" y="22"/>
                                </a:lnTo>
                                <a:lnTo>
                                  <a:pt x="29" y="22"/>
                                </a:lnTo>
                                <a:lnTo>
                                  <a:pt x="29" y="22"/>
                                </a:lnTo>
                                <a:lnTo>
                                  <a:pt x="29" y="22"/>
                                </a:lnTo>
                                <a:lnTo>
                                  <a:pt x="29" y="22"/>
                                </a:lnTo>
                                <a:lnTo>
                                  <a:pt x="29" y="22"/>
                                </a:lnTo>
                                <a:lnTo>
                                  <a:pt x="29" y="22"/>
                                </a:lnTo>
                                <a:lnTo>
                                  <a:pt x="29" y="22"/>
                                </a:lnTo>
                                <a:lnTo>
                                  <a:pt x="29" y="22"/>
                                </a:lnTo>
                                <a:lnTo>
                                  <a:pt x="29" y="22"/>
                                </a:lnTo>
                                <a:lnTo>
                                  <a:pt x="29" y="18"/>
                                </a:lnTo>
                                <a:lnTo>
                                  <a:pt x="29" y="18"/>
                                </a:lnTo>
                                <a:lnTo>
                                  <a:pt x="29" y="18"/>
                                </a:lnTo>
                                <a:lnTo>
                                  <a:pt x="29" y="18"/>
                                </a:lnTo>
                                <a:lnTo>
                                  <a:pt x="29" y="18"/>
                                </a:lnTo>
                                <a:lnTo>
                                  <a:pt x="29" y="18"/>
                                </a:lnTo>
                                <a:lnTo>
                                  <a:pt x="25" y="15"/>
                                </a:lnTo>
                                <a:lnTo>
                                  <a:pt x="25" y="15"/>
                                </a:lnTo>
                                <a:lnTo>
                                  <a:pt x="29" y="11"/>
                                </a:lnTo>
                                <a:lnTo>
                                  <a:pt x="29" y="7"/>
                                </a:lnTo>
                                <a:lnTo>
                                  <a:pt x="29" y="7"/>
                                </a:lnTo>
                                <a:lnTo>
                                  <a:pt x="29" y="7"/>
                                </a:lnTo>
                                <a:lnTo>
                                  <a:pt x="32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34"/>
                        <wps:cNvSpPr>
                          <a:spLocks/>
                        </wps:cNvSpPr>
                        <wps:spPr bwMode="auto">
                          <a:xfrm>
                            <a:off x="4701540" y="251460"/>
                            <a:ext cx="17780" cy="88265"/>
                          </a:xfrm>
                          <a:custGeom>
                            <a:avLst/>
                            <a:gdLst>
                              <a:gd name="T0" fmla="*/ 28 w 28"/>
                              <a:gd name="T1" fmla="*/ 7 h 139"/>
                              <a:gd name="T2" fmla="*/ 28 w 28"/>
                              <a:gd name="T3" fmla="*/ 4 h 139"/>
                              <a:gd name="T4" fmla="*/ 28 w 28"/>
                              <a:gd name="T5" fmla="*/ 0 h 139"/>
                              <a:gd name="T6" fmla="*/ 0 w 28"/>
                              <a:gd name="T7" fmla="*/ 0 h 139"/>
                              <a:gd name="T8" fmla="*/ 0 w 28"/>
                              <a:gd name="T9" fmla="*/ 7 h 139"/>
                              <a:gd name="T10" fmla="*/ 0 w 28"/>
                              <a:gd name="T11" fmla="*/ 7 h 139"/>
                              <a:gd name="T12" fmla="*/ 0 w 28"/>
                              <a:gd name="T13" fmla="*/ 7 h 139"/>
                              <a:gd name="T14" fmla="*/ 0 w 28"/>
                              <a:gd name="T15" fmla="*/ 7 h 139"/>
                              <a:gd name="T16" fmla="*/ 4 w 28"/>
                              <a:gd name="T17" fmla="*/ 15 h 139"/>
                              <a:gd name="T18" fmla="*/ 4 w 28"/>
                              <a:gd name="T19" fmla="*/ 18 h 139"/>
                              <a:gd name="T20" fmla="*/ 4 w 28"/>
                              <a:gd name="T21" fmla="*/ 18 h 139"/>
                              <a:gd name="T22" fmla="*/ 4 w 28"/>
                              <a:gd name="T23" fmla="*/ 18 h 139"/>
                              <a:gd name="T24" fmla="*/ 4 w 28"/>
                              <a:gd name="T25" fmla="*/ 22 h 139"/>
                              <a:gd name="T26" fmla="*/ 4 w 28"/>
                              <a:gd name="T27" fmla="*/ 22 h 139"/>
                              <a:gd name="T28" fmla="*/ 4 w 28"/>
                              <a:gd name="T29" fmla="*/ 22 h 139"/>
                              <a:gd name="T30" fmla="*/ 4 w 28"/>
                              <a:gd name="T31" fmla="*/ 22 h 139"/>
                              <a:gd name="T32" fmla="*/ 4 w 28"/>
                              <a:gd name="T33" fmla="*/ 22 h 139"/>
                              <a:gd name="T34" fmla="*/ 4 w 28"/>
                              <a:gd name="T35" fmla="*/ 25 h 139"/>
                              <a:gd name="T36" fmla="*/ 4 w 28"/>
                              <a:gd name="T37" fmla="*/ 132 h 139"/>
                              <a:gd name="T38" fmla="*/ 4 w 28"/>
                              <a:gd name="T39" fmla="*/ 132 h 139"/>
                              <a:gd name="T40" fmla="*/ 4 w 28"/>
                              <a:gd name="T41" fmla="*/ 136 h 139"/>
                              <a:gd name="T42" fmla="*/ 4 w 28"/>
                              <a:gd name="T43" fmla="*/ 136 h 139"/>
                              <a:gd name="T44" fmla="*/ 0 w 28"/>
                              <a:gd name="T45" fmla="*/ 136 h 139"/>
                              <a:gd name="T46" fmla="*/ 0 w 28"/>
                              <a:gd name="T47" fmla="*/ 136 h 139"/>
                              <a:gd name="T48" fmla="*/ 0 w 28"/>
                              <a:gd name="T49" fmla="*/ 136 h 139"/>
                              <a:gd name="T50" fmla="*/ 28 w 28"/>
                              <a:gd name="T51" fmla="*/ 139 h 139"/>
                              <a:gd name="T52" fmla="*/ 28 w 28"/>
                              <a:gd name="T53" fmla="*/ 136 h 139"/>
                              <a:gd name="T54" fmla="*/ 28 w 28"/>
                              <a:gd name="T55" fmla="*/ 136 h 139"/>
                              <a:gd name="T56" fmla="*/ 25 w 28"/>
                              <a:gd name="T57" fmla="*/ 136 h 139"/>
                              <a:gd name="T58" fmla="*/ 25 w 28"/>
                              <a:gd name="T59" fmla="*/ 136 h 139"/>
                              <a:gd name="T60" fmla="*/ 25 w 28"/>
                              <a:gd name="T61" fmla="*/ 132 h 139"/>
                              <a:gd name="T62" fmla="*/ 25 w 28"/>
                              <a:gd name="T63" fmla="*/ 132 h 139"/>
                              <a:gd name="T64" fmla="*/ 25 w 28"/>
                              <a:gd name="T65" fmla="*/ 132 h 139"/>
                              <a:gd name="T66" fmla="*/ 25 w 28"/>
                              <a:gd name="T67" fmla="*/ 25 h 139"/>
                              <a:gd name="T68" fmla="*/ 25 w 28"/>
                              <a:gd name="T69" fmla="*/ 22 h 139"/>
                              <a:gd name="T70" fmla="*/ 25 w 28"/>
                              <a:gd name="T71" fmla="*/ 22 h 139"/>
                              <a:gd name="T72" fmla="*/ 25 w 28"/>
                              <a:gd name="T73" fmla="*/ 22 h 139"/>
                              <a:gd name="T74" fmla="*/ 25 w 28"/>
                              <a:gd name="T75" fmla="*/ 22 h 139"/>
                              <a:gd name="T76" fmla="*/ 25 w 28"/>
                              <a:gd name="T77" fmla="*/ 22 h 139"/>
                              <a:gd name="T78" fmla="*/ 25 w 28"/>
                              <a:gd name="T79" fmla="*/ 18 h 139"/>
                              <a:gd name="T80" fmla="*/ 25 w 28"/>
                              <a:gd name="T81" fmla="*/ 18 h 139"/>
                              <a:gd name="T82" fmla="*/ 25 w 28"/>
                              <a:gd name="T83" fmla="*/ 18 h 139"/>
                              <a:gd name="T84" fmla="*/ 25 w 28"/>
                              <a:gd name="T85" fmla="*/ 15 h 139"/>
                              <a:gd name="T86" fmla="*/ 28 w 28"/>
                              <a:gd name="T87" fmla="*/ 7 h 139"/>
                              <a:gd name="T88" fmla="*/ 28 w 28"/>
                              <a:gd name="T89" fmla="*/ 7 h 1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" h="139">
                                <a:moveTo>
                                  <a:pt x="28" y="7"/>
                                </a:moveTo>
                                <a:lnTo>
                                  <a:pt x="28" y="7"/>
                                </a:lnTo>
                                <a:lnTo>
                                  <a:pt x="28" y="7"/>
                                </a:lnTo>
                                <a:lnTo>
                                  <a:pt x="28" y="4"/>
                                </a:lnTo>
                                <a:lnTo>
                                  <a:pt x="28" y="4"/>
                                </a:lnTo>
                                <a:lnTo>
                                  <a:pt x="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7"/>
                                </a:lnTo>
                                <a:lnTo>
                                  <a:pt x="0" y="7"/>
                                </a:lnTo>
                                <a:lnTo>
                                  <a:pt x="0" y="7"/>
                                </a:lnTo>
                                <a:lnTo>
                                  <a:pt x="0" y="7"/>
                                </a:lnTo>
                                <a:lnTo>
                                  <a:pt x="0" y="7"/>
                                </a:lnTo>
                                <a:lnTo>
                                  <a:pt x="0" y="7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4" y="15"/>
                                </a:lnTo>
                                <a:lnTo>
                                  <a:pt x="4" y="15"/>
                                </a:lnTo>
                                <a:lnTo>
                                  <a:pt x="4" y="18"/>
                                </a:lnTo>
                                <a:lnTo>
                                  <a:pt x="4" y="18"/>
                                </a:lnTo>
                                <a:lnTo>
                                  <a:pt x="4" y="18"/>
                                </a:lnTo>
                                <a:lnTo>
                                  <a:pt x="4" y="18"/>
                                </a:lnTo>
                                <a:lnTo>
                                  <a:pt x="4" y="18"/>
                                </a:lnTo>
                                <a:lnTo>
                                  <a:pt x="4" y="18"/>
                                </a:lnTo>
                                <a:lnTo>
                                  <a:pt x="4" y="22"/>
                                </a:lnTo>
                                <a:lnTo>
                                  <a:pt x="4" y="22"/>
                                </a:lnTo>
                                <a:lnTo>
                                  <a:pt x="4" y="22"/>
                                </a:lnTo>
                                <a:lnTo>
                                  <a:pt x="4" y="22"/>
                                </a:lnTo>
                                <a:lnTo>
                                  <a:pt x="4" y="22"/>
                                </a:lnTo>
                                <a:lnTo>
                                  <a:pt x="4" y="22"/>
                                </a:lnTo>
                                <a:lnTo>
                                  <a:pt x="4" y="22"/>
                                </a:lnTo>
                                <a:lnTo>
                                  <a:pt x="4" y="22"/>
                                </a:lnTo>
                                <a:lnTo>
                                  <a:pt x="4" y="22"/>
                                </a:lnTo>
                                <a:lnTo>
                                  <a:pt x="4" y="22"/>
                                </a:lnTo>
                                <a:lnTo>
                                  <a:pt x="4" y="25"/>
                                </a:lnTo>
                                <a:lnTo>
                                  <a:pt x="4" y="132"/>
                                </a:lnTo>
                                <a:lnTo>
                                  <a:pt x="4" y="132"/>
                                </a:lnTo>
                                <a:lnTo>
                                  <a:pt x="4" y="132"/>
                                </a:lnTo>
                                <a:lnTo>
                                  <a:pt x="4" y="132"/>
                                </a:lnTo>
                                <a:lnTo>
                                  <a:pt x="4" y="132"/>
                                </a:lnTo>
                                <a:lnTo>
                                  <a:pt x="4" y="136"/>
                                </a:lnTo>
                                <a:lnTo>
                                  <a:pt x="4" y="136"/>
                                </a:lnTo>
                                <a:lnTo>
                                  <a:pt x="4" y="136"/>
                                </a:lnTo>
                                <a:lnTo>
                                  <a:pt x="4" y="136"/>
                                </a:lnTo>
                                <a:lnTo>
                                  <a:pt x="0" y="136"/>
                                </a:lnTo>
                                <a:lnTo>
                                  <a:pt x="0" y="136"/>
                                </a:lnTo>
                                <a:lnTo>
                                  <a:pt x="0" y="136"/>
                                </a:lnTo>
                                <a:lnTo>
                                  <a:pt x="0" y="136"/>
                                </a:lnTo>
                                <a:lnTo>
                                  <a:pt x="0" y="136"/>
                                </a:lnTo>
                                <a:lnTo>
                                  <a:pt x="0" y="139"/>
                                </a:lnTo>
                                <a:lnTo>
                                  <a:pt x="28" y="139"/>
                                </a:lnTo>
                                <a:lnTo>
                                  <a:pt x="28" y="139"/>
                                </a:lnTo>
                                <a:lnTo>
                                  <a:pt x="28" y="136"/>
                                </a:lnTo>
                                <a:lnTo>
                                  <a:pt x="28" y="136"/>
                                </a:lnTo>
                                <a:lnTo>
                                  <a:pt x="28" y="136"/>
                                </a:lnTo>
                                <a:lnTo>
                                  <a:pt x="25" y="136"/>
                                </a:lnTo>
                                <a:lnTo>
                                  <a:pt x="25" y="136"/>
                                </a:lnTo>
                                <a:lnTo>
                                  <a:pt x="25" y="136"/>
                                </a:lnTo>
                                <a:lnTo>
                                  <a:pt x="25" y="136"/>
                                </a:lnTo>
                                <a:lnTo>
                                  <a:pt x="25" y="136"/>
                                </a:lnTo>
                                <a:lnTo>
                                  <a:pt x="25" y="132"/>
                                </a:lnTo>
                                <a:lnTo>
                                  <a:pt x="25" y="132"/>
                                </a:lnTo>
                                <a:lnTo>
                                  <a:pt x="25" y="132"/>
                                </a:lnTo>
                                <a:lnTo>
                                  <a:pt x="25" y="132"/>
                                </a:lnTo>
                                <a:lnTo>
                                  <a:pt x="25" y="132"/>
                                </a:lnTo>
                                <a:lnTo>
                                  <a:pt x="25" y="25"/>
                                </a:lnTo>
                                <a:lnTo>
                                  <a:pt x="25" y="25"/>
                                </a:lnTo>
                                <a:lnTo>
                                  <a:pt x="25" y="22"/>
                                </a:lnTo>
                                <a:lnTo>
                                  <a:pt x="25" y="22"/>
                                </a:lnTo>
                                <a:lnTo>
                                  <a:pt x="25" y="22"/>
                                </a:lnTo>
                                <a:lnTo>
                                  <a:pt x="25" y="22"/>
                                </a:lnTo>
                                <a:lnTo>
                                  <a:pt x="25" y="22"/>
                                </a:lnTo>
                                <a:lnTo>
                                  <a:pt x="25" y="22"/>
                                </a:lnTo>
                                <a:lnTo>
                                  <a:pt x="25" y="22"/>
                                </a:lnTo>
                                <a:lnTo>
                                  <a:pt x="25" y="22"/>
                                </a:lnTo>
                                <a:lnTo>
                                  <a:pt x="25" y="22"/>
                                </a:lnTo>
                                <a:lnTo>
                                  <a:pt x="25" y="22"/>
                                </a:lnTo>
                                <a:lnTo>
                                  <a:pt x="25" y="18"/>
                                </a:lnTo>
                                <a:lnTo>
                                  <a:pt x="25" y="18"/>
                                </a:lnTo>
                                <a:lnTo>
                                  <a:pt x="25" y="18"/>
                                </a:lnTo>
                                <a:lnTo>
                                  <a:pt x="25" y="18"/>
                                </a:lnTo>
                                <a:lnTo>
                                  <a:pt x="25" y="18"/>
                                </a:lnTo>
                                <a:lnTo>
                                  <a:pt x="25" y="18"/>
                                </a:lnTo>
                                <a:lnTo>
                                  <a:pt x="25" y="15"/>
                                </a:lnTo>
                                <a:lnTo>
                                  <a:pt x="25" y="15"/>
                                </a:lnTo>
                                <a:lnTo>
                                  <a:pt x="25" y="11"/>
                                </a:lnTo>
                                <a:lnTo>
                                  <a:pt x="28" y="7"/>
                                </a:lnTo>
                                <a:lnTo>
                                  <a:pt x="28" y="7"/>
                                </a:lnTo>
                                <a:lnTo>
                                  <a:pt x="28" y="7"/>
                                </a:lnTo>
                                <a:lnTo>
                                  <a:pt x="28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35"/>
                        <wps:cNvSpPr>
                          <a:spLocks/>
                        </wps:cNvSpPr>
                        <wps:spPr bwMode="auto">
                          <a:xfrm>
                            <a:off x="4753610" y="77470"/>
                            <a:ext cx="114935" cy="133350"/>
                          </a:xfrm>
                          <a:custGeom>
                            <a:avLst/>
                            <a:gdLst>
                              <a:gd name="T0" fmla="*/ 177 w 181"/>
                              <a:gd name="T1" fmla="*/ 168 h 210"/>
                              <a:gd name="T2" fmla="*/ 177 w 181"/>
                              <a:gd name="T3" fmla="*/ 164 h 210"/>
                              <a:gd name="T4" fmla="*/ 170 w 181"/>
                              <a:gd name="T5" fmla="*/ 164 h 210"/>
                              <a:gd name="T6" fmla="*/ 170 w 181"/>
                              <a:gd name="T7" fmla="*/ 157 h 210"/>
                              <a:gd name="T8" fmla="*/ 166 w 181"/>
                              <a:gd name="T9" fmla="*/ 157 h 210"/>
                              <a:gd name="T10" fmla="*/ 152 w 181"/>
                              <a:gd name="T11" fmla="*/ 103 h 210"/>
                              <a:gd name="T12" fmla="*/ 117 w 181"/>
                              <a:gd name="T13" fmla="*/ 71 h 210"/>
                              <a:gd name="T14" fmla="*/ 106 w 181"/>
                              <a:gd name="T15" fmla="*/ 64 h 210"/>
                              <a:gd name="T16" fmla="*/ 106 w 181"/>
                              <a:gd name="T17" fmla="*/ 61 h 210"/>
                              <a:gd name="T18" fmla="*/ 110 w 181"/>
                              <a:gd name="T19" fmla="*/ 57 h 210"/>
                              <a:gd name="T20" fmla="*/ 103 w 181"/>
                              <a:gd name="T21" fmla="*/ 54 h 210"/>
                              <a:gd name="T22" fmla="*/ 103 w 181"/>
                              <a:gd name="T23" fmla="*/ 50 h 210"/>
                              <a:gd name="T24" fmla="*/ 103 w 181"/>
                              <a:gd name="T25" fmla="*/ 29 h 210"/>
                              <a:gd name="T26" fmla="*/ 103 w 181"/>
                              <a:gd name="T27" fmla="*/ 29 h 210"/>
                              <a:gd name="T28" fmla="*/ 103 w 181"/>
                              <a:gd name="T29" fmla="*/ 25 h 210"/>
                              <a:gd name="T30" fmla="*/ 103 w 181"/>
                              <a:gd name="T31" fmla="*/ 22 h 210"/>
                              <a:gd name="T32" fmla="*/ 103 w 181"/>
                              <a:gd name="T33" fmla="*/ 22 h 210"/>
                              <a:gd name="T34" fmla="*/ 103 w 181"/>
                              <a:gd name="T35" fmla="*/ 18 h 210"/>
                              <a:gd name="T36" fmla="*/ 99 w 181"/>
                              <a:gd name="T37" fmla="*/ 18 h 210"/>
                              <a:gd name="T38" fmla="*/ 92 w 181"/>
                              <a:gd name="T39" fmla="*/ 7 h 210"/>
                              <a:gd name="T40" fmla="*/ 92 w 181"/>
                              <a:gd name="T41" fmla="*/ 7 h 210"/>
                              <a:gd name="T42" fmla="*/ 92 w 181"/>
                              <a:gd name="T43" fmla="*/ 4 h 210"/>
                              <a:gd name="T44" fmla="*/ 88 w 181"/>
                              <a:gd name="T45" fmla="*/ 4 h 210"/>
                              <a:gd name="T46" fmla="*/ 88 w 181"/>
                              <a:gd name="T47" fmla="*/ 7 h 210"/>
                              <a:gd name="T48" fmla="*/ 85 w 181"/>
                              <a:gd name="T49" fmla="*/ 7 h 210"/>
                              <a:gd name="T50" fmla="*/ 78 w 181"/>
                              <a:gd name="T51" fmla="*/ 18 h 210"/>
                              <a:gd name="T52" fmla="*/ 78 w 181"/>
                              <a:gd name="T53" fmla="*/ 18 h 210"/>
                              <a:gd name="T54" fmla="*/ 78 w 181"/>
                              <a:gd name="T55" fmla="*/ 22 h 210"/>
                              <a:gd name="T56" fmla="*/ 78 w 181"/>
                              <a:gd name="T57" fmla="*/ 22 h 210"/>
                              <a:gd name="T58" fmla="*/ 78 w 181"/>
                              <a:gd name="T59" fmla="*/ 25 h 210"/>
                              <a:gd name="T60" fmla="*/ 78 w 181"/>
                              <a:gd name="T61" fmla="*/ 29 h 210"/>
                              <a:gd name="T62" fmla="*/ 78 w 181"/>
                              <a:gd name="T63" fmla="*/ 29 h 210"/>
                              <a:gd name="T64" fmla="*/ 78 w 181"/>
                              <a:gd name="T65" fmla="*/ 50 h 210"/>
                              <a:gd name="T66" fmla="*/ 74 w 181"/>
                              <a:gd name="T67" fmla="*/ 54 h 210"/>
                              <a:gd name="T68" fmla="*/ 71 w 181"/>
                              <a:gd name="T69" fmla="*/ 61 h 210"/>
                              <a:gd name="T70" fmla="*/ 74 w 181"/>
                              <a:gd name="T71" fmla="*/ 61 h 210"/>
                              <a:gd name="T72" fmla="*/ 71 w 181"/>
                              <a:gd name="T73" fmla="*/ 64 h 210"/>
                              <a:gd name="T74" fmla="*/ 64 w 181"/>
                              <a:gd name="T75" fmla="*/ 71 h 210"/>
                              <a:gd name="T76" fmla="*/ 28 w 181"/>
                              <a:gd name="T77" fmla="*/ 103 h 210"/>
                              <a:gd name="T78" fmla="*/ 14 w 181"/>
                              <a:gd name="T79" fmla="*/ 157 h 210"/>
                              <a:gd name="T80" fmla="*/ 10 w 181"/>
                              <a:gd name="T81" fmla="*/ 157 h 210"/>
                              <a:gd name="T82" fmla="*/ 7 w 181"/>
                              <a:gd name="T83" fmla="*/ 164 h 210"/>
                              <a:gd name="T84" fmla="*/ 3 w 181"/>
                              <a:gd name="T85" fmla="*/ 164 h 210"/>
                              <a:gd name="T86" fmla="*/ 3 w 181"/>
                              <a:gd name="T87" fmla="*/ 168 h 210"/>
                              <a:gd name="T88" fmla="*/ 0 w 181"/>
                              <a:gd name="T89" fmla="*/ 168 h 210"/>
                              <a:gd name="T90" fmla="*/ 0 w 181"/>
                              <a:gd name="T91" fmla="*/ 171 h 210"/>
                              <a:gd name="T92" fmla="*/ 3 w 181"/>
                              <a:gd name="T93" fmla="*/ 178 h 210"/>
                              <a:gd name="T94" fmla="*/ 3 w 181"/>
                              <a:gd name="T95" fmla="*/ 196 h 210"/>
                              <a:gd name="T96" fmla="*/ 3 w 181"/>
                              <a:gd name="T97" fmla="*/ 196 h 210"/>
                              <a:gd name="T98" fmla="*/ 177 w 181"/>
                              <a:gd name="T99" fmla="*/ 210 h 210"/>
                              <a:gd name="T100" fmla="*/ 177 w 181"/>
                              <a:gd name="T101" fmla="*/ 196 h 210"/>
                              <a:gd name="T102" fmla="*/ 174 w 181"/>
                              <a:gd name="T103" fmla="*/ 178 h 210"/>
                              <a:gd name="T104" fmla="*/ 177 w 181"/>
                              <a:gd name="T105" fmla="*/ 175 h 210"/>
                              <a:gd name="T106" fmla="*/ 181 w 181"/>
                              <a:gd name="T107" fmla="*/ 171 h 210"/>
                              <a:gd name="T108" fmla="*/ 181 w 181"/>
                              <a:gd name="T109" fmla="*/ 168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81" h="210">
                                <a:moveTo>
                                  <a:pt x="181" y="168"/>
                                </a:moveTo>
                                <a:lnTo>
                                  <a:pt x="181" y="168"/>
                                </a:lnTo>
                                <a:lnTo>
                                  <a:pt x="177" y="168"/>
                                </a:lnTo>
                                <a:lnTo>
                                  <a:pt x="177" y="168"/>
                                </a:lnTo>
                                <a:lnTo>
                                  <a:pt x="177" y="168"/>
                                </a:lnTo>
                                <a:lnTo>
                                  <a:pt x="177" y="168"/>
                                </a:lnTo>
                                <a:lnTo>
                                  <a:pt x="177" y="164"/>
                                </a:lnTo>
                                <a:lnTo>
                                  <a:pt x="177" y="164"/>
                                </a:lnTo>
                                <a:lnTo>
                                  <a:pt x="174" y="164"/>
                                </a:lnTo>
                                <a:lnTo>
                                  <a:pt x="174" y="164"/>
                                </a:lnTo>
                                <a:lnTo>
                                  <a:pt x="170" y="164"/>
                                </a:lnTo>
                                <a:lnTo>
                                  <a:pt x="170" y="164"/>
                                </a:lnTo>
                                <a:lnTo>
                                  <a:pt x="170" y="160"/>
                                </a:lnTo>
                                <a:lnTo>
                                  <a:pt x="170" y="160"/>
                                </a:lnTo>
                                <a:lnTo>
                                  <a:pt x="170" y="160"/>
                                </a:lnTo>
                                <a:lnTo>
                                  <a:pt x="170" y="157"/>
                                </a:lnTo>
                                <a:lnTo>
                                  <a:pt x="170" y="157"/>
                                </a:lnTo>
                                <a:lnTo>
                                  <a:pt x="170" y="157"/>
                                </a:lnTo>
                                <a:lnTo>
                                  <a:pt x="170" y="157"/>
                                </a:lnTo>
                                <a:lnTo>
                                  <a:pt x="166" y="157"/>
                                </a:lnTo>
                                <a:lnTo>
                                  <a:pt x="166" y="157"/>
                                </a:lnTo>
                                <a:lnTo>
                                  <a:pt x="166" y="135"/>
                                </a:lnTo>
                                <a:lnTo>
                                  <a:pt x="163" y="118"/>
                                </a:lnTo>
                                <a:lnTo>
                                  <a:pt x="152" y="103"/>
                                </a:lnTo>
                                <a:lnTo>
                                  <a:pt x="152" y="103"/>
                                </a:lnTo>
                                <a:lnTo>
                                  <a:pt x="145" y="89"/>
                                </a:lnTo>
                                <a:lnTo>
                                  <a:pt x="135" y="82"/>
                                </a:lnTo>
                                <a:lnTo>
                                  <a:pt x="117" y="71"/>
                                </a:lnTo>
                                <a:lnTo>
                                  <a:pt x="117" y="71"/>
                                </a:lnTo>
                                <a:lnTo>
                                  <a:pt x="113" y="68"/>
                                </a:lnTo>
                                <a:lnTo>
                                  <a:pt x="106" y="64"/>
                                </a:lnTo>
                                <a:lnTo>
                                  <a:pt x="106" y="64"/>
                                </a:lnTo>
                                <a:lnTo>
                                  <a:pt x="106" y="64"/>
                                </a:lnTo>
                                <a:lnTo>
                                  <a:pt x="106" y="64"/>
                                </a:lnTo>
                                <a:lnTo>
                                  <a:pt x="106" y="61"/>
                                </a:lnTo>
                                <a:lnTo>
                                  <a:pt x="106" y="61"/>
                                </a:lnTo>
                                <a:lnTo>
                                  <a:pt x="106" y="61"/>
                                </a:lnTo>
                                <a:lnTo>
                                  <a:pt x="106" y="61"/>
                                </a:lnTo>
                                <a:lnTo>
                                  <a:pt x="110" y="61"/>
                                </a:lnTo>
                                <a:lnTo>
                                  <a:pt x="110" y="57"/>
                                </a:lnTo>
                                <a:lnTo>
                                  <a:pt x="110" y="57"/>
                                </a:lnTo>
                                <a:lnTo>
                                  <a:pt x="106" y="54"/>
                                </a:lnTo>
                                <a:lnTo>
                                  <a:pt x="106" y="54"/>
                                </a:lnTo>
                                <a:lnTo>
                                  <a:pt x="103" y="54"/>
                                </a:lnTo>
                                <a:lnTo>
                                  <a:pt x="103" y="54"/>
                                </a:lnTo>
                                <a:lnTo>
                                  <a:pt x="103" y="54"/>
                                </a:lnTo>
                                <a:lnTo>
                                  <a:pt x="103" y="54"/>
                                </a:lnTo>
                                <a:lnTo>
                                  <a:pt x="103" y="50"/>
                                </a:lnTo>
                                <a:lnTo>
                                  <a:pt x="103" y="50"/>
                                </a:lnTo>
                                <a:lnTo>
                                  <a:pt x="103" y="50"/>
                                </a:lnTo>
                                <a:lnTo>
                                  <a:pt x="103" y="29"/>
                                </a:lnTo>
                                <a:lnTo>
                                  <a:pt x="103" y="29"/>
                                </a:lnTo>
                                <a:lnTo>
                                  <a:pt x="103" y="29"/>
                                </a:lnTo>
                                <a:lnTo>
                                  <a:pt x="103" y="29"/>
                                </a:lnTo>
                                <a:lnTo>
                                  <a:pt x="103" y="29"/>
                                </a:lnTo>
                                <a:lnTo>
                                  <a:pt x="103" y="29"/>
                                </a:lnTo>
                                <a:lnTo>
                                  <a:pt x="103" y="29"/>
                                </a:lnTo>
                                <a:lnTo>
                                  <a:pt x="103" y="29"/>
                                </a:lnTo>
                                <a:lnTo>
                                  <a:pt x="103" y="25"/>
                                </a:lnTo>
                                <a:lnTo>
                                  <a:pt x="103" y="25"/>
                                </a:lnTo>
                                <a:lnTo>
                                  <a:pt x="103" y="25"/>
                                </a:lnTo>
                                <a:lnTo>
                                  <a:pt x="103" y="25"/>
                                </a:lnTo>
                                <a:lnTo>
                                  <a:pt x="103" y="25"/>
                                </a:lnTo>
                                <a:lnTo>
                                  <a:pt x="103" y="22"/>
                                </a:lnTo>
                                <a:lnTo>
                                  <a:pt x="103" y="22"/>
                                </a:lnTo>
                                <a:lnTo>
                                  <a:pt x="103" y="22"/>
                                </a:lnTo>
                                <a:lnTo>
                                  <a:pt x="103" y="22"/>
                                </a:lnTo>
                                <a:lnTo>
                                  <a:pt x="103" y="22"/>
                                </a:lnTo>
                                <a:lnTo>
                                  <a:pt x="103" y="22"/>
                                </a:lnTo>
                                <a:lnTo>
                                  <a:pt x="103" y="18"/>
                                </a:lnTo>
                                <a:lnTo>
                                  <a:pt x="103" y="18"/>
                                </a:lnTo>
                                <a:lnTo>
                                  <a:pt x="103" y="18"/>
                                </a:lnTo>
                                <a:lnTo>
                                  <a:pt x="103" y="18"/>
                                </a:lnTo>
                                <a:lnTo>
                                  <a:pt x="103" y="18"/>
                                </a:lnTo>
                                <a:lnTo>
                                  <a:pt x="99" y="18"/>
                                </a:lnTo>
                                <a:lnTo>
                                  <a:pt x="99" y="18"/>
                                </a:lnTo>
                                <a:lnTo>
                                  <a:pt x="92" y="11"/>
                                </a:lnTo>
                                <a:lnTo>
                                  <a:pt x="92" y="11"/>
                                </a:lnTo>
                                <a:lnTo>
                                  <a:pt x="92" y="7"/>
                                </a:lnTo>
                                <a:lnTo>
                                  <a:pt x="92" y="7"/>
                                </a:lnTo>
                                <a:lnTo>
                                  <a:pt x="92" y="7"/>
                                </a:lnTo>
                                <a:lnTo>
                                  <a:pt x="92" y="7"/>
                                </a:lnTo>
                                <a:lnTo>
                                  <a:pt x="92" y="7"/>
                                </a:lnTo>
                                <a:lnTo>
                                  <a:pt x="92" y="7"/>
                                </a:lnTo>
                                <a:lnTo>
                                  <a:pt x="92" y="7"/>
                                </a:lnTo>
                                <a:lnTo>
                                  <a:pt x="92" y="7"/>
                                </a:lnTo>
                                <a:lnTo>
                                  <a:pt x="92" y="4"/>
                                </a:lnTo>
                                <a:lnTo>
                                  <a:pt x="92" y="4"/>
                                </a:lnTo>
                                <a:lnTo>
                                  <a:pt x="88" y="0"/>
                                </a:lnTo>
                                <a:lnTo>
                                  <a:pt x="88" y="0"/>
                                </a:lnTo>
                                <a:lnTo>
                                  <a:pt x="88" y="0"/>
                                </a:lnTo>
                                <a:lnTo>
                                  <a:pt x="88" y="4"/>
                                </a:lnTo>
                                <a:lnTo>
                                  <a:pt x="88" y="4"/>
                                </a:lnTo>
                                <a:lnTo>
                                  <a:pt x="88" y="7"/>
                                </a:lnTo>
                                <a:lnTo>
                                  <a:pt x="88" y="7"/>
                                </a:lnTo>
                                <a:lnTo>
                                  <a:pt x="88" y="7"/>
                                </a:lnTo>
                                <a:lnTo>
                                  <a:pt x="88" y="7"/>
                                </a:lnTo>
                                <a:lnTo>
                                  <a:pt x="88" y="7"/>
                                </a:lnTo>
                                <a:lnTo>
                                  <a:pt x="88" y="7"/>
                                </a:lnTo>
                                <a:lnTo>
                                  <a:pt x="85" y="7"/>
                                </a:lnTo>
                                <a:lnTo>
                                  <a:pt x="85" y="7"/>
                                </a:lnTo>
                                <a:lnTo>
                                  <a:pt x="85" y="11"/>
                                </a:lnTo>
                                <a:lnTo>
                                  <a:pt x="85" y="11"/>
                                </a:lnTo>
                                <a:lnTo>
                                  <a:pt x="78" y="18"/>
                                </a:lnTo>
                                <a:lnTo>
                                  <a:pt x="78" y="18"/>
                                </a:lnTo>
                                <a:lnTo>
                                  <a:pt x="78" y="18"/>
                                </a:lnTo>
                                <a:lnTo>
                                  <a:pt x="78" y="18"/>
                                </a:lnTo>
                                <a:lnTo>
                                  <a:pt x="78" y="18"/>
                                </a:lnTo>
                                <a:lnTo>
                                  <a:pt x="78" y="18"/>
                                </a:lnTo>
                                <a:lnTo>
                                  <a:pt x="78" y="22"/>
                                </a:lnTo>
                                <a:lnTo>
                                  <a:pt x="78" y="22"/>
                                </a:lnTo>
                                <a:lnTo>
                                  <a:pt x="78" y="22"/>
                                </a:lnTo>
                                <a:lnTo>
                                  <a:pt x="78" y="22"/>
                                </a:lnTo>
                                <a:lnTo>
                                  <a:pt x="78" y="22"/>
                                </a:lnTo>
                                <a:lnTo>
                                  <a:pt x="78" y="22"/>
                                </a:lnTo>
                                <a:lnTo>
                                  <a:pt x="78" y="22"/>
                                </a:lnTo>
                                <a:lnTo>
                                  <a:pt x="78" y="25"/>
                                </a:lnTo>
                                <a:lnTo>
                                  <a:pt x="78" y="25"/>
                                </a:lnTo>
                                <a:lnTo>
                                  <a:pt x="78" y="25"/>
                                </a:lnTo>
                                <a:lnTo>
                                  <a:pt x="78" y="25"/>
                                </a:lnTo>
                                <a:lnTo>
                                  <a:pt x="78" y="29"/>
                                </a:lnTo>
                                <a:lnTo>
                                  <a:pt x="78" y="29"/>
                                </a:lnTo>
                                <a:lnTo>
                                  <a:pt x="78" y="29"/>
                                </a:lnTo>
                                <a:lnTo>
                                  <a:pt x="78" y="29"/>
                                </a:lnTo>
                                <a:lnTo>
                                  <a:pt x="78" y="29"/>
                                </a:lnTo>
                                <a:lnTo>
                                  <a:pt x="78" y="29"/>
                                </a:lnTo>
                                <a:lnTo>
                                  <a:pt x="78" y="29"/>
                                </a:lnTo>
                                <a:lnTo>
                                  <a:pt x="78" y="29"/>
                                </a:lnTo>
                                <a:lnTo>
                                  <a:pt x="78" y="50"/>
                                </a:lnTo>
                                <a:lnTo>
                                  <a:pt x="78" y="50"/>
                                </a:lnTo>
                                <a:lnTo>
                                  <a:pt x="78" y="50"/>
                                </a:lnTo>
                                <a:lnTo>
                                  <a:pt x="78" y="50"/>
                                </a:lnTo>
                                <a:lnTo>
                                  <a:pt x="78" y="54"/>
                                </a:lnTo>
                                <a:lnTo>
                                  <a:pt x="78" y="54"/>
                                </a:lnTo>
                                <a:lnTo>
                                  <a:pt x="74" y="54"/>
                                </a:lnTo>
                                <a:lnTo>
                                  <a:pt x="74" y="54"/>
                                </a:lnTo>
                                <a:lnTo>
                                  <a:pt x="71" y="54"/>
                                </a:lnTo>
                                <a:lnTo>
                                  <a:pt x="71" y="54"/>
                                </a:lnTo>
                                <a:lnTo>
                                  <a:pt x="71" y="57"/>
                                </a:lnTo>
                                <a:lnTo>
                                  <a:pt x="71" y="61"/>
                                </a:lnTo>
                                <a:lnTo>
                                  <a:pt x="71" y="61"/>
                                </a:lnTo>
                                <a:lnTo>
                                  <a:pt x="71" y="61"/>
                                </a:lnTo>
                                <a:lnTo>
                                  <a:pt x="71" y="61"/>
                                </a:lnTo>
                                <a:lnTo>
                                  <a:pt x="74" y="61"/>
                                </a:lnTo>
                                <a:lnTo>
                                  <a:pt x="74" y="61"/>
                                </a:lnTo>
                                <a:lnTo>
                                  <a:pt x="74" y="64"/>
                                </a:lnTo>
                                <a:lnTo>
                                  <a:pt x="74" y="64"/>
                                </a:lnTo>
                                <a:lnTo>
                                  <a:pt x="71" y="64"/>
                                </a:lnTo>
                                <a:lnTo>
                                  <a:pt x="71" y="64"/>
                                </a:lnTo>
                                <a:lnTo>
                                  <a:pt x="67" y="68"/>
                                </a:lnTo>
                                <a:lnTo>
                                  <a:pt x="64" y="71"/>
                                </a:lnTo>
                                <a:lnTo>
                                  <a:pt x="64" y="71"/>
                                </a:lnTo>
                                <a:lnTo>
                                  <a:pt x="46" y="82"/>
                                </a:lnTo>
                                <a:lnTo>
                                  <a:pt x="35" y="89"/>
                                </a:lnTo>
                                <a:lnTo>
                                  <a:pt x="28" y="103"/>
                                </a:lnTo>
                                <a:lnTo>
                                  <a:pt x="28" y="103"/>
                                </a:lnTo>
                                <a:lnTo>
                                  <a:pt x="17" y="118"/>
                                </a:lnTo>
                                <a:lnTo>
                                  <a:pt x="14" y="135"/>
                                </a:lnTo>
                                <a:lnTo>
                                  <a:pt x="14" y="157"/>
                                </a:lnTo>
                                <a:lnTo>
                                  <a:pt x="14" y="157"/>
                                </a:lnTo>
                                <a:lnTo>
                                  <a:pt x="10" y="157"/>
                                </a:lnTo>
                                <a:lnTo>
                                  <a:pt x="10" y="157"/>
                                </a:lnTo>
                                <a:lnTo>
                                  <a:pt x="10" y="157"/>
                                </a:lnTo>
                                <a:lnTo>
                                  <a:pt x="10" y="157"/>
                                </a:lnTo>
                                <a:lnTo>
                                  <a:pt x="10" y="160"/>
                                </a:lnTo>
                                <a:lnTo>
                                  <a:pt x="10" y="160"/>
                                </a:lnTo>
                                <a:lnTo>
                                  <a:pt x="10" y="160"/>
                                </a:lnTo>
                                <a:lnTo>
                                  <a:pt x="7" y="164"/>
                                </a:lnTo>
                                <a:lnTo>
                                  <a:pt x="7" y="164"/>
                                </a:lnTo>
                                <a:lnTo>
                                  <a:pt x="3" y="164"/>
                                </a:lnTo>
                                <a:lnTo>
                                  <a:pt x="3" y="164"/>
                                </a:lnTo>
                                <a:lnTo>
                                  <a:pt x="3" y="164"/>
                                </a:lnTo>
                                <a:lnTo>
                                  <a:pt x="3" y="164"/>
                                </a:lnTo>
                                <a:lnTo>
                                  <a:pt x="3" y="168"/>
                                </a:lnTo>
                                <a:lnTo>
                                  <a:pt x="3" y="168"/>
                                </a:lnTo>
                                <a:lnTo>
                                  <a:pt x="3" y="168"/>
                                </a:lnTo>
                                <a:lnTo>
                                  <a:pt x="3" y="168"/>
                                </a:lnTo>
                                <a:lnTo>
                                  <a:pt x="0" y="168"/>
                                </a:lnTo>
                                <a:lnTo>
                                  <a:pt x="0" y="168"/>
                                </a:lnTo>
                                <a:lnTo>
                                  <a:pt x="0" y="168"/>
                                </a:lnTo>
                                <a:lnTo>
                                  <a:pt x="0" y="168"/>
                                </a:lnTo>
                                <a:lnTo>
                                  <a:pt x="0" y="171"/>
                                </a:lnTo>
                                <a:lnTo>
                                  <a:pt x="0" y="171"/>
                                </a:lnTo>
                                <a:lnTo>
                                  <a:pt x="0" y="171"/>
                                </a:lnTo>
                                <a:lnTo>
                                  <a:pt x="0" y="171"/>
                                </a:lnTo>
                                <a:lnTo>
                                  <a:pt x="3" y="175"/>
                                </a:lnTo>
                                <a:lnTo>
                                  <a:pt x="3" y="175"/>
                                </a:lnTo>
                                <a:lnTo>
                                  <a:pt x="3" y="178"/>
                                </a:lnTo>
                                <a:lnTo>
                                  <a:pt x="7" y="178"/>
                                </a:lnTo>
                                <a:lnTo>
                                  <a:pt x="7" y="192"/>
                                </a:lnTo>
                                <a:lnTo>
                                  <a:pt x="7" y="192"/>
                                </a:lnTo>
                                <a:lnTo>
                                  <a:pt x="3" y="196"/>
                                </a:lnTo>
                                <a:lnTo>
                                  <a:pt x="3" y="196"/>
                                </a:lnTo>
                                <a:lnTo>
                                  <a:pt x="3" y="196"/>
                                </a:lnTo>
                                <a:lnTo>
                                  <a:pt x="3" y="196"/>
                                </a:lnTo>
                                <a:lnTo>
                                  <a:pt x="3" y="196"/>
                                </a:lnTo>
                                <a:lnTo>
                                  <a:pt x="3" y="210"/>
                                </a:lnTo>
                                <a:lnTo>
                                  <a:pt x="88" y="189"/>
                                </a:lnTo>
                                <a:lnTo>
                                  <a:pt x="88" y="189"/>
                                </a:lnTo>
                                <a:lnTo>
                                  <a:pt x="177" y="210"/>
                                </a:lnTo>
                                <a:lnTo>
                                  <a:pt x="177" y="210"/>
                                </a:lnTo>
                                <a:lnTo>
                                  <a:pt x="177" y="196"/>
                                </a:lnTo>
                                <a:lnTo>
                                  <a:pt x="177" y="196"/>
                                </a:lnTo>
                                <a:lnTo>
                                  <a:pt x="177" y="196"/>
                                </a:lnTo>
                                <a:lnTo>
                                  <a:pt x="177" y="196"/>
                                </a:lnTo>
                                <a:lnTo>
                                  <a:pt x="174" y="196"/>
                                </a:lnTo>
                                <a:lnTo>
                                  <a:pt x="174" y="192"/>
                                </a:lnTo>
                                <a:lnTo>
                                  <a:pt x="174" y="178"/>
                                </a:lnTo>
                                <a:lnTo>
                                  <a:pt x="174" y="178"/>
                                </a:lnTo>
                                <a:lnTo>
                                  <a:pt x="177" y="178"/>
                                </a:lnTo>
                                <a:lnTo>
                                  <a:pt x="177" y="175"/>
                                </a:lnTo>
                                <a:lnTo>
                                  <a:pt x="177" y="175"/>
                                </a:lnTo>
                                <a:lnTo>
                                  <a:pt x="181" y="171"/>
                                </a:lnTo>
                                <a:lnTo>
                                  <a:pt x="181" y="171"/>
                                </a:lnTo>
                                <a:lnTo>
                                  <a:pt x="181" y="171"/>
                                </a:lnTo>
                                <a:lnTo>
                                  <a:pt x="181" y="171"/>
                                </a:lnTo>
                                <a:lnTo>
                                  <a:pt x="181" y="168"/>
                                </a:lnTo>
                                <a:lnTo>
                                  <a:pt x="181" y="168"/>
                                </a:lnTo>
                                <a:lnTo>
                                  <a:pt x="181" y="168"/>
                                </a:lnTo>
                                <a:lnTo>
                                  <a:pt x="181" y="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36"/>
                        <wps:cNvSpPr>
                          <a:spLocks/>
                        </wps:cNvSpPr>
                        <wps:spPr bwMode="auto">
                          <a:xfrm>
                            <a:off x="4681220" y="339725"/>
                            <a:ext cx="257175" cy="40640"/>
                          </a:xfrm>
                          <a:custGeom>
                            <a:avLst/>
                            <a:gdLst>
                              <a:gd name="T0" fmla="*/ 391 w 405"/>
                              <a:gd name="T1" fmla="*/ 36 h 64"/>
                              <a:gd name="T2" fmla="*/ 391 w 405"/>
                              <a:gd name="T3" fmla="*/ 11 h 64"/>
                              <a:gd name="T4" fmla="*/ 376 w 405"/>
                              <a:gd name="T5" fmla="*/ 11 h 64"/>
                              <a:gd name="T6" fmla="*/ 376 w 405"/>
                              <a:gd name="T7" fmla="*/ 0 h 64"/>
                              <a:gd name="T8" fmla="*/ 32 w 405"/>
                              <a:gd name="T9" fmla="*/ 0 h 64"/>
                              <a:gd name="T10" fmla="*/ 32 w 405"/>
                              <a:gd name="T11" fmla="*/ 11 h 64"/>
                              <a:gd name="T12" fmla="*/ 18 w 405"/>
                              <a:gd name="T13" fmla="*/ 11 h 64"/>
                              <a:gd name="T14" fmla="*/ 18 w 405"/>
                              <a:gd name="T15" fmla="*/ 36 h 64"/>
                              <a:gd name="T16" fmla="*/ 0 w 405"/>
                              <a:gd name="T17" fmla="*/ 36 h 64"/>
                              <a:gd name="T18" fmla="*/ 0 w 405"/>
                              <a:gd name="T19" fmla="*/ 64 h 64"/>
                              <a:gd name="T20" fmla="*/ 405 w 405"/>
                              <a:gd name="T21" fmla="*/ 64 h 64"/>
                              <a:gd name="T22" fmla="*/ 405 w 405"/>
                              <a:gd name="T23" fmla="*/ 36 h 64"/>
                              <a:gd name="T24" fmla="*/ 391 w 405"/>
                              <a:gd name="T25" fmla="*/ 36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5" h="64">
                                <a:moveTo>
                                  <a:pt x="391" y="36"/>
                                </a:moveTo>
                                <a:lnTo>
                                  <a:pt x="391" y="11"/>
                                </a:lnTo>
                                <a:lnTo>
                                  <a:pt x="376" y="11"/>
                                </a:lnTo>
                                <a:lnTo>
                                  <a:pt x="376" y="0"/>
                                </a:lnTo>
                                <a:lnTo>
                                  <a:pt x="32" y="0"/>
                                </a:lnTo>
                                <a:lnTo>
                                  <a:pt x="32" y="11"/>
                                </a:lnTo>
                                <a:lnTo>
                                  <a:pt x="18" y="11"/>
                                </a:lnTo>
                                <a:lnTo>
                                  <a:pt x="18" y="36"/>
                                </a:lnTo>
                                <a:lnTo>
                                  <a:pt x="0" y="36"/>
                                </a:lnTo>
                                <a:lnTo>
                                  <a:pt x="0" y="64"/>
                                </a:lnTo>
                                <a:lnTo>
                                  <a:pt x="405" y="64"/>
                                </a:lnTo>
                                <a:lnTo>
                                  <a:pt x="405" y="36"/>
                                </a:lnTo>
                                <a:lnTo>
                                  <a:pt x="391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Canvas 42" o:spid="_x0000_s1026" editas="canvas" style="position:absolute;margin-left:-56.7pt;margin-top:29.15pt;width:596.75pt;height:61.65pt;z-index:-251657216" coordsize="75787,7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5787;height:7829;visibility:visible;mso-wrap-style:square">
                  <v:fill o:detectmouseclick="t"/>
                  <v:path o:connecttype="none"/>
                </v:shape>
                <v:shape id="Freeform 28" o:spid="_x0000_s1028" style="position:absolute;left:46882;top:2063;width:2457;height:477;visibility:visible;mso-wrap-style:square;v-text-anchor:top" coordsize="387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TSbr8A&#10;AADbAAAADwAAAGRycy9kb3ducmV2LnhtbESPzQrCMBCE74LvEFbwpqkKItUoIhY8ePGHntdmbYvN&#10;pjTR1rc3guBxmJlvmNWmM5V4UeNKywom4wgEcWZ1ybmC6yUZLUA4j6yxskwK3uRgs+73Vhhr2/KJ&#10;XmefiwBhF6OCwvs6ltJlBRl0Y1sTB+9uG4M+yCaXusE2wE0lp1E0lwZLDgsF1rQrKHucn0bBLT2Z&#10;5P4+brtjmaF/YtWm+0Sp4aDbLkF46vw//GsftILZDL5fwg+Q6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RNJuvwAAANsAAAAPAAAAAAAAAAAAAAAAAJgCAABkcnMvZG93bnJl&#10;di54bWxQSwUGAAAAAAQABAD1AAAAhAMAAAAA&#10;" path="m387,43r,l191,r,l,43r,l,43,3,53r,l3,53r,l3,53r4,4l10,71r,l10,75r,l17,75r348,l365,75r7,l372,75r4,-4l380,57r,l380,53r3,l383,53r,l387,43r,l387,43r,xe" fillcolor="black" stroked="f">
                  <v:path arrowok="t" o:connecttype="custom" o:connectlocs="245745,27305;245745,27305;121285,0;121285,0;0,27305;0,27305;0,27305;1905,33655;1905,33655;1905,33655;1905,33655;1905,33655;4445,36195;6350,45085;6350,45085;6350,47625;6350,47625;10795,47625;231775,47625;231775,47625;236220,47625;236220,47625;238760,45085;241300,36195;241300,36195;241300,33655;243205,33655;243205,33655;243205,33655;245745,27305;245745,27305;245745,27305;245745,27305" o:connectangles="0,0,0,0,0,0,0,0,0,0,0,0,0,0,0,0,0,0,0,0,0,0,0,0,0,0,0,0,0,0,0,0,0"/>
                </v:shape>
                <v:shape id="Freeform 29" o:spid="_x0000_s1029" style="position:absolute;left:49022;top:2514;width:177;height:883;visibility:visible;mso-wrap-style:square;v-text-anchor:top" coordsize="28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sAHMUA&#10;AADbAAAADwAAAGRycy9kb3ducmV2LnhtbESPQWvCQBSE74X+h+UVvIRmUytS0qwiYsFDL7E9eHxk&#10;X7Kp2bchu9HYX98VhB6HmfmGKdaT7cSZBt86VvCSZiCIK6dbbhR8f308v4HwAVlj55gUXMnDevX4&#10;UGCu3YVLOh9CIyKEfY4KTAh9LqWvDFn0qeuJo1e7wWKIcmikHvAS4baT8yxbSostxwWDPW0NVafD&#10;aBXU+zr5xF8ztotkd/q57qbRHkulZk/T5h1EoCn8h+/tvVbwuoDbl/gD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WwAcxQAAANsAAAAPAAAAAAAAAAAAAAAAAJgCAABkcnMv&#10;ZG93bnJldi54bWxQSwUGAAAAAAQABAD1AAAAigMAAAAA&#10;" path="m28,7r,l28,7r,-3l28,4,28,,,,,,,4,,7r,l,7r,l,7r,l,7r,4l3,15r,l3,18r,l3,18r,l,18r,l3,22r,l3,22r,l3,22r,l3,22r,l3,22r,l3,25r,107l3,132r-3,l,132r,l,136r,l,136r,l,136r,l,136r,l,136r,3l28,139r,l28,136r,l28,136r-3,l25,136r,l25,136r,l25,132r,l25,132r,l25,132,25,25r,l25,22r,l25,22r,l25,22r,l25,22r,l25,22r,l25,18r,l25,18r,l25,18r,l25,15r,l25,11r,-4l25,7r3,l28,7xe" fillcolor="black" stroked="f">
                  <v:path arrowok="t" o:connecttype="custom" o:connectlocs="17780,4445;17780,2540;17780,0;0,0;0,4445;0,4445;0,4445;0,4445;1905,9525;1905,11430;1905,11430;0,11430;1905,13970;1905,13970;1905,13970;1905,13970;1905,13970;1905,15875;1905,83820;0,83820;0,86360;0,86360;0,86360;0,86360;0,86360;17780,88265;17780,86360;17780,86360;15875,86360;15875,86360;15875,83820;15875,83820;15875,83820;15875,15875;15875,13970;15875,13970;15875,13970;15875,13970;15875,13970;15875,11430;15875,11430;15875,11430;15875,9525;15875,4445;17780,4445" o:connectangles="0,0,0,0,0,0,0,0,0,0,0,0,0,0,0,0,0,0,0,0,0,0,0,0,0,0,0,0,0,0,0,0,0,0,0,0,0,0,0,0,0,0,0,0,0"/>
                </v:shape>
                <v:shape id="Freeform 30" o:spid="_x0000_s1030" style="position:absolute;left:48615;top:2514;width:178;height:883;visibility:visible;mso-wrap-style:square;v-text-anchor:top" coordsize="28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elh8UA&#10;AADbAAAADwAAAGRycy9kb3ducmV2LnhtbESPQWvCQBSE70L/w/IKvYhuaq1IzCpFLHjwou3B4yP7&#10;ko3Jvg3Zjcb+erdQ6HGYmW+YbDPYRlyp85VjBa/TBARx7nTFpYLvr8/JEoQPyBobx6TgTh4266dR&#10;hql2Nz7S9RRKESHsU1RgQmhTKX1uyKKfupY4eoXrLIYou1LqDm8Rbhs5S5KFtFhxXDDY0tZQXp96&#10;q6DYF+MD/pi+mo939eW+G3p7Pir18jx8rEAEGsJ/+K+91wre3uH3S/wBc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F6WHxQAAANsAAAAPAAAAAAAAAAAAAAAAAJgCAABkcnMv&#10;ZG93bnJldi54bWxQSwUGAAAAAAQABAD1AAAAigMAAAAA&#10;" path="m28,7r,l28,7r,-3l28,4,28,,,,,,,4,,7r,l,7r,l,7r,l,7r4,4l4,15r,l4,18r,l4,18r,l4,18r,l4,22r,l4,22r,l4,22r,l4,22r,l4,22r,l4,25r,107l4,132r,l4,132r,l4,136r,l4,136r,l,136r,l,136r,l,136r,3l28,139r,l28,136r,l28,136r,l28,136r-3,l25,136r,l25,132r,l25,132r,l25,132,25,25r,l25,22r,l25,22r,l25,22r,l25,22r,l25,22r,l25,18r,l25,18r,l25,18r,l25,15r,l25,11,28,7r,l28,7r,xe" fillcolor="black" stroked="f">
                  <v:path arrowok="t" o:connecttype="custom" o:connectlocs="17780,4445;17780,2540;17780,0;0,0;0,4445;0,4445;0,4445;0,4445;2540,9525;2540,11430;2540,11430;2540,11430;2540,13970;2540,13970;2540,13970;2540,13970;2540,13970;2540,15875;2540,83820;2540,83820;2540,86360;2540,86360;0,86360;0,86360;0,86360;17780,88265;17780,86360;17780,86360;17780,86360;15875,86360;15875,83820;15875,83820;15875,83820;15875,15875;15875,13970;15875,13970;15875,13970;15875,13970;15875,13970;15875,11430;15875,11430;15875,11430;15875,9525;17780,4445;17780,4445" o:connectangles="0,0,0,0,0,0,0,0,0,0,0,0,0,0,0,0,0,0,0,0,0,0,0,0,0,0,0,0,0,0,0,0,0,0,0,0,0,0,0,0,0,0,0,0,0"/>
                </v:shape>
                <v:shape id="Freeform 31" o:spid="_x0000_s1031" style="position:absolute;left:48209;top:2514;width:184;height:883;visibility:visible;mso-wrap-style:square;v-text-anchor:top" coordsize="29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QlvsYA&#10;AADbAAAADwAAAGRycy9kb3ducmV2LnhtbESPQWvCQBSE70L/w/KE3nSjgkh0ldJS9KCxjUavr9nX&#10;JDX7NmRXTf99t1DocZiZb5jFqjO1uFHrKssKRsMIBHFudcWFguPhdTAD4TyyxtoyKfgmB6vlQ2+B&#10;sbZ3fqdb6gsRIOxiVFB638RSurwkg25oG+LgfdrWoA+yLaRu8R7gppbjKJpKgxWHhRIbei4pv6RX&#10;oyDZZXq3PnO6P71dsmybHF4+ki+lHvvd0xyEp87/h//aG61gMoXfL+EHy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AQlvsYAAADbAAAADwAAAAAAAAAAAAAAAACYAgAAZHJz&#10;L2Rvd25yZXYueG1sUEsFBgAAAAAEAAQA9QAAAIsDAAAAAA==&#10;" path="m29,7r,l29,7r,-3l29,4,29,,,,,,,4,,7r,l,7r,l,7r4,l4,7r,4l4,15r,l4,18r,l4,18r,l4,18r,l4,22r,l4,22r,l4,22r,l4,22r,l4,22r,l4,25r,107l4,132r,l4,132r,l4,136r,l4,136r,l4,136r-4,l,136r,l,136r,3l29,139r,l29,136r,l29,136r,l29,136r,l29,136r,l29,132r,l29,132r,l25,132,25,25r,l25,22r,l25,22r,l25,22r,l25,22r,l25,22r,l29,18r,l25,18r,l25,18r,l25,15r,l29,11r,-4l29,7r,l29,7xe" fillcolor="black" stroked="f">
                  <v:path arrowok="t" o:connecttype="custom" o:connectlocs="18415,4445;18415,2540;18415,0;0,0;0,4445;0,4445;0,4445;2540,4445;2540,9525;2540,11430;2540,11430;2540,11430;2540,13970;2540,13970;2540,13970;2540,13970;2540,13970;2540,15875;2540,83820;2540,83820;2540,86360;2540,86360;2540,86360;0,86360;0,86360;18415,88265;18415,86360;18415,86360;18415,86360;18415,86360;18415,83820;18415,83820;15875,83820;15875,15875;15875,13970;15875,13970;15875,13970;15875,13970;15875,13970;18415,11430;15875,11430;15875,11430;15875,9525;18415,4445;18415,4445" o:connectangles="0,0,0,0,0,0,0,0,0,0,0,0,0,0,0,0,0,0,0,0,0,0,0,0,0,0,0,0,0,0,0,0,0,0,0,0,0,0,0,0,0,0,0,0,0"/>
                </v:shape>
                <v:shape id="Freeform 32" o:spid="_x0000_s1032" style="position:absolute;left:47802;top:2514;width:204;height:883;visibility:visible;mso-wrap-style:square;v-text-anchor:top" coordsize="32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9svMEA&#10;AADbAAAADwAAAGRycy9kb3ducmV2LnhtbESP0WoCMRRE3wv9h3ALvpSa7Qq2rEZplYW+rvYDrpvr&#10;ZunmJiRR1783BcHHYWbOMMv1aAdxphB7xwrepwUI4tbpnjsFv/v67RNETMgaB8ek4EoR1qvnpyVW&#10;2l24ofMudSJDOFaowKTkKylja8hinDpPnL2jCxZTlqGTOuAlw+0gy6KYS4s95wWDnjaG2r/dySrw&#10;9YFfqd9um8YPMWwO32VZG6UmL+PXAkSiMT3C9/aPVjD7gP8v+QfI1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4PbLzBAAAA2wAAAA8AAAAAAAAAAAAAAAAAmAIAAGRycy9kb3du&#10;cmV2LnhtbFBLBQYAAAAABAAEAPUAAACGAwAAAAA=&#10;" path="m32,7r,l32,7r,-3l32,4,32,,,,,,,4,,7r,l,7r4,l4,7r,l4,7r,4l7,15r,l7,18r,l4,18r,l4,18r,l4,22r,l4,22r,l4,22r,l4,22r,l7,22r,l7,25r,107l7,132r-3,l4,132r,l4,136r,l4,136r,l4,136r,l4,136r-4,l,136r,3l32,139r,l32,136r,l29,136r,l29,136r,l29,136r,l29,132r,l29,132r,l25,132,25,25r,l25,22r,l25,22r,l29,22r,l29,22r,l29,22r,l29,18r,l29,18r,l25,18r,l25,15r,l29,11r,-4l29,7r,l32,7xe" fillcolor="black" stroked="f">
                  <v:path arrowok="t" o:connecttype="custom" o:connectlocs="20320,4445;20320,2540;20320,0;0,0;0,4445;0,4445;2540,4445;2540,4445;4445,9525;4445,11430;2540,11430;2540,11430;2540,13970;2540,13970;2540,13970;2540,13970;4445,13970;4445,15875;4445,83820;2540,83820;2540,86360;2540,86360;2540,86360;2540,86360;0,86360;20320,88265;20320,86360;18415,86360;18415,86360;18415,86360;18415,83820;18415,83820;15875,83820;15875,15875;15875,13970;15875,13970;18415,13970;18415,13970;18415,13970;18415,11430;18415,11430;15875,11430;15875,9525;18415,4445;18415,4445" o:connectangles="0,0,0,0,0,0,0,0,0,0,0,0,0,0,0,0,0,0,0,0,0,0,0,0,0,0,0,0,0,0,0,0,0,0,0,0,0,0,0,0,0,0,0,0,0"/>
                </v:shape>
                <v:shape id="Freeform 33" o:spid="_x0000_s1033" style="position:absolute;left:47396;top:2514;width:203;height:883;visibility:visible;mso-wrap-style:square;v-text-anchor:top" coordsize="32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D4zr4A&#10;AADbAAAADwAAAGRycy9kb3ducmV2LnhtbERP3WrCMBS+F/YO4Qx2I5paYUg1ilMKu63zAY7NsSk2&#10;JyHJtL79cjHw8uP73+xGO4g7hdg7VrCYFyCIW6d77hScf+rZCkRMyBoHx6TgSRF227fJBivtHtzQ&#10;/ZQ6kUM4VqjApOQrKWNryGKcO0+cuasLFlOGoZM64COH20GWRfEpLfacGwx6Ohhqb6dfq8DXF55S&#10;fzw2jR9iOFy+yrI2Sn28j/s1iERjeon/3d9awTKPzV/yD5Db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+Q+M6+AAAA2wAAAA8AAAAAAAAAAAAAAAAAmAIAAGRycy9kb3ducmV2&#10;LnhtbFBLBQYAAAAABAAEAPUAAACDAwAAAAA=&#10;" path="m32,7r,l32,7r,-3l32,4,32,,4,r,l,4,,7r,l4,7r,l4,7r,l4,7r,4l7,15r,l7,18r,l7,18r,l4,18r,l4,22r,l4,22r,l7,22r,l7,22r,l7,22r,l7,25r,107l7,132r-3,l4,132r,l4,136r,l4,136r,l4,136r,l4,136r,l4,136r,3l32,139r,l32,136r,l32,136r-3,l29,136r,l29,136r,l29,132r,l29,132r,l29,132,29,25r,l29,22r,l29,22r,l29,22r,l29,22r,l29,22r,l29,18r,l29,18r,l29,18r,l25,15r,l29,11r,-4l29,7r,l32,7xe" fillcolor="black" stroked="f">
                  <v:path arrowok="t" o:connecttype="custom" o:connectlocs="20320,4445;20320,2540;20320,0;2540,0;0,4445;2540,4445;2540,4445;2540,4445;4445,9525;4445,11430;4445,11430;2540,11430;2540,13970;2540,13970;4445,13970;4445,13970;4445,13970;4445,15875;4445,83820;2540,83820;2540,86360;2540,86360;2540,86360;2540,86360;2540,86360;20320,88265;20320,86360;20320,86360;18415,86360;18415,86360;18415,83820;18415,83820;18415,83820;18415,15875;18415,13970;18415,13970;18415,13970;18415,13970;18415,13970;18415,11430;18415,11430;18415,11430;15875,9525;18415,4445;18415,4445" o:connectangles="0,0,0,0,0,0,0,0,0,0,0,0,0,0,0,0,0,0,0,0,0,0,0,0,0,0,0,0,0,0,0,0,0,0,0,0,0,0,0,0,0,0,0,0,0"/>
                </v:shape>
                <v:shape id="Freeform 34" o:spid="_x0000_s1034" style="position:absolute;left:47015;top:2514;width:178;height:883;visibility:visible;mso-wrap-style:square;v-text-anchor:top" coordsize="28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qvgsUA&#10;AADbAAAADwAAAGRycy9kb3ducmV2LnhtbESPQWvCQBSE70L/w/IKvYhuaqVozCpFLHjwou3B4yP7&#10;ko3Jvg3Zjcb+erdQ6HGYmW+YbDPYRlyp85VjBa/TBARx7nTFpYLvr8/JAoQPyBobx6TgTh4266dR&#10;hql2Nz7S9RRKESHsU1RgQmhTKX1uyKKfupY4eoXrLIYou1LqDm8Rbhs5S5J3abHiuGCwpa2hvD71&#10;VkGxL8YH/DF9NR/v6st9N/T2fFTq5Xn4WIEINIT/8F97rxW8LeH3S/wBc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Wq+CxQAAANsAAAAPAAAAAAAAAAAAAAAAAJgCAABkcnMv&#10;ZG93bnJldi54bWxQSwUGAAAAAAQABAD1AAAAigMAAAAA&#10;" path="m28,7r,l28,7r,-3l28,4,28,,,,,,,4,,7r,l,7r,l,7r,l,7r,4l4,15r,l4,18r,l4,18r,l4,18r,l4,22r,l4,22r,l4,22r,l4,22r,l4,22r,l4,25r,107l4,132r,l4,132r,l4,136r,l4,136r,l,136r,l,136r,l,136r,3l28,139r,l28,136r,l28,136r-3,l25,136r,l25,136r,l25,132r,l25,132r,l25,132,25,25r,l25,22r,l25,22r,l25,22r,l25,22r,l25,22r,l25,18r,l25,18r,l25,18r,l25,15r,l25,11,28,7r,l28,7r,xe" fillcolor="black" stroked="f">
                  <v:path arrowok="t" o:connecttype="custom" o:connectlocs="17780,4445;17780,2540;17780,0;0,0;0,4445;0,4445;0,4445;0,4445;2540,9525;2540,11430;2540,11430;2540,11430;2540,13970;2540,13970;2540,13970;2540,13970;2540,13970;2540,15875;2540,83820;2540,83820;2540,86360;2540,86360;0,86360;0,86360;0,86360;17780,88265;17780,86360;17780,86360;15875,86360;15875,86360;15875,83820;15875,83820;15875,83820;15875,15875;15875,13970;15875,13970;15875,13970;15875,13970;15875,13970;15875,11430;15875,11430;15875,11430;15875,9525;17780,4445;17780,4445" o:connectangles="0,0,0,0,0,0,0,0,0,0,0,0,0,0,0,0,0,0,0,0,0,0,0,0,0,0,0,0,0,0,0,0,0,0,0,0,0,0,0,0,0,0,0,0,0"/>
                </v:shape>
                <v:shape id="Freeform 35" o:spid="_x0000_s1035" style="position:absolute;left:47536;top:774;width:1149;height:1334;visibility:visible;mso-wrap-style:square;v-text-anchor:top" coordsize="181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L4UMAA&#10;AADbAAAADwAAAGRycy9kb3ducmV2LnhtbERPS2rDMBDdB3oHMYHuYjmpCcWNEkIhoXRRWtcHGKzx&#10;h0ojR1Ji9/bVopDl4/13h9kacSMfBscK1lkOgrhxeuBOQf19Wj2DCBFZo3FMCn4pwGH/sNhhqd3E&#10;X3SrYidSCIcSFfQxjqWUoenJYsjcSJy41nmLMUHfSe1xSuHWyE2eb6XFgVNDjyO99tT8VFerwBzf&#10;P85Uo6me/Gdx7tpLkKeLUo/L+fgCItIc7+J/95tWUKT16Uv6AXL/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pL4UMAAAADbAAAADwAAAAAAAAAAAAAAAACYAgAAZHJzL2Rvd25y&#10;ZXYueG1sUEsFBgAAAAAEAAQA9QAAAIUDAAAAAA==&#10;" path="m181,168r,l177,168r,l177,168r,l177,164r,l174,164r,l170,164r,l170,160r,l170,160r,-3l170,157r,l170,157r-4,l166,157r,-22l163,118,152,103r,l145,89,135,82,117,71r,l113,68r-7,-4l106,64r,l106,64r,-3l106,61r,l106,61r4,l110,57r,l106,54r,l103,54r,l103,54r,l103,50r,l103,50r,-21l103,29r,l103,29r,l103,29r,l103,29r,-4l103,25r,l103,25r,l103,22r,l103,22r,l103,22r,l103,18r,l103,18r,l103,18r-4,l99,18,92,11r,l92,7r,l92,7r,l92,7r,l92,7r,l92,4r,l88,r,l88,r,4l88,4r,3l88,7r,l88,7r,l88,7r-3,l85,7r,4l85,11r-7,7l78,18r,l78,18r,l78,18r,4l78,22r,l78,22r,l78,22r,l78,25r,l78,25r,l78,29r,l78,29r,l78,29r,l78,29r,l78,50r,l78,50r,l78,54r,l74,54r,l71,54r,l71,57r,4l71,61r,l71,61r3,l74,61r,3l74,64r-3,l71,64r-4,4l64,71r,l46,82,35,89r-7,14l28,103,17,118r-3,17l14,157r,l10,157r,l10,157r,l10,160r,l10,160r-3,4l7,164r-4,l3,164r,l3,164r,4l3,168r,l3,168r-3,l,168r,l,168r,3l,171r,l,171r3,4l3,175r,3l7,178r,14l7,192r-4,4l3,196r,l3,196r,l3,210,88,189r,l177,210r,l177,196r,l177,196r,l174,196r,-4l174,178r,l177,178r,-3l177,175r4,-4l181,171r,l181,171r,-3l181,168r,l181,168xe" fillcolor="black" stroked="f">
                  <v:path arrowok="t" o:connecttype="custom" o:connectlocs="112395,106680;112395,104140;107950,104140;107950,99695;105410,99695;96520,65405;74295,45085;67310,40640;67310,38735;69850,36195;65405,34290;65405,31750;65405,18415;65405,18415;65405,15875;65405,13970;65405,13970;65405,11430;62865,11430;58420,4445;58420,4445;58420,2540;55880,2540;55880,4445;53975,4445;49530,11430;49530,11430;49530,13970;49530,13970;49530,15875;49530,18415;49530,18415;49530,31750;46990,34290;45085,38735;46990,38735;45085,40640;40640,45085;17780,65405;8890,99695;6350,99695;4445,104140;1905,104140;1905,106680;0,106680;0,108585;1905,113030;1905,124460;1905,124460;112395,133350;112395,124460;110490,113030;112395,111125;114935,108585;114935,106680" o:connectangles="0,0,0,0,0,0,0,0,0,0,0,0,0,0,0,0,0,0,0,0,0,0,0,0,0,0,0,0,0,0,0,0,0,0,0,0,0,0,0,0,0,0,0,0,0,0,0,0,0,0,0,0,0,0,0"/>
                </v:shape>
                <v:shape id="Freeform 36" o:spid="_x0000_s1036" style="position:absolute;left:46812;top:3397;width:2571;height:406;visibility:visible;mso-wrap-style:square;v-text-anchor:top" coordsize="40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7dL8UA&#10;AADbAAAADwAAAGRycy9kb3ducmV2LnhtbESP0WrCQBRE34X+w3ILvjUbxUqJrtKWtojiQ6MfcM1e&#10;s7HZuzG7auzXd4WCj8PMnGGm887W4kytrxwrGCQpCOLC6YpLBdvN59MLCB+QNdaOScGVPMxnD70p&#10;Ztpd+JvOeShFhLDPUIEJocmk9IUhiz5xDXH09q61GKJsS6lbvES4reUwTcfSYsVxwWBD74aKn/xk&#10;FSx2B5P/Lj9CeuzGq6/t89vutDZK9R+71wmIQF24h//bC61gNIDbl/gD5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jt0vxQAAANsAAAAPAAAAAAAAAAAAAAAAAJgCAABkcnMv&#10;ZG93bnJldi54bWxQSwUGAAAAAAQABAD1AAAAigMAAAAA&#10;" path="m391,36r,-25l376,11,376,,32,r,11l18,11r,25l,36,,64r405,l405,36r-14,xe" fillcolor="black" stroked="f">
                  <v:path arrowok="t" o:connecttype="custom" o:connectlocs="248285,22860;248285,6985;238760,6985;238760,0;20320,0;20320,6985;11430,6985;11430,22860;0,22860;0,40640;257175,40640;257175,22860;248285,22860" o:connectangles="0,0,0,0,0,0,0,0,0,0,0,0,0"/>
                </v:shape>
              </v:group>
            </w:pict>
          </mc:Fallback>
        </mc:AlternateContent>
      </w:r>
      <w:r w:rsidRPr="001A7383">
        <w:rPr>
          <w:rFonts w:ascii="Arial" w:hAnsi="Arial" w:cs="Arial"/>
          <w:b/>
          <w:caps/>
          <w:noProof/>
          <w:sz w:val="20"/>
          <w:szCs w:val="20"/>
          <w:lang w:eastAsia="en-GB"/>
        </w:rPr>
        <w:t>UCL</w:t>
      </w:r>
      <w:r w:rsidRPr="001A7383">
        <w:rPr>
          <w:rFonts w:ascii="Arial" w:hAnsi="Arial" w:cs="Arial"/>
          <w:b/>
          <w:caps/>
          <w:sz w:val="20"/>
          <w:szCs w:val="20"/>
          <w:lang w:eastAsia="en-GB"/>
        </w:rPr>
        <w:t xml:space="preserve"> Division OF PSYCHIATRY </w:t>
      </w:r>
    </w:p>
    <w:p w14:paraId="443CBB72" w14:textId="77777777" w:rsidR="0060087B" w:rsidRPr="001A7383" w:rsidRDefault="0060087B" w:rsidP="005306AD">
      <w:pPr>
        <w:spacing w:line="276" w:lineRule="auto"/>
        <w:ind w:right="4253"/>
        <w:rPr>
          <w:rFonts w:ascii="Arial" w:hAnsi="Arial" w:cs="Arial"/>
          <w:caps/>
          <w:sz w:val="20"/>
          <w:szCs w:val="20"/>
          <w:lang w:eastAsia="en-GB"/>
        </w:rPr>
      </w:pPr>
      <w:r w:rsidRPr="001A7383">
        <w:rPr>
          <w:rFonts w:ascii="Arial" w:hAnsi="Arial" w:cs="Arial"/>
          <w:caps/>
          <w:sz w:val="20"/>
          <w:szCs w:val="20"/>
          <w:lang w:eastAsia="en-GB"/>
        </w:rPr>
        <w:t>faculty of brain sciences</w:t>
      </w:r>
    </w:p>
    <w:p w14:paraId="68EFE119" w14:textId="77777777" w:rsidR="0060087B" w:rsidRPr="0060087B" w:rsidRDefault="0060087B" w:rsidP="005306AD">
      <w:pPr>
        <w:spacing w:line="276" w:lineRule="auto"/>
        <w:ind w:right="4253"/>
        <w:rPr>
          <w:rFonts w:asciiTheme="minorHAnsi" w:hAnsiTheme="minorHAnsi"/>
          <w:caps/>
          <w:sz w:val="20"/>
          <w:szCs w:val="20"/>
          <w:lang w:eastAsia="en-GB"/>
        </w:rPr>
      </w:pPr>
      <w:smartTag w:uri="urn:schemas-microsoft-com:office:smarttags" w:element="place">
        <w:r w:rsidRPr="001A7383">
          <w:rPr>
            <w:rFonts w:ascii="Arial" w:hAnsi="Arial" w:cs="Arial"/>
            <w:caps/>
            <w:sz w:val="20"/>
            <w:szCs w:val="20"/>
            <w:lang w:eastAsia="en-GB"/>
          </w:rPr>
          <w:t>BLOOMSBURY</w:t>
        </w:r>
      </w:smartTag>
      <w:r w:rsidRPr="001A7383">
        <w:rPr>
          <w:rFonts w:ascii="Arial" w:hAnsi="Arial" w:cs="Arial"/>
          <w:caps/>
          <w:sz w:val="20"/>
          <w:szCs w:val="20"/>
          <w:lang w:eastAsia="en-GB"/>
        </w:rPr>
        <w:t xml:space="preserve"> campus</w:t>
      </w:r>
    </w:p>
    <w:p w14:paraId="559B705F" w14:textId="77777777" w:rsidR="0060087B" w:rsidRPr="0060087B" w:rsidRDefault="0060087B" w:rsidP="005306AD">
      <w:pPr>
        <w:spacing w:line="276" w:lineRule="auto"/>
        <w:jc w:val="center"/>
        <w:rPr>
          <w:rFonts w:asciiTheme="minorHAnsi" w:hAnsiTheme="minorHAnsi"/>
          <w:b/>
          <w:sz w:val="20"/>
          <w:lang w:eastAsia="en-GB"/>
        </w:rPr>
      </w:pPr>
    </w:p>
    <w:p w14:paraId="4732C2C1" w14:textId="77777777" w:rsidR="0060087B" w:rsidRPr="0060087B" w:rsidRDefault="0060087B" w:rsidP="005306AD">
      <w:pPr>
        <w:spacing w:line="276" w:lineRule="auto"/>
        <w:jc w:val="center"/>
        <w:rPr>
          <w:rFonts w:asciiTheme="minorHAnsi" w:hAnsiTheme="minorHAnsi"/>
          <w:b/>
          <w:sz w:val="20"/>
          <w:lang w:eastAsia="en-GB"/>
        </w:rPr>
      </w:pPr>
    </w:p>
    <w:p w14:paraId="01664294" w14:textId="77777777" w:rsidR="0060087B" w:rsidRPr="0060087B" w:rsidRDefault="0060087B" w:rsidP="005306AD">
      <w:pPr>
        <w:spacing w:line="276" w:lineRule="auto"/>
        <w:jc w:val="center"/>
        <w:rPr>
          <w:rFonts w:asciiTheme="minorHAnsi" w:hAnsiTheme="minorHAnsi"/>
          <w:b/>
          <w:sz w:val="20"/>
          <w:lang w:eastAsia="en-GB"/>
        </w:rPr>
      </w:pPr>
    </w:p>
    <w:p w14:paraId="2ABEEF08" w14:textId="77777777" w:rsidR="0060087B" w:rsidRPr="0060087B" w:rsidRDefault="0060087B" w:rsidP="005306AD">
      <w:pPr>
        <w:spacing w:after="200" w:line="276" w:lineRule="auto"/>
        <w:rPr>
          <w:rFonts w:asciiTheme="minorHAnsi" w:hAnsiTheme="minorHAnsi"/>
          <w:lang w:eastAsia="en-GB"/>
        </w:rPr>
      </w:pPr>
      <w:r w:rsidRPr="0060087B">
        <w:rPr>
          <w:rFonts w:asciiTheme="minorHAnsi" w:hAnsiTheme="minorHAnsi"/>
          <w:lang w:eastAsia="en-GB"/>
        </w:rPr>
        <w:t>IRAS project ID: 200767</w:t>
      </w:r>
    </w:p>
    <w:p w14:paraId="7BA50F8D" w14:textId="5C2308C2" w:rsidR="005D0E0C" w:rsidRPr="00781A88" w:rsidRDefault="0053465A" w:rsidP="005306AD">
      <w:pPr>
        <w:spacing w:line="276" w:lineRule="auto"/>
        <w:jc w:val="center"/>
        <w:rPr>
          <w:rFonts w:asciiTheme="minorHAnsi" w:hAnsiTheme="minorHAnsi"/>
          <w:b/>
        </w:rPr>
      </w:pPr>
      <w:r w:rsidRPr="00781A88">
        <w:rPr>
          <w:rFonts w:asciiTheme="minorHAnsi" w:hAnsiTheme="minorHAnsi"/>
          <w:b/>
        </w:rPr>
        <w:t>CONSENT FORM FOR PARTICIPATION I</w:t>
      </w:r>
      <w:r>
        <w:rPr>
          <w:rFonts w:asciiTheme="minorHAnsi" w:hAnsiTheme="minorHAnsi"/>
          <w:b/>
        </w:rPr>
        <w:t>N THE COMMUNITY NAVIGATOR STUDY</w:t>
      </w:r>
      <w:r w:rsidRPr="00781A88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>FEASIBILITY TRIAL</w:t>
      </w:r>
    </w:p>
    <w:p w14:paraId="06528BE3" w14:textId="77777777" w:rsidR="005D0E0C" w:rsidRPr="00781A88" w:rsidRDefault="005D0E0C" w:rsidP="005306AD">
      <w:pPr>
        <w:spacing w:line="276" w:lineRule="auto"/>
        <w:rPr>
          <w:rFonts w:asciiTheme="minorHAnsi" w:hAnsiTheme="minorHAnsi"/>
        </w:rPr>
      </w:pPr>
    </w:p>
    <w:p w14:paraId="27CD3A17" w14:textId="5BBFC3D4" w:rsidR="005D0E0C" w:rsidRPr="00781A88" w:rsidRDefault="005D0E0C" w:rsidP="005306AD">
      <w:pPr>
        <w:spacing w:line="276" w:lineRule="auto"/>
        <w:jc w:val="center"/>
        <w:rPr>
          <w:rFonts w:asciiTheme="minorHAnsi" w:hAnsiTheme="minorHAnsi"/>
        </w:rPr>
      </w:pPr>
      <w:proofErr w:type="gramStart"/>
      <w:r w:rsidRPr="00781A88">
        <w:rPr>
          <w:rFonts w:asciiTheme="minorHAnsi" w:hAnsiTheme="minorHAnsi"/>
        </w:rPr>
        <w:t xml:space="preserve">Version </w:t>
      </w:r>
      <w:r w:rsidR="00B04683" w:rsidRPr="00781A88">
        <w:rPr>
          <w:rFonts w:asciiTheme="minorHAnsi" w:hAnsiTheme="minorHAnsi"/>
        </w:rPr>
        <w:t>2</w:t>
      </w:r>
      <w:r w:rsidR="0053465A">
        <w:rPr>
          <w:rFonts w:asciiTheme="minorHAnsi" w:hAnsiTheme="minorHAnsi"/>
        </w:rPr>
        <w:t>.</w:t>
      </w:r>
      <w:proofErr w:type="gramEnd"/>
      <w:r w:rsidRPr="00781A88">
        <w:rPr>
          <w:rFonts w:asciiTheme="minorHAnsi" w:hAnsiTheme="minorHAnsi"/>
        </w:rPr>
        <w:t xml:space="preserve"> </w:t>
      </w:r>
      <w:r w:rsidR="0047235F">
        <w:rPr>
          <w:rFonts w:asciiTheme="minorHAnsi" w:hAnsiTheme="minorHAnsi"/>
        </w:rPr>
        <w:t>09</w:t>
      </w:r>
      <w:r w:rsidR="0060087B">
        <w:rPr>
          <w:rFonts w:asciiTheme="minorHAnsi" w:hAnsiTheme="minorHAnsi"/>
        </w:rPr>
        <w:t>/02/20</w:t>
      </w:r>
      <w:r w:rsidR="0087605C" w:rsidRPr="00781A88">
        <w:rPr>
          <w:rFonts w:asciiTheme="minorHAnsi" w:hAnsiTheme="minorHAnsi"/>
        </w:rPr>
        <w:t>1</w:t>
      </w:r>
      <w:r w:rsidR="00B04683" w:rsidRPr="00781A88">
        <w:rPr>
          <w:rFonts w:asciiTheme="minorHAnsi" w:hAnsiTheme="minorHAnsi"/>
        </w:rPr>
        <w:t>7</w:t>
      </w:r>
      <w:r w:rsidR="0053465A">
        <w:rPr>
          <w:rFonts w:asciiTheme="minorHAnsi" w:hAnsiTheme="minorHAnsi"/>
        </w:rPr>
        <w:t>.</w:t>
      </w:r>
    </w:p>
    <w:p w14:paraId="073A47CB" w14:textId="77777777" w:rsidR="005D0E0C" w:rsidRPr="00781A88" w:rsidRDefault="005D0E0C" w:rsidP="005306AD">
      <w:pPr>
        <w:pStyle w:val="Header"/>
        <w:spacing w:line="276" w:lineRule="auto"/>
        <w:jc w:val="center"/>
        <w:rPr>
          <w:rFonts w:asciiTheme="minorHAnsi" w:hAnsiTheme="minorHAnsi"/>
          <w:b/>
        </w:rPr>
      </w:pPr>
    </w:p>
    <w:p w14:paraId="61E0FC81" w14:textId="376262C7" w:rsidR="0087605C" w:rsidRPr="00781A88" w:rsidRDefault="005D0E0C" w:rsidP="0053465A">
      <w:pPr>
        <w:tabs>
          <w:tab w:val="center" w:pos="4153"/>
          <w:tab w:val="right" w:pos="8306"/>
        </w:tabs>
        <w:spacing w:line="276" w:lineRule="auto"/>
        <w:rPr>
          <w:rFonts w:asciiTheme="minorHAnsi" w:hAnsiTheme="minorHAnsi"/>
          <w:b/>
          <w:sz w:val="28"/>
          <w:szCs w:val="28"/>
          <w:lang w:eastAsia="en-US"/>
        </w:rPr>
      </w:pPr>
      <w:r w:rsidRPr="00781A88">
        <w:rPr>
          <w:rFonts w:asciiTheme="minorHAnsi" w:hAnsiTheme="minorHAnsi"/>
          <w:b/>
          <w:sz w:val="28"/>
          <w:szCs w:val="28"/>
        </w:rPr>
        <w:t xml:space="preserve">Study Title:  </w:t>
      </w:r>
      <w:r w:rsidR="0087605C" w:rsidRPr="00781A88">
        <w:rPr>
          <w:rFonts w:asciiTheme="minorHAnsi" w:hAnsiTheme="minorHAnsi"/>
          <w:b/>
          <w:sz w:val="28"/>
          <w:szCs w:val="28"/>
          <w:lang w:eastAsia="en-US"/>
        </w:rPr>
        <w:t xml:space="preserve">Community Navigator Study. </w:t>
      </w:r>
      <w:r w:rsidR="001A69D7" w:rsidRPr="00781A88">
        <w:rPr>
          <w:rFonts w:asciiTheme="minorHAnsi" w:hAnsiTheme="minorHAnsi"/>
          <w:b/>
          <w:sz w:val="28"/>
          <w:szCs w:val="28"/>
          <w:lang w:eastAsia="en-US"/>
        </w:rPr>
        <w:t xml:space="preserve">Evaluation </w:t>
      </w:r>
      <w:r w:rsidR="0087605C" w:rsidRPr="00781A88">
        <w:rPr>
          <w:rFonts w:asciiTheme="minorHAnsi" w:hAnsiTheme="minorHAnsi"/>
          <w:b/>
          <w:sz w:val="28"/>
          <w:szCs w:val="28"/>
          <w:lang w:eastAsia="en-US"/>
        </w:rPr>
        <w:t>of an intervention to increase community connections and reduce loneliness for people with complex anxiety or depression</w:t>
      </w:r>
      <w:r w:rsidR="00D866F6">
        <w:rPr>
          <w:rFonts w:asciiTheme="minorHAnsi" w:hAnsiTheme="minorHAnsi"/>
          <w:b/>
          <w:sz w:val="28"/>
          <w:szCs w:val="28"/>
          <w:lang w:eastAsia="en-US"/>
        </w:rPr>
        <w:t>.</w:t>
      </w:r>
    </w:p>
    <w:p w14:paraId="0F43BED4" w14:textId="77777777" w:rsidR="005D0E0C" w:rsidRPr="00781A88" w:rsidRDefault="005D0E0C" w:rsidP="005306AD">
      <w:pPr>
        <w:pStyle w:val="Header"/>
        <w:spacing w:line="276" w:lineRule="auto"/>
        <w:jc w:val="center"/>
        <w:rPr>
          <w:rFonts w:asciiTheme="minorHAnsi" w:hAnsiTheme="minorHAnsi"/>
          <w:b/>
        </w:rPr>
      </w:pPr>
    </w:p>
    <w:p w14:paraId="34FC75F3" w14:textId="1BC15989" w:rsidR="00930099" w:rsidRPr="00781A88" w:rsidRDefault="00930099" w:rsidP="005306AD">
      <w:pPr>
        <w:spacing w:line="276" w:lineRule="auto"/>
        <w:rPr>
          <w:rFonts w:asciiTheme="minorHAnsi" w:hAnsiTheme="minorHAnsi"/>
        </w:rPr>
      </w:pPr>
      <w:r w:rsidRPr="00781A88">
        <w:rPr>
          <w:rFonts w:asciiTheme="minorHAnsi" w:hAnsiTheme="minorHAnsi"/>
        </w:rPr>
        <w:t>Principal Investigator</w:t>
      </w:r>
      <w:r w:rsidR="00B04683" w:rsidRPr="00781A88">
        <w:rPr>
          <w:rFonts w:asciiTheme="minorHAnsi" w:hAnsiTheme="minorHAnsi"/>
        </w:rPr>
        <w:t>s</w:t>
      </w:r>
      <w:r w:rsidRPr="00781A88">
        <w:rPr>
          <w:rFonts w:asciiTheme="minorHAnsi" w:hAnsiTheme="minorHAnsi"/>
        </w:rPr>
        <w:t>: Professor Sonia Johnson</w:t>
      </w:r>
      <w:r w:rsidR="00B04683" w:rsidRPr="00781A88">
        <w:rPr>
          <w:rFonts w:asciiTheme="minorHAnsi" w:hAnsiTheme="minorHAnsi"/>
        </w:rPr>
        <w:t xml:space="preserve"> and</w:t>
      </w:r>
      <w:r w:rsidRPr="00781A88">
        <w:rPr>
          <w:rFonts w:asciiTheme="minorHAnsi" w:hAnsiTheme="minorHAnsi"/>
        </w:rPr>
        <w:t xml:space="preserve"> </w:t>
      </w:r>
      <w:r w:rsidR="00C540E9" w:rsidRPr="00781A88">
        <w:rPr>
          <w:rFonts w:asciiTheme="minorHAnsi" w:hAnsiTheme="minorHAnsi"/>
        </w:rPr>
        <w:t>Dr Bryn Lloyd Evans (U</w:t>
      </w:r>
      <w:r w:rsidR="00F1139F" w:rsidRPr="00781A88">
        <w:rPr>
          <w:rFonts w:asciiTheme="minorHAnsi" w:hAnsiTheme="minorHAnsi"/>
        </w:rPr>
        <w:t xml:space="preserve">niversity </w:t>
      </w:r>
      <w:r w:rsidR="00C540E9" w:rsidRPr="00781A88">
        <w:rPr>
          <w:rFonts w:asciiTheme="minorHAnsi" w:hAnsiTheme="minorHAnsi"/>
        </w:rPr>
        <w:t>C</w:t>
      </w:r>
      <w:r w:rsidR="00F1139F" w:rsidRPr="00781A88">
        <w:rPr>
          <w:rFonts w:asciiTheme="minorHAnsi" w:hAnsiTheme="minorHAnsi"/>
        </w:rPr>
        <w:t xml:space="preserve">ollege </w:t>
      </w:r>
      <w:r w:rsidR="00C540E9" w:rsidRPr="00781A88">
        <w:rPr>
          <w:rFonts w:asciiTheme="minorHAnsi" w:hAnsiTheme="minorHAnsi"/>
        </w:rPr>
        <w:t>L</w:t>
      </w:r>
      <w:r w:rsidR="00F1139F" w:rsidRPr="00781A88">
        <w:rPr>
          <w:rFonts w:asciiTheme="minorHAnsi" w:hAnsiTheme="minorHAnsi"/>
        </w:rPr>
        <w:t>ondon</w:t>
      </w:r>
      <w:r w:rsidR="00FD0D1C">
        <w:rPr>
          <w:rFonts w:asciiTheme="minorHAnsi" w:hAnsiTheme="minorHAnsi"/>
        </w:rPr>
        <w:t xml:space="preserve">, </w:t>
      </w:r>
      <w:r w:rsidR="00B04683" w:rsidRPr="00781A88">
        <w:rPr>
          <w:rFonts w:asciiTheme="minorHAnsi" w:hAnsiTheme="minorHAnsi"/>
        </w:rPr>
        <w:t>UCL</w:t>
      </w:r>
      <w:r w:rsidR="00C540E9" w:rsidRPr="00781A88">
        <w:rPr>
          <w:rFonts w:asciiTheme="minorHAnsi" w:hAnsiTheme="minorHAnsi"/>
        </w:rPr>
        <w:t>)</w:t>
      </w:r>
    </w:p>
    <w:p w14:paraId="04929D3A" w14:textId="77777777" w:rsidR="00263844" w:rsidRPr="00781A88" w:rsidRDefault="00263844" w:rsidP="005306AD">
      <w:pPr>
        <w:spacing w:line="276" w:lineRule="auto"/>
        <w:rPr>
          <w:rFonts w:asciiTheme="minorHAnsi" w:hAnsi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6"/>
        <w:gridCol w:w="876"/>
      </w:tblGrid>
      <w:tr w:rsidR="00D866F6" w:rsidRPr="00781A88" w14:paraId="35575A1D" w14:textId="77777777" w:rsidTr="00FA77AA">
        <w:tc>
          <w:tcPr>
            <w:tcW w:w="0" w:type="auto"/>
          </w:tcPr>
          <w:p w14:paraId="75CC05D6" w14:textId="7C11C141" w:rsidR="00D866F6" w:rsidRPr="00781A88" w:rsidRDefault="00D866F6" w:rsidP="005306AD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284" w:hanging="284"/>
              <w:rPr>
                <w:rFonts w:asciiTheme="minorHAnsi" w:hAnsiTheme="minorHAnsi"/>
              </w:rPr>
            </w:pPr>
            <w:r w:rsidRPr="00781A88">
              <w:rPr>
                <w:rFonts w:asciiTheme="minorHAnsi" w:hAnsiTheme="minorHAnsi"/>
              </w:rPr>
              <w:t>I have read and understoo</w:t>
            </w:r>
            <w:r w:rsidR="005E6844">
              <w:rPr>
                <w:rFonts w:asciiTheme="minorHAnsi" w:hAnsiTheme="minorHAnsi"/>
              </w:rPr>
              <w:t xml:space="preserve">d the study information sheet </w:t>
            </w:r>
            <w:r w:rsidRPr="00781A88">
              <w:rPr>
                <w:rFonts w:asciiTheme="minorHAnsi" w:hAnsiTheme="minorHAnsi"/>
              </w:rPr>
              <w:t>V</w:t>
            </w:r>
            <w:r w:rsidR="0047235F">
              <w:rPr>
                <w:rFonts w:asciiTheme="minorHAnsi" w:hAnsiTheme="minorHAnsi"/>
              </w:rPr>
              <w:t>ersion 2 dated 09</w:t>
            </w:r>
            <w:bookmarkStart w:id="0" w:name="_GoBack"/>
            <w:bookmarkEnd w:id="0"/>
            <w:r w:rsidR="005E6844">
              <w:rPr>
                <w:rFonts w:asciiTheme="minorHAnsi" w:hAnsiTheme="minorHAnsi"/>
              </w:rPr>
              <w:t>.02</w:t>
            </w:r>
            <w:r w:rsidRPr="00781A88">
              <w:rPr>
                <w:rFonts w:asciiTheme="minorHAnsi" w:hAnsiTheme="minorHAnsi"/>
              </w:rPr>
              <w:t>.17</w:t>
            </w:r>
            <w:r w:rsidR="005E6844">
              <w:rPr>
                <w:rFonts w:asciiTheme="minorHAnsi" w:hAnsiTheme="minorHAnsi"/>
              </w:rPr>
              <w:t>.</w:t>
            </w:r>
            <w:r w:rsidR="005306AD">
              <w:rPr>
                <w:rFonts w:asciiTheme="minorHAnsi" w:hAnsiTheme="minorHAnsi"/>
              </w:rPr>
              <w:t xml:space="preserve"> </w:t>
            </w:r>
            <w:r w:rsidR="005306AD" w:rsidRPr="00781A88">
              <w:rPr>
                <w:rFonts w:asciiTheme="minorHAnsi" w:hAnsiTheme="minorHAnsi"/>
              </w:rPr>
              <w:t>I have had the opportunity to ask questions about the study</w:t>
            </w:r>
            <w:r w:rsidR="005306AD">
              <w:rPr>
                <w:rFonts w:asciiTheme="minorHAnsi" w:hAnsiTheme="minorHAnsi"/>
              </w:rPr>
              <w:t>.</w:t>
            </w:r>
          </w:p>
          <w:p w14:paraId="22B8E4DF" w14:textId="03597C55" w:rsidR="00D866F6" w:rsidRPr="00781A88" w:rsidRDefault="00D866F6" w:rsidP="005306AD">
            <w:pPr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0" w:type="auto"/>
          </w:tcPr>
          <w:p w14:paraId="2A310346" w14:textId="6820BD46" w:rsidR="00D866F6" w:rsidRPr="00781A88" w:rsidRDefault="00D866F6" w:rsidP="005306AD">
            <w:pPr>
              <w:spacing w:line="276" w:lineRule="auto"/>
              <w:jc w:val="center"/>
              <w:rPr>
                <w:rFonts w:asciiTheme="minorHAnsi" w:hAnsiTheme="minorHAnsi"/>
              </w:rPr>
            </w:pPr>
            <w:r w:rsidRPr="00781A88">
              <w:rPr>
                <w:rFonts w:asciiTheme="minorHAnsi" w:hAnsiTheme="minorHAnsi"/>
                <w:noProof/>
                <w:lang w:eastAsia="en-GB"/>
              </w:rPr>
              <mc:AlternateContent>
                <mc:Choice Requires="wps">
                  <w:drawing>
                    <wp:inline distT="0" distB="0" distL="0" distR="0" wp14:anchorId="4939AC89" wp14:editId="6529EC32">
                      <wp:extent cx="390525" cy="304800"/>
                      <wp:effectExtent l="0" t="0" r="28575" b="19050"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05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51870E" w14:textId="77777777" w:rsidR="00D866F6" w:rsidRDefault="00D866F6" w:rsidP="00781A8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type w14:anchorId="4939AC8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width:30.75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">
                      <v:textbox>
                        <w:txbxContent>
                          <w:p w14:paraId="7451870E" w14:textId="77777777" w:rsidR="00D866F6" w:rsidRDefault="00D866F6" w:rsidP="00781A88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D866F6" w:rsidRPr="00781A88" w14:paraId="5F726BBB" w14:textId="77777777" w:rsidTr="00FA77AA">
        <w:tc>
          <w:tcPr>
            <w:tcW w:w="0" w:type="auto"/>
          </w:tcPr>
          <w:p w14:paraId="6A8B5FFC" w14:textId="502666A8" w:rsidR="00D866F6" w:rsidRPr="00781A88" w:rsidRDefault="00D866F6" w:rsidP="005306AD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284" w:hanging="284"/>
              <w:rPr>
                <w:rFonts w:asciiTheme="minorHAnsi" w:hAnsiTheme="minorHAnsi"/>
              </w:rPr>
            </w:pPr>
            <w:r w:rsidRPr="00781A88">
              <w:rPr>
                <w:rFonts w:asciiTheme="minorHAnsi" w:hAnsiTheme="minorHAnsi"/>
              </w:rPr>
              <w:t xml:space="preserve">I understand that my participation is voluntary and that I can withdraw at any time, without giving any reason, </w:t>
            </w:r>
            <w:r w:rsidR="005E6844">
              <w:rPr>
                <w:rFonts w:asciiTheme="minorHAnsi" w:hAnsiTheme="minorHAnsi"/>
              </w:rPr>
              <w:t xml:space="preserve">and </w:t>
            </w:r>
            <w:r w:rsidRPr="00781A88">
              <w:rPr>
                <w:rFonts w:asciiTheme="minorHAnsi" w:hAnsiTheme="minorHAnsi"/>
              </w:rPr>
              <w:t xml:space="preserve">without </w:t>
            </w:r>
            <w:r w:rsidR="005E6844">
              <w:rPr>
                <w:rFonts w:asciiTheme="minorHAnsi" w:hAnsiTheme="minorHAnsi"/>
              </w:rPr>
              <w:t xml:space="preserve">it affecting </w:t>
            </w:r>
            <w:r w:rsidRPr="00781A88">
              <w:rPr>
                <w:rFonts w:asciiTheme="minorHAnsi" w:hAnsiTheme="minorHAnsi"/>
              </w:rPr>
              <w:t>the</w:t>
            </w:r>
            <w:r w:rsidR="005E6844">
              <w:rPr>
                <w:rFonts w:asciiTheme="minorHAnsi" w:hAnsiTheme="minorHAnsi"/>
              </w:rPr>
              <w:t xml:space="preserve"> support provided to me by services.</w:t>
            </w:r>
          </w:p>
          <w:p w14:paraId="4630C9C6" w14:textId="77777777" w:rsidR="00D866F6" w:rsidRPr="00781A88" w:rsidRDefault="00D866F6" w:rsidP="005306AD">
            <w:pPr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0" w:type="auto"/>
          </w:tcPr>
          <w:p w14:paraId="58B9800E" w14:textId="24EC3FAC" w:rsidR="00D866F6" w:rsidRPr="00781A88" w:rsidRDefault="00D866F6" w:rsidP="005306AD">
            <w:pPr>
              <w:spacing w:line="276" w:lineRule="auto"/>
              <w:rPr>
                <w:rFonts w:asciiTheme="minorHAnsi" w:hAnsiTheme="minorHAnsi"/>
              </w:rPr>
            </w:pPr>
            <w:r w:rsidRPr="00781A88">
              <w:rPr>
                <w:rFonts w:asciiTheme="minorHAnsi" w:hAnsiTheme="minorHAnsi"/>
                <w:noProof/>
                <w:lang w:eastAsia="en-GB"/>
              </w:rPr>
              <mc:AlternateContent>
                <mc:Choice Requires="wps">
                  <w:drawing>
                    <wp:inline distT="0" distB="0" distL="0" distR="0" wp14:anchorId="16535CD0" wp14:editId="171C5B4D">
                      <wp:extent cx="390525" cy="304800"/>
                      <wp:effectExtent l="0" t="0" r="28575" b="19050"/>
                      <wp:docPr id="24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05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902BC7" w14:textId="77777777" w:rsidR="00D866F6" w:rsidRDefault="00D866F6" w:rsidP="00781A8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16535CD0" id="Text Box 24" o:spid="_x0000_s1028" type="#_x0000_t202" style="width:30.75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">
                      <v:textbox>
                        <w:txbxContent>
                          <w:p w14:paraId="3B902BC7" w14:textId="77777777" w:rsidR="00D866F6" w:rsidRDefault="00D866F6" w:rsidP="00781A88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D866F6" w:rsidRPr="00781A88" w14:paraId="64B9C28F" w14:textId="77777777" w:rsidTr="00FA77AA">
        <w:tc>
          <w:tcPr>
            <w:tcW w:w="0" w:type="auto"/>
          </w:tcPr>
          <w:p w14:paraId="49EFDF1D" w14:textId="44F83881" w:rsidR="005E6844" w:rsidRDefault="00D866F6" w:rsidP="005306AD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284" w:hanging="284"/>
              <w:rPr>
                <w:rFonts w:asciiTheme="minorHAnsi" w:hAnsiTheme="minorHAnsi"/>
              </w:rPr>
            </w:pPr>
            <w:r w:rsidRPr="00781A88">
              <w:rPr>
                <w:rFonts w:asciiTheme="minorHAnsi" w:hAnsiTheme="minorHAnsi"/>
              </w:rPr>
              <w:t xml:space="preserve">I understand that </w:t>
            </w:r>
            <w:r w:rsidR="005E6844">
              <w:rPr>
                <w:rFonts w:asciiTheme="minorHAnsi" w:hAnsiTheme="minorHAnsi"/>
              </w:rPr>
              <w:t>the service which supports me and my GP will both be informed that</w:t>
            </w:r>
            <w:r w:rsidR="005306AD">
              <w:rPr>
                <w:rFonts w:asciiTheme="minorHAnsi" w:hAnsiTheme="minorHAnsi"/>
              </w:rPr>
              <w:t xml:space="preserve"> I am taking part in the study.</w:t>
            </w:r>
          </w:p>
          <w:p w14:paraId="28D0B9C4" w14:textId="77777777" w:rsidR="00D866F6" w:rsidRPr="00781A88" w:rsidRDefault="00D866F6" w:rsidP="005306AD">
            <w:pPr>
              <w:pStyle w:val="ListParagraph"/>
              <w:spacing w:line="276" w:lineRule="auto"/>
              <w:ind w:left="284"/>
              <w:rPr>
                <w:rFonts w:asciiTheme="minorHAnsi" w:hAnsiTheme="minorHAnsi"/>
              </w:rPr>
            </w:pPr>
          </w:p>
        </w:tc>
        <w:tc>
          <w:tcPr>
            <w:tcW w:w="0" w:type="auto"/>
          </w:tcPr>
          <w:p w14:paraId="6A734F65" w14:textId="06979C01" w:rsidR="00D866F6" w:rsidRPr="00781A88" w:rsidRDefault="00D866F6" w:rsidP="005306AD">
            <w:pPr>
              <w:spacing w:line="276" w:lineRule="auto"/>
              <w:rPr>
                <w:rFonts w:asciiTheme="minorHAnsi" w:hAnsiTheme="minorHAnsi"/>
              </w:rPr>
            </w:pPr>
            <w:r w:rsidRPr="00781A88">
              <w:rPr>
                <w:rFonts w:asciiTheme="minorHAnsi" w:hAnsiTheme="minorHAnsi"/>
                <w:noProof/>
                <w:lang w:eastAsia="en-GB"/>
              </w:rPr>
              <mc:AlternateContent>
                <mc:Choice Requires="wps">
                  <w:drawing>
                    <wp:inline distT="0" distB="0" distL="0" distR="0" wp14:anchorId="01487ECD" wp14:editId="553526EF">
                      <wp:extent cx="390525" cy="304800"/>
                      <wp:effectExtent l="0" t="0" r="28575" b="19050"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05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E7543E" w14:textId="77777777" w:rsidR="00D866F6" w:rsidRDefault="00D866F6" w:rsidP="00781A8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01487ECD" id="Text Box 25" o:spid="_x0000_s1029" type="#_x0000_t202" style="width:30.75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">
                      <v:textbox>
                        <w:txbxContent>
                          <w:p w14:paraId="35E7543E" w14:textId="77777777" w:rsidR="00D866F6" w:rsidRDefault="00D866F6" w:rsidP="00781A88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FA77AA" w:rsidRPr="00781A88" w14:paraId="0A936B5C" w14:textId="77777777" w:rsidTr="00FA77AA">
        <w:tc>
          <w:tcPr>
            <w:tcW w:w="0" w:type="auto"/>
          </w:tcPr>
          <w:p w14:paraId="79A98D1B" w14:textId="0EF22E89" w:rsidR="00FA77AA" w:rsidRDefault="00FA77AA" w:rsidP="005306AD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 agree that</w:t>
            </w:r>
            <w:r w:rsidR="00934E04">
              <w:rPr>
                <w:rFonts w:asciiTheme="minorHAnsi" w:hAnsiTheme="minorHAnsi"/>
              </w:rPr>
              <w:t xml:space="preserve"> </w:t>
            </w:r>
            <w:r w:rsidR="005306AD" w:rsidRPr="005306AD">
              <w:rPr>
                <w:rFonts w:asciiTheme="minorHAnsi" w:hAnsiTheme="minorHAnsi"/>
              </w:rPr>
              <w:t xml:space="preserve">a researcher </w:t>
            </w:r>
            <w:r w:rsidR="005306AD">
              <w:rPr>
                <w:rFonts w:asciiTheme="minorHAnsi" w:hAnsiTheme="minorHAnsi"/>
              </w:rPr>
              <w:t xml:space="preserve">may </w:t>
            </w:r>
            <w:r w:rsidR="005306AD" w:rsidRPr="005306AD">
              <w:rPr>
                <w:rFonts w:asciiTheme="minorHAnsi" w:hAnsiTheme="minorHAnsi"/>
              </w:rPr>
              <w:t xml:space="preserve">contact me at subsequent points during this year, to see whether I am </w:t>
            </w:r>
            <w:r w:rsidR="00CC2DA4">
              <w:rPr>
                <w:rFonts w:asciiTheme="minorHAnsi" w:hAnsiTheme="minorHAnsi"/>
              </w:rPr>
              <w:t>willing</w:t>
            </w:r>
            <w:r w:rsidR="005306AD" w:rsidRPr="005306AD">
              <w:rPr>
                <w:rFonts w:asciiTheme="minorHAnsi" w:hAnsiTheme="minorHAnsi"/>
              </w:rPr>
              <w:t xml:space="preserve"> to take part in other data collection activities. I am aware that when they contact me, I can decide whether to take part or not.</w:t>
            </w:r>
          </w:p>
          <w:p w14:paraId="0F8658A4" w14:textId="50D4400A" w:rsidR="00FA77AA" w:rsidRPr="005E6844" w:rsidRDefault="00FA77AA" w:rsidP="005306AD">
            <w:pPr>
              <w:pStyle w:val="ListParagraph"/>
              <w:spacing w:line="276" w:lineRule="auto"/>
              <w:ind w:left="284"/>
              <w:rPr>
                <w:rFonts w:asciiTheme="minorHAnsi" w:hAnsiTheme="minorHAnsi"/>
              </w:rPr>
            </w:pPr>
          </w:p>
        </w:tc>
        <w:tc>
          <w:tcPr>
            <w:tcW w:w="0" w:type="auto"/>
          </w:tcPr>
          <w:p w14:paraId="300352FC" w14:textId="79C93B53" w:rsidR="00FA77AA" w:rsidRPr="00781A88" w:rsidRDefault="00FA77AA" w:rsidP="005306AD">
            <w:pPr>
              <w:spacing w:line="276" w:lineRule="auto"/>
              <w:rPr>
                <w:rFonts w:asciiTheme="minorHAnsi" w:hAnsiTheme="minorHAnsi"/>
                <w:noProof/>
                <w:lang w:eastAsia="en-GB"/>
              </w:rPr>
            </w:pPr>
            <w:r w:rsidRPr="00781A88">
              <w:rPr>
                <w:rFonts w:asciiTheme="minorHAnsi" w:hAnsiTheme="minorHAnsi"/>
                <w:noProof/>
                <w:lang w:eastAsia="en-GB"/>
              </w:rPr>
              <mc:AlternateContent>
                <mc:Choice Requires="wps">
                  <w:drawing>
                    <wp:inline distT="0" distB="0" distL="0" distR="0" wp14:anchorId="37F5D551" wp14:editId="6D054922">
                      <wp:extent cx="390525" cy="304800"/>
                      <wp:effectExtent l="0" t="0" r="28575" b="19050"/>
                      <wp:docPr id="45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05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087210" w14:textId="77777777" w:rsidR="00FA77AA" w:rsidRDefault="00FA77AA" w:rsidP="00FA77A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37F5D551" id="Text Box 45" o:spid="_x0000_s1031" type="#_x0000_t202" style="width:30.75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">
                      <v:textbox>
                        <w:txbxContent>
                          <w:p w14:paraId="5B087210" w14:textId="77777777" w:rsidR="00FA77AA" w:rsidRDefault="00FA77AA" w:rsidP="00FA77AA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D866F6" w:rsidRPr="00781A88" w14:paraId="224F283C" w14:textId="77777777" w:rsidTr="00FA77AA">
        <w:tc>
          <w:tcPr>
            <w:tcW w:w="0" w:type="auto"/>
          </w:tcPr>
          <w:p w14:paraId="7A40A7BB" w14:textId="2BFAE3AD" w:rsidR="005E6844" w:rsidRPr="005E6844" w:rsidRDefault="005E6844" w:rsidP="005306AD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284" w:hanging="28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I understand that if I receive support from a Community Navigator, a record of our meetings will be kept in my patient notes. I </w:t>
            </w:r>
            <w:r w:rsidR="00934E04">
              <w:rPr>
                <w:rFonts w:asciiTheme="minorHAnsi" w:hAnsiTheme="minorHAnsi"/>
              </w:rPr>
              <w:t xml:space="preserve">agree </w:t>
            </w:r>
            <w:r>
              <w:rPr>
                <w:rFonts w:asciiTheme="minorHAnsi" w:hAnsiTheme="minorHAnsi"/>
              </w:rPr>
              <w:t xml:space="preserve">that the research team </w:t>
            </w:r>
            <w:r w:rsidR="00934E04">
              <w:rPr>
                <w:rFonts w:asciiTheme="minorHAnsi" w:hAnsiTheme="minorHAnsi"/>
              </w:rPr>
              <w:t xml:space="preserve">can </w:t>
            </w:r>
            <w:r>
              <w:rPr>
                <w:rFonts w:asciiTheme="minorHAnsi" w:hAnsiTheme="minorHAnsi"/>
              </w:rPr>
              <w:t>also receive a version of these notes</w:t>
            </w:r>
            <w:r w:rsidR="00934E04">
              <w:rPr>
                <w:rFonts w:asciiTheme="minorHAnsi" w:hAnsiTheme="minorHAnsi"/>
              </w:rPr>
              <w:t>, in which I will not be identified by name, and from which any personal information will have been removed</w:t>
            </w:r>
            <w:r>
              <w:rPr>
                <w:rFonts w:asciiTheme="minorHAnsi" w:hAnsiTheme="minorHAnsi"/>
              </w:rPr>
              <w:t>.</w:t>
            </w:r>
          </w:p>
          <w:p w14:paraId="61205137" w14:textId="77777777" w:rsidR="00D866F6" w:rsidRPr="00781A88" w:rsidRDefault="00D866F6" w:rsidP="005306AD">
            <w:pPr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0" w:type="auto"/>
          </w:tcPr>
          <w:p w14:paraId="2FD89169" w14:textId="33576934" w:rsidR="00D866F6" w:rsidRPr="00781A88" w:rsidRDefault="00D866F6" w:rsidP="005306AD">
            <w:pPr>
              <w:spacing w:line="276" w:lineRule="auto"/>
              <w:jc w:val="center"/>
              <w:rPr>
                <w:rFonts w:asciiTheme="minorHAnsi" w:hAnsiTheme="minorHAnsi"/>
              </w:rPr>
            </w:pPr>
            <w:r w:rsidRPr="00781A88">
              <w:rPr>
                <w:rFonts w:asciiTheme="minorHAnsi" w:hAnsiTheme="minorHAnsi"/>
                <w:noProof/>
                <w:lang w:eastAsia="en-GB"/>
              </w:rPr>
              <mc:AlternateContent>
                <mc:Choice Requires="wps">
                  <w:drawing>
                    <wp:inline distT="0" distB="0" distL="0" distR="0" wp14:anchorId="3B6BCBD4" wp14:editId="317758FC">
                      <wp:extent cx="390525" cy="304800"/>
                      <wp:effectExtent l="0" t="0" r="28575" b="19050"/>
                      <wp:docPr id="26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05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237BF5" w14:textId="77777777" w:rsidR="00D866F6" w:rsidRDefault="00D866F6" w:rsidP="00781A8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3B6BCBD4" id="Text Box 26" o:spid="_x0000_s1032" type="#_x0000_t202" style="width:30.75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">
                      <v:textbox>
                        <w:txbxContent>
                          <w:p w14:paraId="73237BF5" w14:textId="77777777" w:rsidR="00D866F6" w:rsidRDefault="00D866F6" w:rsidP="00781A88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D866F6" w:rsidRPr="00781A88" w14:paraId="10D253C3" w14:textId="77777777" w:rsidTr="00FA77AA">
        <w:tc>
          <w:tcPr>
            <w:tcW w:w="0" w:type="auto"/>
          </w:tcPr>
          <w:p w14:paraId="1A220475" w14:textId="47AFEE7D" w:rsidR="00934E04" w:rsidRPr="005F1FB7" w:rsidRDefault="00FA77AA" w:rsidP="005F1FB7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Theme="minorHAnsi" w:hAnsiTheme="minorHAnsi"/>
              </w:rPr>
            </w:pPr>
            <w:r w:rsidRPr="00051883">
              <w:rPr>
                <w:rFonts w:asciiTheme="minorHAnsi" w:hAnsiTheme="minorHAnsi"/>
              </w:rPr>
              <w:t>I consent to the research team having access to information about my diagnosis and use of mental health and social services from my NHS and social services electronic patient records.</w:t>
            </w:r>
          </w:p>
        </w:tc>
        <w:tc>
          <w:tcPr>
            <w:tcW w:w="0" w:type="auto"/>
          </w:tcPr>
          <w:p w14:paraId="2611B826" w14:textId="033F5899" w:rsidR="00D866F6" w:rsidRPr="00781A88" w:rsidRDefault="00D866F6" w:rsidP="005306AD">
            <w:pPr>
              <w:spacing w:line="276" w:lineRule="auto"/>
              <w:jc w:val="center"/>
              <w:rPr>
                <w:rFonts w:asciiTheme="minorHAnsi" w:hAnsiTheme="minorHAnsi"/>
              </w:rPr>
            </w:pPr>
            <w:r w:rsidRPr="00781A88">
              <w:rPr>
                <w:rFonts w:asciiTheme="minorHAnsi" w:hAnsiTheme="minorHAnsi"/>
                <w:noProof/>
                <w:lang w:eastAsia="en-GB"/>
              </w:rPr>
              <mc:AlternateContent>
                <mc:Choice Requires="wps">
                  <w:drawing>
                    <wp:inline distT="0" distB="0" distL="0" distR="0" wp14:anchorId="30368D5F" wp14:editId="37DA3A4D">
                      <wp:extent cx="390525" cy="304800"/>
                      <wp:effectExtent l="0" t="0" r="28575" b="19050"/>
                      <wp:docPr id="28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05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ADAFD5" w14:textId="77777777" w:rsidR="00D866F6" w:rsidRDefault="00D866F6" w:rsidP="00781A8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30368D5F" id="Text Box 28" o:spid="_x0000_s1035" type="#_x0000_t202" style="width:30.75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">
                      <v:textbox>
                        <w:txbxContent>
                          <w:p w14:paraId="55ADAFD5" w14:textId="77777777" w:rsidR="00D866F6" w:rsidRDefault="00D866F6" w:rsidP="00781A88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D866F6" w:rsidRPr="00781A88" w14:paraId="29EEAAEA" w14:textId="77777777" w:rsidTr="00FA77AA">
        <w:tc>
          <w:tcPr>
            <w:tcW w:w="0" w:type="auto"/>
          </w:tcPr>
          <w:p w14:paraId="76075136" w14:textId="77777777" w:rsidR="00FA77AA" w:rsidRPr="005E6844" w:rsidRDefault="00FA77AA" w:rsidP="005306AD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Theme="minorHAnsi" w:hAnsiTheme="minorHAnsi"/>
              </w:rPr>
            </w:pPr>
            <w:r w:rsidRPr="005E6844">
              <w:rPr>
                <w:rFonts w:asciiTheme="minorHAnsi" w:hAnsiTheme="minorHAnsi"/>
              </w:rPr>
              <w:lastRenderedPageBreak/>
              <w:t>I consent to the information collected about me for this study being stored</w:t>
            </w:r>
            <w:r>
              <w:rPr>
                <w:rFonts w:asciiTheme="minorHAnsi" w:hAnsiTheme="minorHAnsi"/>
              </w:rPr>
              <w:t xml:space="preserve"> </w:t>
            </w:r>
            <w:r w:rsidRPr="005E6844">
              <w:rPr>
                <w:rFonts w:asciiTheme="minorHAnsi" w:hAnsiTheme="minorHAnsi"/>
              </w:rPr>
              <w:t xml:space="preserve">securely at </w:t>
            </w:r>
            <w:r>
              <w:rPr>
                <w:rFonts w:asciiTheme="minorHAnsi" w:hAnsiTheme="minorHAnsi"/>
              </w:rPr>
              <w:t>University College London (UCL).</w:t>
            </w:r>
          </w:p>
          <w:p w14:paraId="6FE41E07" w14:textId="77777777" w:rsidR="00D866F6" w:rsidRPr="00781A88" w:rsidRDefault="00D866F6" w:rsidP="005306AD">
            <w:pPr>
              <w:pStyle w:val="ListParagraph"/>
              <w:spacing w:line="276" w:lineRule="auto"/>
              <w:ind w:left="360"/>
              <w:rPr>
                <w:rFonts w:asciiTheme="minorHAnsi" w:hAnsiTheme="minorHAnsi"/>
              </w:rPr>
            </w:pPr>
          </w:p>
        </w:tc>
        <w:tc>
          <w:tcPr>
            <w:tcW w:w="0" w:type="auto"/>
          </w:tcPr>
          <w:p w14:paraId="1D60E99B" w14:textId="4B20898F" w:rsidR="00D866F6" w:rsidRPr="00781A88" w:rsidRDefault="00D866F6" w:rsidP="005306AD">
            <w:pPr>
              <w:spacing w:line="276" w:lineRule="auto"/>
              <w:jc w:val="center"/>
              <w:rPr>
                <w:rFonts w:asciiTheme="minorHAnsi" w:hAnsiTheme="minorHAnsi"/>
              </w:rPr>
            </w:pPr>
            <w:r w:rsidRPr="00781A88">
              <w:rPr>
                <w:rFonts w:asciiTheme="minorHAnsi" w:hAnsiTheme="minorHAnsi"/>
                <w:noProof/>
                <w:lang w:eastAsia="en-GB"/>
              </w:rPr>
              <mc:AlternateContent>
                <mc:Choice Requires="wps">
                  <w:drawing>
                    <wp:inline distT="0" distB="0" distL="0" distR="0" wp14:anchorId="3A4A0BD1" wp14:editId="45B414BC">
                      <wp:extent cx="390525" cy="304800"/>
                      <wp:effectExtent l="0" t="0" r="28575" b="19050"/>
                      <wp:docPr id="29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05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FB5CB6" w14:textId="77777777" w:rsidR="00D866F6" w:rsidRDefault="00D866F6" w:rsidP="00781A8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3A4A0BD1" id="Text Box 29" o:spid="_x0000_s1036" type="#_x0000_t202" style="width:30.75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">
                      <v:textbox>
                        <w:txbxContent>
                          <w:p w14:paraId="49FB5CB6" w14:textId="77777777" w:rsidR="00D866F6" w:rsidRDefault="00D866F6" w:rsidP="00781A88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FA77AA" w:rsidRPr="00781A88" w14:paraId="3A05CB2A" w14:textId="77777777" w:rsidTr="00FA77AA">
        <w:tc>
          <w:tcPr>
            <w:tcW w:w="0" w:type="auto"/>
          </w:tcPr>
          <w:p w14:paraId="41AF3F50" w14:textId="320A091F" w:rsidR="00FA77AA" w:rsidRPr="00FA77AA" w:rsidRDefault="00FA77AA" w:rsidP="005306AD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Theme="minorHAnsi" w:hAnsiTheme="minorHAnsi"/>
              </w:rPr>
            </w:pPr>
            <w:r w:rsidRPr="00FA77AA">
              <w:rPr>
                <w:rFonts w:asciiTheme="minorHAnsi" w:hAnsiTheme="minorHAnsi"/>
              </w:rPr>
              <w:t xml:space="preserve">I understand that relevant sections of my medical notes and data collected during the study may be looked at by individuals from regulatory authorities and/or the NHS Trust, where it is relevant to my taking part in the research. I give permission for these individuals to have access to my records.   </w:t>
            </w:r>
          </w:p>
          <w:p w14:paraId="579A0D61" w14:textId="77777777" w:rsidR="00FA77AA" w:rsidRPr="00FA77AA" w:rsidRDefault="00FA77AA" w:rsidP="005306AD">
            <w:pPr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0" w:type="auto"/>
          </w:tcPr>
          <w:p w14:paraId="4C0013D6" w14:textId="4ED41892" w:rsidR="00FA77AA" w:rsidRPr="00781A88" w:rsidRDefault="00FA77AA" w:rsidP="005306AD">
            <w:pPr>
              <w:spacing w:line="276" w:lineRule="auto"/>
              <w:jc w:val="center"/>
              <w:rPr>
                <w:rFonts w:asciiTheme="minorHAnsi" w:hAnsiTheme="minorHAnsi"/>
                <w:noProof/>
                <w:lang w:eastAsia="en-GB"/>
              </w:rPr>
            </w:pPr>
            <w:r w:rsidRPr="00781A88">
              <w:rPr>
                <w:rFonts w:asciiTheme="minorHAnsi" w:hAnsiTheme="minorHAnsi"/>
                <w:noProof/>
                <w:lang w:eastAsia="en-GB"/>
              </w:rPr>
              <mc:AlternateContent>
                <mc:Choice Requires="wps">
                  <w:drawing>
                    <wp:inline distT="0" distB="0" distL="0" distR="0" wp14:anchorId="39BF6B29" wp14:editId="7F7EE0BA">
                      <wp:extent cx="390525" cy="304800"/>
                      <wp:effectExtent l="0" t="0" r="28575" b="19050"/>
                      <wp:docPr id="46" name="Text Box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05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DDDB26" w14:textId="77777777" w:rsidR="00FA77AA" w:rsidRDefault="00FA77AA" w:rsidP="00FA77A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39BF6B29" id="Text Box 46" o:spid="_x0000_s1037" type="#_x0000_t202" style="width:30.75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">
                      <v:textbox>
                        <w:txbxContent>
                          <w:p w14:paraId="47DDDB26" w14:textId="77777777" w:rsidR="00FA77AA" w:rsidRDefault="00FA77AA" w:rsidP="00FA77AA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FA77AA" w:rsidRPr="00781A88" w14:paraId="521F7535" w14:textId="77777777" w:rsidTr="00FA77AA">
        <w:tc>
          <w:tcPr>
            <w:tcW w:w="0" w:type="auto"/>
          </w:tcPr>
          <w:p w14:paraId="6FB27D42" w14:textId="295A75C9" w:rsidR="005306AD" w:rsidRDefault="00FA77AA" w:rsidP="005306AD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Theme="minorHAnsi" w:hAnsiTheme="minorHAnsi"/>
              </w:rPr>
            </w:pPr>
            <w:r w:rsidRPr="005E6844">
              <w:rPr>
                <w:rFonts w:asciiTheme="minorHAnsi" w:hAnsiTheme="minorHAnsi"/>
              </w:rPr>
              <w:t xml:space="preserve">I understand that I will be offered a £20 gift in cash for </w:t>
            </w:r>
            <w:r w:rsidR="00D979BE">
              <w:rPr>
                <w:rFonts w:asciiTheme="minorHAnsi" w:hAnsiTheme="minorHAnsi"/>
              </w:rPr>
              <w:t>my participation in the research interview, once I have taken part in it.</w:t>
            </w:r>
          </w:p>
          <w:p w14:paraId="4B1ABC70" w14:textId="77777777" w:rsidR="00FA77AA" w:rsidRPr="00FA77AA" w:rsidRDefault="00FA77AA" w:rsidP="005306AD">
            <w:pPr>
              <w:pStyle w:val="ListParagraph"/>
              <w:spacing w:line="276" w:lineRule="auto"/>
              <w:ind w:left="360"/>
              <w:rPr>
                <w:rFonts w:asciiTheme="minorHAnsi" w:hAnsiTheme="minorHAnsi"/>
              </w:rPr>
            </w:pPr>
          </w:p>
        </w:tc>
        <w:tc>
          <w:tcPr>
            <w:tcW w:w="0" w:type="auto"/>
          </w:tcPr>
          <w:p w14:paraId="5BBBE3CF" w14:textId="06C2F863" w:rsidR="00FA77AA" w:rsidRPr="00781A88" w:rsidRDefault="00FA77AA" w:rsidP="005306AD">
            <w:pPr>
              <w:spacing w:line="276" w:lineRule="auto"/>
              <w:jc w:val="center"/>
              <w:rPr>
                <w:rFonts w:asciiTheme="minorHAnsi" w:hAnsiTheme="minorHAnsi"/>
                <w:noProof/>
                <w:lang w:eastAsia="en-GB"/>
              </w:rPr>
            </w:pPr>
            <w:r w:rsidRPr="00781A88">
              <w:rPr>
                <w:rFonts w:asciiTheme="minorHAnsi" w:hAnsiTheme="minorHAnsi"/>
                <w:noProof/>
                <w:lang w:eastAsia="en-GB"/>
              </w:rPr>
              <mc:AlternateContent>
                <mc:Choice Requires="wps">
                  <w:drawing>
                    <wp:inline distT="0" distB="0" distL="0" distR="0" wp14:anchorId="00BF9FF2" wp14:editId="5267C04F">
                      <wp:extent cx="390525" cy="304800"/>
                      <wp:effectExtent l="0" t="0" r="28575" b="19050"/>
                      <wp:docPr id="47" name="Text Box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05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8041CC" w14:textId="77777777" w:rsidR="00FA77AA" w:rsidRDefault="00FA77AA" w:rsidP="00FA77A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00BF9FF2" id="Text Box 47" o:spid="_x0000_s1038" type="#_x0000_t202" style="width:30.75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">
                      <v:textbox>
                        <w:txbxContent>
                          <w:p w14:paraId="418041CC" w14:textId="77777777" w:rsidR="00FA77AA" w:rsidRDefault="00FA77AA" w:rsidP="00FA77AA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D866F6" w:rsidRPr="00781A88" w14:paraId="41439CF6" w14:textId="77777777" w:rsidTr="00FA77AA">
        <w:tc>
          <w:tcPr>
            <w:tcW w:w="0" w:type="auto"/>
          </w:tcPr>
          <w:p w14:paraId="60D2290E" w14:textId="5B01B3C4" w:rsidR="00D866F6" w:rsidRPr="005E6844" w:rsidRDefault="00D866F6" w:rsidP="005306AD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Theme="minorHAnsi" w:hAnsiTheme="minorHAnsi"/>
              </w:rPr>
            </w:pPr>
            <w:r w:rsidRPr="005E6844">
              <w:rPr>
                <w:rFonts w:asciiTheme="minorHAnsi" w:hAnsiTheme="minorHAnsi"/>
              </w:rPr>
              <w:t>I agree to take part in the study</w:t>
            </w:r>
            <w:r w:rsidR="005306AD">
              <w:rPr>
                <w:rFonts w:asciiTheme="minorHAnsi" w:hAnsiTheme="minorHAnsi"/>
              </w:rPr>
              <w:t>.</w:t>
            </w:r>
          </w:p>
          <w:p w14:paraId="182B02D2" w14:textId="77777777" w:rsidR="00D866F6" w:rsidRPr="00781A88" w:rsidRDefault="00D866F6" w:rsidP="005306AD">
            <w:pPr>
              <w:spacing w:line="276" w:lineRule="auto"/>
              <w:ind w:left="284" w:hanging="284"/>
              <w:rPr>
                <w:rFonts w:asciiTheme="minorHAnsi" w:hAnsiTheme="minorHAnsi"/>
              </w:rPr>
            </w:pPr>
          </w:p>
        </w:tc>
        <w:tc>
          <w:tcPr>
            <w:tcW w:w="0" w:type="auto"/>
          </w:tcPr>
          <w:p w14:paraId="4517E89D" w14:textId="2B3B38E9" w:rsidR="00D866F6" w:rsidRPr="00781A88" w:rsidRDefault="00D866F6" w:rsidP="005306AD">
            <w:pPr>
              <w:spacing w:line="276" w:lineRule="auto"/>
              <w:jc w:val="center"/>
              <w:rPr>
                <w:rFonts w:asciiTheme="minorHAnsi" w:hAnsiTheme="minorHAnsi"/>
              </w:rPr>
            </w:pPr>
            <w:r w:rsidRPr="00781A88">
              <w:rPr>
                <w:rFonts w:asciiTheme="minorHAnsi" w:hAnsiTheme="minorHAnsi"/>
                <w:noProof/>
                <w:lang w:eastAsia="en-GB"/>
              </w:rPr>
              <mc:AlternateContent>
                <mc:Choice Requires="wps">
                  <w:drawing>
                    <wp:inline distT="0" distB="0" distL="0" distR="0" wp14:anchorId="1A0315D1" wp14:editId="0368BE3C">
                      <wp:extent cx="390525" cy="304800"/>
                      <wp:effectExtent l="0" t="0" r="28575" b="19050"/>
                      <wp:docPr id="30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05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8C58E6" w14:textId="77777777" w:rsidR="00D866F6" w:rsidRDefault="00D866F6" w:rsidP="00781A8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 w14:anchorId="1A0315D1" id="Text Box 30" o:spid="_x0000_s1039" type="#_x0000_t202" style="width:30.75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">
                      <v:textbox>
                        <w:txbxContent>
                          <w:p w14:paraId="288C58E6" w14:textId="77777777" w:rsidR="00D866F6" w:rsidRDefault="00D866F6" w:rsidP="00781A88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435D09C0" w14:textId="77777777" w:rsidR="005F1FB7" w:rsidRDefault="005F1FB7" w:rsidP="005306AD">
      <w:pPr>
        <w:spacing w:line="276" w:lineRule="auto"/>
        <w:rPr>
          <w:rFonts w:asciiTheme="minorHAnsi" w:hAnsiTheme="minorHAnsi"/>
          <w:szCs w:val="28"/>
          <w:u w:val="single"/>
        </w:rPr>
      </w:pPr>
    </w:p>
    <w:p w14:paraId="335CF5EA" w14:textId="51505F71" w:rsidR="00930099" w:rsidRPr="005712D1" w:rsidRDefault="00930099" w:rsidP="005306AD">
      <w:pPr>
        <w:spacing w:line="276" w:lineRule="auto"/>
        <w:rPr>
          <w:rFonts w:asciiTheme="minorHAnsi" w:hAnsiTheme="minorHAnsi"/>
          <w:sz w:val="22"/>
          <w:szCs w:val="28"/>
          <w:u w:val="single"/>
        </w:rPr>
      </w:pPr>
      <w:r w:rsidRPr="005712D1">
        <w:rPr>
          <w:rFonts w:asciiTheme="minorHAnsi" w:hAnsiTheme="minorHAnsi"/>
          <w:szCs w:val="28"/>
          <w:u w:val="single"/>
        </w:rPr>
        <w:t>My preferred contact details</w:t>
      </w:r>
    </w:p>
    <w:p w14:paraId="394FC6EE" w14:textId="77777777" w:rsidR="005F1FB7" w:rsidRDefault="005F1FB7" w:rsidP="005306AD">
      <w:pPr>
        <w:spacing w:line="276" w:lineRule="auto"/>
        <w:rPr>
          <w:rFonts w:asciiTheme="minorHAnsi" w:hAnsiTheme="minorHAnsi"/>
        </w:rPr>
      </w:pPr>
    </w:p>
    <w:p w14:paraId="50669821" w14:textId="177C86BC" w:rsidR="00D866F6" w:rsidRDefault="00930099" w:rsidP="005306AD">
      <w:pPr>
        <w:spacing w:line="276" w:lineRule="auto"/>
        <w:rPr>
          <w:rFonts w:asciiTheme="minorHAnsi" w:hAnsiTheme="minorHAnsi"/>
        </w:rPr>
      </w:pPr>
      <w:r w:rsidRPr="00781A88">
        <w:rPr>
          <w:rFonts w:asciiTheme="minorHAnsi" w:hAnsiTheme="minorHAnsi"/>
        </w:rPr>
        <w:t>Address:</w:t>
      </w:r>
    </w:p>
    <w:p w14:paraId="03CA17E4" w14:textId="77777777" w:rsidR="005306AD" w:rsidRDefault="005306AD" w:rsidP="005306AD">
      <w:pPr>
        <w:spacing w:line="276" w:lineRule="auto"/>
        <w:rPr>
          <w:rFonts w:asciiTheme="minorHAnsi" w:hAnsiTheme="minorHAnsi"/>
        </w:rPr>
      </w:pPr>
    </w:p>
    <w:p w14:paraId="634BEA82" w14:textId="77777777" w:rsidR="005F1FB7" w:rsidRDefault="005F1FB7" w:rsidP="005306AD">
      <w:pPr>
        <w:spacing w:line="276" w:lineRule="auto"/>
        <w:rPr>
          <w:rFonts w:asciiTheme="minorHAnsi" w:hAnsiTheme="minorHAnsi"/>
        </w:rPr>
      </w:pPr>
    </w:p>
    <w:p w14:paraId="448F7DEA" w14:textId="77777777" w:rsidR="005F1FB7" w:rsidRDefault="005F1FB7" w:rsidP="005306AD">
      <w:pPr>
        <w:spacing w:line="276" w:lineRule="auto"/>
        <w:rPr>
          <w:rFonts w:asciiTheme="minorHAnsi" w:hAnsiTheme="minorHAnsi"/>
        </w:rPr>
      </w:pPr>
    </w:p>
    <w:p w14:paraId="1436BC99" w14:textId="77777777" w:rsidR="00930099" w:rsidRPr="00781A88" w:rsidRDefault="00930099" w:rsidP="005306AD">
      <w:pPr>
        <w:spacing w:line="276" w:lineRule="auto"/>
        <w:rPr>
          <w:rFonts w:asciiTheme="minorHAnsi" w:hAnsiTheme="minorHAnsi"/>
        </w:rPr>
      </w:pPr>
      <w:r w:rsidRPr="00781A88">
        <w:rPr>
          <w:rFonts w:asciiTheme="minorHAnsi" w:hAnsiTheme="minorHAnsi"/>
        </w:rPr>
        <w:t>Phone number(s):</w:t>
      </w:r>
    </w:p>
    <w:p w14:paraId="0ADD051E" w14:textId="77777777" w:rsidR="005306AD" w:rsidRDefault="005306AD" w:rsidP="005306AD">
      <w:pPr>
        <w:spacing w:line="276" w:lineRule="auto"/>
        <w:rPr>
          <w:rFonts w:asciiTheme="minorHAnsi" w:hAnsiTheme="minorHAnsi"/>
        </w:rPr>
      </w:pPr>
    </w:p>
    <w:p w14:paraId="4F8EE8E2" w14:textId="77777777" w:rsidR="00930099" w:rsidRPr="00781A88" w:rsidRDefault="00930099" w:rsidP="005306AD">
      <w:pPr>
        <w:spacing w:line="276" w:lineRule="auto"/>
        <w:rPr>
          <w:rFonts w:asciiTheme="minorHAnsi" w:hAnsiTheme="minorHAnsi"/>
        </w:rPr>
      </w:pPr>
      <w:r w:rsidRPr="00781A88">
        <w:rPr>
          <w:rFonts w:asciiTheme="minorHAnsi" w:hAnsiTheme="minorHAnsi"/>
        </w:rPr>
        <w:t>E-mail address:</w:t>
      </w:r>
    </w:p>
    <w:p w14:paraId="29F72F44" w14:textId="77777777" w:rsidR="005306AD" w:rsidRDefault="005306AD" w:rsidP="005306AD">
      <w:pPr>
        <w:spacing w:line="276" w:lineRule="auto"/>
        <w:rPr>
          <w:rFonts w:asciiTheme="minorHAnsi" w:hAnsiTheme="minorHAnsi"/>
        </w:rPr>
      </w:pPr>
    </w:p>
    <w:p w14:paraId="7D001900" w14:textId="77777777" w:rsidR="00930099" w:rsidRPr="00781A88" w:rsidRDefault="00930099" w:rsidP="005306AD">
      <w:pPr>
        <w:spacing w:line="276" w:lineRule="auto"/>
        <w:rPr>
          <w:rFonts w:asciiTheme="minorHAnsi" w:hAnsiTheme="minorHAnsi"/>
        </w:rPr>
      </w:pPr>
      <w:r w:rsidRPr="00781A88">
        <w:rPr>
          <w:rFonts w:asciiTheme="minorHAnsi" w:hAnsiTheme="minorHAnsi"/>
        </w:rPr>
        <w:t>Preferred method of contact:</w:t>
      </w:r>
    </w:p>
    <w:p w14:paraId="07CC16C8" w14:textId="77777777" w:rsidR="00930099" w:rsidRPr="00781A88" w:rsidRDefault="00930099" w:rsidP="005306AD">
      <w:pPr>
        <w:spacing w:line="276" w:lineRule="auto"/>
        <w:rPr>
          <w:rFonts w:asciiTheme="minorHAnsi" w:hAnsiTheme="minorHAnsi"/>
        </w:rPr>
      </w:pPr>
      <w:r w:rsidRPr="00781A88">
        <w:rPr>
          <w:rFonts w:asciiTheme="minorHAnsi" w:hAnsiTheme="minorHAnsi"/>
        </w:rPr>
        <w:fldChar w:fldCharType="begin">
          <w:ffData>
            <w:name w:val="Avmerking79"/>
            <w:enabled/>
            <w:calcOnExit w:val="0"/>
            <w:checkBox>
              <w:sizeAuto/>
              <w:default w:val="0"/>
            </w:checkBox>
          </w:ffData>
        </w:fldChar>
      </w:r>
      <w:r w:rsidRPr="00781A88">
        <w:rPr>
          <w:rFonts w:asciiTheme="minorHAnsi" w:hAnsiTheme="minorHAnsi"/>
        </w:rPr>
        <w:instrText xml:space="preserve"> FORMCHECKBOX </w:instrText>
      </w:r>
      <w:r w:rsidR="0047235F">
        <w:rPr>
          <w:rFonts w:asciiTheme="minorHAnsi" w:hAnsiTheme="minorHAnsi"/>
        </w:rPr>
      </w:r>
      <w:r w:rsidR="0047235F">
        <w:rPr>
          <w:rFonts w:asciiTheme="minorHAnsi" w:hAnsiTheme="minorHAnsi"/>
        </w:rPr>
        <w:fldChar w:fldCharType="separate"/>
      </w:r>
      <w:r w:rsidRPr="00781A88">
        <w:rPr>
          <w:rFonts w:asciiTheme="minorHAnsi" w:hAnsiTheme="minorHAnsi"/>
        </w:rPr>
        <w:fldChar w:fldCharType="end"/>
      </w:r>
      <w:r w:rsidRPr="00781A88">
        <w:rPr>
          <w:rFonts w:asciiTheme="minorHAnsi" w:hAnsiTheme="minorHAnsi"/>
        </w:rPr>
        <w:t xml:space="preserve">  Phone</w:t>
      </w:r>
    </w:p>
    <w:p w14:paraId="3B929AD9" w14:textId="77777777" w:rsidR="00930099" w:rsidRPr="00781A88" w:rsidRDefault="00930099" w:rsidP="005306AD">
      <w:pPr>
        <w:spacing w:line="276" w:lineRule="auto"/>
        <w:rPr>
          <w:rFonts w:asciiTheme="minorHAnsi" w:hAnsiTheme="minorHAnsi"/>
        </w:rPr>
      </w:pPr>
      <w:r w:rsidRPr="00781A88">
        <w:rPr>
          <w:rFonts w:asciiTheme="minorHAnsi" w:hAnsiTheme="minorHAnsi"/>
        </w:rPr>
        <w:fldChar w:fldCharType="begin">
          <w:ffData>
            <w:name w:val="Avmerking79"/>
            <w:enabled/>
            <w:calcOnExit w:val="0"/>
            <w:checkBox>
              <w:sizeAuto/>
              <w:default w:val="0"/>
            </w:checkBox>
          </w:ffData>
        </w:fldChar>
      </w:r>
      <w:r w:rsidRPr="00781A88">
        <w:rPr>
          <w:rFonts w:asciiTheme="minorHAnsi" w:hAnsiTheme="minorHAnsi"/>
        </w:rPr>
        <w:instrText xml:space="preserve"> FORMCHECKBOX </w:instrText>
      </w:r>
      <w:r w:rsidR="0047235F">
        <w:rPr>
          <w:rFonts w:asciiTheme="minorHAnsi" w:hAnsiTheme="minorHAnsi"/>
        </w:rPr>
      </w:r>
      <w:r w:rsidR="0047235F">
        <w:rPr>
          <w:rFonts w:asciiTheme="minorHAnsi" w:hAnsiTheme="minorHAnsi"/>
        </w:rPr>
        <w:fldChar w:fldCharType="separate"/>
      </w:r>
      <w:r w:rsidRPr="00781A88">
        <w:rPr>
          <w:rFonts w:asciiTheme="minorHAnsi" w:hAnsiTheme="minorHAnsi"/>
        </w:rPr>
        <w:fldChar w:fldCharType="end"/>
      </w:r>
      <w:r w:rsidRPr="00781A88">
        <w:rPr>
          <w:rFonts w:asciiTheme="minorHAnsi" w:hAnsiTheme="minorHAnsi"/>
        </w:rPr>
        <w:t xml:space="preserve">  E-mail</w:t>
      </w:r>
    </w:p>
    <w:p w14:paraId="024B4669" w14:textId="77777777" w:rsidR="00930099" w:rsidRPr="00781A88" w:rsidRDefault="00930099" w:rsidP="005306AD">
      <w:pPr>
        <w:spacing w:line="276" w:lineRule="auto"/>
        <w:rPr>
          <w:rFonts w:asciiTheme="minorHAnsi" w:hAnsiTheme="minorHAnsi"/>
        </w:rPr>
      </w:pPr>
      <w:r w:rsidRPr="00781A88">
        <w:rPr>
          <w:rFonts w:asciiTheme="minorHAnsi" w:hAnsiTheme="minorHAnsi"/>
        </w:rPr>
        <w:fldChar w:fldCharType="begin">
          <w:ffData>
            <w:name w:val="Avmerking79"/>
            <w:enabled/>
            <w:calcOnExit w:val="0"/>
            <w:checkBox>
              <w:sizeAuto/>
              <w:default w:val="0"/>
            </w:checkBox>
          </w:ffData>
        </w:fldChar>
      </w:r>
      <w:r w:rsidRPr="00781A88">
        <w:rPr>
          <w:rFonts w:asciiTheme="minorHAnsi" w:hAnsiTheme="minorHAnsi"/>
        </w:rPr>
        <w:instrText xml:space="preserve"> FORMCHECKBOX </w:instrText>
      </w:r>
      <w:r w:rsidR="0047235F">
        <w:rPr>
          <w:rFonts w:asciiTheme="minorHAnsi" w:hAnsiTheme="minorHAnsi"/>
        </w:rPr>
      </w:r>
      <w:r w:rsidR="0047235F">
        <w:rPr>
          <w:rFonts w:asciiTheme="minorHAnsi" w:hAnsiTheme="minorHAnsi"/>
        </w:rPr>
        <w:fldChar w:fldCharType="separate"/>
      </w:r>
      <w:r w:rsidRPr="00781A88">
        <w:rPr>
          <w:rFonts w:asciiTheme="minorHAnsi" w:hAnsiTheme="minorHAnsi"/>
        </w:rPr>
        <w:fldChar w:fldCharType="end"/>
      </w:r>
      <w:r w:rsidRPr="00781A88">
        <w:rPr>
          <w:rFonts w:asciiTheme="minorHAnsi" w:hAnsiTheme="minorHAnsi"/>
        </w:rPr>
        <w:t xml:space="preserve">  Letter</w:t>
      </w:r>
    </w:p>
    <w:p w14:paraId="7828F8BB" w14:textId="77777777" w:rsidR="00D866F6" w:rsidRDefault="00D866F6" w:rsidP="005306AD">
      <w:pPr>
        <w:spacing w:line="276" w:lineRule="auto"/>
        <w:rPr>
          <w:rFonts w:asciiTheme="minorHAnsi" w:hAnsiTheme="minorHAnsi"/>
        </w:rPr>
      </w:pPr>
    </w:p>
    <w:p w14:paraId="462B34E7" w14:textId="77777777" w:rsidR="005D0E0C" w:rsidRPr="00781A88" w:rsidRDefault="005D0E0C" w:rsidP="005306AD">
      <w:pPr>
        <w:spacing w:line="276" w:lineRule="auto"/>
        <w:rPr>
          <w:rFonts w:asciiTheme="minorHAnsi" w:hAnsiTheme="minorHAnsi"/>
        </w:rPr>
      </w:pPr>
      <w:r w:rsidRPr="00781A88">
        <w:rPr>
          <w:rFonts w:asciiTheme="minorHAnsi" w:hAnsiTheme="minorHAnsi"/>
        </w:rPr>
        <w:t>I would like a copy of a report with the study findings when the study is over:</w:t>
      </w:r>
    </w:p>
    <w:p w14:paraId="02995A30" w14:textId="77777777" w:rsidR="005D0E0C" w:rsidRPr="00781A88" w:rsidRDefault="005D0E0C" w:rsidP="005306AD">
      <w:pPr>
        <w:spacing w:line="276" w:lineRule="auto"/>
        <w:rPr>
          <w:rFonts w:asciiTheme="minorHAnsi" w:hAnsiTheme="minorHAnsi"/>
        </w:rPr>
      </w:pPr>
      <w:r w:rsidRPr="00781A88">
        <w:rPr>
          <w:rFonts w:asciiTheme="minorHAnsi" w:hAnsiTheme="minorHAnsi"/>
        </w:rPr>
        <w:fldChar w:fldCharType="begin">
          <w:ffData>
            <w:name w:val="Avmerking79"/>
            <w:enabled/>
            <w:calcOnExit w:val="0"/>
            <w:checkBox>
              <w:sizeAuto/>
              <w:default w:val="0"/>
            </w:checkBox>
          </w:ffData>
        </w:fldChar>
      </w:r>
      <w:r w:rsidRPr="00781A88">
        <w:rPr>
          <w:rFonts w:asciiTheme="minorHAnsi" w:hAnsiTheme="minorHAnsi"/>
        </w:rPr>
        <w:instrText xml:space="preserve"> FORMCHECKBOX </w:instrText>
      </w:r>
      <w:r w:rsidR="0047235F">
        <w:rPr>
          <w:rFonts w:asciiTheme="minorHAnsi" w:hAnsiTheme="minorHAnsi"/>
        </w:rPr>
      </w:r>
      <w:r w:rsidR="0047235F">
        <w:rPr>
          <w:rFonts w:asciiTheme="minorHAnsi" w:hAnsiTheme="minorHAnsi"/>
        </w:rPr>
        <w:fldChar w:fldCharType="separate"/>
      </w:r>
      <w:r w:rsidRPr="00781A88">
        <w:rPr>
          <w:rFonts w:asciiTheme="minorHAnsi" w:hAnsiTheme="minorHAnsi"/>
        </w:rPr>
        <w:fldChar w:fldCharType="end"/>
      </w:r>
      <w:r w:rsidRPr="00781A88">
        <w:rPr>
          <w:rFonts w:asciiTheme="minorHAnsi" w:hAnsiTheme="minorHAnsi"/>
        </w:rPr>
        <w:t xml:space="preserve">  Yes</w:t>
      </w:r>
    </w:p>
    <w:p w14:paraId="7B032F43" w14:textId="4FDE5199" w:rsidR="005306AD" w:rsidRDefault="005D0E0C" w:rsidP="005306AD">
      <w:pPr>
        <w:spacing w:line="276" w:lineRule="auto"/>
        <w:rPr>
          <w:rFonts w:asciiTheme="minorHAnsi" w:hAnsiTheme="minorHAnsi"/>
        </w:rPr>
      </w:pPr>
      <w:r w:rsidRPr="00781A88">
        <w:rPr>
          <w:rFonts w:asciiTheme="minorHAnsi" w:hAnsiTheme="minorHAnsi"/>
        </w:rPr>
        <w:fldChar w:fldCharType="begin">
          <w:ffData>
            <w:name w:val="Avmerking79"/>
            <w:enabled/>
            <w:calcOnExit w:val="0"/>
            <w:checkBox>
              <w:sizeAuto/>
              <w:default w:val="0"/>
            </w:checkBox>
          </w:ffData>
        </w:fldChar>
      </w:r>
      <w:r w:rsidRPr="00781A88">
        <w:rPr>
          <w:rFonts w:asciiTheme="minorHAnsi" w:hAnsiTheme="minorHAnsi"/>
        </w:rPr>
        <w:instrText xml:space="preserve"> FORMCHECKBOX </w:instrText>
      </w:r>
      <w:r w:rsidR="0047235F">
        <w:rPr>
          <w:rFonts w:asciiTheme="minorHAnsi" w:hAnsiTheme="minorHAnsi"/>
        </w:rPr>
      </w:r>
      <w:r w:rsidR="0047235F">
        <w:rPr>
          <w:rFonts w:asciiTheme="minorHAnsi" w:hAnsiTheme="minorHAnsi"/>
        </w:rPr>
        <w:fldChar w:fldCharType="separate"/>
      </w:r>
      <w:r w:rsidRPr="00781A88">
        <w:rPr>
          <w:rFonts w:asciiTheme="minorHAnsi" w:hAnsiTheme="minorHAnsi"/>
        </w:rPr>
        <w:fldChar w:fldCharType="end"/>
      </w:r>
      <w:r w:rsidRPr="00781A88">
        <w:rPr>
          <w:rFonts w:asciiTheme="minorHAnsi" w:hAnsiTheme="minorHAnsi"/>
        </w:rPr>
        <w:t xml:space="preserve">  No</w:t>
      </w:r>
    </w:p>
    <w:p w14:paraId="741CE0B4" w14:textId="77777777" w:rsidR="005306AD" w:rsidRPr="00781A88" w:rsidRDefault="005306AD" w:rsidP="005306AD">
      <w:pPr>
        <w:spacing w:line="276" w:lineRule="auto"/>
        <w:rPr>
          <w:rFonts w:asciiTheme="minorHAnsi" w:hAnsiTheme="minorHAnsi"/>
        </w:rPr>
      </w:pPr>
    </w:p>
    <w:p w14:paraId="2FCED96B" w14:textId="77777777" w:rsidR="005F1FB7" w:rsidRDefault="005F1FB7" w:rsidP="005306AD">
      <w:pPr>
        <w:spacing w:line="276" w:lineRule="auto"/>
        <w:rPr>
          <w:rFonts w:asciiTheme="minorHAnsi" w:hAnsiTheme="minorHAnsi" w:cs="Arial"/>
        </w:rPr>
      </w:pPr>
    </w:p>
    <w:p w14:paraId="49597665" w14:textId="0BDCA74C" w:rsidR="005D0E0C" w:rsidRPr="00781A88" w:rsidRDefault="005D0E0C" w:rsidP="005306AD">
      <w:pPr>
        <w:spacing w:line="276" w:lineRule="auto"/>
        <w:rPr>
          <w:rFonts w:asciiTheme="minorHAnsi" w:hAnsiTheme="minorHAnsi" w:cs="Arial"/>
        </w:rPr>
      </w:pPr>
      <w:r w:rsidRPr="00781A88">
        <w:rPr>
          <w:rFonts w:asciiTheme="minorHAnsi" w:hAnsiTheme="minorHAnsi" w:cs="Arial"/>
        </w:rPr>
        <w:t>_____________________</w:t>
      </w:r>
      <w:r w:rsidR="00D866F6">
        <w:rPr>
          <w:rFonts w:asciiTheme="minorHAnsi" w:hAnsiTheme="minorHAnsi" w:cs="Arial"/>
        </w:rPr>
        <w:t>___</w:t>
      </w:r>
      <w:r w:rsidR="00D866F6">
        <w:rPr>
          <w:rFonts w:asciiTheme="minorHAnsi" w:hAnsiTheme="minorHAnsi" w:cs="Arial"/>
        </w:rPr>
        <w:tab/>
      </w:r>
      <w:r w:rsidR="00D866F6">
        <w:rPr>
          <w:rFonts w:asciiTheme="minorHAnsi" w:hAnsiTheme="minorHAnsi" w:cs="Arial"/>
        </w:rPr>
        <w:tab/>
      </w:r>
      <w:r w:rsidRPr="00781A88">
        <w:rPr>
          <w:rFonts w:asciiTheme="minorHAnsi" w:hAnsiTheme="minorHAnsi" w:cs="Arial"/>
        </w:rPr>
        <w:t>______________</w:t>
      </w:r>
      <w:r w:rsidR="00D866F6">
        <w:rPr>
          <w:rFonts w:asciiTheme="minorHAnsi" w:hAnsiTheme="minorHAnsi" w:cs="Arial"/>
        </w:rPr>
        <w:t>__</w:t>
      </w:r>
      <w:r w:rsidR="00D866F6">
        <w:rPr>
          <w:rFonts w:asciiTheme="minorHAnsi" w:hAnsiTheme="minorHAnsi" w:cs="Arial"/>
        </w:rPr>
        <w:tab/>
      </w:r>
      <w:r w:rsidR="00D866F6">
        <w:rPr>
          <w:rFonts w:asciiTheme="minorHAnsi" w:hAnsiTheme="minorHAnsi" w:cs="Arial"/>
        </w:rPr>
        <w:tab/>
      </w:r>
      <w:r w:rsidRPr="00781A88">
        <w:rPr>
          <w:rFonts w:asciiTheme="minorHAnsi" w:hAnsiTheme="minorHAnsi" w:cs="Arial"/>
        </w:rPr>
        <w:t>_____________________</w:t>
      </w:r>
    </w:p>
    <w:p w14:paraId="081FD510" w14:textId="7E350A11" w:rsidR="005D0E0C" w:rsidRPr="00781A88" w:rsidRDefault="005D0E0C" w:rsidP="005306AD">
      <w:pPr>
        <w:spacing w:line="276" w:lineRule="auto"/>
        <w:rPr>
          <w:rFonts w:asciiTheme="minorHAnsi" w:hAnsiTheme="minorHAnsi" w:cs="Arial"/>
        </w:rPr>
      </w:pPr>
      <w:r w:rsidRPr="00781A88">
        <w:rPr>
          <w:rFonts w:asciiTheme="minorHAnsi" w:hAnsiTheme="minorHAnsi" w:cs="Arial"/>
        </w:rPr>
        <w:t>Name of participant</w:t>
      </w:r>
      <w:r w:rsidR="00D866F6">
        <w:rPr>
          <w:rFonts w:asciiTheme="minorHAnsi" w:hAnsiTheme="minorHAnsi" w:cs="Arial"/>
        </w:rPr>
        <w:tab/>
      </w:r>
      <w:r w:rsidR="00D866F6">
        <w:rPr>
          <w:rFonts w:asciiTheme="minorHAnsi" w:hAnsiTheme="minorHAnsi" w:cs="Arial"/>
        </w:rPr>
        <w:tab/>
      </w:r>
      <w:r w:rsidR="00D866F6">
        <w:rPr>
          <w:rFonts w:asciiTheme="minorHAnsi" w:hAnsiTheme="minorHAnsi" w:cs="Arial"/>
        </w:rPr>
        <w:tab/>
      </w:r>
      <w:r w:rsidRPr="00781A88">
        <w:rPr>
          <w:rFonts w:asciiTheme="minorHAnsi" w:hAnsiTheme="minorHAnsi" w:cs="Arial"/>
        </w:rPr>
        <w:t>Date</w:t>
      </w:r>
      <w:r w:rsidR="00D866F6">
        <w:rPr>
          <w:rFonts w:asciiTheme="minorHAnsi" w:hAnsiTheme="minorHAnsi" w:cs="Arial"/>
        </w:rPr>
        <w:tab/>
      </w:r>
      <w:r w:rsidR="00D866F6">
        <w:rPr>
          <w:rFonts w:asciiTheme="minorHAnsi" w:hAnsiTheme="minorHAnsi" w:cs="Arial"/>
        </w:rPr>
        <w:tab/>
      </w:r>
      <w:r w:rsidR="00D866F6">
        <w:rPr>
          <w:rFonts w:asciiTheme="minorHAnsi" w:hAnsiTheme="minorHAnsi" w:cs="Arial"/>
        </w:rPr>
        <w:tab/>
      </w:r>
      <w:r w:rsidR="00D866F6">
        <w:rPr>
          <w:rFonts w:asciiTheme="minorHAnsi" w:hAnsiTheme="minorHAnsi" w:cs="Arial"/>
        </w:rPr>
        <w:tab/>
      </w:r>
      <w:r w:rsidRPr="00781A88">
        <w:rPr>
          <w:rFonts w:asciiTheme="minorHAnsi" w:hAnsiTheme="minorHAnsi" w:cs="Arial"/>
        </w:rPr>
        <w:t>Signature</w:t>
      </w:r>
    </w:p>
    <w:p w14:paraId="483D8E85" w14:textId="77777777" w:rsidR="005D0E0C" w:rsidRPr="00781A88" w:rsidRDefault="005D0E0C" w:rsidP="005306AD">
      <w:pPr>
        <w:spacing w:line="276" w:lineRule="auto"/>
        <w:rPr>
          <w:rFonts w:asciiTheme="minorHAnsi" w:hAnsiTheme="minorHAnsi" w:cs="Arial"/>
        </w:rPr>
      </w:pPr>
    </w:p>
    <w:p w14:paraId="7C9157A2" w14:textId="77777777" w:rsidR="005D0E0C" w:rsidRPr="00781A88" w:rsidRDefault="005D0E0C" w:rsidP="005306AD">
      <w:pPr>
        <w:spacing w:line="276" w:lineRule="auto"/>
        <w:rPr>
          <w:rFonts w:asciiTheme="minorHAnsi" w:hAnsiTheme="minorHAnsi" w:cs="Arial"/>
        </w:rPr>
      </w:pPr>
    </w:p>
    <w:p w14:paraId="78EB16EA" w14:textId="77777777" w:rsidR="002C2C15" w:rsidRPr="004A5E73" w:rsidRDefault="002C2C15" w:rsidP="005306AD">
      <w:pPr>
        <w:spacing w:line="276" w:lineRule="auto"/>
        <w:rPr>
          <w:rFonts w:asciiTheme="minorHAnsi" w:hAnsiTheme="minorHAnsi" w:cs="Arial"/>
        </w:rPr>
      </w:pPr>
      <w:r w:rsidRPr="004A5E73">
        <w:rPr>
          <w:rFonts w:asciiTheme="minorHAnsi" w:hAnsiTheme="minorHAnsi" w:cs="Arial"/>
        </w:rPr>
        <w:t>_____________________</w:t>
      </w:r>
      <w:r>
        <w:rPr>
          <w:rFonts w:asciiTheme="minorHAnsi" w:hAnsiTheme="minorHAnsi" w:cs="Arial"/>
        </w:rPr>
        <w:t>___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Pr="004A5E73">
        <w:rPr>
          <w:rFonts w:asciiTheme="minorHAnsi" w:hAnsiTheme="minorHAnsi" w:cs="Arial"/>
        </w:rPr>
        <w:t>______________</w:t>
      </w:r>
      <w:r>
        <w:rPr>
          <w:rFonts w:asciiTheme="minorHAnsi" w:hAnsiTheme="minorHAnsi" w:cs="Arial"/>
        </w:rPr>
        <w:t>__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Pr="004A5E73">
        <w:rPr>
          <w:rFonts w:asciiTheme="minorHAnsi" w:hAnsiTheme="minorHAnsi" w:cs="Arial"/>
        </w:rPr>
        <w:t>_____________________</w:t>
      </w:r>
    </w:p>
    <w:p w14:paraId="046505DF" w14:textId="2A387238" w:rsidR="002E1173" w:rsidRPr="00781A88" w:rsidRDefault="002C2C15" w:rsidP="005306AD">
      <w:pPr>
        <w:spacing w:line="276" w:lineRule="auto"/>
        <w:rPr>
          <w:rFonts w:asciiTheme="minorHAnsi" w:hAnsiTheme="minorHAnsi" w:cs="Arial"/>
        </w:rPr>
      </w:pPr>
      <w:r w:rsidRPr="004A5E73">
        <w:rPr>
          <w:rFonts w:asciiTheme="minorHAnsi" w:hAnsiTheme="minorHAnsi" w:cs="Arial"/>
        </w:rPr>
        <w:t xml:space="preserve">Name of </w:t>
      </w:r>
      <w:r w:rsidR="0060087B">
        <w:rPr>
          <w:rFonts w:asciiTheme="minorHAnsi" w:hAnsiTheme="minorHAnsi" w:cs="Arial"/>
        </w:rPr>
        <w:t>researcher</w:t>
      </w:r>
      <w:r w:rsidR="0060087B"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Pr="004A5E73">
        <w:rPr>
          <w:rFonts w:asciiTheme="minorHAnsi" w:hAnsiTheme="minorHAnsi" w:cs="Arial"/>
        </w:rPr>
        <w:t>Date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Pr="004A5E73">
        <w:rPr>
          <w:rFonts w:asciiTheme="minorHAnsi" w:hAnsiTheme="minorHAnsi" w:cs="Arial"/>
        </w:rPr>
        <w:t>Signature</w:t>
      </w:r>
    </w:p>
    <w:sectPr w:rsidR="002E1173" w:rsidRPr="00781A88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BFD21A8" w15:done="0"/>
  <w15:commentEx w15:paraId="500ED0A6" w15:done="0"/>
  <w15:commentEx w15:paraId="3396785F" w15:done="0"/>
  <w15:commentEx w15:paraId="424C2887" w15:done="0"/>
  <w15:commentEx w15:paraId="3B4E495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7D1444" w14:textId="77777777" w:rsidR="00C540E9" w:rsidRDefault="00C540E9" w:rsidP="005D0E0C">
      <w:r>
        <w:separator/>
      </w:r>
    </w:p>
  </w:endnote>
  <w:endnote w:type="continuationSeparator" w:id="0">
    <w:p w14:paraId="0CD4DB10" w14:textId="77777777" w:rsidR="00C540E9" w:rsidRDefault="00C540E9" w:rsidP="005D0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993E17" w14:textId="619A3328" w:rsidR="00C540E9" w:rsidRPr="005306AD" w:rsidRDefault="00C540E9">
    <w:pPr>
      <w:pStyle w:val="Footer"/>
      <w:rPr>
        <w:rFonts w:asciiTheme="minorHAnsi" w:hAnsiTheme="minorHAnsi"/>
        <w:sz w:val="22"/>
      </w:rPr>
    </w:pPr>
    <w:r w:rsidRPr="005306AD">
      <w:rPr>
        <w:rFonts w:asciiTheme="minorHAnsi" w:hAnsiTheme="minorHAnsi"/>
        <w:sz w:val="22"/>
      </w:rPr>
      <w:t xml:space="preserve">Community Navigator Study </w:t>
    </w:r>
    <w:r w:rsidR="0060087B" w:rsidRPr="005306AD">
      <w:rPr>
        <w:rFonts w:asciiTheme="minorHAnsi" w:hAnsiTheme="minorHAnsi"/>
        <w:sz w:val="22"/>
      </w:rPr>
      <w:t xml:space="preserve">Feasibility Trial </w:t>
    </w:r>
    <w:r w:rsidR="00ED5482">
      <w:rPr>
        <w:rFonts w:asciiTheme="minorHAnsi" w:hAnsiTheme="minorHAnsi"/>
        <w:sz w:val="22"/>
      </w:rPr>
      <w:t xml:space="preserve">- </w:t>
    </w:r>
    <w:r w:rsidR="00345853" w:rsidRPr="005306AD">
      <w:rPr>
        <w:rFonts w:asciiTheme="minorHAnsi" w:hAnsiTheme="minorHAnsi"/>
        <w:sz w:val="22"/>
      </w:rPr>
      <w:t>Consent F</w:t>
    </w:r>
    <w:r w:rsidR="00BA3CBB" w:rsidRPr="005306AD">
      <w:rPr>
        <w:rFonts w:asciiTheme="minorHAnsi" w:hAnsiTheme="minorHAnsi"/>
        <w:sz w:val="22"/>
      </w:rPr>
      <w:t xml:space="preserve">orm </w:t>
    </w:r>
    <w:r w:rsidR="00ED5482">
      <w:rPr>
        <w:rFonts w:asciiTheme="minorHAnsi" w:hAnsiTheme="minorHAnsi"/>
        <w:sz w:val="22"/>
      </w:rPr>
      <w:t xml:space="preserve">- </w:t>
    </w:r>
    <w:r w:rsidR="00BA3CBB" w:rsidRPr="005306AD">
      <w:rPr>
        <w:rFonts w:asciiTheme="minorHAnsi" w:hAnsiTheme="minorHAnsi"/>
        <w:sz w:val="22"/>
      </w:rPr>
      <w:t>V</w:t>
    </w:r>
    <w:r w:rsidR="00043436">
      <w:rPr>
        <w:rFonts w:asciiTheme="minorHAnsi" w:hAnsiTheme="minorHAnsi"/>
        <w:sz w:val="22"/>
      </w:rPr>
      <w:t xml:space="preserve">2 </w:t>
    </w:r>
    <w:r w:rsidR="00ED5482">
      <w:rPr>
        <w:rFonts w:asciiTheme="minorHAnsi" w:hAnsiTheme="minorHAnsi"/>
        <w:sz w:val="22"/>
      </w:rPr>
      <w:t xml:space="preserve">- </w:t>
    </w:r>
    <w:r w:rsidR="0047235F">
      <w:rPr>
        <w:rFonts w:asciiTheme="minorHAnsi" w:hAnsiTheme="minorHAnsi"/>
        <w:sz w:val="22"/>
      </w:rPr>
      <w:t>09</w:t>
    </w:r>
    <w:r w:rsidR="0060087B" w:rsidRPr="005306AD">
      <w:rPr>
        <w:rFonts w:asciiTheme="minorHAnsi" w:hAnsiTheme="minorHAnsi"/>
        <w:sz w:val="22"/>
      </w:rPr>
      <w:t>.02</w:t>
    </w:r>
    <w:r w:rsidR="00B3413E" w:rsidRPr="005306AD">
      <w:rPr>
        <w:rFonts w:asciiTheme="minorHAnsi" w:hAnsiTheme="minorHAnsi"/>
        <w:sz w:val="22"/>
      </w:rPr>
      <w:t>.17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630D30" w14:textId="77777777" w:rsidR="00C540E9" w:rsidRDefault="00C540E9" w:rsidP="005D0E0C">
      <w:r>
        <w:separator/>
      </w:r>
    </w:p>
  </w:footnote>
  <w:footnote w:type="continuationSeparator" w:id="0">
    <w:p w14:paraId="50744B17" w14:textId="77777777" w:rsidR="00C540E9" w:rsidRDefault="00C540E9" w:rsidP="005D0E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F54B7"/>
    <w:multiLevelType w:val="hybridMultilevel"/>
    <w:tmpl w:val="AD1ED24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6F620F"/>
    <w:multiLevelType w:val="hybridMultilevel"/>
    <w:tmpl w:val="A57E7494"/>
    <w:lvl w:ilvl="0" w:tplc="0809000F">
      <w:start w:val="1"/>
      <w:numFmt w:val="decimal"/>
      <w:lvlText w:val="%1."/>
      <w:lvlJc w:val="left"/>
      <w:pPr>
        <w:ind w:left="2629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26E99"/>
    <w:multiLevelType w:val="hybridMultilevel"/>
    <w:tmpl w:val="1A78C8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E81F2D"/>
    <w:multiLevelType w:val="hybridMultilevel"/>
    <w:tmpl w:val="6A860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2A0B9F"/>
    <w:multiLevelType w:val="hybridMultilevel"/>
    <w:tmpl w:val="AD1ED24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D8E7518"/>
    <w:multiLevelType w:val="hybridMultilevel"/>
    <w:tmpl w:val="75E8A47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ohanna Frerichs">
    <w15:presenceInfo w15:providerId="AD" w15:userId="S-1-5-21-64372527-118003423-3692143864-11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E0C"/>
    <w:rsid w:val="00006C67"/>
    <w:rsid w:val="00043436"/>
    <w:rsid w:val="00051883"/>
    <w:rsid w:val="00066160"/>
    <w:rsid w:val="000A207B"/>
    <w:rsid w:val="001A69D7"/>
    <w:rsid w:val="001A7383"/>
    <w:rsid w:val="00263844"/>
    <w:rsid w:val="002C2C15"/>
    <w:rsid w:val="002C5F56"/>
    <w:rsid w:val="002E1173"/>
    <w:rsid w:val="00345853"/>
    <w:rsid w:val="00350FC6"/>
    <w:rsid w:val="003A1A44"/>
    <w:rsid w:val="00445CEC"/>
    <w:rsid w:val="00465611"/>
    <w:rsid w:val="0047235F"/>
    <w:rsid w:val="00522BF9"/>
    <w:rsid w:val="005306AD"/>
    <w:rsid w:val="0053465A"/>
    <w:rsid w:val="00546955"/>
    <w:rsid w:val="005712D1"/>
    <w:rsid w:val="00591DF5"/>
    <w:rsid w:val="005B6CF4"/>
    <w:rsid w:val="005D0E0C"/>
    <w:rsid w:val="005E6844"/>
    <w:rsid w:val="005F1FB7"/>
    <w:rsid w:val="0060087B"/>
    <w:rsid w:val="00614293"/>
    <w:rsid w:val="00683479"/>
    <w:rsid w:val="007137AD"/>
    <w:rsid w:val="00781A88"/>
    <w:rsid w:val="0087605C"/>
    <w:rsid w:val="008C4DA4"/>
    <w:rsid w:val="00930099"/>
    <w:rsid w:val="00934E04"/>
    <w:rsid w:val="009B78D7"/>
    <w:rsid w:val="00A21C39"/>
    <w:rsid w:val="00B04683"/>
    <w:rsid w:val="00B3413E"/>
    <w:rsid w:val="00BA3CBB"/>
    <w:rsid w:val="00C14BE0"/>
    <w:rsid w:val="00C540E9"/>
    <w:rsid w:val="00C577A3"/>
    <w:rsid w:val="00CC2DA4"/>
    <w:rsid w:val="00D866F6"/>
    <w:rsid w:val="00D979BE"/>
    <w:rsid w:val="00E560D5"/>
    <w:rsid w:val="00EC739C"/>
    <w:rsid w:val="00ED5482"/>
    <w:rsid w:val="00F1139F"/>
    <w:rsid w:val="00FA77AA"/>
    <w:rsid w:val="00FD0D1C"/>
    <w:rsid w:val="00FD50B9"/>
    <w:rsid w:val="00FF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E7136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D0E0C"/>
    <w:pPr>
      <w:tabs>
        <w:tab w:val="center" w:pos="4153"/>
        <w:tab w:val="right" w:pos="8306"/>
      </w:tabs>
    </w:pPr>
    <w:rPr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D0E0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D0E0C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0E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E0C"/>
    <w:rPr>
      <w:rFonts w:ascii="Tahoma" w:eastAsia="Times New Roman" w:hAnsi="Tahoma" w:cs="Tahoma"/>
      <w:sz w:val="16"/>
      <w:szCs w:val="16"/>
      <w:lang w:eastAsia="it-IT"/>
    </w:rPr>
  </w:style>
  <w:style w:type="paragraph" w:styleId="Footer">
    <w:name w:val="footer"/>
    <w:basedOn w:val="Normal"/>
    <w:link w:val="FooterChar"/>
    <w:uiPriority w:val="99"/>
    <w:unhideWhenUsed/>
    <w:rsid w:val="005D0E0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0E0C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350F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0F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0FC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0F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0FC6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customStyle="1" w:styleId="TitlingLine1">
    <w:name w:val="Titling Line 1"/>
    <w:basedOn w:val="Normal"/>
    <w:next w:val="TitlingLine2"/>
    <w:rsid w:val="00006C67"/>
    <w:pPr>
      <w:spacing w:line="230" w:lineRule="exact"/>
      <w:ind w:right="4253"/>
    </w:pPr>
    <w:rPr>
      <w:rFonts w:ascii="Arial" w:hAnsi="Arial"/>
      <w:b/>
      <w:caps/>
      <w:sz w:val="20"/>
      <w:szCs w:val="20"/>
      <w:lang w:eastAsia="en-GB"/>
    </w:rPr>
  </w:style>
  <w:style w:type="paragraph" w:customStyle="1" w:styleId="TitlingLine2">
    <w:name w:val="Titling Line 2"/>
    <w:basedOn w:val="TitlingLine1"/>
    <w:next w:val="Normal"/>
    <w:rsid w:val="00006C67"/>
    <w:rPr>
      <w:b w:val="0"/>
    </w:rPr>
  </w:style>
  <w:style w:type="table" w:styleId="TableGrid">
    <w:name w:val="Table Grid"/>
    <w:basedOn w:val="TableNormal"/>
    <w:uiPriority w:val="59"/>
    <w:rsid w:val="00D86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D0E0C"/>
    <w:pPr>
      <w:tabs>
        <w:tab w:val="center" w:pos="4153"/>
        <w:tab w:val="right" w:pos="8306"/>
      </w:tabs>
    </w:pPr>
    <w:rPr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D0E0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D0E0C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0E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E0C"/>
    <w:rPr>
      <w:rFonts w:ascii="Tahoma" w:eastAsia="Times New Roman" w:hAnsi="Tahoma" w:cs="Tahoma"/>
      <w:sz w:val="16"/>
      <w:szCs w:val="16"/>
      <w:lang w:eastAsia="it-IT"/>
    </w:rPr>
  </w:style>
  <w:style w:type="paragraph" w:styleId="Footer">
    <w:name w:val="footer"/>
    <w:basedOn w:val="Normal"/>
    <w:link w:val="FooterChar"/>
    <w:uiPriority w:val="99"/>
    <w:unhideWhenUsed/>
    <w:rsid w:val="005D0E0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0E0C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350F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0F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0FC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0F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0FC6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customStyle="1" w:styleId="TitlingLine1">
    <w:name w:val="Titling Line 1"/>
    <w:basedOn w:val="Normal"/>
    <w:next w:val="TitlingLine2"/>
    <w:rsid w:val="00006C67"/>
    <w:pPr>
      <w:spacing w:line="230" w:lineRule="exact"/>
      <w:ind w:right="4253"/>
    </w:pPr>
    <w:rPr>
      <w:rFonts w:ascii="Arial" w:hAnsi="Arial"/>
      <w:b/>
      <w:caps/>
      <w:sz w:val="20"/>
      <w:szCs w:val="20"/>
      <w:lang w:eastAsia="en-GB"/>
    </w:rPr>
  </w:style>
  <w:style w:type="paragraph" w:customStyle="1" w:styleId="TitlingLine2">
    <w:name w:val="Titling Line 2"/>
    <w:basedOn w:val="TitlingLine1"/>
    <w:next w:val="Normal"/>
    <w:rsid w:val="00006C67"/>
    <w:rPr>
      <w:b w:val="0"/>
    </w:rPr>
  </w:style>
  <w:style w:type="table" w:styleId="TableGrid">
    <w:name w:val="Table Grid"/>
    <w:basedOn w:val="TableNormal"/>
    <w:uiPriority w:val="59"/>
    <w:rsid w:val="00D86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21046-B7B3-4A54-A488-9D1242B98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5E0D53C2.dotm</Template>
  <TotalTime>16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Bryn Lloyd-Evans</dc:creator>
  <cp:lastModifiedBy>Jessica Bone</cp:lastModifiedBy>
  <cp:revision>13</cp:revision>
  <dcterms:created xsi:type="dcterms:W3CDTF">2017-02-02T10:45:00Z</dcterms:created>
  <dcterms:modified xsi:type="dcterms:W3CDTF">2017-02-09T12:07:00Z</dcterms:modified>
</cp:coreProperties>
</file>