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EC573" w14:textId="77777777" w:rsidR="00314212" w:rsidRDefault="00314212" w:rsidP="00F02DDA">
      <w:pPr>
        <w:jc w:val="center"/>
        <w:rPr>
          <w:rFonts w:ascii="Arial Rounded MT Bold" w:hAnsi="Arial Rounded MT Bold" w:cs="Arial"/>
          <w:sz w:val="26"/>
          <w:szCs w:val="26"/>
        </w:rPr>
      </w:pPr>
      <w:bookmarkStart w:id="0" w:name="_GoBack"/>
      <w:bookmarkEnd w:id="0"/>
    </w:p>
    <w:p w14:paraId="1669A858" w14:textId="77777777" w:rsidR="00B17262" w:rsidRDefault="00392398" w:rsidP="00F02DDA">
      <w:pPr>
        <w:jc w:val="center"/>
        <w:rPr>
          <w:rFonts w:ascii="Arial Rounded MT Bold" w:hAnsi="Arial Rounded MT Bold" w:cs="Arial"/>
          <w:sz w:val="26"/>
          <w:szCs w:val="26"/>
        </w:rPr>
      </w:pPr>
      <w:r w:rsidRPr="003C25B4">
        <w:rPr>
          <w:rFonts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57216" behindDoc="0" locked="0" layoutInCell="1" allowOverlap="1" wp14:anchorId="5D109B45" wp14:editId="61217CE8">
            <wp:simplePos x="0" y="0"/>
            <wp:positionH relativeFrom="page">
              <wp:posOffset>-15875</wp:posOffset>
            </wp:positionH>
            <wp:positionV relativeFrom="margin">
              <wp:posOffset>-3175</wp:posOffset>
            </wp:positionV>
            <wp:extent cx="7582535" cy="699135"/>
            <wp:effectExtent l="0" t="0" r="0" b="5715"/>
            <wp:wrapSquare wrapText="bothSides"/>
            <wp:docPr id="1" name="Picture 1" descr="\\myfiles\jw930\dos\Downloads\Option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yfiles\jw930\dos\Downloads\Option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6BEA18" w14:textId="77777777" w:rsidR="001205EF" w:rsidRDefault="00314212" w:rsidP="00DC168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</w:t>
      </w:r>
      <w:r w:rsidR="00DC168E">
        <w:rPr>
          <w:rFonts w:ascii="Arial" w:hAnsi="Arial" w:cs="Arial"/>
          <w:b/>
          <w:sz w:val="36"/>
          <w:szCs w:val="36"/>
        </w:rPr>
        <w:t>ACT</w:t>
      </w:r>
      <w:r w:rsidR="001205EF" w:rsidRPr="008311FE">
        <w:rPr>
          <w:rFonts w:ascii="Arial" w:hAnsi="Arial" w:cs="Arial"/>
          <w:b/>
          <w:sz w:val="36"/>
          <w:szCs w:val="36"/>
        </w:rPr>
        <w:t xml:space="preserve">: </w:t>
      </w:r>
      <w:proofErr w:type="spellStart"/>
      <w:r w:rsidR="00DC168E">
        <w:rPr>
          <w:rFonts w:ascii="Arial" w:hAnsi="Arial" w:cs="Arial"/>
          <w:b/>
          <w:sz w:val="36"/>
          <w:szCs w:val="36"/>
        </w:rPr>
        <w:t>R</w:t>
      </w:r>
      <w:r w:rsidR="00CD7FA0">
        <w:rPr>
          <w:rFonts w:ascii="Arial" w:hAnsi="Arial" w:cs="Arial"/>
          <w:b/>
          <w:sz w:val="36"/>
          <w:szCs w:val="36"/>
        </w:rPr>
        <w:t>E</w:t>
      </w:r>
      <w:r w:rsidR="00DC168E">
        <w:rPr>
          <w:rFonts w:ascii="Arial" w:hAnsi="Arial" w:cs="Arial"/>
          <w:b/>
          <w:sz w:val="36"/>
          <w:szCs w:val="36"/>
        </w:rPr>
        <w:t>tire</w:t>
      </w:r>
      <w:r w:rsidR="00DE70C7">
        <w:rPr>
          <w:rFonts w:ascii="Arial" w:hAnsi="Arial" w:cs="Arial"/>
          <w:b/>
          <w:sz w:val="36"/>
          <w:szCs w:val="36"/>
        </w:rPr>
        <w:t>ment</w:t>
      </w:r>
      <w:proofErr w:type="spellEnd"/>
      <w:r w:rsidR="00392398">
        <w:rPr>
          <w:rFonts w:ascii="Arial" w:hAnsi="Arial" w:cs="Arial"/>
          <w:b/>
          <w:sz w:val="36"/>
          <w:szCs w:val="36"/>
        </w:rPr>
        <w:t xml:space="preserve"> </w:t>
      </w:r>
      <w:r w:rsidR="00DC168E">
        <w:rPr>
          <w:rFonts w:ascii="Arial" w:hAnsi="Arial" w:cs="Arial"/>
          <w:b/>
          <w:sz w:val="36"/>
          <w:szCs w:val="36"/>
        </w:rPr>
        <w:t xml:space="preserve">in </w:t>
      </w:r>
      <w:proofErr w:type="spellStart"/>
      <w:r w:rsidR="00DC168E">
        <w:rPr>
          <w:rFonts w:ascii="Arial" w:hAnsi="Arial" w:cs="Arial"/>
          <w:b/>
          <w:sz w:val="36"/>
          <w:szCs w:val="36"/>
        </w:rPr>
        <w:t>ACTion</w:t>
      </w:r>
      <w:proofErr w:type="spellEnd"/>
    </w:p>
    <w:p w14:paraId="3D00886A" w14:textId="77777777" w:rsidR="00314212" w:rsidRDefault="00314212" w:rsidP="00DC168E">
      <w:pPr>
        <w:jc w:val="center"/>
        <w:rPr>
          <w:rFonts w:ascii="Arial" w:hAnsi="Arial" w:cs="Arial"/>
          <w:b/>
          <w:sz w:val="36"/>
          <w:szCs w:val="36"/>
        </w:rPr>
      </w:pPr>
    </w:p>
    <w:p w14:paraId="587E2159" w14:textId="77777777" w:rsidR="00CD7FA0" w:rsidRDefault="00C10090" w:rsidP="00CD7FA0">
      <w:pPr>
        <w:rPr>
          <w:rFonts w:ascii="Arial" w:hAnsi="Arial" w:cs="Arial"/>
        </w:rPr>
      </w:pPr>
      <w:r w:rsidRPr="00CD7FA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1BE20" wp14:editId="0FA7B668">
                <wp:simplePos x="0" y="0"/>
                <wp:positionH relativeFrom="margin">
                  <wp:posOffset>636904</wp:posOffset>
                </wp:positionH>
                <wp:positionV relativeFrom="paragraph">
                  <wp:posOffset>162560</wp:posOffset>
                </wp:positionV>
                <wp:extent cx="1914525" cy="2857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B2588" id="Rectangle 2" o:spid="_x0000_s1026" style="position:absolute;margin-left:50.15pt;margin-top:12.8pt;width:150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" strokeweight="1pt">
                <w10:wrap anchorx="margin"/>
              </v:rect>
            </w:pict>
          </mc:Fallback>
        </mc:AlternateContent>
      </w:r>
    </w:p>
    <w:p w14:paraId="79D2412C" w14:textId="77777777" w:rsidR="00CD7FA0" w:rsidRPr="00CD7FA0" w:rsidRDefault="00CD7FA0" w:rsidP="00CD7FA0">
      <w:pPr>
        <w:spacing w:before="120" w:after="120"/>
        <w:rPr>
          <w:rFonts w:ascii="Arial" w:hAnsi="Arial" w:cs="Arial"/>
          <w:sz w:val="22"/>
          <w:szCs w:val="22"/>
        </w:rPr>
      </w:pPr>
      <w:r w:rsidRPr="00CD7FA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D7306" wp14:editId="0F026C59">
                <wp:simplePos x="0" y="0"/>
                <wp:positionH relativeFrom="margin">
                  <wp:posOffset>4866005</wp:posOffset>
                </wp:positionH>
                <wp:positionV relativeFrom="paragraph">
                  <wp:posOffset>12065</wp:posOffset>
                </wp:positionV>
                <wp:extent cx="1066800" cy="28575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BE68" id="Rectangle 3" o:spid="_x0000_s1026" style="position:absolute;margin-left:383.15pt;margin-top:.95pt;width:84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" strokeweight="1pt">
                <w10:wrap anchorx="margin"/>
              </v:rect>
            </w:pict>
          </mc:Fallback>
        </mc:AlternateContent>
      </w:r>
      <w:r w:rsidRPr="00CD7FA0">
        <w:rPr>
          <w:rFonts w:ascii="Arial" w:hAnsi="Arial" w:cs="Arial"/>
          <w:sz w:val="22"/>
          <w:szCs w:val="22"/>
        </w:rPr>
        <w:t>Centre</w:t>
      </w:r>
      <w:r w:rsidR="00C10090">
        <w:rPr>
          <w:rFonts w:ascii="Arial" w:hAnsi="Arial" w:cs="Arial"/>
          <w:sz w:val="22"/>
          <w:szCs w:val="22"/>
        </w:rPr>
        <w:t>:</w:t>
      </w:r>
      <w:r w:rsidRPr="00CD7FA0">
        <w:rPr>
          <w:rFonts w:ascii="Arial" w:hAnsi="Arial" w:cs="Arial"/>
          <w:sz w:val="22"/>
          <w:szCs w:val="22"/>
        </w:rPr>
        <w:t xml:space="preserve"> </w:t>
      </w:r>
      <w:r w:rsidR="002B0221">
        <w:rPr>
          <w:rFonts w:ascii="Arial" w:hAnsi="Arial" w:cs="Arial"/>
          <w:sz w:val="22"/>
          <w:szCs w:val="22"/>
        </w:rPr>
        <w:t xml:space="preserve">        </w:t>
      </w:r>
      <w:r w:rsidRPr="00CD7FA0">
        <w:rPr>
          <w:rFonts w:ascii="Arial" w:hAnsi="Arial" w:cs="Arial"/>
          <w:sz w:val="22"/>
          <w:szCs w:val="22"/>
        </w:rPr>
        <w:t xml:space="preserve">         </w:t>
      </w:r>
      <w:r w:rsidR="00C10090">
        <w:rPr>
          <w:rFonts w:ascii="Arial" w:hAnsi="Arial" w:cs="Arial"/>
          <w:sz w:val="22"/>
          <w:szCs w:val="22"/>
        </w:rPr>
        <w:t xml:space="preserve">           </w:t>
      </w:r>
      <w:r w:rsidRPr="00CD7FA0">
        <w:rPr>
          <w:rFonts w:ascii="Arial" w:hAnsi="Arial" w:cs="Arial"/>
          <w:sz w:val="22"/>
          <w:szCs w:val="22"/>
        </w:rPr>
        <w:t xml:space="preserve">      </w:t>
      </w:r>
      <w:r w:rsidR="00C10090">
        <w:rPr>
          <w:rFonts w:ascii="Arial" w:hAnsi="Arial" w:cs="Arial"/>
          <w:sz w:val="22"/>
          <w:szCs w:val="22"/>
        </w:rPr>
        <w:t xml:space="preserve">                                   </w:t>
      </w:r>
      <w:r w:rsidRPr="00CD7FA0">
        <w:rPr>
          <w:rFonts w:ascii="Arial" w:hAnsi="Arial" w:cs="Arial"/>
          <w:sz w:val="22"/>
          <w:szCs w:val="22"/>
        </w:rPr>
        <w:t>Participant number</w:t>
      </w:r>
      <w:r w:rsidR="002B0221">
        <w:rPr>
          <w:rFonts w:ascii="Arial" w:hAnsi="Arial" w:cs="Arial"/>
          <w:sz w:val="22"/>
          <w:szCs w:val="22"/>
        </w:rPr>
        <w:t>:</w:t>
      </w:r>
      <w:r w:rsidRPr="00CD7FA0">
        <w:rPr>
          <w:rFonts w:ascii="Arial" w:hAnsi="Arial" w:cs="Arial"/>
          <w:sz w:val="22"/>
          <w:szCs w:val="22"/>
        </w:rPr>
        <w:t xml:space="preserve">   </w:t>
      </w:r>
    </w:p>
    <w:p w14:paraId="121B4021" w14:textId="77777777" w:rsidR="00CD7FA0" w:rsidRPr="00CD7FA0" w:rsidRDefault="00CD7FA0" w:rsidP="00CD7FA0">
      <w:pPr>
        <w:spacing w:before="120" w:after="120"/>
        <w:rPr>
          <w:rFonts w:ascii="Arial" w:hAnsi="Arial" w:cs="Arial"/>
          <w:sz w:val="22"/>
          <w:szCs w:val="22"/>
        </w:rPr>
      </w:pPr>
      <w:r w:rsidRPr="00CD7FA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034A87" wp14:editId="784EFFB8">
                <wp:simplePos x="0" y="0"/>
                <wp:positionH relativeFrom="margin">
                  <wp:posOffset>1417320</wp:posOffset>
                </wp:positionH>
                <wp:positionV relativeFrom="paragraph">
                  <wp:posOffset>179705</wp:posOffset>
                </wp:positionV>
                <wp:extent cx="1933575" cy="285750"/>
                <wp:effectExtent l="0" t="0" r="28575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7FFD7" w14:textId="77777777" w:rsidR="00C10090" w:rsidRPr="00C10090" w:rsidRDefault="00C10090" w:rsidP="00C1009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10090">
                              <w:rPr>
                                <w:rFonts w:ascii="Arial" w:hAnsi="Arial" w:cs="Arial"/>
                              </w:rPr>
                              <w:t xml:space="preserve">Dr A Stathi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34A87" id="Rectangle 6" o:spid="_x0000_s1026" style="position:absolute;margin-left:111.6pt;margin-top:14.15pt;width:152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" strokeweight="1pt">
                <v:textbox>
                  <w:txbxContent>
                    <w:p w14:paraId="4D27FFD7" w14:textId="77777777" w:rsidR="00C10090" w:rsidRPr="00C10090" w:rsidRDefault="00C10090" w:rsidP="00C1009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10090">
                        <w:rPr>
                          <w:rFonts w:ascii="Arial" w:hAnsi="Arial" w:cs="Arial"/>
                        </w:rPr>
                        <w:t xml:space="preserve">Dr A Stathi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77F14E" w14:textId="77777777" w:rsidR="00CD7FA0" w:rsidRPr="00CD7FA0" w:rsidRDefault="00CD7FA0" w:rsidP="00CD7FA0">
      <w:pPr>
        <w:spacing w:before="120" w:after="120"/>
        <w:rPr>
          <w:rFonts w:ascii="Arial" w:hAnsi="Arial" w:cs="Arial"/>
          <w:sz w:val="22"/>
          <w:szCs w:val="22"/>
        </w:rPr>
      </w:pPr>
      <w:r w:rsidRPr="00CD7FA0">
        <w:rPr>
          <w:rFonts w:ascii="Arial" w:hAnsi="Arial" w:cs="Arial"/>
          <w:sz w:val="22"/>
          <w:szCs w:val="22"/>
        </w:rPr>
        <w:t>Principle Investigator</w:t>
      </w:r>
    </w:p>
    <w:p w14:paraId="26710379" w14:textId="77777777" w:rsidR="00DC168E" w:rsidRPr="005422AB" w:rsidRDefault="00DC168E" w:rsidP="00DC168E">
      <w:pPr>
        <w:jc w:val="center"/>
        <w:rPr>
          <w:rFonts w:ascii="Arial" w:hAnsi="Arial" w:cs="Arial"/>
          <w:sz w:val="16"/>
          <w:szCs w:val="16"/>
        </w:rPr>
      </w:pPr>
    </w:p>
    <w:p w14:paraId="0C2F128C" w14:textId="77777777" w:rsidR="006339F6" w:rsidRDefault="006339F6" w:rsidP="00CD7FA0">
      <w:pPr>
        <w:spacing w:before="120"/>
        <w:jc w:val="center"/>
        <w:rPr>
          <w:rFonts w:ascii="Arial" w:hAnsi="Arial" w:cs="Arial"/>
          <w:sz w:val="36"/>
          <w:szCs w:val="36"/>
          <w:u w:val="single"/>
        </w:rPr>
      </w:pPr>
    </w:p>
    <w:p w14:paraId="589EED08" w14:textId="77777777" w:rsidR="001205EF" w:rsidRPr="000F0012" w:rsidRDefault="005020A7" w:rsidP="00CD7FA0">
      <w:pPr>
        <w:spacing w:before="120"/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 xml:space="preserve">Participant </w:t>
      </w:r>
      <w:r w:rsidR="008311FE">
        <w:rPr>
          <w:rFonts w:ascii="Arial" w:hAnsi="Arial" w:cs="Arial"/>
          <w:sz w:val="36"/>
          <w:szCs w:val="36"/>
          <w:u w:val="single"/>
        </w:rPr>
        <w:t>Consent Form</w:t>
      </w:r>
    </w:p>
    <w:p w14:paraId="63F82EF6" w14:textId="77777777" w:rsidR="001205EF" w:rsidRPr="005422AB" w:rsidRDefault="001205EF" w:rsidP="00974251">
      <w:pPr>
        <w:rPr>
          <w:rFonts w:ascii="Arial" w:hAnsi="Arial" w:cs="Arial"/>
          <w:sz w:val="16"/>
          <w:szCs w:val="16"/>
        </w:rPr>
      </w:pPr>
    </w:p>
    <w:p w14:paraId="432E7227" w14:textId="77777777" w:rsidR="008311FE" w:rsidRPr="001205EF" w:rsidRDefault="008311FE" w:rsidP="00A65EBA">
      <w:pPr>
        <w:rPr>
          <w:rFonts w:ascii="Arial" w:hAnsi="Arial" w:cs="Arial"/>
          <w:sz w:val="26"/>
          <w:szCs w:val="26"/>
        </w:rPr>
      </w:pPr>
      <w:r w:rsidRPr="001205EF">
        <w:rPr>
          <w:rFonts w:ascii="Arial" w:hAnsi="Arial" w:cs="Arial"/>
          <w:sz w:val="26"/>
          <w:szCs w:val="26"/>
        </w:rPr>
        <w:t>Please look at each of the statements and decide w</w:t>
      </w:r>
      <w:r>
        <w:rPr>
          <w:rFonts w:ascii="Arial" w:hAnsi="Arial" w:cs="Arial"/>
          <w:sz w:val="26"/>
          <w:szCs w:val="26"/>
        </w:rPr>
        <w:t xml:space="preserve">hether or not you agree.  </w:t>
      </w:r>
      <w:r w:rsidR="00B54B03">
        <w:rPr>
          <w:rFonts w:ascii="Arial" w:hAnsi="Arial" w:cs="Arial"/>
          <w:sz w:val="26"/>
          <w:szCs w:val="26"/>
        </w:rPr>
        <w:t>I</w:t>
      </w:r>
      <w:r w:rsidRPr="001205EF">
        <w:rPr>
          <w:rFonts w:ascii="Arial" w:hAnsi="Arial" w:cs="Arial"/>
          <w:sz w:val="26"/>
          <w:szCs w:val="26"/>
        </w:rPr>
        <w:t>f you agree</w:t>
      </w:r>
      <w:r w:rsidR="00B54B03">
        <w:rPr>
          <w:rFonts w:ascii="Arial" w:hAnsi="Arial" w:cs="Arial"/>
          <w:sz w:val="26"/>
          <w:szCs w:val="26"/>
        </w:rPr>
        <w:t xml:space="preserve"> please sign your initials in the box, if you don’t agree leave the box blank</w:t>
      </w:r>
      <w:r w:rsidRPr="001205EF">
        <w:rPr>
          <w:rFonts w:ascii="Arial" w:hAnsi="Arial" w:cs="Arial"/>
          <w:sz w:val="26"/>
          <w:szCs w:val="26"/>
        </w:rPr>
        <w:t>.</w:t>
      </w:r>
    </w:p>
    <w:p w14:paraId="67DE1363" w14:textId="77777777" w:rsidR="008311FE" w:rsidRPr="001205EF" w:rsidRDefault="008311FE" w:rsidP="008311F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5"/>
        <w:gridCol w:w="850"/>
      </w:tblGrid>
      <w:tr w:rsidR="00B54B03" w:rsidRPr="009E7ED6" w14:paraId="15C35053" w14:textId="77777777" w:rsidTr="00B4575F">
        <w:trPr>
          <w:trHeight w:val="545"/>
        </w:trPr>
        <w:tc>
          <w:tcPr>
            <w:tcW w:w="9215" w:type="dxa"/>
          </w:tcPr>
          <w:p w14:paraId="4D9AB945" w14:textId="77777777" w:rsidR="00B54B03" w:rsidRPr="009E7ED6" w:rsidRDefault="00B54B03" w:rsidP="000F7FCA">
            <w:pPr>
              <w:spacing w:before="60" w:after="6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 xml:space="preserve">I </w:t>
            </w:r>
            <w:r w:rsidR="00CD7FA0">
              <w:rPr>
                <w:rFonts w:ascii="Arial" w:hAnsi="Arial" w:cs="Arial"/>
                <w:sz w:val="26"/>
                <w:szCs w:val="26"/>
              </w:rPr>
              <w:t xml:space="preserve">confirm that I </w:t>
            </w:r>
            <w:r w:rsidRPr="009E7ED6">
              <w:rPr>
                <w:rFonts w:ascii="Arial" w:hAnsi="Arial" w:cs="Arial"/>
                <w:sz w:val="26"/>
                <w:szCs w:val="26"/>
              </w:rPr>
              <w:t xml:space="preserve">have read and understood the contents of the </w:t>
            </w:r>
            <w:r w:rsidRPr="00821819">
              <w:rPr>
                <w:rFonts w:ascii="Arial" w:hAnsi="Arial" w:cs="Arial"/>
                <w:b/>
                <w:sz w:val="26"/>
                <w:szCs w:val="26"/>
              </w:rPr>
              <w:t xml:space="preserve">REACT: </w:t>
            </w:r>
            <w:proofErr w:type="spellStart"/>
            <w:r w:rsidRPr="00821819">
              <w:rPr>
                <w:rFonts w:ascii="Arial" w:hAnsi="Arial" w:cs="Arial"/>
                <w:b/>
                <w:sz w:val="26"/>
                <w:szCs w:val="26"/>
              </w:rPr>
              <w:t>REtire</w:t>
            </w:r>
            <w:r w:rsidR="00DE70C7">
              <w:rPr>
                <w:rFonts w:ascii="Arial" w:hAnsi="Arial" w:cs="Arial"/>
                <w:b/>
                <w:sz w:val="26"/>
                <w:szCs w:val="26"/>
              </w:rPr>
              <w:t>ment</w:t>
            </w:r>
            <w:proofErr w:type="spellEnd"/>
            <w:r w:rsidRPr="00821819">
              <w:rPr>
                <w:rFonts w:ascii="Arial" w:hAnsi="Arial" w:cs="Arial"/>
                <w:b/>
                <w:sz w:val="26"/>
                <w:szCs w:val="26"/>
              </w:rPr>
              <w:t xml:space="preserve"> in </w:t>
            </w:r>
            <w:proofErr w:type="spellStart"/>
            <w:r w:rsidRPr="00821819">
              <w:rPr>
                <w:rFonts w:ascii="Arial" w:hAnsi="Arial" w:cs="Arial"/>
                <w:b/>
                <w:sz w:val="26"/>
                <w:szCs w:val="26"/>
              </w:rPr>
              <w:t>ACTion</w:t>
            </w:r>
            <w:proofErr w:type="spellEnd"/>
            <w:r w:rsidRPr="00821819">
              <w:rPr>
                <w:rFonts w:ascii="Arial" w:hAnsi="Arial" w:cs="Arial"/>
                <w:sz w:val="26"/>
                <w:szCs w:val="26"/>
              </w:rPr>
              <w:t xml:space="preserve"> Participant Infor</w:t>
            </w:r>
            <w:r w:rsidRPr="009E7ED6">
              <w:rPr>
                <w:rFonts w:ascii="Arial" w:hAnsi="Arial" w:cs="Arial"/>
                <w:sz w:val="26"/>
                <w:szCs w:val="26"/>
              </w:rPr>
              <w:t>mation Sheet</w:t>
            </w:r>
            <w:r w:rsidR="000F7FCA">
              <w:rPr>
                <w:rFonts w:ascii="Arial" w:hAnsi="Arial" w:cs="Arial"/>
                <w:sz w:val="26"/>
                <w:szCs w:val="26"/>
              </w:rPr>
              <w:t xml:space="preserve"> dated </w:t>
            </w:r>
            <w:r w:rsidR="000F7FCA" w:rsidRPr="00222D6D">
              <w:rPr>
                <w:rFonts w:ascii="Arial" w:hAnsi="Arial" w:cs="Arial"/>
                <w:sz w:val="26"/>
                <w:szCs w:val="26"/>
                <w:highlight w:val="yellow"/>
              </w:rPr>
              <w:t>………. (Version….)</w:t>
            </w:r>
            <w:r w:rsidR="000F7FCA">
              <w:rPr>
                <w:rFonts w:ascii="Arial" w:hAnsi="Arial" w:cs="Arial"/>
                <w:sz w:val="26"/>
                <w:szCs w:val="26"/>
              </w:rPr>
              <w:t xml:space="preserve"> and have had </w:t>
            </w:r>
            <w:r w:rsidR="000F7FCA" w:rsidRPr="009E7ED6">
              <w:rPr>
                <w:rFonts w:ascii="Arial" w:hAnsi="Arial" w:cs="Arial"/>
                <w:sz w:val="26"/>
                <w:szCs w:val="26"/>
              </w:rPr>
              <w:t xml:space="preserve">the opportunity to </w:t>
            </w:r>
            <w:r w:rsidR="000F7FCA">
              <w:rPr>
                <w:rFonts w:ascii="Arial" w:hAnsi="Arial" w:cs="Arial"/>
                <w:sz w:val="26"/>
                <w:szCs w:val="26"/>
              </w:rPr>
              <w:t xml:space="preserve">consider the information, </w:t>
            </w:r>
            <w:r w:rsidR="000F7FCA" w:rsidRPr="009E7ED6">
              <w:rPr>
                <w:rFonts w:ascii="Arial" w:hAnsi="Arial" w:cs="Arial"/>
                <w:sz w:val="26"/>
                <w:szCs w:val="26"/>
              </w:rPr>
              <w:t>ask questions and have received satisfactory answers</w:t>
            </w:r>
            <w:r w:rsidR="000F7FCA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shd w:val="pct10" w:color="auto" w:fill="auto"/>
          </w:tcPr>
          <w:p w14:paraId="43C27305" w14:textId="77777777" w:rsidR="00B54B03" w:rsidRPr="009E7ED6" w:rsidRDefault="00B54B03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66DF5" w:rsidRPr="009E7ED6" w14:paraId="21FD12AE" w14:textId="77777777" w:rsidTr="00B4575F">
        <w:trPr>
          <w:trHeight w:val="545"/>
        </w:trPr>
        <w:tc>
          <w:tcPr>
            <w:tcW w:w="9215" w:type="dxa"/>
          </w:tcPr>
          <w:p w14:paraId="00ED3AE6" w14:textId="77777777" w:rsidR="00066DF5" w:rsidRPr="009E7ED6" w:rsidRDefault="00066DF5" w:rsidP="00066DF5">
            <w:pPr>
              <w:spacing w:before="60" w:after="6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I agree to the audio-taping of a face-to-face meeting between me and a REACT activity session leader  </w:t>
            </w:r>
          </w:p>
        </w:tc>
        <w:tc>
          <w:tcPr>
            <w:tcW w:w="850" w:type="dxa"/>
            <w:shd w:val="pct10" w:color="auto" w:fill="auto"/>
          </w:tcPr>
          <w:p w14:paraId="27F94C9E" w14:textId="77777777" w:rsidR="00066DF5" w:rsidRPr="009E7ED6" w:rsidRDefault="00066DF5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54B03" w:rsidRPr="009E7ED6" w14:paraId="7144D532" w14:textId="77777777" w:rsidTr="00B4575F">
        <w:trPr>
          <w:trHeight w:val="827"/>
        </w:trPr>
        <w:tc>
          <w:tcPr>
            <w:tcW w:w="9215" w:type="dxa"/>
          </w:tcPr>
          <w:p w14:paraId="04C274EB" w14:textId="77777777" w:rsidR="00B54B03" w:rsidRPr="009E7ED6" w:rsidRDefault="00B54B03" w:rsidP="001F676B">
            <w:pPr>
              <w:spacing w:before="80" w:after="8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 xml:space="preserve">I agree to participate in one focus group (a small group where we will discuss the </w:t>
            </w:r>
            <w:r>
              <w:rPr>
                <w:rFonts w:ascii="Arial" w:hAnsi="Arial" w:cs="Arial"/>
                <w:sz w:val="26"/>
                <w:szCs w:val="26"/>
              </w:rPr>
              <w:t>REACT</w:t>
            </w:r>
            <w:r w:rsidRPr="009E7ED6">
              <w:rPr>
                <w:rFonts w:ascii="Arial" w:hAnsi="Arial" w:cs="Arial"/>
                <w:sz w:val="26"/>
                <w:szCs w:val="26"/>
              </w:rPr>
              <w:t xml:space="preserve"> project)</w:t>
            </w:r>
            <w:r>
              <w:rPr>
                <w:rFonts w:ascii="Arial" w:hAnsi="Arial" w:cs="Arial"/>
                <w:sz w:val="26"/>
                <w:szCs w:val="26"/>
              </w:rPr>
              <w:t xml:space="preserve"> if asked to do </w:t>
            </w:r>
            <w:r w:rsidR="001F676B">
              <w:rPr>
                <w:rFonts w:ascii="Arial" w:hAnsi="Arial" w:cs="Arial"/>
                <w:sz w:val="26"/>
                <w:szCs w:val="26"/>
              </w:rPr>
              <w:t>so, and to</w:t>
            </w:r>
            <w:r w:rsidR="001F676B" w:rsidRPr="009E7ED6">
              <w:rPr>
                <w:rFonts w:ascii="Arial" w:hAnsi="Arial" w:cs="Arial"/>
                <w:sz w:val="26"/>
                <w:szCs w:val="26"/>
              </w:rPr>
              <w:t xml:space="preserve"> the audio-taping of  any focus group that I take part in</w:t>
            </w:r>
          </w:p>
        </w:tc>
        <w:tc>
          <w:tcPr>
            <w:tcW w:w="850" w:type="dxa"/>
            <w:shd w:val="pct10" w:color="auto" w:fill="auto"/>
          </w:tcPr>
          <w:p w14:paraId="330C1315" w14:textId="77777777" w:rsidR="00B54B03" w:rsidRPr="009E7ED6" w:rsidRDefault="00B54B03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E41ED8" w:rsidRPr="009E7ED6" w14:paraId="6C73AC8A" w14:textId="77777777" w:rsidTr="00B4575F">
        <w:trPr>
          <w:trHeight w:val="827"/>
        </w:trPr>
        <w:tc>
          <w:tcPr>
            <w:tcW w:w="9215" w:type="dxa"/>
          </w:tcPr>
          <w:p w14:paraId="299B97AD" w14:textId="681CB125" w:rsidR="00E41ED8" w:rsidRPr="009E7ED6" w:rsidRDefault="00E41ED8" w:rsidP="00222D6D">
            <w:pPr>
              <w:spacing w:before="80" w:after="8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I agree to the audio-taping of some of the physical activity or social and education</w:t>
            </w:r>
            <w:r w:rsidR="00CF26EE">
              <w:rPr>
                <w:rFonts w:ascii="Arial" w:hAnsi="Arial" w:cs="Arial"/>
                <w:sz w:val="26"/>
                <w:szCs w:val="26"/>
              </w:rPr>
              <w:t>al</w:t>
            </w:r>
            <w:r w:rsidR="00222D6D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 xml:space="preserve">sessions I attend </w:t>
            </w:r>
          </w:p>
        </w:tc>
        <w:tc>
          <w:tcPr>
            <w:tcW w:w="850" w:type="dxa"/>
            <w:shd w:val="pct10" w:color="auto" w:fill="auto"/>
          </w:tcPr>
          <w:p w14:paraId="5116A2E3" w14:textId="77777777" w:rsidR="00E41ED8" w:rsidRPr="009E7ED6" w:rsidRDefault="00E41ED8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54B03" w:rsidRPr="009E7ED6" w14:paraId="3D46B538" w14:textId="77777777" w:rsidTr="00B4575F">
        <w:trPr>
          <w:trHeight w:val="686"/>
        </w:trPr>
        <w:tc>
          <w:tcPr>
            <w:tcW w:w="9215" w:type="dxa"/>
          </w:tcPr>
          <w:p w14:paraId="78B3C912" w14:textId="77777777" w:rsidR="00B54B03" w:rsidRPr="009E7ED6" w:rsidRDefault="00B54B03" w:rsidP="000F2212">
            <w:pPr>
              <w:spacing w:before="80" w:after="80"/>
              <w:rPr>
                <w:rFonts w:ascii="Arial" w:hAnsi="Arial" w:cs="Arial"/>
                <w:bCs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 xml:space="preserve">I understand that the information collected about me will be stored on a computer and that it will be </w:t>
            </w:r>
            <w:r w:rsidR="000F2212">
              <w:rPr>
                <w:rFonts w:ascii="Arial" w:hAnsi="Arial" w:cs="Arial"/>
                <w:sz w:val="26"/>
                <w:szCs w:val="26"/>
              </w:rPr>
              <w:t>anonymised with a numeric code, which means I cannot be identified</w:t>
            </w:r>
          </w:p>
        </w:tc>
        <w:tc>
          <w:tcPr>
            <w:tcW w:w="850" w:type="dxa"/>
            <w:shd w:val="pct10" w:color="auto" w:fill="auto"/>
          </w:tcPr>
          <w:p w14:paraId="2435C156" w14:textId="77777777" w:rsidR="00B54B03" w:rsidRPr="009E7ED6" w:rsidRDefault="00B54B03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344D6" w:rsidRPr="009E7ED6" w14:paraId="4794C240" w14:textId="77777777" w:rsidTr="00B4575F">
        <w:trPr>
          <w:trHeight w:val="499"/>
        </w:trPr>
        <w:tc>
          <w:tcPr>
            <w:tcW w:w="9215" w:type="dxa"/>
          </w:tcPr>
          <w:p w14:paraId="5CA2E8ED" w14:textId="77777777" w:rsidR="006344D6" w:rsidRPr="006344D6" w:rsidRDefault="006344D6" w:rsidP="001F676B">
            <w:pPr>
              <w:shd w:val="clear" w:color="auto" w:fill="FFFFFF"/>
              <w:rPr>
                <w:rFonts w:ascii="Arial" w:hAnsi="Arial" w:cs="Arial"/>
                <w:sz w:val="26"/>
                <w:szCs w:val="26"/>
              </w:rPr>
            </w:pPr>
            <w:r w:rsidRPr="006344D6">
              <w:rPr>
                <w:rFonts w:ascii="Arial" w:hAnsi="Arial" w:cs="Arial"/>
                <w:sz w:val="26"/>
                <w:szCs w:val="26"/>
                <w:lang w:eastAsia="en-GB"/>
              </w:rPr>
              <w:t>I agree to my GP being informed of my participation in the study</w:t>
            </w:r>
            <w:r w:rsidR="001F676B">
              <w:rPr>
                <w:rFonts w:ascii="Arial" w:hAnsi="Arial" w:cs="Arial"/>
                <w:sz w:val="26"/>
                <w:szCs w:val="26"/>
                <w:lang w:eastAsia="en-GB"/>
              </w:rPr>
              <w:t>, and to my GP being contacted if the research team become concerned about my health or well-being</w:t>
            </w:r>
          </w:p>
        </w:tc>
        <w:tc>
          <w:tcPr>
            <w:tcW w:w="850" w:type="dxa"/>
            <w:shd w:val="pct10" w:color="auto" w:fill="auto"/>
          </w:tcPr>
          <w:p w14:paraId="70CEC627" w14:textId="77777777" w:rsidR="006344D6" w:rsidRPr="009E7ED6" w:rsidRDefault="006344D6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F676B" w:rsidRPr="009E7ED6" w14:paraId="35F7184E" w14:textId="77777777" w:rsidTr="00B4575F">
        <w:trPr>
          <w:trHeight w:val="499"/>
        </w:trPr>
        <w:tc>
          <w:tcPr>
            <w:tcW w:w="9215" w:type="dxa"/>
          </w:tcPr>
          <w:p w14:paraId="30ECE34C" w14:textId="77777777" w:rsidR="001F676B" w:rsidRPr="001F676B" w:rsidRDefault="001F676B" w:rsidP="001F676B">
            <w:pPr>
              <w:shd w:val="clear" w:color="auto" w:fill="FFFFFF"/>
              <w:rPr>
                <w:rFonts w:ascii="Arial" w:hAnsi="Arial" w:cs="Arial"/>
                <w:sz w:val="26"/>
                <w:szCs w:val="26"/>
                <w:lang w:eastAsia="en-GB"/>
              </w:rPr>
            </w:pPr>
            <w:r w:rsidRPr="001F676B">
              <w:rPr>
                <w:rFonts w:ascii="Arial" w:hAnsi="Arial" w:cs="Arial"/>
                <w:color w:val="212121"/>
                <w:sz w:val="26"/>
                <w:szCs w:val="26"/>
              </w:rPr>
              <w:t>I consent to be contacted to discuss taking part in long-term follow up (up to 10 years)</w:t>
            </w:r>
            <w:r>
              <w:rPr>
                <w:rFonts w:ascii="Arial" w:hAnsi="Arial" w:cs="Arial"/>
                <w:color w:val="212121"/>
                <w:sz w:val="26"/>
                <w:szCs w:val="26"/>
              </w:rPr>
              <w:t xml:space="preserve"> after the end of the study</w:t>
            </w:r>
          </w:p>
        </w:tc>
        <w:tc>
          <w:tcPr>
            <w:tcW w:w="850" w:type="dxa"/>
            <w:shd w:val="pct10" w:color="auto" w:fill="auto"/>
          </w:tcPr>
          <w:p w14:paraId="0AD8B07B" w14:textId="77777777" w:rsidR="001F676B" w:rsidRPr="009E7ED6" w:rsidRDefault="001F676B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344D6" w:rsidRPr="009E7ED6" w14:paraId="5C6D4F07" w14:textId="77777777" w:rsidTr="00B4575F">
        <w:trPr>
          <w:trHeight w:val="699"/>
        </w:trPr>
        <w:tc>
          <w:tcPr>
            <w:tcW w:w="9215" w:type="dxa"/>
          </w:tcPr>
          <w:p w14:paraId="636C35F6" w14:textId="77777777" w:rsidR="006344D6" w:rsidRPr="006344D6" w:rsidRDefault="006344D6" w:rsidP="00314212">
            <w:pPr>
              <w:spacing w:before="80" w:after="80"/>
              <w:rPr>
                <w:rFonts w:ascii="Arial" w:hAnsi="Arial" w:cs="Arial"/>
                <w:sz w:val="26"/>
                <w:szCs w:val="26"/>
              </w:rPr>
            </w:pPr>
            <w:r w:rsidRPr="006344D6">
              <w:rPr>
                <w:rFonts w:ascii="Arial" w:hAnsi="Arial" w:cs="Arial"/>
                <w:sz w:val="26"/>
                <w:szCs w:val="26"/>
                <w:lang w:eastAsia="en-GB"/>
              </w:rPr>
              <w:t>I understand that relevant sections of my medical notes and data collected during</w:t>
            </w:r>
            <w:r>
              <w:rPr>
                <w:rFonts w:ascii="Arial" w:hAnsi="Arial" w:cs="Arial"/>
                <w:sz w:val="26"/>
                <w:szCs w:val="26"/>
                <w:lang w:eastAsia="en-GB"/>
              </w:rPr>
              <w:t xml:space="preserve"> </w:t>
            </w:r>
            <w:r w:rsidRPr="006344D6">
              <w:rPr>
                <w:rFonts w:ascii="Arial" w:hAnsi="Arial" w:cs="Arial"/>
                <w:sz w:val="26"/>
                <w:szCs w:val="26"/>
                <w:lang w:eastAsia="en-GB"/>
              </w:rPr>
              <w:t xml:space="preserve">the study, may be looked at by individuals from the Universities of Bath, Birmingham, Exeter </w:t>
            </w:r>
            <w:r w:rsidR="001F676B">
              <w:rPr>
                <w:rFonts w:ascii="Arial" w:hAnsi="Arial" w:cs="Arial"/>
                <w:sz w:val="26"/>
                <w:szCs w:val="26"/>
                <w:lang w:eastAsia="en-GB"/>
              </w:rPr>
              <w:t>or</w:t>
            </w:r>
            <w:r w:rsidRPr="006344D6">
              <w:rPr>
                <w:rFonts w:ascii="Arial" w:hAnsi="Arial" w:cs="Arial"/>
                <w:sz w:val="26"/>
                <w:szCs w:val="26"/>
                <w:lang w:eastAsia="en-GB"/>
              </w:rPr>
              <w:t xml:space="preserve"> Oxford and from regulatory authorities, where it is relevant to my taking part in this research. I give permission for these individuals to have access to my records</w:t>
            </w:r>
          </w:p>
        </w:tc>
        <w:tc>
          <w:tcPr>
            <w:tcW w:w="850" w:type="dxa"/>
            <w:shd w:val="pct10" w:color="auto" w:fill="auto"/>
          </w:tcPr>
          <w:p w14:paraId="495EFF19" w14:textId="77777777" w:rsidR="006344D6" w:rsidRPr="009E7ED6" w:rsidRDefault="006344D6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E6079" w:rsidRPr="009E7ED6" w14:paraId="37A7AAEA" w14:textId="77777777" w:rsidTr="00C10090">
        <w:trPr>
          <w:trHeight w:val="686"/>
        </w:trPr>
        <w:tc>
          <w:tcPr>
            <w:tcW w:w="9215" w:type="dxa"/>
          </w:tcPr>
          <w:p w14:paraId="687D9D6D" w14:textId="77777777" w:rsidR="000E6079" w:rsidRPr="00531D4C" w:rsidRDefault="000E6079" w:rsidP="00C10090">
            <w:pPr>
              <w:spacing w:before="80" w:after="80"/>
              <w:rPr>
                <w:rFonts w:ascii="Arial" w:hAnsi="Arial" w:cs="Arial"/>
                <w:sz w:val="26"/>
                <w:szCs w:val="26"/>
              </w:rPr>
            </w:pPr>
            <w:r w:rsidRPr="00531D4C">
              <w:rPr>
                <w:rFonts w:ascii="Arial" w:hAnsi="Arial" w:cs="Arial"/>
                <w:sz w:val="26"/>
                <w:szCs w:val="26"/>
              </w:rPr>
              <w:t>I consent to my data being stored for use in future ethically approved research.</w:t>
            </w:r>
          </w:p>
        </w:tc>
        <w:tc>
          <w:tcPr>
            <w:tcW w:w="850" w:type="dxa"/>
            <w:shd w:val="pct10" w:color="auto" w:fill="auto"/>
          </w:tcPr>
          <w:p w14:paraId="360D4F4A" w14:textId="77777777" w:rsidR="000E6079" w:rsidRPr="009E7ED6" w:rsidRDefault="000E6079" w:rsidP="00C10090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54B03" w:rsidRPr="009E7ED6" w14:paraId="731D6423" w14:textId="77777777" w:rsidTr="00B4575F">
        <w:trPr>
          <w:trHeight w:val="699"/>
        </w:trPr>
        <w:tc>
          <w:tcPr>
            <w:tcW w:w="9215" w:type="dxa"/>
          </w:tcPr>
          <w:p w14:paraId="2B012B28" w14:textId="77777777" w:rsidR="00B54B03" w:rsidRPr="009E7ED6" w:rsidRDefault="00B54B03" w:rsidP="00955D89">
            <w:pPr>
              <w:spacing w:before="80" w:after="80"/>
              <w:rPr>
                <w:rFonts w:ascii="Arial" w:hAnsi="Arial" w:cs="Arial"/>
                <w:bCs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lastRenderedPageBreak/>
              <w:t xml:space="preserve">I understand that taking part is voluntary and that I can change my mind, withdraw from </w:t>
            </w:r>
            <w:r w:rsidRPr="009E7ED6">
              <w:rPr>
                <w:rFonts w:ascii="Arial" w:hAnsi="Arial" w:cs="Arial"/>
                <w:b/>
                <w:sz w:val="26"/>
                <w:szCs w:val="26"/>
              </w:rPr>
              <w:t>any part</w:t>
            </w:r>
            <w:r w:rsidRPr="009E7ED6">
              <w:rPr>
                <w:rFonts w:ascii="Arial" w:hAnsi="Arial" w:cs="Arial"/>
                <w:sz w:val="26"/>
                <w:szCs w:val="26"/>
              </w:rPr>
              <w:t xml:space="preserve"> of the study, at </w:t>
            </w:r>
            <w:r w:rsidRPr="009E7ED6">
              <w:rPr>
                <w:rFonts w:ascii="Arial" w:hAnsi="Arial" w:cs="Arial"/>
                <w:b/>
                <w:sz w:val="26"/>
                <w:szCs w:val="26"/>
              </w:rPr>
              <w:t>any</w:t>
            </w:r>
            <w:r w:rsidRPr="009E7ED6">
              <w:rPr>
                <w:rFonts w:ascii="Arial" w:hAnsi="Arial" w:cs="Arial"/>
                <w:sz w:val="26"/>
                <w:szCs w:val="26"/>
              </w:rPr>
              <w:t xml:space="preserve"> time without giving any reason and without </w:t>
            </w:r>
            <w:r w:rsidRPr="00CD7FA0">
              <w:rPr>
                <w:rFonts w:ascii="Arial" w:hAnsi="Arial" w:cs="Arial"/>
                <w:sz w:val="26"/>
                <w:szCs w:val="26"/>
              </w:rPr>
              <w:t>penalty</w:t>
            </w:r>
            <w:r w:rsidR="00CD7FA0" w:rsidRPr="00CD7FA0">
              <w:rPr>
                <w:rFonts w:ascii="Arial" w:hAnsi="Arial" w:cs="Arial"/>
                <w:sz w:val="26"/>
                <w:szCs w:val="26"/>
              </w:rPr>
              <w:t xml:space="preserve"> and </w:t>
            </w:r>
            <w:r w:rsidR="00CD7FA0" w:rsidRPr="00CD7FA0">
              <w:rPr>
                <w:rFonts w:ascii="Arial" w:hAnsi="Arial" w:cs="Arial"/>
                <w:sz w:val="26"/>
                <w:szCs w:val="26"/>
                <w:lang w:eastAsia="en-GB"/>
              </w:rPr>
              <w:t>without my medical care or legal rights being affected.</w:t>
            </w:r>
          </w:p>
        </w:tc>
        <w:tc>
          <w:tcPr>
            <w:tcW w:w="850" w:type="dxa"/>
            <w:shd w:val="pct10" w:color="auto" w:fill="auto"/>
          </w:tcPr>
          <w:p w14:paraId="66E17A4A" w14:textId="77777777" w:rsidR="00B54B03" w:rsidRPr="009E7ED6" w:rsidRDefault="00B54B03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54B03" w:rsidRPr="009E7ED6" w14:paraId="5B4ECBA5" w14:textId="77777777" w:rsidTr="00B4575F">
        <w:trPr>
          <w:trHeight w:val="706"/>
        </w:trPr>
        <w:tc>
          <w:tcPr>
            <w:tcW w:w="9215" w:type="dxa"/>
          </w:tcPr>
          <w:p w14:paraId="49978B33" w14:textId="77777777" w:rsidR="00B54B03" w:rsidRPr="009E7ED6" w:rsidRDefault="00B54B03" w:rsidP="00F84C3C">
            <w:pPr>
              <w:spacing w:before="80" w:after="80"/>
              <w:rPr>
                <w:rFonts w:ascii="Arial" w:hAnsi="Arial" w:cs="Arial"/>
                <w:bCs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 xml:space="preserve">I understand that something I say </w:t>
            </w:r>
            <w:r w:rsidR="000F2212">
              <w:rPr>
                <w:rFonts w:ascii="Arial" w:hAnsi="Arial" w:cs="Arial"/>
                <w:sz w:val="26"/>
                <w:szCs w:val="26"/>
              </w:rPr>
              <w:t xml:space="preserve">and the results of the measures </w:t>
            </w:r>
            <w:r w:rsidRPr="009E7ED6">
              <w:rPr>
                <w:rFonts w:ascii="Arial" w:hAnsi="Arial" w:cs="Arial"/>
                <w:sz w:val="26"/>
                <w:szCs w:val="26"/>
              </w:rPr>
              <w:t>might be used in a written report but my name will not be used</w:t>
            </w:r>
          </w:p>
        </w:tc>
        <w:tc>
          <w:tcPr>
            <w:tcW w:w="850" w:type="dxa"/>
            <w:shd w:val="pct10" w:color="auto" w:fill="auto"/>
          </w:tcPr>
          <w:p w14:paraId="55C4005D" w14:textId="77777777" w:rsidR="00B54B03" w:rsidRPr="009E7ED6" w:rsidRDefault="00B54B03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4575F" w:rsidRPr="009E7ED6" w14:paraId="3428A133" w14:textId="77777777" w:rsidTr="00B4575F">
        <w:trPr>
          <w:trHeight w:val="494"/>
        </w:trPr>
        <w:tc>
          <w:tcPr>
            <w:tcW w:w="9215" w:type="dxa"/>
          </w:tcPr>
          <w:p w14:paraId="78E76D4D" w14:textId="77777777" w:rsidR="00B4575F" w:rsidRPr="009E7ED6" w:rsidRDefault="00B4575F" w:rsidP="00B4575F">
            <w:pPr>
              <w:spacing w:before="80" w:after="8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I agree to take part in the above study</w:t>
            </w:r>
          </w:p>
        </w:tc>
        <w:tc>
          <w:tcPr>
            <w:tcW w:w="850" w:type="dxa"/>
            <w:shd w:val="pct10" w:color="auto" w:fill="auto"/>
          </w:tcPr>
          <w:p w14:paraId="6159268C" w14:textId="77777777" w:rsidR="00B4575F" w:rsidRPr="009E7ED6" w:rsidRDefault="00B4575F" w:rsidP="00F84C3C">
            <w:pPr>
              <w:spacing w:before="80" w:after="8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15BD014A" w14:textId="77777777" w:rsidR="00F84C3C" w:rsidRPr="009E7ED6" w:rsidRDefault="00F84C3C" w:rsidP="008311FE">
      <w:pPr>
        <w:rPr>
          <w:rFonts w:ascii="Arial" w:hAnsi="Arial" w:cs="Arial"/>
          <w:sz w:val="26"/>
          <w:szCs w:val="26"/>
        </w:rPr>
      </w:pPr>
    </w:p>
    <w:p w14:paraId="0EE72C9B" w14:textId="77777777" w:rsidR="003559AD" w:rsidRPr="009E7ED6" w:rsidRDefault="003559AD" w:rsidP="008311FE">
      <w:pPr>
        <w:rPr>
          <w:rFonts w:ascii="Arial" w:hAnsi="Arial" w:cs="Arial"/>
          <w:sz w:val="26"/>
          <w:szCs w:val="26"/>
        </w:rPr>
      </w:pPr>
    </w:p>
    <w:p w14:paraId="55A6FD0A" w14:textId="77777777" w:rsidR="003559AD" w:rsidRPr="009E7ED6" w:rsidRDefault="003559AD" w:rsidP="008311FE">
      <w:pPr>
        <w:rPr>
          <w:rFonts w:ascii="Arial" w:hAnsi="Arial" w:cs="Arial"/>
          <w:sz w:val="26"/>
          <w:szCs w:val="26"/>
        </w:rPr>
      </w:pPr>
    </w:p>
    <w:p w14:paraId="02465475" w14:textId="77777777" w:rsidR="00D3379F" w:rsidRPr="009E7ED6" w:rsidRDefault="00D3379F" w:rsidP="008311FE">
      <w:pPr>
        <w:rPr>
          <w:rFonts w:ascii="Arial" w:hAnsi="Arial" w:cs="Arial"/>
          <w:sz w:val="26"/>
          <w:szCs w:val="26"/>
        </w:rPr>
      </w:pPr>
    </w:p>
    <w:p w14:paraId="5F22CE97" w14:textId="77777777" w:rsidR="003559AD" w:rsidRDefault="003559AD" w:rsidP="008311FE">
      <w:pPr>
        <w:rPr>
          <w:rFonts w:ascii="Arial" w:hAnsi="Arial" w:cs="Arial"/>
          <w:sz w:val="26"/>
          <w:szCs w:val="26"/>
        </w:rPr>
      </w:pPr>
    </w:p>
    <w:p w14:paraId="555C58A3" w14:textId="77777777" w:rsidR="00955D89" w:rsidRPr="009E7ED6" w:rsidRDefault="00955D89" w:rsidP="008311FE">
      <w:pPr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54"/>
        <w:gridCol w:w="703"/>
        <w:gridCol w:w="2609"/>
        <w:gridCol w:w="625"/>
        <w:gridCol w:w="2672"/>
      </w:tblGrid>
      <w:tr w:rsidR="00F84C3C" w:rsidRPr="009E7ED6" w14:paraId="111B5648" w14:textId="77777777" w:rsidTr="00F84C3C">
        <w:trPr>
          <w:trHeight w:val="955"/>
        </w:trPr>
        <w:tc>
          <w:tcPr>
            <w:tcW w:w="2954" w:type="dxa"/>
            <w:tcBorders>
              <w:top w:val="single" w:sz="6" w:space="0" w:color="auto"/>
            </w:tcBorders>
          </w:tcPr>
          <w:p w14:paraId="52C157A1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360" w:line="240" w:lineRule="auto"/>
              <w:ind w:left="-108" w:firstLine="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>Name of participant</w:t>
            </w:r>
          </w:p>
        </w:tc>
        <w:tc>
          <w:tcPr>
            <w:tcW w:w="703" w:type="dxa"/>
          </w:tcPr>
          <w:p w14:paraId="5E4BA356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360" w:line="240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6" w:space="0" w:color="auto"/>
            </w:tcBorders>
          </w:tcPr>
          <w:p w14:paraId="16C61102" w14:textId="77777777" w:rsidR="00F84C3C" w:rsidRPr="009E7ED6" w:rsidRDefault="00F84C3C" w:rsidP="00F84C3C">
            <w:pPr>
              <w:pStyle w:val="UnitsStyle"/>
              <w:tabs>
                <w:tab w:val="right" w:pos="9639"/>
              </w:tabs>
              <w:spacing w:before="60" w:after="360" w:line="240" w:lineRule="auto"/>
              <w:ind w:left="-108" w:firstLine="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>Date</w:t>
            </w:r>
          </w:p>
        </w:tc>
        <w:tc>
          <w:tcPr>
            <w:tcW w:w="625" w:type="dxa"/>
          </w:tcPr>
          <w:p w14:paraId="47872961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360" w:line="240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72" w:type="dxa"/>
            <w:tcBorders>
              <w:top w:val="single" w:sz="6" w:space="0" w:color="auto"/>
            </w:tcBorders>
          </w:tcPr>
          <w:p w14:paraId="274B5C29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360" w:line="240" w:lineRule="auto"/>
              <w:ind w:left="-108" w:firstLine="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>Participant’s signature</w:t>
            </w:r>
          </w:p>
        </w:tc>
      </w:tr>
      <w:tr w:rsidR="00F84C3C" w:rsidRPr="009E7ED6" w14:paraId="20C44A71" w14:textId="77777777" w:rsidTr="00F84C3C">
        <w:trPr>
          <w:trHeight w:val="834"/>
        </w:trPr>
        <w:tc>
          <w:tcPr>
            <w:tcW w:w="2954" w:type="dxa"/>
            <w:tcBorders>
              <w:top w:val="single" w:sz="4" w:space="0" w:color="auto"/>
            </w:tcBorders>
          </w:tcPr>
          <w:p w14:paraId="60C9C346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240" w:line="240" w:lineRule="auto"/>
              <w:ind w:left="-108" w:firstLine="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>Name of person taking consent</w:t>
            </w:r>
          </w:p>
        </w:tc>
        <w:tc>
          <w:tcPr>
            <w:tcW w:w="703" w:type="dxa"/>
          </w:tcPr>
          <w:p w14:paraId="37553A55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400" w:line="240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9" w:type="dxa"/>
            <w:tcBorders>
              <w:top w:val="single" w:sz="4" w:space="0" w:color="auto"/>
            </w:tcBorders>
          </w:tcPr>
          <w:p w14:paraId="5BABA9EA" w14:textId="77777777" w:rsidR="00F84C3C" w:rsidRPr="009E7ED6" w:rsidRDefault="00F84C3C" w:rsidP="00F84C3C">
            <w:pPr>
              <w:pStyle w:val="UnitsStyle"/>
              <w:tabs>
                <w:tab w:val="right" w:pos="9639"/>
              </w:tabs>
              <w:spacing w:before="60" w:after="400" w:line="240" w:lineRule="auto"/>
              <w:ind w:left="-108" w:firstLine="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>Date</w:t>
            </w:r>
          </w:p>
        </w:tc>
        <w:tc>
          <w:tcPr>
            <w:tcW w:w="625" w:type="dxa"/>
          </w:tcPr>
          <w:p w14:paraId="63A26A72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400" w:line="240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DA7B97" w14:textId="77777777" w:rsidR="00F84C3C" w:rsidRPr="009E7ED6" w:rsidRDefault="00F84C3C" w:rsidP="00F84C3C">
            <w:pPr>
              <w:pStyle w:val="UnitsStyle"/>
              <w:tabs>
                <w:tab w:val="left" w:pos="426"/>
                <w:tab w:val="right" w:pos="9639"/>
              </w:tabs>
              <w:spacing w:before="60" w:after="400" w:line="240" w:lineRule="auto"/>
              <w:ind w:left="-108" w:firstLine="0"/>
              <w:rPr>
                <w:rFonts w:ascii="Arial" w:hAnsi="Arial" w:cs="Arial"/>
                <w:sz w:val="26"/>
                <w:szCs w:val="26"/>
              </w:rPr>
            </w:pPr>
            <w:r w:rsidRPr="009E7ED6">
              <w:rPr>
                <w:rFonts w:ascii="Arial" w:hAnsi="Arial" w:cs="Arial"/>
                <w:sz w:val="26"/>
                <w:szCs w:val="26"/>
              </w:rPr>
              <w:t>Signature</w:t>
            </w:r>
          </w:p>
        </w:tc>
      </w:tr>
    </w:tbl>
    <w:p w14:paraId="25688AD3" w14:textId="77777777" w:rsidR="00F84C3C" w:rsidRDefault="00F84C3C" w:rsidP="00F84C3C">
      <w:pPr>
        <w:widowControl w:val="0"/>
        <w:autoSpaceDE w:val="0"/>
        <w:autoSpaceDN w:val="0"/>
        <w:adjustRightInd w:val="0"/>
        <w:spacing w:line="360" w:lineRule="exact"/>
        <w:rPr>
          <w:rFonts w:ascii="Arial" w:hAnsi="Arial"/>
          <w:b/>
          <w:sz w:val="28"/>
          <w:szCs w:val="28"/>
        </w:rPr>
      </w:pPr>
    </w:p>
    <w:p w14:paraId="36A275DA" w14:textId="77777777" w:rsidR="00F84C3C" w:rsidRDefault="00CB3B18" w:rsidP="00392398">
      <w:pPr>
        <w:widowControl w:val="0"/>
        <w:tabs>
          <w:tab w:val="left" w:pos="1787"/>
        </w:tabs>
        <w:autoSpaceDE w:val="0"/>
        <w:autoSpaceDN w:val="0"/>
        <w:adjustRightInd w:val="0"/>
        <w:spacing w:line="276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14:paraId="119004B0" w14:textId="77777777" w:rsidR="00224652" w:rsidRPr="006B143E" w:rsidRDefault="008311FE" w:rsidP="00C379B9">
      <w:pPr>
        <w:jc w:val="center"/>
        <w:rPr>
          <w:rFonts w:ascii="Arial" w:hAnsi="Arial" w:cs="Arial"/>
          <w:sz w:val="20"/>
          <w:szCs w:val="20"/>
        </w:rPr>
      </w:pPr>
      <w:r w:rsidRPr="001205EF">
        <w:rPr>
          <w:rFonts w:ascii="Arial" w:hAnsi="Arial" w:cs="Arial"/>
          <w:sz w:val="32"/>
          <w:szCs w:val="32"/>
        </w:rPr>
        <w:t>Many thanks for your help</w:t>
      </w:r>
    </w:p>
    <w:sectPr w:rsidR="00224652" w:rsidRPr="006B143E" w:rsidSect="00CD7FA0">
      <w:footerReference w:type="default" r:id="rId9"/>
      <w:pgSz w:w="11906" w:h="16838"/>
      <w:pgMar w:top="-284" w:right="851" w:bottom="289" w:left="1247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07AC3" w14:textId="77777777" w:rsidR="00C10090" w:rsidRDefault="00C10090">
      <w:r>
        <w:separator/>
      </w:r>
    </w:p>
  </w:endnote>
  <w:endnote w:type="continuationSeparator" w:id="0">
    <w:p w14:paraId="164EE3EF" w14:textId="77777777" w:rsidR="00C10090" w:rsidRDefault="00C1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5E3D9" w14:textId="75D0DD5B" w:rsidR="00C10090" w:rsidRPr="00811CCF" w:rsidRDefault="00C10090" w:rsidP="005151EB">
    <w:pPr>
      <w:pStyle w:val="Footer"/>
      <w:rPr>
        <w:rFonts w:ascii="Arial" w:hAnsi="Arial" w:cs="Arial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110AA0B" wp14:editId="37582FA1">
          <wp:simplePos x="0" y="0"/>
          <wp:positionH relativeFrom="margin">
            <wp:posOffset>5261300</wp:posOffset>
          </wp:positionH>
          <wp:positionV relativeFrom="page">
            <wp:align>bottom</wp:align>
          </wp:positionV>
          <wp:extent cx="1246505" cy="509270"/>
          <wp:effectExtent l="0" t="0" r="0" b="5080"/>
          <wp:wrapSquare wrapText="bothSides"/>
          <wp:docPr id="10" name="Picture 10" descr="https://www.joindementiaresearch.nihr.ac.uk/images/core/NIHR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joindementiaresearch.nihr.ac.uk/images/core/NIHR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650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11CCF">
      <w:rPr>
        <w:rFonts w:ascii="Arial" w:hAnsi="Arial" w:cs="Arial"/>
      </w:rPr>
      <w:t xml:space="preserve">The REACT study  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ab/>
      <w:t>Participant Consent Form V</w:t>
    </w:r>
    <w:r w:rsidR="004E0802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="00D7217A">
      <w:rPr>
        <w:rFonts w:ascii="Arial" w:hAnsi="Arial" w:cs="Arial"/>
      </w:rPr>
      <w:t>13</w:t>
    </w:r>
    <w:r>
      <w:rPr>
        <w:rFonts w:ascii="Arial" w:hAnsi="Arial" w:cs="Arial"/>
      </w:rPr>
      <w:t>/</w:t>
    </w:r>
    <w:r w:rsidR="00D7217A">
      <w:rPr>
        <w:rFonts w:ascii="Arial" w:hAnsi="Arial" w:cs="Arial"/>
      </w:rPr>
      <w:t>09</w:t>
    </w:r>
    <w:r>
      <w:rPr>
        <w:rFonts w:ascii="Arial" w:hAnsi="Arial" w:cs="Arial"/>
      </w:rPr>
      <w:t>/</w:t>
    </w:r>
    <w:r w:rsidR="00D7217A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066DF5">
      <w:rPr>
        <w:rFonts w:ascii="Arial" w:hAnsi="Arial" w:cs="Arial"/>
        <w:sz w:val="20"/>
        <w:szCs w:val="20"/>
      </w:rPr>
      <w:t>(IRAS No 169691)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53E97" w14:textId="77777777" w:rsidR="00C10090" w:rsidRDefault="00C10090">
      <w:r>
        <w:separator/>
      </w:r>
    </w:p>
  </w:footnote>
  <w:footnote w:type="continuationSeparator" w:id="0">
    <w:p w14:paraId="6854DFB3" w14:textId="77777777" w:rsidR="00C10090" w:rsidRDefault="00C10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B0030"/>
    <w:multiLevelType w:val="hybridMultilevel"/>
    <w:tmpl w:val="5FA0F726"/>
    <w:lvl w:ilvl="0" w:tplc="5DFC12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92F6C"/>
    <w:multiLevelType w:val="hybridMultilevel"/>
    <w:tmpl w:val="5FA0F726"/>
    <w:lvl w:ilvl="0" w:tplc="5DFC12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364F1"/>
    <w:multiLevelType w:val="hybridMultilevel"/>
    <w:tmpl w:val="0C324AFC"/>
    <w:lvl w:ilvl="0" w:tplc="F8C2B97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460A2C"/>
    <w:multiLevelType w:val="hybridMultilevel"/>
    <w:tmpl w:val="5FA0F726"/>
    <w:lvl w:ilvl="0" w:tplc="5DFC12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0E85"/>
    <w:multiLevelType w:val="hybridMultilevel"/>
    <w:tmpl w:val="DB2CBBA0"/>
    <w:lvl w:ilvl="0" w:tplc="04090001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8090019" w:tentative="1">
      <w:start w:val="1"/>
      <w:numFmt w:val="lowerLetter"/>
      <w:lvlText w:val="%2."/>
      <w:lvlJc w:val="left"/>
      <w:pPr>
        <w:ind w:left="1627" w:hanging="360"/>
      </w:pPr>
    </w:lvl>
    <w:lvl w:ilvl="2" w:tplc="0809001B" w:tentative="1">
      <w:start w:val="1"/>
      <w:numFmt w:val="lowerRoman"/>
      <w:lvlText w:val="%3."/>
      <w:lvlJc w:val="right"/>
      <w:pPr>
        <w:ind w:left="2347" w:hanging="180"/>
      </w:pPr>
    </w:lvl>
    <w:lvl w:ilvl="3" w:tplc="0809000F" w:tentative="1">
      <w:start w:val="1"/>
      <w:numFmt w:val="decimal"/>
      <w:lvlText w:val="%4."/>
      <w:lvlJc w:val="left"/>
      <w:pPr>
        <w:ind w:left="3067" w:hanging="360"/>
      </w:pPr>
    </w:lvl>
    <w:lvl w:ilvl="4" w:tplc="08090019" w:tentative="1">
      <w:start w:val="1"/>
      <w:numFmt w:val="lowerLetter"/>
      <w:lvlText w:val="%5."/>
      <w:lvlJc w:val="left"/>
      <w:pPr>
        <w:ind w:left="3787" w:hanging="360"/>
      </w:pPr>
    </w:lvl>
    <w:lvl w:ilvl="5" w:tplc="0809001B" w:tentative="1">
      <w:start w:val="1"/>
      <w:numFmt w:val="lowerRoman"/>
      <w:lvlText w:val="%6."/>
      <w:lvlJc w:val="right"/>
      <w:pPr>
        <w:ind w:left="4507" w:hanging="180"/>
      </w:pPr>
    </w:lvl>
    <w:lvl w:ilvl="6" w:tplc="0809000F" w:tentative="1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5" w15:restartNumberingAfterBreak="0">
    <w:nsid w:val="6C5B2CB4"/>
    <w:multiLevelType w:val="hybridMultilevel"/>
    <w:tmpl w:val="5FA0F726"/>
    <w:lvl w:ilvl="0" w:tplc="5DFC12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B3496"/>
    <w:multiLevelType w:val="hybridMultilevel"/>
    <w:tmpl w:val="5FA0F726"/>
    <w:lvl w:ilvl="0" w:tplc="5DFC12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15EC4"/>
    <w:multiLevelType w:val="hybridMultilevel"/>
    <w:tmpl w:val="5FA0F726"/>
    <w:lvl w:ilvl="0" w:tplc="5DFC12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902FF3-FB58-47A1-8AD8-C69D402C7857}"/>
    <w:docVar w:name="dgnword-eventsink" w:val="91380808"/>
  </w:docVars>
  <w:rsids>
    <w:rsidRoot w:val="00190570"/>
    <w:rsid w:val="00026C31"/>
    <w:rsid w:val="00036A71"/>
    <w:rsid w:val="0004576F"/>
    <w:rsid w:val="00056DCA"/>
    <w:rsid w:val="00061345"/>
    <w:rsid w:val="00066DF5"/>
    <w:rsid w:val="0007325A"/>
    <w:rsid w:val="000778E4"/>
    <w:rsid w:val="00083B20"/>
    <w:rsid w:val="000A011E"/>
    <w:rsid w:val="000B0D04"/>
    <w:rsid w:val="000C0498"/>
    <w:rsid w:val="000C3381"/>
    <w:rsid w:val="000C5FB8"/>
    <w:rsid w:val="000E6079"/>
    <w:rsid w:val="000E653E"/>
    <w:rsid w:val="000E728F"/>
    <w:rsid w:val="000F0012"/>
    <w:rsid w:val="000F2212"/>
    <w:rsid w:val="000F7FCA"/>
    <w:rsid w:val="00104C0F"/>
    <w:rsid w:val="00111218"/>
    <w:rsid w:val="001158F3"/>
    <w:rsid w:val="001205EF"/>
    <w:rsid w:val="00136108"/>
    <w:rsid w:val="00151113"/>
    <w:rsid w:val="001632FA"/>
    <w:rsid w:val="001721DD"/>
    <w:rsid w:val="00181DA5"/>
    <w:rsid w:val="00184592"/>
    <w:rsid w:val="001854AF"/>
    <w:rsid w:val="00190570"/>
    <w:rsid w:val="00197D25"/>
    <w:rsid w:val="001A4D4C"/>
    <w:rsid w:val="001A77EC"/>
    <w:rsid w:val="001B2DF5"/>
    <w:rsid w:val="001D30C3"/>
    <w:rsid w:val="001F676B"/>
    <w:rsid w:val="002025F3"/>
    <w:rsid w:val="0021485B"/>
    <w:rsid w:val="00222D6D"/>
    <w:rsid w:val="00224652"/>
    <w:rsid w:val="00234175"/>
    <w:rsid w:val="00241C2E"/>
    <w:rsid w:val="002442E4"/>
    <w:rsid w:val="00247EFF"/>
    <w:rsid w:val="0026306F"/>
    <w:rsid w:val="00274D3B"/>
    <w:rsid w:val="00291D4C"/>
    <w:rsid w:val="002A75E5"/>
    <w:rsid w:val="002A7EEE"/>
    <w:rsid w:val="002B0221"/>
    <w:rsid w:val="002D2C73"/>
    <w:rsid w:val="002E33B7"/>
    <w:rsid w:val="002F4153"/>
    <w:rsid w:val="00306F64"/>
    <w:rsid w:val="00314212"/>
    <w:rsid w:val="00330E54"/>
    <w:rsid w:val="00345C1E"/>
    <w:rsid w:val="00345C67"/>
    <w:rsid w:val="003559AD"/>
    <w:rsid w:val="00357822"/>
    <w:rsid w:val="00392398"/>
    <w:rsid w:val="00397C6E"/>
    <w:rsid w:val="003A3668"/>
    <w:rsid w:val="003C25B4"/>
    <w:rsid w:val="003C3367"/>
    <w:rsid w:val="0040184B"/>
    <w:rsid w:val="004117A2"/>
    <w:rsid w:val="00413D0D"/>
    <w:rsid w:val="00422D3D"/>
    <w:rsid w:val="00442F02"/>
    <w:rsid w:val="00460488"/>
    <w:rsid w:val="00460EB8"/>
    <w:rsid w:val="00490450"/>
    <w:rsid w:val="004B30D7"/>
    <w:rsid w:val="004D284D"/>
    <w:rsid w:val="004D6CDD"/>
    <w:rsid w:val="004E0802"/>
    <w:rsid w:val="004F2B8A"/>
    <w:rsid w:val="005020A7"/>
    <w:rsid w:val="00512CB0"/>
    <w:rsid w:val="005151EB"/>
    <w:rsid w:val="0052516F"/>
    <w:rsid w:val="005261C2"/>
    <w:rsid w:val="00531D4C"/>
    <w:rsid w:val="0054144C"/>
    <w:rsid w:val="005422AB"/>
    <w:rsid w:val="005739B4"/>
    <w:rsid w:val="005774AF"/>
    <w:rsid w:val="005925FA"/>
    <w:rsid w:val="005A1907"/>
    <w:rsid w:val="005D57B6"/>
    <w:rsid w:val="0062070A"/>
    <w:rsid w:val="006339F6"/>
    <w:rsid w:val="00634308"/>
    <w:rsid w:val="006344D6"/>
    <w:rsid w:val="00657B8B"/>
    <w:rsid w:val="006640AE"/>
    <w:rsid w:val="00673EA6"/>
    <w:rsid w:val="006759D3"/>
    <w:rsid w:val="00683886"/>
    <w:rsid w:val="006A5B37"/>
    <w:rsid w:val="006B143E"/>
    <w:rsid w:val="006C2A5F"/>
    <w:rsid w:val="006C416F"/>
    <w:rsid w:val="006C7D5D"/>
    <w:rsid w:val="006D5479"/>
    <w:rsid w:val="006D7605"/>
    <w:rsid w:val="006D7622"/>
    <w:rsid w:val="006F0EAF"/>
    <w:rsid w:val="006F4AAE"/>
    <w:rsid w:val="00737CC3"/>
    <w:rsid w:val="007425F7"/>
    <w:rsid w:val="00762D2F"/>
    <w:rsid w:val="0076489B"/>
    <w:rsid w:val="00795815"/>
    <w:rsid w:val="007A3586"/>
    <w:rsid w:val="007A7EE6"/>
    <w:rsid w:val="007B2325"/>
    <w:rsid w:val="007B4D36"/>
    <w:rsid w:val="007F160B"/>
    <w:rsid w:val="00811CCF"/>
    <w:rsid w:val="00821819"/>
    <w:rsid w:val="00822BA0"/>
    <w:rsid w:val="008311FE"/>
    <w:rsid w:val="0083711A"/>
    <w:rsid w:val="0084165E"/>
    <w:rsid w:val="0086139E"/>
    <w:rsid w:val="00863C36"/>
    <w:rsid w:val="00870583"/>
    <w:rsid w:val="008927F0"/>
    <w:rsid w:val="008B54C6"/>
    <w:rsid w:val="008D3B6B"/>
    <w:rsid w:val="008F73D4"/>
    <w:rsid w:val="00903B08"/>
    <w:rsid w:val="00931B10"/>
    <w:rsid w:val="00933233"/>
    <w:rsid w:val="009548EA"/>
    <w:rsid w:val="00955D89"/>
    <w:rsid w:val="00974251"/>
    <w:rsid w:val="00984DBA"/>
    <w:rsid w:val="00986752"/>
    <w:rsid w:val="009907C7"/>
    <w:rsid w:val="0099167D"/>
    <w:rsid w:val="009D40F9"/>
    <w:rsid w:val="009E7ED6"/>
    <w:rsid w:val="009F2E96"/>
    <w:rsid w:val="00A136F1"/>
    <w:rsid w:val="00A15ABB"/>
    <w:rsid w:val="00A16F8A"/>
    <w:rsid w:val="00A2396F"/>
    <w:rsid w:val="00A27DB8"/>
    <w:rsid w:val="00A42215"/>
    <w:rsid w:val="00A65EBA"/>
    <w:rsid w:val="00A72B03"/>
    <w:rsid w:val="00A93C7B"/>
    <w:rsid w:val="00A965AF"/>
    <w:rsid w:val="00AA291C"/>
    <w:rsid w:val="00AA5D82"/>
    <w:rsid w:val="00AC2606"/>
    <w:rsid w:val="00AC61B9"/>
    <w:rsid w:val="00AD603A"/>
    <w:rsid w:val="00AD637E"/>
    <w:rsid w:val="00AE6C89"/>
    <w:rsid w:val="00AF0B56"/>
    <w:rsid w:val="00AF1952"/>
    <w:rsid w:val="00B03F97"/>
    <w:rsid w:val="00B13E9C"/>
    <w:rsid w:val="00B17262"/>
    <w:rsid w:val="00B350A9"/>
    <w:rsid w:val="00B3516D"/>
    <w:rsid w:val="00B4031B"/>
    <w:rsid w:val="00B41374"/>
    <w:rsid w:val="00B4575F"/>
    <w:rsid w:val="00B50765"/>
    <w:rsid w:val="00B54B03"/>
    <w:rsid w:val="00B62E66"/>
    <w:rsid w:val="00B66A24"/>
    <w:rsid w:val="00B85EA4"/>
    <w:rsid w:val="00B8660C"/>
    <w:rsid w:val="00B93092"/>
    <w:rsid w:val="00B93C17"/>
    <w:rsid w:val="00BA0D04"/>
    <w:rsid w:val="00BA28F2"/>
    <w:rsid w:val="00BB6BCC"/>
    <w:rsid w:val="00BE659B"/>
    <w:rsid w:val="00BF7B57"/>
    <w:rsid w:val="00C10090"/>
    <w:rsid w:val="00C2500F"/>
    <w:rsid w:val="00C33ECA"/>
    <w:rsid w:val="00C379B9"/>
    <w:rsid w:val="00C45D2A"/>
    <w:rsid w:val="00C56D9B"/>
    <w:rsid w:val="00C57DCF"/>
    <w:rsid w:val="00C63B14"/>
    <w:rsid w:val="00C70257"/>
    <w:rsid w:val="00C866A2"/>
    <w:rsid w:val="00C9000C"/>
    <w:rsid w:val="00CB3B18"/>
    <w:rsid w:val="00CB52BC"/>
    <w:rsid w:val="00CD7FA0"/>
    <w:rsid w:val="00CF21AC"/>
    <w:rsid w:val="00CF26EE"/>
    <w:rsid w:val="00D01B78"/>
    <w:rsid w:val="00D02F95"/>
    <w:rsid w:val="00D26C57"/>
    <w:rsid w:val="00D3379F"/>
    <w:rsid w:val="00D66960"/>
    <w:rsid w:val="00D7217A"/>
    <w:rsid w:val="00D76972"/>
    <w:rsid w:val="00D931D4"/>
    <w:rsid w:val="00DA27E3"/>
    <w:rsid w:val="00DC168E"/>
    <w:rsid w:val="00DC7EC6"/>
    <w:rsid w:val="00DD36D0"/>
    <w:rsid w:val="00DE1A79"/>
    <w:rsid w:val="00DE22EB"/>
    <w:rsid w:val="00DE70C7"/>
    <w:rsid w:val="00DF4D1A"/>
    <w:rsid w:val="00E02D40"/>
    <w:rsid w:val="00E41ED8"/>
    <w:rsid w:val="00E52583"/>
    <w:rsid w:val="00E64212"/>
    <w:rsid w:val="00E71FF9"/>
    <w:rsid w:val="00E835E5"/>
    <w:rsid w:val="00E951C3"/>
    <w:rsid w:val="00EA5674"/>
    <w:rsid w:val="00EB195D"/>
    <w:rsid w:val="00EB6FC1"/>
    <w:rsid w:val="00ED46D8"/>
    <w:rsid w:val="00ED608D"/>
    <w:rsid w:val="00EF5425"/>
    <w:rsid w:val="00EF6456"/>
    <w:rsid w:val="00F02DDA"/>
    <w:rsid w:val="00F3733F"/>
    <w:rsid w:val="00F41678"/>
    <w:rsid w:val="00F6011B"/>
    <w:rsid w:val="00F71C44"/>
    <w:rsid w:val="00F7225A"/>
    <w:rsid w:val="00F84C3C"/>
    <w:rsid w:val="00F93DDB"/>
    <w:rsid w:val="00FA190F"/>
    <w:rsid w:val="00FA65B2"/>
    <w:rsid w:val="00FB78FB"/>
    <w:rsid w:val="00FD14E7"/>
    <w:rsid w:val="00FE112E"/>
    <w:rsid w:val="00FE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46CC8DDB"/>
  <w15:docId w15:val="{F2844706-FC1A-4E50-ACE9-5D5416E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0D7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4B30D7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1C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41C2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241C2E"/>
    <w:rPr>
      <w:color w:val="0000FF"/>
      <w:u w:val="single"/>
    </w:rPr>
  </w:style>
  <w:style w:type="character" w:styleId="FollowedHyperlink">
    <w:name w:val="FollowedHyperlink"/>
    <w:basedOn w:val="DefaultParagraphFont"/>
    <w:rsid w:val="00241C2E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1A77E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7E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C7EC6"/>
    <w:pPr>
      <w:ind w:left="720"/>
    </w:pPr>
  </w:style>
  <w:style w:type="table" w:styleId="TableGrid">
    <w:name w:val="Table Grid"/>
    <w:basedOn w:val="TableNormal"/>
    <w:uiPriority w:val="59"/>
    <w:rsid w:val="00B507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2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2E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2EB"/>
    <w:rPr>
      <w:b/>
      <w:bCs/>
      <w:lang w:eastAsia="en-US"/>
    </w:rPr>
  </w:style>
  <w:style w:type="paragraph" w:customStyle="1" w:styleId="UnitsStyle">
    <w:name w:val="Units Style"/>
    <w:basedOn w:val="Normal"/>
    <w:rsid w:val="008311FE"/>
    <w:pPr>
      <w:spacing w:after="120" w:line="320" w:lineRule="exact"/>
      <w:ind w:left="1985" w:hanging="1985"/>
    </w:pPr>
    <w:rPr>
      <w:rFonts w:ascii="Garamond" w:hAnsi="Garamond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63C36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1F676B"/>
    <w:rPr>
      <w:b/>
      <w:bCs/>
    </w:rPr>
  </w:style>
  <w:style w:type="character" w:customStyle="1" w:styleId="apple-converted-space">
    <w:name w:val="apple-converted-space"/>
    <w:basedOn w:val="DefaultParagraphFont"/>
    <w:rsid w:val="001F6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8A2E-677B-4FCB-858B-3E1DD073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E5A44365</Template>
  <TotalTime>0</TotalTime>
  <Pages>2</Pages>
  <Words>401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Yours sincerely</vt:lpstr>
    </vt:vector>
  </TitlesOfParts>
  <Company>University of Bristol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Yours sincerely</dc:title>
  <dc:creator>usmc-e</dc:creator>
  <cp:lastModifiedBy>Janet Withall</cp:lastModifiedBy>
  <cp:revision>2</cp:revision>
  <cp:lastPrinted>2016-04-07T11:38:00Z</cp:lastPrinted>
  <dcterms:created xsi:type="dcterms:W3CDTF">2017-10-18T14:25:00Z</dcterms:created>
  <dcterms:modified xsi:type="dcterms:W3CDTF">2017-10-18T14:25:00Z</dcterms:modified>
</cp:coreProperties>
</file>