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FCB" w:rsidRPr="00123C09" w:rsidRDefault="00D42EB4" w:rsidP="00123C09">
      <w:pPr>
        <w:spacing w:after="200" w:line="276" w:lineRule="auto"/>
        <w:rPr>
          <w:rStyle w:val="Strong"/>
          <w:rFonts w:ascii="Times New Roman" w:hAnsi="Times New Roman"/>
          <w:bCs w:val="0"/>
          <w:sz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</w:rPr>
        <w:t xml:space="preserve">Figure </w:t>
      </w:r>
      <w:r w:rsidR="00347D80">
        <w:rPr>
          <w:rFonts w:ascii="Times New Roman" w:hAnsi="Times New Roman"/>
          <w:b/>
          <w:sz w:val="24"/>
        </w:rPr>
        <w:t>S5</w:t>
      </w:r>
      <w:r w:rsidR="00F04FCB">
        <w:rPr>
          <w:rFonts w:ascii="Times New Roman" w:hAnsi="Times New Roman"/>
          <w:b/>
          <w:sz w:val="24"/>
        </w:rPr>
        <w:t xml:space="preserve">.  </w:t>
      </w:r>
      <w:r w:rsidR="00347D80">
        <w:rPr>
          <w:rFonts w:ascii="Times New Roman" w:hAnsi="Times New Roman"/>
          <w:sz w:val="24"/>
        </w:rPr>
        <w:tab/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1CD5A1" wp14:editId="7D3C5BB3">
                <wp:simplePos x="0" y="0"/>
                <wp:positionH relativeFrom="column">
                  <wp:posOffset>-1397371</wp:posOffset>
                </wp:positionH>
                <wp:positionV relativeFrom="paragraph">
                  <wp:posOffset>16263</wp:posOffset>
                </wp:positionV>
                <wp:extent cx="225632" cy="249382"/>
                <wp:effectExtent l="0" t="0" r="22225" b="1778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632" cy="2493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42EB4" w:rsidRPr="00D42EB4" w:rsidRDefault="00D42EB4" w:rsidP="00D42EB4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110.05pt;margin-top:1.3pt;width:17.75pt;height:19.6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" fillcolor="white [3201]" strokeweight=".5pt">
                <v:textbox>
                  <w:txbxContent>
                    <w:p w:rsidR="00D42EB4" w:rsidRPr="00D42EB4" w:rsidRDefault="00D42EB4" w:rsidP="00D42EB4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96D68B" wp14:editId="28B1575B">
                <wp:simplePos x="0" y="0"/>
                <wp:positionH relativeFrom="column">
                  <wp:posOffset>-2820861</wp:posOffset>
                </wp:positionH>
                <wp:positionV relativeFrom="paragraph">
                  <wp:posOffset>17871</wp:posOffset>
                </wp:positionV>
                <wp:extent cx="225632" cy="249382"/>
                <wp:effectExtent l="0" t="0" r="22225" b="1778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632" cy="2493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42EB4" w:rsidRPr="00D42EB4" w:rsidRDefault="00D42EB4" w:rsidP="00D42EB4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</w:pPr>
                            <w:r w:rsidRPr="00D42EB4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7" type="#_x0000_t202" style="position:absolute;margin-left:-222.1pt;margin-top:1.4pt;width:17.75pt;height:19.6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" fillcolor="white [3201]" strokeweight=".5pt">
                <v:textbox>
                  <w:txbxContent>
                    <w:p w:rsidR="00D42EB4" w:rsidRPr="00D42EB4" w:rsidRDefault="00D42EB4" w:rsidP="00D42EB4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</w:rPr>
                      </w:pPr>
                      <w:r w:rsidRPr="00D42EB4">
                        <w:rPr>
                          <w:rFonts w:ascii="Times New Roman" w:hAnsi="Times New Roman"/>
                          <w:b/>
                          <w:sz w:val="24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:rsidR="00D42EB4" w:rsidRDefault="00D42EB4"/>
    <w:p w:rsidR="00D42EB4" w:rsidRDefault="00876F2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4EAB651" wp14:editId="5B610C6D">
                <wp:simplePos x="0" y="0"/>
                <wp:positionH relativeFrom="column">
                  <wp:posOffset>29845</wp:posOffset>
                </wp:positionH>
                <wp:positionV relativeFrom="paragraph">
                  <wp:posOffset>1153160</wp:posOffset>
                </wp:positionV>
                <wp:extent cx="372110" cy="297180"/>
                <wp:effectExtent l="0" t="0" r="8890" b="762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110" cy="297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6F28" w:rsidRDefault="00876F28" w:rsidP="00876F28">
                            <w:r>
                              <w:t>B1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28" type="#_x0000_t202" style="position:absolute;margin-left:2.35pt;margin-top:90.8pt;width:29.3pt;height:23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" fillcolor="white [3201]" stroked="f" strokeweight=".5pt">
                <v:textbox>
                  <w:txbxContent>
                    <w:p w:rsidR="00876F28" w:rsidRDefault="00876F28" w:rsidP="00876F28">
                      <w:r>
                        <w:t>B1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B0B7217" wp14:editId="71249EBD">
                <wp:simplePos x="0" y="0"/>
                <wp:positionH relativeFrom="column">
                  <wp:posOffset>1426727</wp:posOffset>
                </wp:positionH>
                <wp:positionV relativeFrom="paragraph">
                  <wp:posOffset>1146071</wp:posOffset>
                </wp:positionV>
                <wp:extent cx="372140" cy="297712"/>
                <wp:effectExtent l="0" t="0" r="8890" b="762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140" cy="29771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6F28" w:rsidRDefault="00876F28" w:rsidP="00876F28">
                            <w:r>
                              <w:t>B2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29" type="#_x0000_t202" style="position:absolute;margin-left:112.35pt;margin-top:90.25pt;width:29.3pt;height:23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" fillcolor="white [3201]" stroked="f" strokeweight=".5pt">
                <v:textbox>
                  <w:txbxContent>
                    <w:p w:rsidR="00876F28" w:rsidRDefault="00876F28" w:rsidP="00876F28">
                      <w:r>
                        <w:t>B</w:t>
                      </w:r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DB7A3BA" wp14:editId="6911005F">
                <wp:simplePos x="0" y="0"/>
                <wp:positionH relativeFrom="column">
                  <wp:posOffset>1431172</wp:posOffset>
                </wp:positionH>
                <wp:positionV relativeFrom="paragraph">
                  <wp:posOffset>34024</wp:posOffset>
                </wp:positionV>
                <wp:extent cx="372140" cy="297712"/>
                <wp:effectExtent l="0" t="0" r="8890" b="762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140" cy="29771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6F28" w:rsidRDefault="00876F28" w:rsidP="00876F28">
                            <w:r>
                              <w:t>A2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30" type="#_x0000_t202" style="position:absolute;margin-left:112.7pt;margin-top:2.7pt;width:29.3pt;height:23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" fillcolor="white [3201]" stroked="f" strokeweight=".5pt">
                <v:textbox>
                  <w:txbxContent>
                    <w:p w:rsidR="00876F28" w:rsidRDefault="00876F28" w:rsidP="00876F28">
                      <w:r>
                        <w:t>A2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FE920D" wp14:editId="0235D9DD">
                <wp:simplePos x="0" y="0"/>
                <wp:positionH relativeFrom="column">
                  <wp:posOffset>24470</wp:posOffset>
                </wp:positionH>
                <wp:positionV relativeFrom="paragraph">
                  <wp:posOffset>30480</wp:posOffset>
                </wp:positionV>
                <wp:extent cx="372140" cy="297712"/>
                <wp:effectExtent l="0" t="0" r="8890" b="762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140" cy="29771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6F28" w:rsidRDefault="00876F28">
                            <w:r>
                              <w:t>A1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31" type="#_x0000_t202" style="position:absolute;margin-left:1.95pt;margin-top:2.4pt;width:29.3pt;height:23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" fillcolor="white [3201]" stroked="f" strokeweight=".5pt">
                <v:textbox>
                  <w:txbxContent>
                    <w:p w:rsidR="00876F28" w:rsidRDefault="00876F28">
                      <w:r>
                        <w:t>A1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4380DB7F">
            <wp:extent cx="2785731" cy="2137144"/>
            <wp:effectExtent l="19050" t="19050" r="15240" b="158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96" t="5505" r="2772" b="2293"/>
                    <a:stretch/>
                  </pic:blipFill>
                  <pic:spPr bwMode="auto">
                    <a:xfrm>
                      <a:off x="0" y="0"/>
                      <a:ext cx="2784029" cy="2135838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2EB4" w:rsidRDefault="00D42EB4"/>
    <w:p w:rsidR="00D42EB4" w:rsidRDefault="00D42EB4"/>
    <w:p w:rsidR="00D42EB4" w:rsidRDefault="00D42EB4"/>
    <w:p w:rsidR="009024ED" w:rsidRPr="00876F28" w:rsidRDefault="009024ED">
      <w:pPr>
        <w:rPr>
          <w:rFonts w:ascii="Times New Roman" w:hAnsi="Times New Roman"/>
          <w:sz w:val="24"/>
        </w:rPr>
      </w:pPr>
    </w:p>
    <w:sectPr w:rsidR="009024ED" w:rsidRPr="00876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FCB"/>
    <w:rsid w:val="000A0D01"/>
    <w:rsid w:val="00123C09"/>
    <w:rsid w:val="00204671"/>
    <w:rsid w:val="00347D80"/>
    <w:rsid w:val="004E75F3"/>
    <w:rsid w:val="00876F28"/>
    <w:rsid w:val="009024ED"/>
    <w:rsid w:val="00AC75C1"/>
    <w:rsid w:val="00D42EB4"/>
    <w:rsid w:val="00E600FD"/>
    <w:rsid w:val="00F04FCB"/>
    <w:rsid w:val="00FA1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17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4FCB"/>
    <w:pPr>
      <w:spacing w:after="0" w:line="240" w:lineRule="auto"/>
    </w:pPr>
    <w:rPr>
      <w:rFonts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04FC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4F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4F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17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4FCB"/>
    <w:pPr>
      <w:spacing w:after="0" w:line="240" w:lineRule="auto"/>
    </w:pPr>
    <w:rPr>
      <w:rFonts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04FC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4F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4F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B2CDDEC0.dotm</Template>
  <TotalTime>8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Wageningen UR</Company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Daas</dc:creator>
  <cp:lastModifiedBy>Daas</cp:lastModifiedBy>
  <cp:revision>8</cp:revision>
  <dcterms:created xsi:type="dcterms:W3CDTF">2016-08-10T12:09:00Z</dcterms:created>
  <dcterms:modified xsi:type="dcterms:W3CDTF">2016-08-11T15:09:00Z</dcterms:modified>
</cp:coreProperties>
</file>