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8F6E90" w14:textId="1F60DBC5" w:rsidR="009E6A98" w:rsidRDefault="009E6A98" w:rsidP="009E6A98">
      <w:pPr>
        <w:pStyle w:val="Heading1"/>
      </w:pPr>
      <w:r>
        <w:t>Supplementary Material</w:t>
      </w:r>
    </w:p>
    <w:p w14:paraId="4C7E4727" w14:textId="7E29BEDE" w:rsidR="009E6A98" w:rsidRDefault="009E6A98" w:rsidP="009E6A98">
      <w:r>
        <w:t>SM1: Complete list of predictors analysed before inclusion in the model</w:t>
      </w:r>
    </w:p>
    <w:p w14:paraId="7B87DA48" w14:textId="77777777" w:rsidR="009E6A98" w:rsidRPr="009E6A98" w:rsidRDefault="009E6A98" w:rsidP="009E6A98"/>
    <w:p w14:paraId="19BD0794" w14:textId="79E638D8" w:rsidR="009E6A98" w:rsidRPr="00A0299F" w:rsidRDefault="009E6A98" w:rsidP="009E6A98">
      <w:pPr>
        <w:pStyle w:val="Caption"/>
        <w:keepNext/>
      </w:pPr>
      <w:r>
        <w:t>Table SM</w:t>
      </w:r>
      <w:r w:rsidR="005F278F">
        <w:t xml:space="preserve">1: </w:t>
      </w:r>
      <w:r>
        <w:t xml:space="preserve">Sources of prediction and projection variables. </w:t>
      </w:r>
      <w:r w:rsidRPr="00A0299F">
        <w:t>* Removed due to high correlation with another variable</w:t>
      </w:r>
    </w:p>
    <w:p w14:paraId="2BAFFE57" w14:textId="77777777" w:rsidR="009E6A98" w:rsidRDefault="009E6A98"/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816"/>
        <w:gridCol w:w="1604"/>
        <w:gridCol w:w="5828"/>
        <w:gridCol w:w="4781"/>
      </w:tblGrid>
      <w:tr w:rsidR="009E6A98" w14:paraId="47FBCC07" w14:textId="77777777" w:rsidTr="009E6A98">
        <w:tc>
          <w:tcPr>
            <w:tcW w:w="1816" w:type="dxa"/>
          </w:tcPr>
          <w:p w14:paraId="33D501DD" w14:textId="77777777" w:rsidR="009E6A98" w:rsidRPr="00213A3C" w:rsidRDefault="009E6A98" w:rsidP="00442D0D">
            <w:pPr>
              <w:rPr>
                <w:b/>
                <w:bCs/>
              </w:rPr>
            </w:pPr>
            <w:r w:rsidRPr="00213A3C">
              <w:rPr>
                <w:b/>
                <w:bCs/>
              </w:rPr>
              <w:t>Source</w:t>
            </w:r>
          </w:p>
        </w:tc>
        <w:tc>
          <w:tcPr>
            <w:tcW w:w="1604" w:type="dxa"/>
          </w:tcPr>
          <w:p w14:paraId="0DB53A14" w14:textId="77777777" w:rsidR="009E6A98" w:rsidRPr="00213A3C" w:rsidRDefault="009E6A98" w:rsidP="00442D0D">
            <w:pPr>
              <w:rPr>
                <w:b/>
                <w:bCs/>
              </w:rPr>
            </w:pPr>
            <w:r w:rsidRPr="00213A3C">
              <w:rPr>
                <w:b/>
                <w:bCs/>
              </w:rPr>
              <w:t>Abbreviation</w:t>
            </w:r>
          </w:p>
        </w:tc>
        <w:tc>
          <w:tcPr>
            <w:tcW w:w="5828" w:type="dxa"/>
          </w:tcPr>
          <w:p w14:paraId="7C81CCFB" w14:textId="77777777" w:rsidR="009E6A98" w:rsidRPr="00213A3C" w:rsidRDefault="009E6A98" w:rsidP="00442D0D">
            <w:pPr>
              <w:rPr>
                <w:b/>
                <w:bCs/>
              </w:rPr>
            </w:pPr>
            <w:r>
              <w:rPr>
                <w:b/>
                <w:bCs/>
              </w:rPr>
              <w:t>Prediction layer</w:t>
            </w:r>
          </w:p>
        </w:tc>
        <w:tc>
          <w:tcPr>
            <w:tcW w:w="4781" w:type="dxa"/>
          </w:tcPr>
          <w:p w14:paraId="1AA1B079" w14:textId="77777777" w:rsidR="009E6A98" w:rsidRPr="00905CDB" w:rsidRDefault="009E6A98" w:rsidP="00442D0D">
            <w:pPr>
              <w:rPr>
                <w:b/>
                <w:bCs/>
              </w:rPr>
            </w:pPr>
            <w:r>
              <w:rPr>
                <w:b/>
                <w:bCs/>
              </w:rPr>
              <w:t>Projection layer</w:t>
            </w:r>
          </w:p>
        </w:tc>
      </w:tr>
      <w:tr w:rsidR="009E6A98" w14:paraId="2A084089" w14:textId="77777777" w:rsidTr="009E6A98">
        <w:tc>
          <w:tcPr>
            <w:tcW w:w="1816" w:type="dxa"/>
          </w:tcPr>
          <w:p w14:paraId="21CEF99E" w14:textId="77777777" w:rsidR="009E6A98" w:rsidRDefault="009E6A98" w:rsidP="00442D0D">
            <w:r>
              <w:t>South African Weather Service</w:t>
            </w:r>
          </w:p>
        </w:tc>
        <w:tc>
          <w:tcPr>
            <w:tcW w:w="1604" w:type="dxa"/>
          </w:tcPr>
          <w:p w14:paraId="1C4AEA68" w14:textId="77777777" w:rsidR="009E6A98" w:rsidRDefault="009E6A98" w:rsidP="00442D0D">
            <w:proofErr w:type="spellStart"/>
            <w:r>
              <w:t>Tmin</w:t>
            </w:r>
            <w:proofErr w:type="spellEnd"/>
          </w:p>
        </w:tc>
        <w:tc>
          <w:tcPr>
            <w:tcW w:w="5828" w:type="dxa"/>
          </w:tcPr>
          <w:p w14:paraId="010F609E" w14:textId="77777777" w:rsidR="009E6A98" w:rsidRDefault="009E6A98" w:rsidP="00442D0D">
            <w:r>
              <w:t>Minimum daily temperature (Celsius)</w:t>
            </w:r>
          </w:p>
        </w:tc>
        <w:tc>
          <w:tcPr>
            <w:tcW w:w="4781" w:type="dxa"/>
          </w:tcPr>
          <w:p w14:paraId="45FA2FCA" w14:textId="77777777" w:rsidR="009E6A98" w:rsidRDefault="009E6A98" w:rsidP="00442D0D">
            <w:r>
              <w:t xml:space="preserve">WorldClim monthly </w:t>
            </w:r>
            <w:proofErr w:type="gramStart"/>
            <w:r>
              <w:t>20 year</w:t>
            </w:r>
            <w:proofErr w:type="gramEnd"/>
            <w:r>
              <w:t xml:space="preserve"> average </w:t>
            </w:r>
            <w:proofErr w:type="spellStart"/>
            <w:r>
              <w:t>Tmin</w:t>
            </w:r>
            <w:proofErr w:type="spellEnd"/>
          </w:p>
        </w:tc>
      </w:tr>
      <w:tr w:rsidR="009E6A98" w14:paraId="61FEF26F" w14:textId="77777777" w:rsidTr="009E6A98">
        <w:tc>
          <w:tcPr>
            <w:tcW w:w="1816" w:type="dxa"/>
          </w:tcPr>
          <w:p w14:paraId="19A09925" w14:textId="77777777" w:rsidR="009E6A98" w:rsidRDefault="009E6A98" w:rsidP="00442D0D"/>
        </w:tc>
        <w:tc>
          <w:tcPr>
            <w:tcW w:w="1604" w:type="dxa"/>
          </w:tcPr>
          <w:p w14:paraId="411FDDF5" w14:textId="77777777" w:rsidR="009E6A98" w:rsidRDefault="009E6A98" w:rsidP="00442D0D">
            <w:proofErr w:type="spellStart"/>
            <w:r>
              <w:t>Tmax</w:t>
            </w:r>
            <w:proofErr w:type="spellEnd"/>
          </w:p>
        </w:tc>
        <w:tc>
          <w:tcPr>
            <w:tcW w:w="5828" w:type="dxa"/>
          </w:tcPr>
          <w:p w14:paraId="7E92DEB6" w14:textId="77777777" w:rsidR="009E6A98" w:rsidRDefault="009E6A98" w:rsidP="00442D0D">
            <w:r>
              <w:t>Maximum daily temperature (Celsius)</w:t>
            </w:r>
          </w:p>
        </w:tc>
        <w:tc>
          <w:tcPr>
            <w:tcW w:w="4781" w:type="dxa"/>
          </w:tcPr>
          <w:p w14:paraId="6376DCBC" w14:textId="77777777" w:rsidR="009E6A98" w:rsidRDefault="009E6A98" w:rsidP="00442D0D">
            <w:r>
              <w:t xml:space="preserve">WorldClim monthly </w:t>
            </w:r>
            <w:proofErr w:type="gramStart"/>
            <w:r>
              <w:t>20 year</w:t>
            </w:r>
            <w:proofErr w:type="gramEnd"/>
            <w:r>
              <w:t xml:space="preserve"> average </w:t>
            </w:r>
            <w:proofErr w:type="spellStart"/>
            <w:r>
              <w:t>Tmax</w:t>
            </w:r>
            <w:proofErr w:type="spellEnd"/>
          </w:p>
        </w:tc>
      </w:tr>
      <w:tr w:rsidR="009E6A98" w14:paraId="6896DF08" w14:textId="77777777" w:rsidTr="009E6A98">
        <w:tc>
          <w:tcPr>
            <w:tcW w:w="1816" w:type="dxa"/>
          </w:tcPr>
          <w:p w14:paraId="0CA779DF" w14:textId="77777777" w:rsidR="009E6A98" w:rsidRDefault="009E6A98" w:rsidP="00442D0D"/>
        </w:tc>
        <w:tc>
          <w:tcPr>
            <w:tcW w:w="1604" w:type="dxa"/>
          </w:tcPr>
          <w:p w14:paraId="0FFB28EC" w14:textId="77777777" w:rsidR="009E6A98" w:rsidRDefault="009E6A98" w:rsidP="00442D0D">
            <w:r>
              <w:t>Tmin_4w</w:t>
            </w:r>
          </w:p>
        </w:tc>
        <w:tc>
          <w:tcPr>
            <w:tcW w:w="5828" w:type="dxa"/>
          </w:tcPr>
          <w:p w14:paraId="315D8F19" w14:textId="77777777" w:rsidR="009E6A98" w:rsidRDefault="009E6A98" w:rsidP="00442D0D">
            <w:r>
              <w:t>Minimum daily temperature (4 weeks prior) (Celsius)</w:t>
            </w:r>
          </w:p>
        </w:tc>
        <w:tc>
          <w:tcPr>
            <w:tcW w:w="4781" w:type="dxa"/>
          </w:tcPr>
          <w:p w14:paraId="6D476FBF" w14:textId="77777777" w:rsidR="009E6A98" w:rsidRDefault="009E6A98" w:rsidP="00442D0D">
            <w:r>
              <w:t xml:space="preserve">WorldClim monthly </w:t>
            </w:r>
            <w:proofErr w:type="gramStart"/>
            <w:r>
              <w:t>20 year</w:t>
            </w:r>
            <w:proofErr w:type="gramEnd"/>
            <w:r>
              <w:t xml:space="preserve"> average </w:t>
            </w:r>
            <w:proofErr w:type="spellStart"/>
            <w:r>
              <w:t>Tmin</w:t>
            </w:r>
            <w:proofErr w:type="spellEnd"/>
            <w:r>
              <w:t xml:space="preserve"> (month prior)</w:t>
            </w:r>
          </w:p>
        </w:tc>
      </w:tr>
      <w:tr w:rsidR="009E6A98" w14:paraId="5E6FBABC" w14:textId="77777777" w:rsidTr="009E6A98">
        <w:tc>
          <w:tcPr>
            <w:tcW w:w="1816" w:type="dxa"/>
          </w:tcPr>
          <w:p w14:paraId="7EF71E6D" w14:textId="77777777" w:rsidR="009E6A98" w:rsidRDefault="009E6A98" w:rsidP="00442D0D"/>
        </w:tc>
        <w:tc>
          <w:tcPr>
            <w:tcW w:w="1604" w:type="dxa"/>
          </w:tcPr>
          <w:p w14:paraId="69574AB5" w14:textId="77777777" w:rsidR="009E6A98" w:rsidRDefault="009E6A98" w:rsidP="00442D0D">
            <w:r>
              <w:t>Tmax_4w</w:t>
            </w:r>
          </w:p>
        </w:tc>
        <w:tc>
          <w:tcPr>
            <w:tcW w:w="5828" w:type="dxa"/>
          </w:tcPr>
          <w:p w14:paraId="54D9FF8F" w14:textId="77777777" w:rsidR="009E6A98" w:rsidRDefault="009E6A98" w:rsidP="00442D0D">
            <w:r>
              <w:t>Maximum daily temperature (4 weeks prior) (Celsius)</w:t>
            </w:r>
          </w:p>
        </w:tc>
        <w:tc>
          <w:tcPr>
            <w:tcW w:w="4781" w:type="dxa"/>
          </w:tcPr>
          <w:p w14:paraId="4A2DE9D0" w14:textId="77777777" w:rsidR="009E6A98" w:rsidRDefault="009E6A98" w:rsidP="00442D0D">
            <w:r>
              <w:t xml:space="preserve">WorldClim monthly </w:t>
            </w:r>
            <w:proofErr w:type="gramStart"/>
            <w:r>
              <w:t>20 year</w:t>
            </w:r>
            <w:proofErr w:type="gramEnd"/>
            <w:r>
              <w:t xml:space="preserve"> average </w:t>
            </w:r>
            <w:proofErr w:type="spellStart"/>
            <w:r>
              <w:t>Tmax</w:t>
            </w:r>
            <w:proofErr w:type="spellEnd"/>
            <w:r>
              <w:t xml:space="preserve"> (month prior)</w:t>
            </w:r>
          </w:p>
        </w:tc>
      </w:tr>
      <w:tr w:rsidR="009E6A98" w14:paraId="5A409DBA" w14:textId="77777777" w:rsidTr="009E6A98">
        <w:tc>
          <w:tcPr>
            <w:tcW w:w="1816" w:type="dxa"/>
          </w:tcPr>
          <w:p w14:paraId="7F5BA6E5" w14:textId="77777777" w:rsidR="009E6A98" w:rsidRDefault="009E6A98" w:rsidP="00442D0D"/>
        </w:tc>
        <w:tc>
          <w:tcPr>
            <w:tcW w:w="1604" w:type="dxa"/>
          </w:tcPr>
          <w:p w14:paraId="7A1E8EE8" w14:textId="77777777" w:rsidR="009E6A98" w:rsidRDefault="009E6A98" w:rsidP="00442D0D">
            <w:r>
              <w:t>WND</w:t>
            </w:r>
          </w:p>
        </w:tc>
        <w:tc>
          <w:tcPr>
            <w:tcW w:w="5828" w:type="dxa"/>
          </w:tcPr>
          <w:p w14:paraId="015D53E5" w14:textId="77777777" w:rsidR="009E6A98" w:rsidRDefault="009E6A98" w:rsidP="00442D0D">
            <w:r>
              <w:t>Average daily wind (m/s)</w:t>
            </w:r>
          </w:p>
        </w:tc>
        <w:tc>
          <w:tcPr>
            <w:tcW w:w="4781" w:type="dxa"/>
          </w:tcPr>
          <w:p w14:paraId="7468242C" w14:textId="77777777" w:rsidR="009E6A98" w:rsidRDefault="009E6A98" w:rsidP="00442D0D">
            <w:r>
              <w:t xml:space="preserve">WorldClim monthly </w:t>
            </w:r>
            <w:proofErr w:type="gramStart"/>
            <w:r>
              <w:t>20 year</w:t>
            </w:r>
            <w:proofErr w:type="gramEnd"/>
            <w:r>
              <w:t xml:space="preserve"> average wind</w:t>
            </w:r>
          </w:p>
        </w:tc>
      </w:tr>
      <w:tr w:rsidR="009E6A98" w14:paraId="66848F1B" w14:textId="77777777" w:rsidTr="009E6A98">
        <w:tc>
          <w:tcPr>
            <w:tcW w:w="1816" w:type="dxa"/>
          </w:tcPr>
          <w:p w14:paraId="7BEFC39B" w14:textId="77777777" w:rsidR="009E6A98" w:rsidRDefault="009E6A98" w:rsidP="00442D0D"/>
        </w:tc>
        <w:tc>
          <w:tcPr>
            <w:tcW w:w="1604" w:type="dxa"/>
          </w:tcPr>
          <w:p w14:paraId="383005BF" w14:textId="77777777" w:rsidR="009E6A98" w:rsidRDefault="009E6A98" w:rsidP="00442D0D">
            <w:r>
              <w:t>WND_4w</w:t>
            </w:r>
          </w:p>
        </w:tc>
        <w:tc>
          <w:tcPr>
            <w:tcW w:w="5828" w:type="dxa"/>
          </w:tcPr>
          <w:p w14:paraId="255954B8" w14:textId="77777777" w:rsidR="009E6A98" w:rsidRDefault="009E6A98" w:rsidP="00442D0D">
            <w:r>
              <w:t>Average daily wind (4 weeks prior) (m/s)</w:t>
            </w:r>
          </w:p>
        </w:tc>
        <w:tc>
          <w:tcPr>
            <w:tcW w:w="4781" w:type="dxa"/>
          </w:tcPr>
          <w:p w14:paraId="6F13D2A2" w14:textId="77777777" w:rsidR="009E6A98" w:rsidRDefault="009E6A98" w:rsidP="00442D0D">
            <w:r>
              <w:t xml:space="preserve">WorldClim monthly </w:t>
            </w:r>
            <w:proofErr w:type="gramStart"/>
            <w:r>
              <w:t>20 year</w:t>
            </w:r>
            <w:proofErr w:type="gramEnd"/>
            <w:r>
              <w:t xml:space="preserve"> average wind (month prior)</w:t>
            </w:r>
          </w:p>
        </w:tc>
      </w:tr>
      <w:tr w:rsidR="009E6A98" w14:paraId="726172A3" w14:textId="77777777" w:rsidTr="009E6A98">
        <w:tc>
          <w:tcPr>
            <w:tcW w:w="1816" w:type="dxa"/>
          </w:tcPr>
          <w:p w14:paraId="0672DB33" w14:textId="77777777" w:rsidR="009E6A98" w:rsidRDefault="009E6A98" w:rsidP="00442D0D"/>
        </w:tc>
        <w:tc>
          <w:tcPr>
            <w:tcW w:w="1604" w:type="dxa"/>
          </w:tcPr>
          <w:p w14:paraId="7F4FE593" w14:textId="77777777" w:rsidR="009E6A98" w:rsidRDefault="009E6A98" w:rsidP="00442D0D">
            <w:r>
              <w:t>PRCP</w:t>
            </w:r>
          </w:p>
        </w:tc>
        <w:tc>
          <w:tcPr>
            <w:tcW w:w="5828" w:type="dxa"/>
          </w:tcPr>
          <w:p w14:paraId="3727457E" w14:textId="77777777" w:rsidR="009E6A98" w:rsidRDefault="009E6A98" w:rsidP="00442D0D">
            <w:r>
              <w:t>Average monthly precipitation (mm)</w:t>
            </w:r>
          </w:p>
        </w:tc>
        <w:tc>
          <w:tcPr>
            <w:tcW w:w="4781" w:type="dxa"/>
          </w:tcPr>
          <w:p w14:paraId="78A1CDCF" w14:textId="77777777" w:rsidR="009E6A98" w:rsidRDefault="009E6A98" w:rsidP="00442D0D">
            <w:r>
              <w:t xml:space="preserve">WorldClim monthly </w:t>
            </w:r>
            <w:proofErr w:type="gramStart"/>
            <w:r>
              <w:t>20 year</w:t>
            </w:r>
            <w:proofErr w:type="gramEnd"/>
            <w:r>
              <w:t xml:space="preserve"> average precipitation</w:t>
            </w:r>
          </w:p>
        </w:tc>
      </w:tr>
      <w:tr w:rsidR="009E6A98" w14:paraId="154A94FE" w14:textId="77777777" w:rsidTr="009E6A98">
        <w:tc>
          <w:tcPr>
            <w:tcW w:w="1816" w:type="dxa"/>
          </w:tcPr>
          <w:p w14:paraId="1F77BB8C" w14:textId="77777777" w:rsidR="009E6A98" w:rsidRDefault="009E6A98" w:rsidP="00442D0D"/>
        </w:tc>
        <w:tc>
          <w:tcPr>
            <w:tcW w:w="1604" w:type="dxa"/>
          </w:tcPr>
          <w:p w14:paraId="4F62A5BA" w14:textId="77777777" w:rsidR="009E6A98" w:rsidRDefault="009E6A98" w:rsidP="00442D0D">
            <w:r>
              <w:t>PRCP_1m</w:t>
            </w:r>
          </w:p>
        </w:tc>
        <w:tc>
          <w:tcPr>
            <w:tcW w:w="5828" w:type="dxa"/>
          </w:tcPr>
          <w:p w14:paraId="167CAF6F" w14:textId="77777777" w:rsidR="009E6A98" w:rsidRDefault="009E6A98" w:rsidP="00442D0D">
            <w:r>
              <w:t>Average monthly precipitation (1 month prior) (mm)</w:t>
            </w:r>
          </w:p>
        </w:tc>
        <w:tc>
          <w:tcPr>
            <w:tcW w:w="4781" w:type="dxa"/>
          </w:tcPr>
          <w:p w14:paraId="4862E727" w14:textId="77777777" w:rsidR="009E6A98" w:rsidRDefault="009E6A98" w:rsidP="00442D0D">
            <w:r>
              <w:t xml:space="preserve">WorldClim monthly </w:t>
            </w:r>
            <w:proofErr w:type="gramStart"/>
            <w:r>
              <w:t>20 year</w:t>
            </w:r>
            <w:proofErr w:type="gramEnd"/>
            <w:r>
              <w:t xml:space="preserve"> average precipitation (month prior)</w:t>
            </w:r>
          </w:p>
        </w:tc>
      </w:tr>
      <w:tr w:rsidR="009E6A98" w14:paraId="555AD0DE" w14:textId="77777777" w:rsidTr="009E6A98">
        <w:tc>
          <w:tcPr>
            <w:tcW w:w="1816" w:type="dxa"/>
          </w:tcPr>
          <w:p w14:paraId="6942953C" w14:textId="77777777" w:rsidR="009E6A98" w:rsidRDefault="009E6A98" w:rsidP="00442D0D">
            <w:r>
              <w:t>MODIS</w:t>
            </w:r>
          </w:p>
        </w:tc>
        <w:tc>
          <w:tcPr>
            <w:tcW w:w="1604" w:type="dxa"/>
          </w:tcPr>
          <w:p w14:paraId="3A640B25" w14:textId="77777777" w:rsidR="009E6A98" w:rsidRDefault="009E6A98" w:rsidP="00442D0D">
            <w:r>
              <w:t>NDVI*</w:t>
            </w:r>
          </w:p>
        </w:tc>
        <w:tc>
          <w:tcPr>
            <w:tcW w:w="5828" w:type="dxa"/>
          </w:tcPr>
          <w:p w14:paraId="2B0C56F2" w14:textId="77777777" w:rsidR="009E6A98" w:rsidRDefault="009E6A98" w:rsidP="00442D0D">
            <w:r>
              <w:t>NDVI (closest date 15 days)</w:t>
            </w:r>
          </w:p>
        </w:tc>
        <w:tc>
          <w:tcPr>
            <w:tcW w:w="4781" w:type="dxa"/>
          </w:tcPr>
          <w:p w14:paraId="137046DA" w14:textId="77777777" w:rsidR="009E6A98" w:rsidRDefault="009E6A98" w:rsidP="00442D0D">
            <w:r>
              <w:t>NA – removed</w:t>
            </w:r>
          </w:p>
        </w:tc>
      </w:tr>
      <w:tr w:rsidR="009E6A98" w14:paraId="30006313" w14:textId="77777777" w:rsidTr="009E6A98">
        <w:tc>
          <w:tcPr>
            <w:tcW w:w="1816" w:type="dxa"/>
          </w:tcPr>
          <w:p w14:paraId="180BACEB" w14:textId="77777777" w:rsidR="009E6A98" w:rsidRDefault="009E6A98" w:rsidP="00442D0D"/>
        </w:tc>
        <w:tc>
          <w:tcPr>
            <w:tcW w:w="1604" w:type="dxa"/>
          </w:tcPr>
          <w:p w14:paraId="12F565CD" w14:textId="77777777" w:rsidR="009E6A98" w:rsidRDefault="009E6A98" w:rsidP="00442D0D">
            <w:r>
              <w:t>NDVI_1m*</w:t>
            </w:r>
          </w:p>
        </w:tc>
        <w:tc>
          <w:tcPr>
            <w:tcW w:w="5828" w:type="dxa"/>
          </w:tcPr>
          <w:p w14:paraId="6B4F2650" w14:textId="77777777" w:rsidR="009E6A98" w:rsidRDefault="009E6A98" w:rsidP="00442D0D">
            <w:r>
              <w:t>NDVI (closest date 1 month prior)</w:t>
            </w:r>
          </w:p>
        </w:tc>
        <w:tc>
          <w:tcPr>
            <w:tcW w:w="4781" w:type="dxa"/>
          </w:tcPr>
          <w:p w14:paraId="567DB7C8" w14:textId="77777777" w:rsidR="009E6A98" w:rsidRDefault="009E6A98" w:rsidP="00442D0D">
            <w:r>
              <w:t>NA – removed</w:t>
            </w:r>
          </w:p>
        </w:tc>
      </w:tr>
      <w:tr w:rsidR="009E6A98" w14:paraId="64EA3CA2" w14:textId="77777777" w:rsidTr="009E6A98">
        <w:tc>
          <w:tcPr>
            <w:tcW w:w="1816" w:type="dxa"/>
          </w:tcPr>
          <w:p w14:paraId="19E5AD91" w14:textId="77777777" w:rsidR="009E6A98" w:rsidRDefault="009E6A98" w:rsidP="00442D0D"/>
        </w:tc>
        <w:tc>
          <w:tcPr>
            <w:tcW w:w="1604" w:type="dxa"/>
          </w:tcPr>
          <w:p w14:paraId="1B40491A" w14:textId="77777777" w:rsidR="009E6A98" w:rsidRDefault="009E6A98" w:rsidP="00442D0D">
            <w:r>
              <w:t>EVI*</w:t>
            </w:r>
          </w:p>
        </w:tc>
        <w:tc>
          <w:tcPr>
            <w:tcW w:w="5828" w:type="dxa"/>
          </w:tcPr>
          <w:p w14:paraId="0C41317B" w14:textId="77777777" w:rsidR="009E6A98" w:rsidRDefault="009E6A98" w:rsidP="00442D0D">
            <w:r>
              <w:t>EVI (closest date 15 days)</w:t>
            </w:r>
          </w:p>
        </w:tc>
        <w:tc>
          <w:tcPr>
            <w:tcW w:w="4781" w:type="dxa"/>
          </w:tcPr>
          <w:p w14:paraId="3C13F6A7" w14:textId="77777777" w:rsidR="009E6A98" w:rsidRDefault="009E6A98" w:rsidP="00442D0D">
            <w:r>
              <w:t>NA – removed</w:t>
            </w:r>
          </w:p>
        </w:tc>
      </w:tr>
      <w:tr w:rsidR="009E6A98" w14:paraId="3C7EC2B2" w14:textId="77777777" w:rsidTr="009E6A98">
        <w:tc>
          <w:tcPr>
            <w:tcW w:w="1816" w:type="dxa"/>
          </w:tcPr>
          <w:p w14:paraId="0924F623" w14:textId="77777777" w:rsidR="009E6A98" w:rsidRDefault="009E6A98" w:rsidP="00442D0D"/>
        </w:tc>
        <w:tc>
          <w:tcPr>
            <w:tcW w:w="1604" w:type="dxa"/>
          </w:tcPr>
          <w:p w14:paraId="6A0343AD" w14:textId="77777777" w:rsidR="009E6A98" w:rsidRDefault="009E6A98" w:rsidP="00442D0D">
            <w:r>
              <w:t>EVI_1m*</w:t>
            </w:r>
          </w:p>
        </w:tc>
        <w:tc>
          <w:tcPr>
            <w:tcW w:w="5828" w:type="dxa"/>
          </w:tcPr>
          <w:p w14:paraId="1A482F13" w14:textId="77777777" w:rsidR="009E6A98" w:rsidRDefault="009E6A98" w:rsidP="00442D0D">
            <w:r>
              <w:t>EVI (closest date 1 month prior)</w:t>
            </w:r>
          </w:p>
        </w:tc>
        <w:tc>
          <w:tcPr>
            <w:tcW w:w="4781" w:type="dxa"/>
          </w:tcPr>
          <w:p w14:paraId="5E429C9B" w14:textId="77777777" w:rsidR="009E6A98" w:rsidRDefault="009E6A98" w:rsidP="00442D0D">
            <w:pPr>
              <w:tabs>
                <w:tab w:val="left" w:pos="831"/>
              </w:tabs>
            </w:pPr>
            <w:r>
              <w:t>NA – removed</w:t>
            </w:r>
          </w:p>
        </w:tc>
      </w:tr>
      <w:tr w:rsidR="009E6A98" w14:paraId="5138A301" w14:textId="77777777" w:rsidTr="009E6A98">
        <w:tc>
          <w:tcPr>
            <w:tcW w:w="1816" w:type="dxa"/>
          </w:tcPr>
          <w:p w14:paraId="65FFFF14" w14:textId="77777777" w:rsidR="009E6A98" w:rsidRDefault="009E6A98" w:rsidP="00442D0D">
            <w:r>
              <w:t>Copernicus CDS</w:t>
            </w:r>
          </w:p>
        </w:tc>
        <w:tc>
          <w:tcPr>
            <w:tcW w:w="1604" w:type="dxa"/>
          </w:tcPr>
          <w:p w14:paraId="28E988FE" w14:textId="77777777" w:rsidR="009E6A98" w:rsidRDefault="009E6A98" w:rsidP="00442D0D">
            <w:r>
              <w:t>SM</w:t>
            </w:r>
          </w:p>
        </w:tc>
        <w:tc>
          <w:tcPr>
            <w:tcW w:w="5828" w:type="dxa"/>
          </w:tcPr>
          <w:p w14:paraId="2239533D" w14:textId="77777777" w:rsidR="009E6A98" w:rsidRDefault="009E6A98" w:rsidP="00442D0D">
            <w:r>
              <w:t>Soil moisture monthly average (% saturated)</w:t>
            </w:r>
          </w:p>
        </w:tc>
        <w:tc>
          <w:tcPr>
            <w:tcW w:w="4781" w:type="dxa"/>
          </w:tcPr>
          <w:p w14:paraId="0C3B1245" w14:textId="77777777" w:rsidR="009E6A98" w:rsidRDefault="009E6A98" w:rsidP="00442D0D">
            <w:r>
              <w:t>Copernicus monthly soil moisture 20-year aggregated mean</w:t>
            </w:r>
          </w:p>
        </w:tc>
      </w:tr>
      <w:tr w:rsidR="009E6A98" w14:paraId="7265FEA1" w14:textId="77777777" w:rsidTr="009E6A98">
        <w:tc>
          <w:tcPr>
            <w:tcW w:w="1816" w:type="dxa"/>
          </w:tcPr>
          <w:p w14:paraId="04D23136" w14:textId="77777777" w:rsidR="009E6A98" w:rsidRDefault="009E6A98" w:rsidP="00442D0D"/>
        </w:tc>
        <w:tc>
          <w:tcPr>
            <w:tcW w:w="1604" w:type="dxa"/>
          </w:tcPr>
          <w:p w14:paraId="0EB6A1E9" w14:textId="77777777" w:rsidR="009E6A98" w:rsidRDefault="009E6A98" w:rsidP="00442D0D">
            <w:r>
              <w:t>SM_1m*</w:t>
            </w:r>
          </w:p>
        </w:tc>
        <w:tc>
          <w:tcPr>
            <w:tcW w:w="5828" w:type="dxa"/>
          </w:tcPr>
          <w:p w14:paraId="0F6E3174" w14:textId="77777777" w:rsidR="009E6A98" w:rsidRDefault="009E6A98" w:rsidP="00442D0D">
            <w:r>
              <w:t>Soil moisture previous monthly average (% saturated)</w:t>
            </w:r>
          </w:p>
        </w:tc>
        <w:tc>
          <w:tcPr>
            <w:tcW w:w="4781" w:type="dxa"/>
          </w:tcPr>
          <w:p w14:paraId="116BDF66" w14:textId="77777777" w:rsidR="009E6A98" w:rsidRDefault="009E6A98" w:rsidP="00442D0D">
            <w:r>
              <w:t>NA – removed</w:t>
            </w:r>
          </w:p>
        </w:tc>
      </w:tr>
      <w:tr w:rsidR="009E6A98" w14:paraId="05AEE371" w14:textId="77777777" w:rsidTr="009E6A98">
        <w:tc>
          <w:tcPr>
            <w:tcW w:w="1816" w:type="dxa"/>
          </w:tcPr>
          <w:p w14:paraId="4DE657A1" w14:textId="77777777" w:rsidR="009E6A98" w:rsidRDefault="009E6A98" w:rsidP="00442D0D"/>
        </w:tc>
        <w:tc>
          <w:tcPr>
            <w:tcW w:w="1604" w:type="dxa"/>
          </w:tcPr>
          <w:p w14:paraId="18BCA01F" w14:textId="77777777" w:rsidR="009E6A98" w:rsidRDefault="009E6A98" w:rsidP="00442D0D">
            <w:proofErr w:type="spellStart"/>
            <w:r>
              <w:t>SM_annual</w:t>
            </w:r>
            <w:proofErr w:type="spellEnd"/>
          </w:p>
        </w:tc>
        <w:tc>
          <w:tcPr>
            <w:tcW w:w="5828" w:type="dxa"/>
          </w:tcPr>
          <w:p w14:paraId="17577691" w14:textId="77777777" w:rsidR="009E6A98" w:rsidRDefault="009E6A98" w:rsidP="00442D0D">
            <w:r>
              <w:t>Volume of water in the top 7cm of soil. Annually averaged.</w:t>
            </w:r>
          </w:p>
        </w:tc>
        <w:tc>
          <w:tcPr>
            <w:tcW w:w="4781" w:type="dxa"/>
          </w:tcPr>
          <w:p w14:paraId="116C6016" w14:textId="77777777" w:rsidR="009E6A98" w:rsidRDefault="009E6A98" w:rsidP="00442D0D">
            <w:r>
              <w:t>Copernicus annual soil moisture 20-year aggregated mean</w:t>
            </w:r>
          </w:p>
        </w:tc>
      </w:tr>
      <w:tr w:rsidR="009E6A98" w14:paraId="6518D123" w14:textId="77777777" w:rsidTr="009E6A98">
        <w:tc>
          <w:tcPr>
            <w:tcW w:w="1816" w:type="dxa"/>
          </w:tcPr>
          <w:p w14:paraId="2158296A" w14:textId="77777777" w:rsidR="009E6A98" w:rsidRDefault="009E6A98" w:rsidP="00442D0D"/>
        </w:tc>
        <w:tc>
          <w:tcPr>
            <w:tcW w:w="1604" w:type="dxa"/>
          </w:tcPr>
          <w:p w14:paraId="4E39864C" w14:textId="77777777" w:rsidR="009E6A98" w:rsidRDefault="009E6A98" w:rsidP="00442D0D">
            <w:proofErr w:type="spellStart"/>
            <w:r>
              <w:t>SM_dry</w:t>
            </w:r>
            <w:proofErr w:type="spellEnd"/>
            <w:r>
              <w:t>*</w:t>
            </w:r>
          </w:p>
        </w:tc>
        <w:tc>
          <w:tcPr>
            <w:tcW w:w="5828" w:type="dxa"/>
          </w:tcPr>
          <w:p w14:paraId="0FE1F3B2" w14:textId="77777777" w:rsidR="009E6A98" w:rsidRDefault="009E6A98" w:rsidP="00442D0D">
            <w:r>
              <w:t>Volume of water in the top 7cm of soil. Average of the driest quarter.</w:t>
            </w:r>
          </w:p>
        </w:tc>
        <w:tc>
          <w:tcPr>
            <w:tcW w:w="4781" w:type="dxa"/>
          </w:tcPr>
          <w:p w14:paraId="6A4E9E39" w14:textId="77777777" w:rsidR="009E6A98" w:rsidRDefault="009E6A98" w:rsidP="00442D0D">
            <w:r>
              <w:t>NA – removed</w:t>
            </w:r>
          </w:p>
        </w:tc>
      </w:tr>
      <w:tr w:rsidR="009E6A98" w14:paraId="445D4861" w14:textId="77777777" w:rsidTr="009E6A98">
        <w:tc>
          <w:tcPr>
            <w:tcW w:w="1816" w:type="dxa"/>
          </w:tcPr>
          <w:p w14:paraId="041C2328" w14:textId="77777777" w:rsidR="009E6A98" w:rsidRDefault="009E6A98" w:rsidP="00442D0D"/>
        </w:tc>
        <w:tc>
          <w:tcPr>
            <w:tcW w:w="1604" w:type="dxa"/>
          </w:tcPr>
          <w:p w14:paraId="467D572D" w14:textId="77777777" w:rsidR="009E6A98" w:rsidRDefault="009E6A98" w:rsidP="00442D0D">
            <w:proofErr w:type="spellStart"/>
            <w:r>
              <w:t>SM_wet</w:t>
            </w:r>
            <w:proofErr w:type="spellEnd"/>
            <w:r>
              <w:t>*</w:t>
            </w:r>
          </w:p>
        </w:tc>
        <w:tc>
          <w:tcPr>
            <w:tcW w:w="5828" w:type="dxa"/>
          </w:tcPr>
          <w:p w14:paraId="5186222D" w14:textId="77777777" w:rsidR="009E6A98" w:rsidRDefault="009E6A98" w:rsidP="00442D0D">
            <w:r>
              <w:t>Volume of water in the top 7cm of soil. Average of the  wettest quarter.</w:t>
            </w:r>
          </w:p>
        </w:tc>
        <w:tc>
          <w:tcPr>
            <w:tcW w:w="4781" w:type="dxa"/>
          </w:tcPr>
          <w:p w14:paraId="21DA0778" w14:textId="77777777" w:rsidR="009E6A98" w:rsidRDefault="009E6A98" w:rsidP="00442D0D">
            <w:r>
              <w:t>NA – removed</w:t>
            </w:r>
          </w:p>
        </w:tc>
      </w:tr>
      <w:tr w:rsidR="009E6A98" w14:paraId="2CD7DACD" w14:textId="77777777" w:rsidTr="009E6A98">
        <w:tc>
          <w:tcPr>
            <w:tcW w:w="1816" w:type="dxa"/>
          </w:tcPr>
          <w:p w14:paraId="49AE9D82" w14:textId="77777777" w:rsidR="009E6A98" w:rsidRDefault="009E6A98" w:rsidP="00442D0D"/>
        </w:tc>
        <w:tc>
          <w:tcPr>
            <w:tcW w:w="1604" w:type="dxa"/>
          </w:tcPr>
          <w:p w14:paraId="4ADD701F" w14:textId="77777777" w:rsidR="009E6A98" w:rsidRDefault="009E6A98" w:rsidP="00442D0D">
            <w:proofErr w:type="spellStart"/>
            <w:r>
              <w:t>SM_warm</w:t>
            </w:r>
            <w:proofErr w:type="spellEnd"/>
            <w:r>
              <w:t>*</w:t>
            </w:r>
          </w:p>
        </w:tc>
        <w:tc>
          <w:tcPr>
            <w:tcW w:w="5828" w:type="dxa"/>
          </w:tcPr>
          <w:p w14:paraId="2C2344AE" w14:textId="77777777" w:rsidR="009E6A98" w:rsidRDefault="009E6A98" w:rsidP="00442D0D">
            <w:r>
              <w:t>Volume of water in the top 7cm of soil. Average of the warmest quarter.</w:t>
            </w:r>
          </w:p>
        </w:tc>
        <w:tc>
          <w:tcPr>
            <w:tcW w:w="4781" w:type="dxa"/>
          </w:tcPr>
          <w:p w14:paraId="600EA4DF" w14:textId="77777777" w:rsidR="009E6A98" w:rsidRDefault="009E6A98" w:rsidP="00442D0D">
            <w:r>
              <w:t>NA – removed</w:t>
            </w:r>
          </w:p>
        </w:tc>
      </w:tr>
      <w:tr w:rsidR="009E6A98" w14:paraId="6B450448" w14:textId="77777777" w:rsidTr="009E6A98">
        <w:tc>
          <w:tcPr>
            <w:tcW w:w="1816" w:type="dxa"/>
          </w:tcPr>
          <w:p w14:paraId="6FF1B181" w14:textId="77777777" w:rsidR="009E6A98" w:rsidRDefault="009E6A98" w:rsidP="00442D0D"/>
        </w:tc>
        <w:tc>
          <w:tcPr>
            <w:tcW w:w="1604" w:type="dxa"/>
          </w:tcPr>
          <w:p w14:paraId="26338332" w14:textId="77777777" w:rsidR="009E6A98" w:rsidRDefault="009E6A98" w:rsidP="00442D0D">
            <w:proofErr w:type="spellStart"/>
            <w:r>
              <w:t>SM_cold</w:t>
            </w:r>
            <w:proofErr w:type="spellEnd"/>
            <w:r>
              <w:t>*</w:t>
            </w:r>
          </w:p>
        </w:tc>
        <w:tc>
          <w:tcPr>
            <w:tcW w:w="5828" w:type="dxa"/>
          </w:tcPr>
          <w:p w14:paraId="213CED35" w14:textId="77777777" w:rsidR="009E6A98" w:rsidRDefault="009E6A98" w:rsidP="00442D0D">
            <w:r>
              <w:t>Volume of water in the top 7cm of soil. Average of the coldest quarter.</w:t>
            </w:r>
          </w:p>
        </w:tc>
        <w:tc>
          <w:tcPr>
            <w:tcW w:w="4781" w:type="dxa"/>
          </w:tcPr>
          <w:p w14:paraId="3964CE24" w14:textId="77777777" w:rsidR="009E6A98" w:rsidRDefault="009E6A98" w:rsidP="00442D0D">
            <w:r>
              <w:t>NA – removed</w:t>
            </w:r>
          </w:p>
        </w:tc>
      </w:tr>
      <w:tr w:rsidR="009E6A98" w14:paraId="01B8E156" w14:textId="77777777" w:rsidTr="009E6A98">
        <w:tc>
          <w:tcPr>
            <w:tcW w:w="1816" w:type="dxa"/>
          </w:tcPr>
          <w:p w14:paraId="51C229C1" w14:textId="77777777" w:rsidR="009E6A98" w:rsidRDefault="009E6A98" w:rsidP="00442D0D"/>
        </w:tc>
        <w:tc>
          <w:tcPr>
            <w:tcW w:w="1604" w:type="dxa"/>
          </w:tcPr>
          <w:p w14:paraId="20C8A4A9" w14:textId="77777777" w:rsidR="009E6A98" w:rsidRDefault="009E6A98" w:rsidP="00442D0D">
            <w:proofErr w:type="spellStart"/>
            <w:r>
              <w:t>AR_annual</w:t>
            </w:r>
            <w:proofErr w:type="spellEnd"/>
            <w:r>
              <w:t>*</w:t>
            </w:r>
          </w:p>
        </w:tc>
        <w:tc>
          <w:tcPr>
            <w:tcW w:w="5828" w:type="dxa"/>
          </w:tcPr>
          <w:p w14:paraId="4C61AF2D" w14:textId="77777777" w:rsidR="009E6A98" w:rsidRDefault="009E6A98" w:rsidP="00442D0D">
            <w:r>
              <w:t>Monthly evaporation divided by monthly mean precipitation (m s</w:t>
            </w:r>
            <w:r>
              <w:rPr>
                <w:vertAlign w:val="superscript"/>
              </w:rPr>
              <w:t>-1</w:t>
            </w:r>
            <w:r>
              <w:t xml:space="preserve">). Annual average. </w:t>
            </w:r>
          </w:p>
        </w:tc>
        <w:tc>
          <w:tcPr>
            <w:tcW w:w="4781" w:type="dxa"/>
          </w:tcPr>
          <w:p w14:paraId="5A8A2BA3" w14:textId="77777777" w:rsidR="009E6A98" w:rsidRDefault="009E6A98" w:rsidP="00442D0D">
            <w:r>
              <w:t>NA – removed</w:t>
            </w:r>
          </w:p>
        </w:tc>
      </w:tr>
      <w:tr w:rsidR="009E6A98" w14:paraId="1745BD4C" w14:textId="77777777" w:rsidTr="009E6A98">
        <w:tc>
          <w:tcPr>
            <w:tcW w:w="1816" w:type="dxa"/>
          </w:tcPr>
          <w:p w14:paraId="2CA960E8" w14:textId="77777777" w:rsidR="009E6A98" w:rsidRDefault="009E6A98" w:rsidP="00442D0D"/>
        </w:tc>
        <w:tc>
          <w:tcPr>
            <w:tcW w:w="1604" w:type="dxa"/>
          </w:tcPr>
          <w:p w14:paraId="78F774C1" w14:textId="77777777" w:rsidR="009E6A98" w:rsidRDefault="009E6A98" w:rsidP="00442D0D">
            <w:proofErr w:type="spellStart"/>
            <w:r>
              <w:t>AR_dry</w:t>
            </w:r>
            <w:proofErr w:type="spellEnd"/>
          </w:p>
        </w:tc>
        <w:tc>
          <w:tcPr>
            <w:tcW w:w="5828" w:type="dxa"/>
          </w:tcPr>
          <w:p w14:paraId="4847041A" w14:textId="77777777" w:rsidR="009E6A98" w:rsidRDefault="009E6A98" w:rsidP="00442D0D">
            <w:r>
              <w:t>Monthly evaporation divided by monthly mean precipitation (m s</w:t>
            </w:r>
            <w:r>
              <w:rPr>
                <w:vertAlign w:val="superscript"/>
              </w:rPr>
              <w:t>-1</w:t>
            </w:r>
            <w:r>
              <w:t>). Average of the driest quarter.</w:t>
            </w:r>
          </w:p>
        </w:tc>
        <w:tc>
          <w:tcPr>
            <w:tcW w:w="4781" w:type="dxa"/>
          </w:tcPr>
          <w:p w14:paraId="67753A2D" w14:textId="77777777" w:rsidR="009E6A98" w:rsidRDefault="009E6A98" w:rsidP="00442D0D">
            <w:r>
              <w:t>Copernicus aridity in the driest quarter 20-year aggregated mean</w:t>
            </w:r>
          </w:p>
        </w:tc>
      </w:tr>
      <w:tr w:rsidR="009E6A98" w14:paraId="0C526897" w14:textId="77777777" w:rsidTr="009E6A98">
        <w:tc>
          <w:tcPr>
            <w:tcW w:w="1816" w:type="dxa"/>
          </w:tcPr>
          <w:p w14:paraId="697BC421" w14:textId="77777777" w:rsidR="009E6A98" w:rsidRDefault="009E6A98" w:rsidP="00442D0D"/>
        </w:tc>
        <w:tc>
          <w:tcPr>
            <w:tcW w:w="1604" w:type="dxa"/>
          </w:tcPr>
          <w:p w14:paraId="4C2016AE" w14:textId="77777777" w:rsidR="009E6A98" w:rsidRDefault="009E6A98" w:rsidP="00442D0D">
            <w:proofErr w:type="spellStart"/>
            <w:r>
              <w:t>AR_wet</w:t>
            </w:r>
            <w:proofErr w:type="spellEnd"/>
            <w:r>
              <w:t>*</w:t>
            </w:r>
          </w:p>
        </w:tc>
        <w:tc>
          <w:tcPr>
            <w:tcW w:w="5828" w:type="dxa"/>
          </w:tcPr>
          <w:p w14:paraId="0612F23F" w14:textId="77777777" w:rsidR="009E6A98" w:rsidRDefault="009E6A98" w:rsidP="00442D0D">
            <w:r>
              <w:t>Monthly evaporation divided by monthly mean precipitation (m s</w:t>
            </w:r>
            <w:r>
              <w:rPr>
                <w:vertAlign w:val="superscript"/>
              </w:rPr>
              <w:t>-1</w:t>
            </w:r>
            <w:r>
              <w:t>). Average of the wettest quarter.</w:t>
            </w:r>
          </w:p>
        </w:tc>
        <w:tc>
          <w:tcPr>
            <w:tcW w:w="4781" w:type="dxa"/>
          </w:tcPr>
          <w:p w14:paraId="1FE416FB" w14:textId="77777777" w:rsidR="009E6A98" w:rsidRDefault="009E6A98" w:rsidP="00442D0D">
            <w:r>
              <w:t>NA – removed</w:t>
            </w:r>
          </w:p>
        </w:tc>
      </w:tr>
      <w:tr w:rsidR="009E6A98" w14:paraId="71675116" w14:textId="77777777" w:rsidTr="009E6A98">
        <w:tc>
          <w:tcPr>
            <w:tcW w:w="1816" w:type="dxa"/>
          </w:tcPr>
          <w:p w14:paraId="50830E52" w14:textId="77777777" w:rsidR="009E6A98" w:rsidRDefault="009E6A98" w:rsidP="00442D0D"/>
        </w:tc>
        <w:tc>
          <w:tcPr>
            <w:tcW w:w="1604" w:type="dxa"/>
          </w:tcPr>
          <w:p w14:paraId="4EC932BC" w14:textId="77777777" w:rsidR="009E6A98" w:rsidRDefault="009E6A98" w:rsidP="00442D0D">
            <w:proofErr w:type="spellStart"/>
            <w:r>
              <w:t>AR_warm</w:t>
            </w:r>
            <w:proofErr w:type="spellEnd"/>
            <w:r>
              <w:t>*</w:t>
            </w:r>
          </w:p>
        </w:tc>
        <w:tc>
          <w:tcPr>
            <w:tcW w:w="5828" w:type="dxa"/>
          </w:tcPr>
          <w:p w14:paraId="17AC3310" w14:textId="77777777" w:rsidR="009E6A98" w:rsidRDefault="009E6A98" w:rsidP="00442D0D">
            <w:r>
              <w:t>Monthly evaporation divided by monthly mean precipitation (m s</w:t>
            </w:r>
            <w:r>
              <w:rPr>
                <w:vertAlign w:val="superscript"/>
              </w:rPr>
              <w:t>-1</w:t>
            </w:r>
            <w:r>
              <w:t>). Average of the warmest quarter.</w:t>
            </w:r>
          </w:p>
        </w:tc>
        <w:tc>
          <w:tcPr>
            <w:tcW w:w="4781" w:type="dxa"/>
          </w:tcPr>
          <w:p w14:paraId="442F9B58" w14:textId="77777777" w:rsidR="009E6A98" w:rsidRDefault="009E6A98" w:rsidP="00442D0D">
            <w:r>
              <w:t>NA – removed</w:t>
            </w:r>
          </w:p>
        </w:tc>
      </w:tr>
      <w:tr w:rsidR="009E6A98" w14:paraId="0D1A957C" w14:textId="77777777" w:rsidTr="009E6A98">
        <w:tc>
          <w:tcPr>
            <w:tcW w:w="1816" w:type="dxa"/>
          </w:tcPr>
          <w:p w14:paraId="239EBC32" w14:textId="77777777" w:rsidR="009E6A98" w:rsidRDefault="009E6A98" w:rsidP="00442D0D"/>
        </w:tc>
        <w:tc>
          <w:tcPr>
            <w:tcW w:w="1604" w:type="dxa"/>
          </w:tcPr>
          <w:p w14:paraId="1BA67FBE" w14:textId="77777777" w:rsidR="009E6A98" w:rsidRDefault="009E6A98" w:rsidP="00442D0D">
            <w:proofErr w:type="spellStart"/>
            <w:r>
              <w:t>AR_cold</w:t>
            </w:r>
            <w:proofErr w:type="spellEnd"/>
            <w:r>
              <w:t>*</w:t>
            </w:r>
          </w:p>
        </w:tc>
        <w:tc>
          <w:tcPr>
            <w:tcW w:w="5828" w:type="dxa"/>
          </w:tcPr>
          <w:p w14:paraId="5D7F4AA1" w14:textId="77777777" w:rsidR="009E6A98" w:rsidRDefault="009E6A98" w:rsidP="00442D0D">
            <w:r>
              <w:t>Monthly evaporation divided by monthly mean precipitation (m s</w:t>
            </w:r>
            <w:r>
              <w:rPr>
                <w:vertAlign w:val="superscript"/>
              </w:rPr>
              <w:t>-1</w:t>
            </w:r>
            <w:r>
              <w:t>). Average of the coldest quarter.</w:t>
            </w:r>
          </w:p>
        </w:tc>
        <w:tc>
          <w:tcPr>
            <w:tcW w:w="4781" w:type="dxa"/>
          </w:tcPr>
          <w:p w14:paraId="775EDB93" w14:textId="77777777" w:rsidR="009E6A98" w:rsidRDefault="009E6A98" w:rsidP="00442D0D">
            <w:r>
              <w:t>NA – removed</w:t>
            </w:r>
          </w:p>
        </w:tc>
      </w:tr>
      <w:tr w:rsidR="009E6A98" w14:paraId="7FEF4AE7" w14:textId="77777777" w:rsidTr="009E6A98">
        <w:tc>
          <w:tcPr>
            <w:tcW w:w="1816" w:type="dxa"/>
          </w:tcPr>
          <w:p w14:paraId="4FE56BEB" w14:textId="77777777" w:rsidR="009E6A98" w:rsidRDefault="009E6A98" w:rsidP="00442D0D"/>
        </w:tc>
        <w:tc>
          <w:tcPr>
            <w:tcW w:w="1604" w:type="dxa"/>
          </w:tcPr>
          <w:p w14:paraId="2F6A0737" w14:textId="77777777" w:rsidR="009E6A98" w:rsidRDefault="009E6A98" w:rsidP="00442D0D">
            <w:proofErr w:type="spellStart"/>
            <w:r>
              <w:t>FST_month</w:t>
            </w:r>
            <w:proofErr w:type="spellEnd"/>
            <w:r>
              <w:t>*</w:t>
            </w:r>
          </w:p>
        </w:tc>
        <w:tc>
          <w:tcPr>
            <w:tcW w:w="5828" w:type="dxa"/>
          </w:tcPr>
          <w:p w14:paraId="11A39197" w14:textId="77777777" w:rsidR="009E6A98" w:rsidRDefault="009E6A98" w:rsidP="00442D0D">
            <w:r>
              <w:t xml:space="preserve">Number of days per month with temperature below 0 </w:t>
            </w:r>
            <w:proofErr w:type="spellStart"/>
            <w:r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4781" w:type="dxa"/>
          </w:tcPr>
          <w:p w14:paraId="4B1501B5" w14:textId="77777777" w:rsidR="009E6A98" w:rsidRDefault="009E6A98" w:rsidP="00442D0D">
            <w:r>
              <w:t>Copernicus monthly frost days 20-year aggregated mean</w:t>
            </w:r>
          </w:p>
        </w:tc>
      </w:tr>
      <w:tr w:rsidR="009E6A98" w14:paraId="6D1E9AB9" w14:textId="77777777" w:rsidTr="009E6A98">
        <w:tc>
          <w:tcPr>
            <w:tcW w:w="1816" w:type="dxa"/>
          </w:tcPr>
          <w:p w14:paraId="1A196B11" w14:textId="77777777" w:rsidR="009E6A98" w:rsidRDefault="009E6A98" w:rsidP="00442D0D"/>
        </w:tc>
        <w:tc>
          <w:tcPr>
            <w:tcW w:w="1604" w:type="dxa"/>
          </w:tcPr>
          <w:p w14:paraId="5C2D3B6C" w14:textId="77777777" w:rsidR="009E6A98" w:rsidRDefault="009E6A98" w:rsidP="00442D0D">
            <w:r>
              <w:t>FST</w:t>
            </w:r>
          </w:p>
        </w:tc>
        <w:tc>
          <w:tcPr>
            <w:tcW w:w="5828" w:type="dxa"/>
          </w:tcPr>
          <w:p w14:paraId="4E4D8CAE" w14:textId="77777777" w:rsidR="009E6A98" w:rsidRDefault="009E6A98" w:rsidP="00442D0D">
            <w:r>
              <w:t xml:space="preserve">Number of days per year with temperature below 0 </w:t>
            </w:r>
            <w:proofErr w:type="spellStart"/>
            <w:r>
              <w:rPr>
                <w:vertAlign w:val="superscript"/>
              </w:rPr>
              <w:t>o</w:t>
            </w:r>
            <w:r>
              <w:t>C</w:t>
            </w:r>
            <w:proofErr w:type="spellEnd"/>
          </w:p>
        </w:tc>
        <w:tc>
          <w:tcPr>
            <w:tcW w:w="4781" w:type="dxa"/>
          </w:tcPr>
          <w:p w14:paraId="101ABF03" w14:textId="77777777" w:rsidR="009E6A98" w:rsidRDefault="009E6A98" w:rsidP="00442D0D">
            <w:r>
              <w:t>Copernicus annual frost days sum 20-year aggregated mean</w:t>
            </w:r>
          </w:p>
        </w:tc>
      </w:tr>
      <w:tr w:rsidR="009E6A98" w14:paraId="67FBF618" w14:textId="77777777" w:rsidTr="009E6A98">
        <w:tc>
          <w:tcPr>
            <w:tcW w:w="1816" w:type="dxa"/>
          </w:tcPr>
          <w:p w14:paraId="4A2293BB" w14:textId="77777777" w:rsidR="009E6A98" w:rsidRDefault="009E6A98" w:rsidP="00442D0D"/>
        </w:tc>
        <w:tc>
          <w:tcPr>
            <w:tcW w:w="1604" w:type="dxa"/>
          </w:tcPr>
          <w:p w14:paraId="2B8A55C3" w14:textId="77777777" w:rsidR="009E6A98" w:rsidRDefault="009E6A98" w:rsidP="00442D0D">
            <w:r>
              <w:t>WV</w:t>
            </w:r>
          </w:p>
        </w:tc>
        <w:tc>
          <w:tcPr>
            <w:tcW w:w="5828" w:type="dxa"/>
          </w:tcPr>
          <w:p w14:paraId="7508D1BC" w14:textId="77777777" w:rsidR="009E6A98" w:rsidRDefault="009E6A98" w:rsidP="00442D0D">
            <w:r>
              <w:t>Daily water vapour pressure, aggregated monthly</w:t>
            </w:r>
          </w:p>
        </w:tc>
        <w:tc>
          <w:tcPr>
            <w:tcW w:w="4781" w:type="dxa"/>
          </w:tcPr>
          <w:p w14:paraId="6E630677" w14:textId="77777777" w:rsidR="009E6A98" w:rsidRDefault="009E6A98" w:rsidP="00442D0D">
            <w:r>
              <w:t>Copernicus monthly water vapour 20-year aggregated mean</w:t>
            </w:r>
          </w:p>
        </w:tc>
      </w:tr>
      <w:tr w:rsidR="009E6A98" w14:paraId="6828F8F0" w14:textId="77777777" w:rsidTr="009E6A98">
        <w:tc>
          <w:tcPr>
            <w:tcW w:w="1816" w:type="dxa"/>
          </w:tcPr>
          <w:p w14:paraId="481CE217" w14:textId="77777777" w:rsidR="009E6A98" w:rsidRDefault="009E6A98" w:rsidP="00442D0D"/>
        </w:tc>
        <w:tc>
          <w:tcPr>
            <w:tcW w:w="1604" w:type="dxa"/>
          </w:tcPr>
          <w:p w14:paraId="171A715D" w14:textId="77777777" w:rsidR="009E6A98" w:rsidRDefault="009E6A98" w:rsidP="00442D0D">
            <w:r>
              <w:t>DRY*</w:t>
            </w:r>
          </w:p>
        </w:tc>
        <w:tc>
          <w:tcPr>
            <w:tcW w:w="5828" w:type="dxa"/>
          </w:tcPr>
          <w:p w14:paraId="6C7BAA90" w14:textId="77777777" w:rsidR="009E6A98" w:rsidRDefault="009E6A98" w:rsidP="00442D0D">
            <w:r>
              <w:t>Number of days per year with &lt;2mm rainfall</w:t>
            </w:r>
          </w:p>
        </w:tc>
        <w:tc>
          <w:tcPr>
            <w:tcW w:w="4781" w:type="dxa"/>
          </w:tcPr>
          <w:p w14:paraId="5F4B55D7" w14:textId="77777777" w:rsidR="009E6A98" w:rsidRDefault="009E6A98" w:rsidP="00442D0D">
            <w:r>
              <w:t>NA – removed</w:t>
            </w:r>
          </w:p>
        </w:tc>
      </w:tr>
      <w:tr w:rsidR="009E6A98" w14:paraId="101F7FA3" w14:textId="77777777" w:rsidTr="009E6A98">
        <w:tc>
          <w:tcPr>
            <w:tcW w:w="1816" w:type="dxa"/>
          </w:tcPr>
          <w:p w14:paraId="06E2F53E" w14:textId="77777777" w:rsidR="009E6A98" w:rsidRDefault="009E6A98" w:rsidP="00442D0D"/>
        </w:tc>
        <w:tc>
          <w:tcPr>
            <w:tcW w:w="1604" w:type="dxa"/>
          </w:tcPr>
          <w:p w14:paraId="4BE70E22" w14:textId="77777777" w:rsidR="009E6A98" w:rsidRDefault="009E6A98" w:rsidP="00442D0D">
            <w:r>
              <w:t>BIO1*</w:t>
            </w:r>
          </w:p>
        </w:tc>
        <w:tc>
          <w:tcPr>
            <w:tcW w:w="5828" w:type="dxa"/>
          </w:tcPr>
          <w:p w14:paraId="7A161A8B" w14:textId="77777777" w:rsidR="009E6A98" w:rsidRDefault="009E6A98" w:rsidP="00442D0D">
            <w:r>
              <w:t>Yearly mean of the monthly mean temperature.</w:t>
            </w:r>
          </w:p>
        </w:tc>
        <w:tc>
          <w:tcPr>
            <w:tcW w:w="4781" w:type="dxa"/>
          </w:tcPr>
          <w:p w14:paraId="3D0551CA" w14:textId="77777777" w:rsidR="009E6A98" w:rsidRDefault="009E6A98" w:rsidP="00442D0D">
            <w:r>
              <w:t>Copernicus BIO1 20-year aggregated mean</w:t>
            </w:r>
          </w:p>
        </w:tc>
      </w:tr>
      <w:tr w:rsidR="009E6A98" w14:paraId="3A2CB97E" w14:textId="77777777" w:rsidTr="009E6A98">
        <w:tc>
          <w:tcPr>
            <w:tcW w:w="1816" w:type="dxa"/>
          </w:tcPr>
          <w:p w14:paraId="23704E1C" w14:textId="77777777" w:rsidR="009E6A98" w:rsidRDefault="009E6A98" w:rsidP="00442D0D"/>
        </w:tc>
        <w:tc>
          <w:tcPr>
            <w:tcW w:w="1604" w:type="dxa"/>
          </w:tcPr>
          <w:p w14:paraId="26713D00" w14:textId="77777777" w:rsidR="009E6A98" w:rsidRDefault="009E6A98" w:rsidP="00442D0D">
            <w:r>
              <w:t>BIO2*</w:t>
            </w:r>
          </w:p>
        </w:tc>
        <w:tc>
          <w:tcPr>
            <w:tcW w:w="5828" w:type="dxa"/>
          </w:tcPr>
          <w:p w14:paraId="613DDEA6" w14:textId="77777777" w:rsidR="009E6A98" w:rsidRDefault="009E6A98" w:rsidP="00442D0D">
            <w:r>
              <w:t>Monthly average of the maximum minus the minimum temperature</w:t>
            </w:r>
          </w:p>
        </w:tc>
        <w:tc>
          <w:tcPr>
            <w:tcW w:w="4781" w:type="dxa"/>
          </w:tcPr>
          <w:p w14:paraId="1D93623E" w14:textId="77777777" w:rsidR="009E6A98" w:rsidRDefault="009E6A98" w:rsidP="00442D0D">
            <w:r>
              <w:t>NA – removed</w:t>
            </w:r>
          </w:p>
        </w:tc>
      </w:tr>
      <w:tr w:rsidR="009E6A98" w14:paraId="32D3802F" w14:textId="77777777" w:rsidTr="009E6A98">
        <w:tc>
          <w:tcPr>
            <w:tcW w:w="1816" w:type="dxa"/>
          </w:tcPr>
          <w:p w14:paraId="60D4EFDD" w14:textId="77777777" w:rsidR="009E6A98" w:rsidRDefault="009E6A98" w:rsidP="00442D0D"/>
        </w:tc>
        <w:tc>
          <w:tcPr>
            <w:tcW w:w="1604" w:type="dxa"/>
          </w:tcPr>
          <w:p w14:paraId="6402CA00" w14:textId="77777777" w:rsidR="009E6A98" w:rsidRDefault="009E6A98" w:rsidP="00442D0D">
            <w:r>
              <w:t>BIO3*</w:t>
            </w:r>
          </w:p>
        </w:tc>
        <w:tc>
          <w:tcPr>
            <w:tcW w:w="5828" w:type="dxa"/>
          </w:tcPr>
          <w:p w14:paraId="5A0C3E3C" w14:textId="77777777" w:rsidR="009E6A98" w:rsidRDefault="009E6A98" w:rsidP="00442D0D">
            <w:r>
              <w:t>Monthly diurnal range divided by annual range * 100</w:t>
            </w:r>
          </w:p>
        </w:tc>
        <w:tc>
          <w:tcPr>
            <w:tcW w:w="4781" w:type="dxa"/>
          </w:tcPr>
          <w:p w14:paraId="22BC74A4" w14:textId="77777777" w:rsidR="009E6A98" w:rsidRDefault="009E6A98" w:rsidP="00442D0D">
            <w:r>
              <w:t>NA – removed</w:t>
            </w:r>
          </w:p>
        </w:tc>
      </w:tr>
      <w:tr w:rsidR="009E6A98" w14:paraId="2E275658" w14:textId="77777777" w:rsidTr="009E6A98">
        <w:tc>
          <w:tcPr>
            <w:tcW w:w="1816" w:type="dxa"/>
          </w:tcPr>
          <w:p w14:paraId="76E96549" w14:textId="77777777" w:rsidR="009E6A98" w:rsidRDefault="009E6A98" w:rsidP="00442D0D"/>
        </w:tc>
        <w:tc>
          <w:tcPr>
            <w:tcW w:w="1604" w:type="dxa"/>
          </w:tcPr>
          <w:p w14:paraId="72DF9608" w14:textId="77777777" w:rsidR="009E6A98" w:rsidRDefault="009E6A98" w:rsidP="00442D0D">
            <w:r>
              <w:t>BIO4*</w:t>
            </w:r>
          </w:p>
        </w:tc>
        <w:tc>
          <w:tcPr>
            <w:tcW w:w="5828" w:type="dxa"/>
          </w:tcPr>
          <w:p w14:paraId="068B9C22" w14:textId="77777777" w:rsidR="009E6A98" w:rsidRDefault="009E6A98" w:rsidP="00442D0D">
            <w:r>
              <w:t>Standard deviation of the monthly average temperature * 100</w:t>
            </w:r>
          </w:p>
        </w:tc>
        <w:tc>
          <w:tcPr>
            <w:tcW w:w="4781" w:type="dxa"/>
          </w:tcPr>
          <w:p w14:paraId="34F17522" w14:textId="77777777" w:rsidR="009E6A98" w:rsidRDefault="009E6A98" w:rsidP="00442D0D">
            <w:r>
              <w:t>NA – removed</w:t>
            </w:r>
          </w:p>
        </w:tc>
      </w:tr>
      <w:tr w:rsidR="009E6A98" w14:paraId="6AFCF663" w14:textId="77777777" w:rsidTr="009E6A98">
        <w:tc>
          <w:tcPr>
            <w:tcW w:w="1816" w:type="dxa"/>
          </w:tcPr>
          <w:p w14:paraId="36284244" w14:textId="77777777" w:rsidR="009E6A98" w:rsidRDefault="009E6A98" w:rsidP="00442D0D"/>
        </w:tc>
        <w:tc>
          <w:tcPr>
            <w:tcW w:w="1604" w:type="dxa"/>
          </w:tcPr>
          <w:p w14:paraId="4182EB71" w14:textId="77777777" w:rsidR="009E6A98" w:rsidRDefault="009E6A98" w:rsidP="00442D0D">
            <w:r>
              <w:t>BIO5*</w:t>
            </w:r>
          </w:p>
        </w:tc>
        <w:tc>
          <w:tcPr>
            <w:tcW w:w="5828" w:type="dxa"/>
          </w:tcPr>
          <w:p w14:paraId="568F257E" w14:textId="77777777" w:rsidR="009E6A98" w:rsidRDefault="009E6A98" w:rsidP="00442D0D">
            <w:r>
              <w:t>Monthly average of maximum temperature in month with the highest temperature</w:t>
            </w:r>
          </w:p>
        </w:tc>
        <w:tc>
          <w:tcPr>
            <w:tcW w:w="4781" w:type="dxa"/>
          </w:tcPr>
          <w:p w14:paraId="4C9E2BA3" w14:textId="77777777" w:rsidR="009E6A98" w:rsidRDefault="009E6A98" w:rsidP="00442D0D">
            <w:r>
              <w:t>NA – removed</w:t>
            </w:r>
          </w:p>
        </w:tc>
      </w:tr>
      <w:tr w:rsidR="009E6A98" w14:paraId="35083192" w14:textId="77777777" w:rsidTr="009E6A98">
        <w:tc>
          <w:tcPr>
            <w:tcW w:w="1816" w:type="dxa"/>
          </w:tcPr>
          <w:p w14:paraId="05851C92" w14:textId="77777777" w:rsidR="009E6A98" w:rsidRDefault="009E6A98" w:rsidP="00442D0D"/>
        </w:tc>
        <w:tc>
          <w:tcPr>
            <w:tcW w:w="1604" w:type="dxa"/>
          </w:tcPr>
          <w:p w14:paraId="5EA5B007" w14:textId="77777777" w:rsidR="009E6A98" w:rsidRDefault="009E6A98" w:rsidP="00442D0D">
            <w:r>
              <w:t>BIO6*</w:t>
            </w:r>
          </w:p>
        </w:tc>
        <w:tc>
          <w:tcPr>
            <w:tcW w:w="5828" w:type="dxa"/>
          </w:tcPr>
          <w:p w14:paraId="155EF614" w14:textId="77777777" w:rsidR="009E6A98" w:rsidRDefault="009E6A98" w:rsidP="00442D0D">
            <w:r>
              <w:t>Monthly average of minimum temperature in the month with the lowest temperature</w:t>
            </w:r>
          </w:p>
        </w:tc>
        <w:tc>
          <w:tcPr>
            <w:tcW w:w="4781" w:type="dxa"/>
          </w:tcPr>
          <w:p w14:paraId="77132891" w14:textId="77777777" w:rsidR="009E6A98" w:rsidRDefault="009E6A98" w:rsidP="00442D0D">
            <w:r>
              <w:t>Copernicus BIO6 20-year aggregated mean</w:t>
            </w:r>
          </w:p>
        </w:tc>
      </w:tr>
      <w:tr w:rsidR="009E6A98" w14:paraId="48C6BBEB" w14:textId="77777777" w:rsidTr="009E6A98">
        <w:tc>
          <w:tcPr>
            <w:tcW w:w="1816" w:type="dxa"/>
          </w:tcPr>
          <w:p w14:paraId="1662814A" w14:textId="77777777" w:rsidR="009E6A98" w:rsidRDefault="009E6A98" w:rsidP="00442D0D"/>
        </w:tc>
        <w:tc>
          <w:tcPr>
            <w:tcW w:w="1604" w:type="dxa"/>
          </w:tcPr>
          <w:p w14:paraId="5C069FCA" w14:textId="77777777" w:rsidR="009E6A98" w:rsidRDefault="009E6A98" w:rsidP="00442D0D">
            <w:r>
              <w:t>BIO7*</w:t>
            </w:r>
          </w:p>
        </w:tc>
        <w:tc>
          <w:tcPr>
            <w:tcW w:w="5828" w:type="dxa"/>
          </w:tcPr>
          <w:p w14:paraId="052CF329" w14:textId="77777777" w:rsidR="009E6A98" w:rsidRDefault="009E6A98" w:rsidP="00442D0D">
            <w:r>
              <w:t>BIO5 minus BIO6</w:t>
            </w:r>
          </w:p>
        </w:tc>
        <w:tc>
          <w:tcPr>
            <w:tcW w:w="4781" w:type="dxa"/>
          </w:tcPr>
          <w:p w14:paraId="28791927" w14:textId="77777777" w:rsidR="009E6A98" w:rsidRDefault="009E6A98" w:rsidP="00442D0D">
            <w:r>
              <w:t>NA – removed</w:t>
            </w:r>
          </w:p>
        </w:tc>
      </w:tr>
      <w:tr w:rsidR="009E6A98" w14:paraId="21C4FBB5" w14:textId="77777777" w:rsidTr="009E6A98">
        <w:tc>
          <w:tcPr>
            <w:tcW w:w="1816" w:type="dxa"/>
          </w:tcPr>
          <w:p w14:paraId="0B23FC8B" w14:textId="77777777" w:rsidR="009E6A98" w:rsidRDefault="009E6A98" w:rsidP="00442D0D"/>
        </w:tc>
        <w:tc>
          <w:tcPr>
            <w:tcW w:w="1604" w:type="dxa"/>
          </w:tcPr>
          <w:p w14:paraId="7E9C0F9F" w14:textId="77777777" w:rsidR="009E6A98" w:rsidRDefault="009E6A98" w:rsidP="00442D0D">
            <w:r>
              <w:t>BIO8</w:t>
            </w:r>
          </w:p>
        </w:tc>
        <w:tc>
          <w:tcPr>
            <w:tcW w:w="5828" w:type="dxa"/>
          </w:tcPr>
          <w:p w14:paraId="441050A1" w14:textId="77777777" w:rsidR="009E6A98" w:rsidRDefault="009E6A98" w:rsidP="00442D0D">
            <w:r>
              <w:t>Mean temperature of the wettest quarter</w:t>
            </w:r>
          </w:p>
        </w:tc>
        <w:tc>
          <w:tcPr>
            <w:tcW w:w="4781" w:type="dxa"/>
          </w:tcPr>
          <w:p w14:paraId="40F212B8" w14:textId="77777777" w:rsidR="009E6A98" w:rsidRDefault="009E6A98" w:rsidP="00442D0D">
            <w:r>
              <w:t>Copernicus BIO8 20-year aggregated mean</w:t>
            </w:r>
          </w:p>
        </w:tc>
      </w:tr>
      <w:tr w:rsidR="009E6A98" w14:paraId="52925BBF" w14:textId="77777777" w:rsidTr="009E6A98">
        <w:tc>
          <w:tcPr>
            <w:tcW w:w="1816" w:type="dxa"/>
          </w:tcPr>
          <w:p w14:paraId="1CF90095" w14:textId="77777777" w:rsidR="009E6A98" w:rsidRDefault="009E6A98" w:rsidP="00442D0D"/>
        </w:tc>
        <w:tc>
          <w:tcPr>
            <w:tcW w:w="1604" w:type="dxa"/>
          </w:tcPr>
          <w:p w14:paraId="179825F4" w14:textId="77777777" w:rsidR="009E6A98" w:rsidRDefault="009E6A98" w:rsidP="00442D0D">
            <w:r>
              <w:t>BIO9*</w:t>
            </w:r>
          </w:p>
        </w:tc>
        <w:tc>
          <w:tcPr>
            <w:tcW w:w="5828" w:type="dxa"/>
          </w:tcPr>
          <w:p w14:paraId="42F4C29B" w14:textId="77777777" w:rsidR="009E6A98" w:rsidRDefault="009E6A98" w:rsidP="00442D0D">
            <w:r>
              <w:t>Mean temperature of the driest quarter</w:t>
            </w:r>
          </w:p>
        </w:tc>
        <w:tc>
          <w:tcPr>
            <w:tcW w:w="4781" w:type="dxa"/>
          </w:tcPr>
          <w:p w14:paraId="42DA7A4B" w14:textId="77777777" w:rsidR="009E6A98" w:rsidRDefault="009E6A98" w:rsidP="00442D0D">
            <w:r>
              <w:t>NA – removed</w:t>
            </w:r>
          </w:p>
        </w:tc>
      </w:tr>
      <w:tr w:rsidR="009E6A98" w14:paraId="7FF2A0C3" w14:textId="77777777" w:rsidTr="009E6A98">
        <w:tc>
          <w:tcPr>
            <w:tcW w:w="1816" w:type="dxa"/>
          </w:tcPr>
          <w:p w14:paraId="53D699AF" w14:textId="77777777" w:rsidR="009E6A98" w:rsidRDefault="009E6A98" w:rsidP="00442D0D"/>
        </w:tc>
        <w:tc>
          <w:tcPr>
            <w:tcW w:w="1604" w:type="dxa"/>
          </w:tcPr>
          <w:p w14:paraId="6AD2AC9B" w14:textId="77777777" w:rsidR="009E6A98" w:rsidRDefault="009E6A98" w:rsidP="00442D0D">
            <w:r>
              <w:t>BIO10*</w:t>
            </w:r>
          </w:p>
        </w:tc>
        <w:tc>
          <w:tcPr>
            <w:tcW w:w="5828" w:type="dxa"/>
          </w:tcPr>
          <w:p w14:paraId="2F34B4F0" w14:textId="77777777" w:rsidR="009E6A98" w:rsidRDefault="009E6A98" w:rsidP="00442D0D">
            <w:r>
              <w:t>Mean temperature of the warmest quarter</w:t>
            </w:r>
          </w:p>
        </w:tc>
        <w:tc>
          <w:tcPr>
            <w:tcW w:w="4781" w:type="dxa"/>
          </w:tcPr>
          <w:p w14:paraId="140E3421" w14:textId="77777777" w:rsidR="009E6A98" w:rsidRDefault="009E6A98" w:rsidP="00442D0D">
            <w:r>
              <w:t>NA – removed</w:t>
            </w:r>
          </w:p>
        </w:tc>
      </w:tr>
      <w:tr w:rsidR="009E6A98" w14:paraId="0B423448" w14:textId="77777777" w:rsidTr="009E6A98">
        <w:tc>
          <w:tcPr>
            <w:tcW w:w="1816" w:type="dxa"/>
          </w:tcPr>
          <w:p w14:paraId="1A0E63AF" w14:textId="77777777" w:rsidR="009E6A98" w:rsidRDefault="009E6A98" w:rsidP="00442D0D"/>
        </w:tc>
        <w:tc>
          <w:tcPr>
            <w:tcW w:w="1604" w:type="dxa"/>
          </w:tcPr>
          <w:p w14:paraId="3512FA61" w14:textId="77777777" w:rsidR="009E6A98" w:rsidRDefault="009E6A98" w:rsidP="00442D0D">
            <w:r>
              <w:t>BIO11*</w:t>
            </w:r>
          </w:p>
        </w:tc>
        <w:tc>
          <w:tcPr>
            <w:tcW w:w="5828" w:type="dxa"/>
          </w:tcPr>
          <w:p w14:paraId="341C31DB" w14:textId="77777777" w:rsidR="009E6A98" w:rsidRDefault="009E6A98" w:rsidP="00442D0D">
            <w:r>
              <w:t>Mean temperature of the coldest quarter</w:t>
            </w:r>
          </w:p>
        </w:tc>
        <w:tc>
          <w:tcPr>
            <w:tcW w:w="4781" w:type="dxa"/>
          </w:tcPr>
          <w:p w14:paraId="38B17780" w14:textId="77777777" w:rsidR="009E6A98" w:rsidRDefault="009E6A98" w:rsidP="00442D0D">
            <w:r>
              <w:t>NA – removed</w:t>
            </w:r>
          </w:p>
        </w:tc>
      </w:tr>
      <w:tr w:rsidR="009E6A98" w14:paraId="77028838" w14:textId="77777777" w:rsidTr="009E6A98">
        <w:tc>
          <w:tcPr>
            <w:tcW w:w="1816" w:type="dxa"/>
          </w:tcPr>
          <w:p w14:paraId="05DC6C47" w14:textId="77777777" w:rsidR="009E6A98" w:rsidRDefault="009E6A98" w:rsidP="00442D0D"/>
        </w:tc>
        <w:tc>
          <w:tcPr>
            <w:tcW w:w="1604" w:type="dxa"/>
          </w:tcPr>
          <w:p w14:paraId="74328328" w14:textId="77777777" w:rsidR="009E6A98" w:rsidRDefault="009E6A98" w:rsidP="00442D0D">
            <w:r>
              <w:t>BIO12*</w:t>
            </w:r>
          </w:p>
        </w:tc>
        <w:tc>
          <w:tcPr>
            <w:tcW w:w="5828" w:type="dxa"/>
          </w:tcPr>
          <w:p w14:paraId="50DE8B8B" w14:textId="77777777" w:rsidR="009E6A98" w:rsidRDefault="009E6A98" w:rsidP="00442D0D">
            <w:r>
              <w:t>Annual mean precipitation</w:t>
            </w:r>
          </w:p>
        </w:tc>
        <w:tc>
          <w:tcPr>
            <w:tcW w:w="4781" w:type="dxa"/>
          </w:tcPr>
          <w:p w14:paraId="049C30A3" w14:textId="77777777" w:rsidR="009E6A98" w:rsidRDefault="009E6A98" w:rsidP="00442D0D">
            <w:r>
              <w:t>NA – removed</w:t>
            </w:r>
          </w:p>
        </w:tc>
      </w:tr>
      <w:tr w:rsidR="009E6A98" w14:paraId="4474ACA5" w14:textId="77777777" w:rsidTr="009E6A98">
        <w:tc>
          <w:tcPr>
            <w:tcW w:w="1816" w:type="dxa"/>
          </w:tcPr>
          <w:p w14:paraId="3730D696" w14:textId="77777777" w:rsidR="009E6A98" w:rsidRDefault="009E6A98" w:rsidP="00442D0D"/>
        </w:tc>
        <w:tc>
          <w:tcPr>
            <w:tcW w:w="1604" w:type="dxa"/>
          </w:tcPr>
          <w:p w14:paraId="67A51746" w14:textId="77777777" w:rsidR="009E6A98" w:rsidRDefault="009E6A98" w:rsidP="00442D0D">
            <w:r>
              <w:t>BIO13*</w:t>
            </w:r>
          </w:p>
        </w:tc>
        <w:tc>
          <w:tcPr>
            <w:tcW w:w="5828" w:type="dxa"/>
          </w:tcPr>
          <w:p w14:paraId="437AD004" w14:textId="77777777" w:rsidR="009E6A98" w:rsidRDefault="009E6A98" w:rsidP="00442D0D">
            <w:r>
              <w:t>Maximum monthly precipitation.</w:t>
            </w:r>
          </w:p>
        </w:tc>
        <w:tc>
          <w:tcPr>
            <w:tcW w:w="4781" w:type="dxa"/>
          </w:tcPr>
          <w:p w14:paraId="598AFF65" w14:textId="77777777" w:rsidR="009E6A98" w:rsidRDefault="009E6A98" w:rsidP="00442D0D">
            <w:r>
              <w:t>NA – removed</w:t>
            </w:r>
          </w:p>
        </w:tc>
      </w:tr>
      <w:tr w:rsidR="009E6A98" w14:paraId="56D34289" w14:textId="77777777" w:rsidTr="009E6A98">
        <w:tc>
          <w:tcPr>
            <w:tcW w:w="1816" w:type="dxa"/>
          </w:tcPr>
          <w:p w14:paraId="4B0FFF72" w14:textId="77777777" w:rsidR="009E6A98" w:rsidRDefault="009E6A98" w:rsidP="00442D0D"/>
        </w:tc>
        <w:tc>
          <w:tcPr>
            <w:tcW w:w="1604" w:type="dxa"/>
          </w:tcPr>
          <w:p w14:paraId="3FC79985" w14:textId="77777777" w:rsidR="009E6A98" w:rsidRDefault="009E6A98" w:rsidP="00442D0D">
            <w:r>
              <w:t>BIO14*</w:t>
            </w:r>
          </w:p>
        </w:tc>
        <w:tc>
          <w:tcPr>
            <w:tcW w:w="5828" w:type="dxa"/>
          </w:tcPr>
          <w:p w14:paraId="67596CBD" w14:textId="77777777" w:rsidR="009E6A98" w:rsidRDefault="009E6A98" w:rsidP="00442D0D">
            <w:r>
              <w:t>Minimum monthly precipitation</w:t>
            </w:r>
          </w:p>
        </w:tc>
        <w:tc>
          <w:tcPr>
            <w:tcW w:w="4781" w:type="dxa"/>
          </w:tcPr>
          <w:p w14:paraId="6CAD7E4D" w14:textId="77777777" w:rsidR="009E6A98" w:rsidRDefault="009E6A98" w:rsidP="00442D0D">
            <w:r>
              <w:t>NA – removed</w:t>
            </w:r>
          </w:p>
        </w:tc>
      </w:tr>
      <w:tr w:rsidR="009E6A98" w14:paraId="6AD3F95B" w14:textId="77777777" w:rsidTr="009E6A98">
        <w:tc>
          <w:tcPr>
            <w:tcW w:w="1816" w:type="dxa"/>
          </w:tcPr>
          <w:p w14:paraId="01AC77A3" w14:textId="77777777" w:rsidR="009E6A98" w:rsidRDefault="009E6A98" w:rsidP="00442D0D"/>
        </w:tc>
        <w:tc>
          <w:tcPr>
            <w:tcW w:w="1604" w:type="dxa"/>
          </w:tcPr>
          <w:p w14:paraId="507650FA" w14:textId="77777777" w:rsidR="009E6A98" w:rsidRDefault="009E6A98" w:rsidP="00442D0D">
            <w:r>
              <w:t>BIO15*</w:t>
            </w:r>
          </w:p>
        </w:tc>
        <w:tc>
          <w:tcPr>
            <w:tcW w:w="5828" w:type="dxa"/>
          </w:tcPr>
          <w:p w14:paraId="660D5977" w14:textId="77777777" w:rsidR="009E6A98" w:rsidRDefault="009E6A98" w:rsidP="00442D0D">
            <w:r>
              <w:t>Annual coefficient of variation of the monthly precipitation</w:t>
            </w:r>
          </w:p>
        </w:tc>
        <w:tc>
          <w:tcPr>
            <w:tcW w:w="4781" w:type="dxa"/>
          </w:tcPr>
          <w:p w14:paraId="292E287D" w14:textId="77777777" w:rsidR="009E6A98" w:rsidRDefault="009E6A98" w:rsidP="00442D0D">
            <w:r>
              <w:t>NA – removed</w:t>
            </w:r>
          </w:p>
        </w:tc>
      </w:tr>
      <w:tr w:rsidR="009E6A98" w14:paraId="36AB2946" w14:textId="77777777" w:rsidTr="009E6A98">
        <w:tc>
          <w:tcPr>
            <w:tcW w:w="1816" w:type="dxa"/>
          </w:tcPr>
          <w:p w14:paraId="61120FDE" w14:textId="77777777" w:rsidR="009E6A98" w:rsidRDefault="009E6A98" w:rsidP="00442D0D"/>
        </w:tc>
        <w:tc>
          <w:tcPr>
            <w:tcW w:w="1604" w:type="dxa"/>
          </w:tcPr>
          <w:p w14:paraId="0CF7A293" w14:textId="77777777" w:rsidR="009E6A98" w:rsidRDefault="009E6A98" w:rsidP="00442D0D">
            <w:r>
              <w:t>BIO16*</w:t>
            </w:r>
          </w:p>
        </w:tc>
        <w:tc>
          <w:tcPr>
            <w:tcW w:w="5828" w:type="dxa"/>
          </w:tcPr>
          <w:p w14:paraId="13249C99" w14:textId="77777777" w:rsidR="009E6A98" w:rsidRDefault="009E6A98" w:rsidP="00442D0D">
            <w:r>
              <w:t>Mean precipitation of the wettest quarter</w:t>
            </w:r>
          </w:p>
        </w:tc>
        <w:tc>
          <w:tcPr>
            <w:tcW w:w="4781" w:type="dxa"/>
          </w:tcPr>
          <w:p w14:paraId="7E986016" w14:textId="77777777" w:rsidR="009E6A98" w:rsidRDefault="009E6A98" w:rsidP="00442D0D">
            <w:r>
              <w:t>NA – removed</w:t>
            </w:r>
          </w:p>
        </w:tc>
      </w:tr>
      <w:tr w:rsidR="009E6A98" w14:paraId="62B065F1" w14:textId="77777777" w:rsidTr="009E6A98">
        <w:tc>
          <w:tcPr>
            <w:tcW w:w="1816" w:type="dxa"/>
          </w:tcPr>
          <w:p w14:paraId="5F5B30E1" w14:textId="77777777" w:rsidR="009E6A98" w:rsidRDefault="009E6A98" w:rsidP="00442D0D"/>
        </w:tc>
        <w:tc>
          <w:tcPr>
            <w:tcW w:w="1604" w:type="dxa"/>
          </w:tcPr>
          <w:p w14:paraId="486F0865" w14:textId="77777777" w:rsidR="009E6A98" w:rsidRDefault="009E6A98" w:rsidP="00442D0D">
            <w:r>
              <w:t>BIO17*</w:t>
            </w:r>
          </w:p>
        </w:tc>
        <w:tc>
          <w:tcPr>
            <w:tcW w:w="5828" w:type="dxa"/>
          </w:tcPr>
          <w:p w14:paraId="66A1F0AB" w14:textId="77777777" w:rsidR="009E6A98" w:rsidRDefault="009E6A98" w:rsidP="00442D0D">
            <w:r>
              <w:t>Mean precipitation of the driest quarter</w:t>
            </w:r>
          </w:p>
        </w:tc>
        <w:tc>
          <w:tcPr>
            <w:tcW w:w="4781" w:type="dxa"/>
          </w:tcPr>
          <w:p w14:paraId="6D9AB220" w14:textId="77777777" w:rsidR="009E6A98" w:rsidRDefault="009E6A98" w:rsidP="00442D0D">
            <w:r>
              <w:t>NA – removed</w:t>
            </w:r>
          </w:p>
        </w:tc>
      </w:tr>
      <w:tr w:rsidR="009E6A98" w14:paraId="4D4A2979" w14:textId="77777777" w:rsidTr="009E6A98">
        <w:tc>
          <w:tcPr>
            <w:tcW w:w="1816" w:type="dxa"/>
          </w:tcPr>
          <w:p w14:paraId="2443B32E" w14:textId="77777777" w:rsidR="009E6A98" w:rsidRDefault="009E6A98" w:rsidP="00442D0D"/>
        </w:tc>
        <w:tc>
          <w:tcPr>
            <w:tcW w:w="1604" w:type="dxa"/>
          </w:tcPr>
          <w:p w14:paraId="543DC360" w14:textId="77777777" w:rsidR="009E6A98" w:rsidRDefault="009E6A98" w:rsidP="00442D0D">
            <w:r>
              <w:t>BIO18*</w:t>
            </w:r>
          </w:p>
        </w:tc>
        <w:tc>
          <w:tcPr>
            <w:tcW w:w="5828" w:type="dxa"/>
          </w:tcPr>
          <w:p w14:paraId="607D27A5" w14:textId="77777777" w:rsidR="009E6A98" w:rsidRDefault="009E6A98" w:rsidP="00442D0D">
            <w:r>
              <w:t>Mean precipitation of the warmest quarter</w:t>
            </w:r>
          </w:p>
        </w:tc>
        <w:tc>
          <w:tcPr>
            <w:tcW w:w="4781" w:type="dxa"/>
          </w:tcPr>
          <w:p w14:paraId="3C66C2C1" w14:textId="77777777" w:rsidR="009E6A98" w:rsidRDefault="009E6A98" w:rsidP="00442D0D">
            <w:r>
              <w:t>NA – removed</w:t>
            </w:r>
          </w:p>
        </w:tc>
      </w:tr>
      <w:tr w:rsidR="009E6A98" w14:paraId="0611F1F8" w14:textId="77777777" w:rsidTr="009E6A98">
        <w:tc>
          <w:tcPr>
            <w:tcW w:w="1816" w:type="dxa"/>
          </w:tcPr>
          <w:p w14:paraId="3125EC1D" w14:textId="77777777" w:rsidR="009E6A98" w:rsidRDefault="009E6A98" w:rsidP="00442D0D"/>
        </w:tc>
        <w:tc>
          <w:tcPr>
            <w:tcW w:w="1604" w:type="dxa"/>
          </w:tcPr>
          <w:p w14:paraId="16DFD041" w14:textId="77777777" w:rsidR="009E6A98" w:rsidRDefault="009E6A98" w:rsidP="00442D0D">
            <w:r>
              <w:t>BIO19*</w:t>
            </w:r>
          </w:p>
        </w:tc>
        <w:tc>
          <w:tcPr>
            <w:tcW w:w="5828" w:type="dxa"/>
          </w:tcPr>
          <w:p w14:paraId="23451E8A" w14:textId="77777777" w:rsidR="009E6A98" w:rsidRDefault="009E6A98" w:rsidP="00442D0D">
            <w:r>
              <w:t>Mean precipitation of the coldest quarter</w:t>
            </w:r>
          </w:p>
        </w:tc>
        <w:tc>
          <w:tcPr>
            <w:tcW w:w="4781" w:type="dxa"/>
          </w:tcPr>
          <w:p w14:paraId="2DB14E34" w14:textId="77777777" w:rsidR="009E6A98" w:rsidRDefault="009E6A98" w:rsidP="00442D0D">
            <w:r>
              <w:t>NA – removed</w:t>
            </w:r>
          </w:p>
        </w:tc>
      </w:tr>
      <w:tr w:rsidR="009E6A98" w14:paraId="7F7FD412" w14:textId="77777777" w:rsidTr="009E6A98">
        <w:tc>
          <w:tcPr>
            <w:tcW w:w="1816" w:type="dxa"/>
          </w:tcPr>
          <w:p w14:paraId="797C58BC" w14:textId="77777777" w:rsidR="009E6A98" w:rsidRDefault="009E6A98" w:rsidP="00442D0D">
            <w:proofErr w:type="spellStart"/>
            <w:r>
              <w:t>WCDoA</w:t>
            </w:r>
            <w:proofErr w:type="spellEnd"/>
          </w:p>
        </w:tc>
        <w:tc>
          <w:tcPr>
            <w:tcW w:w="1604" w:type="dxa"/>
          </w:tcPr>
          <w:p w14:paraId="3265137E" w14:textId="77777777" w:rsidR="009E6A98" w:rsidRDefault="009E6A98" w:rsidP="00442D0D">
            <w:r>
              <w:t>CTL</w:t>
            </w:r>
          </w:p>
        </w:tc>
        <w:tc>
          <w:tcPr>
            <w:tcW w:w="5828" w:type="dxa"/>
          </w:tcPr>
          <w:p w14:paraId="6AA99187" w14:textId="77777777" w:rsidR="009E6A98" w:rsidRDefault="009E6A98" w:rsidP="00442D0D">
            <w:r>
              <w:t>Cattle distribution (2020-2023 average)</w:t>
            </w:r>
          </w:p>
        </w:tc>
        <w:tc>
          <w:tcPr>
            <w:tcW w:w="4781" w:type="dxa"/>
          </w:tcPr>
          <w:p w14:paraId="0640D032" w14:textId="77777777" w:rsidR="009E6A98" w:rsidRDefault="009E6A98" w:rsidP="00442D0D">
            <w:r>
              <w:t>Same as prediction layer</w:t>
            </w:r>
          </w:p>
        </w:tc>
      </w:tr>
      <w:tr w:rsidR="009E6A98" w14:paraId="0C92F4D2" w14:textId="77777777" w:rsidTr="009E6A98">
        <w:tc>
          <w:tcPr>
            <w:tcW w:w="1816" w:type="dxa"/>
          </w:tcPr>
          <w:p w14:paraId="65F7A26F" w14:textId="77777777" w:rsidR="009E6A98" w:rsidRDefault="009E6A98" w:rsidP="00442D0D"/>
        </w:tc>
        <w:tc>
          <w:tcPr>
            <w:tcW w:w="1604" w:type="dxa"/>
          </w:tcPr>
          <w:p w14:paraId="681F6BBE" w14:textId="77777777" w:rsidR="009E6A98" w:rsidRDefault="009E6A98" w:rsidP="00442D0D">
            <w:r>
              <w:t>SHP</w:t>
            </w:r>
          </w:p>
        </w:tc>
        <w:tc>
          <w:tcPr>
            <w:tcW w:w="5828" w:type="dxa"/>
          </w:tcPr>
          <w:p w14:paraId="187535B0" w14:textId="77777777" w:rsidR="009E6A98" w:rsidRDefault="009E6A98" w:rsidP="00442D0D">
            <w:r>
              <w:t>Sheep distribution (2020-2023 average)</w:t>
            </w:r>
          </w:p>
        </w:tc>
        <w:tc>
          <w:tcPr>
            <w:tcW w:w="4781" w:type="dxa"/>
          </w:tcPr>
          <w:p w14:paraId="6399565C" w14:textId="77777777" w:rsidR="009E6A98" w:rsidRDefault="009E6A98" w:rsidP="00442D0D">
            <w:r>
              <w:t>Same as prediction layer</w:t>
            </w:r>
          </w:p>
        </w:tc>
      </w:tr>
      <w:tr w:rsidR="009E6A98" w14:paraId="2A1F9E45" w14:textId="77777777" w:rsidTr="009E6A98">
        <w:tc>
          <w:tcPr>
            <w:tcW w:w="1816" w:type="dxa"/>
          </w:tcPr>
          <w:p w14:paraId="7CC6D741" w14:textId="77777777" w:rsidR="009E6A98" w:rsidRDefault="009E6A98" w:rsidP="00442D0D"/>
        </w:tc>
        <w:tc>
          <w:tcPr>
            <w:tcW w:w="1604" w:type="dxa"/>
          </w:tcPr>
          <w:p w14:paraId="733CD6F1" w14:textId="39F6AA4F" w:rsidR="009E6A98" w:rsidRDefault="009E6A98" w:rsidP="00442D0D">
            <w:r>
              <w:t>ENPAT</w:t>
            </w:r>
            <w:r w:rsidR="009C2054">
              <w:t>*</w:t>
            </w:r>
          </w:p>
        </w:tc>
        <w:tc>
          <w:tcPr>
            <w:tcW w:w="5828" w:type="dxa"/>
          </w:tcPr>
          <w:p w14:paraId="000EBEFC" w14:textId="77777777" w:rsidR="009E6A98" w:rsidRDefault="009E6A98" w:rsidP="00442D0D">
            <w:r>
              <w:t>Soil type (by description)</w:t>
            </w:r>
          </w:p>
        </w:tc>
        <w:tc>
          <w:tcPr>
            <w:tcW w:w="4781" w:type="dxa"/>
          </w:tcPr>
          <w:p w14:paraId="50C17E85" w14:textId="77777777" w:rsidR="009E6A98" w:rsidRDefault="009E6A98" w:rsidP="00442D0D">
            <w:r>
              <w:t>Same as prediction layer</w:t>
            </w:r>
          </w:p>
        </w:tc>
      </w:tr>
      <w:tr w:rsidR="009E6A98" w14:paraId="54633E14" w14:textId="77777777" w:rsidTr="009E6A98">
        <w:tc>
          <w:tcPr>
            <w:tcW w:w="1816" w:type="dxa"/>
          </w:tcPr>
          <w:p w14:paraId="1A07780A" w14:textId="77777777" w:rsidR="009E6A98" w:rsidRDefault="009E6A98" w:rsidP="00442D0D">
            <w:r>
              <w:t>SAEHP</w:t>
            </w:r>
          </w:p>
        </w:tc>
        <w:tc>
          <w:tcPr>
            <w:tcW w:w="1604" w:type="dxa"/>
          </w:tcPr>
          <w:p w14:paraId="2B94C93D" w14:textId="77777777" w:rsidR="009E6A98" w:rsidRDefault="009E6A98" w:rsidP="00442D0D">
            <w:r>
              <w:t>HRS*</w:t>
            </w:r>
          </w:p>
        </w:tc>
        <w:tc>
          <w:tcPr>
            <w:tcW w:w="5828" w:type="dxa"/>
          </w:tcPr>
          <w:p w14:paraId="05F8E615" w14:textId="77777777" w:rsidR="009E6A98" w:rsidRDefault="009E6A98" w:rsidP="00442D0D">
            <w:r>
              <w:t>Horse distribution (2002 census)</w:t>
            </w:r>
          </w:p>
        </w:tc>
        <w:tc>
          <w:tcPr>
            <w:tcW w:w="4781" w:type="dxa"/>
          </w:tcPr>
          <w:p w14:paraId="389F5A98" w14:textId="77777777" w:rsidR="009E6A98" w:rsidRDefault="009E6A98" w:rsidP="00442D0D">
            <w:r>
              <w:t>NA – removed</w:t>
            </w:r>
          </w:p>
        </w:tc>
      </w:tr>
      <w:tr w:rsidR="009E6A98" w14:paraId="6FEE19FA" w14:textId="77777777" w:rsidTr="009E6A98">
        <w:tc>
          <w:tcPr>
            <w:tcW w:w="1816" w:type="dxa"/>
          </w:tcPr>
          <w:p w14:paraId="7E515C54" w14:textId="77777777" w:rsidR="009E6A98" w:rsidRDefault="009E6A98" w:rsidP="00442D0D">
            <w:r>
              <w:t>DFFE</w:t>
            </w:r>
          </w:p>
        </w:tc>
        <w:tc>
          <w:tcPr>
            <w:tcW w:w="1604" w:type="dxa"/>
          </w:tcPr>
          <w:p w14:paraId="12500545" w14:textId="77777777" w:rsidR="009E6A98" w:rsidRDefault="009E6A98" w:rsidP="00442D0D">
            <w:r>
              <w:t>NLC*</w:t>
            </w:r>
          </w:p>
        </w:tc>
        <w:tc>
          <w:tcPr>
            <w:tcW w:w="5828" w:type="dxa"/>
          </w:tcPr>
          <w:p w14:paraId="22E6DA32" w14:textId="77777777" w:rsidR="009E6A98" w:rsidRDefault="009E6A98" w:rsidP="00442D0D">
            <w:r>
              <w:t>National land cover (simplified categories)</w:t>
            </w:r>
          </w:p>
        </w:tc>
        <w:tc>
          <w:tcPr>
            <w:tcW w:w="4781" w:type="dxa"/>
          </w:tcPr>
          <w:p w14:paraId="0D4D7780" w14:textId="77777777" w:rsidR="009E6A98" w:rsidRDefault="009E6A98" w:rsidP="00442D0D">
            <w:r>
              <w:t>NA – removed</w:t>
            </w:r>
          </w:p>
        </w:tc>
      </w:tr>
      <w:tr w:rsidR="009E6A98" w14:paraId="3C9E8C99" w14:textId="77777777" w:rsidTr="009E6A98">
        <w:tc>
          <w:tcPr>
            <w:tcW w:w="1816" w:type="dxa"/>
          </w:tcPr>
          <w:p w14:paraId="1C6779AB" w14:textId="77777777" w:rsidR="009E6A98" w:rsidRDefault="009E6A98" w:rsidP="00442D0D">
            <w:r>
              <w:t>WorldClim</w:t>
            </w:r>
          </w:p>
        </w:tc>
        <w:tc>
          <w:tcPr>
            <w:tcW w:w="1604" w:type="dxa"/>
          </w:tcPr>
          <w:p w14:paraId="48B353B0" w14:textId="77777777" w:rsidR="009E6A98" w:rsidRDefault="009E6A98" w:rsidP="00442D0D">
            <w:r>
              <w:t>DEM</w:t>
            </w:r>
          </w:p>
        </w:tc>
        <w:tc>
          <w:tcPr>
            <w:tcW w:w="5828" w:type="dxa"/>
          </w:tcPr>
          <w:p w14:paraId="229E541E" w14:textId="77777777" w:rsidR="009E6A98" w:rsidRDefault="009E6A98" w:rsidP="00442D0D">
            <w:r>
              <w:t>Digital elevation model</w:t>
            </w:r>
          </w:p>
        </w:tc>
        <w:tc>
          <w:tcPr>
            <w:tcW w:w="4781" w:type="dxa"/>
          </w:tcPr>
          <w:p w14:paraId="2F0DB9D2" w14:textId="77777777" w:rsidR="009E6A98" w:rsidRDefault="009E6A98" w:rsidP="00442D0D">
            <w:r>
              <w:t>Same as prediction layer</w:t>
            </w:r>
          </w:p>
        </w:tc>
      </w:tr>
    </w:tbl>
    <w:p w14:paraId="43C93C3F" w14:textId="77777777" w:rsidR="00C61AE0" w:rsidRDefault="00C61AE0" w:rsidP="00633CEB">
      <w:pPr>
        <w:pStyle w:val="Heading2"/>
        <w:sectPr w:rsidR="00C61AE0" w:rsidSect="00F26B9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0A4BEAC" w14:textId="4E22877C" w:rsidR="0020435C" w:rsidRDefault="0020435C" w:rsidP="0020435C">
      <w:r>
        <w:lastRenderedPageBreak/>
        <w:t xml:space="preserve">Definitions: </w:t>
      </w:r>
      <w:proofErr w:type="spellStart"/>
      <w:r>
        <w:t>WCDoA</w:t>
      </w:r>
      <w:proofErr w:type="spellEnd"/>
      <w:r>
        <w:t xml:space="preserve"> = Western Cape Department of Agriculture, </w:t>
      </w:r>
      <w:r>
        <w:t>SAEHP</w:t>
      </w:r>
      <w:r>
        <w:t xml:space="preserve"> = South African Equine Health and Protocols, </w:t>
      </w:r>
      <w:r>
        <w:t>DFFE</w:t>
      </w:r>
      <w:r>
        <w:t xml:space="preserve"> = Department of Forestry, Fishery and the Environment.</w:t>
      </w:r>
    </w:p>
    <w:p w14:paraId="69A7D425" w14:textId="77777777" w:rsidR="0020435C" w:rsidRPr="0020435C" w:rsidRDefault="0020435C" w:rsidP="0020435C"/>
    <w:p w14:paraId="66983F2F" w14:textId="31B46573" w:rsidR="0038469C" w:rsidRDefault="0038469C" w:rsidP="0038469C">
      <w:pPr>
        <w:pStyle w:val="Heading3"/>
      </w:pPr>
      <w:r>
        <w:t xml:space="preserve">ENPAT </w:t>
      </w:r>
      <w:r w:rsidR="00616EB2">
        <w:t xml:space="preserve">soil description </w:t>
      </w:r>
      <w:r>
        <w:t>categories</w:t>
      </w:r>
    </w:p>
    <w:p w14:paraId="4662DA4D" w14:textId="2677B8FC" w:rsidR="005B20D7" w:rsidRDefault="005B20D7" w:rsidP="0038469C">
      <w:r w:rsidRPr="005B20D7">
        <w:t xml:space="preserve">Ab  </w:t>
      </w:r>
      <w:r>
        <w:t xml:space="preserve">= </w:t>
      </w:r>
      <w:proofErr w:type="gramStart"/>
      <w:r w:rsidRPr="005B20D7">
        <w:t>Red-yellow</w:t>
      </w:r>
      <w:proofErr w:type="gramEnd"/>
      <w:r w:rsidRPr="005B20D7">
        <w:t xml:space="preserve"> </w:t>
      </w:r>
      <w:proofErr w:type="spellStart"/>
      <w:r w:rsidRPr="005B20D7">
        <w:t>apedal</w:t>
      </w:r>
      <w:proofErr w:type="spellEnd"/>
      <w:r w:rsidRPr="005B20D7">
        <w:t>, freely drained soils; red, dystrophic and/or mesotrophic</w:t>
      </w:r>
    </w:p>
    <w:p w14:paraId="74327649" w14:textId="49F5FC6D" w:rsidR="005B20D7" w:rsidRDefault="005B20D7" w:rsidP="0038469C">
      <w:r w:rsidRPr="005B20D7">
        <w:t xml:space="preserve">Ac  </w:t>
      </w:r>
      <w:r>
        <w:t xml:space="preserve">= </w:t>
      </w:r>
      <w:proofErr w:type="gramStart"/>
      <w:r w:rsidRPr="005B20D7">
        <w:t>Red-yellow</w:t>
      </w:r>
      <w:proofErr w:type="gramEnd"/>
      <w:r w:rsidRPr="005B20D7">
        <w:t xml:space="preserve"> </w:t>
      </w:r>
      <w:proofErr w:type="spellStart"/>
      <w:r w:rsidRPr="005B20D7">
        <w:t>apedal</w:t>
      </w:r>
      <w:proofErr w:type="spellEnd"/>
      <w:r w:rsidRPr="005B20D7">
        <w:t>, freely drained soils; red and yellow, dystrophic and/or mesotrophic</w:t>
      </w:r>
    </w:p>
    <w:p w14:paraId="07096307" w14:textId="3CDC76CE" w:rsidR="005B20D7" w:rsidRDefault="005B20D7" w:rsidP="0038469C">
      <w:r w:rsidRPr="005B20D7">
        <w:t xml:space="preserve">Ae  </w:t>
      </w:r>
      <w:r>
        <w:t xml:space="preserve">= </w:t>
      </w:r>
      <w:proofErr w:type="gramStart"/>
      <w:r w:rsidRPr="005B20D7">
        <w:t>Red-yellow</w:t>
      </w:r>
      <w:proofErr w:type="gramEnd"/>
      <w:r w:rsidRPr="005B20D7">
        <w:t xml:space="preserve"> </w:t>
      </w:r>
      <w:proofErr w:type="spellStart"/>
      <w:r w:rsidRPr="005B20D7">
        <w:t>apedal</w:t>
      </w:r>
      <w:proofErr w:type="spellEnd"/>
      <w:r w:rsidRPr="005B20D7">
        <w:t>, freely drained soils; red, high base status, &gt; 300 mm deep (no dunes)</w:t>
      </w:r>
    </w:p>
    <w:p w14:paraId="4A5E33DC" w14:textId="536DBFBB" w:rsidR="005B20D7" w:rsidRDefault="005B20D7" w:rsidP="0038469C">
      <w:r w:rsidRPr="005B20D7">
        <w:t xml:space="preserve">Ag  </w:t>
      </w:r>
      <w:r>
        <w:t xml:space="preserve">= </w:t>
      </w:r>
      <w:proofErr w:type="gramStart"/>
      <w:r w:rsidRPr="005B20D7">
        <w:t>Red-yellow</w:t>
      </w:r>
      <w:proofErr w:type="gramEnd"/>
      <w:r w:rsidRPr="005B20D7">
        <w:t xml:space="preserve"> </w:t>
      </w:r>
      <w:proofErr w:type="spellStart"/>
      <w:r w:rsidRPr="005B20D7">
        <w:t>apedal</w:t>
      </w:r>
      <w:proofErr w:type="spellEnd"/>
      <w:r w:rsidRPr="005B20D7">
        <w:t>, freely drained soils, red, high base status, &lt; 300 mm deep</w:t>
      </w:r>
    </w:p>
    <w:p w14:paraId="4515DB24" w14:textId="727DB130" w:rsidR="005B20D7" w:rsidRDefault="005B20D7" w:rsidP="0038469C">
      <w:r w:rsidRPr="005B20D7">
        <w:t xml:space="preserve">Ba  </w:t>
      </w:r>
      <w:r>
        <w:t xml:space="preserve">= </w:t>
      </w:r>
      <w:r w:rsidRPr="005B20D7">
        <w:t xml:space="preserve">Plinthic catena: dystrophic and/or mesotrophic; red soils widespread, upland duplex and </w:t>
      </w:r>
      <w:proofErr w:type="spellStart"/>
      <w:r w:rsidRPr="005B20D7">
        <w:t>margalitic</w:t>
      </w:r>
      <w:proofErr w:type="spellEnd"/>
      <w:r w:rsidRPr="005B20D7">
        <w:t xml:space="preserve"> soils rare</w:t>
      </w:r>
    </w:p>
    <w:p w14:paraId="6B162AF7" w14:textId="40DACDF0" w:rsidR="005B20D7" w:rsidRDefault="005B20D7" w:rsidP="0038469C">
      <w:r w:rsidRPr="005B20D7">
        <w:t xml:space="preserve">Bb  </w:t>
      </w:r>
      <w:r>
        <w:t xml:space="preserve">= </w:t>
      </w:r>
      <w:r w:rsidRPr="005B20D7">
        <w:t xml:space="preserve">Plinthic catena: dystrophic and/or mesotrophic; red soils not widespread, upland duplex and </w:t>
      </w:r>
      <w:proofErr w:type="spellStart"/>
      <w:r w:rsidRPr="005B20D7">
        <w:t>margalitic</w:t>
      </w:r>
      <w:proofErr w:type="spellEnd"/>
      <w:r w:rsidRPr="005B20D7">
        <w:t xml:space="preserve"> soils rare</w:t>
      </w:r>
    </w:p>
    <w:p w14:paraId="2CC71B25" w14:textId="5DD24524" w:rsidR="005B20D7" w:rsidRDefault="005B20D7" w:rsidP="0038469C">
      <w:r w:rsidRPr="005B20D7">
        <w:t xml:space="preserve">Ca  </w:t>
      </w:r>
      <w:r>
        <w:t xml:space="preserve">= </w:t>
      </w:r>
      <w:r w:rsidRPr="005B20D7">
        <w:t xml:space="preserve">Plinthic catena: undifferentiated, upland duplex and/or </w:t>
      </w:r>
      <w:proofErr w:type="spellStart"/>
      <w:r w:rsidRPr="005B20D7">
        <w:t>margalitic</w:t>
      </w:r>
      <w:proofErr w:type="spellEnd"/>
      <w:r w:rsidRPr="005B20D7">
        <w:t xml:space="preserve"> soils common</w:t>
      </w:r>
    </w:p>
    <w:p w14:paraId="7843DD1C" w14:textId="6BAC992D" w:rsidR="005B20D7" w:rsidRDefault="005B20D7" w:rsidP="0038469C">
      <w:r w:rsidRPr="005B20D7">
        <w:t xml:space="preserve">Da  </w:t>
      </w:r>
      <w:r>
        <w:t xml:space="preserve">= </w:t>
      </w:r>
      <w:proofErr w:type="spellStart"/>
      <w:r w:rsidRPr="005B20D7">
        <w:t>Prismacutanic</w:t>
      </w:r>
      <w:proofErr w:type="spellEnd"/>
      <w:r w:rsidRPr="005B20D7">
        <w:t xml:space="preserve"> and/or </w:t>
      </w:r>
      <w:proofErr w:type="spellStart"/>
      <w:r w:rsidRPr="005B20D7">
        <w:t>pedocutanic</w:t>
      </w:r>
      <w:proofErr w:type="spellEnd"/>
      <w:r w:rsidRPr="005B20D7">
        <w:t xml:space="preserve"> diagnostic horizons dominant, mainly red B horizons</w:t>
      </w:r>
    </w:p>
    <w:p w14:paraId="66B0F535" w14:textId="5EAAB3AB" w:rsidR="005B20D7" w:rsidRDefault="005B20D7" w:rsidP="0038469C">
      <w:r w:rsidRPr="005B20D7">
        <w:t xml:space="preserve">Db  </w:t>
      </w:r>
      <w:r>
        <w:t xml:space="preserve">= </w:t>
      </w:r>
      <w:proofErr w:type="spellStart"/>
      <w:r w:rsidRPr="005B20D7">
        <w:t>Prismacutanic</w:t>
      </w:r>
      <w:proofErr w:type="spellEnd"/>
      <w:r w:rsidRPr="005B20D7">
        <w:t xml:space="preserve"> and/or </w:t>
      </w:r>
      <w:proofErr w:type="spellStart"/>
      <w:r w:rsidRPr="005B20D7">
        <w:t>pedocutanic</w:t>
      </w:r>
      <w:proofErr w:type="spellEnd"/>
      <w:r w:rsidRPr="005B20D7">
        <w:t xml:space="preserve"> diagnostic horizons dominant, B horizons mainly not red</w:t>
      </w:r>
    </w:p>
    <w:p w14:paraId="1D0C72CB" w14:textId="472ED73A" w:rsidR="005B20D7" w:rsidRDefault="005B20D7" w:rsidP="0038469C">
      <w:r w:rsidRPr="005B20D7">
        <w:t xml:space="preserve">Fa  </w:t>
      </w:r>
      <w:r>
        <w:t xml:space="preserve">= </w:t>
      </w:r>
      <w:r w:rsidRPr="005B20D7">
        <w:t xml:space="preserve">Glenrosa and/or </w:t>
      </w:r>
      <w:proofErr w:type="spellStart"/>
      <w:r w:rsidRPr="005B20D7">
        <w:t>Mispah</w:t>
      </w:r>
      <w:proofErr w:type="spellEnd"/>
      <w:r w:rsidRPr="005B20D7">
        <w:t xml:space="preserve"> forms (other soils may occur), lime rare or absent in the entire landscape</w:t>
      </w:r>
    </w:p>
    <w:p w14:paraId="6E03F8F8" w14:textId="0477FD5D" w:rsidR="005B20D7" w:rsidRDefault="005B20D7" w:rsidP="0038469C">
      <w:r w:rsidRPr="005B20D7">
        <w:t xml:space="preserve">Fb  </w:t>
      </w:r>
      <w:r w:rsidR="00616EB2">
        <w:t xml:space="preserve">= </w:t>
      </w:r>
      <w:r w:rsidR="00616EB2" w:rsidRPr="00616EB2">
        <w:t xml:space="preserve">Glenrosa and/or </w:t>
      </w:r>
      <w:proofErr w:type="spellStart"/>
      <w:r w:rsidR="00616EB2" w:rsidRPr="00616EB2">
        <w:t>Mispah</w:t>
      </w:r>
      <w:proofErr w:type="spellEnd"/>
      <w:r w:rsidR="00616EB2" w:rsidRPr="00616EB2">
        <w:t xml:space="preserve"> forms (other soils may occur), lime rare or absent in upland soils but generally present in low-lying soils</w:t>
      </w:r>
    </w:p>
    <w:p w14:paraId="45CBDA6F" w14:textId="341B39FA" w:rsidR="005B20D7" w:rsidRDefault="005B20D7" w:rsidP="00616EB2">
      <w:pPr>
        <w:tabs>
          <w:tab w:val="left" w:pos="948"/>
        </w:tabs>
      </w:pPr>
      <w:r w:rsidRPr="005B20D7">
        <w:t xml:space="preserve">Fc  </w:t>
      </w:r>
      <w:r w:rsidR="00616EB2">
        <w:t xml:space="preserve">= </w:t>
      </w:r>
      <w:r w:rsidR="00616EB2" w:rsidRPr="00616EB2">
        <w:t xml:space="preserve">Glenrosa and/or </w:t>
      </w:r>
      <w:proofErr w:type="spellStart"/>
      <w:r w:rsidR="00616EB2" w:rsidRPr="00616EB2">
        <w:t>Mispah</w:t>
      </w:r>
      <w:proofErr w:type="spellEnd"/>
      <w:r w:rsidR="00616EB2" w:rsidRPr="00616EB2">
        <w:t xml:space="preserve"> forms (other soils may occur), lime generally present in the entire landscape</w:t>
      </w:r>
    </w:p>
    <w:p w14:paraId="461D8ADB" w14:textId="035C3655" w:rsidR="005B20D7" w:rsidRDefault="005B20D7" w:rsidP="0038469C">
      <w:r w:rsidRPr="005B20D7">
        <w:t xml:space="preserve">Ga </w:t>
      </w:r>
      <w:r w:rsidR="00616EB2">
        <w:t xml:space="preserve">= </w:t>
      </w:r>
      <w:r w:rsidR="00616EB2" w:rsidRPr="00616EB2">
        <w:t xml:space="preserve">Soils with a diagnostic </w:t>
      </w:r>
      <w:proofErr w:type="spellStart"/>
      <w:r w:rsidR="00616EB2" w:rsidRPr="00616EB2">
        <w:t>ferrihumic</w:t>
      </w:r>
      <w:proofErr w:type="spellEnd"/>
      <w:r w:rsidR="00616EB2" w:rsidRPr="00616EB2">
        <w:t xml:space="preserve"> horizon, predominantly deep (</w:t>
      </w:r>
      <w:proofErr w:type="spellStart"/>
      <w:r w:rsidR="00616EB2" w:rsidRPr="00616EB2">
        <w:t>Lamotte</w:t>
      </w:r>
      <w:proofErr w:type="spellEnd"/>
      <w:r w:rsidR="00616EB2" w:rsidRPr="00616EB2">
        <w:t xml:space="preserve"> form)</w:t>
      </w:r>
    </w:p>
    <w:p w14:paraId="135C7CE9" w14:textId="0647D5D0" w:rsidR="005B20D7" w:rsidRDefault="005B20D7" w:rsidP="0038469C">
      <w:r w:rsidRPr="005B20D7">
        <w:t>Gb</w:t>
      </w:r>
      <w:r w:rsidR="00616EB2">
        <w:t xml:space="preserve"> = </w:t>
      </w:r>
      <w:r w:rsidR="00616EB2" w:rsidRPr="00616EB2">
        <w:t xml:space="preserve">Soils with a diagnostic </w:t>
      </w:r>
      <w:proofErr w:type="spellStart"/>
      <w:r w:rsidR="00616EB2" w:rsidRPr="00616EB2">
        <w:t>ferrihumic</w:t>
      </w:r>
      <w:proofErr w:type="spellEnd"/>
      <w:r w:rsidR="00616EB2" w:rsidRPr="00616EB2">
        <w:t xml:space="preserve"> horizon, predominantly shallow (</w:t>
      </w:r>
      <w:proofErr w:type="spellStart"/>
      <w:r w:rsidR="00616EB2" w:rsidRPr="00616EB2">
        <w:t>Houwhoek</w:t>
      </w:r>
      <w:proofErr w:type="spellEnd"/>
      <w:r w:rsidR="00616EB2" w:rsidRPr="00616EB2">
        <w:t xml:space="preserve"> form)</w:t>
      </w:r>
      <w:r w:rsidRPr="005B20D7">
        <w:t xml:space="preserve">  </w:t>
      </w:r>
    </w:p>
    <w:p w14:paraId="0F879012" w14:textId="58BB76D9" w:rsidR="005B20D7" w:rsidRDefault="005B20D7" w:rsidP="0038469C">
      <w:r w:rsidRPr="005B20D7">
        <w:t>Hb</w:t>
      </w:r>
      <w:r w:rsidR="00616EB2">
        <w:t xml:space="preserve"> = </w:t>
      </w:r>
      <w:r w:rsidR="00616EB2" w:rsidRPr="00616EB2">
        <w:t xml:space="preserve">Grey </w:t>
      </w:r>
      <w:proofErr w:type="spellStart"/>
      <w:r w:rsidR="00616EB2" w:rsidRPr="00616EB2">
        <w:t>regic</w:t>
      </w:r>
      <w:proofErr w:type="spellEnd"/>
      <w:r w:rsidR="00616EB2" w:rsidRPr="00616EB2">
        <w:t xml:space="preserve"> sands and other soils</w:t>
      </w:r>
      <w:r w:rsidRPr="005B20D7">
        <w:t xml:space="preserve">  </w:t>
      </w:r>
    </w:p>
    <w:p w14:paraId="286CEB49" w14:textId="213D09C2" w:rsidR="005B20D7" w:rsidRDefault="005B20D7" w:rsidP="0038469C">
      <w:proofErr w:type="spellStart"/>
      <w:r w:rsidRPr="005B20D7">
        <w:t>Ia</w:t>
      </w:r>
      <w:proofErr w:type="spellEnd"/>
      <w:r w:rsidR="00616EB2">
        <w:t xml:space="preserve"> = </w:t>
      </w:r>
      <w:r w:rsidR="00616EB2" w:rsidRPr="00616EB2">
        <w:t>Miscellaneous land classes, undifferentiated deep deposits</w:t>
      </w:r>
      <w:r w:rsidRPr="005B20D7">
        <w:t xml:space="preserve">  </w:t>
      </w:r>
    </w:p>
    <w:p w14:paraId="71F03771" w14:textId="556616D8" w:rsidR="005B20D7" w:rsidRDefault="005B20D7" w:rsidP="0038469C">
      <w:proofErr w:type="spellStart"/>
      <w:r w:rsidRPr="005B20D7">
        <w:t>Ib</w:t>
      </w:r>
      <w:proofErr w:type="spellEnd"/>
      <w:r w:rsidR="00616EB2">
        <w:t xml:space="preserve"> = </w:t>
      </w:r>
      <w:r w:rsidR="00616EB2" w:rsidRPr="00616EB2">
        <w:t>Miscellaneous land classes, rocky areas with miscellaneous soils</w:t>
      </w:r>
      <w:r w:rsidRPr="005B20D7">
        <w:t xml:space="preserve">  </w:t>
      </w:r>
    </w:p>
    <w:p w14:paraId="3A7CA98F" w14:textId="61DDFD26" w:rsidR="0038469C" w:rsidRDefault="005B20D7" w:rsidP="0038469C">
      <w:proofErr w:type="spellStart"/>
      <w:r w:rsidRPr="005B20D7">
        <w:t>Ic</w:t>
      </w:r>
      <w:proofErr w:type="spellEnd"/>
      <w:r w:rsidR="00616EB2">
        <w:t xml:space="preserve"> = </w:t>
      </w:r>
      <w:r w:rsidR="00616EB2" w:rsidRPr="00616EB2">
        <w:t>Miscellaneous land classes, very rocky with little or no soils</w:t>
      </w:r>
    </w:p>
    <w:p w14:paraId="14FD3F07" w14:textId="77777777" w:rsidR="0038469C" w:rsidRDefault="0038469C" w:rsidP="0038469C"/>
    <w:p w14:paraId="66E5A563" w14:textId="29354B47" w:rsidR="00616EB2" w:rsidRDefault="00616EB2" w:rsidP="00616EB2">
      <w:pPr>
        <w:pStyle w:val="Heading3"/>
      </w:pPr>
      <w:r>
        <w:t>National Land Cover (SALLC_1)</w:t>
      </w:r>
      <w:r>
        <w:t xml:space="preserve"> description categories</w:t>
      </w:r>
      <w:r w:rsidR="00A50206">
        <w:t xml:space="preserve"> and SALLC_2 categories which have been condensed</w:t>
      </w:r>
    </w:p>
    <w:p w14:paraId="204450C2" w14:textId="4131AC94" w:rsidR="00616EB2" w:rsidRDefault="00616EB2" w:rsidP="00616EB2">
      <w:r>
        <w:t>Barren (Consolidated</w:t>
      </w:r>
      <w:r w:rsidR="00A50206">
        <w:t xml:space="preserve">, </w:t>
      </w:r>
      <w:r>
        <w:t>Unconsolidated)</w:t>
      </w:r>
    </w:p>
    <w:p w14:paraId="3842E2BB" w14:textId="7C2DE0A2" w:rsidR="00616EB2" w:rsidRDefault="00616EB2" w:rsidP="00616EB2">
      <w:r>
        <w:t>Buildings (Residential, Village, Smallholdings, Urban Vegetation, Commercial, Industrial, Transport)</w:t>
      </w:r>
    </w:p>
    <w:p w14:paraId="445AAC64" w14:textId="68A3F1C7" w:rsidR="00616EB2" w:rsidRDefault="00616EB2" w:rsidP="00616EB2">
      <w:r>
        <w:t>Cultivated (Permanent Crops, Temporary Crops, Fallow Lands and Old Fields)</w:t>
      </w:r>
    </w:p>
    <w:p w14:paraId="6D2FF3EE" w14:textId="53DAA07B" w:rsidR="00616EB2" w:rsidRDefault="00616EB2" w:rsidP="00616EB2">
      <w:r>
        <w:t>Forest</w:t>
      </w:r>
      <w:r w:rsidR="00A50206">
        <w:t xml:space="preserve"> (Natural Wooded Land, Planted Forest)</w:t>
      </w:r>
    </w:p>
    <w:p w14:paraId="1FDD1882" w14:textId="54E457D9" w:rsidR="00616EB2" w:rsidRDefault="00616EB2" w:rsidP="00616EB2">
      <w:r>
        <w:lastRenderedPageBreak/>
        <w:t>Grassland</w:t>
      </w:r>
      <w:r w:rsidR="00A50206">
        <w:t xml:space="preserve"> (Natural Grassland)</w:t>
      </w:r>
    </w:p>
    <w:p w14:paraId="1CE2D941" w14:textId="4631FF93" w:rsidR="00616EB2" w:rsidRDefault="00616EB2" w:rsidP="00616EB2">
      <w:r>
        <w:t>Quarry</w:t>
      </w:r>
      <w:r w:rsidR="00A50206">
        <w:t xml:space="preserve"> (Surface Infrastructure, Extraction Sites, Waste and Resource Dumps)</w:t>
      </w:r>
    </w:p>
    <w:p w14:paraId="48D415DB" w14:textId="449D34EB" w:rsidR="00616EB2" w:rsidRDefault="00616EB2" w:rsidP="00616EB2">
      <w:r>
        <w:t>Shrubland</w:t>
      </w:r>
      <w:r w:rsidR="00A50206">
        <w:t xml:space="preserve"> (Shrubs, Karoo and Fynbos Shrubland)</w:t>
      </w:r>
    </w:p>
    <w:p w14:paraId="00E13B0F" w14:textId="7C388579" w:rsidR="00616EB2" w:rsidRDefault="00616EB2" w:rsidP="00616EB2">
      <w:r>
        <w:t>Waterbody</w:t>
      </w:r>
      <w:r w:rsidR="00A50206">
        <w:t xml:space="preserve"> (Natural Waterbodies, Artificial Waterbodies)</w:t>
      </w:r>
    </w:p>
    <w:p w14:paraId="47A7EF7A" w14:textId="70510178" w:rsidR="00616EB2" w:rsidRPr="00616EB2" w:rsidRDefault="00616EB2" w:rsidP="00616EB2">
      <w:r>
        <w:t>Wetland</w:t>
      </w:r>
      <w:r w:rsidR="00A50206">
        <w:t xml:space="preserve"> (Herbaceous Wetlands, Woody Wetlands)</w:t>
      </w:r>
    </w:p>
    <w:p w14:paraId="6BF31125" w14:textId="77777777" w:rsidR="00616EB2" w:rsidRPr="0038469C" w:rsidRDefault="00616EB2" w:rsidP="0038469C"/>
    <w:p w14:paraId="02078A4D" w14:textId="77777777" w:rsidR="00425E60" w:rsidRDefault="00425E6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0ED39CEA" w14:textId="3D8A69BF" w:rsidR="00777BD2" w:rsidRDefault="00633CEB" w:rsidP="00633CEB">
      <w:pPr>
        <w:pStyle w:val="Heading2"/>
      </w:pPr>
      <w:r>
        <w:lastRenderedPageBreak/>
        <w:t>SM2: Q-Q plots</w:t>
      </w:r>
    </w:p>
    <w:p w14:paraId="3679EDC3" w14:textId="77777777" w:rsidR="00633CEB" w:rsidRDefault="00633CEB" w:rsidP="00633CEB"/>
    <w:p w14:paraId="5981F81F" w14:textId="6F477843" w:rsidR="00633CEB" w:rsidRDefault="003A72AE" w:rsidP="00633CEB">
      <w:pPr>
        <w:keepNext/>
      </w:pPr>
      <w:r>
        <w:rPr>
          <w:noProof/>
        </w:rPr>
        <w:drawing>
          <wp:inline distT="0" distB="0" distL="0" distR="0" wp14:anchorId="23DD8C11" wp14:editId="725BDCAE">
            <wp:extent cx="8863330" cy="4431665"/>
            <wp:effectExtent l="0" t="0" r="1270" b="635"/>
            <wp:docPr id="2076661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66171" name="Picture 20766617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43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A8721" w14:textId="77777777" w:rsidR="00C61AE0" w:rsidRDefault="00633CEB" w:rsidP="00C61AE0">
      <w:pPr>
        <w:pStyle w:val="Caption"/>
      </w:pPr>
      <w:r>
        <w:t>Figure SM2</w:t>
      </w:r>
      <w:r w:rsidRPr="00311602">
        <w:t xml:space="preserve"> Q-Q plots analysing the distribution of the residuals of each model. A = C. imicola, B = C. </w:t>
      </w:r>
      <w:proofErr w:type="spellStart"/>
      <w:r w:rsidRPr="00311602">
        <w:t>bolitinos</w:t>
      </w:r>
      <w:proofErr w:type="spellEnd"/>
      <w:r w:rsidRPr="00311602">
        <w:t>, C = Grouped competent AHS/BT vector</w:t>
      </w:r>
    </w:p>
    <w:p w14:paraId="2B0EB1F7" w14:textId="77777777" w:rsidR="009C2054" w:rsidRDefault="009C2054" w:rsidP="009C2054"/>
    <w:p w14:paraId="1819022A" w14:textId="77777777" w:rsidR="009C2054" w:rsidRDefault="009C2054" w:rsidP="009C2054"/>
    <w:p w14:paraId="2F3B234D" w14:textId="77777777" w:rsidR="009C2054" w:rsidRDefault="009C2054" w:rsidP="009C2054">
      <w:pPr>
        <w:pStyle w:val="Heading2"/>
      </w:pPr>
      <w:r>
        <w:lastRenderedPageBreak/>
        <w:t>SM3: Interpolation maps</w:t>
      </w:r>
    </w:p>
    <w:p w14:paraId="0AC6084F" w14:textId="77777777" w:rsidR="009C2054" w:rsidRDefault="009C2054" w:rsidP="009C2054"/>
    <w:p w14:paraId="6A396F2D" w14:textId="77777777" w:rsidR="009C2054" w:rsidRDefault="009C2054" w:rsidP="009C2054">
      <w:pPr>
        <w:pStyle w:val="Caption"/>
        <w:keepNext/>
      </w:pPr>
      <w:r>
        <w:rPr>
          <w:noProof/>
        </w:rPr>
        <w:drawing>
          <wp:inline distT="0" distB="0" distL="0" distR="0" wp14:anchorId="2A599856" wp14:editId="4A85B0D4">
            <wp:extent cx="7954027" cy="4971046"/>
            <wp:effectExtent l="0" t="0" r="0" b="0"/>
            <wp:docPr id="15662075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207590" name="Picture 156620759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1165" cy="498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AFF31" w14:textId="77777777" w:rsidR="009C2054" w:rsidRDefault="009C2054" w:rsidP="009C2054">
      <w:pPr>
        <w:pStyle w:val="Caption"/>
      </w:pPr>
      <w:r>
        <w:t>Figure SM3a C. imicola interpolation map</w:t>
      </w:r>
    </w:p>
    <w:p w14:paraId="7BCCDF93" w14:textId="77777777" w:rsidR="009C2054" w:rsidRDefault="009C2054" w:rsidP="009C2054">
      <w:pPr>
        <w:keepNext/>
      </w:pPr>
      <w:r>
        <w:rPr>
          <w:noProof/>
        </w:rPr>
        <w:lastRenderedPageBreak/>
        <w:drawing>
          <wp:inline distT="0" distB="0" distL="0" distR="0" wp14:anchorId="0FA82F2B" wp14:editId="2B69B1F9">
            <wp:extent cx="8041710" cy="5025846"/>
            <wp:effectExtent l="0" t="0" r="0" b="3810"/>
            <wp:docPr id="8890847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084701" name="Picture 8890847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9066" cy="503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165D" w14:textId="77777777" w:rsidR="009C2054" w:rsidRDefault="009C2054" w:rsidP="009C2054">
      <w:pPr>
        <w:pStyle w:val="Caption"/>
      </w:pPr>
      <w:r>
        <w:t xml:space="preserve">Figure SM3b C. </w:t>
      </w:r>
      <w:proofErr w:type="spellStart"/>
      <w:r>
        <w:t>bolitinos</w:t>
      </w:r>
      <w:proofErr w:type="spellEnd"/>
      <w:r>
        <w:t xml:space="preserve"> interpolation map</w:t>
      </w:r>
    </w:p>
    <w:p w14:paraId="0128F9AE" w14:textId="77777777" w:rsidR="009C2054" w:rsidRDefault="009C2054" w:rsidP="009C2054">
      <w:pPr>
        <w:keepNext/>
      </w:pPr>
      <w:r>
        <w:rPr>
          <w:noProof/>
        </w:rPr>
        <w:lastRenderedPageBreak/>
        <w:drawing>
          <wp:inline distT="0" distB="0" distL="0" distR="0" wp14:anchorId="4DECD825" wp14:editId="2796A155">
            <wp:extent cx="7665929" cy="4790993"/>
            <wp:effectExtent l="0" t="0" r="5080" b="0"/>
            <wp:docPr id="9586387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638760" name="Picture 95863876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0032" cy="479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A6FDF" w14:textId="5178F6B5" w:rsidR="00C61AE0" w:rsidRPr="00C61AE0" w:rsidRDefault="009C2054" w:rsidP="00EE61D2">
      <w:pPr>
        <w:pStyle w:val="Caption"/>
      </w:pPr>
      <w:r>
        <w:t>Figure SM3c Grouped competent vectors interpolation map</w:t>
      </w:r>
    </w:p>
    <w:sectPr w:rsidR="00C61AE0" w:rsidRPr="00C61AE0" w:rsidSect="00F26B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98"/>
    <w:rsid w:val="00034427"/>
    <w:rsid w:val="00041607"/>
    <w:rsid w:val="000706D6"/>
    <w:rsid w:val="00115BE8"/>
    <w:rsid w:val="00121D80"/>
    <w:rsid w:val="00122C6A"/>
    <w:rsid w:val="00153236"/>
    <w:rsid w:val="001665F9"/>
    <w:rsid w:val="0018009E"/>
    <w:rsid w:val="0018539E"/>
    <w:rsid w:val="00193794"/>
    <w:rsid w:val="001A1C5A"/>
    <w:rsid w:val="001A28FC"/>
    <w:rsid w:val="001D5663"/>
    <w:rsid w:val="001E1E79"/>
    <w:rsid w:val="0020435C"/>
    <w:rsid w:val="0020524B"/>
    <w:rsid w:val="002063CE"/>
    <w:rsid w:val="002237B7"/>
    <w:rsid w:val="0023514F"/>
    <w:rsid w:val="00237465"/>
    <w:rsid w:val="00246CEE"/>
    <w:rsid w:val="00246EFE"/>
    <w:rsid w:val="00286D98"/>
    <w:rsid w:val="002C74DD"/>
    <w:rsid w:val="002D0B22"/>
    <w:rsid w:val="002F3C19"/>
    <w:rsid w:val="002F55B1"/>
    <w:rsid w:val="0030027E"/>
    <w:rsid w:val="00313AF8"/>
    <w:rsid w:val="0032472E"/>
    <w:rsid w:val="0033640D"/>
    <w:rsid w:val="00340356"/>
    <w:rsid w:val="0035286B"/>
    <w:rsid w:val="00372281"/>
    <w:rsid w:val="00377B63"/>
    <w:rsid w:val="0038469C"/>
    <w:rsid w:val="0039653D"/>
    <w:rsid w:val="003A72AE"/>
    <w:rsid w:val="003D5E87"/>
    <w:rsid w:val="003F7259"/>
    <w:rsid w:val="0040428D"/>
    <w:rsid w:val="00425E60"/>
    <w:rsid w:val="004300FF"/>
    <w:rsid w:val="00436F19"/>
    <w:rsid w:val="00440C24"/>
    <w:rsid w:val="00463268"/>
    <w:rsid w:val="00477CE0"/>
    <w:rsid w:val="00485E72"/>
    <w:rsid w:val="004C5C88"/>
    <w:rsid w:val="004E2F80"/>
    <w:rsid w:val="0050690F"/>
    <w:rsid w:val="00515D19"/>
    <w:rsid w:val="00565AE6"/>
    <w:rsid w:val="0057789A"/>
    <w:rsid w:val="00594376"/>
    <w:rsid w:val="005A2A5E"/>
    <w:rsid w:val="005B20D7"/>
    <w:rsid w:val="005B677F"/>
    <w:rsid w:val="005F278F"/>
    <w:rsid w:val="006049AE"/>
    <w:rsid w:val="00614FBC"/>
    <w:rsid w:val="00616EB2"/>
    <w:rsid w:val="00622855"/>
    <w:rsid w:val="00633CEB"/>
    <w:rsid w:val="00635EE4"/>
    <w:rsid w:val="00673CFA"/>
    <w:rsid w:val="006901AD"/>
    <w:rsid w:val="0069092B"/>
    <w:rsid w:val="006A19F7"/>
    <w:rsid w:val="006A2F99"/>
    <w:rsid w:val="006A7B15"/>
    <w:rsid w:val="006E5D63"/>
    <w:rsid w:val="007123AE"/>
    <w:rsid w:val="00761C55"/>
    <w:rsid w:val="00761FB2"/>
    <w:rsid w:val="00763854"/>
    <w:rsid w:val="00777BD2"/>
    <w:rsid w:val="007910DD"/>
    <w:rsid w:val="007B127A"/>
    <w:rsid w:val="007F73A9"/>
    <w:rsid w:val="0083328A"/>
    <w:rsid w:val="00880642"/>
    <w:rsid w:val="0088746B"/>
    <w:rsid w:val="008A2575"/>
    <w:rsid w:val="008A2D07"/>
    <w:rsid w:val="008F2269"/>
    <w:rsid w:val="00922F06"/>
    <w:rsid w:val="00935B57"/>
    <w:rsid w:val="009530C3"/>
    <w:rsid w:val="00963A30"/>
    <w:rsid w:val="009927A2"/>
    <w:rsid w:val="00993A2D"/>
    <w:rsid w:val="009A0078"/>
    <w:rsid w:val="009C149B"/>
    <w:rsid w:val="009C2054"/>
    <w:rsid w:val="009C775E"/>
    <w:rsid w:val="009E6A98"/>
    <w:rsid w:val="00A270FD"/>
    <w:rsid w:val="00A50206"/>
    <w:rsid w:val="00A60449"/>
    <w:rsid w:val="00A66882"/>
    <w:rsid w:val="00A7644C"/>
    <w:rsid w:val="00AB5DBF"/>
    <w:rsid w:val="00AE4A87"/>
    <w:rsid w:val="00AE65BF"/>
    <w:rsid w:val="00B84B70"/>
    <w:rsid w:val="00B93167"/>
    <w:rsid w:val="00C307E7"/>
    <w:rsid w:val="00C37698"/>
    <w:rsid w:val="00C61AE0"/>
    <w:rsid w:val="00C660D4"/>
    <w:rsid w:val="00C93034"/>
    <w:rsid w:val="00CB73B2"/>
    <w:rsid w:val="00CC0540"/>
    <w:rsid w:val="00CD2219"/>
    <w:rsid w:val="00CD37E9"/>
    <w:rsid w:val="00CD6FD6"/>
    <w:rsid w:val="00CD7FF2"/>
    <w:rsid w:val="00CE61B7"/>
    <w:rsid w:val="00D16747"/>
    <w:rsid w:val="00D17DD6"/>
    <w:rsid w:val="00D24CB6"/>
    <w:rsid w:val="00D40B11"/>
    <w:rsid w:val="00D444AA"/>
    <w:rsid w:val="00D5304A"/>
    <w:rsid w:val="00D607B5"/>
    <w:rsid w:val="00D63164"/>
    <w:rsid w:val="00D706F7"/>
    <w:rsid w:val="00D820E7"/>
    <w:rsid w:val="00D82D37"/>
    <w:rsid w:val="00D85CE3"/>
    <w:rsid w:val="00D95CEB"/>
    <w:rsid w:val="00DC2C0A"/>
    <w:rsid w:val="00E1505C"/>
    <w:rsid w:val="00E1716A"/>
    <w:rsid w:val="00E17B4D"/>
    <w:rsid w:val="00E17C93"/>
    <w:rsid w:val="00E366FA"/>
    <w:rsid w:val="00E511B8"/>
    <w:rsid w:val="00E55E8C"/>
    <w:rsid w:val="00E64062"/>
    <w:rsid w:val="00E64E5E"/>
    <w:rsid w:val="00E66D5F"/>
    <w:rsid w:val="00E94C27"/>
    <w:rsid w:val="00EB27CA"/>
    <w:rsid w:val="00EE61D2"/>
    <w:rsid w:val="00EF4793"/>
    <w:rsid w:val="00F15735"/>
    <w:rsid w:val="00F26B92"/>
    <w:rsid w:val="00F33DDF"/>
    <w:rsid w:val="00F603CD"/>
    <w:rsid w:val="00F95B40"/>
    <w:rsid w:val="00FA5304"/>
    <w:rsid w:val="00FA6763"/>
    <w:rsid w:val="00FB15F0"/>
    <w:rsid w:val="00FD45A3"/>
    <w:rsid w:val="00FE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36EEB"/>
  <w15:chartTrackingRefBased/>
  <w15:docId w15:val="{87622162-9B40-F74C-AC70-59921EA8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A98"/>
  </w:style>
  <w:style w:type="paragraph" w:styleId="Heading1">
    <w:name w:val="heading 1"/>
    <w:basedOn w:val="Normal"/>
    <w:next w:val="Normal"/>
    <w:link w:val="Heading1Char"/>
    <w:uiPriority w:val="9"/>
    <w:qFormat/>
    <w:rsid w:val="009E6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6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6A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A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A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A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A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A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E6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E6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A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A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A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A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A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A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A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A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A9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6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E6A98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36</TotalTime>
  <Pages>9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KLERK, JO (PGR)</dc:creator>
  <cp:keywords/>
  <dc:description/>
  <cp:lastModifiedBy>DE KLERK, JO (PGR)</cp:lastModifiedBy>
  <cp:revision>7</cp:revision>
  <dcterms:created xsi:type="dcterms:W3CDTF">2024-06-05T09:19:00Z</dcterms:created>
  <dcterms:modified xsi:type="dcterms:W3CDTF">2024-07-25T09:03:00Z</dcterms:modified>
</cp:coreProperties>
</file>