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09250" w14:textId="7B03C38A" w:rsidR="002733FF" w:rsidRPr="00295E54" w:rsidRDefault="0040185D" w:rsidP="00295E54">
      <w:pPr>
        <w:jc w:val="both"/>
        <w:rPr>
          <w:rFonts w:ascii="Arial" w:hAnsi="Arial" w:cs="Arial"/>
          <w:lang w:val="en-US"/>
        </w:rPr>
      </w:pPr>
      <w:r w:rsidRPr="00295E54">
        <w:rPr>
          <w:rFonts w:ascii="Arial" w:hAnsi="Arial" w:cs="Arial"/>
          <w:b/>
          <w:bCs/>
          <w:sz w:val="20"/>
          <w:szCs w:val="20"/>
          <w:lang w:val="en-US"/>
        </w:rPr>
        <w:t xml:space="preserve">Suppl. </w:t>
      </w:r>
      <w:r w:rsidR="001B5C85" w:rsidRPr="00295E54">
        <w:rPr>
          <w:rFonts w:ascii="Arial" w:hAnsi="Arial" w:cs="Arial"/>
          <w:b/>
          <w:bCs/>
          <w:sz w:val="20"/>
          <w:szCs w:val="20"/>
          <w:lang w:val="en-US"/>
        </w:rPr>
        <w:t xml:space="preserve">Table </w:t>
      </w:r>
      <w:r w:rsidRPr="00295E54"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="001B5C85" w:rsidRPr="00295E54">
        <w:rPr>
          <w:rFonts w:ascii="Arial" w:hAnsi="Arial" w:cs="Arial"/>
          <w:b/>
          <w:bCs/>
          <w:sz w:val="20"/>
          <w:szCs w:val="20"/>
          <w:lang w:val="en-US"/>
        </w:rPr>
        <w:t>: Antigens, antibody clones and coupled fluorochromes, reagents, distributors and Ab dilution are listed</w:t>
      </w:r>
    </w:p>
    <w:p w14:paraId="00D2D311" w14:textId="77777777" w:rsidR="002733FF" w:rsidRPr="00295E54" w:rsidRDefault="002733FF" w:rsidP="00295E54">
      <w:pPr>
        <w:jc w:val="both"/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1279"/>
        <w:gridCol w:w="1840"/>
        <w:gridCol w:w="1417"/>
        <w:gridCol w:w="1713"/>
        <w:gridCol w:w="969"/>
      </w:tblGrid>
      <w:tr w:rsidR="009A6663" w:rsidRPr="00E72195" w14:paraId="6C9E14AB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40F68CC1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Target</w:t>
            </w:r>
          </w:p>
        </w:tc>
        <w:tc>
          <w:tcPr>
            <w:tcW w:w="1279" w:type="dxa"/>
            <w:noWrap/>
            <w:hideMark/>
          </w:tcPr>
          <w:p w14:paraId="4D828E2C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clone</w:t>
            </w:r>
          </w:p>
        </w:tc>
        <w:tc>
          <w:tcPr>
            <w:tcW w:w="1840" w:type="dxa"/>
            <w:noWrap/>
            <w:hideMark/>
          </w:tcPr>
          <w:p w14:paraId="2495017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Fluorochrome</w:t>
            </w:r>
          </w:p>
        </w:tc>
        <w:tc>
          <w:tcPr>
            <w:tcW w:w="1417" w:type="dxa"/>
            <w:noWrap/>
            <w:hideMark/>
          </w:tcPr>
          <w:p w14:paraId="0365A652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Peak Emission Channel</w:t>
            </w:r>
          </w:p>
        </w:tc>
        <w:tc>
          <w:tcPr>
            <w:tcW w:w="1713" w:type="dxa"/>
            <w:noWrap/>
            <w:hideMark/>
          </w:tcPr>
          <w:p w14:paraId="6DAA4FD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distributor</w:t>
            </w:r>
          </w:p>
        </w:tc>
        <w:tc>
          <w:tcPr>
            <w:tcW w:w="969" w:type="dxa"/>
            <w:noWrap/>
            <w:hideMark/>
          </w:tcPr>
          <w:p w14:paraId="39C5997D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dilution 1/x</w:t>
            </w:r>
          </w:p>
        </w:tc>
      </w:tr>
      <w:tr w:rsidR="009A6663" w:rsidRPr="00E72195" w14:paraId="0050DACE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078BD02C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19BDD89E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noWrap/>
            <w:hideMark/>
          </w:tcPr>
          <w:p w14:paraId="232BD47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638242AD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noWrap/>
            <w:hideMark/>
          </w:tcPr>
          <w:p w14:paraId="1744CD34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noWrap/>
            <w:hideMark/>
          </w:tcPr>
          <w:p w14:paraId="4580FC03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663" w:rsidRPr="00E72195" w14:paraId="35AFB4BA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38E6D0E6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CD38</w:t>
            </w:r>
          </w:p>
        </w:tc>
        <w:tc>
          <w:tcPr>
            <w:tcW w:w="1279" w:type="dxa"/>
            <w:noWrap/>
            <w:hideMark/>
          </w:tcPr>
          <w:p w14:paraId="09E8ED03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HB7</w:t>
            </w:r>
          </w:p>
        </w:tc>
        <w:tc>
          <w:tcPr>
            <w:tcW w:w="1840" w:type="dxa"/>
            <w:noWrap/>
            <w:hideMark/>
          </w:tcPr>
          <w:p w14:paraId="47D94BB4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BUV395</w:t>
            </w:r>
          </w:p>
        </w:tc>
        <w:tc>
          <w:tcPr>
            <w:tcW w:w="1417" w:type="dxa"/>
            <w:noWrap/>
            <w:hideMark/>
          </w:tcPr>
          <w:p w14:paraId="763A1A6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UV2</w:t>
            </w:r>
          </w:p>
        </w:tc>
        <w:tc>
          <w:tcPr>
            <w:tcW w:w="1713" w:type="dxa"/>
            <w:noWrap/>
            <w:hideMark/>
          </w:tcPr>
          <w:p w14:paraId="2E138503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3DE2825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9A6663" w:rsidRPr="00E72195" w14:paraId="43049181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30B50AFA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CD159c (NKG2C)</w:t>
            </w:r>
          </w:p>
        </w:tc>
        <w:tc>
          <w:tcPr>
            <w:tcW w:w="1279" w:type="dxa"/>
            <w:noWrap/>
            <w:hideMark/>
          </w:tcPr>
          <w:p w14:paraId="2C72F6A2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134591</w:t>
            </w:r>
          </w:p>
        </w:tc>
        <w:tc>
          <w:tcPr>
            <w:tcW w:w="1840" w:type="dxa"/>
            <w:noWrap/>
            <w:hideMark/>
          </w:tcPr>
          <w:p w14:paraId="516C6836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BUV496</w:t>
            </w:r>
          </w:p>
        </w:tc>
        <w:tc>
          <w:tcPr>
            <w:tcW w:w="1417" w:type="dxa"/>
            <w:noWrap/>
            <w:hideMark/>
          </w:tcPr>
          <w:p w14:paraId="46E6C4C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UV7</w:t>
            </w:r>
          </w:p>
        </w:tc>
        <w:tc>
          <w:tcPr>
            <w:tcW w:w="1713" w:type="dxa"/>
            <w:noWrap/>
            <w:hideMark/>
          </w:tcPr>
          <w:p w14:paraId="1E179BA6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0ABB003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9A6663" w:rsidRPr="00E72195" w14:paraId="5310EAC0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214ED2F0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CD3</w:t>
            </w:r>
          </w:p>
        </w:tc>
        <w:tc>
          <w:tcPr>
            <w:tcW w:w="1279" w:type="dxa"/>
            <w:noWrap/>
            <w:hideMark/>
          </w:tcPr>
          <w:p w14:paraId="67FF0931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UCHT1</w:t>
            </w:r>
          </w:p>
        </w:tc>
        <w:tc>
          <w:tcPr>
            <w:tcW w:w="1840" w:type="dxa"/>
            <w:noWrap/>
            <w:hideMark/>
          </w:tcPr>
          <w:p w14:paraId="3E108BFF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BUV563</w:t>
            </w:r>
          </w:p>
        </w:tc>
        <w:tc>
          <w:tcPr>
            <w:tcW w:w="1417" w:type="dxa"/>
            <w:noWrap/>
            <w:hideMark/>
          </w:tcPr>
          <w:p w14:paraId="1BD77E6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UV9</w:t>
            </w:r>
          </w:p>
        </w:tc>
        <w:tc>
          <w:tcPr>
            <w:tcW w:w="1713" w:type="dxa"/>
            <w:noWrap/>
            <w:hideMark/>
          </w:tcPr>
          <w:p w14:paraId="3518AA7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0E50F698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9A6663" w:rsidRPr="00E72195" w14:paraId="653EFCAD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4B0AB72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CD16</w:t>
            </w:r>
          </w:p>
        </w:tc>
        <w:tc>
          <w:tcPr>
            <w:tcW w:w="1279" w:type="dxa"/>
            <w:noWrap/>
            <w:hideMark/>
          </w:tcPr>
          <w:p w14:paraId="7521CA47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3G8</w:t>
            </w:r>
          </w:p>
        </w:tc>
        <w:tc>
          <w:tcPr>
            <w:tcW w:w="1840" w:type="dxa"/>
            <w:noWrap/>
            <w:hideMark/>
          </w:tcPr>
          <w:p w14:paraId="2C5A07F2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BUV615</w:t>
            </w:r>
          </w:p>
        </w:tc>
        <w:tc>
          <w:tcPr>
            <w:tcW w:w="1417" w:type="dxa"/>
            <w:noWrap/>
            <w:hideMark/>
          </w:tcPr>
          <w:p w14:paraId="14EF9606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UV10</w:t>
            </w:r>
          </w:p>
        </w:tc>
        <w:tc>
          <w:tcPr>
            <w:tcW w:w="1713" w:type="dxa"/>
            <w:noWrap/>
            <w:hideMark/>
          </w:tcPr>
          <w:p w14:paraId="465B261E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31D220BF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9A6663" w:rsidRPr="00E72195" w14:paraId="5191E077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3C706904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CD161</w:t>
            </w:r>
          </w:p>
        </w:tc>
        <w:tc>
          <w:tcPr>
            <w:tcW w:w="1279" w:type="dxa"/>
            <w:noWrap/>
            <w:hideMark/>
          </w:tcPr>
          <w:p w14:paraId="3F799512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HP-3G10</w:t>
            </w:r>
          </w:p>
        </w:tc>
        <w:tc>
          <w:tcPr>
            <w:tcW w:w="1840" w:type="dxa"/>
            <w:noWrap/>
            <w:hideMark/>
          </w:tcPr>
          <w:p w14:paraId="3658AC7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BUV661</w:t>
            </w:r>
          </w:p>
        </w:tc>
        <w:tc>
          <w:tcPr>
            <w:tcW w:w="1417" w:type="dxa"/>
            <w:noWrap/>
            <w:hideMark/>
          </w:tcPr>
          <w:p w14:paraId="02DDB577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UV11</w:t>
            </w:r>
          </w:p>
        </w:tc>
        <w:tc>
          <w:tcPr>
            <w:tcW w:w="1713" w:type="dxa"/>
            <w:noWrap/>
            <w:hideMark/>
          </w:tcPr>
          <w:p w14:paraId="0E875459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78BBA410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9A6663" w:rsidRPr="00E72195" w14:paraId="42656082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597247E1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CD56</w:t>
            </w:r>
          </w:p>
        </w:tc>
        <w:tc>
          <w:tcPr>
            <w:tcW w:w="1279" w:type="dxa"/>
            <w:noWrap/>
            <w:hideMark/>
          </w:tcPr>
          <w:p w14:paraId="103C6A84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B159</w:t>
            </w:r>
          </w:p>
        </w:tc>
        <w:tc>
          <w:tcPr>
            <w:tcW w:w="1840" w:type="dxa"/>
            <w:noWrap/>
            <w:hideMark/>
          </w:tcPr>
          <w:p w14:paraId="78CF1361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BUV805</w:t>
            </w:r>
          </w:p>
        </w:tc>
        <w:tc>
          <w:tcPr>
            <w:tcW w:w="1417" w:type="dxa"/>
            <w:noWrap/>
            <w:hideMark/>
          </w:tcPr>
          <w:p w14:paraId="3B2770BE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UV16</w:t>
            </w:r>
          </w:p>
        </w:tc>
        <w:tc>
          <w:tcPr>
            <w:tcW w:w="1713" w:type="dxa"/>
            <w:noWrap/>
            <w:hideMark/>
          </w:tcPr>
          <w:p w14:paraId="731CF047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383ACA08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9A6663" w:rsidRPr="00E72195" w14:paraId="5A4CDCAF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46343FA1" w14:textId="1977728B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CD57</w:t>
            </w:r>
          </w:p>
        </w:tc>
        <w:tc>
          <w:tcPr>
            <w:tcW w:w="1279" w:type="dxa"/>
            <w:noWrap/>
            <w:hideMark/>
          </w:tcPr>
          <w:p w14:paraId="5D79EC9C" w14:textId="6832D9AE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HNK</w:t>
            </w:r>
            <w:r w:rsidR="00564052" w:rsidRPr="00E72195">
              <w:rPr>
                <w:rFonts w:ascii="Arial" w:hAnsi="Arial" w:cs="Arial"/>
                <w:sz w:val="20"/>
                <w:szCs w:val="20"/>
              </w:rPr>
              <w:t>-</w:t>
            </w:r>
            <w:r w:rsidRPr="00E721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0" w:type="dxa"/>
            <w:noWrap/>
            <w:hideMark/>
          </w:tcPr>
          <w:p w14:paraId="297716CF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BV421</w:t>
            </w:r>
          </w:p>
        </w:tc>
        <w:tc>
          <w:tcPr>
            <w:tcW w:w="1417" w:type="dxa"/>
            <w:noWrap/>
            <w:hideMark/>
          </w:tcPr>
          <w:p w14:paraId="58B2B98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V1</w:t>
            </w:r>
          </w:p>
        </w:tc>
        <w:tc>
          <w:tcPr>
            <w:tcW w:w="1713" w:type="dxa"/>
            <w:noWrap/>
            <w:hideMark/>
          </w:tcPr>
          <w:p w14:paraId="5B84179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758A6B8C" w14:textId="26A1499B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9A6663" w:rsidRPr="00E72195" w14:paraId="54B084E6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51BB04F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CD4</w:t>
            </w:r>
          </w:p>
        </w:tc>
        <w:tc>
          <w:tcPr>
            <w:tcW w:w="1279" w:type="dxa"/>
            <w:noWrap/>
            <w:hideMark/>
          </w:tcPr>
          <w:p w14:paraId="0EBA0D9D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RPA-T4</w:t>
            </w:r>
          </w:p>
        </w:tc>
        <w:tc>
          <w:tcPr>
            <w:tcW w:w="1840" w:type="dxa"/>
            <w:noWrap/>
            <w:hideMark/>
          </w:tcPr>
          <w:p w14:paraId="12A8F503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V450</w:t>
            </w:r>
          </w:p>
        </w:tc>
        <w:tc>
          <w:tcPr>
            <w:tcW w:w="1417" w:type="dxa"/>
            <w:noWrap/>
            <w:hideMark/>
          </w:tcPr>
          <w:p w14:paraId="76CC37AC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V3</w:t>
            </w:r>
          </w:p>
        </w:tc>
        <w:tc>
          <w:tcPr>
            <w:tcW w:w="1713" w:type="dxa"/>
            <w:noWrap/>
            <w:hideMark/>
          </w:tcPr>
          <w:p w14:paraId="1380BB8C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4CA7994A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9A6663" w:rsidRPr="00E72195" w14:paraId="0985AE4D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12E73D4E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CD64</w:t>
            </w:r>
          </w:p>
        </w:tc>
        <w:tc>
          <w:tcPr>
            <w:tcW w:w="1279" w:type="dxa"/>
            <w:noWrap/>
            <w:hideMark/>
          </w:tcPr>
          <w:p w14:paraId="4C279354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1840" w:type="dxa"/>
            <w:noWrap/>
            <w:hideMark/>
          </w:tcPr>
          <w:p w14:paraId="254BEDFC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BV480</w:t>
            </w:r>
          </w:p>
        </w:tc>
        <w:tc>
          <w:tcPr>
            <w:tcW w:w="1417" w:type="dxa"/>
            <w:noWrap/>
            <w:hideMark/>
          </w:tcPr>
          <w:p w14:paraId="6CF5A8AC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1713" w:type="dxa"/>
            <w:noWrap/>
            <w:hideMark/>
          </w:tcPr>
          <w:p w14:paraId="2754BD4E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78EF25AF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9A6663" w:rsidRPr="00E72195" w14:paraId="6BFB581D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687C7FE2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KLRG1</w:t>
            </w:r>
          </w:p>
        </w:tc>
        <w:tc>
          <w:tcPr>
            <w:tcW w:w="1279" w:type="dxa"/>
            <w:noWrap/>
            <w:hideMark/>
          </w:tcPr>
          <w:p w14:paraId="0B42FEFC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2F1</w:t>
            </w:r>
          </w:p>
        </w:tc>
        <w:tc>
          <w:tcPr>
            <w:tcW w:w="1840" w:type="dxa"/>
            <w:noWrap/>
            <w:hideMark/>
          </w:tcPr>
          <w:p w14:paraId="243CC30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BV510</w:t>
            </w:r>
          </w:p>
        </w:tc>
        <w:tc>
          <w:tcPr>
            <w:tcW w:w="1417" w:type="dxa"/>
            <w:noWrap/>
            <w:hideMark/>
          </w:tcPr>
          <w:p w14:paraId="4A125681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V7</w:t>
            </w:r>
          </w:p>
        </w:tc>
        <w:tc>
          <w:tcPr>
            <w:tcW w:w="1713" w:type="dxa"/>
            <w:noWrap/>
            <w:hideMark/>
          </w:tcPr>
          <w:p w14:paraId="3C8D7BD7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1AD4ACF1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9A6663" w:rsidRPr="00E72195" w14:paraId="08539D09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24704414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CD45</w:t>
            </w:r>
          </w:p>
        </w:tc>
        <w:tc>
          <w:tcPr>
            <w:tcW w:w="1279" w:type="dxa"/>
            <w:noWrap/>
            <w:hideMark/>
          </w:tcPr>
          <w:p w14:paraId="01F06A31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HI30</w:t>
            </w:r>
          </w:p>
        </w:tc>
        <w:tc>
          <w:tcPr>
            <w:tcW w:w="1840" w:type="dxa"/>
            <w:noWrap/>
            <w:hideMark/>
          </w:tcPr>
          <w:p w14:paraId="7F2692BE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BV570</w:t>
            </w:r>
          </w:p>
        </w:tc>
        <w:tc>
          <w:tcPr>
            <w:tcW w:w="1417" w:type="dxa"/>
            <w:noWrap/>
            <w:hideMark/>
          </w:tcPr>
          <w:p w14:paraId="05D88508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V8</w:t>
            </w:r>
          </w:p>
        </w:tc>
        <w:tc>
          <w:tcPr>
            <w:tcW w:w="1713" w:type="dxa"/>
            <w:noWrap/>
            <w:hideMark/>
          </w:tcPr>
          <w:p w14:paraId="5E742DA4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2A07CD16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9A6663" w:rsidRPr="00E72195" w14:paraId="54D7B9B9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0ABC2628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HLA-DR</w:t>
            </w:r>
          </w:p>
        </w:tc>
        <w:tc>
          <w:tcPr>
            <w:tcW w:w="1279" w:type="dxa"/>
            <w:noWrap/>
            <w:hideMark/>
          </w:tcPr>
          <w:p w14:paraId="6F1095BC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L243</w:t>
            </w:r>
          </w:p>
        </w:tc>
        <w:tc>
          <w:tcPr>
            <w:tcW w:w="1840" w:type="dxa"/>
            <w:noWrap/>
            <w:hideMark/>
          </w:tcPr>
          <w:p w14:paraId="6A4D38E4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BV605</w:t>
            </w:r>
          </w:p>
        </w:tc>
        <w:tc>
          <w:tcPr>
            <w:tcW w:w="1417" w:type="dxa"/>
            <w:noWrap/>
            <w:hideMark/>
          </w:tcPr>
          <w:p w14:paraId="2F8C7CBD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V10</w:t>
            </w:r>
          </w:p>
        </w:tc>
        <w:tc>
          <w:tcPr>
            <w:tcW w:w="1713" w:type="dxa"/>
            <w:noWrap/>
            <w:hideMark/>
          </w:tcPr>
          <w:p w14:paraId="3B9A2671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23C19757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9A6663" w:rsidRPr="00E72195" w14:paraId="658C6C9A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72FCD53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CD19</w:t>
            </w:r>
          </w:p>
        </w:tc>
        <w:tc>
          <w:tcPr>
            <w:tcW w:w="1279" w:type="dxa"/>
            <w:noWrap/>
            <w:hideMark/>
          </w:tcPr>
          <w:p w14:paraId="688D2F4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HIB19</w:t>
            </w:r>
          </w:p>
        </w:tc>
        <w:tc>
          <w:tcPr>
            <w:tcW w:w="1840" w:type="dxa"/>
            <w:noWrap/>
            <w:hideMark/>
          </w:tcPr>
          <w:p w14:paraId="0B5B470E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BV650</w:t>
            </w:r>
          </w:p>
        </w:tc>
        <w:tc>
          <w:tcPr>
            <w:tcW w:w="1417" w:type="dxa"/>
            <w:noWrap/>
            <w:hideMark/>
          </w:tcPr>
          <w:p w14:paraId="47C1A78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V11</w:t>
            </w:r>
          </w:p>
        </w:tc>
        <w:tc>
          <w:tcPr>
            <w:tcW w:w="1713" w:type="dxa"/>
            <w:noWrap/>
            <w:hideMark/>
          </w:tcPr>
          <w:p w14:paraId="6B448570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3EBFF7A6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9A6663" w:rsidRPr="00E72195" w14:paraId="19213336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572F2CD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NKp44</w:t>
            </w:r>
          </w:p>
        </w:tc>
        <w:tc>
          <w:tcPr>
            <w:tcW w:w="1279" w:type="dxa"/>
            <w:noWrap/>
            <w:hideMark/>
          </w:tcPr>
          <w:p w14:paraId="47D8B064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p44-8</w:t>
            </w:r>
          </w:p>
        </w:tc>
        <w:tc>
          <w:tcPr>
            <w:tcW w:w="1840" w:type="dxa"/>
            <w:noWrap/>
            <w:hideMark/>
          </w:tcPr>
          <w:p w14:paraId="5EF3B635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BV711</w:t>
            </w:r>
          </w:p>
        </w:tc>
        <w:tc>
          <w:tcPr>
            <w:tcW w:w="1417" w:type="dxa"/>
            <w:noWrap/>
            <w:hideMark/>
          </w:tcPr>
          <w:p w14:paraId="46A1ECD7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V13</w:t>
            </w:r>
          </w:p>
        </w:tc>
        <w:tc>
          <w:tcPr>
            <w:tcW w:w="1713" w:type="dxa"/>
            <w:noWrap/>
            <w:hideMark/>
          </w:tcPr>
          <w:p w14:paraId="4D07C8EC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3EB3F740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9A6663" w:rsidRPr="00E72195" w14:paraId="3B950FFD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29B653BE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CD69</w:t>
            </w:r>
          </w:p>
        </w:tc>
        <w:tc>
          <w:tcPr>
            <w:tcW w:w="1279" w:type="dxa"/>
            <w:noWrap/>
            <w:hideMark/>
          </w:tcPr>
          <w:p w14:paraId="52B7718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FN50</w:t>
            </w:r>
          </w:p>
        </w:tc>
        <w:tc>
          <w:tcPr>
            <w:tcW w:w="1840" w:type="dxa"/>
            <w:noWrap/>
            <w:hideMark/>
          </w:tcPr>
          <w:p w14:paraId="628BD34F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BV750</w:t>
            </w:r>
          </w:p>
        </w:tc>
        <w:tc>
          <w:tcPr>
            <w:tcW w:w="1417" w:type="dxa"/>
            <w:noWrap/>
            <w:hideMark/>
          </w:tcPr>
          <w:p w14:paraId="29367A88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V14</w:t>
            </w:r>
          </w:p>
        </w:tc>
        <w:tc>
          <w:tcPr>
            <w:tcW w:w="1713" w:type="dxa"/>
            <w:noWrap/>
            <w:hideMark/>
          </w:tcPr>
          <w:p w14:paraId="2A077E69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7C895529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9A6663" w:rsidRPr="00E72195" w14:paraId="76B54E75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60932DC2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TIGIT</w:t>
            </w:r>
          </w:p>
        </w:tc>
        <w:tc>
          <w:tcPr>
            <w:tcW w:w="1279" w:type="dxa"/>
            <w:noWrap/>
            <w:hideMark/>
          </w:tcPr>
          <w:p w14:paraId="094F44F2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741182</w:t>
            </w:r>
          </w:p>
        </w:tc>
        <w:tc>
          <w:tcPr>
            <w:tcW w:w="1840" w:type="dxa"/>
            <w:noWrap/>
            <w:hideMark/>
          </w:tcPr>
          <w:p w14:paraId="4114A6BF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BV786</w:t>
            </w:r>
          </w:p>
        </w:tc>
        <w:tc>
          <w:tcPr>
            <w:tcW w:w="1417" w:type="dxa"/>
            <w:noWrap/>
            <w:hideMark/>
          </w:tcPr>
          <w:p w14:paraId="504DB504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V15</w:t>
            </w:r>
          </w:p>
        </w:tc>
        <w:tc>
          <w:tcPr>
            <w:tcW w:w="1713" w:type="dxa"/>
            <w:noWrap/>
            <w:hideMark/>
          </w:tcPr>
          <w:p w14:paraId="50264D2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686B47FB" w14:textId="77777777" w:rsidR="002733FF" w:rsidRPr="00E72195" w:rsidRDefault="002733FF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9A6663" w:rsidRPr="00E72195" w14:paraId="2B589322" w14:textId="77777777" w:rsidTr="00616453">
        <w:trPr>
          <w:trHeight w:val="320"/>
        </w:trPr>
        <w:tc>
          <w:tcPr>
            <w:tcW w:w="1838" w:type="dxa"/>
            <w:noWrap/>
            <w:vAlign w:val="center"/>
            <w:hideMark/>
          </w:tcPr>
          <w:p w14:paraId="248FDC63" w14:textId="151881A8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28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  <w:t>CD19.CAR-T</w:t>
            </w:r>
          </w:p>
        </w:tc>
        <w:tc>
          <w:tcPr>
            <w:tcW w:w="1279" w:type="dxa"/>
            <w:noWrap/>
            <w:hideMark/>
          </w:tcPr>
          <w:p w14:paraId="3E067B6F" w14:textId="353CD6F7" w:rsidR="00564052" w:rsidRPr="00E72195" w:rsidRDefault="00403890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REA1297</w:t>
            </w:r>
          </w:p>
        </w:tc>
        <w:tc>
          <w:tcPr>
            <w:tcW w:w="1840" w:type="dxa"/>
            <w:noWrap/>
            <w:hideMark/>
          </w:tcPr>
          <w:p w14:paraId="19BA3761" w14:textId="6FF7B547" w:rsidR="00564052" w:rsidRPr="00E72195" w:rsidRDefault="009A6663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2195">
              <w:rPr>
                <w:rFonts w:ascii="Arial" w:hAnsi="Arial" w:cs="Arial"/>
                <w:sz w:val="20"/>
                <w:szCs w:val="20"/>
              </w:rPr>
              <w:t>Vio</w:t>
            </w:r>
            <w:proofErr w:type="spellEnd"/>
            <w:r w:rsidRPr="00E72195">
              <w:rPr>
                <w:rFonts w:ascii="Arial" w:hAnsi="Arial" w:cs="Arial"/>
                <w:sz w:val="20"/>
                <w:szCs w:val="20"/>
              </w:rPr>
              <w:t>® Bright B515</w:t>
            </w:r>
          </w:p>
        </w:tc>
        <w:tc>
          <w:tcPr>
            <w:tcW w:w="1417" w:type="dxa"/>
            <w:noWrap/>
            <w:hideMark/>
          </w:tcPr>
          <w:p w14:paraId="17EB46DA" w14:textId="0937AB42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B1</w:t>
            </w:r>
          </w:p>
        </w:tc>
        <w:tc>
          <w:tcPr>
            <w:tcW w:w="1713" w:type="dxa"/>
            <w:noWrap/>
            <w:hideMark/>
          </w:tcPr>
          <w:p w14:paraId="3809DF07" w14:textId="3911D962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2195">
              <w:rPr>
                <w:rFonts w:ascii="Arial" w:hAnsi="Arial" w:cs="Arial"/>
                <w:sz w:val="20"/>
                <w:szCs w:val="20"/>
              </w:rPr>
              <w:t>Miltenyi</w:t>
            </w:r>
            <w:proofErr w:type="spellEnd"/>
            <w:r w:rsidR="00B57815" w:rsidRPr="00E721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57815" w:rsidRPr="00E72195">
              <w:rPr>
                <w:rFonts w:ascii="Arial" w:hAnsi="Arial" w:cs="Arial"/>
                <w:sz w:val="20"/>
                <w:szCs w:val="20"/>
              </w:rPr>
              <w:t>Biotec</w:t>
            </w:r>
            <w:proofErr w:type="spellEnd"/>
          </w:p>
        </w:tc>
        <w:tc>
          <w:tcPr>
            <w:tcW w:w="969" w:type="dxa"/>
            <w:noWrap/>
            <w:hideMark/>
          </w:tcPr>
          <w:p w14:paraId="6DBDF478" w14:textId="66318440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9A6663" w:rsidRPr="00E72195" w14:paraId="1E6D1A0B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00115CA4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CD8a</w:t>
            </w:r>
          </w:p>
        </w:tc>
        <w:tc>
          <w:tcPr>
            <w:tcW w:w="1279" w:type="dxa"/>
            <w:noWrap/>
            <w:hideMark/>
          </w:tcPr>
          <w:p w14:paraId="351BB886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RPA-T8</w:t>
            </w:r>
          </w:p>
        </w:tc>
        <w:tc>
          <w:tcPr>
            <w:tcW w:w="1840" w:type="dxa"/>
            <w:noWrap/>
            <w:hideMark/>
          </w:tcPr>
          <w:p w14:paraId="0382C853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AF532</w:t>
            </w:r>
          </w:p>
        </w:tc>
        <w:tc>
          <w:tcPr>
            <w:tcW w:w="1417" w:type="dxa"/>
            <w:noWrap/>
            <w:hideMark/>
          </w:tcPr>
          <w:p w14:paraId="4B4BB885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B3</w:t>
            </w:r>
          </w:p>
        </w:tc>
        <w:tc>
          <w:tcPr>
            <w:tcW w:w="1713" w:type="dxa"/>
            <w:noWrap/>
            <w:hideMark/>
          </w:tcPr>
          <w:p w14:paraId="32F2B224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2195">
              <w:rPr>
                <w:rFonts w:ascii="Arial" w:hAnsi="Arial" w:cs="Arial"/>
                <w:sz w:val="20"/>
                <w:szCs w:val="20"/>
              </w:rPr>
              <w:t>ThermoFisher</w:t>
            </w:r>
            <w:proofErr w:type="spellEnd"/>
            <w:r w:rsidRPr="00E72195">
              <w:rPr>
                <w:rFonts w:ascii="Arial" w:hAnsi="Arial" w:cs="Arial"/>
                <w:sz w:val="20"/>
                <w:szCs w:val="20"/>
              </w:rPr>
              <w:t xml:space="preserve"> Scientific</w:t>
            </w:r>
          </w:p>
        </w:tc>
        <w:tc>
          <w:tcPr>
            <w:tcW w:w="969" w:type="dxa"/>
            <w:noWrap/>
            <w:hideMark/>
          </w:tcPr>
          <w:p w14:paraId="23A8D12B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9A6663" w:rsidRPr="00E72195" w14:paraId="2375FA4F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5A8CCD0B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CD14</w:t>
            </w:r>
          </w:p>
        </w:tc>
        <w:tc>
          <w:tcPr>
            <w:tcW w:w="1279" w:type="dxa"/>
            <w:noWrap/>
            <w:hideMark/>
          </w:tcPr>
          <w:p w14:paraId="66A30FE9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MφP9</w:t>
            </w:r>
          </w:p>
        </w:tc>
        <w:tc>
          <w:tcPr>
            <w:tcW w:w="1840" w:type="dxa"/>
            <w:noWrap/>
            <w:hideMark/>
          </w:tcPr>
          <w:p w14:paraId="18A65396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BB700</w:t>
            </w:r>
          </w:p>
        </w:tc>
        <w:tc>
          <w:tcPr>
            <w:tcW w:w="1417" w:type="dxa"/>
            <w:noWrap/>
            <w:hideMark/>
          </w:tcPr>
          <w:p w14:paraId="3FE15139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B9</w:t>
            </w:r>
          </w:p>
        </w:tc>
        <w:tc>
          <w:tcPr>
            <w:tcW w:w="1713" w:type="dxa"/>
            <w:noWrap/>
            <w:hideMark/>
          </w:tcPr>
          <w:p w14:paraId="41F5C63B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0CC2AD10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9A6663" w:rsidRPr="00E72195" w14:paraId="6471A8BA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001064B9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CD27</w:t>
            </w:r>
          </w:p>
        </w:tc>
        <w:tc>
          <w:tcPr>
            <w:tcW w:w="1279" w:type="dxa"/>
            <w:noWrap/>
            <w:hideMark/>
          </w:tcPr>
          <w:p w14:paraId="0FF4AD48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M-T271</w:t>
            </w:r>
          </w:p>
        </w:tc>
        <w:tc>
          <w:tcPr>
            <w:tcW w:w="1840" w:type="dxa"/>
            <w:noWrap/>
            <w:hideMark/>
          </w:tcPr>
          <w:p w14:paraId="38A84CBE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PerCP-Cy5.5</w:t>
            </w:r>
          </w:p>
        </w:tc>
        <w:tc>
          <w:tcPr>
            <w:tcW w:w="1417" w:type="dxa"/>
            <w:noWrap/>
            <w:hideMark/>
          </w:tcPr>
          <w:p w14:paraId="2B94F540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B9</w:t>
            </w:r>
          </w:p>
        </w:tc>
        <w:tc>
          <w:tcPr>
            <w:tcW w:w="1713" w:type="dxa"/>
            <w:noWrap/>
            <w:hideMark/>
          </w:tcPr>
          <w:p w14:paraId="0C9172EB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42F24C9B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564052" w:rsidRPr="00E72195" w14:paraId="66C7A70C" w14:textId="77777777" w:rsidTr="00616453">
        <w:trPr>
          <w:trHeight w:val="320"/>
        </w:trPr>
        <w:tc>
          <w:tcPr>
            <w:tcW w:w="1838" w:type="dxa"/>
            <w:noWrap/>
          </w:tcPr>
          <w:p w14:paraId="796C0E65" w14:textId="3A329B56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CD32A</w:t>
            </w:r>
          </w:p>
        </w:tc>
        <w:tc>
          <w:tcPr>
            <w:tcW w:w="1279" w:type="dxa"/>
            <w:noWrap/>
          </w:tcPr>
          <w:p w14:paraId="41713CDD" w14:textId="58DDF2E2" w:rsidR="00564052" w:rsidRPr="00E72195" w:rsidRDefault="00EA498A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IV.3</w:t>
            </w:r>
          </w:p>
        </w:tc>
        <w:tc>
          <w:tcPr>
            <w:tcW w:w="1840" w:type="dxa"/>
            <w:noWrap/>
          </w:tcPr>
          <w:p w14:paraId="3038D403" w14:textId="1B595660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RB780</w:t>
            </w:r>
          </w:p>
        </w:tc>
        <w:tc>
          <w:tcPr>
            <w:tcW w:w="1417" w:type="dxa"/>
            <w:noWrap/>
          </w:tcPr>
          <w:p w14:paraId="0F2A35E2" w14:textId="7B2C4F90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B13</w:t>
            </w:r>
          </w:p>
        </w:tc>
        <w:tc>
          <w:tcPr>
            <w:tcW w:w="1713" w:type="dxa"/>
            <w:noWrap/>
          </w:tcPr>
          <w:p w14:paraId="6161DAD1" w14:textId="4C94F91B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</w:tcPr>
          <w:p w14:paraId="02147B37" w14:textId="2DE7300D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9A6663" w:rsidRPr="00E72195" w14:paraId="4E925B02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7762E047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CD159a (NKG2A)</w:t>
            </w:r>
          </w:p>
        </w:tc>
        <w:tc>
          <w:tcPr>
            <w:tcW w:w="1279" w:type="dxa"/>
            <w:noWrap/>
            <w:hideMark/>
          </w:tcPr>
          <w:p w14:paraId="2742F589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Z199</w:t>
            </w:r>
          </w:p>
        </w:tc>
        <w:tc>
          <w:tcPr>
            <w:tcW w:w="1840" w:type="dxa"/>
            <w:noWrap/>
            <w:hideMark/>
          </w:tcPr>
          <w:p w14:paraId="4ED25845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PE</w:t>
            </w:r>
          </w:p>
        </w:tc>
        <w:tc>
          <w:tcPr>
            <w:tcW w:w="1417" w:type="dxa"/>
            <w:noWrap/>
            <w:hideMark/>
          </w:tcPr>
          <w:p w14:paraId="76911E30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YG1</w:t>
            </w:r>
          </w:p>
        </w:tc>
        <w:tc>
          <w:tcPr>
            <w:tcW w:w="1713" w:type="dxa"/>
            <w:noWrap/>
            <w:hideMark/>
          </w:tcPr>
          <w:p w14:paraId="38401073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Beckman Coulter</w:t>
            </w:r>
          </w:p>
        </w:tc>
        <w:tc>
          <w:tcPr>
            <w:tcW w:w="969" w:type="dxa"/>
            <w:noWrap/>
            <w:hideMark/>
          </w:tcPr>
          <w:p w14:paraId="0CC3CCBE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9A6663" w:rsidRPr="00E72195" w14:paraId="1C6F77EA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5FBA283A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CD152 (CTLA-4)</w:t>
            </w:r>
          </w:p>
        </w:tc>
        <w:tc>
          <w:tcPr>
            <w:tcW w:w="1279" w:type="dxa"/>
            <w:noWrap/>
            <w:hideMark/>
          </w:tcPr>
          <w:p w14:paraId="03A6245F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BNI3</w:t>
            </w:r>
          </w:p>
        </w:tc>
        <w:tc>
          <w:tcPr>
            <w:tcW w:w="1840" w:type="dxa"/>
            <w:noWrap/>
            <w:hideMark/>
          </w:tcPr>
          <w:p w14:paraId="17CE0830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PE-Dazzle</w:t>
            </w:r>
          </w:p>
        </w:tc>
        <w:tc>
          <w:tcPr>
            <w:tcW w:w="1417" w:type="dxa"/>
            <w:noWrap/>
            <w:hideMark/>
          </w:tcPr>
          <w:p w14:paraId="561CCB57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YG3</w:t>
            </w:r>
          </w:p>
        </w:tc>
        <w:tc>
          <w:tcPr>
            <w:tcW w:w="1713" w:type="dxa"/>
            <w:noWrap/>
            <w:hideMark/>
          </w:tcPr>
          <w:p w14:paraId="29B1A166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1E8982E6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9A6663" w:rsidRPr="00E72195" w14:paraId="78B1666C" w14:textId="77777777" w:rsidTr="00616453">
        <w:trPr>
          <w:trHeight w:val="340"/>
        </w:trPr>
        <w:tc>
          <w:tcPr>
            <w:tcW w:w="1838" w:type="dxa"/>
            <w:noWrap/>
            <w:hideMark/>
          </w:tcPr>
          <w:p w14:paraId="5633E391" w14:textId="77777777" w:rsidR="00711C91" w:rsidRPr="00E72195" w:rsidRDefault="00711C91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CD66b</w:t>
            </w:r>
          </w:p>
        </w:tc>
        <w:tc>
          <w:tcPr>
            <w:tcW w:w="1279" w:type="dxa"/>
            <w:hideMark/>
          </w:tcPr>
          <w:p w14:paraId="1FAE11A9" w14:textId="5F54BF69" w:rsidR="00711C91" w:rsidRPr="00E72195" w:rsidRDefault="00213F2E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6/40c</w:t>
            </w:r>
          </w:p>
        </w:tc>
        <w:tc>
          <w:tcPr>
            <w:tcW w:w="1840" w:type="dxa"/>
            <w:noWrap/>
            <w:hideMark/>
          </w:tcPr>
          <w:p w14:paraId="73E84E04" w14:textId="16683975" w:rsidR="00711C91" w:rsidRPr="00E72195" w:rsidRDefault="00711C91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PE-Fire 640</w:t>
            </w:r>
          </w:p>
        </w:tc>
        <w:tc>
          <w:tcPr>
            <w:tcW w:w="1417" w:type="dxa"/>
            <w:noWrap/>
            <w:hideMark/>
          </w:tcPr>
          <w:p w14:paraId="3205F68D" w14:textId="678B9D6D" w:rsidR="00711C91" w:rsidRPr="00E72195" w:rsidRDefault="00711C91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YG4</w:t>
            </w:r>
          </w:p>
        </w:tc>
        <w:tc>
          <w:tcPr>
            <w:tcW w:w="1713" w:type="dxa"/>
            <w:noWrap/>
            <w:hideMark/>
          </w:tcPr>
          <w:p w14:paraId="29D045E2" w14:textId="77777777" w:rsidR="00711C91" w:rsidRPr="00E72195" w:rsidRDefault="00711C91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3615AD98" w14:textId="77777777" w:rsidR="00711C91" w:rsidRPr="00E72195" w:rsidRDefault="00711C91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9A6663" w:rsidRPr="00E72195" w14:paraId="489C4F41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7B5814FC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CD253 (TRAIL)</w:t>
            </w:r>
          </w:p>
        </w:tc>
        <w:tc>
          <w:tcPr>
            <w:tcW w:w="1279" w:type="dxa"/>
            <w:noWrap/>
            <w:hideMark/>
          </w:tcPr>
          <w:p w14:paraId="7D2A0499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N2B2</w:t>
            </w:r>
          </w:p>
        </w:tc>
        <w:tc>
          <w:tcPr>
            <w:tcW w:w="1840" w:type="dxa"/>
            <w:noWrap/>
            <w:hideMark/>
          </w:tcPr>
          <w:p w14:paraId="4FFF67EE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PE-Cy7</w:t>
            </w:r>
          </w:p>
        </w:tc>
        <w:tc>
          <w:tcPr>
            <w:tcW w:w="1417" w:type="dxa"/>
            <w:noWrap/>
            <w:hideMark/>
          </w:tcPr>
          <w:p w14:paraId="1442E32A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YG9</w:t>
            </w:r>
          </w:p>
        </w:tc>
        <w:tc>
          <w:tcPr>
            <w:tcW w:w="1713" w:type="dxa"/>
            <w:noWrap/>
            <w:hideMark/>
          </w:tcPr>
          <w:p w14:paraId="65118398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6BF2470B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9A6663" w:rsidRPr="00E72195" w14:paraId="0777356D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2F995DC9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 xml:space="preserve">CD279 (PD-1) </w:t>
            </w:r>
          </w:p>
        </w:tc>
        <w:tc>
          <w:tcPr>
            <w:tcW w:w="1279" w:type="dxa"/>
            <w:noWrap/>
            <w:hideMark/>
          </w:tcPr>
          <w:p w14:paraId="29AFB473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EH12.1</w:t>
            </w:r>
          </w:p>
        </w:tc>
        <w:tc>
          <w:tcPr>
            <w:tcW w:w="1840" w:type="dxa"/>
            <w:noWrap/>
            <w:hideMark/>
          </w:tcPr>
          <w:p w14:paraId="54AA5DBE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AF647</w:t>
            </w:r>
          </w:p>
        </w:tc>
        <w:tc>
          <w:tcPr>
            <w:tcW w:w="1417" w:type="dxa"/>
            <w:noWrap/>
            <w:hideMark/>
          </w:tcPr>
          <w:p w14:paraId="26DB242E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R2</w:t>
            </w:r>
          </w:p>
        </w:tc>
        <w:tc>
          <w:tcPr>
            <w:tcW w:w="1713" w:type="dxa"/>
            <w:noWrap/>
            <w:hideMark/>
          </w:tcPr>
          <w:p w14:paraId="4007D09A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06DA8043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9A6663" w:rsidRPr="00E72195" w14:paraId="41F4456A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03495B16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CD18</w:t>
            </w:r>
          </w:p>
        </w:tc>
        <w:tc>
          <w:tcPr>
            <w:tcW w:w="1279" w:type="dxa"/>
            <w:noWrap/>
            <w:hideMark/>
          </w:tcPr>
          <w:p w14:paraId="30380F38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TS1/18</w:t>
            </w:r>
          </w:p>
        </w:tc>
        <w:tc>
          <w:tcPr>
            <w:tcW w:w="1840" w:type="dxa"/>
            <w:noWrap/>
            <w:hideMark/>
          </w:tcPr>
          <w:p w14:paraId="71ACA1F9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AF700</w:t>
            </w:r>
          </w:p>
        </w:tc>
        <w:tc>
          <w:tcPr>
            <w:tcW w:w="1417" w:type="dxa"/>
            <w:noWrap/>
            <w:hideMark/>
          </w:tcPr>
          <w:p w14:paraId="06CEBB02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R4</w:t>
            </w:r>
          </w:p>
        </w:tc>
        <w:tc>
          <w:tcPr>
            <w:tcW w:w="1713" w:type="dxa"/>
            <w:noWrap/>
            <w:hideMark/>
          </w:tcPr>
          <w:p w14:paraId="43E8DE45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57A3CCCA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9A6663" w:rsidRPr="00E72195" w14:paraId="3F137DB3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5317B9CA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live / dead</w:t>
            </w:r>
          </w:p>
        </w:tc>
        <w:tc>
          <w:tcPr>
            <w:tcW w:w="1279" w:type="dxa"/>
            <w:noWrap/>
            <w:hideMark/>
          </w:tcPr>
          <w:p w14:paraId="503F62C2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0" w:type="dxa"/>
            <w:noWrap/>
            <w:hideMark/>
          </w:tcPr>
          <w:p w14:paraId="2ABC874B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Zombie NIR</w:t>
            </w:r>
          </w:p>
        </w:tc>
        <w:tc>
          <w:tcPr>
            <w:tcW w:w="1417" w:type="dxa"/>
            <w:noWrap/>
            <w:hideMark/>
          </w:tcPr>
          <w:p w14:paraId="1D9F016B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R6</w:t>
            </w:r>
          </w:p>
        </w:tc>
        <w:tc>
          <w:tcPr>
            <w:tcW w:w="1713" w:type="dxa"/>
            <w:noWrap/>
            <w:hideMark/>
          </w:tcPr>
          <w:p w14:paraId="7806300C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206E35D2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9A6663" w:rsidRPr="00E72195" w14:paraId="7D35A7FE" w14:textId="77777777" w:rsidTr="00616453">
        <w:trPr>
          <w:trHeight w:val="340"/>
        </w:trPr>
        <w:tc>
          <w:tcPr>
            <w:tcW w:w="1838" w:type="dxa"/>
            <w:noWrap/>
            <w:hideMark/>
          </w:tcPr>
          <w:p w14:paraId="69CA0FA5" w14:textId="17CE770B" w:rsidR="00564052" w:rsidRPr="00E72195" w:rsidRDefault="00711C91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CD32B/C</w:t>
            </w:r>
          </w:p>
        </w:tc>
        <w:tc>
          <w:tcPr>
            <w:tcW w:w="1279" w:type="dxa"/>
            <w:hideMark/>
          </w:tcPr>
          <w:p w14:paraId="07C7220F" w14:textId="7DB7F506" w:rsidR="00564052" w:rsidRPr="00E72195" w:rsidRDefault="004D2493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2493">
              <w:rPr>
                <w:rFonts w:ascii="Arial" w:hAnsi="Arial" w:cs="Arial"/>
                <w:sz w:val="20"/>
                <w:szCs w:val="20"/>
              </w:rPr>
              <w:t>S18005H</w:t>
            </w:r>
          </w:p>
        </w:tc>
        <w:tc>
          <w:tcPr>
            <w:tcW w:w="1840" w:type="dxa"/>
            <w:noWrap/>
            <w:hideMark/>
          </w:tcPr>
          <w:p w14:paraId="7D724940" w14:textId="5BC46C31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APC-</w:t>
            </w:r>
            <w:r w:rsidR="00711C91" w:rsidRPr="00E72195">
              <w:rPr>
                <w:rFonts w:ascii="Arial" w:hAnsi="Arial" w:cs="Arial"/>
                <w:sz w:val="20"/>
                <w:szCs w:val="20"/>
              </w:rPr>
              <w:t>Cy7</w:t>
            </w:r>
          </w:p>
        </w:tc>
        <w:tc>
          <w:tcPr>
            <w:tcW w:w="1417" w:type="dxa"/>
            <w:noWrap/>
            <w:hideMark/>
          </w:tcPr>
          <w:p w14:paraId="2471181C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R7</w:t>
            </w:r>
          </w:p>
        </w:tc>
        <w:tc>
          <w:tcPr>
            <w:tcW w:w="1713" w:type="dxa"/>
            <w:noWrap/>
            <w:hideMark/>
          </w:tcPr>
          <w:p w14:paraId="21B6A764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77406A29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9A6663" w:rsidRPr="00E72195" w14:paraId="039EB799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0E7ABA48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9" w:type="dxa"/>
            <w:noWrap/>
            <w:hideMark/>
          </w:tcPr>
          <w:p w14:paraId="15490B24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noWrap/>
            <w:hideMark/>
          </w:tcPr>
          <w:p w14:paraId="2E3D1349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78199BA0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noWrap/>
            <w:hideMark/>
          </w:tcPr>
          <w:p w14:paraId="09744D9A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9" w:type="dxa"/>
            <w:noWrap/>
            <w:hideMark/>
          </w:tcPr>
          <w:p w14:paraId="4DD1C5D1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663" w:rsidRPr="00E72195" w14:paraId="2CFC89CB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7AF625CC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True-Stain Monocyte Blocker™</w:t>
            </w:r>
          </w:p>
        </w:tc>
        <w:tc>
          <w:tcPr>
            <w:tcW w:w="1279" w:type="dxa"/>
            <w:noWrap/>
            <w:hideMark/>
          </w:tcPr>
          <w:p w14:paraId="5014EC4F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noWrap/>
            <w:hideMark/>
          </w:tcPr>
          <w:p w14:paraId="4DBA6D70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04053A42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noWrap/>
            <w:hideMark/>
          </w:tcPr>
          <w:p w14:paraId="57989DEA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969" w:type="dxa"/>
            <w:noWrap/>
            <w:hideMark/>
          </w:tcPr>
          <w:p w14:paraId="14EEECBB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663" w:rsidRPr="00E72195" w14:paraId="3FA9C879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6F3EEBA3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Brilliant Stain Buffer</w:t>
            </w:r>
          </w:p>
        </w:tc>
        <w:tc>
          <w:tcPr>
            <w:tcW w:w="1279" w:type="dxa"/>
            <w:noWrap/>
            <w:hideMark/>
          </w:tcPr>
          <w:p w14:paraId="5BE2C393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noWrap/>
            <w:hideMark/>
          </w:tcPr>
          <w:p w14:paraId="2575C5E1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32351CA9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noWrap/>
            <w:hideMark/>
          </w:tcPr>
          <w:p w14:paraId="3A9943A8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969" w:type="dxa"/>
            <w:noWrap/>
            <w:hideMark/>
          </w:tcPr>
          <w:p w14:paraId="24C549B7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663" w:rsidRPr="00E72195" w14:paraId="25E9556D" w14:textId="77777777" w:rsidTr="00616453">
        <w:trPr>
          <w:trHeight w:val="320"/>
        </w:trPr>
        <w:tc>
          <w:tcPr>
            <w:tcW w:w="1838" w:type="dxa"/>
            <w:noWrap/>
            <w:hideMark/>
          </w:tcPr>
          <w:p w14:paraId="6F7C9F5F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Human serum</w:t>
            </w:r>
          </w:p>
        </w:tc>
        <w:tc>
          <w:tcPr>
            <w:tcW w:w="1279" w:type="dxa"/>
            <w:noWrap/>
            <w:hideMark/>
          </w:tcPr>
          <w:p w14:paraId="1AFB026A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noWrap/>
            <w:hideMark/>
          </w:tcPr>
          <w:p w14:paraId="2A985C93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3224327E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noWrap/>
            <w:hideMark/>
          </w:tcPr>
          <w:p w14:paraId="31B1E35E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195">
              <w:rPr>
                <w:rFonts w:ascii="Arial" w:hAnsi="Arial" w:cs="Arial"/>
                <w:sz w:val="20"/>
                <w:szCs w:val="20"/>
              </w:rPr>
              <w:t>Pan-Biotech</w:t>
            </w:r>
          </w:p>
        </w:tc>
        <w:tc>
          <w:tcPr>
            <w:tcW w:w="969" w:type="dxa"/>
            <w:noWrap/>
            <w:hideMark/>
          </w:tcPr>
          <w:p w14:paraId="106C4D97" w14:textId="77777777" w:rsidR="00564052" w:rsidRPr="00E72195" w:rsidRDefault="00564052" w:rsidP="00295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671E01" w14:textId="77777777" w:rsidR="00B7377C" w:rsidRDefault="00B7377C" w:rsidP="00295E54">
      <w:pPr>
        <w:jc w:val="both"/>
        <w:rPr>
          <w:rFonts w:ascii="Arial" w:hAnsi="Arial" w:cs="Arial"/>
          <w:lang w:val="en-US"/>
        </w:rPr>
      </w:pPr>
    </w:p>
    <w:p w14:paraId="5F5B4422" w14:textId="77777777" w:rsidR="00CF5CB3" w:rsidRPr="00295E54" w:rsidRDefault="00CF5CB3" w:rsidP="00295E54">
      <w:pPr>
        <w:jc w:val="both"/>
        <w:rPr>
          <w:rFonts w:ascii="Arial" w:hAnsi="Arial" w:cs="Arial"/>
          <w:lang w:val="en-US"/>
        </w:rPr>
      </w:pPr>
    </w:p>
    <w:sectPr w:rsidR="00CF5CB3" w:rsidRPr="00295E54" w:rsidSect="009C483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99"/>
    <w:rsid w:val="00000B22"/>
    <w:rsid w:val="00021D08"/>
    <w:rsid w:val="0004460F"/>
    <w:rsid w:val="00054AB8"/>
    <w:rsid w:val="0007022C"/>
    <w:rsid w:val="0007194B"/>
    <w:rsid w:val="00073112"/>
    <w:rsid w:val="000803D5"/>
    <w:rsid w:val="00085C8B"/>
    <w:rsid w:val="000903A5"/>
    <w:rsid w:val="0009168A"/>
    <w:rsid w:val="0009333C"/>
    <w:rsid w:val="000C7676"/>
    <w:rsid w:val="000D70B6"/>
    <w:rsid w:val="00104D70"/>
    <w:rsid w:val="0011290D"/>
    <w:rsid w:val="001174A0"/>
    <w:rsid w:val="00126C2B"/>
    <w:rsid w:val="00132688"/>
    <w:rsid w:val="0014495C"/>
    <w:rsid w:val="001517E4"/>
    <w:rsid w:val="0015246A"/>
    <w:rsid w:val="00196F58"/>
    <w:rsid w:val="001A5D1D"/>
    <w:rsid w:val="001A73DC"/>
    <w:rsid w:val="001B200B"/>
    <w:rsid w:val="001B5C85"/>
    <w:rsid w:val="001C5A1A"/>
    <w:rsid w:val="001D2444"/>
    <w:rsid w:val="001F3389"/>
    <w:rsid w:val="002013DD"/>
    <w:rsid w:val="00212DDA"/>
    <w:rsid w:val="00213F2E"/>
    <w:rsid w:val="00224067"/>
    <w:rsid w:val="002536CC"/>
    <w:rsid w:val="00266DC7"/>
    <w:rsid w:val="00271076"/>
    <w:rsid w:val="002733D7"/>
    <w:rsid w:val="002733FF"/>
    <w:rsid w:val="0028535B"/>
    <w:rsid w:val="00291B73"/>
    <w:rsid w:val="00295E54"/>
    <w:rsid w:val="00296740"/>
    <w:rsid w:val="002A0560"/>
    <w:rsid w:val="002A51C0"/>
    <w:rsid w:val="002D5640"/>
    <w:rsid w:val="002E02E8"/>
    <w:rsid w:val="002F26F6"/>
    <w:rsid w:val="002F5CDF"/>
    <w:rsid w:val="00327021"/>
    <w:rsid w:val="003417F5"/>
    <w:rsid w:val="0035481F"/>
    <w:rsid w:val="00357DD1"/>
    <w:rsid w:val="00357E76"/>
    <w:rsid w:val="00362F37"/>
    <w:rsid w:val="00376E4E"/>
    <w:rsid w:val="00382A9E"/>
    <w:rsid w:val="003833C7"/>
    <w:rsid w:val="003902FD"/>
    <w:rsid w:val="00396614"/>
    <w:rsid w:val="003B1DF2"/>
    <w:rsid w:val="003D340B"/>
    <w:rsid w:val="003E0452"/>
    <w:rsid w:val="003F017F"/>
    <w:rsid w:val="003F4F5B"/>
    <w:rsid w:val="0040185D"/>
    <w:rsid w:val="00401CD3"/>
    <w:rsid w:val="00403890"/>
    <w:rsid w:val="00410645"/>
    <w:rsid w:val="00412EEE"/>
    <w:rsid w:val="004158B1"/>
    <w:rsid w:val="0041741A"/>
    <w:rsid w:val="004471B1"/>
    <w:rsid w:val="0045613B"/>
    <w:rsid w:val="004627F4"/>
    <w:rsid w:val="00465BE9"/>
    <w:rsid w:val="0048160D"/>
    <w:rsid w:val="00494E63"/>
    <w:rsid w:val="004A0316"/>
    <w:rsid w:val="004A2B4C"/>
    <w:rsid w:val="004B4AB3"/>
    <w:rsid w:val="004C02AE"/>
    <w:rsid w:val="004C59A2"/>
    <w:rsid w:val="004C7EA7"/>
    <w:rsid w:val="004D0D72"/>
    <w:rsid w:val="004D2493"/>
    <w:rsid w:val="004D3887"/>
    <w:rsid w:val="004D4B28"/>
    <w:rsid w:val="004F33A6"/>
    <w:rsid w:val="0050273C"/>
    <w:rsid w:val="005126A9"/>
    <w:rsid w:val="00516D06"/>
    <w:rsid w:val="00521664"/>
    <w:rsid w:val="00542167"/>
    <w:rsid w:val="00553F99"/>
    <w:rsid w:val="00560ED0"/>
    <w:rsid w:val="00561050"/>
    <w:rsid w:val="00564052"/>
    <w:rsid w:val="005846DA"/>
    <w:rsid w:val="005850BA"/>
    <w:rsid w:val="00587C9E"/>
    <w:rsid w:val="005935D8"/>
    <w:rsid w:val="005A2FC5"/>
    <w:rsid w:val="005B3FDF"/>
    <w:rsid w:val="005E1B1C"/>
    <w:rsid w:val="005E1B80"/>
    <w:rsid w:val="00600944"/>
    <w:rsid w:val="00605870"/>
    <w:rsid w:val="00616245"/>
    <w:rsid w:val="00616453"/>
    <w:rsid w:val="00620884"/>
    <w:rsid w:val="006471E3"/>
    <w:rsid w:val="00652C49"/>
    <w:rsid w:val="006557EA"/>
    <w:rsid w:val="0066144B"/>
    <w:rsid w:val="00690F70"/>
    <w:rsid w:val="006921D5"/>
    <w:rsid w:val="00693622"/>
    <w:rsid w:val="00693C48"/>
    <w:rsid w:val="006A3628"/>
    <w:rsid w:val="006A43FC"/>
    <w:rsid w:val="006B1358"/>
    <w:rsid w:val="006B70BE"/>
    <w:rsid w:val="006B71C2"/>
    <w:rsid w:val="006C6BF5"/>
    <w:rsid w:val="006D72EB"/>
    <w:rsid w:val="00702D84"/>
    <w:rsid w:val="00711C91"/>
    <w:rsid w:val="00716258"/>
    <w:rsid w:val="007224D5"/>
    <w:rsid w:val="00730BA7"/>
    <w:rsid w:val="00747F31"/>
    <w:rsid w:val="0075204F"/>
    <w:rsid w:val="00757923"/>
    <w:rsid w:val="00761DE7"/>
    <w:rsid w:val="00762EF4"/>
    <w:rsid w:val="00791F9F"/>
    <w:rsid w:val="00792DCC"/>
    <w:rsid w:val="007A3A1A"/>
    <w:rsid w:val="007B0767"/>
    <w:rsid w:val="007B756C"/>
    <w:rsid w:val="007D3B50"/>
    <w:rsid w:val="007D51CC"/>
    <w:rsid w:val="007E293F"/>
    <w:rsid w:val="007E5D50"/>
    <w:rsid w:val="007F13FA"/>
    <w:rsid w:val="007F19BB"/>
    <w:rsid w:val="007F389D"/>
    <w:rsid w:val="007F57F6"/>
    <w:rsid w:val="0080768A"/>
    <w:rsid w:val="0081627B"/>
    <w:rsid w:val="0083437C"/>
    <w:rsid w:val="00837D9D"/>
    <w:rsid w:val="00841C61"/>
    <w:rsid w:val="0084799B"/>
    <w:rsid w:val="00847FDE"/>
    <w:rsid w:val="00862BA1"/>
    <w:rsid w:val="008646CE"/>
    <w:rsid w:val="008659F7"/>
    <w:rsid w:val="008719F2"/>
    <w:rsid w:val="008823C2"/>
    <w:rsid w:val="00883CED"/>
    <w:rsid w:val="008A3B83"/>
    <w:rsid w:val="008B1E6D"/>
    <w:rsid w:val="008B7508"/>
    <w:rsid w:val="008C2A3F"/>
    <w:rsid w:val="008D0BBB"/>
    <w:rsid w:val="008D7D6F"/>
    <w:rsid w:val="008E0035"/>
    <w:rsid w:val="008E7108"/>
    <w:rsid w:val="008F49D8"/>
    <w:rsid w:val="00907AB2"/>
    <w:rsid w:val="009119BE"/>
    <w:rsid w:val="00915ADD"/>
    <w:rsid w:val="00917679"/>
    <w:rsid w:val="009241A6"/>
    <w:rsid w:val="009246EE"/>
    <w:rsid w:val="0093691F"/>
    <w:rsid w:val="00940663"/>
    <w:rsid w:val="00946199"/>
    <w:rsid w:val="0095041A"/>
    <w:rsid w:val="00965A60"/>
    <w:rsid w:val="00975FB0"/>
    <w:rsid w:val="009866F1"/>
    <w:rsid w:val="009A0101"/>
    <w:rsid w:val="009A6663"/>
    <w:rsid w:val="009B0F48"/>
    <w:rsid w:val="009B5E9E"/>
    <w:rsid w:val="009B72D2"/>
    <w:rsid w:val="009C4836"/>
    <w:rsid w:val="009C706E"/>
    <w:rsid w:val="009E15A2"/>
    <w:rsid w:val="009E4B42"/>
    <w:rsid w:val="009E5667"/>
    <w:rsid w:val="00A0517B"/>
    <w:rsid w:val="00A0590B"/>
    <w:rsid w:val="00A12103"/>
    <w:rsid w:val="00A32B6C"/>
    <w:rsid w:val="00A353A0"/>
    <w:rsid w:val="00A4777D"/>
    <w:rsid w:val="00A529DB"/>
    <w:rsid w:val="00A74C74"/>
    <w:rsid w:val="00A82E22"/>
    <w:rsid w:val="00A83CD9"/>
    <w:rsid w:val="00A83E25"/>
    <w:rsid w:val="00AA6139"/>
    <w:rsid w:val="00AB34EF"/>
    <w:rsid w:val="00AB3A58"/>
    <w:rsid w:val="00AB50EC"/>
    <w:rsid w:val="00AB5430"/>
    <w:rsid w:val="00AC229D"/>
    <w:rsid w:val="00AD55F6"/>
    <w:rsid w:val="00AD76F3"/>
    <w:rsid w:val="00AE2C30"/>
    <w:rsid w:val="00AE3772"/>
    <w:rsid w:val="00AE5D2E"/>
    <w:rsid w:val="00AF6224"/>
    <w:rsid w:val="00B11467"/>
    <w:rsid w:val="00B140CD"/>
    <w:rsid w:val="00B32899"/>
    <w:rsid w:val="00B3510D"/>
    <w:rsid w:val="00B460B6"/>
    <w:rsid w:val="00B57815"/>
    <w:rsid w:val="00B7098B"/>
    <w:rsid w:val="00B7377C"/>
    <w:rsid w:val="00B856FF"/>
    <w:rsid w:val="00B85DB7"/>
    <w:rsid w:val="00B94AF0"/>
    <w:rsid w:val="00BA0C31"/>
    <w:rsid w:val="00BA1F45"/>
    <w:rsid w:val="00BA2D7F"/>
    <w:rsid w:val="00BA3151"/>
    <w:rsid w:val="00BB6C37"/>
    <w:rsid w:val="00BC0884"/>
    <w:rsid w:val="00BD76FF"/>
    <w:rsid w:val="00BE35D3"/>
    <w:rsid w:val="00BE6598"/>
    <w:rsid w:val="00BF7C53"/>
    <w:rsid w:val="00C05DB6"/>
    <w:rsid w:val="00C12501"/>
    <w:rsid w:val="00C22549"/>
    <w:rsid w:val="00C23FBF"/>
    <w:rsid w:val="00C30293"/>
    <w:rsid w:val="00C342C4"/>
    <w:rsid w:val="00C36472"/>
    <w:rsid w:val="00C40D6F"/>
    <w:rsid w:val="00C4164F"/>
    <w:rsid w:val="00C71BB7"/>
    <w:rsid w:val="00C7698D"/>
    <w:rsid w:val="00C808ED"/>
    <w:rsid w:val="00C84892"/>
    <w:rsid w:val="00C85E1E"/>
    <w:rsid w:val="00C907B9"/>
    <w:rsid w:val="00C95E19"/>
    <w:rsid w:val="00CA58E6"/>
    <w:rsid w:val="00CB1D23"/>
    <w:rsid w:val="00CB5BEB"/>
    <w:rsid w:val="00CB7652"/>
    <w:rsid w:val="00CC34CC"/>
    <w:rsid w:val="00CD2411"/>
    <w:rsid w:val="00CF07BB"/>
    <w:rsid w:val="00CF0DEA"/>
    <w:rsid w:val="00CF2F13"/>
    <w:rsid w:val="00CF5CB3"/>
    <w:rsid w:val="00D01A76"/>
    <w:rsid w:val="00D058CA"/>
    <w:rsid w:val="00D13D22"/>
    <w:rsid w:val="00D170A0"/>
    <w:rsid w:val="00D20E02"/>
    <w:rsid w:val="00D2176E"/>
    <w:rsid w:val="00D22E2D"/>
    <w:rsid w:val="00D25CEF"/>
    <w:rsid w:val="00D3549C"/>
    <w:rsid w:val="00D65813"/>
    <w:rsid w:val="00D8449A"/>
    <w:rsid w:val="00D964A1"/>
    <w:rsid w:val="00D97ED6"/>
    <w:rsid w:val="00DA1940"/>
    <w:rsid w:val="00DA2FDD"/>
    <w:rsid w:val="00DB0DA0"/>
    <w:rsid w:val="00DC3468"/>
    <w:rsid w:val="00DD39F5"/>
    <w:rsid w:val="00DD4A44"/>
    <w:rsid w:val="00DE40C7"/>
    <w:rsid w:val="00E00FC6"/>
    <w:rsid w:val="00E1084F"/>
    <w:rsid w:val="00E10DC4"/>
    <w:rsid w:val="00E22875"/>
    <w:rsid w:val="00E234EF"/>
    <w:rsid w:val="00E30443"/>
    <w:rsid w:val="00E34C90"/>
    <w:rsid w:val="00E35467"/>
    <w:rsid w:val="00E35504"/>
    <w:rsid w:val="00E36748"/>
    <w:rsid w:val="00E54143"/>
    <w:rsid w:val="00E6039D"/>
    <w:rsid w:val="00E72195"/>
    <w:rsid w:val="00E8614E"/>
    <w:rsid w:val="00E8792F"/>
    <w:rsid w:val="00E95A94"/>
    <w:rsid w:val="00EA294A"/>
    <w:rsid w:val="00EA498A"/>
    <w:rsid w:val="00EA5812"/>
    <w:rsid w:val="00EB3BA7"/>
    <w:rsid w:val="00EC2BCA"/>
    <w:rsid w:val="00EC7540"/>
    <w:rsid w:val="00ED2BE7"/>
    <w:rsid w:val="00ED5EBE"/>
    <w:rsid w:val="00EE1BD2"/>
    <w:rsid w:val="00EE49D4"/>
    <w:rsid w:val="00EE6A00"/>
    <w:rsid w:val="00F00BD8"/>
    <w:rsid w:val="00F05C12"/>
    <w:rsid w:val="00F068E7"/>
    <w:rsid w:val="00F07E4E"/>
    <w:rsid w:val="00F114A1"/>
    <w:rsid w:val="00F12CA6"/>
    <w:rsid w:val="00F16E13"/>
    <w:rsid w:val="00F17124"/>
    <w:rsid w:val="00F24415"/>
    <w:rsid w:val="00F25A2A"/>
    <w:rsid w:val="00F27818"/>
    <w:rsid w:val="00F4115C"/>
    <w:rsid w:val="00F44E29"/>
    <w:rsid w:val="00F556F6"/>
    <w:rsid w:val="00F70F67"/>
    <w:rsid w:val="00F91835"/>
    <w:rsid w:val="00FA0393"/>
    <w:rsid w:val="00FA29A3"/>
    <w:rsid w:val="00FA7E8A"/>
    <w:rsid w:val="00FB3626"/>
    <w:rsid w:val="00FC2BD8"/>
    <w:rsid w:val="00FD14CC"/>
    <w:rsid w:val="00FD3E72"/>
    <w:rsid w:val="00FE28F8"/>
    <w:rsid w:val="00FF2C6C"/>
    <w:rsid w:val="00FF4186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88B3C9"/>
  <w15:chartTrackingRefBased/>
  <w15:docId w15:val="{16E0B0DA-ADC7-6E41-9830-256519A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733FF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5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0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212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Claus, Maren</dc:creator>
  <cp:keywords/>
  <dc:description/>
  <cp:lastModifiedBy>Claus, Maren</cp:lastModifiedBy>
  <cp:revision>18</cp:revision>
  <dcterms:created xsi:type="dcterms:W3CDTF">2023-06-14T12:54:00Z</dcterms:created>
  <dcterms:modified xsi:type="dcterms:W3CDTF">2024-08-14T13:43:00Z</dcterms:modified>
</cp:coreProperties>
</file>