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7EE0D" w14:textId="7A5A207E" w:rsidR="00B54AB9" w:rsidRDefault="00B54AB9" w:rsidP="00B54AB9">
      <w:pPr>
        <w:spacing w:line="48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Effects of s</w:t>
      </w:r>
      <w:r w:rsidRPr="002D19F5">
        <w:rPr>
          <w:rFonts w:ascii="Times New Roman" w:hAnsi="Times New Roman" w:cs="Times New Roman"/>
          <w:b/>
          <w:bCs/>
          <w:sz w:val="24"/>
          <w:szCs w:val="24"/>
        </w:rPr>
        <w:t xml:space="preserve">odium-glucose cotransporter-2 inhibitors </w:t>
      </w:r>
      <w:r>
        <w:rPr>
          <w:rFonts w:ascii="Times New Roman" w:hAnsi="Times New Roman" w:cs="Times New Roman"/>
          <w:b/>
          <w:bCs/>
          <w:sz w:val="24"/>
          <w:szCs w:val="24"/>
        </w:rPr>
        <w:t>on</w:t>
      </w:r>
      <w:r w:rsidRPr="002D19F5">
        <w:rPr>
          <w:rFonts w:ascii="Times New Roman" w:hAnsi="Times New Roman" w:cs="Times New Roman"/>
          <w:b/>
          <w:bCs/>
          <w:sz w:val="24"/>
          <w:szCs w:val="24"/>
        </w:rPr>
        <w:t xml:space="preserve"> chronic kidney disease progression: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multi-state survival model</w:t>
      </w:r>
    </w:p>
    <w:p w14:paraId="23ACFBD6" w14:textId="53E54D81" w:rsidR="00740181" w:rsidRDefault="00740181" w:rsidP="00740181">
      <w:pPr>
        <w:spacing w:line="480" w:lineRule="auto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Amarit Tansawet; </w:t>
      </w:r>
      <w:proofErr w:type="spellStart"/>
      <w:r>
        <w:rPr>
          <w:rFonts w:ascii="Times New Roman" w:hAnsi="Times New Roman" w:cs="Times New Roman"/>
          <w:sz w:val="24"/>
          <w:szCs w:val="24"/>
        </w:rPr>
        <w:t>Panu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Looareesuwan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Htun </w:t>
      </w:r>
      <w:proofErr w:type="spellStart"/>
      <w:r>
        <w:rPr>
          <w:rFonts w:ascii="Times New Roman" w:hAnsi="Times New Roman" w:cs="Times New Roman"/>
          <w:sz w:val="24"/>
          <w:szCs w:val="24"/>
        </w:rPr>
        <w:t>Teza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Sarinya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Boongird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Gareth J McKay; John Attia; </w:t>
      </w:r>
      <w:proofErr w:type="spellStart"/>
      <w:r w:rsidR="001E5898">
        <w:rPr>
          <w:rFonts w:ascii="Times New Roman" w:hAnsi="Times New Roman" w:cs="Times New Roman"/>
          <w:sz w:val="24"/>
          <w:szCs w:val="24"/>
        </w:rPr>
        <w:t>Oraluck</w:t>
      </w:r>
      <w:proofErr w:type="spellEnd"/>
      <w:r w:rsidR="001E5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898">
        <w:rPr>
          <w:rFonts w:ascii="Times New Roman" w:hAnsi="Times New Roman" w:cs="Times New Roman"/>
          <w:sz w:val="24"/>
          <w:szCs w:val="24"/>
        </w:rPr>
        <w:t>Pattanaprateep</w:t>
      </w:r>
      <w:proofErr w:type="spellEnd"/>
      <w:r w:rsidR="001E589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Ammarin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Thakkinstian</w:t>
      </w:r>
      <w:proofErr w:type="spellEnd"/>
    </w:p>
    <w:p w14:paraId="0F9D615E" w14:textId="77777777" w:rsidR="00740181" w:rsidRDefault="00740181" w:rsidP="00B54AB9">
      <w:pPr>
        <w:spacing w:line="48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0E015A1C" w14:textId="77777777" w:rsidR="003A65DA" w:rsidRDefault="003A65DA" w:rsidP="00A30624">
      <w:pPr>
        <w:spacing w:line="48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64EAAC7A" w14:textId="46D3F973" w:rsidR="003A65DA" w:rsidRDefault="00AE40AF" w:rsidP="00A30624">
      <w:pPr>
        <w:spacing w:line="48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</w:p>
    <w:p w14:paraId="19E7A907" w14:textId="5B569593" w:rsidR="003A65DA" w:rsidRPr="00415219" w:rsidRDefault="00415219" w:rsidP="00A30624">
      <w:pPr>
        <w:spacing w:line="480" w:lineRule="auto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A72502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E691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Percentage of missing covariates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page 2</w:t>
      </w:r>
    </w:p>
    <w:p w14:paraId="674C29D0" w14:textId="3D75A76B" w:rsidR="003A65DA" w:rsidRPr="00A03499" w:rsidRDefault="003A65DA" w:rsidP="00A0349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A7250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1521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E691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Covariate balance</w:t>
      </w:r>
      <w:r w:rsidR="00A03499">
        <w:rPr>
          <w:rFonts w:ascii="Times New Roman" w:hAnsi="Times New Roman" w:cs="Times New Roman"/>
          <w:sz w:val="24"/>
          <w:szCs w:val="24"/>
        </w:rPr>
        <w:t xml:space="preserve"> before and after inverse probability weight adjustment</w:t>
      </w:r>
      <w:r w:rsidR="00A03499">
        <w:rPr>
          <w:rFonts w:ascii="Times New Roman" w:hAnsi="Times New Roman" w:cs="Times New Roman"/>
          <w:sz w:val="24"/>
          <w:szCs w:val="24"/>
        </w:rPr>
        <w:tab/>
      </w:r>
      <w:r w:rsidR="00A03499">
        <w:rPr>
          <w:rFonts w:ascii="Times New Roman" w:hAnsi="Times New Roman" w:cs="Times New Roman"/>
          <w:sz w:val="24"/>
          <w:szCs w:val="24"/>
        </w:rPr>
        <w:tab/>
      </w:r>
      <w:r w:rsidR="00A03499">
        <w:rPr>
          <w:rFonts w:ascii="Times New Roman" w:hAnsi="Times New Roman" w:cs="Times New Roman"/>
          <w:sz w:val="24"/>
          <w:szCs w:val="24"/>
        </w:rPr>
        <w:tab/>
      </w:r>
      <w:r w:rsidR="00807DA4">
        <w:rPr>
          <w:rFonts w:ascii="Times New Roman" w:hAnsi="Times New Roman" w:cs="Times New Roman"/>
          <w:sz w:val="24"/>
          <w:szCs w:val="24"/>
        </w:rPr>
        <w:tab/>
      </w:r>
      <w:r w:rsidR="00807D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page </w:t>
      </w:r>
      <w:r w:rsidR="00415219">
        <w:rPr>
          <w:rFonts w:ascii="Times New Roman" w:hAnsi="Times New Roman" w:cs="Times New Roman"/>
          <w:sz w:val="24"/>
          <w:szCs w:val="24"/>
        </w:rPr>
        <w:t>3</w:t>
      </w:r>
    </w:p>
    <w:p w14:paraId="6FECFA35" w14:textId="722C75CE" w:rsidR="003A65DA" w:rsidRDefault="003A65DA" w:rsidP="00A03499">
      <w:pPr>
        <w:spacing w:line="48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A7250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1521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E691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4AB9">
        <w:rPr>
          <w:rFonts w:ascii="Times New Roman" w:hAnsi="Times New Roman" w:cs="Times New Roman"/>
          <w:sz w:val="24"/>
          <w:szCs w:val="24"/>
        </w:rPr>
        <w:t>Percentage c</w:t>
      </w:r>
      <w:r>
        <w:rPr>
          <w:rFonts w:ascii="Times New Roman" w:hAnsi="Times New Roman" w:cs="Times New Roman"/>
          <w:sz w:val="24"/>
          <w:szCs w:val="24"/>
        </w:rPr>
        <w:t xml:space="preserve">umulative failure probability </w:t>
      </w:r>
      <w:r w:rsidR="00B54AB9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 xml:space="preserve">each transition </w:t>
      </w:r>
      <w:r w:rsidR="00B54AB9">
        <w:rPr>
          <w:rFonts w:ascii="Times New Roman" w:hAnsi="Times New Roman" w:cs="Times New Roman"/>
          <w:sz w:val="24"/>
          <w:szCs w:val="24"/>
        </w:rPr>
        <w:t>across</w:t>
      </w:r>
      <w:r>
        <w:rPr>
          <w:rFonts w:ascii="Times New Roman" w:hAnsi="Times New Roman" w:cs="Times New Roman"/>
          <w:sz w:val="24"/>
          <w:szCs w:val="24"/>
        </w:rPr>
        <w:t xml:space="preserve"> one to ten years </w:t>
      </w:r>
      <w:r w:rsidR="00B54AB9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follow-up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A65DA">
        <w:rPr>
          <w:rFonts w:ascii="Times New Roman" w:hAnsi="Times New Roman" w:cs="Times New Roman"/>
          <w:sz w:val="24"/>
          <w:szCs w:val="24"/>
        </w:rPr>
        <w:t xml:space="preserve">page </w:t>
      </w:r>
      <w:r w:rsidR="00415219">
        <w:rPr>
          <w:rFonts w:ascii="Times New Roman" w:hAnsi="Times New Roman" w:cs="Times New Roman"/>
          <w:sz w:val="24"/>
          <w:szCs w:val="24"/>
        </w:rPr>
        <w:t>4</w:t>
      </w:r>
    </w:p>
    <w:p w14:paraId="7147C7CD" w14:textId="61B9F358" w:rsidR="003A65DA" w:rsidRPr="002D19F5" w:rsidRDefault="003A65DA" w:rsidP="00A03499">
      <w:pPr>
        <w:spacing w:line="48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A7250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1521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E691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4AB9">
        <w:rPr>
          <w:rFonts w:ascii="Times New Roman" w:hAnsi="Times New Roman" w:cs="Times New Roman"/>
          <w:sz w:val="24"/>
          <w:szCs w:val="24"/>
        </w:rPr>
        <w:t>Percentage t</w:t>
      </w:r>
      <w:r w:rsidRPr="00A30624">
        <w:rPr>
          <w:rFonts w:ascii="Times New Roman" w:hAnsi="Times New Roman" w:cs="Times New Roman"/>
          <w:sz w:val="24"/>
          <w:szCs w:val="24"/>
        </w:rPr>
        <w:t>ransition probabilit</w:t>
      </w:r>
      <w:r w:rsidR="00B54AB9">
        <w:rPr>
          <w:rFonts w:ascii="Times New Roman" w:hAnsi="Times New Roman" w:cs="Times New Roman"/>
          <w:sz w:val="24"/>
          <w:szCs w:val="24"/>
        </w:rPr>
        <w:t>ies for</w:t>
      </w:r>
      <w:r w:rsidRPr="00A30624">
        <w:rPr>
          <w:rFonts w:ascii="Times New Roman" w:hAnsi="Times New Roman" w:cs="Times New Roman"/>
          <w:sz w:val="24"/>
          <w:szCs w:val="24"/>
        </w:rPr>
        <w:t xml:space="preserve"> each state </w:t>
      </w:r>
      <w:r w:rsidR="00B54AB9">
        <w:rPr>
          <w:rFonts w:ascii="Times New Roman" w:hAnsi="Times New Roman" w:cs="Times New Roman"/>
          <w:sz w:val="24"/>
          <w:szCs w:val="24"/>
        </w:rPr>
        <w:t>across</w:t>
      </w:r>
      <w:r w:rsidRPr="00A30624">
        <w:rPr>
          <w:rFonts w:ascii="Times New Roman" w:hAnsi="Times New Roman" w:cs="Times New Roman"/>
          <w:sz w:val="24"/>
          <w:szCs w:val="24"/>
        </w:rPr>
        <w:t xml:space="preserve"> one to ten years </w:t>
      </w:r>
      <w:r w:rsidR="00B54AB9">
        <w:rPr>
          <w:rFonts w:ascii="Times New Roman" w:hAnsi="Times New Roman" w:cs="Times New Roman"/>
          <w:sz w:val="24"/>
          <w:szCs w:val="24"/>
        </w:rPr>
        <w:t xml:space="preserve">of </w:t>
      </w:r>
      <w:r w:rsidRPr="00A30624">
        <w:rPr>
          <w:rFonts w:ascii="Times New Roman" w:hAnsi="Times New Roman" w:cs="Times New Roman"/>
          <w:sz w:val="24"/>
          <w:szCs w:val="24"/>
        </w:rPr>
        <w:t>follow-up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page </w:t>
      </w:r>
      <w:r w:rsidR="00C032C3">
        <w:rPr>
          <w:rFonts w:ascii="Times New Roman" w:hAnsi="Times New Roman" w:cs="Times New Roman"/>
          <w:sz w:val="24"/>
          <w:szCs w:val="24"/>
        </w:rPr>
        <w:t>5</w:t>
      </w:r>
    </w:p>
    <w:p w14:paraId="69C8E9BF" w14:textId="77777777" w:rsidR="00213984" w:rsidRDefault="00213984"/>
    <w:p w14:paraId="5BBC4257" w14:textId="77777777" w:rsidR="00A30624" w:rsidRDefault="00A30624"/>
    <w:p w14:paraId="6049EA68" w14:textId="77777777" w:rsidR="00A30624" w:rsidRDefault="00A30624"/>
    <w:p w14:paraId="0EB279B7" w14:textId="77777777" w:rsidR="00A30624" w:rsidRDefault="00A30624"/>
    <w:p w14:paraId="6FF42477" w14:textId="77777777" w:rsidR="00A30624" w:rsidRDefault="00A30624"/>
    <w:p w14:paraId="0427D1E9" w14:textId="77777777" w:rsidR="00A30624" w:rsidRDefault="00A30624"/>
    <w:p w14:paraId="0CA628E8" w14:textId="77777777" w:rsidR="00740181" w:rsidRDefault="00740181"/>
    <w:p w14:paraId="58191B5D" w14:textId="77777777" w:rsidR="00AE40AF" w:rsidRDefault="00AE40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C3F1FE" w14:textId="76EB591F" w:rsidR="00415219" w:rsidRDefault="0041521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A72502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E691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5219">
        <w:rPr>
          <w:rFonts w:ascii="Times New Roman" w:hAnsi="Times New Roman" w:cs="Times New Roman"/>
          <w:sz w:val="24"/>
          <w:szCs w:val="24"/>
        </w:rPr>
        <w:t>Percentage of missing covariates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4"/>
        <w:gridCol w:w="4301"/>
      </w:tblGrid>
      <w:tr w:rsidR="00415219" w14:paraId="4B4CB4BC" w14:textId="77777777" w:rsidTr="00740181">
        <w:trPr>
          <w:trHeight w:val="292"/>
        </w:trPr>
        <w:tc>
          <w:tcPr>
            <w:tcW w:w="2494" w:type="dxa"/>
            <w:tcBorders>
              <w:left w:val="nil"/>
              <w:bottom w:val="single" w:sz="4" w:space="0" w:color="auto"/>
              <w:right w:val="nil"/>
            </w:tcBorders>
          </w:tcPr>
          <w:p w14:paraId="60EFE3AC" w14:textId="5D3B4B96" w:rsidR="00415219" w:rsidRPr="00415219" w:rsidRDefault="00415219" w:rsidP="00740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219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4301" w:type="dxa"/>
            <w:tcBorders>
              <w:left w:val="nil"/>
              <w:bottom w:val="single" w:sz="4" w:space="0" w:color="auto"/>
              <w:right w:val="nil"/>
            </w:tcBorders>
          </w:tcPr>
          <w:p w14:paraId="6DFE2E8C" w14:textId="78C89C3C" w:rsidR="00415219" w:rsidRPr="00415219" w:rsidRDefault="00415219" w:rsidP="00740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219">
              <w:rPr>
                <w:rFonts w:ascii="Times New Roman" w:hAnsi="Times New Roman" w:cs="Times New Roman"/>
                <w:sz w:val="20"/>
                <w:szCs w:val="20"/>
              </w:rPr>
              <w:t>Missing (%)</w:t>
            </w:r>
          </w:p>
        </w:tc>
      </w:tr>
      <w:tr w:rsidR="00415219" w14:paraId="0ACC8ADA" w14:textId="77777777" w:rsidTr="00740181">
        <w:trPr>
          <w:trHeight w:val="283"/>
        </w:trPr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BE5E25" w14:textId="385D96EB" w:rsidR="00415219" w:rsidRPr="00415219" w:rsidRDefault="00415219" w:rsidP="00740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219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4301" w:type="dxa"/>
            <w:tcBorders>
              <w:left w:val="nil"/>
              <w:bottom w:val="nil"/>
              <w:right w:val="nil"/>
            </w:tcBorders>
          </w:tcPr>
          <w:p w14:paraId="1A2EA715" w14:textId="62E20089" w:rsidR="00415219" w:rsidRPr="00946334" w:rsidRDefault="00946334" w:rsidP="00740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3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415219" w14:paraId="22761A61" w14:textId="77777777" w:rsidTr="00740181">
        <w:trPr>
          <w:trHeight w:val="292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63F785D7" w14:textId="2B579CFA" w:rsidR="00415219" w:rsidRPr="00415219" w:rsidRDefault="00415219" w:rsidP="00740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29D66F3C" w14:textId="4AA6DB1B" w:rsidR="00415219" w:rsidRPr="00946334" w:rsidRDefault="00946334" w:rsidP="00740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415219" w14:paraId="50746CC8" w14:textId="77777777" w:rsidTr="00740181">
        <w:trPr>
          <w:trHeight w:val="283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27DEBCF4" w14:textId="4CC85B33" w:rsidR="00415219" w:rsidRPr="00415219" w:rsidRDefault="00415219" w:rsidP="00740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Weight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27039B95" w14:textId="62C31300" w:rsidR="00415219" w:rsidRPr="00946334" w:rsidRDefault="00946334" w:rsidP="00740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28.22</w:t>
            </w:r>
          </w:p>
        </w:tc>
      </w:tr>
      <w:tr w:rsidR="00415219" w14:paraId="4219C0A6" w14:textId="77777777" w:rsidTr="00740181">
        <w:trPr>
          <w:trHeight w:val="292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1D7E23B4" w14:textId="313C9C68" w:rsidR="00415219" w:rsidRPr="00415219" w:rsidRDefault="00415219" w:rsidP="00740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Height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0B2C6B36" w14:textId="597E7108" w:rsidR="00415219" w:rsidRPr="00946334" w:rsidRDefault="00946334" w:rsidP="00740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19.59</w:t>
            </w:r>
          </w:p>
        </w:tc>
      </w:tr>
      <w:tr w:rsidR="00476FF3" w14:paraId="1FB9568D" w14:textId="77777777" w:rsidTr="00740181">
        <w:trPr>
          <w:trHeight w:val="292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635AB10B" w14:textId="24B51288" w:rsidR="00476FF3" w:rsidRPr="00E86FE0" w:rsidRDefault="00476FF3" w:rsidP="00740181">
            <w:pPr>
              <w:rPr>
                <w:rFonts w:ascii="Times New Roman" w:hAnsi="Times New Roman" w:cs="Angsana New"/>
                <w:color w:val="000000" w:themeColor="text1"/>
                <w:sz w:val="20"/>
                <w:szCs w:val="25"/>
              </w:rPr>
            </w:pPr>
            <w:r w:rsidRPr="00E86FE0">
              <w:rPr>
                <w:rFonts w:ascii="Times New Roman" w:hAnsi="Times New Roman" w:cs="Angsana New"/>
                <w:color w:val="000000" w:themeColor="text1"/>
                <w:sz w:val="20"/>
                <w:szCs w:val="25"/>
              </w:rPr>
              <w:t>eGFR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2946E484" w14:textId="1E9DF380" w:rsidR="00476FF3" w:rsidRPr="00E86FE0" w:rsidRDefault="00476FF3" w:rsidP="00740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415219" w14:paraId="60129B40" w14:textId="77777777" w:rsidTr="00740181">
        <w:trPr>
          <w:trHeight w:val="292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71006576" w14:textId="3DD4DF37" w:rsidR="00415219" w:rsidRPr="00415219" w:rsidRDefault="00946334" w:rsidP="00740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HDL-C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374152CF" w14:textId="0C07F325" w:rsidR="00415219" w:rsidRPr="00946334" w:rsidRDefault="00946334" w:rsidP="00740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41.13</w:t>
            </w:r>
          </w:p>
        </w:tc>
      </w:tr>
      <w:tr w:rsidR="00415219" w14:paraId="36FEB37D" w14:textId="77777777" w:rsidTr="00740181">
        <w:trPr>
          <w:trHeight w:val="283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44DACE1A" w14:textId="0B08E614" w:rsidR="00415219" w:rsidRPr="00415219" w:rsidRDefault="00946334" w:rsidP="00740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HbA1c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19218BD9" w14:textId="2A76A661" w:rsidR="00415219" w:rsidRPr="00946334" w:rsidRDefault="00946334" w:rsidP="00740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28.63</w:t>
            </w:r>
          </w:p>
        </w:tc>
      </w:tr>
      <w:tr w:rsidR="00946334" w14:paraId="44205512" w14:textId="77777777" w:rsidTr="00740181">
        <w:trPr>
          <w:trHeight w:val="292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63650D73" w14:textId="7449BD94" w:rsidR="00946334" w:rsidRDefault="00946334" w:rsidP="00740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36C1CE9E" w14:textId="0F4F527F" w:rsidR="00946334" w:rsidRPr="00946334" w:rsidRDefault="00946334" w:rsidP="00740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946334" w14:paraId="3CB695AD" w14:textId="77777777" w:rsidTr="00740181">
        <w:trPr>
          <w:trHeight w:val="292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416F8FB1" w14:textId="58474BE9" w:rsidR="00946334" w:rsidRDefault="00946334" w:rsidP="00740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CVD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6FE84547" w14:textId="4EEE9E99" w:rsidR="00946334" w:rsidRPr="00946334" w:rsidRDefault="00946334" w:rsidP="00740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946334" w14:paraId="4E42F346" w14:textId="77777777" w:rsidTr="00740181">
        <w:trPr>
          <w:trHeight w:val="292"/>
        </w:trPr>
        <w:tc>
          <w:tcPr>
            <w:tcW w:w="2494" w:type="dxa"/>
            <w:tcBorders>
              <w:top w:val="nil"/>
              <w:left w:val="nil"/>
              <w:right w:val="nil"/>
            </w:tcBorders>
          </w:tcPr>
          <w:p w14:paraId="1C1A3B9D" w14:textId="17FA7D27" w:rsidR="00946334" w:rsidRDefault="00946334" w:rsidP="00740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4301" w:type="dxa"/>
            <w:tcBorders>
              <w:top w:val="nil"/>
              <w:left w:val="nil"/>
              <w:right w:val="nil"/>
            </w:tcBorders>
          </w:tcPr>
          <w:p w14:paraId="356DBEF1" w14:textId="50EB2405" w:rsidR="00946334" w:rsidRPr="00946334" w:rsidRDefault="00946334" w:rsidP="00740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</w:tbl>
    <w:p w14:paraId="1625B404" w14:textId="35D580EC" w:rsidR="00415219" w:rsidRDefault="009B74C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CVD, cardiovascular disease; DR, diabetic retinopathy; </w:t>
      </w:r>
      <w:r w:rsidR="00476FF3">
        <w:rPr>
          <w:rFonts w:ascii="Times New Roman" w:hAnsi="Times New Roman" w:cs="Times New Roman"/>
          <w:sz w:val="18"/>
          <w:szCs w:val="18"/>
        </w:rPr>
        <w:t xml:space="preserve">eGFR, estimated glomerular filtration rate; </w:t>
      </w:r>
      <w:r>
        <w:rPr>
          <w:rFonts w:ascii="Times New Roman" w:hAnsi="Times New Roman" w:cs="Times New Roman"/>
          <w:sz w:val="18"/>
          <w:szCs w:val="18"/>
        </w:rPr>
        <w:t>HbA1c, hemoglobin A1c; HDL-C, high-density lipoprotein cholesterol</w:t>
      </w:r>
    </w:p>
    <w:p w14:paraId="391190B8" w14:textId="77777777" w:rsidR="00415219" w:rsidRDefault="0041521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60551F" w14:textId="77777777" w:rsidR="00415219" w:rsidRDefault="0041521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9D4FC4" w14:textId="77777777" w:rsidR="009B74CA" w:rsidRDefault="009B74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C21BDE" w14:textId="77777777" w:rsidR="009B74CA" w:rsidRDefault="009B74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B21533" w14:textId="77777777" w:rsidR="009B74CA" w:rsidRDefault="009B74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240FDD" w14:textId="77777777" w:rsidR="009B74CA" w:rsidRDefault="009B74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FD1087" w14:textId="77777777" w:rsidR="009B74CA" w:rsidRDefault="009B74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E5D5AD" w14:textId="77777777" w:rsidR="009B74CA" w:rsidRDefault="009B74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F16A1E" w14:textId="77777777" w:rsidR="009B74CA" w:rsidRDefault="009B74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2F4F09" w14:textId="77777777" w:rsidR="009B74CA" w:rsidRDefault="009B74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6C5290" w14:textId="77777777" w:rsidR="009B74CA" w:rsidRDefault="009B74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7356DA" w14:textId="77777777" w:rsidR="009B74CA" w:rsidRDefault="009B74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AC1F7E" w14:textId="77777777" w:rsidR="009B74CA" w:rsidRDefault="009B74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9A3ACF" w14:textId="11A98544" w:rsidR="00CA2E1B" w:rsidRPr="00CA2E1B" w:rsidRDefault="00CA2E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A7250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B74C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E691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Covariate balance</w:t>
      </w:r>
      <w:r w:rsidR="00A03499">
        <w:rPr>
          <w:rFonts w:ascii="Times New Roman" w:hAnsi="Times New Roman" w:cs="Times New Roman"/>
          <w:sz w:val="24"/>
          <w:szCs w:val="24"/>
        </w:rPr>
        <w:t xml:space="preserve"> before and after inverse probability weight adjustment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2026"/>
        <w:gridCol w:w="2028"/>
        <w:gridCol w:w="2027"/>
        <w:gridCol w:w="2028"/>
      </w:tblGrid>
      <w:tr w:rsidR="00CA2E1B" w14:paraId="5998F8C7" w14:textId="77777777" w:rsidTr="00461921">
        <w:trPr>
          <w:trHeight w:val="249"/>
        </w:trPr>
        <w:tc>
          <w:tcPr>
            <w:tcW w:w="3446" w:type="dxa"/>
            <w:vMerge w:val="restart"/>
            <w:tcBorders>
              <w:left w:val="nil"/>
              <w:right w:val="nil"/>
            </w:tcBorders>
            <w:vAlign w:val="center"/>
          </w:tcPr>
          <w:p w14:paraId="39CF0BA3" w14:textId="77777777" w:rsidR="00CA2E1B" w:rsidRPr="0038533E" w:rsidRDefault="00CA2E1B" w:rsidP="003A6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4054" w:type="dxa"/>
            <w:gridSpan w:val="2"/>
            <w:tcBorders>
              <w:left w:val="nil"/>
              <w:right w:val="nil"/>
            </w:tcBorders>
            <w:vAlign w:val="center"/>
          </w:tcPr>
          <w:p w14:paraId="56FE5065" w14:textId="77777777" w:rsidR="00CA2E1B" w:rsidRPr="0038533E" w:rsidRDefault="00CA2E1B" w:rsidP="003A65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>Standardized difference</w:t>
            </w:r>
          </w:p>
        </w:tc>
        <w:tc>
          <w:tcPr>
            <w:tcW w:w="4055" w:type="dxa"/>
            <w:gridSpan w:val="2"/>
            <w:tcBorders>
              <w:left w:val="nil"/>
              <w:right w:val="nil"/>
            </w:tcBorders>
            <w:vAlign w:val="center"/>
          </w:tcPr>
          <w:p w14:paraId="755F06E8" w14:textId="77777777" w:rsidR="00CA2E1B" w:rsidRPr="0038533E" w:rsidRDefault="00CA2E1B" w:rsidP="003A65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>Variance ratio</w:t>
            </w:r>
          </w:p>
        </w:tc>
      </w:tr>
      <w:tr w:rsidR="00CA2E1B" w14:paraId="2668C63D" w14:textId="77777777" w:rsidTr="00D63033">
        <w:trPr>
          <w:trHeight w:val="259"/>
        </w:trPr>
        <w:tc>
          <w:tcPr>
            <w:tcW w:w="344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8CC5EE" w14:textId="77777777" w:rsidR="00CA2E1B" w:rsidRPr="0038533E" w:rsidRDefault="00CA2E1B" w:rsidP="003A65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921AEC" w14:textId="77777777" w:rsidR="00CA2E1B" w:rsidRPr="0038533E" w:rsidRDefault="00CA2E1B" w:rsidP="003A65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>Raw</w:t>
            </w:r>
          </w:p>
        </w:tc>
        <w:tc>
          <w:tcPr>
            <w:tcW w:w="202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1F92F2" w14:textId="77777777" w:rsidR="00CA2E1B" w:rsidRPr="0038533E" w:rsidRDefault="00CA2E1B" w:rsidP="003A65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>Weighted</w:t>
            </w:r>
          </w:p>
        </w:tc>
        <w:tc>
          <w:tcPr>
            <w:tcW w:w="20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52522" w14:textId="77777777" w:rsidR="00CA2E1B" w:rsidRPr="0038533E" w:rsidRDefault="00CA2E1B" w:rsidP="003A65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>Raw</w:t>
            </w:r>
          </w:p>
        </w:tc>
        <w:tc>
          <w:tcPr>
            <w:tcW w:w="202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7E4D50" w14:textId="77777777" w:rsidR="00CA2E1B" w:rsidRPr="0038533E" w:rsidRDefault="00CA2E1B" w:rsidP="003A65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>Weighted</w:t>
            </w:r>
          </w:p>
        </w:tc>
      </w:tr>
      <w:tr w:rsidR="00CA2E1B" w14:paraId="14D27BA5" w14:textId="77777777" w:rsidTr="00D63033">
        <w:trPr>
          <w:trHeight w:val="249"/>
        </w:trPr>
        <w:tc>
          <w:tcPr>
            <w:tcW w:w="3446" w:type="dxa"/>
            <w:tcBorders>
              <w:left w:val="nil"/>
              <w:bottom w:val="nil"/>
              <w:right w:val="nil"/>
            </w:tcBorders>
            <w:vAlign w:val="center"/>
          </w:tcPr>
          <w:p w14:paraId="1C89D346" w14:textId="77777777" w:rsidR="00CA2E1B" w:rsidRPr="0038533E" w:rsidRDefault="00CA2E1B" w:rsidP="003A6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>Age, year</w:t>
            </w:r>
          </w:p>
        </w:tc>
        <w:tc>
          <w:tcPr>
            <w:tcW w:w="2026" w:type="dxa"/>
            <w:tcBorders>
              <w:left w:val="nil"/>
              <w:bottom w:val="nil"/>
              <w:right w:val="nil"/>
            </w:tcBorders>
            <w:vAlign w:val="center"/>
          </w:tcPr>
          <w:p w14:paraId="6E7AF859" w14:textId="77777777" w:rsidR="00CA2E1B" w:rsidRPr="0038533E" w:rsidRDefault="00CA2E1B" w:rsidP="003A65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tcBorders>
              <w:left w:val="nil"/>
              <w:bottom w:val="nil"/>
              <w:right w:val="nil"/>
            </w:tcBorders>
            <w:vAlign w:val="center"/>
          </w:tcPr>
          <w:p w14:paraId="7E9658F4" w14:textId="77777777" w:rsidR="00CA2E1B" w:rsidRPr="0038533E" w:rsidRDefault="00CA2E1B" w:rsidP="003A65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left w:val="nil"/>
              <w:bottom w:val="nil"/>
              <w:right w:val="nil"/>
            </w:tcBorders>
            <w:vAlign w:val="center"/>
          </w:tcPr>
          <w:p w14:paraId="68DF74C3" w14:textId="77777777" w:rsidR="00CA2E1B" w:rsidRPr="0038533E" w:rsidRDefault="00CA2E1B" w:rsidP="003A65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tcBorders>
              <w:left w:val="nil"/>
              <w:bottom w:val="nil"/>
              <w:right w:val="nil"/>
            </w:tcBorders>
            <w:vAlign w:val="center"/>
          </w:tcPr>
          <w:p w14:paraId="5F8F3AE0" w14:textId="77777777" w:rsidR="00CA2E1B" w:rsidRPr="0038533E" w:rsidRDefault="00CA2E1B" w:rsidP="003A65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2E1B" w14:paraId="02FD2F61" w14:textId="77777777" w:rsidTr="00D63033">
        <w:trPr>
          <w:trHeight w:val="249"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E1B5E" w14:textId="77777777" w:rsidR="00CA2E1B" w:rsidRPr="0038533E" w:rsidRDefault="00CA2E1B" w:rsidP="003A6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 xml:space="preserve">  40 - 60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CC85B" w14:textId="47DD7545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0.147229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F116B" w14:textId="1505B5E9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-0.018328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BFEDA" w14:textId="2325501E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1.239632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CC7E3" w14:textId="1ECFF00D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0.9718187</w:t>
            </w:r>
          </w:p>
        </w:tc>
      </w:tr>
      <w:tr w:rsidR="00CA2E1B" w14:paraId="2BB94B7F" w14:textId="77777777" w:rsidTr="00D63033">
        <w:trPr>
          <w:trHeight w:val="249"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F3C88" w14:textId="77777777" w:rsidR="00CA2E1B" w:rsidRPr="0038533E" w:rsidRDefault="00CA2E1B" w:rsidP="003A6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 xml:space="preserve">  &gt; 60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21243" w14:textId="24F1B4D4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-0.1338578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3718C" w14:textId="5C2C3AF2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0.0166271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80691" w14:textId="6ED721F9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1.204997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0A226" w14:textId="294A967C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0.9756549</w:t>
            </w:r>
          </w:p>
        </w:tc>
      </w:tr>
      <w:tr w:rsidR="00CA2E1B" w14:paraId="12F30F75" w14:textId="77777777" w:rsidTr="00D63033">
        <w:trPr>
          <w:trHeight w:val="249"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209BF" w14:textId="77777777" w:rsidR="00CA2E1B" w:rsidRPr="0038533E" w:rsidRDefault="00CA2E1B" w:rsidP="003A6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>Sex (Male)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CD095" w14:textId="0AD5F8C0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0.1172756</w:t>
            </w:r>
            <w:r w:rsidR="00C72390"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AC910" w14:textId="0CD352EF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-0.0066177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011A0" w14:textId="3B4C9BCD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0.9806397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10469" w14:textId="1FBA475D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1.000767</w:t>
            </w:r>
          </w:p>
        </w:tc>
      </w:tr>
      <w:tr w:rsidR="00CA2E1B" w14:paraId="04C8F706" w14:textId="77777777" w:rsidTr="00D63033">
        <w:trPr>
          <w:trHeight w:val="249"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4B0C8" w14:textId="77777777" w:rsidR="00CA2E1B" w:rsidRPr="0038533E" w:rsidRDefault="00CA2E1B" w:rsidP="003A65DA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>BMI, kg/m</w:t>
            </w:r>
            <w:r w:rsidRPr="003853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EA1C0" w14:textId="77777777" w:rsidR="00CA2E1B" w:rsidRPr="00E86FE0" w:rsidRDefault="00CA2E1B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02C54" w14:textId="77777777" w:rsidR="00CA2E1B" w:rsidRPr="00E86FE0" w:rsidRDefault="00CA2E1B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14372" w14:textId="77777777" w:rsidR="00CA2E1B" w:rsidRPr="00E86FE0" w:rsidRDefault="00CA2E1B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53758" w14:textId="77777777" w:rsidR="00CA2E1B" w:rsidRPr="00E86FE0" w:rsidRDefault="00CA2E1B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A2E1B" w14:paraId="73FD940A" w14:textId="77777777" w:rsidTr="00D63033">
        <w:trPr>
          <w:trHeight w:val="249"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962AB" w14:textId="77777777" w:rsidR="00CA2E1B" w:rsidRPr="0038533E" w:rsidRDefault="00CA2E1B" w:rsidP="003A6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 xml:space="preserve">  &lt; 18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B0A85" w14:textId="262AF8D0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-0.0188939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F6656" w14:textId="4C813CCE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-0.0037051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5B8CD" w14:textId="1CB37FD9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0.8014692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F55DB" w14:textId="2B62A8C1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0.9580547</w:t>
            </w:r>
          </w:p>
        </w:tc>
      </w:tr>
      <w:tr w:rsidR="00CA2E1B" w14:paraId="44EB3C59" w14:textId="77777777" w:rsidTr="00D63033">
        <w:trPr>
          <w:trHeight w:val="249"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52989" w14:textId="77777777" w:rsidR="00CA2E1B" w:rsidRPr="0038533E" w:rsidRDefault="00CA2E1B" w:rsidP="003A6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 xml:space="preserve">  &gt; 25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747CF" w14:textId="748DEC25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0.2675976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A9E47" w14:textId="73AAA2DF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0.0068058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6C79C" w14:textId="2DD9CAA7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0.7996457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47FE5" w14:textId="0B5C8B21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0.99494</w:t>
            </w:r>
          </w:p>
        </w:tc>
      </w:tr>
      <w:tr w:rsidR="00476FF3" w14:paraId="456F1E51" w14:textId="77777777" w:rsidTr="00D63033">
        <w:trPr>
          <w:trHeight w:val="249"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945F3" w14:textId="52C80FBE" w:rsidR="00476FF3" w:rsidRPr="00476FF3" w:rsidRDefault="00476FF3" w:rsidP="003A6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FF3">
              <w:rPr>
                <w:rFonts w:ascii="Times New Roman" w:hAnsi="Times New Roman" w:cs="Times New Roman"/>
                <w:sz w:val="20"/>
                <w:szCs w:val="20"/>
              </w:rPr>
              <w:t>eGFR (</w:t>
            </w:r>
            <w:r w:rsidRPr="00D63033">
              <w:rPr>
                <w:rFonts w:ascii="Times New Roman" w:hAnsi="Times New Roman" w:cs="Times New Roman"/>
                <w:sz w:val="20"/>
                <w:szCs w:val="20"/>
              </w:rPr>
              <w:t>ml/min/1.73 m</w:t>
            </w:r>
            <w:r w:rsidRPr="00D6303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D5E7C" w14:textId="1223CB25" w:rsidR="00476FF3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0.2801222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E8169" w14:textId="135036F6" w:rsidR="00476FF3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0.0065615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73BC3" w14:textId="42658B21" w:rsidR="00476FF3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0.7953911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C7E89" w14:textId="70F9F6F9" w:rsidR="00476FF3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0.9300069</w:t>
            </w:r>
          </w:p>
        </w:tc>
      </w:tr>
      <w:tr w:rsidR="00CA2E1B" w14:paraId="093B02BA" w14:textId="77777777" w:rsidTr="00D63033">
        <w:trPr>
          <w:trHeight w:val="249"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6F91A" w14:textId="77777777" w:rsidR="00CA2E1B" w:rsidRPr="0038533E" w:rsidRDefault="00CA2E1B" w:rsidP="003A6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>HDL-C ≥ 40 mg/dL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F1AF5" w14:textId="3B4F8E57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-0.1457426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A11E8" w14:textId="4C7EDE25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0.0001199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DB025" w14:textId="79BB1E5F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1.101249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B647E" w14:textId="06C61F80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0.9999144</w:t>
            </w:r>
          </w:p>
        </w:tc>
      </w:tr>
      <w:tr w:rsidR="00CA2E1B" w14:paraId="15E7042A" w14:textId="77777777" w:rsidTr="00D63033">
        <w:trPr>
          <w:trHeight w:val="249"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461F4" w14:textId="77777777" w:rsidR="00CA2E1B" w:rsidRPr="0038533E" w:rsidRDefault="00CA2E1B" w:rsidP="003A6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>HbA1c ≥ 7 %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E92F3" w14:textId="6AA1FCD6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0.2850833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84ECB" w14:textId="72C3428B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-0.0007748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38567" w14:textId="32514177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0.96329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1C172" w14:textId="4A17AE30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1.000025</w:t>
            </w:r>
          </w:p>
        </w:tc>
      </w:tr>
      <w:tr w:rsidR="00CA2E1B" w14:paraId="47F64A6C" w14:textId="77777777" w:rsidTr="00D63033">
        <w:trPr>
          <w:trHeight w:val="249"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25485" w14:textId="77777777" w:rsidR="00CA2E1B" w:rsidRPr="0038533E" w:rsidRDefault="00CA2E1B" w:rsidP="003A6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14782" w14:textId="2D68E121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0.1119595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13438" w14:textId="664D2CF9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-0.0087426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D3B0E" w14:textId="0004A8F3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0.7040261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F8BE3" w14:textId="739BCED6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1.026165</w:t>
            </w:r>
          </w:p>
        </w:tc>
      </w:tr>
      <w:tr w:rsidR="00CA2E1B" w14:paraId="57CA5DF0" w14:textId="77777777" w:rsidTr="00D63033">
        <w:trPr>
          <w:trHeight w:val="249"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1EB99" w14:textId="77777777" w:rsidR="00CA2E1B" w:rsidRPr="0038533E" w:rsidRDefault="00CA2E1B" w:rsidP="003A6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>CVD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828AB" w14:textId="61AFB385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0.3961874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D0B08" w14:textId="3CC9EFF4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0.0170563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CDC65" w14:textId="30B32E3F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1.45172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FC1CB" w14:textId="383513D9" w:rsidR="00CA2E1B" w:rsidRPr="00E86FE0" w:rsidRDefault="007B72B6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1.017762</w:t>
            </w:r>
          </w:p>
        </w:tc>
      </w:tr>
      <w:tr w:rsidR="00CA2E1B" w14:paraId="7C24D318" w14:textId="77777777" w:rsidTr="00D63033">
        <w:trPr>
          <w:trHeight w:val="249"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2AE30" w14:textId="77777777" w:rsidR="00CA2E1B" w:rsidRPr="0038533E" w:rsidRDefault="00CA2E1B" w:rsidP="003A6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10D6C" w14:textId="3EB55C43" w:rsidR="00CA2E1B" w:rsidRPr="00E86FE0" w:rsidRDefault="00790ECD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0.171534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CEBF6" w14:textId="0AEAE35C" w:rsidR="00CA2E1B" w:rsidRPr="00E86FE0" w:rsidRDefault="00790ECD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0.0003832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4FC6E" w14:textId="1C922996" w:rsidR="00CA2E1B" w:rsidRPr="00E86FE0" w:rsidRDefault="00790ECD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1.580645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4ED6A" w14:textId="4E80C02F" w:rsidR="00CA2E1B" w:rsidRPr="00E86FE0" w:rsidRDefault="00790ECD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1.001074</w:t>
            </w:r>
          </w:p>
        </w:tc>
      </w:tr>
      <w:tr w:rsidR="00CA2E1B" w14:paraId="6C1F7D15" w14:textId="77777777" w:rsidTr="00D63033">
        <w:trPr>
          <w:trHeight w:val="249"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34CE3" w14:textId="77777777" w:rsidR="00CA2E1B" w:rsidRPr="0038533E" w:rsidRDefault="00CA2E1B" w:rsidP="003A6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>Health insurance scheme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95C08" w14:textId="77777777" w:rsidR="00CA2E1B" w:rsidRPr="00E86FE0" w:rsidRDefault="00CA2E1B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C8842" w14:textId="77777777" w:rsidR="00CA2E1B" w:rsidRPr="00E86FE0" w:rsidRDefault="00CA2E1B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40E70" w14:textId="77777777" w:rsidR="00CA2E1B" w:rsidRPr="00E86FE0" w:rsidRDefault="00CA2E1B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ABCF2" w14:textId="77777777" w:rsidR="00CA2E1B" w:rsidRPr="00E86FE0" w:rsidRDefault="00CA2E1B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A2E1B" w14:paraId="5809CE17" w14:textId="77777777" w:rsidTr="00D63033">
        <w:trPr>
          <w:trHeight w:val="249"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E817F" w14:textId="77777777" w:rsidR="00CA2E1B" w:rsidRPr="0038533E" w:rsidRDefault="00CA2E1B" w:rsidP="003A6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 xml:space="preserve">  Social security insurance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AAA25" w14:textId="3B465FC9" w:rsidR="00CA2E1B" w:rsidRPr="00E86FE0" w:rsidRDefault="00790ECD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-0.0181262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E3271" w14:textId="1A2F81FF" w:rsidR="00CA2E1B" w:rsidRPr="00E86FE0" w:rsidRDefault="00790ECD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-0.0058218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2138F" w14:textId="52874A86" w:rsidR="00CA2E1B" w:rsidRPr="00E86FE0" w:rsidRDefault="00790ECD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0.9005817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52E30" w14:textId="732925F9" w:rsidR="00CA2E1B" w:rsidRPr="00E86FE0" w:rsidRDefault="00790ECD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0.9664094</w:t>
            </w:r>
          </w:p>
        </w:tc>
      </w:tr>
      <w:tr w:rsidR="00CA2E1B" w14:paraId="775C7867" w14:textId="77777777" w:rsidTr="00D63033">
        <w:trPr>
          <w:trHeight w:val="249"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41C81" w14:textId="77777777" w:rsidR="00CA2E1B" w:rsidRPr="0038533E" w:rsidRDefault="00CA2E1B" w:rsidP="003A6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 xml:space="preserve">  Government officer benefits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633AA" w14:textId="0DA4B35D" w:rsidR="00CA2E1B" w:rsidRPr="00E86FE0" w:rsidRDefault="00790ECD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0.3315896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8E071" w14:textId="78E5F359" w:rsidR="00CA2E1B" w:rsidRPr="00E86FE0" w:rsidRDefault="00790ECD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-0.0171343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7272A" w14:textId="66C10525" w:rsidR="00CA2E1B" w:rsidRPr="00E86FE0" w:rsidRDefault="00790ECD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0.8212581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66779" w14:textId="3223CFD0" w:rsidR="00CA2E1B" w:rsidRPr="00E86FE0" w:rsidRDefault="00790ECD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1.007575</w:t>
            </w:r>
          </w:p>
        </w:tc>
      </w:tr>
      <w:tr w:rsidR="00CA2E1B" w14:paraId="62080DD5" w14:textId="77777777" w:rsidTr="00D63033">
        <w:trPr>
          <w:trHeight w:val="249"/>
        </w:trPr>
        <w:tc>
          <w:tcPr>
            <w:tcW w:w="3446" w:type="dxa"/>
            <w:tcBorders>
              <w:top w:val="nil"/>
              <w:left w:val="nil"/>
              <w:right w:val="nil"/>
            </w:tcBorders>
            <w:vAlign w:val="center"/>
          </w:tcPr>
          <w:p w14:paraId="3183F364" w14:textId="77777777" w:rsidR="00CA2E1B" w:rsidRPr="0038533E" w:rsidRDefault="00CA2E1B" w:rsidP="003A6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33E">
              <w:rPr>
                <w:rFonts w:ascii="Times New Roman" w:hAnsi="Times New Roman" w:cs="Times New Roman"/>
                <w:sz w:val="20"/>
                <w:szCs w:val="20"/>
              </w:rPr>
              <w:t xml:space="preserve">  Self-pay/ Private insurance</w:t>
            </w:r>
          </w:p>
        </w:tc>
        <w:tc>
          <w:tcPr>
            <w:tcW w:w="2026" w:type="dxa"/>
            <w:tcBorders>
              <w:top w:val="nil"/>
              <w:left w:val="nil"/>
              <w:right w:val="nil"/>
            </w:tcBorders>
            <w:vAlign w:val="center"/>
          </w:tcPr>
          <w:p w14:paraId="2E1D136E" w14:textId="3C7ED5B0" w:rsidR="00CA2E1B" w:rsidRPr="00E86FE0" w:rsidRDefault="00790ECD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-0.118535</w:t>
            </w:r>
          </w:p>
        </w:tc>
        <w:tc>
          <w:tcPr>
            <w:tcW w:w="2028" w:type="dxa"/>
            <w:tcBorders>
              <w:top w:val="nil"/>
              <w:left w:val="nil"/>
              <w:right w:val="nil"/>
            </w:tcBorders>
            <w:vAlign w:val="center"/>
          </w:tcPr>
          <w:p w14:paraId="2C7F1D1B" w14:textId="79AAE1ED" w:rsidR="00CA2E1B" w:rsidRPr="00E86FE0" w:rsidRDefault="00790ECD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0.0011361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vAlign w:val="center"/>
          </w:tcPr>
          <w:p w14:paraId="238C6CDA" w14:textId="25779DB1" w:rsidR="00CA2E1B" w:rsidRPr="00E86FE0" w:rsidRDefault="00790ECD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0.8351657</w:t>
            </w:r>
          </w:p>
        </w:tc>
        <w:tc>
          <w:tcPr>
            <w:tcW w:w="2028" w:type="dxa"/>
            <w:tcBorders>
              <w:top w:val="nil"/>
              <w:left w:val="nil"/>
              <w:right w:val="nil"/>
            </w:tcBorders>
            <w:vAlign w:val="center"/>
          </w:tcPr>
          <w:p w14:paraId="5D38AB14" w14:textId="72FEAAC1" w:rsidR="00CA2E1B" w:rsidRPr="00E86FE0" w:rsidRDefault="00790ECD" w:rsidP="003A6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1.001634</w:t>
            </w:r>
          </w:p>
        </w:tc>
      </w:tr>
    </w:tbl>
    <w:p w14:paraId="6A078FF9" w14:textId="08F8AF27" w:rsidR="00CA2E1B" w:rsidRPr="002B2211" w:rsidRDefault="002B2211" w:rsidP="002B2211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BMI, body mass index; CVD, cardiovascular disease; DR, diabetic retinopathy; </w:t>
      </w:r>
      <w:r w:rsidR="00476FF3">
        <w:rPr>
          <w:rFonts w:ascii="Times New Roman" w:hAnsi="Times New Roman" w:cs="Times New Roman"/>
          <w:sz w:val="18"/>
          <w:szCs w:val="18"/>
        </w:rPr>
        <w:t xml:space="preserve">eGFR, estimated glomerular filtration rate; </w:t>
      </w:r>
      <w:r>
        <w:rPr>
          <w:rFonts w:ascii="Times New Roman" w:hAnsi="Times New Roman" w:cs="Times New Roman"/>
          <w:sz w:val="18"/>
          <w:szCs w:val="18"/>
        </w:rPr>
        <w:t>HbA1c, hemoglobin A1c; HDL-C, high-density lipoprotein cholesterol</w:t>
      </w:r>
    </w:p>
    <w:p w14:paraId="3F2B3D5E" w14:textId="77777777" w:rsidR="00CA2E1B" w:rsidRDefault="00CA2E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DE06ED" w14:textId="77777777" w:rsidR="00CA2E1B" w:rsidRDefault="00CA2E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BCB2BF" w14:textId="77777777" w:rsidR="00CA2E1B" w:rsidRDefault="00CA2E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2244F1" w14:textId="77777777" w:rsidR="00CA2E1B" w:rsidRDefault="00CA2E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BBBFA0" w14:textId="77777777" w:rsidR="00CA2E1B" w:rsidRDefault="00CA2E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B30A28" w14:textId="77777777" w:rsidR="00CA2E1B" w:rsidRDefault="00CA2E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9980BD" w14:textId="77777777" w:rsidR="00CA2E1B" w:rsidRDefault="00CA2E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ECB531" w14:textId="77777777" w:rsidR="003A65DA" w:rsidRDefault="003A65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3DD5A7" w14:textId="77777777" w:rsidR="009B74CA" w:rsidRDefault="009B74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D919DF" w14:textId="1792A261" w:rsidR="00A30624" w:rsidRDefault="00A30624">
      <w:pPr>
        <w:rPr>
          <w:rFonts w:ascii="Times New Roman" w:hAnsi="Times New Roman" w:cs="Times New Roman"/>
          <w:sz w:val="24"/>
          <w:szCs w:val="24"/>
        </w:rPr>
      </w:pPr>
      <w:r w:rsidRPr="00A3062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A7250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B74C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E691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4AB9">
        <w:rPr>
          <w:rFonts w:ascii="Times New Roman" w:hAnsi="Times New Roman" w:cs="Times New Roman"/>
          <w:sz w:val="24"/>
          <w:szCs w:val="24"/>
        </w:rPr>
        <w:t>Percentage cumulative failure probability for each transition across one to ten years of follow-up</w:t>
      </w:r>
      <w:r w:rsidR="00B54AB9" w:rsidDel="00B54AB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457"/>
        <w:gridCol w:w="1513"/>
        <w:gridCol w:w="1133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A30624" w14:paraId="5D6DA461" w14:textId="77777777" w:rsidTr="00461921">
        <w:trPr>
          <w:cantSplit/>
          <w:tblHeader/>
        </w:trPr>
        <w:tc>
          <w:tcPr>
            <w:tcW w:w="750" w:type="dxa"/>
            <w:vMerge w:val="restart"/>
            <w:tcBorders>
              <w:left w:val="nil"/>
              <w:right w:val="nil"/>
            </w:tcBorders>
            <w:vAlign w:val="center"/>
          </w:tcPr>
          <w:p w14:paraId="48C2628B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Transition</w:t>
            </w:r>
          </w:p>
        </w:tc>
        <w:tc>
          <w:tcPr>
            <w:tcW w:w="1513" w:type="dxa"/>
            <w:vMerge w:val="restart"/>
            <w:tcBorders>
              <w:left w:val="nil"/>
              <w:right w:val="nil"/>
            </w:tcBorders>
            <w:vAlign w:val="center"/>
          </w:tcPr>
          <w:p w14:paraId="644B42DD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</w:p>
        </w:tc>
        <w:tc>
          <w:tcPr>
            <w:tcW w:w="11339" w:type="dxa"/>
            <w:gridSpan w:val="10"/>
            <w:tcBorders>
              <w:left w:val="nil"/>
              <w:right w:val="nil"/>
            </w:tcBorders>
            <w:vAlign w:val="center"/>
          </w:tcPr>
          <w:p w14:paraId="3651065B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Time (years)</w:t>
            </w:r>
          </w:p>
        </w:tc>
      </w:tr>
      <w:tr w:rsidR="00A30624" w14:paraId="4ADFB94F" w14:textId="77777777" w:rsidTr="00461921">
        <w:trPr>
          <w:cantSplit/>
          <w:tblHeader/>
        </w:trPr>
        <w:tc>
          <w:tcPr>
            <w:tcW w:w="75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47F67A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C78CF9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780073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B62D5F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F75713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D44B45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5867F7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9936AA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D2D99E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F375A3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F4D624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C7FA72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30624" w14:paraId="62CEE0E4" w14:textId="77777777" w:rsidTr="00461921">
        <w:trPr>
          <w:cantSplit/>
        </w:trPr>
        <w:tc>
          <w:tcPr>
            <w:tcW w:w="750" w:type="dxa"/>
            <w:vMerge w:val="restart"/>
            <w:tcBorders>
              <w:left w:val="nil"/>
              <w:right w:val="nil"/>
            </w:tcBorders>
            <w:vAlign w:val="center"/>
          </w:tcPr>
          <w:p w14:paraId="03D4F9FF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CKD3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CKD4</w:t>
            </w: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14:paraId="1C876D80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14:paraId="361504E2" w14:textId="77777777" w:rsidR="00A30624" w:rsidRPr="00E86FE0" w:rsidRDefault="0037416F" w:rsidP="0010784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</w:t>
            </w:r>
          </w:p>
          <w:p w14:paraId="69C90EA6" w14:textId="641CAE84" w:rsidR="0037416F" w:rsidRPr="00E86FE0" w:rsidRDefault="0037416F" w:rsidP="0010784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(1.1, 1.7)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B5E803B" w14:textId="77777777" w:rsidR="0037416F" w:rsidRPr="00E86FE0" w:rsidRDefault="0037416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3.9</w:t>
            </w:r>
          </w:p>
          <w:p w14:paraId="04DF273A" w14:textId="26FEF30E" w:rsidR="0037416F" w:rsidRPr="00E86FE0" w:rsidRDefault="0037416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(3.4, 4.5)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9822028" w14:textId="77777777" w:rsidR="0037416F" w:rsidRPr="00E86FE0" w:rsidRDefault="0037416F" w:rsidP="003741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6.5</w:t>
            </w:r>
          </w:p>
          <w:p w14:paraId="47F3FFBC" w14:textId="0018669E" w:rsidR="0037416F" w:rsidRPr="00E86FE0" w:rsidRDefault="0037416F" w:rsidP="003741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(5.8, 7.2)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0C685FE" w14:textId="77777777" w:rsidR="0037416F" w:rsidRPr="00E86FE0" w:rsidRDefault="0037416F" w:rsidP="003741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8.4</w:t>
            </w:r>
          </w:p>
          <w:p w14:paraId="713246B7" w14:textId="2B0F1859" w:rsidR="00A30624" w:rsidRPr="00E86FE0" w:rsidRDefault="0037416F" w:rsidP="003741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(7.6, 9.3)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DCEE542" w14:textId="77777777" w:rsidR="00A30624" w:rsidRPr="00E86FE0" w:rsidRDefault="0037416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10.3</w:t>
            </w:r>
          </w:p>
          <w:p w14:paraId="2D78E630" w14:textId="3D1EADFD" w:rsidR="0037416F" w:rsidRPr="00E86FE0" w:rsidRDefault="0037416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(9.4, 11.3)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1957E78" w14:textId="77777777" w:rsidR="00A30624" w:rsidRPr="00E86FE0" w:rsidRDefault="0037416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12.9</w:t>
            </w:r>
          </w:p>
          <w:p w14:paraId="7B65A2D5" w14:textId="76580AA3" w:rsidR="0037416F" w:rsidRPr="00E86FE0" w:rsidRDefault="0037416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(11.8, 14.1)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18C358C" w14:textId="77777777" w:rsidR="00A30624" w:rsidRPr="00E86FE0" w:rsidRDefault="0037416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14.8</w:t>
            </w:r>
          </w:p>
          <w:p w14:paraId="6CBA2DF3" w14:textId="5DBA0E7B" w:rsidR="0037416F" w:rsidRPr="00E86FE0" w:rsidRDefault="0037416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(13.6, 16.1)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C47E22C" w14:textId="77777777" w:rsidR="00A30624" w:rsidRPr="00E86FE0" w:rsidRDefault="0037416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18.1</w:t>
            </w:r>
          </w:p>
          <w:p w14:paraId="31B46B5E" w14:textId="5D4139C0" w:rsidR="0037416F" w:rsidRPr="00E86FE0" w:rsidRDefault="0037416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(16.7, 19.7)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0C13FD1" w14:textId="77777777" w:rsidR="00A30624" w:rsidRPr="00E86FE0" w:rsidRDefault="0037416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20.0</w:t>
            </w:r>
          </w:p>
          <w:p w14:paraId="7ED25779" w14:textId="43B3CABD" w:rsidR="0037416F" w:rsidRPr="00E86FE0" w:rsidRDefault="0037416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(18.4, 21.7)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B2E95AA" w14:textId="77777777" w:rsidR="00A30624" w:rsidRPr="00E86FE0" w:rsidRDefault="0037416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23.5</w:t>
            </w:r>
          </w:p>
          <w:p w14:paraId="57BC0313" w14:textId="5515B494" w:rsidR="0037416F" w:rsidRPr="00E86FE0" w:rsidRDefault="0037416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(21.5, 25.6)</w:t>
            </w:r>
          </w:p>
        </w:tc>
      </w:tr>
      <w:tr w:rsidR="00A30624" w14:paraId="40CF8AAC" w14:textId="77777777" w:rsidTr="00461921">
        <w:trPr>
          <w:cantSplit/>
        </w:trPr>
        <w:tc>
          <w:tcPr>
            <w:tcW w:w="750" w:type="dxa"/>
            <w:vMerge/>
            <w:tcBorders>
              <w:left w:val="nil"/>
              <w:right w:val="nil"/>
            </w:tcBorders>
            <w:vAlign w:val="center"/>
          </w:tcPr>
          <w:p w14:paraId="359687BC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14:paraId="6AE20944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SGLT2i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14:paraId="7389F34C" w14:textId="77777777" w:rsidR="00364EDE" w:rsidRPr="00E86FE0" w:rsidRDefault="00364EDE" w:rsidP="00364ED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</w:t>
            </w:r>
          </w:p>
          <w:p w14:paraId="653669E8" w14:textId="613CD9A9" w:rsidR="00364EDE" w:rsidRPr="00E86FE0" w:rsidRDefault="00364EDE" w:rsidP="00364ED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="00F54DFE"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0.1, 0.8)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FB06BCD" w14:textId="77777777" w:rsidR="00A30624" w:rsidRPr="00E86FE0" w:rsidRDefault="00F54DF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</w:t>
            </w:r>
          </w:p>
          <w:p w14:paraId="0BFA554B" w14:textId="2B53F25D" w:rsidR="00F54DFE" w:rsidRPr="00E86FE0" w:rsidRDefault="00F54DF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(0.6, 2.0)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BC38B9C" w14:textId="77777777" w:rsidR="00A30624" w:rsidRPr="00E86FE0" w:rsidRDefault="00672B9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</w:t>
            </w:r>
          </w:p>
          <w:p w14:paraId="236C7C05" w14:textId="48FEECE3" w:rsidR="00672B93" w:rsidRPr="00E86FE0" w:rsidRDefault="00672B9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(1.3, 3.1)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6E3D2C2" w14:textId="77777777" w:rsidR="00A30624" w:rsidRPr="00E86FE0" w:rsidRDefault="00672B9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</w:t>
            </w:r>
          </w:p>
          <w:p w14:paraId="5C38D5B9" w14:textId="1124AE07" w:rsidR="00672B93" w:rsidRPr="00E86FE0" w:rsidRDefault="00672B9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(2.2, 4.2)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B50913B" w14:textId="77777777" w:rsidR="00A30624" w:rsidRPr="00E86FE0" w:rsidRDefault="00672B9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4.0</w:t>
            </w:r>
          </w:p>
          <w:p w14:paraId="4AC59C45" w14:textId="19F72406" w:rsidR="00672B93" w:rsidRPr="00E86FE0" w:rsidRDefault="00672B9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(2.9, 5.3)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791DDB6" w14:textId="77777777" w:rsidR="00A30624" w:rsidRPr="00E86FE0" w:rsidRDefault="00672B9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5.6</w:t>
            </w:r>
          </w:p>
          <w:p w14:paraId="5EE1DB0A" w14:textId="56C8CC23" w:rsidR="00672B93" w:rsidRPr="00E86FE0" w:rsidRDefault="00672B9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(4.3, 7.1)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8F781F5" w14:textId="77777777" w:rsidR="00A30624" w:rsidRPr="00E86FE0" w:rsidRDefault="00672B9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6.8</w:t>
            </w:r>
          </w:p>
          <w:p w14:paraId="385204CC" w14:textId="4BE4DAF0" w:rsidR="00672B93" w:rsidRPr="00E86FE0" w:rsidRDefault="00672B9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(5.3, 8.4)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73767D5" w14:textId="77777777" w:rsidR="00A30624" w:rsidRPr="00E86FE0" w:rsidRDefault="00672B9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8.7</w:t>
            </w:r>
          </w:p>
          <w:p w14:paraId="29FC23F0" w14:textId="173DDD80" w:rsidR="00672B93" w:rsidRPr="00E86FE0" w:rsidRDefault="00672B9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(7.0, 10.5)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2A016CF" w14:textId="77777777" w:rsidR="00A30624" w:rsidRPr="00E86FE0" w:rsidRDefault="00672B9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10.2</w:t>
            </w:r>
          </w:p>
          <w:p w14:paraId="72F4D95A" w14:textId="6D9E33DC" w:rsidR="00672B93" w:rsidRPr="00E86FE0" w:rsidRDefault="00672B9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(8.5, 12.0)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77EE7F3" w14:textId="77777777" w:rsidR="00A30624" w:rsidRPr="00E86FE0" w:rsidRDefault="00672B9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13.2</w:t>
            </w:r>
          </w:p>
          <w:p w14:paraId="4F02FDCD" w14:textId="37E5BF2C" w:rsidR="00672B93" w:rsidRPr="00E86FE0" w:rsidRDefault="00672B9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(11.2, 15.3)</w:t>
            </w:r>
          </w:p>
        </w:tc>
      </w:tr>
      <w:tr w:rsidR="00A30624" w14:paraId="043CF872" w14:textId="77777777" w:rsidTr="00461921">
        <w:trPr>
          <w:cantSplit/>
        </w:trPr>
        <w:tc>
          <w:tcPr>
            <w:tcW w:w="750" w:type="dxa"/>
            <w:vMerge/>
            <w:tcBorders>
              <w:left w:val="nil"/>
              <w:right w:val="nil"/>
            </w:tcBorders>
            <w:vAlign w:val="center"/>
          </w:tcPr>
          <w:p w14:paraId="7507C338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14:paraId="45D93A46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Non-SGLT2i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14:paraId="1D8ADB95" w14:textId="77777777" w:rsidR="00A30624" w:rsidRPr="00E86FE0" w:rsidRDefault="00EE253D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1.8</w:t>
            </w:r>
          </w:p>
          <w:p w14:paraId="65276165" w14:textId="30A48FA1" w:rsidR="00EE253D" w:rsidRPr="00E86FE0" w:rsidRDefault="00EE253D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(1.0, 2.7)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1B76563" w14:textId="77777777" w:rsidR="00A30624" w:rsidRPr="00E86FE0" w:rsidRDefault="00EE253D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5.1</w:t>
            </w:r>
          </w:p>
          <w:p w14:paraId="7B0D9320" w14:textId="2C95C800" w:rsidR="00EE253D" w:rsidRPr="00E86FE0" w:rsidRDefault="00EE253D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(3.7, 6.5)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A3541A6" w14:textId="77777777" w:rsidR="00A30624" w:rsidRPr="00E86FE0" w:rsidRDefault="00EE253D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8.5</w:t>
            </w:r>
          </w:p>
          <w:p w14:paraId="62935C2D" w14:textId="197FCE5D" w:rsidR="00EE253D" w:rsidRPr="00E86FE0" w:rsidRDefault="00EE253D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(6.8, 10.1)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15A0A1F" w14:textId="77777777" w:rsidR="00A30624" w:rsidRPr="00E86FE0" w:rsidRDefault="00EE253D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11.3</w:t>
            </w:r>
          </w:p>
          <w:p w14:paraId="33CDD8A5" w14:textId="31B1D645" w:rsidR="00EE253D" w:rsidRPr="00E86FE0" w:rsidRDefault="00EE253D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(9.5, 13.3)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09FF847" w14:textId="77777777" w:rsidR="00A30624" w:rsidRPr="00E86FE0" w:rsidRDefault="00753D3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13.8</w:t>
            </w:r>
          </w:p>
          <w:p w14:paraId="59522279" w14:textId="2591ABFC" w:rsidR="00753D38" w:rsidRPr="00E86FE0" w:rsidRDefault="00753D3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(11.7, 15.9)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3E39C4D" w14:textId="77777777" w:rsidR="00A30624" w:rsidRPr="00E86FE0" w:rsidRDefault="00753D3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17.7</w:t>
            </w:r>
          </w:p>
          <w:p w14:paraId="32FA3120" w14:textId="0096AA01" w:rsidR="00753D38" w:rsidRPr="00E86FE0" w:rsidRDefault="00753D3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(15.4, 20.0)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7B688C4" w14:textId="77777777" w:rsidR="00A30624" w:rsidRPr="00E86FE0" w:rsidRDefault="00753D3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20.2</w:t>
            </w:r>
          </w:p>
          <w:p w14:paraId="58AEE767" w14:textId="41EBA8EE" w:rsidR="00753D38" w:rsidRPr="00E86FE0" w:rsidRDefault="00753D3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(17.8, 22.8)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ECC7650" w14:textId="77777777" w:rsidR="00A30624" w:rsidRPr="00E86FE0" w:rsidRDefault="00753D3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23.9</w:t>
            </w:r>
          </w:p>
          <w:p w14:paraId="45F9ECA5" w14:textId="05CA9252" w:rsidR="00753D38" w:rsidRPr="00E86FE0" w:rsidRDefault="00753D3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(21.4, 26.5)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04F67AE" w14:textId="77777777" w:rsidR="00A30624" w:rsidRPr="00E86FE0" w:rsidRDefault="00753D3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26.5</w:t>
            </w:r>
          </w:p>
          <w:p w14:paraId="11D4D774" w14:textId="55E9A954" w:rsidR="00753D38" w:rsidRPr="00E86FE0" w:rsidRDefault="00753D3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(23.7, 29.2)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87E7E11" w14:textId="77777777" w:rsidR="00A30624" w:rsidRPr="00E86FE0" w:rsidRDefault="00753D3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31.0</w:t>
            </w:r>
          </w:p>
          <w:p w14:paraId="7BFBC18B" w14:textId="77D00E20" w:rsidR="00753D38" w:rsidRPr="00E86FE0" w:rsidRDefault="00753D3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(28.3, 33.9)</w:t>
            </w:r>
          </w:p>
        </w:tc>
      </w:tr>
      <w:tr w:rsidR="00A30624" w14:paraId="23311518" w14:textId="77777777" w:rsidTr="00461921">
        <w:trPr>
          <w:cantSplit/>
        </w:trPr>
        <w:tc>
          <w:tcPr>
            <w:tcW w:w="750" w:type="dxa"/>
            <w:vMerge w:val="restart"/>
            <w:tcBorders>
              <w:left w:val="nil"/>
              <w:right w:val="nil"/>
            </w:tcBorders>
            <w:vAlign w:val="center"/>
          </w:tcPr>
          <w:p w14:paraId="3213E623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CKD3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CKD5</w:t>
            </w: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14:paraId="40709373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14:paraId="601D8A76" w14:textId="77777777" w:rsidR="00A30624" w:rsidRPr="00E86FE0" w:rsidRDefault="0037416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</w:t>
            </w:r>
          </w:p>
          <w:p w14:paraId="4B0CAE3F" w14:textId="14789A31" w:rsidR="0037416F" w:rsidRPr="00E86FE0" w:rsidRDefault="0037416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(0.1, 0.4)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999CE2F" w14:textId="77777777" w:rsidR="00A30624" w:rsidRPr="00E86FE0" w:rsidRDefault="009A7C9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</w:t>
            </w:r>
          </w:p>
          <w:p w14:paraId="5DD8E388" w14:textId="1E0F6785" w:rsidR="009A7C98" w:rsidRPr="00E86FE0" w:rsidRDefault="009A7C9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(0.5, 1.0)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9FD410E" w14:textId="77777777" w:rsidR="00A30624" w:rsidRPr="00E86FE0" w:rsidRDefault="009A7C9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</w:t>
            </w:r>
          </w:p>
          <w:p w14:paraId="144144BB" w14:textId="3334936C" w:rsidR="009A7C98" w:rsidRPr="00E86FE0" w:rsidRDefault="009A7C9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(0.9, 1.5)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D7B2894" w14:textId="77777777" w:rsidR="00A30624" w:rsidRPr="00E86FE0" w:rsidRDefault="009A7C9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</w:t>
            </w:r>
          </w:p>
          <w:p w14:paraId="56406D48" w14:textId="04F02D11" w:rsidR="009A7C98" w:rsidRPr="00E86FE0" w:rsidRDefault="009A7C9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(0.9, 1.6)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2599281" w14:textId="77777777" w:rsidR="00A30624" w:rsidRPr="00E86FE0" w:rsidRDefault="009A7C9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1.8</w:t>
            </w:r>
          </w:p>
          <w:p w14:paraId="131ABC84" w14:textId="50B2469F" w:rsidR="009A7C98" w:rsidRPr="00E86FE0" w:rsidRDefault="009A7C9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(1.4, 2.2)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28B0283" w14:textId="77777777" w:rsidR="00A30624" w:rsidRPr="00E86FE0" w:rsidRDefault="009A7C9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2.3</w:t>
            </w:r>
          </w:p>
          <w:p w14:paraId="4A3D5564" w14:textId="2DA8CED9" w:rsidR="009A7C98" w:rsidRPr="00E86FE0" w:rsidRDefault="009A7C9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(1.8, 2.9)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BF9BB36" w14:textId="77777777" w:rsidR="00A30624" w:rsidRPr="00E86FE0" w:rsidRDefault="009A7C9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</w:t>
            </w:r>
          </w:p>
          <w:p w14:paraId="1393461F" w14:textId="470CAA2A" w:rsidR="009A7C98" w:rsidRPr="00E86FE0" w:rsidRDefault="009A7C9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(2.0, 3.2)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0924A6B" w14:textId="77777777" w:rsidR="00A30624" w:rsidRPr="00E86FE0" w:rsidRDefault="009A7C9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2.7</w:t>
            </w:r>
          </w:p>
          <w:p w14:paraId="58518143" w14:textId="7A06FFA0" w:rsidR="009A7C98" w:rsidRPr="00E86FE0" w:rsidRDefault="009A7C9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(2.1, 3.3)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18871EF" w14:textId="77777777" w:rsidR="00A30624" w:rsidRPr="00E86FE0" w:rsidRDefault="009A7C9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</w:t>
            </w:r>
          </w:p>
          <w:p w14:paraId="1A5E200F" w14:textId="5D2E9FE9" w:rsidR="009A7C98" w:rsidRPr="00E86FE0" w:rsidRDefault="009A7C9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(2.3, 3.7)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1C6E4EE" w14:textId="77777777" w:rsidR="00A30624" w:rsidRPr="00E86FE0" w:rsidRDefault="009A7C9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3.2</w:t>
            </w:r>
          </w:p>
          <w:p w14:paraId="3C083DA1" w14:textId="727C097F" w:rsidR="009A7C98" w:rsidRPr="00E86FE0" w:rsidRDefault="009A7C9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(2.5, 4.2)</w:t>
            </w:r>
          </w:p>
        </w:tc>
      </w:tr>
      <w:tr w:rsidR="00A30624" w14:paraId="3A58DE54" w14:textId="77777777" w:rsidTr="00461921">
        <w:trPr>
          <w:cantSplit/>
        </w:trPr>
        <w:tc>
          <w:tcPr>
            <w:tcW w:w="750" w:type="dxa"/>
            <w:vMerge/>
            <w:tcBorders>
              <w:left w:val="nil"/>
              <w:right w:val="nil"/>
            </w:tcBorders>
            <w:vAlign w:val="center"/>
          </w:tcPr>
          <w:p w14:paraId="2D02F7C3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14:paraId="65E7B699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SGLT2i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14:paraId="379E3A6E" w14:textId="77777777" w:rsidR="00A30624" w:rsidRPr="00E86FE0" w:rsidRDefault="00A37D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</w:t>
            </w:r>
          </w:p>
          <w:p w14:paraId="29C91A2B" w14:textId="7B3ADE43" w:rsidR="00A37D40" w:rsidRPr="00E86FE0" w:rsidRDefault="00A37D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(0.0, 0.5)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A1AC98E" w14:textId="77777777" w:rsidR="00A30624" w:rsidRPr="00E86FE0" w:rsidRDefault="00A37D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</w:t>
            </w:r>
          </w:p>
          <w:p w14:paraId="79911E19" w14:textId="07C7F7AC" w:rsidR="00A37D40" w:rsidRPr="00E86FE0" w:rsidRDefault="00A37D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(0.1, 1.0)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0E0EB7B" w14:textId="77777777" w:rsidR="00A30624" w:rsidRPr="00E86FE0" w:rsidRDefault="00A37D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</w:t>
            </w:r>
          </w:p>
          <w:p w14:paraId="65024ED0" w14:textId="36C48BC7" w:rsidR="00A37D40" w:rsidRPr="00E86FE0" w:rsidRDefault="00A37D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(0.3, 1.5)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39BE66D" w14:textId="77777777" w:rsidR="00A30624" w:rsidRPr="00E86FE0" w:rsidRDefault="00A37D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</w:t>
            </w:r>
          </w:p>
          <w:p w14:paraId="3AA448E8" w14:textId="50610568" w:rsidR="00A37D40" w:rsidRPr="00E86FE0" w:rsidRDefault="00A37D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(0.4, 1.5)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4E8A88A" w14:textId="77777777" w:rsidR="00A30624" w:rsidRPr="00E86FE0" w:rsidRDefault="00A37D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</w:t>
            </w:r>
          </w:p>
          <w:p w14:paraId="15BD6A0E" w14:textId="52233F76" w:rsidR="00A37D40" w:rsidRPr="00E86FE0" w:rsidRDefault="00A37D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(0.7, 2.0)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00E177C" w14:textId="77777777" w:rsidR="00A30624" w:rsidRPr="00E86FE0" w:rsidRDefault="00A37D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</w:t>
            </w:r>
          </w:p>
          <w:p w14:paraId="1FB96804" w14:textId="4392E217" w:rsidR="00A37D40" w:rsidRPr="00E86FE0" w:rsidRDefault="00A37D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(0.9, 2.5)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99869A2" w14:textId="77777777" w:rsidR="00A30624" w:rsidRPr="00E86FE0" w:rsidRDefault="00A37D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1.8</w:t>
            </w:r>
          </w:p>
          <w:p w14:paraId="4A88218E" w14:textId="2993C46E" w:rsidR="00A37D40" w:rsidRPr="00E86FE0" w:rsidRDefault="00A37D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(1.1, 2.7)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6536A77" w14:textId="77777777" w:rsidR="00A30624" w:rsidRPr="00E86FE0" w:rsidRDefault="00A37D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1.9</w:t>
            </w:r>
          </w:p>
          <w:p w14:paraId="2CA22205" w14:textId="3284765E" w:rsidR="00A37D40" w:rsidRPr="00E86FE0" w:rsidRDefault="00A37D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(1.1, 2.8)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05A8910" w14:textId="77777777" w:rsidR="00A30624" w:rsidRPr="00E86FE0" w:rsidRDefault="00A37D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</w:t>
            </w:r>
          </w:p>
          <w:p w14:paraId="0E253D60" w14:textId="3589B804" w:rsidR="00A37D40" w:rsidRPr="00E86FE0" w:rsidRDefault="00A37D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(1.2, 3.0)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F2889B2" w14:textId="77777777" w:rsidR="00A30624" w:rsidRPr="00E86FE0" w:rsidRDefault="00A37D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</w:t>
            </w:r>
          </w:p>
          <w:p w14:paraId="1372E8C7" w14:textId="2110EAFC" w:rsidR="00A37D40" w:rsidRPr="00E86FE0" w:rsidRDefault="00A37D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(1.5, 3.5)</w:t>
            </w:r>
          </w:p>
        </w:tc>
      </w:tr>
      <w:tr w:rsidR="00A30624" w14:paraId="15D9C9EE" w14:textId="77777777" w:rsidTr="00461921">
        <w:trPr>
          <w:cantSplit/>
        </w:trPr>
        <w:tc>
          <w:tcPr>
            <w:tcW w:w="750" w:type="dxa"/>
            <w:vMerge/>
            <w:tcBorders>
              <w:left w:val="nil"/>
              <w:right w:val="nil"/>
            </w:tcBorders>
            <w:vAlign w:val="center"/>
          </w:tcPr>
          <w:p w14:paraId="7E5613A7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14:paraId="473CF763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Non-SGLT2i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14:paraId="22919FA5" w14:textId="77777777" w:rsidR="00A30624" w:rsidRPr="00E86FE0" w:rsidRDefault="004B53F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</w:t>
            </w:r>
          </w:p>
          <w:p w14:paraId="499E3BD2" w14:textId="24564955" w:rsidR="004B53F4" w:rsidRPr="00E86FE0" w:rsidRDefault="004B53F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(0.0, 0.7)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8FFF617" w14:textId="77777777" w:rsidR="00A30624" w:rsidRPr="00E86FE0" w:rsidRDefault="000F76D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</w:t>
            </w:r>
          </w:p>
          <w:p w14:paraId="308AB307" w14:textId="46445B6B" w:rsidR="000F76DF" w:rsidRPr="00E86FE0" w:rsidRDefault="000F76D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(0.4, 1.5)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B3E8D05" w14:textId="77777777" w:rsidR="00A30624" w:rsidRPr="00E86FE0" w:rsidRDefault="000F76D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</w:t>
            </w:r>
          </w:p>
          <w:p w14:paraId="0AFE4C75" w14:textId="26D9A5F9" w:rsidR="000F76DF" w:rsidRPr="00E86FE0" w:rsidRDefault="000F76D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(0.8, 2.3)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1667848" w14:textId="77777777" w:rsidR="00A30624" w:rsidRPr="00E86FE0" w:rsidRDefault="000F76D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</w:t>
            </w:r>
          </w:p>
          <w:p w14:paraId="03CCDFD8" w14:textId="3E05DE02" w:rsidR="000F76DF" w:rsidRPr="00E86FE0" w:rsidRDefault="000F76D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(0.9, 2.4)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5D64A04" w14:textId="77777777" w:rsidR="00A30624" w:rsidRPr="00E86FE0" w:rsidRDefault="000F76D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</w:t>
            </w:r>
          </w:p>
          <w:p w14:paraId="4A044908" w14:textId="6A339697" w:rsidR="000F76DF" w:rsidRPr="00E86FE0" w:rsidRDefault="000F76D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(1.3, 3.1)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1A39988" w14:textId="77777777" w:rsidR="00A30624" w:rsidRPr="00E86FE0" w:rsidRDefault="000F76D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</w:t>
            </w:r>
          </w:p>
          <w:p w14:paraId="44ACCE48" w14:textId="48F768AD" w:rsidR="000F76DF" w:rsidRPr="00E86FE0" w:rsidRDefault="000F76D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(1.9, 3.9)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1DB9BAB" w14:textId="77777777" w:rsidR="00A30624" w:rsidRPr="00E86FE0" w:rsidRDefault="00544E7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3.2</w:t>
            </w:r>
          </w:p>
          <w:p w14:paraId="26128512" w14:textId="13FD3595" w:rsidR="00544E7E" w:rsidRPr="00E86FE0" w:rsidRDefault="00544E7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(2.0, 4.3)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EE41C0F" w14:textId="77777777" w:rsidR="00A30624" w:rsidRPr="00E86FE0" w:rsidRDefault="00544E7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</w:t>
            </w:r>
          </w:p>
          <w:p w14:paraId="0703096B" w14:textId="0EFE25FB" w:rsidR="00544E7E" w:rsidRPr="00E86FE0" w:rsidRDefault="00544E7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(2.2, 4.4)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475073D" w14:textId="77777777" w:rsidR="00A30624" w:rsidRPr="00E86FE0" w:rsidRDefault="00544E7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3.5</w:t>
            </w:r>
          </w:p>
          <w:p w14:paraId="2F487BB2" w14:textId="2EA2B1C6" w:rsidR="00544E7E" w:rsidRPr="00E86FE0" w:rsidRDefault="00544E7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(2.4, 4.7)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9CD7C26" w14:textId="77777777" w:rsidR="00A30624" w:rsidRPr="00E86FE0" w:rsidRDefault="00544E7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</w:t>
            </w:r>
          </w:p>
          <w:p w14:paraId="39CD58F0" w14:textId="2048E5F0" w:rsidR="00544E7E" w:rsidRPr="00E86FE0" w:rsidRDefault="00544E7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(3.0, 5.5)</w:t>
            </w:r>
          </w:p>
        </w:tc>
      </w:tr>
      <w:tr w:rsidR="00A30624" w14:paraId="1972AE62" w14:textId="77777777" w:rsidTr="00461921">
        <w:trPr>
          <w:cantSplit/>
        </w:trPr>
        <w:tc>
          <w:tcPr>
            <w:tcW w:w="750" w:type="dxa"/>
            <w:vMerge w:val="restart"/>
            <w:tcBorders>
              <w:left w:val="nil"/>
              <w:right w:val="nil"/>
            </w:tcBorders>
            <w:vAlign w:val="center"/>
          </w:tcPr>
          <w:p w14:paraId="5F2461A9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CKD3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Death</w:t>
            </w: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14:paraId="11C38510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14:paraId="629D895E" w14:textId="77777777" w:rsidR="00A30624" w:rsidRPr="00E86FE0" w:rsidRDefault="005E3211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</w:t>
            </w:r>
          </w:p>
          <w:p w14:paraId="32ED56D7" w14:textId="3991BC54" w:rsidR="005E3211" w:rsidRPr="00E86FE0" w:rsidRDefault="005E3211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(0.8, 1.3)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DDDFA0B" w14:textId="77777777" w:rsidR="00A30624" w:rsidRPr="00E86FE0" w:rsidRDefault="005E3211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</w:t>
            </w:r>
          </w:p>
          <w:p w14:paraId="0B095BC9" w14:textId="79014E95" w:rsidR="005E3211" w:rsidRPr="00E86FE0" w:rsidRDefault="005E3211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(1.3, 2.0)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CB65B6F" w14:textId="77777777" w:rsidR="00A30624" w:rsidRPr="00E86FE0" w:rsidRDefault="005E3211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2.3</w:t>
            </w:r>
          </w:p>
          <w:p w14:paraId="4E69DF66" w14:textId="2ACCA00B" w:rsidR="005E3211" w:rsidRPr="00E86FE0" w:rsidRDefault="005E3211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(1.9, 2.7)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791A0B1" w14:textId="77777777" w:rsidR="00A30624" w:rsidRPr="00E86FE0" w:rsidRDefault="005E3211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2.8</w:t>
            </w:r>
          </w:p>
          <w:p w14:paraId="40589B3F" w14:textId="388046A5" w:rsidR="005E3211" w:rsidRPr="00E86FE0" w:rsidRDefault="005E3211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(2.3, 3.3)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49DECB9" w14:textId="77777777" w:rsidR="00A30624" w:rsidRPr="00E86FE0" w:rsidRDefault="005E3211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3.4</w:t>
            </w:r>
          </w:p>
          <w:p w14:paraId="552492EA" w14:textId="58CE76F8" w:rsidR="005E3211" w:rsidRPr="00E86FE0" w:rsidRDefault="005E3211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(2.9, 4.0)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3582923" w14:textId="77777777" w:rsidR="00A30624" w:rsidRPr="00E86FE0" w:rsidRDefault="005E3211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</w:t>
            </w:r>
          </w:p>
          <w:p w14:paraId="62C8D85C" w14:textId="77D6A6F1" w:rsidR="005E3211" w:rsidRPr="00E86FE0" w:rsidRDefault="005E3211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(3.6, 4.9)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D3DECBD" w14:textId="77777777" w:rsidR="00A30624" w:rsidRPr="00E86FE0" w:rsidRDefault="005E3211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4.8</w:t>
            </w:r>
          </w:p>
          <w:p w14:paraId="6AC3011C" w14:textId="7D996426" w:rsidR="005E3211" w:rsidRPr="00E86FE0" w:rsidRDefault="005E3211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(4.1, 5.6)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92F7F48" w14:textId="77777777" w:rsidR="00A30624" w:rsidRPr="00E86FE0" w:rsidRDefault="005E3211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5.4</w:t>
            </w:r>
          </w:p>
          <w:p w14:paraId="02ED9D9C" w14:textId="655AD2FF" w:rsidR="005E3211" w:rsidRPr="00E86FE0" w:rsidRDefault="005E3211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(4.6, 6.4)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65815EE" w14:textId="77777777" w:rsidR="00A30624" w:rsidRPr="00E86FE0" w:rsidRDefault="005E3211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5.9</w:t>
            </w:r>
          </w:p>
          <w:p w14:paraId="2DFE13B9" w14:textId="02451D80" w:rsidR="005E3211" w:rsidRPr="00E86FE0" w:rsidRDefault="005E3211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(5.0, 6.9)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F5D01A7" w14:textId="77777777" w:rsidR="00A30624" w:rsidRPr="00E86FE0" w:rsidRDefault="005E3211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6.2</w:t>
            </w:r>
          </w:p>
          <w:p w14:paraId="59DD4A27" w14:textId="0FFC70D6" w:rsidR="005E3211" w:rsidRPr="00E86FE0" w:rsidRDefault="005E3211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(5.2, 7.3)</w:t>
            </w:r>
          </w:p>
        </w:tc>
      </w:tr>
      <w:tr w:rsidR="00A30624" w14:paraId="4C4F3CFF" w14:textId="77777777" w:rsidTr="00461921">
        <w:trPr>
          <w:cantSplit/>
        </w:trPr>
        <w:tc>
          <w:tcPr>
            <w:tcW w:w="750" w:type="dxa"/>
            <w:vMerge/>
            <w:tcBorders>
              <w:left w:val="nil"/>
              <w:right w:val="nil"/>
            </w:tcBorders>
            <w:vAlign w:val="center"/>
          </w:tcPr>
          <w:p w14:paraId="5F98B4E0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14:paraId="005FD5F6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SGLT2i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14:paraId="6CBE2F3D" w14:textId="77777777" w:rsidR="00A30624" w:rsidRPr="00E86FE0" w:rsidRDefault="00B84E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</w:t>
            </w:r>
          </w:p>
          <w:p w14:paraId="4ED41438" w14:textId="051215BF" w:rsidR="00B84E40" w:rsidRPr="00E86FE0" w:rsidRDefault="00B84E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(0.1, 0.8)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6EC44EA" w14:textId="77777777" w:rsidR="00A30624" w:rsidRPr="00E86FE0" w:rsidRDefault="00B84E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</w:t>
            </w:r>
          </w:p>
          <w:p w14:paraId="7C0219D9" w14:textId="44ED1378" w:rsidR="00B84E40" w:rsidRPr="00E86FE0" w:rsidRDefault="00B84E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(0.2, 1.3)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3973FFD" w14:textId="77777777" w:rsidR="00A30624" w:rsidRPr="00E86FE0" w:rsidRDefault="00B84E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</w:t>
            </w:r>
          </w:p>
          <w:p w14:paraId="4AF1F9BA" w14:textId="006E83C1" w:rsidR="00B84E40" w:rsidRPr="00E86FE0" w:rsidRDefault="00B84E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(0.4, 1.5)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79C83A7" w14:textId="77777777" w:rsidR="00A30624" w:rsidRPr="00E86FE0" w:rsidRDefault="00B84E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</w:t>
            </w:r>
          </w:p>
          <w:p w14:paraId="484C0286" w14:textId="46F585D5" w:rsidR="00B84E40" w:rsidRPr="00E86FE0" w:rsidRDefault="00B84E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(0.5, 1.9)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9563FF5" w14:textId="77777777" w:rsidR="00A30624" w:rsidRPr="00E86FE0" w:rsidRDefault="00B84E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</w:t>
            </w:r>
          </w:p>
          <w:p w14:paraId="38144DAE" w14:textId="51F86060" w:rsidR="00B84E40" w:rsidRPr="00E86FE0" w:rsidRDefault="00B84E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(0.7, 2.2)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47127C5" w14:textId="77777777" w:rsidR="00A30624" w:rsidRPr="00E86FE0" w:rsidRDefault="00B84E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1.8</w:t>
            </w:r>
          </w:p>
          <w:p w14:paraId="3586A547" w14:textId="3ECCBEF3" w:rsidR="00B84E40" w:rsidRPr="00E86FE0" w:rsidRDefault="00B84E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(1.0, 2.7)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85C44A8" w14:textId="77777777" w:rsidR="00A30624" w:rsidRPr="00E86FE0" w:rsidRDefault="00B84E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</w:t>
            </w:r>
          </w:p>
          <w:p w14:paraId="76E1243F" w14:textId="5452CB4A" w:rsidR="00B84E40" w:rsidRPr="00E86FE0" w:rsidRDefault="00B84E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(1.2, 3.0)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CFD74CB" w14:textId="77777777" w:rsidR="00A30624" w:rsidRPr="00E86FE0" w:rsidRDefault="00B84E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</w:t>
            </w:r>
          </w:p>
          <w:p w14:paraId="318A52C7" w14:textId="420545CB" w:rsidR="00B84E40" w:rsidRPr="00E86FE0" w:rsidRDefault="00B84E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(1.6, 3.5)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0C8B9E2" w14:textId="77777777" w:rsidR="00A30624" w:rsidRPr="00E86FE0" w:rsidRDefault="00B84E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2.6</w:t>
            </w:r>
          </w:p>
          <w:p w14:paraId="7CDADA96" w14:textId="450D9538" w:rsidR="00B84E40" w:rsidRPr="00E86FE0" w:rsidRDefault="00B84E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(1.7, 3.7)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8F09493" w14:textId="77777777" w:rsidR="00A30624" w:rsidRPr="00E86FE0" w:rsidRDefault="00B84E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</w:t>
            </w:r>
          </w:p>
          <w:p w14:paraId="7BDF9B21" w14:textId="4D078A05" w:rsidR="00B84E40" w:rsidRPr="00E86FE0" w:rsidRDefault="00B84E4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(1.9, 4.0)</w:t>
            </w:r>
          </w:p>
        </w:tc>
      </w:tr>
      <w:tr w:rsidR="00A30624" w14:paraId="11F12055" w14:textId="77777777" w:rsidTr="00461921">
        <w:trPr>
          <w:cantSplit/>
        </w:trPr>
        <w:tc>
          <w:tcPr>
            <w:tcW w:w="750" w:type="dxa"/>
            <w:vMerge/>
            <w:tcBorders>
              <w:left w:val="nil"/>
              <w:right w:val="nil"/>
            </w:tcBorders>
            <w:vAlign w:val="center"/>
          </w:tcPr>
          <w:p w14:paraId="16E3CDCB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14:paraId="3C5A9F57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Non-SGLT2i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14:paraId="7E64A8A6" w14:textId="77777777" w:rsidR="00A30624" w:rsidRPr="00E86FE0" w:rsidRDefault="00F144E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</w:t>
            </w:r>
          </w:p>
          <w:p w14:paraId="3700723E" w14:textId="72CCDF19" w:rsidR="00F144E8" w:rsidRPr="00E86FE0" w:rsidRDefault="00F144E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(0.7, 2.1)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42B1865" w14:textId="77777777" w:rsidR="00A30624" w:rsidRPr="00E86FE0" w:rsidRDefault="00F144E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</w:t>
            </w:r>
          </w:p>
          <w:p w14:paraId="4AD9704A" w14:textId="0AAB9DAD" w:rsidR="00F144E8" w:rsidRPr="00E86FE0" w:rsidRDefault="00F144E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(1.3, 3.2)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388BC23" w14:textId="77777777" w:rsidR="00A30624" w:rsidRPr="00E86FE0" w:rsidRDefault="00F144E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2.8</w:t>
            </w:r>
          </w:p>
          <w:p w14:paraId="5AAA847C" w14:textId="7FC851C1" w:rsidR="00F144E8" w:rsidRPr="00E86FE0" w:rsidRDefault="00F144E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(1.8, 3.9)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9F7462B" w14:textId="77777777" w:rsidR="00A30624" w:rsidRPr="00E86FE0" w:rsidRDefault="00F144E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3.4</w:t>
            </w:r>
          </w:p>
          <w:p w14:paraId="30BEDF11" w14:textId="4F7A1153" w:rsidR="00F144E8" w:rsidRPr="00E86FE0" w:rsidRDefault="00F144E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(2.4, 4.7)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8CBAACC" w14:textId="77777777" w:rsidR="00A30624" w:rsidRPr="00E86FE0" w:rsidRDefault="00F144E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4.3</w:t>
            </w:r>
          </w:p>
          <w:p w14:paraId="492FDCCC" w14:textId="61831543" w:rsidR="00F144E8" w:rsidRPr="00E86FE0" w:rsidRDefault="00F144E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(3.0, 5.7)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4C5C8C5" w14:textId="77777777" w:rsidR="00A30624" w:rsidRPr="00E86FE0" w:rsidRDefault="00F144E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5.4</w:t>
            </w:r>
          </w:p>
          <w:p w14:paraId="5ECFB4CE" w14:textId="117B5715" w:rsidR="00F144E8" w:rsidRPr="00E86FE0" w:rsidRDefault="00F144E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(4.0, 6.8)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0EC957C" w14:textId="77777777" w:rsidR="00A30624" w:rsidRPr="00E86FE0" w:rsidRDefault="00FE683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6.1</w:t>
            </w:r>
          </w:p>
          <w:p w14:paraId="0FEE80E1" w14:textId="54C4FB6D" w:rsidR="00FE6833" w:rsidRPr="00E86FE0" w:rsidRDefault="00FE683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(4.5, 7.8)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0E27DD7" w14:textId="77777777" w:rsidR="00A30624" w:rsidRPr="00E86FE0" w:rsidRDefault="00FE683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7.3</w:t>
            </w:r>
          </w:p>
          <w:p w14:paraId="77E0D444" w14:textId="0ECD5B7C" w:rsidR="00FE6833" w:rsidRPr="00E86FE0" w:rsidRDefault="00FE683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(5.6, 9.0)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FD898E7" w14:textId="77777777" w:rsidR="00A30624" w:rsidRPr="00E86FE0" w:rsidRDefault="00FE683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7.9</w:t>
            </w:r>
          </w:p>
          <w:p w14:paraId="2C33B51D" w14:textId="7D567DD6" w:rsidR="00FE6833" w:rsidRPr="00E86FE0" w:rsidRDefault="00FE683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(6.1, 9.7)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7B4C560" w14:textId="77777777" w:rsidR="00A30624" w:rsidRPr="00E86FE0" w:rsidRDefault="00FE683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8.5</w:t>
            </w:r>
          </w:p>
          <w:p w14:paraId="6A81D5BA" w14:textId="0E77EE68" w:rsidR="00FE6833" w:rsidRPr="00E86FE0" w:rsidRDefault="00FE683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(6.6, 10.3)</w:t>
            </w:r>
          </w:p>
        </w:tc>
      </w:tr>
      <w:tr w:rsidR="00A30624" w14:paraId="77CC91B5" w14:textId="77777777" w:rsidTr="00461921">
        <w:trPr>
          <w:cantSplit/>
        </w:trPr>
        <w:tc>
          <w:tcPr>
            <w:tcW w:w="750" w:type="dxa"/>
            <w:vMerge w:val="restart"/>
            <w:tcBorders>
              <w:left w:val="nil"/>
              <w:right w:val="nil"/>
            </w:tcBorders>
            <w:vAlign w:val="center"/>
          </w:tcPr>
          <w:p w14:paraId="6A721599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CKD4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CKD5</w:t>
            </w: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14:paraId="35B37BAE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14:paraId="7B7D4804" w14:textId="77777777" w:rsidR="00A30624" w:rsidRPr="00E86FE0" w:rsidRDefault="006C735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</w:t>
            </w:r>
          </w:p>
          <w:p w14:paraId="2D0D9393" w14:textId="0F33C65C" w:rsidR="006C7352" w:rsidRPr="00E86FE0" w:rsidRDefault="006C735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(0.4, 2.0)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6227CEF" w14:textId="77777777" w:rsidR="00A30624" w:rsidRPr="00E86FE0" w:rsidRDefault="006C735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</w:t>
            </w:r>
          </w:p>
          <w:p w14:paraId="31C838B4" w14:textId="2AD32B70" w:rsidR="006C7352" w:rsidRPr="00E86FE0" w:rsidRDefault="006C735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(1.2, 3.5)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D887A84" w14:textId="77777777" w:rsidR="00A30624" w:rsidRPr="00E86FE0" w:rsidRDefault="006C735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5.7</w:t>
            </w:r>
          </w:p>
          <w:p w14:paraId="0F20E27E" w14:textId="0808E326" w:rsidR="006C7352" w:rsidRPr="00E86FE0" w:rsidRDefault="006C735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(4.1, 7.9)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6096BBD" w14:textId="77777777" w:rsidR="00A30624" w:rsidRPr="00E86FE0" w:rsidRDefault="006C735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9.1</w:t>
            </w:r>
          </w:p>
          <w:p w14:paraId="6AC94263" w14:textId="4E7CFFC0" w:rsidR="006C7352" w:rsidRPr="00E86FE0" w:rsidRDefault="006C735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(7.0, 11.8)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A736D03" w14:textId="77777777" w:rsidR="00A30624" w:rsidRPr="00E86FE0" w:rsidRDefault="006C735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12.8</w:t>
            </w:r>
          </w:p>
          <w:p w14:paraId="3E03FDCA" w14:textId="5D71D8E0" w:rsidR="006C7352" w:rsidRPr="00E86FE0" w:rsidRDefault="006C735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(10.2, 15.9)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08A61A3" w14:textId="77777777" w:rsidR="00A30624" w:rsidRPr="00E86FE0" w:rsidRDefault="006C735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18.2</w:t>
            </w:r>
          </w:p>
          <w:p w14:paraId="42D78BD3" w14:textId="097F751E" w:rsidR="006C7352" w:rsidRPr="00E86FE0" w:rsidRDefault="006C735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(15.0, 21.9)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BDCF429" w14:textId="77777777" w:rsidR="00A30624" w:rsidRPr="00E86FE0" w:rsidRDefault="006C735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21.8</w:t>
            </w:r>
          </w:p>
          <w:p w14:paraId="64855EDE" w14:textId="771AFB61" w:rsidR="006C7352" w:rsidRPr="00E86FE0" w:rsidRDefault="006C735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(18.2, 25.9)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6ED20C7" w14:textId="77777777" w:rsidR="00A30624" w:rsidRPr="00E86FE0" w:rsidRDefault="006C735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24.6</w:t>
            </w:r>
          </w:p>
          <w:p w14:paraId="5C11B74F" w14:textId="44441FFA" w:rsidR="006C7352" w:rsidRPr="00E86FE0" w:rsidRDefault="006C735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(20.7, 29.1)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ECC46F6" w14:textId="77777777" w:rsidR="00A30624" w:rsidRPr="00E86FE0" w:rsidRDefault="006C735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27.5</w:t>
            </w:r>
          </w:p>
          <w:p w14:paraId="05EC4B69" w14:textId="4E118831" w:rsidR="006C7352" w:rsidRPr="00E86FE0" w:rsidRDefault="006C735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(23.2, 32.5)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710BE64" w14:textId="77777777" w:rsidR="00A30624" w:rsidRPr="00E86FE0" w:rsidRDefault="006C735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30.0</w:t>
            </w:r>
          </w:p>
          <w:p w14:paraId="3B20E3B6" w14:textId="556385C3" w:rsidR="006C7352" w:rsidRPr="00E86FE0" w:rsidRDefault="006C735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(26.0, 36.7)</w:t>
            </w:r>
          </w:p>
        </w:tc>
      </w:tr>
      <w:tr w:rsidR="00A30624" w14:paraId="3A679A8D" w14:textId="77777777" w:rsidTr="00461921">
        <w:trPr>
          <w:cantSplit/>
        </w:trPr>
        <w:tc>
          <w:tcPr>
            <w:tcW w:w="750" w:type="dxa"/>
            <w:vMerge/>
            <w:tcBorders>
              <w:left w:val="nil"/>
              <w:right w:val="nil"/>
            </w:tcBorders>
            <w:vAlign w:val="center"/>
          </w:tcPr>
          <w:p w14:paraId="7DFECFBA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14:paraId="3373FFE4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SGLT2i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14:paraId="4789BE33" w14:textId="77777777" w:rsidR="00A30624" w:rsidRPr="00E86FE0" w:rsidRDefault="00344017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</w:t>
            </w:r>
          </w:p>
          <w:p w14:paraId="40401BC2" w14:textId="35E2B997" w:rsidR="00344017" w:rsidRPr="00E86FE0" w:rsidRDefault="00344017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(0.1, 1.0)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D466A00" w14:textId="77777777" w:rsidR="00A30624" w:rsidRPr="00E86FE0" w:rsidRDefault="00344017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</w:t>
            </w:r>
          </w:p>
          <w:p w14:paraId="1E5D9B91" w14:textId="76733E34" w:rsidR="00344017" w:rsidRPr="00E86FE0" w:rsidRDefault="00344017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(0.5, 1.7)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9C316DA" w14:textId="77777777" w:rsidR="00A30624" w:rsidRPr="00E86FE0" w:rsidRDefault="00344017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2.7</w:t>
            </w:r>
          </w:p>
          <w:p w14:paraId="2A40D991" w14:textId="5A11B5CC" w:rsidR="00344017" w:rsidRPr="00E86FE0" w:rsidRDefault="00344017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(1.7, 3.8)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7EDAF96" w14:textId="77777777" w:rsidR="00A30624" w:rsidRPr="00E86FE0" w:rsidRDefault="00344017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4.5</w:t>
            </w:r>
          </w:p>
          <w:p w14:paraId="0A551AD2" w14:textId="7371E397" w:rsidR="00344017" w:rsidRPr="00E86FE0" w:rsidRDefault="00344017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(3.2, 5.9)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2F81644" w14:textId="77777777" w:rsidR="00A30624" w:rsidRPr="00E86FE0" w:rsidRDefault="00344017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7.1</w:t>
            </w:r>
          </w:p>
          <w:p w14:paraId="61F11EF9" w14:textId="1C5E4FF1" w:rsidR="00344017" w:rsidRPr="00E86FE0" w:rsidRDefault="00344017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(5.5, 8.7)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770A1DA" w14:textId="77777777" w:rsidR="00A30624" w:rsidRPr="00E86FE0" w:rsidRDefault="00344017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9.8</w:t>
            </w:r>
          </w:p>
          <w:p w14:paraId="3DBE5A58" w14:textId="48E1F391" w:rsidR="00344017" w:rsidRPr="00E86FE0" w:rsidRDefault="00344017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(7.9, 11.5)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8BFD07F" w14:textId="77777777" w:rsidR="00A30624" w:rsidRPr="00E86FE0" w:rsidRDefault="00D5247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12.0</w:t>
            </w:r>
          </w:p>
          <w:p w14:paraId="7BC0B024" w14:textId="32D52DF8" w:rsidR="00D52474" w:rsidRPr="00E86FE0" w:rsidRDefault="00D5247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(10.1, 14.0)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2F9FF5A" w14:textId="77777777" w:rsidR="00A30624" w:rsidRPr="00E86FE0" w:rsidRDefault="000E298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13.6</w:t>
            </w:r>
          </w:p>
          <w:p w14:paraId="67A840C8" w14:textId="1FD4A4DF" w:rsidR="000E2980" w:rsidRPr="00E86FE0" w:rsidRDefault="000E298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(11.5, 15.6)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C306093" w14:textId="77777777" w:rsidR="00A30624" w:rsidRPr="00E86FE0" w:rsidRDefault="000E298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15.6</w:t>
            </w:r>
          </w:p>
          <w:p w14:paraId="317629D1" w14:textId="0F6A8991" w:rsidR="000E2980" w:rsidRPr="00E86FE0" w:rsidRDefault="000E298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(13.3, 17.8)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4BC2836" w14:textId="77777777" w:rsidR="00A30624" w:rsidRPr="00E86FE0" w:rsidRDefault="000E298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18.3</w:t>
            </w:r>
          </w:p>
          <w:p w14:paraId="2E2AC8D7" w14:textId="49E9BBD4" w:rsidR="000E2980" w:rsidRPr="00E86FE0" w:rsidRDefault="000E298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(15.9, 20.6)</w:t>
            </w:r>
          </w:p>
        </w:tc>
      </w:tr>
      <w:tr w:rsidR="00A30624" w14:paraId="619F354D" w14:textId="77777777" w:rsidTr="00461921">
        <w:trPr>
          <w:cantSplit/>
        </w:trPr>
        <w:tc>
          <w:tcPr>
            <w:tcW w:w="750" w:type="dxa"/>
            <w:vMerge/>
            <w:tcBorders>
              <w:left w:val="nil"/>
              <w:right w:val="nil"/>
            </w:tcBorders>
            <w:vAlign w:val="center"/>
          </w:tcPr>
          <w:p w14:paraId="33A0E0C6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14:paraId="3DDBE5B2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Non-SGLT2i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14:paraId="148B7AEF" w14:textId="77777777" w:rsidR="00A30624" w:rsidRPr="00E86FE0" w:rsidRDefault="00D017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</w:t>
            </w:r>
          </w:p>
          <w:p w14:paraId="18D2FBA9" w14:textId="03A7C48E" w:rsidR="00D01704" w:rsidRPr="00E86FE0" w:rsidRDefault="00D017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(0.5, 1.8)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9014C6E" w14:textId="77777777" w:rsidR="00A30624" w:rsidRPr="00E86FE0" w:rsidRDefault="00D017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</w:t>
            </w:r>
          </w:p>
          <w:p w14:paraId="26CC502A" w14:textId="27F9424A" w:rsidR="00D01704" w:rsidRPr="00E86FE0" w:rsidRDefault="00D017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(1.4, 3.1)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F1C28E6" w14:textId="77777777" w:rsidR="00A30624" w:rsidRPr="00E86FE0" w:rsidRDefault="00D017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5.9</w:t>
            </w:r>
          </w:p>
          <w:p w14:paraId="41468812" w14:textId="4284A9B3" w:rsidR="00D01704" w:rsidRPr="00E86FE0" w:rsidRDefault="00D017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(4.5, 7.4)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C9A5523" w14:textId="77777777" w:rsidR="00A30624" w:rsidRPr="00E86FE0" w:rsidRDefault="004135B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9.5</w:t>
            </w:r>
          </w:p>
          <w:p w14:paraId="09ED37EE" w14:textId="2DA056B9" w:rsidR="004135BF" w:rsidRPr="00E86FE0" w:rsidRDefault="004135B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(7.8, 11.5)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EB2D499" w14:textId="77777777" w:rsidR="00A30624" w:rsidRPr="00E86FE0" w:rsidRDefault="004135B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14.8</w:t>
            </w:r>
          </w:p>
          <w:p w14:paraId="207FB472" w14:textId="05945052" w:rsidR="004135BF" w:rsidRPr="00E86FE0" w:rsidRDefault="004135B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(12.6, 17.0)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7CD6163" w14:textId="77777777" w:rsidR="00A30624" w:rsidRPr="00E86FE0" w:rsidRDefault="004135B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20.1</w:t>
            </w:r>
          </w:p>
          <w:p w14:paraId="7CC14B7E" w14:textId="3611789D" w:rsidR="004135BF" w:rsidRPr="00E86FE0" w:rsidRDefault="004135B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(17.6, 22.4)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F9A6729" w14:textId="77777777" w:rsidR="00A30624" w:rsidRPr="00E86FE0" w:rsidRDefault="004135B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24.5</w:t>
            </w:r>
          </w:p>
          <w:p w14:paraId="4C0B42B1" w14:textId="385A47E1" w:rsidR="004135BF" w:rsidRPr="00E86FE0" w:rsidRDefault="004135B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(21.7, 27.0)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FE5DC59" w14:textId="77777777" w:rsidR="00A30624" w:rsidRPr="00E86FE0" w:rsidRDefault="004135B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27.4</w:t>
            </w:r>
          </w:p>
          <w:p w14:paraId="1270516B" w14:textId="5CBB1E41" w:rsidR="004135BF" w:rsidRPr="00E86FE0" w:rsidRDefault="004135B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(24.6, 30.1)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050D4AD" w14:textId="77777777" w:rsidR="00A30624" w:rsidRPr="00E86FE0" w:rsidRDefault="004135B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31.0</w:t>
            </w:r>
          </w:p>
          <w:p w14:paraId="0E8020B9" w14:textId="479775CB" w:rsidR="004135BF" w:rsidRPr="00E86FE0" w:rsidRDefault="004135B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(28.3, 33.9)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0F3F041" w14:textId="77777777" w:rsidR="00A30624" w:rsidRPr="00E86FE0" w:rsidRDefault="004135B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35.6</w:t>
            </w:r>
          </w:p>
          <w:p w14:paraId="51DB3579" w14:textId="099EBEFE" w:rsidR="004135BF" w:rsidRPr="00E86FE0" w:rsidRDefault="004135B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cs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(32.8, 38.6)</w:t>
            </w:r>
          </w:p>
        </w:tc>
      </w:tr>
      <w:tr w:rsidR="00A30624" w14:paraId="68C21063" w14:textId="77777777" w:rsidTr="00461921">
        <w:trPr>
          <w:cantSplit/>
        </w:trPr>
        <w:tc>
          <w:tcPr>
            <w:tcW w:w="750" w:type="dxa"/>
            <w:vMerge w:val="restart"/>
            <w:tcBorders>
              <w:left w:val="nil"/>
              <w:right w:val="nil"/>
            </w:tcBorders>
            <w:vAlign w:val="center"/>
          </w:tcPr>
          <w:p w14:paraId="33CCBCB7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CKD4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Death</w:t>
            </w: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14:paraId="507087FB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14:paraId="17FC8C1B" w14:textId="77777777" w:rsidR="00A30624" w:rsidRPr="00E86FE0" w:rsidRDefault="0092607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</w:t>
            </w:r>
          </w:p>
          <w:p w14:paraId="6D76E458" w14:textId="4A0B3011" w:rsidR="00926078" w:rsidRPr="00E86FE0" w:rsidRDefault="0092607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(0.7, 2.6)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C570EEC" w14:textId="77777777" w:rsidR="00A30624" w:rsidRPr="00E86FE0" w:rsidRDefault="0092607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</w:t>
            </w:r>
          </w:p>
          <w:p w14:paraId="27A6A8E0" w14:textId="61A7B9A1" w:rsidR="00926078" w:rsidRPr="00E86FE0" w:rsidRDefault="0092607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(0.9, 3.1)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73FD77A" w14:textId="77777777" w:rsidR="00A30624" w:rsidRPr="00E86FE0" w:rsidRDefault="0092607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2.4</w:t>
            </w:r>
          </w:p>
          <w:p w14:paraId="5DAB30B8" w14:textId="32B99197" w:rsidR="00926078" w:rsidRPr="00E86FE0" w:rsidRDefault="0092607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(1.5, 4.0)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BDF9198" w14:textId="77777777" w:rsidR="00A30624" w:rsidRPr="00E86FE0" w:rsidRDefault="0092607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3.2</w:t>
            </w:r>
          </w:p>
          <w:p w14:paraId="37FBC8A2" w14:textId="5B7308A9" w:rsidR="00926078" w:rsidRPr="00E86FE0" w:rsidRDefault="0092607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(2.1, 5.0)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2BAC92D" w14:textId="77777777" w:rsidR="00A30624" w:rsidRPr="00E86FE0" w:rsidRDefault="0092607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3.7</w:t>
            </w:r>
          </w:p>
          <w:p w14:paraId="08DEA9EF" w14:textId="647FB848" w:rsidR="00926078" w:rsidRPr="00E86FE0" w:rsidRDefault="0092607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(2.4, 5.6)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43B1C2A" w14:textId="77777777" w:rsidR="00A30624" w:rsidRPr="00E86FE0" w:rsidRDefault="0092607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5.6</w:t>
            </w:r>
          </w:p>
          <w:p w14:paraId="21664F72" w14:textId="42F818B6" w:rsidR="00926078" w:rsidRPr="00E86FE0" w:rsidRDefault="0092607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(3.9, 8.1)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C3F396F" w14:textId="77777777" w:rsidR="00A30624" w:rsidRPr="00E86FE0" w:rsidRDefault="0092607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8.7</w:t>
            </w:r>
          </w:p>
          <w:p w14:paraId="175F9D13" w14:textId="114D769F" w:rsidR="00926078" w:rsidRPr="00E86FE0" w:rsidRDefault="0092607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(6.2, 12.0)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2CB32FB" w14:textId="77777777" w:rsidR="00A30624" w:rsidRPr="00E86FE0" w:rsidRDefault="0092607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9.5</w:t>
            </w:r>
          </w:p>
          <w:p w14:paraId="54F71FB7" w14:textId="6D24FD6E" w:rsidR="00926078" w:rsidRPr="00E86FE0" w:rsidRDefault="0092607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(6.9, 13.1)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75049C6" w14:textId="77777777" w:rsidR="00A30624" w:rsidRPr="00E86FE0" w:rsidRDefault="0092607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10.8</w:t>
            </w:r>
          </w:p>
          <w:p w14:paraId="3F503AB3" w14:textId="0EA04403" w:rsidR="00926078" w:rsidRPr="00E86FE0" w:rsidRDefault="0092607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(7.8, 14.8)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2AC8FAC" w14:textId="77777777" w:rsidR="00A30624" w:rsidRPr="00E86FE0" w:rsidRDefault="0092607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15.2</w:t>
            </w:r>
          </w:p>
          <w:p w14:paraId="10C1756A" w14:textId="093CB324" w:rsidR="00926078" w:rsidRPr="00E86FE0" w:rsidRDefault="00926078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(10.9, 21.0)</w:t>
            </w:r>
          </w:p>
        </w:tc>
      </w:tr>
      <w:tr w:rsidR="00A30624" w14:paraId="0B1343BE" w14:textId="77777777" w:rsidTr="00461921">
        <w:trPr>
          <w:cantSplit/>
        </w:trPr>
        <w:tc>
          <w:tcPr>
            <w:tcW w:w="750" w:type="dxa"/>
            <w:vMerge/>
            <w:tcBorders>
              <w:left w:val="nil"/>
              <w:right w:val="nil"/>
            </w:tcBorders>
            <w:vAlign w:val="center"/>
          </w:tcPr>
          <w:p w14:paraId="77FB9E99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14:paraId="0B003E5C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SGLT2i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14:paraId="6248F338" w14:textId="77777777" w:rsidR="00A30624" w:rsidRPr="00E86FE0" w:rsidRDefault="007C7215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</w:t>
            </w:r>
          </w:p>
          <w:p w14:paraId="74414DD4" w14:textId="0F1E5E07" w:rsidR="007C7215" w:rsidRPr="00E86FE0" w:rsidRDefault="007C7215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="00757B90"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0.1, 0.9)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A151BC7" w14:textId="77777777" w:rsidR="00A30624" w:rsidRPr="00E86FE0" w:rsidRDefault="00757B9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</w:t>
            </w:r>
          </w:p>
          <w:p w14:paraId="0E8A498B" w14:textId="5E05A036" w:rsidR="00757B90" w:rsidRPr="00E86FE0" w:rsidRDefault="00757B9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(0.1, 1.0)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A1CBB24" w14:textId="77777777" w:rsidR="00A30624" w:rsidRPr="00E86FE0" w:rsidRDefault="00757B9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</w:t>
            </w:r>
          </w:p>
          <w:p w14:paraId="6BD9877F" w14:textId="06BE8DFA" w:rsidR="00757B90" w:rsidRPr="00E86FE0" w:rsidRDefault="00757B9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(0.3, 1.4)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8EDD201" w14:textId="77777777" w:rsidR="00A30624" w:rsidRPr="00E86FE0" w:rsidRDefault="001247A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</w:t>
            </w:r>
          </w:p>
          <w:p w14:paraId="31B9D7F3" w14:textId="0243AF2F" w:rsidR="001247A0" w:rsidRPr="00E86FE0" w:rsidRDefault="001247A0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(0.5, 1.7)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1B5C9D3" w14:textId="77777777" w:rsidR="00A30624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</w:t>
            </w:r>
          </w:p>
          <w:p w14:paraId="71389026" w14:textId="3DD817A0" w:rsidR="008516C3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(0.6, 1.9)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42E2404" w14:textId="77777777" w:rsidR="00A30624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1.8</w:t>
            </w:r>
          </w:p>
          <w:p w14:paraId="4D6D4A60" w14:textId="426301CE" w:rsidR="008516C3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(1.0, 2.7)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437165A" w14:textId="77777777" w:rsidR="00A30624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2.8</w:t>
            </w:r>
          </w:p>
          <w:p w14:paraId="2EF04975" w14:textId="28976975" w:rsidR="008516C3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(1.9, 3.9)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F2C8155" w14:textId="77777777" w:rsidR="00A30624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</w:t>
            </w:r>
          </w:p>
          <w:p w14:paraId="2BC2D4BC" w14:textId="1053D595" w:rsidR="008516C3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(2.1, 4.3)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6E333A1" w14:textId="77777777" w:rsidR="00A30624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3.6</w:t>
            </w:r>
          </w:p>
          <w:p w14:paraId="6A436176" w14:textId="165E576F" w:rsidR="008516C3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(2.4, 4.8)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CF5B64F" w14:textId="77777777" w:rsidR="00A30624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5.7</w:t>
            </w:r>
          </w:p>
          <w:p w14:paraId="0A7D7C39" w14:textId="0A03B840" w:rsidR="008516C3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(4.2, 7.2)</w:t>
            </w:r>
          </w:p>
        </w:tc>
      </w:tr>
      <w:tr w:rsidR="00A30624" w14:paraId="3E63F7B1" w14:textId="77777777" w:rsidTr="00461921">
        <w:trPr>
          <w:cantSplit/>
        </w:trPr>
        <w:tc>
          <w:tcPr>
            <w:tcW w:w="750" w:type="dxa"/>
            <w:vMerge/>
            <w:tcBorders>
              <w:left w:val="nil"/>
              <w:right w:val="nil"/>
            </w:tcBorders>
            <w:vAlign w:val="center"/>
          </w:tcPr>
          <w:p w14:paraId="7D1A89DD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14:paraId="7E27EC2D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Non-SGLT2i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14:paraId="7D8E62DE" w14:textId="77777777" w:rsidR="00A30624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</w:t>
            </w:r>
          </w:p>
          <w:p w14:paraId="79474E47" w14:textId="6679EC2B" w:rsidR="008516C3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(0.9, 2.4)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34FECBD" w14:textId="77777777" w:rsidR="00A30624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</w:t>
            </w:r>
          </w:p>
          <w:p w14:paraId="0400A3CD" w14:textId="26991119" w:rsidR="008516C3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(1.2, 2.9)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B7EFBDB" w14:textId="77777777" w:rsidR="00A30624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2.8</w:t>
            </w:r>
          </w:p>
          <w:p w14:paraId="2379CF6E" w14:textId="0D657316" w:rsidR="008516C3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(1.9, 3.8)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372A229" w14:textId="77777777" w:rsidR="00A30624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3.7</w:t>
            </w:r>
          </w:p>
          <w:p w14:paraId="04058A68" w14:textId="0D18D066" w:rsidR="008516C3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(2.6, 4.8)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7C4FE8D" w14:textId="77777777" w:rsidR="00A30624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4.4</w:t>
            </w:r>
          </w:p>
          <w:p w14:paraId="5ACDC766" w14:textId="536FEF95" w:rsidR="008516C3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(3.2, 5.7)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66AB50B" w14:textId="77777777" w:rsidR="00A30624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6.5</w:t>
            </w:r>
          </w:p>
          <w:p w14:paraId="552E767D" w14:textId="5D319E62" w:rsidR="008516C3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(5.1, 8.0)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16C3639" w14:textId="77777777" w:rsidR="00A30624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9.8</w:t>
            </w:r>
          </w:p>
          <w:p w14:paraId="5DF2D3AC" w14:textId="5BEE3C63" w:rsidR="008516C3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(8.1, 11.5)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8DC0BD6" w14:textId="77777777" w:rsidR="00A30624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10.8</w:t>
            </w:r>
          </w:p>
          <w:p w14:paraId="2AEB45D8" w14:textId="2252FEBD" w:rsidR="008516C3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(9.1, 12.7)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B30BC13" w14:textId="77777777" w:rsidR="00A30624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12.3</w:t>
            </w:r>
          </w:p>
          <w:p w14:paraId="0BD4632D" w14:textId="1ED82D38" w:rsidR="008516C3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(10.4, 14.2)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528F3A5" w14:textId="77777777" w:rsidR="00A30624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19.3</w:t>
            </w:r>
          </w:p>
          <w:p w14:paraId="45FE0DCB" w14:textId="6F026D30" w:rsidR="008516C3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(16.9, 21.6)</w:t>
            </w:r>
          </w:p>
        </w:tc>
      </w:tr>
      <w:tr w:rsidR="00A30624" w14:paraId="5A79B529" w14:textId="77777777" w:rsidTr="00461921">
        <w:trPr>
          <w:cantSplit/>
        </w:trPr>
        <w:tc>
          <w:tcPr>
            <w:tcW w:w="750" w:type="dxa"/>
            <w:vMerge w:val="restart"/>
            <w:tcBorders>
              <w:left w:val="nil"/>
              <w:right w:val="nil"/>
            </w:tcBorders>
            <w:vAlign w:val="center"/>
          </w:tcPr>
          <w:p w14:paraId="1C221E11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CKD5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Death</w:t>
            </w: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14:paraId="63E820B4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14:paraId="1A5ACAEC" w14:textId="77777777" w:rsidR="00A30624" w:rsidRPr="00E86FE0" w:rsidRDefault="007532C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2.3</w:t>
            </w:r>
          </w:p>
          <w:p w14:paraId="17581B37" w14:textId="62EBC002" w:rsidR="007532CF" w:rsidRPr="00E86FE0" w:rsidRDefault="007532C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(1.0, 5.4)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4B750FD" w14:textId="77777777" w:rsidR="00A30624" w:rsidRPr="00E86FE0" w:rsidRDefault="007532C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</w:t>
            </w:r>
          </w:p>
          <w:p w14:paraId="12E9B6B0" w14:textId="230095DD" w:rsidR="007532CF" w:rsidRPr="00E86FE0" w:rsidRDefault="007532C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(2.2, 7.8)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3371CF2" w14:textId="77777777" w:rsidR="00A30624" w:rsidRPr="00E86FE0" w:rsidRDefault="007532C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6.6</w:t>
            </w:r>
          </w:p>
          <w:p w14:paraId="747FDB5B" w14:textId="18B19FAA" w:rsidR="007532CF" w:rsidRPr="00E86FE0" w:rsidRDefault="007532C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(4.0, 10.9)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D75F6D3" w14:textId="77777777" w:rsidR="00A30624" w:rsidRPr="00E86FE0" w:rsidRDefault="007532C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8.8</w:t>
            </w:r>
          </w:p>
          <w:p w14:paraId="2AEB1BF2" w14:textId="1FB492D1" w:rsidR="007532CF" w:rsidRPr="00E86FE0" w:rsidRDefault="007532C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(5.6, 13.7)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2D20379" w14:textId="77777777" w:rsidR="00A30624" w:rsidRPr="00E86FE0" w:rsidRDefault="007532C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12.6</w:t>
            </w:r>
          </w:p>
          <w:p w14:paraId="301022B6" w14:textId="66178370" w:rsidR="007532CF" w:rsidRPr="00E86FE0" w:rsidRDefault="007532C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(8.6, 18.3)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2CF8390" w14:textId="77777777" w:rsidR="00A30624" w:rsidRPr="00E86FE0" w:rsidRDefault="007532C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19.1</w:t>
            </w:r>
          </w:p>
          <w:p w14:paraId="6DB10560" w14:textId="70E058A2" w:rsidR="007532CF" w:rsidRPr="00E86FE0" w:rsidRDefault="007532C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(13.9, 26.1)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A854F22" w14:textId="77777777" w:rsidR="00A30624" w:rsidRPr="00E86FE0" w:rsidRDefault="007532C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23.1</w:t>
            </w:r>
          </w:p>
          <w:p w14:paraId="1034B716" w14:textId="3B74775D" w:rsidR="007532CF" w:rsidRPr="00E86FE0" w:rsidRDefault="007532C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(17.0, 30.9)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4DAFE65" w14:textId="77777777" w:rsidR="00A30624" w:rsidRPr="00E86FE0" w:rsidRDefault="007532C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29.1</w:t>
            </w:r>
          </w:p>
          <w:p w14:paraId="7CA346A2" w14:textId="22061E37" w:rsidR="007532CF" w:rsidRPr="00E86FE0" w:rsidRDefault="007532C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(21.6, 38.7)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AE3E3AB" w14:textId="77777777" w:rsidR="00A30624" w:rsidRPr="00E86FE0" w:rsidRDefault="007532C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33.4</w:t>
            </w:r>
          </w:p>
          <w:p w14:paraId="21A78463" w14:textId="208DC9A0" w:rsidR="007532CF" w:rsidRPr="00E86FE0" w:rsidRDefault="007532C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(24.6, 44.2)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EAB49D4" w14:textId="77777777" w:rsidR="00A30624" w:rsidRPr="00E86FE0" w:rsidRDefault="007532C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40.4</w:t>
            </w:r>
          </w:p>
          <w:p w14:paraId="2468906F" w14:textId="37F31AED" w:rsidR="007532CF" w:rsidRPr="00E86FE0" w:rsidRDefault="007532C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(29.9, 53.0)</w:t>
            </w:r>
          </w:p>
        </w:tc>
      </w:tr>
      <w:tr w:rsidR="00A30624" w14:paraId="38ED97D7" w14:textId="77777777" w:rsidTr="00461921">
        <w:trPr>
          <w:cantSplit/>
        </w:trPr>
        <w:tc>
          <w:tcPr>
            <w:tcW w:w="750" w:type="dxa"/>
            <w:vMerge/>
            <w:tcBorders>
              <w:left w:val="nil"/>
              <w:right w:val="nil"/>
            </w:tcBorders>
            <w:vAlign w:val="center"/>
          </w:tcPr>
          <w:p w14:paraId="0A27C0A3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14:paraId="3215DF6B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SGLT2i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14:paraId="62FDD534" w14:textId="77777777" w:rsidR="00A30624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</w:t>
            </w:r>
          </w:p>
          <w:p w14:paraId="16469CB5" w14:textId="71914697" w:rsidR="008516C3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(1.2, 2.9)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4F5B10E" w14:textId="77777777" w:rsidR="00A30624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4.0</w:t>
            </w:r>
          </w:p>
          <w:p w14:paraId="6789A8ED" w14:textId="70985293" w:rsidR="008516C3" w:rsidRPr="00E86FE0" w:rsidRDefault="008516C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(2.9, 5.2)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E6FAFB1" w14:textId="77777777" w:rsidR="00A30624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11.0</w:t>
            </w:r>
          </w:p>
          <w:p w14:paraId="721A06E7" w14:textId="1EBC42B7" w:rsidR="00EA46E3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(9.1, 12.9)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FBA3D49" w14:textId="77777777" w:rsidR="00A30624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13.2</w:t>
            </w:r>
          </w:p>
          <w:p w14:paraId="51C02940" w14:textId="5033768E" w:rsidR="00EA46E3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(11.2, 15.2)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A8941DE" w14:textId="77777777" w:rsidR="00A30624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16.1</w:t>
            </w:r>
          </w:p>
          <w:p w14:paraId="6FDCD717" w14:textId="16D909D0" w:rsidR="00EA46E3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(14.0, 18.5)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289D7F8" w14:textId="77777777" w:rsidR="00A30624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23.7</w:t>
            </w:r>
          </w:p>
          <w:p w14:paraId="2544E572" w14:textId="73033F7B" w:rsidR="00EA46E3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(21.2, 26.4)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2102F52" w14:textId="77777777" w:rsidR="00A30624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29.3</w:t>
            </w:r>
          </w:p>
          <w:p w14:paraId="5DCABB20" w14:textId="6F11DCD9" w:rsidR="00EA46E3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(26.5, 32.0)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BD2801B" w14:textId="77777777" w:rsidR="00A30624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35.7</w:t>
            </w:r>
          </w:p>
          <w:p w14:paraId="66947021" w14:textId="403853C9" w:rsidR="00EA46E3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(32.7, 38.7)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0E6EFF9" w14:textId="77777777" w:rsidR="00A30624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37.4</w:t>
            </w:r>
          </w:p>
          <w:p w14:paraId="4A53F3E6" w14:textId="037FB477" w:rsidR="00EA46E3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(34.4, 40.5)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1AA30B2" w14:textId="77777777" w:rsidR="00A30624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48.0</w:t>
            </w:r>
          </w:p>
          <w:p w14:paraId="2283E4CF" w14:textId="13BE6BDA" w:rsidR="00EA46E3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(45.1, 51.2)</w:t>
            </w:r>
          </w:p>
        </w:tc>
      </w:tr>
      <w:tr w:rsidR="00A30624" w14:paraId="7DC0AB77" w14:textId="77777777" w:rsidTr="00461921">
        <w:trPr>
          <w:cantSplit/>
        </w:trPr>
        <w:tc>
          <w:tcPr>
            <w:tcW w:w="750" w:type="dxa"/>
            <w:vMerge/>
            <w:tcBorders>
              <w:left w:val="nil"/>
              <w:right w:val="nil"/>
            </w:tcBorders>
            <w:vAlign w:val="center"/>
          </w:tcPr>
          <w:p w14:paraId="0DE6E741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14:paraId="6E425B6A" w14:textId="77777777" w:rsidR="00A30624" w:rsidRPr="009C6EE4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Non-SGLT2i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14:paraId="175DE3EE" w14:textId="77777777" w:rsidR="00A30624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</w:t>
            </w:r>
          </w:p>
          <w:p w14:paraId="2D9B1CFE" w14:textId="5476847E" w:rsidR="00EA46E3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(0.8, 2.1)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8016870" w14:textId="77777777" w:rsidR="00A30624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2.8</w:t>
            </w:r>
          </w:p>
          <w:p w14:paraId="408DAD0C" w14:textId="135E13CD" w:rsidR="00EA46E3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(1.7, 3.8)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6A777D3" w14:textId="77777777" w:rsidR="00A30624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7.7</w:t>
            </w:r>
          </w:p>
          <w:p w14:paraId="786AC8E7" w14:textId="2B68BEEF" w:rsidR="00EA46E3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(6.2, 9.4)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1989882" w14:textId="77777777" w:rsidR="00A30624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9.3</w:t>
            </w:r>
          </w:p>
          <w:p w14:paraId="232C0939" w14:textId="79E74B72" w:rsidR="00EA46E3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(7.7, 11.0)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1F45CC2" w14:textId="77777777" w:rsidR="00A30624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11.5</w:t>
            </w:r>
          </w:p>
          <w:p w14:paraId="71A48352" w14:textId="03143F70" w:rsidR="00EA46E3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(9.6, 13.5)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8C52A02" w14:textId="77777777" w:rsidR="00A30624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17.1</w:t>
            </w:r>
          </w:p>
          <w:p w14:paraId="1C5A2D38" w14:textId="31480792" w:rsidR="00EA46E3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(14.8, 19.3)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DCE5A93" w14:textId="77777777" w:rsidR="00A30624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21.3</w:t>
            </w:r>
          </w:p>
          <w:p w14:paraId="7C8DD6B9" w14:textId="796E32BD" w:rsidR="00EA46E3" w:rsidRPr="00E86FE0" w:rsidRDefault="00EA46E3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(18.8, 23.6)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0B706FA" w14:textId="77777777" w:rsidR="00A30624" w:rsidRPr="00E86FE0" w:rsidRDefault="00D2593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26.3</w:t>
            </w:r>
          </w:p>
          <w:p w14:paraId="327654EC" w14:textId="30996425" w:rsidR="00D2593E" w:rsidRPr="00E86FE0" w:rsidRDefault="00D2593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(23.7, 28.9)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F22A947" w14:textId="77777777" w:rsidR="00A30624" w:rsidRPr="00E86FE0" w:rsidRDefault="00D2593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27.7</w:t>
            </w:r>
          </w:p>
          <w:p w14:paraId="4904FBDC" w14:textId="1A2989CE" w:rsidR="00D2593E" w:rsidRPr="00E86FE0" w:rsidRDefault="00D2593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(25.0, 30.2)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415A153" w14:textId="77777777" w:rsidR="00A30624" w:rsidRPr="00E86FE0" w:rsidRDefault="00D2593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36.3</w:t>
            </w:r>
          </w:p>
          <w:p w14:paraId="117CD9EA" w14:textId="04971442" w:rsidR="00D2593E" w:rsidRPr="00E86FE0" w:rsidRDefault="00D2593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cs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(33.5, 39.1)</w:t>
            </w:r>
          </w:p>
        </w:tc>
      </w:tr>
    </w:tbl>
    <w:p w14:paraId="637EDCAE" w14:textId="77777777" w:rsidR="00F4414E" w:rsidRDefault="00F4414E" w:rsidP="006D230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Hlk151410986"/>
      <w:r>
        <w:rPr>
          <w:rFonts w:ascii="Times New Roman" w:hAnsi="Times New Roman" w:cs="Times New Roman"/>
          <w:sz w:val="18"/>
          <w:szCs w:val="18"/>
        </w:rPr>
        <w:t>CKD3, chronic kidney disease stage 3; CKD4, chronic kidney disease stage 4; CKD5, chronic kidney disease stage 5; SGLT2i, sodium-glucose co-transporter 2 inhibitor</w:t>
      </w:r>
    </w:p>
    <w:p w14:paraId="74BE4ECE" w14:textId="0A48887A" w:rsidR="003723DF" w:rsidRPr="00A30624" w:rsidRDefault="003723DF" w:rsidP="003723D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Overall cohort’s cumulative failure probabilities were approximated from Kaplan-Meier estimators </w:t>
      </w:r>
      <w:r w:rsidR="00C032C3">
        <w:rPr>
          <w:rFonts w:ascii="Times New Roman" w:hAnsi="Times New Roman" w:cs="Times New Roman"/>
          <w:sz w:val="18"/>
          <w:szCs w:val="18"/>
        </w:rPr>
        <w:t>at</w:t>
      </w:r>
      <w:r>
        <w:rPr>
          <w:rFonts w:ascii="Times New Roman" w:hAnsi="Times New Roman" w:cs="Times New Roman"/>
          <w:sz w:val="18"/>
          <w:szCs w:val="18"/>
        </w:rPr>
        <w:t xml:space="preserve"> the </w:t>
      </w:r>
      <w:r w:rsidR="00602AF3">
        <w:rPr>
          <w:rFonts w:ascii="Times New Roman" w:hAnsi="Times New Roman" w:cs="Times New Roman"/>
          <w:sz w:val="18"/>
          <w:szCs w:val="18"/>
        </w:rPr>
        <w:t xml:space="preserve">exact or </w:t>
      </w:r>
      <w:r>
        <w:rPr>
          <w:rFonts w:ascii="Times New Roman" w:hAnsi="Times New Roman" w:cs="Times New Roman"/>
          <w:sz w:val="18"/>
          <w:szCs w:val="18"/>
        </w:rPr>
        <w:t>closest time. Parenthesis indicates 95% confidence interval.</w:t>
      </w:r>
    </w:p>
    <w:p w14:paraId="28E294D2" w14:textId="43E222E8" w:rsidR="003723DF" w:rsidRDefault="003723DF" w:rsidP="006D2302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14E4E125" w14:textId="3371C99C" w:rsidR="006D2302" w:rsidRPr="00F4414E" w:rsidRDefault="006D2302" w:rsidP="006D2302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bookmarkEnd w:id="0"/>
    <w:p w14:paraId="2B9E0B6E" w14:textId="77777777" w:rsidR="00F4414E" w:rsidRPr="00F4414E" w:rsidRDefault="00F4414E" w:rsidP="00F4414E">
      <w:pPr>
        <w:rPr>
          <w:rFonts w:ascii="Times New Roman" w:hAnsi="Times New Roman" w:cs="Times New Roman"/>
          <w:sz w:val="18"/>
          <w:szCs w:val="18"/>
        </w:rPr>
      </w:pPr>
    </w:p>
    <w:p w14:paraId="69293D45" w14:textId="77777777" w:rsidR="00A30624" w:rsidRPr="00F4414E" w:rsidRDefault="00A30624">
      <w:pPr>
        <w:rPr>
          <w:rFonts w:ascii="Times New Roman" w:hAnsi="Times New Roman" w:cs="Times New Roman"/>
          <w:sz w:val="18"/>
          <w:szCs w:val="18"/>
        </w:rPr>
      </w:pPr>
    </w:p>
    <w:p w14:paraId="27421782" w14:textId="215F9444" w:rsidR="00A30624" w:rsidRPr="00A30624" w:rsidRDefault="00A30624">
      <w:pPr>
        <w:rPr>
          <w:rFonts w:ascii="Times New Roman" w:hAnsi="Times New Roman" w:cs="Times New Roman"/>
          <w:sz w:val="24"/>
          <w:szCs w:val="24"/>
        </w:rPr>
      </w:pPr>
      <w:r w:rsidRPr="00A3062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A7250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B74C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E691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30624">
        <w:rPr>
          <w:rFonts w:ascii="Times New Roman" w:hAnsi="Times New Roman" w:cs="Times New Roman"/>
          <w:sz w:val="24"/>
          <w:szCs w:val="24"/>
        </w:rPr>
        <w:t xml:space="preserve"> </w:t>
      </w:r>
      <w:r w:rsidR="00B54AB9">
        <w:rPr>
          <w:rFonts w:ascii="Times New Roman" w:hAnsi="Times New Roman" w:cs="Times New Roman"/>
          <w:sz w:val="24"/>
          <w:szCs w:val="24"/>
        </w:rPr>
        <w:t>Percentage t</w:t>
      </w:r>
      <w:r w:rsidR="00B54AB9" w:rsidRPr="00A30624">
        <w:rPr>
          <w:rFonts w:ascii="Times New Roman" w:hAnsi="Times New Roman" w:cs="Times New Roman"/>
          <w:sz w:val="24"/>
          <w:szCs w:val="24"/>
        </w:rPr>
        <w:t>ransition probabilit</w:t>
      </w:r>
      <w:r w:rsidR="00B54AB9">
        <w:rPr>
          <w:rFonts w:ascii="Times New Roman" w:hAnsi="Times New Roman" w:cs="Times New Roman"/>
          <w:sz w:val="24"/>
          <w:szCs w:val="24"/>
        </w:rPr>
        <w:t>ies for</w:t>
      </w:r>
      <w:r w:rsidR="00B54AB9" w:rsidRPr="00A30624">
        <w:rPr>
          <w:rFonts w:ascii="Times New Roman" w:hAnsi="Times New Roman" w:cs="Times New Roman"/>
          <w:sz w:val="24"/>
          <w:szCs w:val="24"/>
        </w:rPr>
        <w:t xml:space="preserve"> each state </w:t>
      </w:r>
      <w:r w:rsidR="00B54AB9">
        <w:rPr>
          <w:rFonts w:ascii="Times New Roman" w:hAnsi="Times New Roman" w:cs="Times New Roman"/>
          <w:sz w:val="24"/>
          <w:szCs w:val="24"/>
        </w:rPr>
        <w:t>across</w:t>
      </w:r>
      <w:r w:rsidR="00B54AB9" w:rsidRPr="00A30624">
        <w:rPr>
          <w:rFonts w:ascii="Times New Roman" w:hAnsi="Times New Roman" w:cs="Times New Roman"/>
          <w:sz w:val="24"/>
          <w:szCs w:val="24"/>
        </w:rPr>
        <w:t xml:space="preserve"> one to ten years </w:t>
      </w:r>
      <w:r w:rsidR="00B54AB9">
        <w:rPr>
          <w:rFonts w:ascii="Times New Roman" w:hAnsi="Times New Roman" w:cs="Times New Roman"/>
          <w:sz w:val="24"/>
          <w:szCs w:val="24"/>
        </w:rPr>
        <w:t xml:space="preserve">of </w:t>
      </w:r>
      <w:r w:rsidR="00B54AB9" w:rsidRPr="00A30624">
        <w:rPr>
          <w:rFonts w:ascii="Times New Roman" w:hAnsi="Times New Roman" w:cs="Times New Roman"/>
          <w:sz w:val="24"/>
          <w:szCs w:val="24"/>
        </w:rPr>
        <w:t>follow-up</w:t>
      </w:r>
      <w:r w:rsidR="00B54AB9" w:rsidRPr="00A30624" w:rsidDel="00B54AB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54"/>
        <w:gridCol w:w="1154"/>
        <w:gridCol w:w="1154"/>
        <w:gridCol w:w="1155"/>
        <w:gridCol w:w="1154"/>
        <w:gridCol w:w="1154"/>
        <w:gridCol w:w="1155"/>
        <w:gridCol w:w="1154"/>
        <w:gridCol w:w="1154"/>
        <w:gridCol w:w="1155"/>
      </w:tblGrid>
      <w:tr w:rsidR="00A30624" w:rsidRPr="00A30624" w14:paraId="6CAD0A91" w14:textId="77777777" w:rsidTr="00461921">
        <w:trPr>
          <w:cantSplit/>
        </w:trPr>
        <w:tc>
          <w:tcPr>
            <w:tcW w:w="846" w:type="dxa"/>
            <w:vMerge w:val="restart"/>
            <w:tcBorders>
              <w:left w:val="nil"/>
              <w:right w:val="nil"/>
            </w:tcBorders>
            <w:vAlign w:val="center"/>
          </w:tcPr>
          <w:p w14:paraId="2D8CA0C8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  <w:vAlign w:val="center"/>
          </w:tcPr>
          <w:p w14:paraId="0700E83C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</w:p>
        </w:tc>
        <w:tc>
          <w:tcPr>
            <w:tcW w:w="11543" w:type="dxa"/>
            <w:gridSpan w:val="10"/>
            <w:tcBorders>
              <w:left w:val="nil"/>
              <w:right w:val="nil"/>
            </w:tcBorders>
            <w:vAlign w:val="center"/>
          </w:tcPr>
          <w:p w14:paraId="48D9F587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Time (years)</w:t>
            </w:r>
          </w:p>
        </w:tc>
      </w:tr>
      <w:tr w:rsidR="00A30624" w:rsidRPr="00A30624" w14:paraId="5BB702AD" w14:textId="77777777" w:rsidTr="00461921">
        <w:trPr>
          <w:cantSplit/>
        </w:trPr>
        <w:tc>
          <w:tcPr>
            <w:tcW w:w="84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7B444D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F81FE8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ECCA44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187B60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420890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4F4B5C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0AFA76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376C3D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40452A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AA3067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0FB895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290BD0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30624" w:rsidRPr="00A30624" w14:paraId="610EB200" w14:textId="77777777" w:rsidTr="00461921">
        <w:trPr>
          <w:cantSplit/>
        </w:trPr>
        <w:tc>
          <w:tcPr>
            <w:tcW w:w="846" w:type="dxa"/>
            <w:vMerge w:val="restart"/>
            <w:tcBorders>
              <w:left w:val="nil"/>
              <w:right w:val="nil"/>
            </w:tcBorders>
            <w:vAlign w:val="center"/>
          </w:tcPr>
          <w:p w14:paraId="0028A8D9" w14:textId="7E46659B" w:rsidR="00A30624" w:rsidRPr="006D2302" w:rsidRDefault="002D4D3D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CKD3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32E244F4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SGLT2i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0CBAB48D" w14:textId="77777777" w:rsidR="00AC1626" w:rsidRPr="00E86FE0" w:rsidRDefault="00E44DC5" w:rsidP="00AC16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99.0</w:t>
            </w:r>
          </w:p>
          <w:p w14:paraId="1A9688E3" w14:textId="7CDD24A4" w:rsidR="00E44DC5" w:rsidRPr="00E86FE0" w:rsidRDefault="00E44DC5" w:rsidP="00AC16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(98.4, 99.5)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7D023E43" w14:textId="77777777" w:rsidR="00AC1626" w:rsidRPr="00E86FE0" w:rsidRDefault="00E44DC5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97.5</w:t>
            </w:r>
          </w:p>
          <w:p w14:paraId="1CDE9063" w14:textId="1C11A00F" w:rsidR="00E44DC5" w:rsidRPr="00E86FE0" w:rsidRDefault="00E44DC5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(96.5, 98.4)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1145421A" w14:textId="77777777" w:rsidR="00AC1626" w:rsidRPr="00E86FE0" w:rsidRDefault="00E44DC5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96.0</w:t>
            </w:r>
          </w:p>
          <w:p w14:paraId="771EA33A" w14:textId="5D76E414" w:rsidR="00E44DC5" w:rsidRPr="00E86FE0" w:rsidRDefault="00E44DC5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(94.7, 97.2)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3F9AA1E7" w14:textId="77777777" w:rsidR="00AC1626" w:rsidRPr="00E86FE0" w:rsidRDefault="00E44DC5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94.9</w:t>
            </w:r>
          </w:p>
          <w:p w14:paraId="145F98CC" w14:textId="7C6D268F" w:rsidR="00E44DC5" w:rsidRPr="00E86FE0" w:rsidRDefault="00E44DC5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(93.5, 96.2)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0F3E7FED" w14:textId="77777777" w:rsidR="00AC1626" w:rsidRPr="00E86FE0" w:rsidRDefault="00E44DC5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93.4</w:t>
            </w:r>
          </w:p>
          <w:p w14:paraId="56A2CAE1" w14:textId="3B125991" w:rsidR="00E44DC5" w:rsidRPr="00E86FE0" w:rsidRDefault="00E44DC5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(91.9, 94.9)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328ED1C5" w14:textId="77777777" w:rsidR="00AC1626" w:rsidRPr="00E86FE0" w:rsidRDefault="00E44DC5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91.2</w:t>
            </w:r>
          </w:p>
          <w:p w14:paraId="53ED13BE" w14:textId="42CE4224" w:rsidR="00E44DC5" w:rsidRPr="00E86FE0" w:rsidRDefault="00E44DC5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(89.4, 92.9)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52507A63" w14:textId="77777777" w:rsidR="00AC1626" w:rsidRPr="00E86FE0" w:rsidRDefault="00E44DC5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89.6</w:t>
            </w:r>
          </w:p>
          <w:p w14:paraId="1DC27F2D" w14:textId="7986921D" w:rsidR="00E44DC5" w:rsidRPr="00E86FE0" w:rsidRDefault="00E44DC5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(87.7, 91.5)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2AF10490" w14:textId="77777777" w:rsidR="00AC1626" w:rsidRPr="00E86FE0" w:rsidRDefault="00E44DC5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87.3</w:t>
            </w:r>
          </w:p>
          <w:p w14:paraId="0B024E40" w14:textId="650FBBD7" w:rsidR="00E44DC5" w:rsidRPr="00E86FE0" w:rsidRDefault="00E44DC5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(85.3, 89.3)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15CC3A80" w14:textId="77777777" w:rsidR="00AC1626" w:rsidRPr="00E86FE0" w:rsidRDefault="00E44DC5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85.6</w:t>
            </w:r>
          </w:p>
          <w:p w14:paraId="4B49B540" w14:textId="6EC82F7F" w:rsidR="00E44DC5" w:rsidRPr="00E86FE0" w:rsidRDefault="00E44DC5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(83.5, 87.7)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2E66DAF3" w14:textId="77777777" w:rsidR="00AC1626" w:rsidRPr="00E86FE0" w:rsidRDefault="00E44DC5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82.3</w:t>
            </w:r>
          </w:p>
          <w:p w14:paraId="5B54D8D1" w14:textId="45B40844" w:rsidR="00E44DC5" w:rsidRPr="00E86FE0" w:rsidRDefault="00E44DC5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(79.9, 84.6)</w:t>
            </w:r>
          </w:p>
        </w:tc>
      </w:tr>
      <w:tr w:rsidR="00A30624" w:rsidRPr="00A30624" w14:paraId="4006EA0A" w14:textId="77777777" w:rsidTr="00461921">
        <w:trPr>
          <w:cantSplit/>
        </w:trPr>
        <w:tc>
          <w:tcPr>
            <w:tcW w:w="846" w:type="dxa"/>
            <w:vMerge/>
            <w:tcBorders>
              <w:left w:val="nil"/>
              <w:right w:val="nil"/>
            </w:tcBorders>
            <w:vAlign w:val="center"/>
          </w:tcPr>
          <w:p w14:paraId="0BCF8F4E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34B96CFE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Non-SGLT2i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3B1D69DD" w14:textId="77777777" w:rsidR="003377C3" w:rsidRPr="00E86FE0" w:rsidRDefault="000F7AC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96.7</w:t>
            </w:r>
          </w:p>
          <w:p w14:paraId="670BB5D2" w14:textId="4EC0D6F0" w:rsidR="000F7ACE" w:rsidRPr="00E86FE0" w:rsidRDefault="000F7AC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(95.6, 97.8)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30F86D62" w14:textId="77777777" w:rsidR="003377C3" w:rsidRPr="00E86FE0" w:rsidRDefault="000F7AC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92.0</w:t>
            </w:r>
          </w:p>
          <w:p w14:paraId="298AE3BC" w14:textId="01BAE97C" w:rsidR="000F7ACE" w:rsidRPr="00E86FE0" w:rsidRDefault="000F7AC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(90.3, 93.7)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254C15EB" w14:textId="77777777" w:rsidR="003377C3" w:rsidRPr="00E86FE0" w:rsidRDefault="000F7AC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87.6</w:t>
            </w:r>
          </w:p>
          <w:p w14:paraId="1283B048" w14:textId="442DD09C" w:rsidR="000F7ACE" w:rsidRPr="00E86FE0" w:rsidRDefault="000F7AC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(85.6, 89.7)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36CED5DE" w14:textId="77777777" w:rsidR="003377C3" w:rsidRPr="00E86FE0" w:rsidRDefault="000F7AC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84.3</w:t>
            </w:r>
          </w:p>
          <w:p w14:paraId="153DA4F6" w14:textId="02C4782F" w:rsidR="000F7ACE" w:rsidRPr="00E86FE0" w:rsidRDefault="000F7AC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(82.1, 86.5)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6C8063AF" w14:textId="77777777" w:rsidR="003377C3" w:rsidRPr="00E86FE0" w:rsidRDefault="000F7AC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80.7</w:t>
            </w:r>
          </w:p>
          <w:p w14:paraId="6718E0D3" w14:textId="6E12952F" w:rsidR="000F7ACE" w:rsidRPr="00E86FE0" w:rsidRDefault="000F7AC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(78.2, 83.1)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67704B93" w14:textId="77777777" w:rsidR="003377C3" w:rsidRPr="00E86FE0" w:rsidRDefault="000F7AC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75.7</w:t>
            </w:r>
          </w:p>
          <w:p w14:paraId="06C80B60" w14:textId="17EE0541" w:rsidR="000F7ACE" w:rsidRPr="00E86FE0" w:rsidRDefault="000F7AC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(73.2, 78.3)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28717F2C" w14:textId="77777777" w:rsidR="003377C3" w:rsidRPr="00E86FE0" w:rsidRDefault="000F7AC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72.6</w:t>
            </w:r>
          </w:p>
          <w:p w14:paraId="33649859" w14:textId="0C54F3D5" w:rsidR="000F7ACE" w:rsidRPr="00E86FE0" w:rsidRDefault="000F7AC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(70.0, 75.4)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4C59CF36" w14:textId="77777777" w:rsidR="003377C3" w:rsidRPr="00E86FE0" w:rsidRDefault="000F7AC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68.2</w:t>
            </w:r>
          </w:p>
          <w:p w14:paraId="5C26BA73" w14:textId="335D057F" w:rsidR="000F7ACE" w:rsidRPr="00E86FE0" w:rsidRDefault="000F7AC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(65.4, 71.1)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16451694" w14:textId="77777777" w:rsidR="003377C3" w:rsidRPr="00E86FE0" w:rsidRDefault="000F7AC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65.3</w:t>
            </w:r>
          </w:p>
          <w:p w14:paraId="259956AC" w14:textId="35068858" w:rsidR="000F7ACE" w:rsidRPr="00E86FE0" w:rsidRDefault="000F7AC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cs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(62.5, 68.4)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1EDE195E" w14:textId="77777777" w:rsidR="003377C3" w:rsidRPr="00E86FE0" w:rsidRDefault="000F7AC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60.4</w:t>
            </w:r>
          </w:p>
          <w:p w14:paraId="170BF01B" w14:textId="48507DE4" w:rsidR="000F7ACE" w:rsidRPr="00E86FE0" w:rsidRDefault="000F7ACE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(57.6, 63.4)</w:t>
            </w:r>
          </w:p>
        </w:tc>
      </w:tr>
      <w:tr w:rsidR="00A30624" w:rsidRPr="00A30624" w14:paraId="0189D9CC" w14:textId="77777777" w:rsidTr="00461921">
        <w:trPr>
          <w:cantSplit/>
        </w:trPr>
        <w:tc>
          <w:tcPr>
            <w:tcW w:w="846" w:type="dxa"/>
            <w:vMerge w:val="restart"/>
            <w:tcBorders>
              <w:left w:val="nil"/>
              <w:right w:val="nil"/>
            </w:tcBorders>
            <w:vAlign w:val="center"/>
          </w:tcPr>
          <w:p w14:paraId="4729A877" w14:textId="61C16BD8" w:rsidR="00A30624" w:rsidRPr="006D2302" w:rsidRDefault="002D4D3D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CKD4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2430B306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SGLT2i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220C59A0" w14:textId="77777777" w:rsidR="00AC1626" w:rsidRPr="00E86FE0" w:rsidRDefault="0020149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</w:t>
            </w:r>
          </w:p>
          <w:p w14:paraId="23E3F414" w14:textId="739D7836" w:rsidR="00201492" w:rsidRPr="00E86FE0" w:rsidRDefault="0020149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(0.1, 0.9)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5FFEFE59" w14:textId="77777777" w:rsidR="00AC1626" w:rsidRPr="00E86FE0" w:rsidRDefault="0020149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</w:t>
            </w:r>
          </w:p>
          <w:p w14:paraId="4A9950F1" w14:textId="7A0090C9" w:rsidR="00201492" w:rsidRPr="00E86FE0" w:rsidRDefault="0020149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(0.6, 2.0)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2B57B173" w14:textId="77777777" w:rsidR="00EC4FB1" w:rsidRPr="00E86FE0" w:rsidRDefault="0020149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</w:t>
            </w:r>
          </w:p>
          <w:p w14:paraId="61E45739" w14:textId="6F8C4C90" w:rsidR="00201492" w:rsidRPr="00E86FE0" w:rsidRDefault="0020149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(1.3, 3.2)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42E308B6" w14:textId="77777777" w:rsidR="00EC4FB1" w:rsidRPr="00E86FE0" w:rsidRDefault="0020149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</w:t>
            </w:r>
          </w:p>
          <w:p w14:paraId="48AE446A" w14:textId="1A91F753" w:rsidR="00201492" w:rsidRPr="00E86FE0" w:rsidRDefault="0020149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(2.1, 4.1)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713AAB81" w14:textId="77777777" w:rsidR="00EC4FB1" w:rsidRPr="00E86FE0" w:rsidRDefault="0020149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</w:t>
            </w:r>
          </w:p>
          <w:p w14:paraId="7CCA5BC2" w14:textId="34E98280" w:rsidR="00201492" w:rsidRPr="00E86FE0" w:rsidRDefault="0020149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(2.7, 4.9)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3A041A43" w14:textId="77777777" w:rsidR="00EC4FB1" w:rsidRPr="00E86FE0" w:rsidRDefault="0020149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5.2</w:t>
            </w:r>
          </w:p>
          <w:p w14:paraId="194D3B87" w14:textId="646F3B5D" w:rsidR="00201492" w:rsidRPr="00E86FE0" w:rsidRDefault="0020149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(3.8, 6.6)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042E4095" w14:textId="77777777" w:rsidR="00EC4FB1" w:rsidRPr="00E86FE0" w:rsidRDefault="0020149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6.1</w:t>
            </w:r>
          </w:p>
          <w:p w14:paraId="2BE90ABC" w14:textId="5422B887" w:rsidR="00201492" w:rsidRPr="00E86FE0" w:rsidRDefault="0020149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(4.6, 7.6)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6345CE12" w14:textId="77777777" w:rsidR="00EC4FB1" w:rsidRPr="00E86FE0" w:rsidRDefault="0020149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7.8</w:t>
            </w:r>
          </w:p>
          <w:p w14:paraId="31B96F7F" w14:textId="3E2E20E2" w:rsidR="00201492" w:rsidRPr="00E86FE0" w:rsidRDefault="0020149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(6.2, 9.4)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4E9B9750" w14:textId="77777777" w:rsidR="00EC4FB1" w:rsidRPr="00E86FE0" w:rsidRDefault="0020149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</w:t>
            </w:r>
          </w:p>
          <w:p w14:paraId="544EC2D1" w14:textId="64638A28" w:rsidR="00201492" w:rsidRPr="00E86FE0" w:rsidRDefault="0020149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(7.4, 10.8)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7BEF5F24" w14:textId="77777777" w:rsidR="00EC4FB1" w:rsidRPr="00E86FE0" w:rsidRDefault="0020149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11.3</w:t>
            </w:r>
          </w:p>
          <w:p w14:paraId="485BB70A" w14:textId="66FBA0CC" w:rsidR="00201492" w:rsidRPr="00E86FE0" w:rsidRDefault="00201492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(9.5, 13.3)</w:t>
            </w:r>
          </w:p>
        </w:tc>
      </w:tr>
      <w:tr w:rsidR="00A30624" w:rsidRPr="00A30624" w14:paraId="45EA498A" w14:textId="77777777" w:rsidTr="00461921">
        <w:trPr>
          <w:cantSplit/>
        </w:trPr>
        <w:tc>
          <w:tcPr>
            <w:tcW w:w="846" w:type="dxa"/>
            <w:vMerge/>
            <w:tcBorders>
              <w:left w:val="nil"/>
              <w:right w:val="nil"/>
            </w:tcBorders>
            <w:vAlign w:val="center"/>
          </w:tcPr>
          <w:p w14:paraId="20750E73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45B8131E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Non-SGLT2i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4DFE2B66" w14:textId="77777777" w:rsidR="005C00F0" w:rsidRPr="00E86FE0" w:rsidRDefault="000F7ACE" w:rsidP="005C00F0">
            <w:pPr>
              <w:jc w:val="center"/>
              <w:rPr>
                <w:rFonts w:ascii="Times New Roman" w:hAnsi="Times New Roman" w:cs="Angsana New"/>
                <w:color w:val="000000" w:themeColor="text1"/>
                <w:sz w:val="20"/>
                <w:szCs w:val="25"/>
              </w:rPr>
            </w:pPr>
            <w:r w:rsidRPr="00E86FE0">
              <w:rPr>
                <w:rFonts w:ascii="Times New Roman" w:hAnsi="Times New Roman" w:cs="Angsana New"/>
                <w:color w:val="000000" w:themeColor="text1"/>
                <w:sz w:val="20"/>
                <w:szCs w:val="25"/>
              </w:rPr>
              <w:t>1.8</w:t>
            </w:r>
          </w:p>
          <w:p w14:paraId="58D30188" w14:textId="5326DADF" w:rsidR="000F7ACE" w:rsidRPr="00E86FE0" w:rsidRDefault="000F7ACE" w:rsidP="005C00F0">
            <w:pPr>
              <w:jc w:val="center"/>
              <w:rPr>
                <w:rFonts w:ascii="Times New Roman" w:hAnsi="Times New Roman" w:cs="Angsana New"/>
                <w:color w:val="000000" w:themeColor="text1"/>
                <w:sz w:val="20"/>
                <w:szCs w:val="25"/>
              </w:rPr>
            </w:pPr>
            <w:r w:rsidRPr="00E86FE0">
              <w:rPr>
                <w:rFonts w:ascii="Times New Roman" w:hAnsi="Times New Roman" w:cs="Angsana New"/>
                <w:color w:val="000000" w:themeColor="text1"/>
                <w:sz w:val="20"/>
                <w:szCs w:val="25"/>
              </w:rPr>
              <w:t>(1.0, 2.6)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7A531429" w14:textId="77777777" w:rsidR="005C00F0" w:rsidRPr="00E86FE0" w:rsidRDefault="002C24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</w:t>
            </w:r>
          </w:p>
          <w:p w14:paraId="6475C1FD" w14:textId="0877DC82" w:rsidR="002C2404" w:rsidRPr="00E86FE0" w:rsidRDefault="002C24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(3.7, 6.5)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38EA143F" w14:textId="77777777" w:rsidR="005C00F0" w:rsidRPr="00E86FE0" w:rsidRDefault="002C24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7.9</w:t>
            </w:r>
          </w:p>
          <w:p w14:paraId="0AB4E1CC" w14:textId="24CC6103" w:rsidR="002C2404" w:rsidRPr="00E86FE0" w:rsidRDefault="002C24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(6.3, 9.6)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7284EF63" w14:textId="77777777" w:rsidR="005C00F0" w:rsidRPr="00E86FE0" w:rsidRDefault="002C24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</w:t>
            </w:r>
          </w:p>
          <w:p w14:paraId="3B227462" w14:textId="2D87BF31" w:rsidR="002C2404" w:rsidRPr="00E86FE0" w:rsidRDefault="002C24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(8.5, 12.1)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5FE240F6" w14:textId="77777777" w:rsidR="005C00F0" w:rsidRPr="00E86FE0" w:rsidRDefault="002C24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11.7</w:t>
            </w:r>
          </w:p>
          <w:p w14:paraId="1C87B33A" w14:textId="501D6EF1" w:rsidR="002C2404" w:rsidRPr="00E86FE0" w:rsidRDefault="002C24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(9.8, 13.7)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38BC78E2" w14:textId="77777777" w:rsidR="005C00F0" w:rsidRPr="00E86FE0" w:rsidRDefault="002C24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14.2</w:t>
            </w:r>
          </w:p>
          <w:p w14:paraId="41F5E595" w14:textId="618B9322" w:rsidR="002C2404" w:rsidRPr="00E86FE0" w:rsidRDefault="002C24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(12.1, 16.3)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634FBA2E" w14:textId="77777777" w:rsidR="005C00F0" w:rsidRPr="00E86FE0" w:rsidRDefault="002C24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15.1</w:t>
            </w:r>
          </w:p>
          <w:p w14:paraId="5F0E1EA9" w14:textId="7A115813" w:rsidR="002C2404" w:rsidRPr="00E86FE0" w:rsidRDefault="002C24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(13.0, 17.3)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7210D07C" w14:textId="77777777" w:rsidR="005C00F0" w:rsidRPr="00E86FE0" w:rsidRDefault="002C24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17.7</w:t>
            </w:r>
          </w:p>
          <w:p w14:paraId="15395B50" w14:textId="4C1E63D0" w:rsidR="002C2404" w:rsidRPr="00E86FE0" w:rsidRDefault="002C24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(15.4, 19.9)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41569320" w14:textId="77777777" w:rsidR="005C00F0" w:rsidRPr="00E86FE0" w:rsidRDefault="002C24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18.7</w:t>
            </w:r>
          </w:p>
          <w:p w14:paraId="06E9465B" w14:textId="627FE4C1" w:rsidR="002C2404" w:rsidRPr="00E86FE0" w:rsidRDefault="002C240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635164"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16.4, 21.1)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22C45770" w14:textId="77777777" w:rsidR="005C00F0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19.8</w:t>
            </w:r>
          </w:p>
          <w:p w14:paraId="3E57B5E8" w14:textId="74DA80C1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(17.4, 22.2)</w:t>
            </w:r>
          </w:p>
        </w:tc>
      </w:tr>
      <w:tr w:rsidR="00A30624" w:rsidRPr="00A30624" w14:paraId="4417EE32" w14:textId="77777777" w:rsidTr="00461921">
        <w:trPr>
          <w:cantSplit/>
        </w:trPr>
        <w:tc>
          <w:tcPr>
            <w:tcW w:w="846" w:type="dxa"/>
            <w:vMerge w:val="restart"/>
            <w:tcBorders>
              <w:left w:val="nil"/>
              <w:right w:val="nil"/>
            </w:tcBorders>
            <w:vAlign w:val="center"/>
          </w:tcPr>
          <w:p w14:paraId="2AF64410" w14:textId="73C6A276" w:rsidR="00A30624" w:rsidRPr="006D2302" w:rsidRDefault="002D4D3D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CKD5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449DEF15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SGLT2i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29DF83B8" w14:textId="77777777" w:rsidR="00EC4FB1" w:rsidRPr="00E86FE0" w:rsidRDefault="009D105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</w:t>
            </w:r>
          </w:p>
          <w:p w14:paraId="7113597E" w14:textId="5F555B14" w:rsidR="009D105F" w:rsidRPr="00E86FE0" w:rsidRDefault="009D105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(0.0, 0.4)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0B8AB386" w14:textId="77777777" w:rsidR="00EC4FB1" w:rsidRPr="00E86FE0" w:rsidRDefault="009D105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</w:t>
            </w:r>
          </w:p>
          <w:p w14:paraId="0B0E79E1" w14:textId="610D77FA" w:rsidR="009D105F" w:rsidRPr="00E86FE0" w:rsidRDefault="009D105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(0.1, 1.0)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5758B1A0" w14:textId="77777777" w:rsidR="00EC4FB1" w:rsidRPr="00E86FE0" w:rsidRDefault="009D105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</w:t>
            </w:r>
          </w:p>
          <w:p w14:paraId="5E386AF5" w14:textId="1FD5BB1F" w:rsidR="009D105F" w:rsidRPr="00E86FE0" w:rsidRDefault="009D105F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(0.3, 1.4)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6617CE3A" w14:textId="77777777" w:rsidR="00EC4FB1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</w:p>
          <w:p w14:paraId="3131A72A" w14:textId="2F35EA90" w:rsidR="005300C4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(0.4, 1.6)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3D080435" w14:textId="77777777" w:rsidR="00EC4FB1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</w:t>
            </w:r>
          </w:p>
          <w:p w14:paraId="34D00744" w14:textId="77013C71" w:rsidR="005300C4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(0.7, 2.1)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2EC21E5F" w14:textId="77777777" w:rsidR="00EC4FB1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</w:t>
            </w:r>
          </w:p>
          <w:p w14:paraId="617E69CA" w14:textId="3E3EA710" w:rsidR="005300C4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(0.9, 2.5)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2E4E159C" w14:textId="77777777" w:rsidR="00EC4FB1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</w:t>
            </w:r>
          </w:p>
          <w:p w14:paraId="34B60081" w14:textId="7AA8532D" w:rsidR="005300C4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(1.1, 2.7)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23053C28" w14:textId="77777777" w:rsidR="00EC4FB1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</w:t>
            </w:r>
          </w:p>
          <w:p w14:paraId="7335E46F" w14:textId="076F09A0" w:rsidR="005300C4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(1.0, 2.7)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34ECB9BD" w14:textId="77777777" w:rsidR="00EC4FB1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</w:t>
            </w:r>
          </w:p>
          <w:p w14:paraId="6FDA7DE9" w14:textId="1BD8039A" w:rsidR="005300C4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(1.3, 3.0)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5943AE1F" w14:textId="77777777" w:rsidR="00EC4FB1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</w:t>
            </w:r>
          </w:p>
          <w:p w14:paraId="46EB1881" w14:textId="13E2104C" w:rsidR="005300C4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(1.5, 3.4)</w:t>
            </w:r>
          </w:p>
        </w:tc>
      </w:tr>
      <w:tr w:rsidR="00A30624" w:rsidRPr="00A30624" w14:paraId="3CBE6219" w14:textId="77777777" w:rsidTr="00461921">
        <w:trPr>
          <w:cantSplit/>
        </w:trPr>
        <w:tc>
          <w:tcPr>
            <w:tcW w:w="846" w:type="dxa"/>
            <w:vMerge/>
            <w:tcBorders>
              <w:left w:val="nil"/>
              <w:right w:val="nil"/>
            </w:tcBorders>
            <w:vAlign w:val="center"/>
          </w:tcPr>
          <w:p w14:paraId="6519CC21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29B8F145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Non-SGLT2i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571752F8" w14:textId="77777777" w:rsidR="005C00F0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</w:t>
            </w:r>
          </w:p>
          <w:p w14:paraId="3F32DC4A" w14:textId="0766E2B9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(0.0, 0.6)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0B3BACE5" w14:textId="77777777" w:rsidR="005C00F0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</w:p>
          <w:p w14:paraId="4D255331" w14:textId="0ADBC2CE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(0.4, 1.5)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6CB201D9" w14:textId="77777777" w:rsidR="005C00F0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</w:t>
            </w:r>
          </w:p>
          <w:p w14:paraId="172490E9" w14:textId="2E3B6AF5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(0.9, 2.5)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04B7A009" w14:textId="77777777" w:rsidR="005C00F0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</w:t>
            </w:r>
          </w:p>
          <w:p w14:paraId="0E98D16E" w14:textId="199A964E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(1.3, 3.0)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7EAB19AF" w14:textId="77777777" w:rsidR="005C00F0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</w:t>
            </w:r>
          </w:p>
          <w:p w14:paraId="3B9D7ABB" w14:textId="49950983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(2.1, 4.2)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3D3E7D64" w14:textId="77777777" w:rsidR="005C00F0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</w:t>
            </w:r>
          </w:p>
          <w:p w14:paraId="6C890BE3" w14:textId="655DDECB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(3.1, 5.6)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08EFFC0D" w14:textId="77777777" w:rsidR="00675F0D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</w:t>
            </w:r>
          </w:p>
          <w:p w14:paraId="61844EE6" w14:textId="4AC8EFB5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(3.8, 6.5)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2B19BCDA" w14:textId="77777777" w:rsidR="00675F0D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5.5</w:t>
            </w:r>
          </w:p>
          <w:p w14:paraId="3B805FF5" w14:textId="744BE0F8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(4.1, 6.9)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7902A19E" w14:textId="77777777" w:rsidR="00675F0D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</w:t>
            </w:r>
          </w:p>
          <w:p w14:paraId="49F50936" w14:textId="48BFD68D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(5.0, 8.0)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6F538565" w14:textId="77777777" w:rsidR="00675F0D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</w:t>
            </w:r>
          </w:p>
          <w:p w14:paraId="79A15171" w14:textId="31A5FB0F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(5.8, 9.0)</w:t>
            </w:r>
          </w:p>
        </w:tc>
      </w:tr>
      <w:tr w:rsidR="00A30624" w:rsidRPr="00A30624" w14:paraId="787EDD32" w14:textId="77777777" w:rsidTr="00461921">
        <w:trPr>
          <w:cantSplit/>
        </w:trPr>
        <w:tc>
          <w:tcPr>
            <w:tcW w:w="846" w:type="dxa"/>
            <w:vMerge w:val="restart"/>
            <w:tcBorders>
              <w:left w:val="nil"/>
              <w:right w:val="nil"/>
            </w:tcBorders>
            <w:vAlign w:val="center"/>
          </w:tcPr>
          <w:p w14:paraId="203B4733" w14:textId="169142F9" w:rsidR="00A30624" w:rsidRPr="006D2302" w:rsidRDefault="002D4D3D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Death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1D2740FA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SGLT2i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08DE484E" w14:textId="77777777" w:rsidR="003377C3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</w:t>
            </w:r>
          </w:p>
          <w:p w14:paraId="085A03BB" w14:textId="55475A8D" w:rsidR="005300C4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(0.1, 0.9)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091F7E2D" w14:textId="77777777" w:rsidR="003377C3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</w:t>
            </w:r>
          </w:p>
          <w:p w14:paraId="1D078121" w14:textId="1D8CF700" w:rsidR="005300C4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(0.3, 1.3)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3D20D7DA" w14:textId="77777777" w:rsidR="003377C3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</w:p>
          <w:p w14:paraId="5E0CED56" w14:textId="3A569846" w:rsidR="005300C4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(0.4, 1.6)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52E0DFE8" w14:textId="77777777" w:rsidR="003377C3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  <w:p w14:paraId="0F0F1D65" w14:textId="65DD5A9D" w:rsidR="005300C4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(0.6, 2.0)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4915ED86" w14:textId="77777777" w:rsidR="003377C3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</w:t>
            </w:r>
          </w:p>
          <w:p w14:paraId="710AF6A3" w14:textId="68D690BB" w:rsidR="005300C4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(0.8, 2.4)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7DEF6CFC" w14:textId="77777777" w:rsidR="003377C3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</w:t>
            </w:r>
          </w:p>
          <w:p w14:paraId="67CE17D6" w14:textId="4BEFD33F" w:rsidR="005300C4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(1.2, 2.9)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09ACAA00" w14:textId="77777777" w:rsidR="003377C3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</w:t>
            </w:r>
          </w:p>
          <w:p w14:paraId="223FCC97" w14:textId="6DD2DEB4" w:rsidR="005300C4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(1.5, 3.5)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033EBCD2" w14:textId="77777777" w:rsidR="003377C3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</w:t>
            </w:r>
          </w:p>
          <w:p w14:paraId="36FE2811" w14:textId="21A1B27B" w:rsidR="005300C4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(2.0, 4.1)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1EDFE8DA" w14:textId="77777777" w:rsidR="003377C3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  <w:p w14:paraId="7F62D40B" w14:textId="275466CB" w:rsidR="005300C4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(2.2, 4.5) 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151C94DB" w14:textId="77777777" w:rsidR="003377C3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</w:t>
            </w:r>
          </w:p>
          <w:p w14:paraId="52C8B2C4" w14:textId="3A3B79C7" w:rsidR="005300C4" w:rsidRPr="00E86FE0" w:rsidRDefault="005300C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(2.9, 5.3)</w:t>
            </w:r>
          </w:p>
        </w:tc>
      </w:tr>
      <w:tr w:rsidR="00A30624" w:rsidRPr="00A30624" w14:paraId="3A38EFA9" w14:textId="77777777" w:rsidTr="00461921">
        <w:trPr>
          <w:cantSplit/>
        </w:trPr>
        <w:tc>
          <w:tcPr>
            <w:tcW w:w="846" w:type="dxa"/>
            <w:vMerge/>
            <w:tcBorders>
              <w:left w:val="nil"/>
              <w:right w:val="nil"/>
            </w:tcBorders>
            <w:vAlign w:val="center"/>
          </w:tcPr>
          <w:p w14:paraId="35F8B8C2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21D4AC0A" w14:textId="77777777" w:rsidR="00A30624" w:rsidRPr="006D2302" w:rsidRDefault="00A30624" w:rsidP="00A3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02">
              <w:rPr>
                <w:rFonts w:ascii="Times New Roman" w:hAnsi="Times New Roman" w:cs="Times New Roman"/>
                <w:sz w:val="20"/>
                <w:szCs w:val="20"/>
              </w:rPr>
              <w:t>Non-SGLT2i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10C8E17E" w14:textId="77777777" w:rsidR="00675F0D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</w:t>
            </w:r>
          </w:p>
          <w:p w14:paraId="26E1D790" w14:textId="7C2C0B72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(0.6, 2.0)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026AB3A6" w14:textId="77777777" w:rsidR="00675F0D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</w:t>
            </w:r>
          </w:p>
          <w:p w14:paraId="0E808C35" w14:textId="6D0124EF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(1.2, 3.0)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192B4748" w14:textId="77777777" w:rsidR="00675F0D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</w:t>
            </w:r>
          </w:p>
          <w:p w14:paraId="1E198155" w14:textId="0C7A07F2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(1.8, 3.9)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267AB94B" w14:textId="77777777" w:rsidR="00675F0D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</w:t>
            </w:r>
          </w:p>
          <w:p w14:paraId="22695FD9" w14:textId="66C39592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(2.4, 4.8)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0AD10794" w14:textId="77777777" w:rsidR="00675F0D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</w:t>
            </w:r>
          </w:p>
          <w:p w14:paraId="71A26538" w14:textId="6782B992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(3.2, 5.8)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24F72CF7" w14:textId="77777777" w:rsidR="00675F0D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5.9</w:t>
            </w:r>
          </w:p>
          <w:p w14:paraId="4CA66C60" w14:textId="602F1181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(4.4, 7.3)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53929169" w14:textId="77777777" w:rsidR="00675F0D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7.2</w:t>
            </w:r>
          </w:p>
          <w:p w14:paraId="28EE1CEC" w14:textId="203A699E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(5.5, 8.9)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74B6451D" w14:textId="77777777" w:rsidR="00675F0D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</w:t>
            </w:r>
          </w:p>
          <w:p w14:paraId="591AC008" w14:textId="184A14A7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(6.9, 10.5)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43BD101C" w14:textId="77777777" w:rsidR="00675F0D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9.5</w:t>
            </w:r>
          </w:p>
          <w:p w14:paraId="0E596B70" w14:textId="460F76CB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(7.7, 11.4)</w:t>
            </w: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28E24C15" w14:textId="77777777" w:rsidR="00675F0D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12.4</w:t>
            </w:r>
          </w:p>
          <w:p w14:paraId="71E6B19E" w14:textId="49B87491" w:rsidR="00635164" w:rsidRPr="00E86FE0" w:rsidRDefault="00635164" w:rsidP="00A306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(10.3, 14.6)</w:t>
            </w:r>
          </w:p>
        </w:tc>
      </w:tr>
    </w:tbl>
    <w:p w14:paraId="354F0A93" w14:textId="77777777" w:rsidR="006D2302" w:rsidRDefault="00F4414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CKD3, chronic kidney disease stage 3; CKD4, chronic kidney disease stage 4; CKD5, chronic kidney disease stage 5; SGLT2i, sodium-glucose co-transporter 2 inhibitor</w:t>
      </w:r>
    </w:p>
    <w:p w14:paraId="4EC11CE5" w14:textId="43F03BB4" w:rsidR="006D2302" w:rsidRPr="00A30624" w:rsidRDefault="006D2302" w:rsidP="009B74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Parenthesis indicates 95% confidence interval.</w:t>
      </w:r>
    </w:p>
    <w:sectPr w:rsidR="006D2302" w:rsidRPr="00A30624" w:rsidSect="007A2E72">
      <w:footerReference w:type="even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FE87F" w14:textId="77777777" w:rsidR="00B85232" w:rsidRDefault="00B85232" w:rsidP="008C1FE5">
      <w:pPr>
        <w:spacing w:after="0" w:line="240" w:lineRule="auto"/>
      </w:pPr>
      <w:r>
        <w:separator/>
      </w:r>
    </w:p>
  </w:endnote>
  <w:endnote w:type="continuationSeparator" w:id="0">
    <w:p w14:paraId="2D6DCE15" w14:textId="77777777" w:rsidR="00B85232" w:rsidRDefault="00B85232" w:rsidP="008C1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96829162"/>
      <w:docPartObj>
        <w:docPartGallery w:val="Page Numbers (Bottom of Page)"/>
        <w:docPartUnique/>
      </w:docPartObj>
    </w:sdtPr>
    <w:sdtContent>
      <w:p w14:paraId="72DA4737" w14:textId="61655484" w:rsidR="00740181" w:rsidRDefault="00740181" w:rsidP="00066CE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4EA12A7" w14:textId="77777777" w:rsidR="00740181" w:rsidRDefault="00740181" w:rsidP="0074018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14772241"/>
      <w:docPartObj>
        <w:docPartGallery w:val="Page Numbers (Bottom of Page)"/>
        <w:docPartUnique/>
      </w:docPartObj>
    </w:sdtPr>
    <w:sdtContent>
      <w:p w14:paraId="1454D12C" w14:textId="7042DD7B" w:rsidR="00740181" w:rsidRDefault="00740181" w:rsidP="00066CE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72FC2E3" w14:textId="3A47951F" w:rsidR="009B74CA" w:rsidRDefault="009B74CA" w:rsidP="00740181">
    <w:pPr>
      <w:pStyle w:val="Footer"/>
      <w:ind w:right="360"/>
      <w:jc w:val="right"/>
    </w:pPr>
  </w:p>
  <w:p w14:paraId="2D34EAE5" w14:textId="77777777" w:rsidR="009B74CA" w:rsidRDefault="009B74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07F76" w14:textId="77777777" w:rsidR="00B85232" w:rsidRDefault="00B85232" w:rsidP="008C1FE5">
      <w:pPr>
        <w:spacing w:after="0" w:line="240" w:lineRule="auto"/>
      </w:pPr>
      <w:r>
        <w:separator/>
      </w:r>
    </w:p>
  </w:footnote>
  <w:footnote w:type="continuationSeparator" w:id="0">
    <w:p w14:paraId="1342485B" w14:textId="77777777" w:rsidR="00B85232" w:rsidRDefault="00B85232" w:rsidP="008C1F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624"/>
    <w:rsid w:val="0002183F"/>
    <w:rsid w:val="000678DA"/>
    <w:rsid w:val="000743B5"/>
    <w:rsid w:val="00085EE9"/>
    <w:rsid w:val="00092072"/>
    <w:rsid w:val="000C46A6"/>
    <w:rsid w:val="000E2980"/>
    <w:rsid w:val="000F76DF"/>
    <w:rsid w:val="000F7ACE"/>
    <w:rsid w:val="00103791"/>
    <w:rsid w:val="00107844"/>
    <w:rsid w:val="00113C91"/>
    <w:rsid w:val="001247A0"/>
    <w:rsid w:val="001544EA"/>
    <w:rsid w:val="00174315"/>
    <w:rsid w:val="00181D24"/>
    <w:rsid w:val="001C4E35"/>
    <w:rsid w:val="001C7CD5"/>
    <w:rsid w:val="001E5898"/>
    <w:rsid w:val="00201492"/>
    <w:rsid w:val="00213984"/>
    <w:rsid w:val="002957E9"/>
    <w:rsid w:val="00297FE7"/>
    <w:rsid w:val="002A11BC"/>
    <w:rsid w:val="002B2211"/>
    <w:rsid w:val="002C2404"/>
    <w:rsid w:val="002D4D3D"/>
    <w:rsid w:val="00322B77"/>
    <w:rsid w:val="003377C3"/>
    <w:rsid w:val="0034322C"/>
    <w:rsid w:val="00344017"/>
    <w:rsid w:val="003525B2"/>
    <w:rsid w:val="00356158"/>
    <w:rsid w:val="00362D7B"/>
    <w:rsid w:val="00364EDE"/>
    <w:rsid w:val="003723DF"/>
    <w:rsid w:val="0037416F"/>
    <w:rsid w:val="0038533E"/>
    <w:rsid w:val="003A0A66"/>
    <w:rsid w:val="003A65DA"/>
    <w:rsid w:val="003A7065"/>
    <w:rsid w:val="003D693A"/>
    <w:rsid w:val="004135BF"/>
    <w:rsid w:val="00415219"/>
    <w:rsid w:val="00447B25"/>
    <w:rsid w:val="00460F63"/>
    <w:rsid w:val="00461921"/>
    <w:rsid w:val="00464F6B"/>
    <w:rsid w:val="00472C8F"/>
    <w:rsid w:val="00476FF3"/>
    <w:rsid w:val="00477667"/>
    <w:rsid w:val="004A5277"/>
    <w:rsid w:val="004B53F4"/>
    <w:rsid w:val="004B6869"/>
    <w:rsid w:val="004F3829"/>
    <w:rsid w:val="00525915"/>
    <w:rsid w:val="005300C4"/>
    <w:rsid w:val="00544E7E"/>
    <w:rsid w:val="005B639E"/>
    <w:rsid w:val="005C00F0"/>
    <w:rsid w:val="005E3211"/>
    <w:rsid w:val="00602AF3"/>
    <w:rsid w:val="0062069A"/>
    <w:rsid w:val="00635164"/>
    <w:rsid w:val="00651531"/>
    <w:rsid w:val="00672B93"/>
    <w:rsid w:val="00675F0D"/>
    <w:rsid w:val="006821EE"/>
    <w:rsid w:val="006B6961"/>
    <w:rsid w:val="006C7352"/>
    <w:rsid w:val="006D2302"/>
    <w:rsid w:val="006E691C"/>
    <w:rsid w:val="006F0114"/>
    <w:rsid w:val="0072464A"/>
    <w:rsid w:val="00740181"/>
    <w:rsid w:val="007423EF"/>
    <w:rsid w:val="007532CF"/>
    <w:rsid w:val="00753D38"/>
    <w:rsid w:val="00757B90"/>
    <w:rsid w:val="00765446"/>
    <w:rsid w:val="007710CF"/>
    <w:rsid w:val="00790ECD"/>
    <w:rsid w:val="007950DD"/>
    <w:rsid w:val="007A2E72"/>
    <w:rsid w:val="007B0564"/>
    <w:rsid w:val="007B72B6"/>
    <w:rsid w:val="007C0FB9"/>
    <w:rsid w:val="007C7215"/>
    <w:rsid w:val="00807DA4"/>
    <w:rsid w:val="00816FD3"/>
    <w:rsid w:val="0081713C"/>
    <w:rsid w:val="008516C3"/>
    <w:rsid w:val="008A3FDF"/>
    <w:rsid w:val="008B6DF1"/>
    <w:rsid w:val="008C1FE5"/>
    <w:rsid w:val="008C5016"/>
    <w:rsid w:val="008F6DA1"/>
    <w:rsid w:val="00905681"/>
    <w:rsid w:val="00926078"/>
    <w:rsid w:val="00941192"/>
    <w:rsid w:val="00946334"/>
    <w:rsid w:val="00947736"/>
    <w:rsid w:val="0098300D"/>
    <w:rsid w:val="009A7C98"/>
    <w:rsid w:val="009B5C94"/>
    <w:rsid w:val="009B74CA"/>
    <w:rsid w:val="009D105F"/>
    <w:rsid w:val="009E4BA0"/>
    <w:rsid w:val="009F5937"/>
    <w:rsid w:val="00A03499"/>
    <w:rsid w:val="00A17DC6"/>
    <w:rsid w:val="00A26DAD"/>
    <w:rsid w:val="00A30624"/>
    <w:rsid w:val="00A37D40"/>
    <w:rsid w:val="00A574A8"/>
    <w:rsid w:val="00A70295"/>
    <w:rsid w:val="00A72502"/>
    <w:rsid w:val="00AA7C65"/>
    <w:rsid w:val="00AB7611"/>
    <w:rsid w:val="00AC1626"/>
    <w:rsid w:val="00AE0F79"/>
    <w:rsid w:val="00AE40AF"/>
    <w:rsid w:val="00B040E8"/>
    <w:rsid w:val="00B44720"/>
    <w:rsid w:val="00B54AB9"/>
    <w:rsid w:val="00B8465F"/>
    <w:rsid w:val="00B84E40"/>
    <w:rsid w:val="00B85232"/>
    <w:rsid w:val="00BD0B6F"/>
    <w:rsid w:val="00C032C3"/>
    <w:rsid w:val="00C34A4A"/>
    <w:rsid w:val="00C35A4A"/>
    <w:rsid w:val="00C47063"/>
    <w:rsid w:val="00C505A0"/>
    <w:rsid w:val="00C72390"/>
    <w:rsid w:val="00C826E4"/>
    <w:rsid w:val="00CA2E1B"/>
    <w:rsid w:val="00CB646C"/>
    <w:rsid w:val="00CC3BA1"/>
    <w:rsid w:val="00CF44B3"/>
    <w:rsid w:val="00D01704"/>
    <w:rsid w:val="00D2593E"/>
    <w:rsid w:val="00D458EE"/>
    <w:rsid w:val="00D52474"/>
    <w:rsid w:val="00D63033"/>
    <w:rsid w:val="00D95507"/>
    <w:rsid w:val="00E0466F"/>
    <w:rsid w:val="00E44DC5"/>
    <w:rsid w:val="00E55A16"/>
    <w:rsid w:val="00E86FE0"/>
    <w:rsid w:val="00EA46E3"/>
    <w:rsid w:val="00EC35E2"/>
    <w:rsid w:val="00EC4FB1"/>
    <w:rsid w:val="00EE253D"/>
    <w:rsid w:val="00EE2F7D"/>
    <w:rsid w:val="00F144E8"/>
    <w:rsid w:val="00F4414E"/>
    <w:rsid w:val="00F54DFE"/>
    <w:rsid w:val="00F928C5"/>
    <w:rsid w:val="00FE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86DE02"/>
  <w15:chartTrackingRefBased/>
  <w15:docId w15:val="{6A242672-0C62-47D1-B082-D9983AA1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6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0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30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1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FE5"/>
  </w:style>
  <w:style w:type="paragraph" w:styleId="Footer">
    <w:name w:val="footer"/>
    <w:basedOn w:val="Normal"/>
    <w:link w:val="FooterChar"/>
    <w:uiPriority w:val="99"/>
    <w:unhideWhenUsed/>
    <w:rsid w:val="008C1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FE5"/>
  </w:style>
  <w:style w:type="character" w:styleId="CommentReference">
    <w:name w:val="annotation reference"/>
    <w:basedOn w:val="DefaultParagraphFont"/>
    <w:uiPriority w:val="99"/>
    <w:semiHidden/>
    <w:unhideWhenUsed/>
    <w:rsid w:val="008C1F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1FE5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1FE5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1F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1FE5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1E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1EE"/>
    <w:rPr>
      <w:rFonts w:ascii="Segoe UI" w:hAnsi="Segoe UI" w:cs="Angsana New"/>
      <w:sz w:val="18"/>
      <w:szCs w:val="22"/>
    </w:rPr>
  </w:style>
  <w:style w:type="paragraph" w:styleId="Revision">
    <w:name w:val="Revision"/>
    <w:hidden/>
    <w:uiPriority w:val="99"/>
    <w:semiHidden/>
    <w:rsid w:val="00B54AB9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740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F9DF0-F0CE-43D9-BDF9-170C36929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322</TotalTime>
  <Pages>5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VAJIRA</dc:creator>
  <cp:keywords/>
  <dc:description/>
  <cp:lastModifiedBy>amarit tansawet</cp:lastModifiedBy>
  <cp:revision>93</cp:revision>
  <dcterms:created xsi:type="dcterms:W3CDTF">2023-12-22T12:50:00Z</dcterms:created>
  <dcterms:modified xsi:type="dcterms:W3CDTF">2024-06-16T10:32:00Z</dcterms:modified>
</cp:coreProperties>
</file>