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B1E6DD" w14:textId="77777777" w:rsidR="00CF3BC3" w:rsidRDefault="001B2DA6">
      <w:pPr>
        <w:pStyle w:val="Textbody"/>
      </w:pPr>
      <w:r>
        <w:rPr>
          <w:rFonts w:ascii="Times New Roman" w:hAnsi="Times New Roman" w:cs="Times New Roman"/>
          <w:b/>
          <w:bCs/>
          <w:sz w:val="20"/>
          <w:szCs w:val="20"/>
        </w:rPr>
        <w:t>Table S</w:t>
      </w:r>
      <w:r w:rsidR="005C04EA">
        <w:rPr>
          <w:rFonts w:ascii="Times New Roman" w:hAnsi="Times New Roman" w:cs="Times New Roman"/>
          <w:b/>
          <w:bCs/>
          <w:sz w:val="20"/>
          <w:szCs w:val="20"/>
        </w:rPr>
        <w:t>3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. </w:t>
      </w:r>
      <w:r>
        <w:rPr>
          <w:rFonts w:ascii="Times New Roman" w:hAnsi="Times New Roman" w:cs="Times New Roman"/>
          <w:sz w:val="20"/>
          <w:szCs w:val="20"/>
        </w:rPr>
        <w:t xml:space="preserve">Distribution of sequence types (STs) in 1,125 analyzed </w:t>
      </w:r>
      <w:r>
        <w:rPr>
          <w:rFonts w:ascii="Times New Roman" w:hAnsi="Times New Roman" w:cs="Times New Roman"/>
          <w:i/>
          <w:iCs/>
          <w:sz w:val="20"/>
          <w:szCs w:val="20"/>
        </w:rPr>
        <w:t xml:space="preserve">C. jejuni </w:t>
      </w:r>
      <w:r>
        <w:rPr>
          <w:rFonts w:ascii="Times New Roman" w:hAnsi="Times New Roman" w:cs="Times New Roman"/>
          <w:sz w:val="20"/>
          <w:szCs w:val="20"/>
        </w:rPr>
        <w:t>genomes</w:t>
      </w:r>
    </w:p>
    <w:tbl>
      <w:tblPr>
        <w:tblW w:w="962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30"/>
        <w:gridCol w:w="2070"/>
        <w:gridCol w:w="1123"/>
        <w:gridCol w:w="1667"/>
        <w:gridCol w:w="1026"/>
        <w:gridCol w:w="1984"/>
        <w:gridCol w:w="1124"/>
      </w:tblGrid>
      <w:tr w:rsidR="00CF3BC3" w14:paraId="30BBD91D" w14:textId="77777777">
        <w:tblPrEx>
          <w:tblCellMar>
            <w:top w:w="0" w:type="dxa"/>
            <w:bottom w:w="0" w:type="dxa"/>
          </w:tblCellMar>
        </w:tblPrEx>
        <w:trPr>
          <w:trHeight w:val="472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F28CDD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S. No.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12FFA9" w14:textId="77777777" w:rsidR="00CF3BC3" w:rsidRDefault="001B2DA6">
            <w:pPr>
              <w:pStyle w:val="Standard"/>
              <w:jc w:val="center"/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Total unique STs in (human + chicken) isolates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E6B628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Number of isolates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E70C79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Total unique STs in human isolates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D66609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Number of isolates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152636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Total unique STs in chicken isolates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67AF45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No. of isolates</w:t>
            </w:r>
          </w:p>
        </w:tc>
      </w:tr>
      <w:tr w:rsidR="00CF3BC3" w14:paraId="3B9F2A25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84E881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D874D4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ST-50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06CC4B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71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D84CF1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ST-50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C580D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9A9B6D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ST-48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498C7B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</w:tr>
      <w:tr w:rsidR="00CF3BC3" w14:paraId="43BF1F89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2090A6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5A2DE2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ST-21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9F216D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D222C6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ST-21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8CC70A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BCC4EB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ST-50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DB2FA2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CF3BC3" w14:paraId="31718746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29A1C4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2F8B42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ST-677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FE3F83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D76AF1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ST-677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2E7E2F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ABBAB9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ST-2274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27298B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CF3BC3" w14:paraId="31E0D848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5F50BC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A92100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ST-51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63DBA2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EDBF81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ST-2993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D86FD5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473284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ST-51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69E0C7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CF3BC3" w14:paraId="2987C995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D61F85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83F13B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ST-48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CA3BF3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AB91C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ST-51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4C4D39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3B6CAF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ST-10663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C53B7D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CF3BC3" w14:paraId="2F06AB3B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4D222F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254E3C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ST-2993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373E32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59DB4E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ST-45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3F22B0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22B499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ST-161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771251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CF3BC3" w14:paraId="40E2FE38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E3CF60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9760A8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ST-5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63CB26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753A8A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ST-5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53696B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000AF0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ST-305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B048BA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CF3BC3" w14:paraId="4313BB97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3F8920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7C8836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ST-464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82558E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1935E6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ST-19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35A893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90D816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ST-6676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BE7ECF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CF3BC3" w14:paraId="72FB083A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107B60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5A04D0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ST-45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7791D4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224C02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ST-354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AA1F9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B49E9C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ST-137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356F48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CF3BC3" w14:paraId="2164B84C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778891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BEE0F1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ST-354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C85538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7A0CC0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ST-464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47FF8F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23FAAC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ST-131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547DA4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CF3BC3" w14:paraId="0B52D705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FF0C89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90A957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ST-19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BD4E53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72B4E6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ST-48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92A0DD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3218CD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ST-5864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EE3422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CF3BC3" w14:paraId="6AFC609C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0F9D0F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8EB70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ST-2274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3D2138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305302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ST-22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ED62B2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F020E2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ST-10661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2A25E4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CF3BC3" w14:paraId="5D0ED2D6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133722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36F3EF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ST-22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38F6E9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650F60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ST-257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0BC1B3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12B21E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ST-4268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47E451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CF3BC3" w14:paraId="713099F1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BB4CA9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78BEF8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ST-257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430630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512DF6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ST-475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5D1DFE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547B21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ST-2895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04835F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CF3BC3" w14:paraId="77B43F72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8EA8DC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F0F8EF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ST-475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8AA9C9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A0705E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ST-61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0392A6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1DD59B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ST-464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9852FC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CF3BC3" w14:paraId="7A5D7360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F2F791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1058F4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ST-61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317C55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7B8DBC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ST-353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F962BA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4D561B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ST-6455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ED3029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CF3BC3" w14:paraId="2A7DF308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202BF3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42EFB4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ST-353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F2B1EC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A062EF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ST-572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002724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EA7263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ST-2409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32FF6D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CF3BC3" w14:paraId="6F8516EA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E14C1A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316540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ST-572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061FFE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0621A6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ST-2988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5B6FF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8A185F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ST-9390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D5D624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CF3BC3" w14:paraId="29CA3817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CD082A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BF2885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ST-2988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825A6B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D3AE7D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ST-2042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D9AF4C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26F82A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ST-474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0B18FC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F3BC3" w14:paraId="64DE04BC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69B34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0CF35B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ST-2042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E0BF41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15E83F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ST-2274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7B853D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B35285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ST-677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719E99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F3BC3" w14:paraId="05990921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688022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08580B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ST-122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26609B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550681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ST-122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E767CB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85A3ED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ST-22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EE7204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F3BC3" w14:paraId="1E415853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FFEC43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17A5CD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ST-2109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406CAF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964CCB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ST-2109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0CCBB5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EFAEED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ST-14072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16A193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F3BC3" w14:paraId="5D8E6F63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E62C69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42A431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ST-794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A1C2CC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BABB2A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ST-794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AB16CB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96501A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ST-5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8BAD91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F3BC3" w14:paraId="679C4CC1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540F64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DF54C7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ST-607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C45440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E0DBC3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ST-607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5BB0BE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9827E4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ST-354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3F1884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F3BC3" w14:paraId="08F7972E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3968EB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7AF34A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ST-6091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D4115C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AAC818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ST-6091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CB1A1B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B57266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ST-6962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F27ED0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F3BC3" w14:paraId="0061EF1F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6F7A3B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B0FDF4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ST-42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0B4F49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ED6E99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ST-42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B8BD92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4D69A7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ST-2328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DAD673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F3BC3" w14:paraId="2A8CB701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1F169C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B327CD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ST-52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0AD67D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D34C5B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ST-52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251BD3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A91C2E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ST-6914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AB0933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F3BC3" w14:paraId="15CF764F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557428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5617B8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ST-8310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D8CAFA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EFD08F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ST-8310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20BB9E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CA62AE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ST-7268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389597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F3BC3" w14:paraId="12EE1F57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FA6DDF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55DC8E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ST-49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FB301E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71C48B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ST-49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8DD393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FA8865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ST-2145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4F43F1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F3BC3" w14:paraId="1DA1D826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350C37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22745E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ST-986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D6E801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8F4E80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ST-986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C339B4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896085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ST-4324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4895A7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F3BC3" w14:paraId="7E15E6C7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EDF149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4E624D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ST-43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1DE337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A27425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ST-43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4E8E01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AA78AF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ST-8261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E48D83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F3BC3" w14:paraId="502BB2D2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435ACD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FF43B7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ST-6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D583C5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2CF090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ST-6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158F8B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30890E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ST-10437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06DBD2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F3BC3" w14:paraId="52D052FD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781096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210C5B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ST-305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E3CBEF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13779B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ST-403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E0185F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13F503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ST-6964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B61B6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F3BC3" w14:paraId="256D8F66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0CA5E1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4466C8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ST-403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27C96B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66E1A4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ST-5789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EB2D43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3457A1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ST-595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1291BB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F3BC3" w14:paraId="2640C7E0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22F512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20BC83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ST-5789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ECA290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255843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ST-3335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B7D609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9AECFE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ST-536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8277F6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F3BC3" w14:paraId="23A5A3FC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4095FF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C72544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ST-3335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ED5C13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F20B7C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ST-2131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AF71EF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B2A828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ST-460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E9C132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F3BC3" w14:paraId="01D15F24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90C81A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5940D8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ST-2131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198F89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A45848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ST-574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DB9003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306C01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ST-6960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AC1C95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F3BC3" w14:paraId="6981C5B8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3BA7D7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A2D30E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ST-574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877271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3E0EED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ST-53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CF6494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524A5E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ST-2395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FBF8B9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F3BC3" w14:paraId="4854B3EC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8B0F11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CDD63F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ST-53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A0E4E9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7A9710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ST-2030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02012D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3F650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ST-2076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3D222B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F3BC3" w14:paraId="0A4256AF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873894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92696D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ST-2030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E31E30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09FBFF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ST-6461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1526F9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850748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ST-2122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75336A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F3BC3" w14:paraId="5ACB5387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041DB7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F4BA69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ST-137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A0528B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8B76D6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ST-1036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5ACF80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D74096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ST-10471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D5813A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F3BC3" w14:paraId="1BF08CF4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504A7E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46A58E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ST-6461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4A1400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EE0E8D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ST-658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B12D29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1E53FD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ST-10023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88DF70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F3BC3" w14:paraId="025B9B8D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5C2821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7C82BB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ST-1036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B02CCD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B3B1C0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ST-904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B70790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A9FFF8" w14:textId="77777777" w:rsidR="00CF3BC3" w:rsidRPr="00507EBC" w:rsidRDefault="001B2DA6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C0C0C0"/>
              </w:rPr>
            </w:pPr>
            <w:r w:rsidRPr="00507EBC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C0C0C0"/>
              </w:rPr>
              <w:t>Total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CDB313" w14:textId="77777777" w:rsidR="00CF3BC3" w:rsidRPr="00507EBC" w:rsidRDefault="001B2DA6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C0C0C0"/>
              </w:rPr>
            </w:pPr>
            <w:r w:rsidRPr="00507EBC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C0C0C0"/>
              </w:rPr>
              <w:t>96</w:t>
            </w:r>
          </w:p>
        </w:tc>
      </w:tr>
      <w:tr w:rsidR="00CF3BC3" w14:paraId="38723473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6B13D1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E3F71F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ST-658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8C2199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F1D367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ST-573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481B0B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423BF5" w14:textId="77777777" w:rsidR="00CF3BC3" w:rsidRDefault="00CF3BC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0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02DA00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00"/>
              </w:rPr>
            </w:pPr>
          </w:p>
        </w:tc>
      </w:tr>
      <w:tr w:rsidR="00CF3BC3" w14:paraId="2E3ED1FD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5302C3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9DA44B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ST-904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B4A697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67C46D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ST-587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E74DB5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9CF6DD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B75B84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33173E61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0A9447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E73891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ST-573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71E52D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71A24D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ST-6175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6C2B3B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C3464F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6D104D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41D46BCE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C0D200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451DC6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ST-587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93EB41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B4EA8A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ST-11422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968661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ADED55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76DBA0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13CE55E9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38A025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646AE8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ST-2328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661A5A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0DC0E4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ST-3738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ADCEA3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DCF498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A03997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46DA575A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C28F74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063DBD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ST-6175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7B6B60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D33B68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ST-305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9AF698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F32220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70F7AC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7C0BA856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55F7AE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0B9BD7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ST-11422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664179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EAABE7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ST-1044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D19ACD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2C9B2B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497B49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509892AD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45DF27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8EDB5F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ST-3738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829D30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D4ED77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ST-356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A6BC75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98ABC3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020C25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3CCF0CA9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3FC946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192E6A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ST-2076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1663E2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02CAF6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ST-137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3134ED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C86813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4D8408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59F51E66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257C7E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25EA75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ST-460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A04792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E6874E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ST-583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E177F4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C3A375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6294D9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7C3AA35D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9C1988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8C2E28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ST-161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D36D68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18DD17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ST-132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E67893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AC793B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B3B530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1B544A5F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9A1813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9A8351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ST-1044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ACA25A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DD2E0F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ST-2328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3CEDB5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78270C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7EDF96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6D6A2827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B5DFED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5C5087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ST-356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8A252E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C14341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ST-8941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3E0409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2D84A4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466A56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3D587A7F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9341E0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5302D1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ST-583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A000F8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51D2EE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ST-1043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15CE13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8F9209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E222A9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4EFDD7AD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603075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58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2FB592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ST-132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557D4D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B4D5F5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ST-3578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80C975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BD62D8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85F467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35C827CE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47F3E4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59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646F30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ST-8941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0A3392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69252E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ST-2076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C437F0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A2F76A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FA4F7B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7D34E00F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ABE912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192C36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ST-1043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C1D0D6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756495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ST-298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A05C81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09996E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4FDF42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795EB49F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848DAB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3BBA74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ST-3578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6CCC2F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E1EAF5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ST-460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FFA893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F2D4A4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D444C2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006040B6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4290E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62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E7CA23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ST-298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428891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7DF33A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ST-861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E8B5A9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8DFA13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BF7109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455CD41D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9F42D0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D2DDFD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ST-10663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9AEC25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622FB3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ST-441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CC93F4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55051C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B1B441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027F8485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4246B6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64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9F765B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ST-861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8C4A6A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0F97AE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ST-273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3AB984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EBC57C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03F94B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68C2ADC0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0BA6B9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080131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ST-441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229AA1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92E68E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ST-1709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A3CE25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284552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F8397F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3455DA65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909F2E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3767ED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ST-273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9ABC1F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2FE6FA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ST-5136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BCC615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07F57C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61786E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3202CCCA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A824A3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67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927A26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ST-1709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64E416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8F097F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ST-262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6BF705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F06942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02FF23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44E6AB27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772A97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A9A816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ST-5136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A24DE7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935EB4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ST-660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A4D351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4B9F8B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347E86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63534F57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40D427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17C5F8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ST-262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1280DA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E60928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ST-985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FA14D4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FDE5EE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6A97EE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6D5C78E9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179A32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831E9F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ST-660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3A84EA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09E5F8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ST-7010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C81038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2305DE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A4E11A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3BA4DE05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977404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4A6A30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ST-985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D877C7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77B394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ST-9438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312E00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BEA2CC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783C0F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03BC55A7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E6461A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1C1695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ST-7010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9B2262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82AB51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ST-1233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F33896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CEBD7D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484CF0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21C7472F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2E9F90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73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AC447B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ST-9438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CC158C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63873C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ST-824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47C770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BAE7D5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5CAF8A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2DAC443D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0287E6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74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247ABC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ST-1233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858BFC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582EF8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ST-2036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0EB3A3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0E625D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E03DB6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14E4A89D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C298D3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6DA71F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ST-824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B1539D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E1718C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ST-3219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CDD496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615854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86868E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3222E370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255D43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779F17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ST-2036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1F27B2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42B8B3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ST-12268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B4671E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E4DDAA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188E95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4F5719B2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7C1C85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77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5F1C8A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ST-3219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6CEA5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C27B17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ST-12670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F8F19B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598F63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DEBF20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4BD0A1B0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81B13B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78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791009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ST-12268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68D673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F7E7EC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ST-9019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892306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11724D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5AB4A2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0DDC24B8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D7BA13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79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0A3C45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ST-12670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B72D4F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520E7B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ST-3748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027C45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663903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A5E8AE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37B469AD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796196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A1A0EB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ST-9019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A720A7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9C72DF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ST-429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EFA470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8424D9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86493D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32B64E5E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46D463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4E98D4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ST-3748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49E611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0BE720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ST-2135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AEA55E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0AF2D2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123CE2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57EC8FD5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E942B2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82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B05247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ST-4268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511654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D278A0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ST-233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6A3904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1A0C59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587E28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5BE8D967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56CD46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0DC9AE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ST-9390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FEC41E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B69DAC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ST-1947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CBBA1B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AF89EE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4B4D7F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2223324E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E91D36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125D76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ST-6676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83E39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98000E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ST-990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46C990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AF8728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E0EE4E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1B9D5F7A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4D9980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06A210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ST-429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83FC21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6C604B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ST-5018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B70312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FDC3FA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53F9A7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3D65241B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647CB2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86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10AD67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ST-474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D92243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040FA7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ST-5758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D92CB2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9476E4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A1D495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38EE60CC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2700B0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87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525AD2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ST-2135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72FFF0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D13EE7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ST-141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66FDE9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278CE5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54D7FB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670B324B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0436D2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88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B7DF6B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ST-595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02F081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D1362A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ST-508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17D708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A110D1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0F03A1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6F93EE09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955C5C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89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050B98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ST-233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9A7559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94BAD6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ST-883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D085F8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B08050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377BC4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0721DA2A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FB553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7BF3E9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ST-1947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492BC7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214E21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ST-5233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BF23D9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CF3031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78CB72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547724FB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BB3993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9C9EB6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ST-990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816B94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090733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ST-1232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660D43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17A619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4BCFFF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0580E6FA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285A0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5D4BA1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ST-5018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2B26BF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7A3D44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ST-1398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8CFEF1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1D47F4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5E44C4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348F6ACB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29BB25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FD485F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ST-5758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CE1465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F11CCB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ST-1775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EA50C5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2951CE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344D8A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2BAA9EC4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00C868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1535BE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ST-141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BB8C86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0AA3A2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ST-2086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34451D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4C130D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837EF8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7F3E5B7A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999601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1C7E47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ST-508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254270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727197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ST-6532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7CA2D1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7F1A85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293E0E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7C39C314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484099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96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E2E8FF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ST-883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18069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782D10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ST-2066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658E63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14420F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3707FA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00EA4313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FDDE7C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97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4D1D93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ST-5233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748B23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0A8592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ST-760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B3134C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F81B9B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47F0B6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12BE5CF8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1BD1EC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98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51100B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ST-1232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E15BFA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924177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ST-2031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E63C30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9FBBA1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EDE02F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19B5706F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014D2B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FA3181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ST-1398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9F542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52C52F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ST-41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637E9A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CD4AE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77DF12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140E0E01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A72352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02E832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ST-1775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926CC1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2F07F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ST-3515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B0FD72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F7D8ED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49E620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06B9FA43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3BEE90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3BFEF9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ST-2086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B18F9D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DF6F3A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ST-8117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BABAD9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9EC1D7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7F38FD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15F82032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C2803B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102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BE317F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ST-6532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7DBBB6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972895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ST-3720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FCB285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5982B6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F87D9F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0A8BD40D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7D310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103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68EFCB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ST-2066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C416A4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A54787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ST-862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B5D77D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18C141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BADBB7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054FDA6F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529EA9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104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9D8C1D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ST-760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1522C1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E32760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ST-2842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6A3882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06BAA0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327F71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2CA5F854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7B99A2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105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C1B65E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ST-2031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7DF7CE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989ADC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ST-7355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79E208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E12D43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9253CE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75808ACB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3476F8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106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C4FABC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ST-41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D3D4D8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990E13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ST-4878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BDE42A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E70ED4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30A040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7FFE8554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97BE4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107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F2B445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ST-3515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FA77C3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D12C43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ST-2118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9BD790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A98541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69F590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19F9C86C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4DD68F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2D0D48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ST-8117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635B1F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AB978B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ST-9060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E17CD2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7E6F84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88CBA9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0E3E3314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8A894A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109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C19C3F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ST-3720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93F7D9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982D4D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ST-588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0ECB5A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9BF024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589AFA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2ECD6A82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3A39F8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CE9F4E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ST-862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C266BA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EBD3FF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ST-10709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30C32A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BC00E5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7B147B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2BB7AC7C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7BBD11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1105B9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ST-2842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156E2A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300093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ST-2146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92CD89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E3DB35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5D634F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1ED4D0DF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60E245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112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D54702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ST-7355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11FEAE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6422B8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ST-2398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94A796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EE0EEA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BF16A6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34CF1071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5DCA6F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113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2BF2D8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ST-4878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101F3C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8B27AC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ST-4055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7DDA63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2FC6D4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EB9C11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1B3D9F30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B697D8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114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EBF650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ST-2118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55216B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EFF537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ST-12391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9F15AD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0F4765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32B45A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600EDFBF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10BAA6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115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D52D59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ST-9060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398E45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13A5F0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ST-12392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D1BCDB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470124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0384EA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2F31D304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AA91F5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116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AE293C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ST-588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70DCB5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CFD39C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ST-10315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F5E8EE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F5C39B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5E06A6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11D4D8B6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790996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117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717DC2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ST-10709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F25325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6C79D8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ST-11964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8B57A5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AE184D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E72720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5A1FB1F2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8A68C1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118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E17527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ST-2146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58261F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BB3BA5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ST-11580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EBEE40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1FE7C4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0B0DDE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616D1CB3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FA88E1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61E2CE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ST-2398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469BC2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D20752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ST-4766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6F94D9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AE1E06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C2BA2C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73B8E5EC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F2DC77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00881D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ST-4055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7293EF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A1F1AB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ST-2250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C10FA7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824E09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F89D58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71FC4FDC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598E57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B65FF8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ST-12391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8C880F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4C6E8F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ST-10025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3A25E2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CC4950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253F5B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2A614E3F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90A7E6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122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8621DD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ST-12392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CDBFC6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42FA61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ST-474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8C20D9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D4F4DC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C24F1A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19967795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38A65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123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E137C9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ST-10315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25CD7F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4952CF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ST-3652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FAA896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227715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3F2C62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7E72F7E4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7649A6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124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F439D3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ST-11964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5B294B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4C13B0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ST-1919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9C20EE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A803B4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A307E6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36BB21C0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9CD10E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125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CB6DD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ST-11580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D01FA5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5AAADF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ST-2157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5A141E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C273FA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E816AF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5357D804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0A84FD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126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9CA743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ST-4766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C9AEE0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4692AE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ST-4397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75E5BE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FB7D45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019257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73EED1EB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06E512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127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8ED8A6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ST-2250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1A54EA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384B1B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ST-3919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A62A30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AD7C67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8A7D1E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5CE565B2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F82579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128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C26B98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ST-10025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A6A1D9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9BF6CC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ST-918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57B857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47BF57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844F5C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1D5C25A7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7B3F5E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3AF3F4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ST-131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ADCCAE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91FE8F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ST-3630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DF9B80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5D5864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14B478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46B0D383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1D4B23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130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D864E4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ST-5864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A35D51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3FA1C7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ST-161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2E0F5B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0FFB83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30A82E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1B8AE621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AF2A86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FF19AA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ST-10661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88776F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5AADA6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ST-44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C4885A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AFD6BC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CDD5AB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00B5C904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AB2DC5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132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07B7BB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ST-2895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20609E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276584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ST-585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6E43CF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2C2149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05B322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12DBF134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ED51A1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133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6169A7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ST-6455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1EFAA4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8250A7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ST-227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5CDFE0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05599B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4B8937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6257FD81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C112C9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134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FA7A04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ST-2409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27D2DA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D0E883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ST-47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74B1F9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DC62C3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C5D3B8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75781953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A51886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135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AAC4A4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ST-3652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469A00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8EC458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ST-595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0F55B6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57F69E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9CDA86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6697C3C9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706C68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136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FB90F2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ST-1919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F47279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D86EA4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ST-5718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194586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8CE526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3F9084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6DEEF42A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3ED9D2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137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374B64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ST-2157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543010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C4D604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ST-1040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532934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6069E3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CAF391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26E07388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19DE15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138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69719F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ST-4397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3897C2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22EAC3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ST-400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94E2ED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D27EC2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55A67A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040A227C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BD00C0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139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D27F25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ST-3919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648D86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963ADA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ST-5726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5C89A0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187D17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83BD83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09F726DD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D9A500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140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9B9C16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ST-918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BFBC7A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AE6EE8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ST-5729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E1AB45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7472F8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6B8C6F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135DFED0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9AAA06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799BCB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ST-3630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5A9EFF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929E56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ST-222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D13344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A8925D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03F1BF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35AAC0EB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051D8C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142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4B4F3D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ST-44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2BA6A9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A57086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ST-312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A70F6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2C749E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82B6C7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7DDBBAC8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B7BBED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143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B17B05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ST-585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C93579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1547CF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ST-614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70BCEC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0C72CA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9C8D0B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676A2CA8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99780D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144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9F6C0E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ST-227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012D21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2D0EE0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ST-1900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A07094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0BC95E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38C854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46BD9950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4029AE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145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8BF3B2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ST-47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10B455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E2CAFE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ST-845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9228E5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37C2FD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406709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63E224C5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AF721E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146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9E3DB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ST-5718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67253F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0CAFCF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ST-2361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C194CF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767F5F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0145DD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31B942C3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A99293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147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68F8A8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ST-1040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180433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65D0B9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ST-1073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052BE3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7185C5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25BC65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641B0385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43050A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148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250E13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ST-400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99C6A5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667651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ST-882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D5DB1E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43D1A3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CE157C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07822D8C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62FE79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149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C95D26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ST-5726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073195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05CC24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ST-5739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753E98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EF2BEE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7513B7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7C57C6CB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1A1413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80E9EF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ST-5729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9B1ECF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9D2C0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ST-81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16EAC9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3A1576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560DAF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77301061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724561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DC8491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ST-222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6587C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0D7487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ST-5732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3C0CAC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BF1414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7204D3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76D93307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F151A7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152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D62340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ST-312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130ED6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2D179D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ST-3769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EF9CDB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614796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043103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264403A8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8785F6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153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2AEFEE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ST-614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4354D3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1A1AEA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ST-267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874B04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55A148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193647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17F069C9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4D10E9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154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8E7C0F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ST-1900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3A14E2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3FD5E0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ST-2258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CDFEC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729CA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B080A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496406DD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170B20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155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12B2EC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ST-845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6701F2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C25E49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ST-5738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A7C0EE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A14B56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D3E77A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0CD73C32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683A6F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156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966840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ST-2361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2A345F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27E12D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ST-844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F64BD2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C79446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902B3B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0E44BEA2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2D01C3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157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A96723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ST-1073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E686A0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C78AF6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ST-523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2AA2E2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B795B1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F655C2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32AD8074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5212F2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158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ADB80D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ST-882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7A9CC4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DD0770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ST-5597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730D74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D81D12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DFEDAB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21180913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25B8FC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159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366307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ST-5739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81E852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BA7764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ST-2314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831CDB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F6DC1E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674D95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3A8A5D0F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20DD5E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160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D93338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ST-81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8EBD8A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0A3AF0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ST-5717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83E0ED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58D8D7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83636F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1CD5D37B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20EA14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C0F51B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ST-5732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87DF9B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9A0C22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ST-2844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D0517D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D2F9C8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C55189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5EAD6D22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1EDFF0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162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81D441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ST-3769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B881D3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596F0B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ST-220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05C857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E3BF86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372C5C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4822EEE3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409588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163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B556A0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ST-267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C91843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B4778A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ST-4811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5AC1A0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C2DE74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DD0558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2B2004FB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336635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164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E50719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ST-2258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4E300E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969188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ST-5728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59DF67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DC59D1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6E9A3E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71C8DF98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6BDD77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165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1BCE42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ST-5738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C4A461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E2CE04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ST-5756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0652D0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A3A3A5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C9BF9D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51B7157F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36CA32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166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F7C34B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ST-844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0BFA00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829F1A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ST-1911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1E7EC3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F1E246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824C54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7C8E81E9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C08106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167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22C5DB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ST-523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0D3401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90F535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ST-2401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1BF334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4E02E2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D16EA6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1654F0DF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1ABCE9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168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CDF476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ST-5597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282717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706E21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ST-5731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3DBA7D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28005C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A2B70A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27A975A3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A966C3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169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D8392F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ST-2314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167A99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69EDBC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ST-3102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D2414E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20187D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58545F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676AEE16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12BFBD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170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52811E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ST-5717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300C01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494D5D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ST-933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29E22B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66F5A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7AA077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286EAEEB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3CC1AC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DEAABF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ST-2844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490AE6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33E528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ST-5727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EB13EF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68A0F4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F35E20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3A82215E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39372D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172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068FF7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ST-220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CDCFAC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A4C444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ST-449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0A22D1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E69C04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FC3B76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208809C7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46E499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173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BC8612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ST-4811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7014C4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D96DD4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ST-3534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575AED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47E1B6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AAABA8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4629CF14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EBD530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174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5E4742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ST-5728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E0B159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00A5A2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ST-5730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DF0CE5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FE8D3F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7DA4D8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709B20A0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FA1F96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175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9A97DB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ST-5756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C088A5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4704D9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ST-2140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91C9AD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F2F1AC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2E4F0B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23D6EC4B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3F8CD8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176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0AF18B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ST-1911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E12862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6E4A1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ST-2049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0DFB0F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6550FA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E0818E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7E0083E6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33CC92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177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3BAFEA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ST-2401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D88AA9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4C4963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ST-3930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A84C8F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8DCB84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C537F4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1A68139B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D0FCD9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178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80F90F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ST-5731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DF8167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7414CD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ST-653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4EC1C8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CF02C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468BA5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24DD33FC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C4F2E8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179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A780B5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ST-3102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014BBD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C35D09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ST-1948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D51821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0B9F7A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F1DDF7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5561E40E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200990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1BA9EF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ST-933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5320BF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1C20F2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ST-463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28AA6C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1EC826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F14E9E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297D0F64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76D311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8BEED2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ST-5727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55B83E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8A0715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ST-332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3E5AF6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348142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4F9E6A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3EDA5B8C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C442B9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40936B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ST-449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642C0A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FA5001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ST-1071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DBFE13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AECBDD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CF902A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17D21F54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F6DDDA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183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A9E5C9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ST-3534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E137F3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2C165C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ST-6257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6279EC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EC3CE9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E978F6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71D30D1A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08A890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184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3799DB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ST-5730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163A41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C5A555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ST-469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647FEC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8C7CF7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A2EFB6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549B5040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AAA58A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185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9D8C27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ST-2140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169906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F94163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ST-3852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4E545F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079F71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7CB793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131557A3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629CE3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186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29910D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ST-2049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AE585E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80F448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ST-8742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28115F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2F5197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9CCDE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555C3464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CFCCC6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187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EFA97D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ST-3930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45E6EB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B89C4A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ST-1522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509156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E44A89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0C4FBF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2EAC3462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52D0A5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188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1B2E7E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ST-653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D38ED6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1B7358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ST-791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24DB60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00B4A2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1EA4FC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08F0439A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626F77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189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5AF63C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ST-1948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A512A6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C91C48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ST-9083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4ED5EB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715117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0CC74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6FFCB845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5E2D09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190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F26DB0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ST-463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66D45A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ED4B40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ST-9082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CA5D3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2265BF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A61EEA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4DD54784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3610EC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341044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ST-332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60D513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DB019D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ST-9081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D990FF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9C3983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573D3E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167DDFAF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25848C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192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5AB06C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ST-1071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2EF69A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B743D8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ST-8741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B27D67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819A47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088908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32B778BD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FB0600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193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222E81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ST-6257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5ED21F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AFBF22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ST-2289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446D52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22A0E8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83AE04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6BDDAB61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9FC7B9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194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BDCE9C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ST-469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AC1EAD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218AD1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ST-2282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D76811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C01CA3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173F21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703CFBCA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0492A3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195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7A4E5B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ST-3852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1CDC6B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40A2F3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ST-230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B83951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7BA7A0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DA7EBE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4B0A5912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945A22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196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52BDF7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ST-8742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4E9110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1FCE9A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ST-5673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45E833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E9C8D7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CAB18E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5285C47C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07E220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197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7AD69E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ST-1522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8841F0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568C85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ST-221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59BF95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1774F2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EE3C22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6FD1CD0E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CFA49B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198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EACD29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ST-791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CD8BAB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73D691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ST-10362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FB6266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FAC849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25B34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426169C6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B472F7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199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AB68B0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ST-9083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DC048D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A75C2E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ST-604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882B14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E953FE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47F3D0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67D146DF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23AA78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4F99C2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ST-9082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CA6AFC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7738A4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ST-8149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C49F0E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16ADC2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14C4DD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667EFA5F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98CB20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B57CF8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ST-9081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87F09D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268B8E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ST-4899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C49C3B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AA4E83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92D194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2519806A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580606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EBE328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ST-8741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763A3D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A525A7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ST-10483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A25C4C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BBA746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0D1634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0647C4C7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602CD6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203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A4EEC7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ST-2289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690463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DA175E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ST-8727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BF3CFB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315C3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B6DCF7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1DCC4630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54BFFE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204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562180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ST-2282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502E7A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13C548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ST-1723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840F28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464D9E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1C894D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677F7CE8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AD529D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205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472D32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ST-230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9DC10A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03695C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ST-8725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EDC843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288403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5D407A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17686568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E7C266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206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198F07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ST-5673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9106CA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E47FA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ST-9437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DC1E6E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884F49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565784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37D652CF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070367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207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1A37DE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ST-221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DE3B5B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97E7B4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ST-10604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A0AF78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786895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50FBBD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2E762F61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339E2D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208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47E90F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ST-10362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C4AD94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43EB65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ST-10717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AA595B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32E5D5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A7D3D3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32A60FAE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045B08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209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24FDA0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ST-604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22B40D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6210CC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ST-6247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2B0CD1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979C4B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53D884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10208047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B443E1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210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9CD505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ST-8149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A50932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5E779C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ST-3572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1FA192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86284B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C49F50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029A77D9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E5F0D2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5477A4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ST-4899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7E8FC4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5E2D17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ST-407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F4B1DB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580AFB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AA12A7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63717479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F477E0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212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A7C77D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ST-10483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9CBB3C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C7C8CF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ST-9882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6F8923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ECD8AF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418AA9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35FF320D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8E2232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213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C2A2A4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ST-8727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E65C8C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794125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ST-2133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C523EC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FFFBC3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6A384F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32FCF606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2FE03C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214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BA2A86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ST-1723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FE3085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982FFC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ST-881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75D64D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AB1646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824E27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2D8BEE13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772570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215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E40AAF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ST-8725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7AC2FA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96BDC6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ST-9897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FB1D4F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A04B60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78561A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554DF430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392571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216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5E5862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ST-9437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719D04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A16E22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ST-11829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0AD35B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5B556E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E90ABE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6D2A4ECD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9DB51F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217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3A3E60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ST-10604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77DA17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F68FE1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ST-2364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FA7765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C30A33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6B1C53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65E6910E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1E0696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218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EF6290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ST-10717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A4FF63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E640F9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ST-2787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575949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0934A4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35395E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51088998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57B1FB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219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53D99B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ST-6247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CFC69A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030419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ST-822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C0FA31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4AEBBC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428581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54EF81E2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935CFE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220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634EC5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ST-3572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D1B4E1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15095C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ST-3155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14DE5E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A3B515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66C70F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566732F3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56A9A0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B60F88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ST-407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7E94EC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23E446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ST-9621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F9104C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F2F64D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DF8E68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7A65891A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1A8831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222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E79991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ST-9882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FB1A61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2FD8C0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ST-4327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9B0B9A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18E238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AB5EED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0D103EC6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49B6F0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223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FBDED8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ST-2133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A0CD26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EB0BFD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ST-11775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37B303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DB6C95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E15896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0091047B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44E1F5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224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9D5E67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ST-881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3B6C8F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C08D4E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ST-10277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F9BDA2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ECB098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3F684C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00398B11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658021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225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F15A98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ST-9897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2D27AC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57E300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ST-11088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AC57F6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B72D7E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590C4B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43CDCF86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98BB5B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226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586409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ST-11829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026432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CA8B1C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ST-12672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478CCF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F1C0A8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8D69A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1A3BBAF9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9F3201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227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4E2089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ST-2364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430F3E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ACB7E2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ST-11372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172467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DC7251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1A3A4F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67C56EDE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80A6DF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228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8E6644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ST-2787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F633D2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2EBA8E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ST-10594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B7CD6D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50A18B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522E42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15A6B436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3B3323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229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257C31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ST-822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1A194E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496CFA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ST-12673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E669AC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709D76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5597A0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15C50B9D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5C425A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230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6A3C27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ST-3155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928C9F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296B2E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ST-12676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019F20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42592E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640949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1CC62B65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5B548F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C7D994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ST-9621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F2BE43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79CC5C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ST-2315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A1ABDA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4AC082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C80DCC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6131E8A8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7B84D3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232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A38944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ST-4327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D5BDDC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E177B0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ST-1818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B981D1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B5F18A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0000F6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37E0D43F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B768A5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233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366632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ST-11775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FB6759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B8C3B6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ST-5866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38D2B2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F7A546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8C2128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080EA635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3B5120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234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A4031A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ST-10277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7EB6A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AF1BB9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ST-10353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C7565C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48CC35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CEDD5A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53FC06EC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0AF0EF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235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C9C4B5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ST-11088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8C4352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FF8C75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ST-5326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BC6574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8D0436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E742D7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7E74533D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A27D41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236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ABE136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ST-12672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EB89BE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100F8D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ST-5144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313950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708887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329469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5D17321A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AA35DB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237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E10593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ST-11372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9FAB47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7A7239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ST-4698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7CCDBA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ED03F4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BD8800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1A51120A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EA01EF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238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591CA4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ST-10594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ACB237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3DE4E2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ST-446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82AA84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D43976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AD1D7C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344F6813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2DC401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239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C520F1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ST-12673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8DC1CD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509FE0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ST-1721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123C61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A30D35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3E9E66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16893947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588382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B9ED91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ST-12676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DB9742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46B90A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ST-6467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356411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4C92D3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A9A0C3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4A1325B7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670381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FE33DE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ST-2315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18BAD9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C4B938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ST-932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02A7DB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EE68FB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3E38BB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302A3314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9AB7C5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242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88D5AF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ST-1818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A8199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CAC16C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ST-1377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6B0303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5F3519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84E3F7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68D84E81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F65085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243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7BD861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ST-5866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28E7D1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5209F3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ST-4268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54A4FE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4A658A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261A9F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43515636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4897BC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F1DE36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ST-10353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6B26D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5806B2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ST-7433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05A152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0AABA4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679F27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4D8C1BC6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65348E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245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9DE462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ST-5326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4F514E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EEDEAD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ST-11855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E1554F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9295F6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8FC52C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7CF2E7B0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125F43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246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DD4922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ST-5144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4B753E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DDA7D5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ST-10727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7C8E31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67B25C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3254FB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7B6A6BA2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AF4839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247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725ACC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ST-4698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11FE67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599B66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ST-1035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AB53C6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B9A3D9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CFC2A1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676A2D03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B01B31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248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0FEBA9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ST-446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D08976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365041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ST-11822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B1A607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3B4145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43CF07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68644703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4DB476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249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11140C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ST-1721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3AC988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523097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ST-11711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1EBD96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5C0E32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993A74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3E19C598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51F58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250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906A54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ST-6467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4BFFEA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A5A753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ST-14093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10E39C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F8A3F2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B677AB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4960AD29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BE3653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3713C1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ST-932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FD817F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5DA953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ST-9390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3593DD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7686C2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CBBE2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41BE8261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DFD27E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252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9AE205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ST-1377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DDC723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2D6415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ST-11962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652F5A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D6729B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F75D2F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2B380C0D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9CA6D1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253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B88920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ST-7433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716B5C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30A75A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ST-10237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90F600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3A0A5D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AC3348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4BA3D7AC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332B39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254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DF964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ST-11855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25650E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A2A5A6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ST-11958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B9A9CC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B3BE71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9DCBE5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5D1E2ABE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95C643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255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E3DDF1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ST-10727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C64C13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6179E7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ST-7662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8E5648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90C6F2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2D1F80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620E1415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5AB288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256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8000BE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ST-1035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A96418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71DC36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ST-2802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19E840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EF908E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895EFE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0D125BD7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25535A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257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FB88DA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ST-11822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BDCEEB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B7B7ED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ST-454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1805E5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A6F357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21F94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78E79A66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5A1050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258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30924B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ST-11711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694128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F56350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ST-969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EFCE5B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CC27D0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203D97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1724C77D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1B455F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259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413356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ST-14093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5B64AD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321332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ST-2254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17308B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AE13FE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41ECC3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23427D8A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05C74B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260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BB93FC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ST-11962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29219B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FB2946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ST-7208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6B46D5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894281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C922A2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5080E494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D6E50F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1E46B0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ST-10237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8AD0C3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77A85F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ST-10846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83350D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972D56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B2E827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1B693869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CDD562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262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8005B7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ST-11958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6813BA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C97CAB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ST-3633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C08B82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B4B678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C8F4EF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30F81376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A5E7D7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263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BBF8D3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ST-7662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4588B3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9A10E5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ST-7436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87012D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44E8F8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AA7931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08D68532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0F545C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264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2413A1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ST-2802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11E8E5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07820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ST-10622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AD42C8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E7E6B8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8B089E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62EDEBDD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C082F1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265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6C1EBB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ST-454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E3DB33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5D29B0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ST-5221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152FEF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CCC59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985B29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07AE620C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7E716C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266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22AE6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ST-969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C4C4A0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B7E666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ST-2229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0E9A58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43D9CA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070096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43F87609" w14:textId="77777777">
        <w:tblPrEx>
          <w:tblCellMar>
            <w:top w:w="0" w:type="dxa"/>
            <w:bottom w:w="0" w:type="dxa"/>
          </w:tblCellMar>
        </w:tblPrEx>
        <w:trPr>
          <w:trHeight w:val="114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F41AE2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267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B8369A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ST-2254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139E5F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AF4FB1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ST-670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912772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A31ADB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4A0040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2EA78AB2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D5087E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268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B39FB7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ST-7208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3166E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8069D5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Unassigned ST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68CB20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454DAF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C22238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71B6ED90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80AC06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269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544876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ST-10846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6C8817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DE786" w14:textId="77777777" w:rsidR="00CF3BC3" w:rsidRPr="002821D2" w:rsidRDefault="001B2DA6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C0C0C0"/>
              </w:rPr>
            </w:pPr>
            <w:r w:rsidRPr="002821D2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C0C0C0"/>
              </w:rPr>
              <w:t>Total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97BB40" w14:textId="77777777" w:rsidR="00CF3BC3" w:rsidRPr="002821D2" w:rsidRDefault="001B2DA6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C0C0C0"/>
              </w:rPr>
            </w:pPr>
            <w:r w:rsidRPr="002821D2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C0C0C0"/>
              </w:rPr>
              <w:t>1,029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F7493D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C18277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27EEC4CC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C4A174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270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72A799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ST-3633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9464DC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EE2250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A74175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872302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56E728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3BF7D954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0082BB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A3F163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ST-7436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70384E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2D0444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098F2C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C68F75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7A5ABD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121FC2E1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594F19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272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3C34EB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ST-10622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C6F61C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DC68BD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AAE8F6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B7F816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B55236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5CC43F11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83DC5F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273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AA0FEA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ST-5221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3150F6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FBB5BF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784C10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AB5F6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F38865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1F3F0578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B447BD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274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311252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ST-2229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98CCF2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FB552E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FF8373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62C664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61CE96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107F775A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1902E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275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50868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ST-670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E05380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F0278C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29FBBA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AAEE8E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8E8B36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55D99393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127E5B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276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86278D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ST-14072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A8126F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D7E75F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D3E015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487BC9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C1835E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1A7B4DBC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FF6252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277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6B9730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ST-6962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93FD81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711B60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33FFBA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E651D8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DEAC0E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442D40ED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61E511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278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9D6064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ST-6914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87C468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8688B8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37EADC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39E90B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AE0CC9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621BFC8F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20AFFF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279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0C92B1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ST-7268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646DF5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DB5227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EB8F91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EF68A5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8E59E9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7B43CD50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B4EDA3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280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0D7170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ST-2145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C5ACC2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814481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2DBAEA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6889BD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78CC55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28BB98DA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2880C1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E04E57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ST-4324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2A64E6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6DD128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FD99E9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066A31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24BEE0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10893B25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E3B83D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282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1FDC38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ST-8261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5024F0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A5E7CC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BA6A6E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91D852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24C43E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63CFD408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AEABE4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283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054588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ST-10437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496E6A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1DA3A9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C6B5A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4F372F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04D798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7D42A4D0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0633BD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284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FBA4AB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ST-6964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E8E0C7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041605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CDB4F3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A3C74A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2122D8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484A7727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B9B26F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285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FEEAF8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ST-536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891119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61CBC4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D2F652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4072A5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AE907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28E40CDA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C9E330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286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1DA857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ST-6960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CFEDD7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E441F2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C2D009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B3AB23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B9043A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11CF02C0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DC144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287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7C1EC7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ST-2395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B5804C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07D2CE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2EF198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F71602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1410A2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4EE3A889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A948CE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288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5AE47E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ST-2122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FCB7ED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28C635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48A132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5CA8A5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BEA59A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337D7314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C57454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289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0C64DA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ST-10471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85CABA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BEF8A5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5598D2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D4AA0C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8C6EA4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1C3854AF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B49683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290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FF0E09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ST-10023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CA3F37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E819EA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370671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FEEE21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209A1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4ED7A5DE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1591CB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86F8E1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Unassigned ST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06AB4E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E68177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017990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A16028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F2A603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3BC3" w14:paraId="02151297" w14:textId="77777777">
        <w:tblPrEx>
          <w:tblCellMar>
            <w:top w:w="0" w:type="dxa"/>
            <w:bottom w:w="0" w:type="dxa"/>
          </w:tblCellMar>
        </w:tblPrEx>
        <w:trPr>
          <w:trHeight w:val="2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031B40" w14:textId="77777777" w:rsidR="00CF3BC3" w:rsidRDefault="00CF3BC3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00"/>
              </w:rPr>
            </w:pP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394BC8" w14:textId="77777777" w:rsidR="00CF3BC3" w:rsidRDefault="001B2DA6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C0C0C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C0C0C0"/>
              </w:rPr>
              <w:t>Total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1CEFDB" w14:textId="77777777" w:rsidR="00CF3BC3" w:rsidRDefault="001B2DA6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C0C0C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C0C0C0"/>
              </w:rPr>
              <w:t>1,125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2A60E1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D353AF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3E2009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5FF3B4" w14:textId="77777777" w:rsidR="00CF3BC3" w:rsidRDefault="00CF3BC3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D76E84B" w14:textId="77777777" w:rsidR="00CF3BC3" w:rsidRDefault="00CF3BC3">
      <w:pPr>
        <w:pStyle w:val="Standard"/>
        <w:rPr>
          <w:rFonts w:ascii="Times New Roman" w:hAnsi="Times New Roman" w:cs="Times New Roman"/>
          <w:sz w:val="20"/>
          <w:szCs w:val="20"/>
        </w:rPr>
      </w:pPr>
    </w:p>
    <w:p w14:paraId="55BA835A" w14:textId="77777777" w:rsidR="00CF3BC3" w:rsidRDefault="00CF3BC3">
      <w:pPr>
        <w:pStyle w:val="Standard"/>
        <w:rPr>
          <w:rFonts w:ascii="Arial" w:hAnsi="Arial" w:cs="Arial"/>
          <w:sz w:val="20"/>
          <w:szCs w:val="20"/>
        </w:rPr>
      </w:pPr>
    </w:p>
    <w:sectPr w:rsidR="00CF3BC3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61D235" w14:textId="77777777" w:rsidR="00987B1B" w:rsidRDefault="00987B1B">
      <w:r>
        <w:separator/>
      </w:r>
    </w:p>
  </w:endnote>
  <w:endnote w:type="continuationSeparator" w:id="0">
    <w:p w14:paraId="1C6A0D76" w14:textId="77777777" w:rsidR="00987B1B" w:rsidRDefault="00987B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</w:font>
  <w:font w:name="Noto Serif CJK SC">
    <w:charset w:val="00"/>
    <w:family w:val="auto"/>
    <w:pitch w:val="variable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Noto Sans CJK SC"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015770" w14:textId="77777777" w:rsidR="00987B1B" w:rsidRDefault="00987B1B">
      <w:r>
        <w:rPr>
          <w:color w:val="000000"/>
        </w:rPr>
        <w:separator/>
      </w:r>
    </w:p>
  </w:footnote>
  <w:footnote w:type="continuationSeparator" w:id="0">
    <w:p w14:paraId="032F1251" w14:textId="77777777" w:rsidR="00987B1B" w:rsidRDefault="00987B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oNotTrackMoves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F3BC3"/>
    <w:rsid w:val="001B2DA6"/>
    <w:rsid w:val="001C59EF"/>
    <w:rsid w:val="002821D2"/>
    <w:rsid w:val="004706C1"/>
    <w:rsid w:val="00507EBC"/>
    <w:rsid w:val="005C04EA"/>
    <w:rsid w:val="00987B1B"/>
    <w:rsid w:val="00B85DCE"/>
    <w:rsid w:val="00C8501E"/>
    <w:rsid w:val="00CF3BC3"/>
    <w:rsid w:val="00D4578B"/>
    <w:rsid w:val="00FB2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D25F3A"/>
  <w15:docId w15:val="{2F51C737-0EC0-4CE3-A007-7BE969EBB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Noto Sans Devanagari"/>
        <w:lang w:val="en-AE" w:eastAsia="en-A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autoSpaceDN w:val="0"/>
      <w:textAlignment w:val="baseline"/>
    </w:pPr>
    <w:rPr>
      <w:kern w:val="3"/>
      <w:sz w:val="24"/>
      <w:szCs w:val="24"/>
      <w:lang w:val="en-US" w:eastAsia="zh-C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suppressAutoHyphens/>
      <w:autoSpaceDN w:val="0"/>
      <w:textAlignment w:val="baseline"/>
    </w:pPr>
    <w:rPr>
      <w:kern w:val="3"/>
      <w:sz w:val="24"/>
      <w:szCs w:val="24"/>
      <w:lang w:val="en-US" w:eastAsia="zh-CN" w:bidi="hi-IN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b3dcdae8-494c-495b-9c97-02ceb22a0cf4}" enabled="1" method="Privileged" siteId="{e0ba2eba-5425-4d9b-b24b-f0f4845bcf6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1208</Words>
  <Characters>6889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cp:lastModifiedBy>Shamsul Qumar</cp:lastModifiedBy>
  <cp:revision>2</cp:revision>
  <dcterms:created xsi:type="dcterms:W3CDTF">2026-03-18T18:48:00Z</dcterms:created>
  <dcterms:modified xsi:type="dcterms:W3CDTF">2026-03-18T18:48:00Z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873c67c4-b49a-4f4b-b085-ee593e73b7bc</vt:lpwstr>
  </property>
  <property fmtid="{D5CDD505-2E9C-101B-9397-08002B2CF9AE}" pid="3" name="MSIP_Label_b3dcdae8-494c-495b-9c97-02ceb22a0cf4_Enabled">
    <vt:lpwstr>true</vt:lpwstr>
  </property>
  <property fmtid="{D5CDD505-2E9C-101B-9397-08002B2CF9AE}" pid="4" name="MSIP_Label_b3dcdae8-494c-495b-9c97-02ceb22a0cf4_SetDate">
    <vt:lpwstr>2026-03-18T18:48:18Z</vt:lpwstr>
  </property>
  <property fmtid="{D5CDD505-2E9C-101B-9397-08002B2CF9AE}" pid="5" name="MSIP_Label_b3dcdae8-494c-495b-9c97-02ceb22a0cf4_Method">
    <vt:lpwstr>Standard</vt:lpwstr>
  </property>
  <property fmtid="{D5CDD505-2E9C-101B-9397-08002B2CF9AE}" pid="6" name="MSIP_Label_b3dcdae8-494c-495b-9c97-02ceb22a0cf4_Name">
    <vt:lpwstr>Private</vt:lpwstr>
  </property>
  <property fmtid="{D5CDD505-2E9C-101B-9397-08002B2CF9AE}" pid="7" name="MSIP_Label_b3dcdae8-494c-495b-9c97-02ceb22a0cf4_SiteId">
    <vt:lpwstr>e0ba2eba-5425-4d9b-b24b-f0f4845bcf62</vt:lpwstr>
  </property>
  <property fmtid="{D5CDD505-2E9C-101B-9397-08002B2CF9AE}" pid="8" name="MSIP_Label_b3dcdae8-494c-495b-9c97-02ceb22a0cf4_ActionId">
    <vt:lpwstr>5ab2bdc7-d9a4-4c15-b05e-73a3c1c5e879</vt:lpwstr>
  </property>
  <property fmtid="{D5CDD505-2E9C-101B-9397-08002B2CF9AE}" pid="9" name="MSIP_Label_b3dcdae8-494c-495b-9c97-02ceb22a0cf4_ContentBits">
    <vt:lpwstr>0</vt:lpwstr>
  </property>
</Properties>
</file>