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EC64A" w14:textId="60A8BA90" w:rsidR="009B3A25" w:rsidRDefault="00DB580C">
      <w:r>
        <w:rPr>
          <w:noProof/>
        </w:rPr>
        <w:drawing>
          <wp:inline distT="0" distB="0" distL="0" distR="0" wp14:anchorId="440A1222" wp14:editId="461C346E">
            <wp:extent cx="5731448" cy="4282289"/>
            <wp:effectExtent l="0" t="0" r="0" b="0"/>
            <wp:docPr id="593438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438268" name="Picture 593438268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93" b="19409"/>
                    <a:stretch/>
                  </pic:blipFill>
                  <pic:spPr bwMode="auto">
                    <a:xfrm>
                      <a:off x="0" y="0"/>
                      <a:ext cx="5731510" cy="4282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2DD14E" w14:textId="77777777" w:rsidR="00DB580C" w:rsidRDefault="00DB580C"/>
    <w:p w14:paraId="13970A4E" w14:textId="48A122CB" w:rsidR="00DB580C" w:rsidRDefault="00DB580C">
      <w:r>
        <w:rPr>
          <w:noProof/>
        </w:rPr>
        <w:lastRenderedPageBreak/>
        <w:drawing>
          <wp:inline distT="0" distB="0" distL="0" distR="0" wp14:anchorId="68C09C83" wp14:editId="427523B5">
            <wp:extent cx="5731510" cy="4454305"/>
            <wp:effectExtent l="0" t="0" r="0" b="0"/>
            <wp:docPr id="15759030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903037" name="Picture 1575903037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082"/>
                    <a:stretch/>
                  </pic:blipFill>
                  <pic:spPr bwMode="auto">
                    <a:xfrm>
                      <a:off x="0" y="0"/>
                      <a:ext cx="5731510" cy="4454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79DCDD" w14:textId="77777777" w:rsidR="00DB580C" w:rsidRDefault="00DB580C"/>
    <w:p w14:paraId="66AB916D" w14:textId="05588F38" w:rsidR="00DB580C" w:rsidRDefault="00DB580C">
      <w:r>
        <w:rPr>
          <w:noProof/>
        </w:rPr>
        <w:lastRenderedPageBreak/>
        <w:drawing>
          <wp:inline distT="0" distB="0" distL="0" distR="0" wp14:anchorId="317B171C" wp14:editId="4E01E2F4">
            <wp:extent cx="5731510" cy="8110855"/>
            <wp:effectExtent l="0" t="0" r="0" b="0"/>
            <wp:docPr id="8131123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112371" name="Picture 81311237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60E14" w14:textId="533D4AE8" w:rsidR="00DB580C" w:rsidRDefault="00DB580C">
      <w:r>
        <w:rPr>
          <w:noProof/>
        </w:rPr>
        <w:lastRenderedPageBreak/>
        <w:drawing>
          <wp:inline distT="0" distB="0" distL="0" distR="0" wp14:anchorId="716F97B8" wp14:editId="45E983F3">
            <wp:extent cx="4991100" cy="6464300"/>
            <wp:effectExtent l="0" t="0" r="0" b="0"/>
            <wp:docPr id="1231378261" name="Picture 7" descr="A questionnaire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378261" name="Picture 7" descr="A questionnaire with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646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F0D69" w14:textId="77777777" w:rsidR="00DB580C" w:rsidRDefault="00DB580C"/>
    <w:p w14:paraId="0F8C4355" w14:textId="77777777" w:rsidR="00DB580C" w:rsidRDefault="00DB580C"/>
    <w:p w14:paraId="7C10C2E3" w14:textId="77777777" w:rsidR="00DB580C" w:rsidRDefault="00DB580C"/>
    <w:p w14:paraId="50DEF96F" w14:textId="12FFD811" w:rsidR="00DB580C" w:rsidRDefault="00DB580C">
      <w:r>
        <w:rPr>
          <w:noProof/>
        </w:rPr>
        <w:lastRenderedPageBreak/>
        <w:drawing>
          <wp:inline distT="0" distB="0" distL="0" distR="0" wp14:anchorId="787C1AE9" wp14:editId="6A20D4F6">
            <wp:extent cx="5194300" cy="6261100"/>
            <wp:effectExtent l="0" t="0" r="0" b="0"/>
            <wp:docPr id="1005096019" name="Picture 8" descr="A questionnaire with text and a few questio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96019" name="Picture 8" descr="A questionnaire with text and a few questions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4300" cy="626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61597" w14:textId="77777777" w:rsidR="00DB580C" w:rsidRDefault="00DB580C"/>
    <w:p w14:paraId="767CA089" w14:textId="77777777" w:rsidR="00DB580C" w:rsidRDefault="00DB580C"/>
    <w:p w14:paraId="5727F273" w14:textId="77777777" w:rsidR="00DB580C" w:rsidRDefault="00DB580C"/>
    <w:p w14:paraId="66D53AF5" w14:textId="32227AC8" w:rsidR="00DB580C" w:rsidRDefault="00DB580C">
      <w:r>
        <w:rPr>
          <w:noProof/>
        </w:rPr>
        <w:lastRenderedPageBreak/>
        <w:drawing>
          <wp:inline distT="0" distB="0" distL="0" distR="0" wp14:anchorId="6FCD1A27" wp14:editId="154E3356">
            <wp:extent cx="5731510" cy="6825615"/>
            <wp:effectExtent l="0" t="0" r="0" b="0"/>
            <wp:docPr id="1242821927" name="Picture 11" descr="A questionnaire with a number of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821927" name="Picture 11" descr="A questionnaire with a number of text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2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D0032" w14:textId="7681967D" w:rsidR="00DB580C" w:rsidRDefault="00DB580C">
      <w:r>
        <w:rPr>
          <w:noProof/>
        </w:rPr>
        <w:lastRenderedPageBreak/>
        <w:drawing>
          <wp:inline distT="0" distB="0" distL="0" distR="0" wp14:anchorId="64773B7C" wp14:editId="69DEFC83">
            <wp:extent cx="5731510" cy="5618480"/>
            <wp:effectExtent l="0" t="0" r="0" b="0"/>
            <wp:docPr id="1024033943" name="Picture 12" descr="A paper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033943" name="Picture 12" descr="A paper with text on i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1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58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0C"/>
    <w:rsid w:val="00012B51"/>
    <w:rsid w:val="00022E82"/>
    <w:rsid w:val="000236DE"/>
    <w:rsid w:val="00023FC3"/>
    <w:rsid w:val="0002734C"/>
    <w:rsid w:val="0004258C"/>
    <w:rsid w:val="00047930"/>
    <w:rsid w:val="00051FD5"/>
    <w:rsid w:val="00052B62"/>
    <w:rsid w:val="00056FB7"/>
    <w:rsid w:val="00066D84"/>
    <w:rsid w:val="00084C1A"/>
    <w:rsid w:val="000864FD"/>
    <w:rsid w:val="00094A46"/>
    <w:rsid w:val="000A3587"/>
    <w:rsid w:val="000C4476"/>
    <w:rsid w:val="000E519F"/>
    <w:rsid w:val="000E5AB0"/>
    <w:rsid w:val="000E63D9"/>
    <w:rsid w:val="000F177A"/>
    <w:rsid w:val="000F5DE7"/>
    <w:rsid w:val="00112E18"/>
    <w:rsid w:val="00120202"/>
    <w:rsid w:val="001253C9"/>
    <w:rsid w:val="00126AF1"/>
    <w:rsid w:val="00136359"/>
    <w:rsid w:val="00151E9F"/>
    <w:rsid w:val="001544DA"/>
    <w:rsid w:val="00157A32"/>
    <w:rsid w:val="00176861"/>
    <w:rsid w:val="001866F7"/>
    <w:rsid w:val="001B1F3E"/>
    <w:rsid w:val="001B4126"/>
    <w:rsid w:val="001D1DB6"/>
    <w:rsid w:val="001E5CB7"/>
    <w:rsid w:val="001F3717"/>
    <w:rsid w:val="001F6745"/>
    <w:rsid w:val="00212F69"/>
    <w:rsid w:val="00231DEA"/>
    <w:rsid w:val="00233E0B"/>
    <w:rsid w:val="002368FE"/>
    <w:rsid w:val="0023697C"/>
    <w:rsid w:val="00251801"/>
    <w:rsid w:val="00267ACD"/>
    <w:rsid w:val="00270C59"/>
    <w:rsid w:val="0028174C"/>
    <w:rsid w:val="002827F9"/>
    <w:rsid w:val="002953B1"/>
    <w:rsid w:val="002A1C03"/>
    <w:rsid w:val="002C0286"/>
    <w:rsid w:val="002D39C7"/>
    <w:rsid w:val="002D73FD"/>
    <w:rsid w:val="002F41A3"/>
    <w:rsid w:val="00304D56"/>
    <w:rsid w:val="003557BF"/>
    <w:rsid w:val="00360F23"/>
    <w:rsid w:val="00365E26"/>
    <w:rsid w:val="00392C23"/>
    <w:rsid w:val="003968BD"/>
    <w:rsid w:val="003A0CF9"/>
    <w:rsid w:val="003A2A73"/>
    <w:rsid w:val="003A5B86"/>
    <w:rsid w:val="003F13C3"/>
    <w:rsid w:val="00400303"/>
    <w:rsid w:val="004150A3"/>
    <w:rsid w:val="00424E65"/>
    <w:rsid w:val="004632B6"/>
    <w:rsid w:val="00466BBF"/>
    <w:rsid w:val="00473B12"/>
    <w:rsid w:val="004910CD"/>
    <w:rsid w:val="004A07B7"/>
    <w:rsid w:val="004B1B1C"/>
    <w:rsid w:val="004C1A95"/>
    <w:rsid w:val="004C7AD8"/>
    <w:rsid w:val="004D087E"/>
    <w:rsid w:val="004E5D25"/>
    <w:rsid w:val="00514918"/>
    <w:rsid w:val="00521281"/>
    <w:rsid w:val="00553B96"/>
    <w:rsid w:val="00557A78"/>
    <w:rsid w:val="0056005E"/>
    <w:rsid w:val="00570714"/>
    <w:rsid w:val="005A2435"/>
    <w:rsid w:val="005A55D7"/>
    <w:rsid w:val="005A57D5"/>
    <w:rsid w:val="005C3D06"/>
    <w:rsid w:val="005C55E9"/>
    <w:rsid w:val="005C6625"/>
    <w:rsid w:val="005D6B9A"/>
    <w:rsid w:val="005F6C10"/>
    <w:rsid w:val="00602C10"/>
    <w:rsid w:val="0060324E"/>
    <w:rsid w:val="00611A72"/>
    <w:rsid w:val="00657C8C"/>
    <w:rsid w:val="00676473"/>
    <w:rsid w:val="00690328"/>
    <w:rsid w:val="0069648D"/>
    <w:rsid w:val="006A4DF4"/>
    <w:rsid w:val="006B6C08"/>
    <w:rsid w:val="006B71E9"/>
    <w:rsid w:val="006D6DC6"/>
    <w:rsid w:val="006E0020"/>
    <w:rsid w:val="00744191"/>
    <w:rsid w:val="00755382"/>
    <w:rsid w:val="0076133F"/>
    <w:rsid w:val="00761B54"/>
    <w:rsid w:val="007638A4"/>
    <w:rsid w:val="007759EC"/>
    <w:rsid w:val="00782E68"/>
    <w:rsid w:val="0078371A"/>
    <w:rsid w:val="007852FE"/>
    <w:rsid w:val="00792E99"/>
    <w:rsid w:val="007A3BBE"/>
    <w:rsid w:val="007A76A7"/>
    <w:rsid w:val="007C598A"/>
    <w:rsid w:val="007D0D11"/>
    <w:rsid w:val="00800035"/>
    <w:rsid w:val="00815839"/>
    <w:rsid w:val="00820DD0"/>
    <w:rsid w:val="00823CB2"/>
    <w:rsid w:val="00837404"/>
    <w:rsid w:val="00844C43"/>
    <w:rsid w:val="00846440"/>
    <w:rsid w:val="008857B6"/>
    <w:rsid w:val="0089409E"/>
    <w:rsid w:val="0089596D"/>
    <w:rsid w:val="00895A33"/>
    <w:rsid w:val="008B6E9E"/>
    <w:rsid w:val="009016E2"/>
    <w:rsid w:val="00924C02"/>
    <w:rsid w:val="00930065"/>
    <w:rsid w:val="00951C9F"/>
    <w:rsid w:val="00952420"/>
    <w:rsid w:val="009551A9"/>
    <w:rsid w:val="00982BDB"/>
    <w:rsid w:val="009B3A25"/>
    <w:rsid w:val="009D0EB4"/>
    <w:rsid w:val="009D286A"/>
    <w:rsid w:val="009E0604"/>
    <w:rsid w:val="009E08F6"/>
    <w:rsid w:val="009E1CDB"/>
    <w:rsid w:val="009E23C3"/>
    <w:rsid w:val="009F68C8"/>
    <w:rsid w:val="00A019C4"/>
    <w:rsid w:val="00A21D0D"/>
    <w:rsid w:val="00A43A21"/>
    <w:rsid w:val="00A521F1"/>
    <w:rsid w:val="00A55C1C"/>
    <w:rsid w:val="00A630A7"/>
    <w:rsid w:val="00A709B4"/>
    <w:rsid w:val="00A733F9"/>
    <w:rsid w:val="00AC3D1B"/>
    <w:rsid w:val="00AE1B9E"/>
    <w:rsid w:val="00AE2E84"/>
    <w:rsid w:val="00AE3075"/>
    <w:rsid w:val="00AF1F66"/>
    <w:rsid w:val="00B024C3"/>
    <w:rsid w:val="00B10119"/>
    <w:rsid w:val="00B5529B"/>
    <w:rsid w:val="00B73564"/>
    <w:rsid w:val="00B8379A"/>
    <w:rsid w:val="00B95363"/>
    <w:rsid w:val="00BB01EB"/>
    <w:rsid w:val="00BB5004"/>
    <w:rsid w:val="00BB5035"/>
    <w:rsid w:val="00BB706A"/>
    <w:rsid w:val="00BC3D7F"/>
    <w:rsid w:val="00BD3BF9"/>
    <w:rsid w:val="00BF4A5A"/>
    <w:rsid w:val="00BF52B7"/>
    <w:rsid w:val="00BF618D"/>
    <w:rsid w:val="00C030AC"/>
    <w:rsid w:val="00C0317C"/>
    <w:rsid w:val="00C346B1"/>
    <w:rsid w:val="00C62038"/>
    <w:rsid w:val="00C66E62"/>
    <w:rsid w:val="00C7194E"/>
    <w:rsid w:val="00C8456E"/>
    <w:rsid w:val="00C9081D"/>
    <w:rsid w:val="00C93FE4"/>
    <w:rsid w:val="00C96C25"/>
    <w:rsid w:val="00CB4E7D"/>
    <w:rsid w:val="00CD63D1"/>
    <w:rsid w:val="00D01BB9"/>
    <w:rsid w:val="00D048CA"/>
    <w:rsid w:val="00D3178F"/>
    <w:rsid w:val="00D32F32"/>
    <w:rsid w:val="00D56F94"/>
    <w:rsid w:val="00D724DE"/>
    <w:rsid w:val="00D73191"/>
    <w:rsid w:val="00D82554"/>
    <w:rsid w:val="00D943D9"/>
    <w:rsid w:val="00DA238B"/>
    <w:rsid w:val="00DA54B0"/>
    <w:rsid w:val="00DB580C"/>
    <w:rsid w:val="00DC2AA9"/>
    <w:rsid w:val="00DE6B0E"/>
    <w:rsid w:val="00E24288"/>
    <w:rsid w:val="00E26141"/>
    <w:rsid w:val="00E34F47"/>
    <w:rsid w:val="00E60C12"/>
    <w:rsid w:val="00E701BF"/>
    <w:rsid w:val="00E757D7"/>
    <w:rsid w:val="00E8217B"/>
    <w:rsid w:val="00EC207E"/>
    <w:rsid w:val="00EC7388"/>
    <w:rsid w:val="00EE1B9D"/>
    <w:rsid w:val="00EF27C8"/>
    <w:rsid w:val="00EF4202"/>
    <w:rsid w:val="00F0248F"/>
    <w:rsid w:val="00F062B8"/>
    <w:rsid w:val="00F06CC7"/>
    <w:rsid w:val="00F2153B"/>
    <w:rsid w:val="00F31E03"/>
    <w:rsid w:val="00F334E1"/>
    <w:rsid w:val="00F37540"/>
    <w:rsid w:val="00F62895"/>
    <w:rsid w:val="00F70361"/>
    <w:rsid w:val="00F72D17"/>
    <w:rsid w:val="00F7711D"/>
    <w:rsid w:val="00F7759F"/>
    <w:rsid w:val="00F869E2"/>
    <w:rsid w:val="00FB31C6"/>
    <w:rsid w:val="00FC17B3"/>
    <w:rsid w:val="00FF266E"/>
    <w:rsid w:val="00FF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00FEBC"/>
  <w15:chartTrackingRefBased/>
  <w15:docId w15:val="{47203522-35F2-0D4F-AC41-054E6FFB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8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8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8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8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8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8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8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8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8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8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8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8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8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8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8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8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8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8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8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8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8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8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8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4</TotalTime>
  <Pages>7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ioulia.barakou</dc:creator>
  <cp:keywords/>
  <dc:description/>
  <cp:lastModifiedBy>ioulia.barakou</cp:lastModifiedBy>
  <cp:revision>1</cp:revision>
  <dcterms:created xsi:type="dcterms:W3CDTF">2024-06-18T07:36:00Z</dcterms:created>
  <dcterms:modified xsi:type="dcterms:W3CDTF">2024-06-18T07:44:00Z</dcterms:modified>
</cp:coreProperties>
</file>