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5B416" w14:textId="5924306B" w:rsidR="0098633E" w:rsidRPr="00F16651" w:rsidRDefault="0098633E" w:rsidP="0098633E">
      <w:pPr>
        <w:spacing w:line="360" w:lineRule="auto"/>
        <w:rPr>
          <w:lang w:val="en-US"/>
        </w:rPr>
      </w:pPr>
      <w:r w:rsidRPr="00F16651">
        <w:rPr>
          <w:b/>
          <w:bCs/>
          <w:lang w:val="en-US" w:eastAsia="ja-JP"/>
        </w:rPr>
        <w:t xml:space="preserve">Supplementary Table </w:t>
      </w:r>
      <w:r w:rsidRPr="00F16651">
        <w:rPr>
          <w:b/>
          <w:bCs/>
          <w:lang w:val="en-US"/>
        </w:rPr>
        <w:t>1</w:t>
      </w:r>
      <w:r w:rsidRPr="00F16651">
        <w:rPr>
          <w:lang w:val="en-US"/>
        </w:rPr>
        <w:t xml:space="preserve"> </w:t>
      </w:r>
      <w:proofErr w:type="spellStart"/>
      <w:r w:rsidRPr="00F16651">
        <w:rPr>
          <w:lang w:val="en-US"/>
        </w:rPr>
        <w:t>Chornotype</w:t>
      </w:r>
      <w:proofErr w:type="spellEnd"/>
      <w:r w:rsidRPr="00F16651">
        <w:rPr>
          <w:lang w:val="en-US"/>
        </w:rPr>
        <w:t>, sleep health, and lifestyle habits by sports disciplines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"/>
        <w:gridCol w:w="563"/>
        <w:gridCol w:w="512"/>
        <w:gridCol w:w="2690"/>
        <w:gridCol w:w="1417"/>
        <w:gridCol w:w="567"/>
        <w:gridCol w:w="284"/>
        <w:gridCol w:w="567"/>
        <w:gridCol w:w="567"/>
        <w:gridCol w:w="283"/>
        <w:gridCol w:w="426"/>
        <w:gridCol w:w="611"/>
        <w:gridCol w:w="95"/>
      </w:tblGrid>
      <w:tr w:rsidR="00F16651" w:rsidRPr="00F16651" w14:paraId="76B08A84" w14:textId="77777777" w:rsidTr="00350DB7">
        <w:trPr>
          <w:trHeight w:val="315"/>
        </w:trPr>
        <w:tc>
          <w:tcPr>
            <w:tcW w:w="4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F72ECB" w14:textId="2E7367CF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CB11B1" w14:textId="2F74C9ED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727504" w14:textId="4D93857C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FFD966" w14:textId="58E468C0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43C159" w14:textId="32AE0436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5D3C04" w14:textId="77777777" w:rsidR="00F16651" w:rsidRPr="00F16651" w:rsidRDefault="00F16651" w:rsidP="0098633E">
            <w:pPr>
              <w:spacing w:line="240" w:lineRule="auto"/>
              <w:jc w:val="center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Individual sports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D43747" w14:textId="379DBAF0" w:rsidR="00F16651" w:rsidRPr="00F16651" w:rsidRDefault="00F16651" w:rsidP="0098633E">
            <w:pPr>
              <w:spacing w:line="240" w:lineRule="auto"/>
              <w:jc w:val="center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Team sports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595FC1" w14:textId="3F36934C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BB5B75" w14:textId="4AB5E59D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</w:tr>
      <w:tr w:rsidR="00F16651" w:rsidRPr="00F16651" w14:paraId="000A6663" w14:textId="77777777" w:rsidTr="00350DB7">
        <w:trPr>
          <w:trHeight w:val="1050"/>
        </w:trPr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BEE32F" w14:textId="2BF0A9FC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1E7E61" w14:textId="7E2D53B1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E33643" w14:textId="05EA0779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A59F2E" w14:textId="7F694E33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D85E56" w14:textId="1C623A75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A7CCAE" w14:textId="77777777" w:rsidR="00F16651" w:rsidRPr="00F16651" w:rsidRDefault="00F16651" w:rsidP="0098633E">
            <w:pPr>
              <w:spacing w:line="240" w:lineRule="auto"/>
              <w:jc w:val="center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 xml:space="preserve">N (%) or </w:t>
            </w:r>
            <w:r w:rsidRPr="00F16651">
              <w:rPr>
                <w:rFonts w:eastAsia="游ゴシック"/>
                <w:sz w:val="20"/>
                <w:szCs w:val="20"/>
              </w:rPr>
              <w:br/>
              <w:t>Mean ± SD or</w:t>
            </w:r>
            <w:r w:rsidRPr="00F16651">
              <w:rPr>
                <w:rFonts w:eastAsia="游ゴシック"/>
                <w:sz w:val="20"/>
                <w:szCs w:val="20"/>
              </w:rPr>
              <w:br/>
              <w:t>Median [QD]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63F4F8" w14:textId="1E66104E" w:rsidR="00F16651" w:rsidRPr="00F16651" w:rsidRDefault="00F16651" w:rsidP="0098633E">
            <w:pPr>
              <w:spacing w:line="240" w:lineRule="auto"/>
              <w:jc w:val="center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 xml:space="preserve">N (%) or </w:t>
            </w:r>
            <w:r w:rsidRPr="00F16651">
              <w:rPr>
                <w:rFonts w:eastAsia="游ゴシック"/>
                <w:sz w:val="20"/>
                <w:szCs w:val="20"/>
              </w:rPr>
              <w:br/>
              <w:t>Mean ± SD or</w:t>
            </w:r>
            <w:r w:rsidRPr="00F16651">
              <w:rPr>
                <w:rFonts w:eastAsia="游ゴシック"/>
                <w:sz w:val="20"/>
                <w:szCs w:val="20"/>
              </w:rPr>
              <w:br/>
              <w:t>Median [QD]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B9AC0E" w14:textId="77777777" w:rsidR="00F16651" w:rsidRPr="00F16651" w:rsidRDefault="00F16651" w:rsidP="0098633E">
            <w:pPr>
              <w:spacing w:line="240" w:lineRule="auto"/>
              <w:jc w:val="center"/>
              <w:rPr>
                <w:rFonts w:eastAsia="游ゴシック"/>
                <w:i/>
                <w:iCs/>
                <w:sz w:val="20"/>
                <w:szCs w:val="20"/>
              </w:rPr>
            </w:pPr>
            <w:r w:rsidRPr="00F16651">
              <w:rPr>
                <w:rFonts w:eastAsia="游ゴシック"/>
                <w:i/>
                <w:iCs/>
                <w:sz w:val="20"/>
                <w:szCs w:val="20"/>
              </w:rPr>
              <w:t>P</w:t>
            </w:r>
          </w:p>
        </w:tc>
      </w:tr>
      <w:tr w:rsidR="00F16651" w:rsidRPr="00F16651" w14:paraId="3D2E2B8A" w14:textId="77777777" w:rsidTr="00350DB7">
        <w:trPr>
          <w:trHeight w:val="315"/>
        </w:trPr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069A84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Chronotype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62766C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65E4C1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057995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162F2E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25F06E" w14:textId="77777777" w:rsidR="00F16651" w:rsidRPr="00F16651" w:rsidRDefault="00F16651" w:rsidP="0098633E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798F48" w14:textId="39228A71" w:rsidR="00F16651" w:rsidRPr="00F16651" w:rsidRDefault="00F16651" w:rsidP="0098633E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7A64B8" w14:textId="77777777" w:rsidR="00F16651" w:rsidRPr="00F16651" w:rsidRDefault="00F16651" w:rsidP="0098633E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76BD17" w14:textId="77777777" w:rsidR="00F16651" w:rsidRPr="00F16651" w:rsidRDefault="00F16651" w:rsidP="0098633E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40DCF5" w14:textId="77777777" w:rsidR="00F16651" w:rsidRPr="00F16651" w:rsidRDefault="00F16651" w:rsidP="0098633E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696AAC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F16651" w:rsidRPr="00F16651" w14:paraId="6FB7945E" w14:textId="77777777" w:rsidTr="00350DB7">
        <w:trPr>
          <w:trHeight w:val="375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492BEB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F84829" w14:textId="5E7CDAEC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proofErr w:type="spellStart"/>
            <w:r w:rsidRPr="00F16651">
              <w:rPr>
                <w:rFonts w:eastAsia="游ゴシック"/>
                <w:sz w:val="20"/>
                <w:szCs w:val="20"/>
              </w:rPr>
              <w:t>Morningness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F533D9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D2D557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7AE9CD" w14:textId="2F2F9D7D" w:rsidR="00F16651" w:rsidRPr="00F16651" w:rsidRDefault="00F16651" w:rsidP="00F16651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(9.3)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58B0C2" w14:textId="3385B4EE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81CBC3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(12.7)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729DAD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0.266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17EBA2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  <w:vertAlign w:val="superscript"/>
              </w:rPr>
              <w:t>a</w:t>
            </w:r>
          </w:p>
        </w:tc>
      </w:tr>
      <w:tr w:rsidR="00F16651" w:rsidRPr="00F16651" w14:paraId="0FB0058F" w14:textId="77777777" w:rsidTr="00350DB7">
        <w:trPr>
          <w:trHeight w:val="375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C3D747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37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B439D5" w14:textId="067E41BC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Intermediate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1BAAB3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70547E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236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C91025" w14:textId="36ADA6C9" w:rsidR="00F16651" w:rsidRPr="00F16651" w:rsidRDefault="00F16651" w:rsidP="00F16651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(75.6)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C5E5AA" w14:textId="2568210F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249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088E90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(70.5)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52020E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25A177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F16651" w:rsidRPr="00F16651" w14:paraId="4BC4D8E0" w14:textId="77777777" w:rsidTr="00350DB7">
        <w:trPr>
          <w:trHeight w:val="375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D202AF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A91FCE" w14:textId="167A6F86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proofErr w:type="spellStart"/>
            <w:r w:rsidRPr="00F16651">
              <w:rPr>
                <w:rFonts w:eastAsia="游ゴシック"/>
                <w:sz w:val="20"/>
                <w:szCs w:val="20"/>
              </w:rPr>
              <w:t>Eveningness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35FB9A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020DA6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47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D3C3F0" w14:textId="3CCFED04" w:rsidR="00F16651" w:rsidRPr="00F16651" w:rsidRDefault="00F16651" w:rsidP="00F16651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(15.1)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24FDC7" w14:textId="0A7D312A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59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288AA4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(16.7)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5B9D21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A7D5E1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F16651" w:rsidRPr="00F16651" w14:paraId="3DA02B81" w14:textId="77777777" w:rsidTr="00350DB7">
        <w:trPr>
          <w:trHeight w:val="375"/>
        </w:trPr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C0F5CC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Sleep health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A26694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4622F2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B755F6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69931D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3D83B9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324B00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904ED8" w14:textId="7A10CA6A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2DAFE0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C1046F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D3EAEA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E815FC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F16651" w:rsidRPr="00F16651" w14:paraId="4BCDA396" w14:textId="77777777" w:rsidTr="00350DB7">
        <w:trPr>
          <w:trHeight w:val="375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B1CE3A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416328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Bedtime (hour)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85D871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CD1189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0:01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268E3B" w14:textId="77777777" w:rsidR="00F16651" w:rsidRPr="00F16651" w:rsidRDefault="00F16651" w:rsidP="0098633E">
            <w:pPr>
              <w:spacing w:line="240" w:lineRule="auto"/>
              <w:jc w:val="center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±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2B68FE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1:10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79FE9" w14:textId="31744100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0:04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6E53A3" w14:textId="77777777" w:rsidR="00F16651" w:rsidRPr="00F16651" w:rsidRDefault="00F16651" w:rsidP="0098633E">
            <w:pPr>
              <w:spacing w:line="240" w:lineRule="auto"/>
              <w:jc w:val="center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±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8B4B37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1:02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D13CE4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0.338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19F4B5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  <w:vertAlign w:val="superscript"/>
              </w:rPr>
              <w:t>b</w:t>
            </w:r>
          </w:p>
        </w:tc>
      </w:tr>
      <w:tr w:rsidR="00F16651" w:rsidRPr="00F16651" w14:paraId="25CFD584" w14:textId="77777777" w:rsidTr="00350DB7">
        <w:trPr>
          <w:trHeight w:val="375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09978C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37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079879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Wake-up time (hour)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711FCB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DD6D51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7:30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B7633D" w14:textId="77777777" w:rsidR="00F16651" w:rsidRPr="00F16651" w:rsidRDefault="00F16651" w:rsidP="0098633E">
            <w:pPr>
              <w:spacing w:line="240" w:lineRule="auto"/>
              <w:jc w:val="center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±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6703F3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1:18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F48E9" w14:textId="7F2C5DF2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7:29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6CDF00" w14:textId="77777777" w:rsidR="00F16651" w:rsidRPr="00F16651" w:rsidRDefault="00F16651" w:rsidP="0098633E">
            <w:pPr>
              <w:spacing w:line="240" w:lineRule="auto"/>
              <w:jc w:val="center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±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B3B9FF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1:22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F351EA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0.448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9A5585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  <w:vertAlign w:val="superscript"/>
              </w:rPr>
              <w:t>b</w:t>
            </w:r>
          </w:p>
        </w:tc>
      </w:tr>
      <w:tr w:rsidR="00F16651" w:rsidRPr="00F16651" w14:paraId="015F9719" w14:textId="77777777" w:rsidTr="00350DB7">
        <w:trPr>
          <w:trHeight w:val="375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3EE8B8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37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72A46C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Midpoint of sleep (hour)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1AAB50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2ADB00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3:45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207F04" w14:textId="77777777" w:rsidR="00F16651" w:rsidRPr="00F16651" w:rsidRDefault="00F16651" w:rsidP="0098633E">
            <w:pPr>
              <w:spacing w:line="240" w:lineRule="auto"/>
              <w:jc w:val="center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±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B5AB7F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1:06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10879" w14:textId="488A5549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3:46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2EBB90" w14:textId="77777777" w:rsidR="00F16651" w:rsidRPr="00F16651" w:rsidRDefault="00F16651" w:rsidP="0098633E">
            <w:pPr>
              <w:spacing w:line="240" w:lineRule="auto"/>
              <w:jc w:val="center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±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DE403A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1:03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52E4C2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0.446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1ED1B2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  <w:vertAlign w:val="superscript"/>
              </w:rPr>
              <w:t>b</w:t>
            </w:r>
          </w:p>
        </w:tc>
      </w:tr>
      <w:tr w:rsidR="00F16651" w:rsidRPr="00F16651" w14:paraId="1AAF65DF" w14:textId="77777777" w:rsidTr="00350DB7">
        <w:trPr>
          <w:trHeight w:val="375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34501B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37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F1F43A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Sleep duration (hour)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3320E6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81EA80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6:46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0E0D43" w14:textId="77777777" w:rsidR="00F16651" w:rsidRPr="00F16651" w:rsidRDefault="00F16651" w:rsidP="0098633E">
            <w:pPr>
              <w:spacing w:line="240" w:lineRule="auto"/>
              <w:jc w:val="center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±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1F983D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1:02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007EC" w14:textId="7A2A24D3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6:45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DC9F36" w14:textId="77777777" w:rsidR="00F16651" w:rsidRPr="00F16651" w:rsidRDefault="00F16651" w:rsidP="0098633E">
            <w:pPr>
              <w:spacing w:line="240" w:lineRule="auto"/>
              <w:jc w:val="center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±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D4A71E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1:07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1C1531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0.454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65FD33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  <w:vertAlign w:val="superscript"/>
              </w:rPr>
              <w:t>b</w:t>
            </w:r>
          </w:p>
        </w:tc>
      </w:tr>
      <w:tr w:rsidR="00F16651" w:rsidRPr="00F16651" w14:paraId="5022FF5A" w14:textId="77777777" w:rsidTr="00350DB7">
        <w:trPr>
          <w:trHeight w:val="375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E3D568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37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7ED5DE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Subjective sleep quality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DF6C62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4DB10F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8E74E6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277D56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027A9" w14:textId="7CF75382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FE2296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81A410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7FF645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1783AA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F16651" w:rsidRPr="00F16651" w14:paraId="13658E64" w14:textId="77777777" w:rsidTr="00350DB7">
        <w:trPr>
          <w:trHeight w:val="375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AAFD6E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C947B7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D120C1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Global PSQI score (points)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E26DD2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9BE5BB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5.08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C92BF8" w14:textId="77777777" w:rsidR="00F16651" w:rsidRPr="00F16651" w:rsidRDefault="00F16651" w:rsidP="0098633E">
            <w:pPr>
              <w:spacing w:line="240" w:lineRule="auto"/>
              <w:jc w:val="center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±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291EB9" w14:textId="52CAAFC5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2.46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A70CA5" w14:textId="6D83322F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4.81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9CF912" w14:textId="77777777" w:rsidR="00F16651" w:rsidRPr="00F16651" w:rsidRDefault="00F16651" w:rsidP="0098633E">
            <w:pPr>
              <w:spacing w:line="240" w:lineRule="auto"/>
              <w:jc w:val="center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±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0C0D4A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2.47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66C380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0.162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66C377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  <w:vertAlign w:val="superscript"/>
              </w:rPr>
              <w:t>b</w:t>
            </w:r>
          </w:p>
        </w:tc>
      </w:tr>
      <w:tr w:rsidR="00F16651" w:rsidRPr="00F16651" w14:paraId="299BBC60" w14:textId="77777777" w:rsidTr="00350DB7">
        <w:trPr>
          <w:trHeight w:val="375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1443DB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7C04DF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D3B075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Poor sleep quality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25635A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Presence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614E48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109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051125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(34.9)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FB559" w14:textId="0D8C7D8C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143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8CE961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(40.5)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E2041B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0.139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C45FCB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  <w:vertAlign w:val="superscript"/>
              </w:rPr>
              <w:t>a</w:t>
            </w:r>
          </w:p>
        </w:tc>
      </w:tr>
      <w:tr w:rsidR="00F16651" w:rsidRPr="00F16651" w14:paraId="5FA711B3" w14:textId="77777777" w:rsidTr="00350DB7">
        <w:trPr>
          <w:trHeight w:val="375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96693E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505C78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F8457B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8E4A02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BA3620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Absence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BB25CB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203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43C4FF" w14:textId="53215E00" w:rsidR="00F16651" w:rsidRPr="00F16651" w:rsidRDefault="00F16651" w:rsidP="00F16651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(65.1)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88939A" w14:textId="12F244BD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9374A2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(59.5)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EE1DBB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F74F39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F16651" w:rsidRPr="00F16651" w14:paraId="0DD5F20A" w14:textId="77777777" w:rsidTr="00350DB7">
        <w:trPr>
          <w:trHeight w:val="375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5EF19F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682254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F9A185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Component score (points)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B63D37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573D4D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6C8393" w14:textId="77777777" w:rsidR="00F16651" w:rsidRPr="00F16651" w:rsidRDefault="00F16651" w:rsidP="00F16651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98D62C" w14:textId="09E96FA3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5D2DCC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B2E6D2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4DB591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3B6D1F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F16651" w:rsidRPr="00F16651" w14:paraId="2B5A7A9F" w14:textId="77777777" w:rsidTr="00350DB7">
        <w:trPr>
          <w:trHeight w:val="375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B330D0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648AD4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2EDD1A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E51279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Sleep quality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02989B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A53451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1.00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C3C0AB" w14:textId="388CB4B7" w:rsidR="00F16651" w:rsidRPr="00F16651" w:rsidRDefault="00F16651" w:rsidP="00F16651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[0.50]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B7DB7A" w14:textId="6D00838E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1.00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6BC7DD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[0.50]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DF3C87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0.257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21FFAD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  <w:vertAlign w:val="superscript"/>
              </w:rPr>
              <w:t>c</w:t>
            </w:r>
          </w:p>
        </w:tc>
      </w:tr>
      <w:tr w:rsidR="00F16651" w:rsidRPr="00F16651" w14:paraId="67327546" w14:textId="77777777" w:rsidTr="00350DB7">
        <w:trPr>
          <w:trHeight w:val="375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1EF962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51F35A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F199DE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A888C7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Sleep latency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941DCC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47FD57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1.00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40334D" w14:textId="1EA92145" w:rsidR="00F16651" w:rsidRPr="00F16651" w:rsidRDefault="00F16651" w:rsidP="00F16651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[1.00]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469A6D" w14:textId="3BC3311F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1.00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9EF30F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[1.00]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DF476A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0.175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C3737D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  <w:vertAlign w:val="superscript"/>
              </w:rPr>
              <w:t>c</w:t>
            </w:r>
          </w:p>
        </w:tc>
      </w:tr>
      <w:tr w:rsidR="00F16651" w:rsidRPr="00F16651" w14:paraId="0DB67328" w14:textId="77777777" w:rsidTr="00350DB7">
        <w:trPr>
          <w:trHeight w:val="375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C9E9BB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18629A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8BAC94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685C57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Sleep duration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AB66BF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919205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1.00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DA957A" w14:textId="59D3AA7A" w:rsidR="00F16651" w:rsidRPr="00F16651" w:rsidRDefault="00F16651" w:rsidP="00F16651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[1.00]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CF1BAB" w14:textId="1BFCDDED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1.00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654CEF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[1.00]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453030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0.884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566039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  <w:vertAlign w:val="superscript"/>
              </w:rPr>
              <w:t>c</w:t>
            </w:r>
          </w:p>
        </w:tc>
      </w:tr>
      <w:tr w:rsidR="00F16651" w:rsidRPr="00F16651" w14:paraId="65669E71" w14:textId="77777777" w:rsidTr="00350DB7">
        <w:trPr>
          <w:trHeight w:val="375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6C702B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17E2A8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5F3A5A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4E30CA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Sleep efficiency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B281A8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251241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0.00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BA6ECA" w14:textId="5CE9C069" w:rsidR="00F16651" w:rsidRPr="00F16651" w:rsidRDefault="00F16651" w:rsidP="00F16651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[0.00]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AFE407" w14:textId="32A554FE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0.00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CBA83F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[0.38]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027293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0.719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F22447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  <w:vertAlign w:val="superscript"/>
              </w:rPr>
              <w:t>c</w:t>
            </w:r>
          </w:p>
        </w:tc>
      </w:tr>
      <w:tr w:rsidR="00F16651" w:rsidRPr="00F16651" w14:paraId="28EF9C27" w14:textId="77777777" w:rsidTr="00350DB7">
        <w:trPr>
          <w:trHeight w:val="375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D94F8F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CDFA1E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010A38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F1DE75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Sleep disturbance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F01FB9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FDC14A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1.00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9D23A9" w14:textId="33B084EE" w:rsidR="00F16651" w:rsidRPr="00F16651" w:rsidRDefault="00F16651" w:rsidP="00F16651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[0.50]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EBE4A8" w14:textId="0A38FF0C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1.00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AFE18A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[0.50]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6C432C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0.137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59D93D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  <w:vertAlign w:val="superscript"/>
              </w:rPr>
              <w:t>c</w:t>
            </w:r>
          </w:p>
        </w:tc>
      </w:tr>
      <w:tr w:rsidR="00F16651" w:rsidRPr="00F16651" w14:paraId="1A41577C" w14:textId="77777777" w:rsidTr="00350DB7">
        <w:trPr>
          <w:trHeight w:val="375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465758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916FE9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7F062C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1CBF97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Use of sleep medication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EEFC91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5C1221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0.00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9D71B1" w14:textId="5D75A2B5" w:rsidR="00F16651" w:rsidRPr="00F16651" w:rsidRDefault="00F16651" w:rsidP="00F16651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[0.00]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D81D82" w14:textId="726DDBFD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0.00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F0D73F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[0.00]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7E6F9E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0.268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CD12C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  <w:vertAlign w:val="superscript"/>
              </w:rPr>
              <w:t>c</w:t>
            </w:r>
          </w:p>
        </w:tc>
      </w:tr>
      <w:tr w:rsidR="00F16651" w:rsidRPr="00F16651" w14:paraId="56429167" w14:textId="77777777" w:rsidTr="00350DB7">
        <w:trPr>
          <w:trHeight w:val="375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C5E2FF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A23E41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3B39DA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272BCC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Daytime dysfunction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C81583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EE2BB7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1.00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4B1A8A" w14:textId="5F681637" w:rsidR="00F16651" w:rsidRPr="00F16651" w:rsidRDefault="00F16651" w:rsidP="00F16651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[0.50]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F756CF" w14:textId="621F8C02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0.00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CA0D01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[0.50]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61B5FB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0.125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8F3721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  <w:vertAlign w:val="superscript"/>
              </w:rPr>
              <w:t>c</w:t>
            </w:r>
          </w:p>
        </w:tc>
      </w:tr>
      <w:tr w:rsidR="00F16651" w:rsidRPr="00F16651" w14:paraId="61A515B4" w14:textId="77777777" w:rsidTr="00350DB7">
        <w:trPr>
          <w:trHeight w:val="375"/>
        </w:trPr>
        <w:tc>
          <w:tcPr>
            <w:tcW w:w="15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D100E5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Lifestyle habits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1C4149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015D2B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6017AF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3D84D2" w14:textId="77777777" w:rsidR="00F16651" w:rsidRPr="00F16651" w:rsidRDefault="00F16651" w:rsidP="00F16651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D4A9F" w14:textId="2F461CF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C4A9E6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B6CB39" w14:textId="77777777" w:rsidR="00F16651" w:rsidRPr="00F16651" w:rsidRDefault="00F16651" w:rsidP="0098633E">
            <w:pPr>
              <w:spacing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9F2E7D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C730B9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F16651" w:rsidRPr="00F16651" w14:paraId="52796ED2" w14:textId="77777777" w:rsidTr="00350DB7">
        <w:trPr>
          <w:trHeight w:val="375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3E74D5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E5AD52" w14:textId="3D00B430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Skipping breakfast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371A60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FBAAD1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158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D3C7F1" w14:textId="1FC9D3BC" w:rsidR="00F16651" w:rsidRPr="00F16651" w:rsidRDefault="00F16651" w:rsidP="00F16651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(50.6)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A95365" w14:textId="25929110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203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F1125F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(57.5)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5AA7B2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0.076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E021B2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  <w:vertAlign w:val="superscript"/>
              </w:rPr>
              <w:t>a</w:t>
            </w:r>
          </w:p>
        </w:tc>
      </w:tr>
      <w:tr w:rsidR="00F16651" w:rsidRPr="00F16651" w14:paraId="0A1E2C97" w14:textId="77777777" w:rsidTr="00350DB7">
        <w:trPr>
          <w:trHeight w:val="375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9D613B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A7E057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561D28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A9602B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DB4D42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No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2F855C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154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C2F893" w14:textId="65EBA629" w:rsidR="00F16651" w:rsidRPr="00F16651" w:rsidRDefault="00F16651" w:rsidP="00F16651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(49.4)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A96422" w14:textId="11AA13B6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150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734FDA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(42.5)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CB66CB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333252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F16651" w:rsidRPr="00F16651" w14:paraId="6DE4A129" w14:textId="77777777" w:rsidTr="00350DB7">
        <w:trPr>
          <w:trHeight w:val="375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A14431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C1F380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Taking caffeinated drinks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A75E54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DA7469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147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85F188" w14:textId="2F661668" w:rsidR="00F16651" w:rsidRPr="00F16651" w:rsidRDefault="00F16651" w:rsidP="00F16651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(47.1)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C168DA" w14:textId="06C6E683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165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E05786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(46.7)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8A91D6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0.923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0996A2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  <w:vertAlign w:val="superscript"/>
              </w:rPr>
              <w:t>a</w:t>
            </w:r>
          </w:p>
        </w:tc>
      </w:tr>
      <w:tr w:rsidR="00F16651" w:rsidRPr="00F16651" w14:paraId="14E6EE7F" w14:textId="77777777" w:rsidTr="00350DB7">
        <w:trPr>
          <w:trHeight w:val="375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0799B4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A0794F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5AD3B2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782137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9F14BF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No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EBAE16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165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5C3720" w14:textId="0415679E" w:rsidR="00F16651" w:rsidRPr="00F16651" w:rsidRDefault="00F16651" w:rsidP="00F16651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(52.9)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56637F" w14:textId="088F9BE4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188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33F4C7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(53.3)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4230AA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51B057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F16651" w:rsidRPr="00F16651" w14:paraId="713D17A8" w14:textId="77777777" w:rsidTr="00350DB7">
        <w:trPr>
          <w:trHeight w:val="375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583F65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850DEA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Using smartphone/</w:t>
            </w:r>
            <w:proofErr w:type="spellStart"/>
            <w:r w:rsidRPr="00F16651">
              <w:rPr>
                <w:rFonts w:eastAsia="游ゴシック"/>
                <w:sz w:val="20"/>
                <w:szCs w:val="20"/>
              </w:rPr>
              <w:t>cellphone</w:t>
            </w:r>
            <w:proofErr w:type="spellEnd"/>
            <w:r w:rsidRPr="00F16651">
              <w:rPr>
                <w:rFonts w:eastAsia="游ゴシック"/>
                <w:sz w:val="20"/>
                <w:szCs w:val="20"/>
              </w:rPr>
              <w:t xml:space="preserve"> after lights out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73862D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EF40B8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216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E0E4CB" w14:textId="1744F154" w:rsidR="00F16651" w:rsidRPr="00F16651" w:rsidRDefault="00F16651" w:rsidP="00F16651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(69.2)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3FE68C" w14:textId="54BB6A11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238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7C3BBD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(67.4)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0C81F4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0.676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E21B47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  <w:vertAlign w:val="superscript"/>
              </w:rPr>
              <w:t>a</w:t>
            </w:r>
          </w:p>
        </w:tc>
      </w:tr>
      <w:tr w:rsidR="00F16651" w:rsidRPr="00F16651" w14:paraId="63580B4A" w14:textId="77777777" w:rsidTr="00350DB7">
        <w:trPr>
          <w:trHeight w:val="375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C16FF5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F0E172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05AB48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88ACF7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606856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No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8F4E3D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96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DDE2B8" w14:textId="3E95FC5E" w:rsidR="00F16651" w:rsidRPr="00F16651" w:rsidRDefault="00F16651" w:rsidP="00F16651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(30.8)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18D1C3" w14:textId="32B618B0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115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3417CD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(32.6)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821E3E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CEF34A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F16651" w:rsidRPr="00F16651" w14:paraId="3B466EF3" w14:textId="77777777" w:rsidTr="00350DB7">
        <w:trPr>
          <w:trHeight w:val="375"/>
        </w:trPr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B5F292" w14:textId="77777777" w:rsidR="00F16651" w:rsidRPr="00F16651" w:rsidRDefault="00F16651" w:rsidP="0098633E">
            <w:pPr>
              <w:spacing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2411FA" w14:textId="112393DC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Morning practice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D259EC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0–3 days/week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D06BC1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245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C7291A" w14:textId="1F18CE1D" w:rsidR="00F16651" w:rsidRPr="00F16651" w:rsidRDefault="00F16651" w:rsidP="00F16651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(78.5)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8F472E" w14:textId="714F6AF5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285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AA99A9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(80.7)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D5BC16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0.500</w:t>
            </w: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9D9412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  <w:vertAlign w:val="superscript"/>
              </w:rPr>
              <w:t>a</w:t>
            </w:r>
          </w:p>
        </w:tc>
      </w:tr>
      <w:tr w:rsidR="00F16651" w:rsidRPr="00F16651" w14:paraId="3B252ACC" w14:textId="77777777" w:rsidTr="00350DB7">
        <w:trPr>
          <w:trHeight w:val="375"/>
        </w:trPr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1B3626" w14:textId="1A978A0F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F9096C" w14:textId="5BD8789A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EB6838" w14:textId="5A828295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0A3371" w14:textId="2E7F08D4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643CB6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4–7 days/week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79D09B" w14:textId="77777777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67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E4A9FF" w14:textId="6D61A340" w:rsidR="00F16651" w:rsidRPr="00F16651" w:rsidRDefault="00F16651" w:rsidP="00F16651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(21.5)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28B726" w14:textId="098073BC" w:rsidR="00F16651" w:rsidRPr="00F16651" w:rsidRDefault="00F16651" w:rsidP="0098633E">
            <w:pPr>
              <w:spacing w:line="240" w:lineRule="auto"/>
              <w:jc w:val="right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68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06E560" w14:textId="7777777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  <w:r w:rsidRPr="00F16651">
              <w:rPr>
                <w:rFonts w:eastAsia="游ゴシック"/>
                <w:sz w:val="20"/>
                <w:szCs w:val="20"/>
              </w:rPr>
              <w:t>(19.3)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9A7309" w14:textId="26B951AC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  <w:tc>
          <w:tcPr>
            <w:tcW w:w="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3BEDF8" w14:textId="2BBDAD97" w:rsidR="00F16651" w:rsidRPr="00F16651" w:rsidRDefault="00F16651" w:rsidP="0098633E">
            <w:pPr>
              <w:spacing w:line="240" w:lineRule="auto"/>
              <w:rPr>
                <w:rFonts w:eastAsia="游ゴシック"/>
                <w:sz w:val="20"/>
                <w:szCs w:val="20"/>
              </w:rPr>
            </w:pPr>
          </w:p>
        </w:tc>
      </w:tr>
    </w:tbl>
    <w:p w14:paraId="1583EDE9" w14:textId="77777777" w:rsidR="0098633E" w:rsidRPr="00F16651" w:rsidRDefault="002C366C" w:rsidP="0098633E">
      <w:pPr>
        <w:spacing w:line="360" w:lineRule="auto"/>
        <w:rPr>
          <w:lang w:val="en-US"/>
        </w:rPr>
      </w:pPr>
      <w:r w:rsidRPr="00F16651">
        <w:rPr>
          <w:lang w:val="en-US"/>
        </w:rPr>
        <w:lastRenderedPageBreak/>
        <w:t>SD: Standard deviation, QD: Quartile deviation; PSQI: Pittsburgh Sleep Quality Index</w:t>
      </w:r>
    </w:p>
    <w:p w14:paraId="05751B79" w14:textId="77777777" w:rsidR="0098633E" w:rsidRPr="00F16651" w:rsidRDefault="0098633E" w:rsidP="0098633E">
      <w:pPr>
        <w:spacing w:line="360" w:lineRule="auto"/>
        <w:rPr>
          <w:lang w:val="en-US" w:eastAsia="ja-JP"/>
        </w:rPr>
      </w:pPr>
      <w:proofErr w:type="spellStart"/>
      <w:r w:rsidRPr="00F16651">
        <w:rPr>
          <w:vertAlign w:val="superscript"/>
          <w:lang w:val="en-US" w:eastAsia="ja-JP"/>
        </w:rPr>
        <w:t>a</w:t>
      </w:r>
      <w:r w:rsidRPr="00F16651">
        <w:rPr>
          <w:lang w:val="en-US" w:eastAsia="ja-JP"/>
        </w:rPr>
        <w:t>Chi</w:t>
      </w:r>
      <w:proofErr w:type="spellEnd"/>
      <w:r w:rsidRPr="00F16651">
        <w:rPr>
          <w:lang w:val="en-US" w:eastAsia="ja-JP"/>
        </w:rPr>
        <w:t>-square test</w:t>
      </w:r>
    </w:p>
    <w:p w14:paraId="78ABA388" w14:textId="77777777" w:rsidR="0098633E" w:rsidRPr="00F16651" w:rsidRDefault="0098633E" w:rsidP="0098633E">
      <w:pPr>
        <w:spacing w:line="360" w:lineRule="auto"/>
        <w:rPr>
          <w:lang w:val="en-US" w:eastAsia="ja-JP"/>
        </w:rPr>
      </w:pPr>
      <w:proofErr w:type="spellStart"/>
      <w:r w:rsidRPr="00F16651">
        <w:rPr>
          <w:vertAlign w:val="superscript"/>
          <w:lang w:val="en-US" w:eastAsia="ja-JP"/>
        </w:rPr>
        <w:t>b</w:t>
      </w:r>
      <w:r w:rsidRPr="00F16651">
        <w:rPr>
          <w:lang w:val="en-US" w:eastAsia="ja-JP"/>
        </w:rPr>
        <w:t>t</w:t>
      </w:r>
      <w:proofErr w:type="spellEnd"/>
      <w:r w:rsidRPr="00F16651">
        <w:rPr>
          <w:lang w:val="en-US" w:eastAsia="ja-JP"/>
        </w:rPr>
        <w:t>-test</w:t>
      </w:r>
    </w:p>
    <w:p w14:paraId="13430ECD" w14:textId="48D621CA" w:rsidR="00F16651" w:rsidRPr="00F16651" w:rsidRDefault="0098633E" w:rsidP="0098633E">
      <w:pPr>
        <w:spacing w:line="360" w:lineRule="auto"/>
        <w:rPr>
          <w:lang w:val="en-US" w:eastAsia="ja-JP"/>
        </w:rPr>
      </w:pPr>
      <w:proofErr w:type="spellStart"/>
      <w:r w:rsidRPr="00F16651">
        <w:rPr>
          <w:vertAlign w:val="superscript"/>
          <w:lang w:val="en-US" w:eastAsia="ja-JP"/>
        </w:rPr>
        <w:t>c</w:t>
      </w:r>
      <w:r w:rsidRPr="00F16651">
        <w:rPr>
          <w:lang w:val="en-US" w:eastAsia="ja-JP"/>
        </w:rPr>
        <w:t>Mann</w:t>
      </w:r>
      <w:proofErr w:type="spellEnd"/>
      <w:r w:rsidRPr="00F16651">
        <w:rPr>
          <w:lang w:val="en-US" w:eastAsia="ja-JP"/>
        </w:rPr>
        <w:t xml:space="preserve">-Whitney U-test </w:t>
      </w:r>
      <w:r w:rsidR="00F16651" w:rsidRPr="00F16651">
        <w:rPr>
          <w:lang w:val="en-US" w:eastAsia="ja-JP"/>
        </w:rPr>
        <w:br w:type="page"/>
      </w:r>
    </w:p>
    <w:p w14:paraId="2972367D" w14:textId="288A335A" w:rsidR="0057393B" w:rsidRPr="00F16651" w:rsidRDefault="0098633E" w:rsidP="0057393B">
      <w:pPr>
        <w:rPr>
          <w:lang w:val="en-US"/>
        </w:rPr>
      </w:pPr>
      <w:r w:rsidRPr="00F16651">
        <w:rPr>
          <w:b/>
          <w:bCs/>
          <w:lang w:val="en-US" w:eastAsia="ja-JP"/>
        </w:rPr>
        <w:lastRenderedPageBreak/>
        <w:t>Supplementary Table</w:t>
      </w:r>
      <w:r w:rsidRPr="00F16651">
        <w:rPr>
          <w:b/>
          <w:bCs/>
          <w:lang w:val="en-US"/>
        </w:rPr>
        <w:t xml:space="preserve"> 2</w:t>
      </w:r>
      <w:r w:rsidRPr="00F16651">
        <w:rPr>
          <w:lang w:val="en-US"/>
        </w:rPr>
        <w:t xml:space="preserve"> </w:t>
      </w:r>
      <w:r w:rsidR="000C59D5" w:rsidRPr="00F16651">
        <w:rPr>
          <w:lang w:val="en-US"/>
        </w:rPr>
        <w:t>Comparison of sleep habits between the chronotypes by sports disciplines</w:t>
      </w:r>
    </w:p>
    <w:tbl>
      <w:tblPr>
        <w:tblW w:w="9214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8"/>
        <w:gridCol w:w="1625"/>
        <w:gridCol w:w="709"/>
        <w:gridCol w:w="283"/>
        <w:gridCol w:w="709"/>
        <w:gridCol w:w="709"/>
        <w:gridCol w:w="283"/>
        <w:gridCol w:w="709"/>
        <w:gridCol w:w="709"/>
        <w:gridCol w:w="283"/>
        <w:gridCol w:w="709"/>
        <w:gridCol w:w="709"/>
        <w:gridCol w:w="218"/>
        <w:gridCol w:w="1341"/>
      </w:tblGrid>
      <w:tr w:rsidR="00F16651" w:rsidRPr="00F16651" w14:paraId="2B5ECC44" w14:textId="77777777" w:rsidTr="00BD5543">
        <w:trPr>
          <w:trHeight w:val="375"/>
        </w:trPr>
        <w:tc>
          <w:tcPr>
            <w:tcW w:w="2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12D12" w14:textId="4174CEC6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ADA49" w14:textId="31FFE805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51F0C" w14:textId="77777777" w:rsidR="002D7915" w:rsidRPr="002D7915" w:rsidRDefault="002D7915" w:rsidP="002D7915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proofErr w:type="spellStart"/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Morningness</w:t>
            </w:r>
            <w:proofErr w:type="spellEnd"/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50B37" w14:textId="77777777" w:rsidR="002D7915" w:rsidRPr="002D7915" w:rsidRDefault="002D7915" w:rsidP="002D7915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Intermediate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C208F" w14:textId="77777777" w:rsidR="002D7915" w:rsidRPr="002D7915" w:rsidRDefault="002D7915" w:rsidP="002D7915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proofErr w:type="spellStart"/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Eveningness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9F726" w14:textId="5A371FDE" w:rsidR="002D7915" w:rsidRPr="002D7915" w:rsidRDefault="002D7915" w:rsidP="002D7915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2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B478A" w14:textId="0C19F0CA" w:rsidR="002D7915" w:rsidRPr="002D7915" w:rsidRDefault="002D7915" w:rsidP="002D7915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A64780F" w14:textId="77777777" w:rsidR="002D7915" w:rsidRPr="002D7915" w:rsidRDefault="002D7915" w:rsidP="002D7915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Multiple comparisons</w:t>
            </w:r>
          </w:p>
        </w:tc>
      </w:tr>
      <w:tr w:rsidR="00F16651" w:rsidRPr="00F16651" w14:paraId="29F06BEA" w14:textId="77777777" w:rsidTr="00BD5543">
        <w:trPr>
          <w:trHeight w:val="315"/>
        </w:trPr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CF06FF" w14:textId="1C3A8556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74C4A9E" w14:textId="392D5C4B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D74B1D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Mean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698ED2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98EEBA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SD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0B0049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Mean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16922A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F21E17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SD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79211D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Mean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F81753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A3910F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SD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00D859" w14:textId="77777777" w:rsidR="002D7915" w:rsidRPr="002D7915" w:rsidRDefault="002D7915" w:rsidP="002D7915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F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789763" w14:textId="0FCE611E" w:rsidR="002D7915" w:rsidRPr="002D7915" w:rsidRDefault="002D7915" w:rsidP="002D7915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548EA0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</w:tr>
      <w:tr w:rsidR="00F16651" w:rsidRPr="00F16651" w14:paraId="0C6E69B4" w14:textId="77777777" w:rsidTr="00BD5543">
        <w:trPr>
          <w:trHeight w:val="315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8B70B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Individual sports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2DBF7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D6AB2" w14:textId="77777777" w:rsidR="002D7915" w:rsidRPr="002D7915" w:rsidRDefault="002D7915" w:rsidP="002D7915">
            <w:pPr>
              <w:spacing w:line="24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311F2" w14:textId="77777777" w:rsidR="002D7915" w:rsidRPr="002D7915" w:rsidRDefault="002D7915" w:rsidP="002D7915">
            <w:pPr>
              <w:spacing w:line="24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43E3D" w14:textId="77777777" w:rsidR="002D7915" w:rsidRPr="002D7915" w:rsidRDefault="002D7915" w:rsidP="002D7915">
            <w:pPr>
              <w:spacing w:line="24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49561" w14:textId="77777777" w:rsidR="002D7915" w:rsidRPr="002D7915" w:rsidRDefault="002D7915" w:rsidP="002D7915">
            <w:pPr>
              <w:spacing w:line="24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3A7AC" w14:textId="77777777" w:rsidR="002D7915" w:rsidRPr="002D7915" w:rsidRDefault="002D7915" w:rsidP="002D7915">
            <w:pPr>
              <w:spacing w:line="24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427A8" w14:textId="77777777" w:rsidR="002D7915" w:rsidRPr="002D7915" w:rsidRDefault="002D7915" w:rsidP="002D7915">
            <w:pPr>
              <w:spacing w:line="24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23E63" w14:textId="77777777" w:rsidR="002D7915" w:rsidRPr="002D7915" w:rsidRDefault="002D7915" w:rsidP="002D7915">
            <w:pPr>
              <w:spacing w:line="24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01417" w14:textId="77777777" w:rsidR="002D7915" w:rsidRPr="002D7915" w:rsidRDefault="002D7915" w:rsidP="002D7915">
            <w:pPr>
              <w:spacing w:line="24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F6BB4" w14:textId="77777777" w:rsidR="002D7915" w:rsidRPr="002D7915" w:rsidRDefault="002D7915" w:rsidP="002D7915">
            <w:pPr>
              <w:spacing w:line="24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3BED2" w14:textId="77777777" w:rsidR="002D7915" w:rsidRPr="002D7915" w:rsidRDefault="002D7915" w:rsidP="002D7915">
            <w:pPr>
              <w:spacing w:line="24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C3D74" w14:textId="77777777" w:rsidR="002D7915" w:rsidRPr="002D7915" w:rsidRDefault="002D7915" w:rsidP="002D7915">
            <w:pPr>
              <w:spacing w:line="24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</w:tr>
      <w:tr w:rsidR="00F16651" w:rsidRPr="00F16651" w14:paraId="368569BD" w14:textId="77777777" w:rsidTr="00BD5543">
        <w:trPr>
          <w:trHeight w:val="315"/>
        </w:trPr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9DAB6" w14:textId="77777777" w:rsidR="002D7915" w:rsidRPr="002D7915" w:rsidRDefault="002D7915" w:rsidP="002D7915">
            <w:pPr>
              <w:spacing w:line="24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8340E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Bedtime (hour)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20948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23:11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AD3DD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±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EB4C8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1:01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A1AED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23:58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7A767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±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DE1D3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1:04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D3976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0:53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24D97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±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77F03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1:11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051CE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34.20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F4320" w14:textId="77777777" w:rsidR="002D7915" w:rsidRPr="002D7915" w:rsidRDefault="002D7915" w:rsidP="000C59D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*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EDCB2" w14:textId="77777777" w:rsidR="002D7915" w:rsidRPr="002D7915" w:rsidRDefault="002D7915" w:rsidP="002D7915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E&gt;I&gt;M</w:t>
            </w:r>
          </w:p>
        </w:tc>
      </w:tr>
      <w:tr w:rsidR="00F16651" w:rsidRPr="00F16651" w14:paraId="7FEEFAD2" w14:textId="77777777" w:rsidTr="00BD5543">
        <w:trPr>
          <w:trHeight w:val="315"/>
        </w:trPr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63FAB" w14:textId="77777777" w:rsidR="002D7915" w:rsidRPr="002D7915" w:rsidRDefault="002D7915" w:rsidP="002D7915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54BF4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Wake-up time (hour)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F9866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6:37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642D7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±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F1E60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0:58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D34D8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7:25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138DC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±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F031A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1:10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6B23F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8:30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0DE66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±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0BBC8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1:25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0C17E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34.53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BF6CF" w14:textId="77777777" w:rsidR="002D7915" w:rsidRPr="002D7915" w:rsidRDefault="002D7915" w:rsidP="000C59D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*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83CBC" w14:textId="77777777" w:rsidR="002D7915" w:rsidRPr="002D7915" w:rsidRDefault="002D7915" w:rsidP="002D7915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E&gt;I&gt;M</w:t>
            </w:r>
          </w:p>
        </w:tc>
      </w:tr>
      <w:tr w:rsidR="00F16651" w:rsidRPr="00F16651" w14:paraId="730CC1CB" w14:textId="77777777" w:rsidTr="00BD5543">
        <w:trPr>
          <w:trHeight w:val="315"/>
        </w:trPr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93451" w14:textId="77777777" w:rsidR="002D7915" w:rsidRPr="002D7915" w:rsidRDefault="002D7915" w:rsidP="002D7915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8BBCC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Midpoint of sleep (hour)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9800A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2:54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1CE15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±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BDC4A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0:51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EC27F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3:42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86425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±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6A964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0:58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D6C3E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4:41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E7DBC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±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A6ED6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1:07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AE3E8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46.01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5FECA" w14:textId="77777777" w:rsidR="002D7915" w:rsidRPr="002D7915" w:rsidRDefault="002D7915" w:rsidP="000C59D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*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C7E78" w14:textId="77777777" w:rsidR="002D7915" w:rsidRPr="002D7915" w:rsidRDefault="002D7915" w:rsidP="002D7915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E&gt;I&gt;M</w:t>
            </w:r>
          </w:p>
        </w:tc>
      </w:tr>
      <w:tr w:rsidR="00F16651" w:rsidRPr="00F16651" w14:paraId="18890234" w14:textId="77777777" w:rsidTr="00BD5543">
        <w:trPr>
          <w:trHeight w:val="315"/>
        </w:trPr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7380DB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 xml:space="preserve">　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2331FE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Sleep duration (hour)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41AE59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6:53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CA5456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12566F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1:00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8ACF71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6:46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450A34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A532CC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1:02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9AA801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6:42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2C1DC8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7F5F52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1:03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788236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0.55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283F04" w14:textId="40AA512B" w:rsidR="002D7915" w:rsidRPr="002D7915" w:rsidRDefault="002D7915" w:rsidP="000C59D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06376C" w14:textId="17EED692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</w:tr>
      <w:tr w:rsidR="00F16651" w:rsidRPr="00F16651" w14:paraId="212DC242" w14:textId="77777777" w:rsidTr="00BD5543">
        <w:trPr>
          <w:trHeight w:val="315"/>
        </w:trPr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641CE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Team sports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76F86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E52E7" w14:textId="77777777" w:rsidR="002D7915" w:rsidRPr="002D7915" w:rsidRDefault="002D7915" w:rsidP="002D7915">
            <w:pPr>
              <w:spacing w:line="24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F3EFB" w14:textId="77777777" w:rsidR="002D7915" w:rsidRPr="002D7915" w:rsidRDefault="002D7915" w:rsidP="002D7915">
            <w:pPr>
              <w:spacing w:line="24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025EF" w14:textId="77777777" w:rsidR="002D7915" w:rsidRPr="002D7915" w:rsidRDefault="002D7915" w:rsidP="002D7915">
            <w:pPr>
              <w:spacing w:line="24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C1A51" w14:textId="77777777" w:rsidR="002D7915" w:rsidRPr="002D7915" w:rsidRDefault="002D7915" w:rsidP="002D7915">
            <w:pPr>
              <w:spacing w:line="24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A5CC1" w14:textId="77777777" w:rsidR="002D7915" w:rsidRPr="002D7915" w:rsidRDefault="002D7915" w:rsidP="002D7915">
            <w:pPr>
              <w:spacing w:line="24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55552" w14:textId="77777777" w:rsidR="002D7915" w:rsidRPr="002D7915" w:rsidRDefault="002D7915" w:rsidP="002D7915">
            <w:pPr>
              <w:spacing w:line="24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6F244" w14:textId="77777777" w:rsidR="002D7915" w:rsidRPr="002D7915" w:rsidRDefault="002D7915" w:rsidP="002D7915">
            <w:pPr>
              <w:spacing w:line="24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925D9" w14:textId="77777777" w:rsidR="002D7915" w:rsidRPr="002D7915" w:rsidRDefault="002D7915" w:rsidP="002D7915">
            <w:pPr>
              <w:spacing w:line="24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DB526" w14:textId="77777777" w:rsidR="002D7915" w:rsidRPr="002D7915" w:rsidRDefault="002D7915" w:rsidP="002D7915">
            <w:pPr>
              <w:spacing w:line="24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B38EF" w14:textId="77777777" w:rsidR="002D7915" w:rsidRPr="002D7915" w:rsidRDefault="002D7915" w:rsidP="000C59D5">
            <w:pPr>
              <w:spacing w:line="24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429A0" w14:textId="77777777" w:rsidR="002D7915" w:rsidRPr="002D7915" w:rsidRDefault="002D7915" w:rsidP="002D7915">
            <w:pPr>
              <w:spacing w:line="24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</w:tr>
      <w:tr w:rsidR="00F16651" w:rsidRPr="00F16651" w14:paraId="2952F0EF" w14:textId="77777777" w:rsidTr="00BD5543">
        <w:trPr>
          <w:trHeight w:val="315"/>
        </w:trPr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21D5D" w14:textId="77777777" w:rsidR="002D7915" w:rsidRPr="002D7915" w:rsidRDefault="002D7915" w:rsidP="002D7915">
            <w:pPr>
              <w:spacing w:line="24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D6C3F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Bedtime (hour)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EA9A4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23:28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EE2FB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±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667F7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1:08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F2BB9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23:58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D2C81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±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1119A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0:55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D1864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0:56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D66D5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±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EBD30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1:06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CC309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25.39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31FFE" w14:textId="77777777" w:rsidR="002D7915" w:rsidRPr="002D7915" w:rsidRDefault="002D7915" w:rsidP="000C59D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*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F0014" w14:textId="77777777" w:rsidR="002D7915" w:rsidRPr="002D7915" w:rsidRDefault="002D7915" w:rsidP="002D7915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E&gt;I&gt;M</w:t>
            </w:r>
          </w:p>
        </w:tc>
      </w:tr>
      <w:tr w:rsidR="00F16651" w:rsidRPr="00F16651" w14:paraId="48A29772" w14:textId="77777777" w:rsidTr="00BD5543">
        <w:trPr>
          <w:trHeight w:val="315"/>
        </w:trPr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1C96D" w14:textId="77777777" w:rsidR="002D7915" w:rsidRPr="002D7915" w:rsidRDefault="002D7915" w:rsidP="002D7915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95B2C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Wake-up time (hour)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B9B80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6:32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9425C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±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39A7D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1:10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A89CB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7:25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52F86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±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D0E69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1:18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E86D2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8:21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6F45C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±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977F6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1:19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C1307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18.09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2B448" w14:textId="77777777" w:rsidR="002D7915" w:rsidRPr="002D7915" w:rsidRDefault="002D7915" w:rsidP="000C59D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*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B0599" w14:textId="77777777" w:rsidR="002D7915" w:rsidRPr="002D7915" w:rsidRDefault="002D7915" w:rsidP="002D7915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E&gt;I&gt;M</w:t>
            </w:r>
          </w:p>
        </w:tc>
      </w:tr>
      <w:tr w:rsidR="00F16651" w:rsidRPr="00F16651" w14:paraId="167E3094" w14:textId="77777777" w:rsidTr="00BD5543">
        <w:trPr>
          <w:trHeight w:val="315"/>
        </w:trPr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8DA97" w14:textId="77777777" w:rsidR="002D7915" w:rsidRPr="002D7915" w:rsidRDefault="002D7915" w:rsidP="002D7915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69518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Midpoint of sleep (hour)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28313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3:00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B4312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±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8FB34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0:56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9E8C8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3:41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43A44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±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C14FA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0:57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D7F3B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4:38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6CE0E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±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BBDD6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1:03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E90EA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28.60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A1023" w14:textId="77777777" w:rsidR="002D7915" w:rsidRPr="002D7915" w:rsidRDefault="002D7915" w:rsidP="000C59D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*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9F238" w14:textId="77777777" w:rsidR="002D7915" w:rsidRPr="002D7915" w:rsidRDefault="002D7915" w:rsidP="002D7915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E&gt;I&gt;M</w:t>
            </w:r>
          </w:p>
        </w:tc>
      </w:tr>
      <w:tr w:rsidR="00F16651" w:rsidRPr="00F16651" w14:paraId="2745368A" w14:textId="77777777" w:rsidTr="00BD5543">
        <w:trPr>
          <w:trHeight w:val="315"/>
        </w:trPr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1A5644" w14:textId="06E83A08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6C2088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Sleep duration (hour)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28D33C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6:28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3C5667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CB6A56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1:10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BB3291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6:50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8FCFE7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27819F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1:07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A48D25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6:35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C7C339" w14:textId="77777777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992213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1:07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BCE780" w14:textId="77777777" w:rsidR="002D7915" w:rsidRPr="002D7915" w:rsidRDefault="002D7915" w:rsidP="002D7915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2D7915">
              <w:rPr>
                <w:rFonts w:eastAsia="游ゴシック"/>
                <w:sz w:val="21"/>
                <w:szCs w:val="21"/>
                <w:lang w:val="en-US" w:eastAsia="ja-JP"/>
              </w:rPr>
              <w:t>2.02</w:t>
            </w:r>
          </w:p>
        </w:tc>
        <w:tc>
          <w:tcPr>
            <w:tcW w:w="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40A06F9" w14:textId="22BB4F91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FBA4064" w14:textId="7B706ABA" w:rsidR="002D7915" w:rsidRPr="002D7915" w:rsidRDefault="002D7915" w:rsidP="002D7915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</w:tr>
    </w:tbl>
    <w:p w14:paraId="0EEA6E8D" w14:textId="77777777" w:rsidR="00BD5543" w:rsidRPr="00F16651" w:rsidRDefault="00BD5543" w:rsidP="00BD5543">
      <w:pPr>
        <w:spacing w:line="360" w:lineRule="auto"/>
        <w:rPr>
          <w:lang w:val="en-US"/>
        </w:rPr>
      </w:pPr>
      <w:r w:rsidRPr="00F16651">
        <w:rPr>
          <w:lang w:val="en-US"/>
        </w:rPr>
        <w:t xml:space="preserve">E: </w:t>
      </w:r>
      <w:proofErr w:type="spellStart"/>
      <w:r w:rsidRPr="00F16651">
        <w:rPr>
          <w:lang w:val="en-US"/>
        </w:rPr>
        <w:t>eveningness</w:t>
      </w:r>
      <w:proofErr w:type="spellEnd"/>
      <w:r w:rsidRPr="00F16651">
        <w:rPr>
          <w:lang w:val="en-US"/>
        </w:rPr>
        <w:t xml:space="preserve">, I: intermediate, M: </w:t>
      </w:r>
      <w:proofErr w:type="spellStart"/>
      <w:r w:rsidRPr="00F16651">
        <w:rPr>
          <w:lang w:val="en-US"/>
        </w:rPr>
        <w:t>morningness</w:t>
      </w:r>
      <w:proofErr w:type="spellEnd"/>
    </w:p>
    <w:p w14:paraId="529FCB99" w14:textId="77777777" w:rsidR="00BD5543" w:rsidRPr="00F16651" w:rsidRDefault="00BD5543" w:rsidP="00BD5543">
      <w:pPr>
        <w:spacing w:line="360" w:lineRule="auto"/>
        <w:rPr>
          <w:lang w:val="en-US"/>
        </w:rPr>
      </w:pPr>
      <w:r w:rsidRPr="00F16651">
        <w:rPr>
          <w:lang w:val="en-US"/>
        </w:rPr>
        <w:t>Analysis of covariance adjusting for sex and age.</w:t>
      </w:r>
    </w:p>
    <w:p w14:paraId="6F6C6DF5" w14:textId="77777777" w:rsidR="00BD5543" w:rsidRPr="00F16651" w:rsidRDefault="00BD5543" w:rsidP="00BD5543">
      <w:pPr>
        <w:spacing w:line="360" w:lineRule="auto"/>
        <w:rPr>
          <w:lang w:val="en-US"/>
        </w:rPr>
        <w:sectPr w:rsidR="00BD5543" w:rsidRPr="00F16651" w:rsidSect="009823DC">
          <w:footerReference w:type="default" r:id="rId8"/>
          <w:type w:val="continuous"/>
          <w:pgSz w:w="11906" w:h="16838" w:code="9"/>
          <w:pgMar w:top="1418" w:right="1418" w:bottom="1418" w:left="1418" w:header="851" w:footer="992" w:gutter="0"/>
          <w:cols w:space="425"/>
          <w:docGrid w:linePitch="326"/>
        </w:sectPr>
      </w:pPr>
      <w:r w:rsidRPr="00F16651">
        <w:rPr>
          <w:lang w:val="en-US"/>
        </w:rPr>
        <w:t>*: P-value was statistically significant after applying Benjamini-Hochberg false discovery rate (FDR) correction.</w:t>
      </w:r>
      <w:r w:rsidR="0098633E" w:rsidRPr="00F16651">
        <w:rPr>
          <w:lang w:val="en-US"/>
        </w:rPr>
        <w:t xml:space="preserve"> </w:t>
      </w:r>
    </w:p>
    <w:p w14:paraId="7CF2A94E" w14:textId="15B8E6BF" w:rsidR="0057393B" w:rsidRPr="00F16651" w:rsidRDefault="00BD5543" w:rsidP="000E168A">
      <w:pPr>
        <w:spacing w:line="360" w:lineRule="auto"/>
        <w:rPr>
          <w:lang w:val="en-US" w:eastAsia="ja-JP"/>
        </w:rPr>
      </w:pPr>
      <w:r w:rsidRPr="00F16651">
        <w:rPr>
          <w:b/>
          <w:bCs/>
          <w:lang w:val="en-US" w:eastAsia="ja-JP"/>
        </w:rPr>
        <w:lastRenderedPageBreak/>
        <w:t>Supplementary Table</w:t>
      </w:r>
      <w:r w:rsidRPr="00F16651">
        <w:rPr>
          <w:b/>
          <w:bCs/>
          <w:lang w:val="en-US"/>
        </w:rPr>
        <w:t xml:space="preserve"> 3</w:t>
      </w:r>
      <w:r w:rsidRPr="00F16651">
        <w:rPr>
          <w:lang w:val="en-US"/>
        </w:rPr>
        <w:t xml:space="preserve"> </w:t>
      </w:r>
      <w:r w:rsidR="000C59D5" w:rsidRPr="00F16651">
        <w:rPr>
          <w:lang w:val="en-US"/>
        </w:rPr>
        <w:t>Comparison of subjective sleep quality between the chronotypes by sports disciplines</w:t>
      </w:r>
    </w:p>
    <w:tbl>
      <w:tblPr>
        <w:tblW w:w="113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283"/>
        <w:gridCol w:w="2127"/>
        <w:gridCol w:w="850"/>
        <w:gridCol w:w="425"/>
        <w:gridCol w:w="851"/>
        <w:gridCol w:w="492"/>
        <w:gridCol w:w="821"/>
        <w:gridCol w:w="679"/>
        <w:gridCol w:w="135"/>
        <w:gridCol w:w="566"/>
        <w:gridCol w:w="142"/>
        <w:gridCol w:w="567"/>
        <w:gridCol w:w="468"/>
        <w:gridCol w:w="643"/>
        <w:gridCol w:w="590"/>
        <w:gridCol w:w="142"/>
        <w:gridCol w:w="567"/>
        <w:gridCol w:w="141"/>
        <w:gridCol w:w="567"/>
      </w:tblGrid>
      <w:tr w:rsidR="00F16651" w:rsidRPr="00F16651" w14:paraId="5371221E" w14:textId="77777777" w:rsidTr="000E168A">
        <w:trPr>
          <w:trHeight w:val="375"/>
        </w:trPr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A02187" w14:textId="4F198035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32F051" w14:textId="156497A0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3A16B6" w14:textId="6CEE84AB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86224D" w14:textId="65B85DAC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DECA2D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  <w:proofErr w:type="spellStart"/>
            <w:r w:rsidRPr="00F16651">
              <w:rPr>
                <w:rFonts w:eastAsia="游ゴシック"/>
                <w:sz w:val="21"/>
                <w:szCs w:val="21"/>
              </w:rPr>
              <w:t>Morningness</w:t>
            </w:r>
            <w:proofErr w:type="spellEnd"/>
          </w:p>
        </w:tc>
        <w:tc>
          <w:tcPr>
            <w:tcW w:w="340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FEF0E6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Intermediate</w:t>
            </w:r>
          </w:p>
        </w:tc>
        <w:tc>
          <w:tcPr>
            <w:tcW w:w="311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6C6525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  <w:proofErr w:type="spellStart"/>
            <w:r w:rsidRPr="00F16651">
              <w:rPr>
                <w:rFonts w:eastAsia="游ゴシック"/>
                <w:sz w:val="21"/>
                <w:szCs w:val="21"/>
              </w:rPr>
              <w:t>Eveningness</w:t>
            </w:r>
            <w:proofErr w:type="spellEnd"/>
          </w:p>
        </w:tc>
      </w:tr>
      <w:tr w:rsidR="00F16651" w:rsidRPr="00F16651" w14:paraId="392BE33D" w14:textId="77777777" w:rsidTr="000E168A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36C565" w14:textId="64049118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3F8E21" w14:textId="31F01FE6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3C6B0C" w14:textId="78D22C08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E363EF" w14:textId="20585C1B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7D809F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BC2176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(%)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5C9392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N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960A80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(%)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1DAEC2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AOR</w:t>
            </w:r>
          </w:p>
        </w:tc>
        <w:tc>
          <w:tcPr>
            <w:tcW w:w="1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C635A6" w14:textId="6D26F5D3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04EDCE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95%CI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23E323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N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CD6D63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(%)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EA473A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AOR</w:t>
            </w: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BB7B3A" w14:textId="0AB18E2D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731CFC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95%CI</w:t>
            </w:r>
          </w:p>
        </w:tc>
      </w:tr>
      <w:tr w:rsidR="00F16651" w:rsidRPr="00F16651" w14:paraId="792F2132" w14:textId="77777777" w:rsidTr="000C59D5">
        <w:trPr>
          <w:trHeight w:val="315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B96004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Individual sports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A576E2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CE987D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BCCBD2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E44462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201847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5029DE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630DD5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16523D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5DA7EF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003106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658BAB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AC0CD1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7484C5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16410D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CA4E2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247A51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755AF4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</w:tr>
      <w:tr w:rsidR="00F16651" w:rsidRPr="00F16651" w14:paraId="465E9B9D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198436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F1C7A3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Subjective sleep quality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847EA7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Absence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FB7640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F46E30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(75.6)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33E15B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153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594990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(61.4)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67C33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2.06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B8439B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068778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0.99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87F197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4C1662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4.29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036FFD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23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EC143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(39.0)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CFD9D2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5.25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E41958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AD0674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2.20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DD86E7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8D220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12.52</w:t>
            </w:r>
          </w:p>
        </w:tc>
      </w:tr>
      <w:tr w:rsidR="00F16651" w:rsidRPr="00F16651" w14:paraId="4F398775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84BDA9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6CDE41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971FA1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A55048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Presence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05D078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1B5E2A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(24.4)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F8518B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96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5D04A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(38.6)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878B19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F02C8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5E906FD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BE10D8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990EC1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D7C540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36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B6F87F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(61.0)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680E94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043A13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34E3D7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156907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6AF4AF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</w:tr>
      <w:tr w:rsidR="00F16651" w:rsidRPr="00F16651" w14:paraId="2D83E3C6" w14:textId="77777777" w:rsidTr="000C59D5">
        <w:trPr>
          <w:trHeight w:val="37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0E81F2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9C1713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 xml:space="preserve">Component </w:t>
            </w:r>
            <w:proofErr w:type="spellStart"/>
            <w:r w:rsidRPr="00F16651">
              <w:rPr>
                <w:rFonts w:eastAsia="游ゴシック"/>
                <w:sz w:val="21"/>
                <w:szCs w:val="21"/>
              </w:rPr>
              <w:t>scores</w:t>
            </w:r>
            <w:r w:rsidRPr="00F16651">
              <w:rPr>
                <w:rFonts w:eastAsia="游ゴシック"/>
                <w:sz w:val="21"/>
                <w:szCs w:val="21"/>
                <w:vertAlign w:val="superscript"/>
              </w:rPr>
              <w:t>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2E1EF9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6725F4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27BFE9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F9FEF2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B677AF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1A5262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D76354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0A4C62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210E4A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2E10B0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4307AD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8A6C96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74902E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CC1ECF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C6CCD4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ACD4EF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718839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</w:tr>
      <w:tr w:rsidR="00F16651" w:rsidRPr="00F16651" w14:paraId="4AB30699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C60071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0BBCE7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5AB931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Sleep quality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7F6D62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 points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94279D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C071CD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(15.6)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DA8F0D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17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AECDCC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(6.8)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19F069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2.88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28DC2A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*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930004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1.48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745B3D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DD1F6F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5.62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0BAADB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A682FA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(6.8)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FB8E8E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5.18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98C057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17B2E2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2.31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364372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C640DC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11.60</w:t>
            </w:r>
          </w:p>
        </w:tc>
      </w:tr>
      <w:tr w:rsidR="00F16651" w:rsidRPr="00F16651" w14:paraId="35D4C9C9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10EAC8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0BD446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DB3E33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EDE9EB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 point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33A978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F95D46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(68.9)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7C29DC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144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5EB84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(57.8)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CFA5ED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1D48CC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7E6976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A0CC48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C995AA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7F5461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25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D4DADD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(42.4)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DD3105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AE5365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C24DF0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34E0F5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6D8B7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</w:tr>
      <w:tr w:rsidR="00F16651" w:rsidRPr="00F16651" w14:paraId="4B4F308B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4DEDAD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A3CE88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36F23A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F76519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 points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EE5B9A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3D15E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(15.6)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7D715F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85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72FD0F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(34.1)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63277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ED627B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E8049D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05E5A8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484A14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4EB84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29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FF9165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(49.2)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79AC3B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D1136C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E2F4B8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D3128F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7BB803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</w:tr>
      <w:tr w:rsidR="00F16651" w:rsidRPr="00F16651" w14:paraId="22A5CE11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061C17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705ECB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F173AE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EF9D32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3 points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26E6FD8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C55B6E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(0.0)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515A02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3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F6F0C4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(1.2)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7F7AB9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93FE39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8CA3A7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6F1A6F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55C2DB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211DAE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7C790D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(1.7)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3C9D38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6861B6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793A09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B470F2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5DC044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</w:tr>
      <w:tr w:rsidR="00F16651" w:rsidRPr="00F16651" w14:paraId="7B77A76A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DF2217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2BA3E0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3A81D9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Sleep latency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942185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 points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D6D44A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9B072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(48.9)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6E4F24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76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DEE81A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(30.5)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7B06FD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1.82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C7CDB5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2B82A2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1.00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3F2736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D042D2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3.30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A04409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13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D5EEDA1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(22.0)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CF039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3.55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C9AA59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98E0CA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1.71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F471A9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B936CA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7.35</w:t>
            </w:r>
          </w:p>
        </w:tc>
      </w:tr>
      <w:tr w:rsidR="00F16651" w:rsidRPr="00F16651" w14:paraId="6BD6E7DF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5E8B0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07D586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972A95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4952C0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 point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F8413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EA3D3C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(28.9)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3BFC5E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107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4D664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(43.0)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58D016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33BB3A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A274BE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655A3D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43BF5B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110729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4C8888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(33.9)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1EC509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79DF63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7B88C5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3AC310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59F9F4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</w:tr>
      <w:tr w:rsidR="00F16651" w:rsidRPr="00F16651" w14:paraId="3F359EFF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8A34DF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1B275B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C18774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764C3A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 points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5713CD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9F8B4B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(17.8)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AFA4B2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50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4E2272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(20.1)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8C4AD4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1F7193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54BD9C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FB0622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270584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0B7784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17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F4BF46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(28.8)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5A9C5F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2DCE56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51B3AD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66C631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CE378A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</w:tr>
      <w:tr w:rsidR="00F16651" w:rsidRPr="00F16651" w14:paraId="29551B2A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216BC4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2FEA7D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437E4C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510EFD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3 points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B8D089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24DC55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(4.4)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25641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16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7CF36A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(6.4)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92DA11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C46644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93F900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C4401F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DC893A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89571B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9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DF62F9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(15.3)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E4E530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395082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D25E8B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81FA19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6477D0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</w:tr>
      <w:tr w:rsidR="00F16651" w:rsidRPr="00F16651" w14:paraId="175F5828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FFE15E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75A379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0D2802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Sleep duration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C4A067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 points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4A7ACB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557C7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(31.1)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9495FB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68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4A933B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(27.3)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FEF821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0.64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81DE95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44D6BE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0.32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EEFDFB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92608D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1.31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8EB6F2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13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0D44D1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(22.0)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15FD2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0.89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9D0142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45F6C6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0.38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18F3CE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4DF290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2.08</w:t>
            </w:r>
          </w:p>
        </w:tc>
      </w:tr>
      <w:tr w:rsidR="00F16651" w:rsidRPr="00F16651" w14:paraId="599FBBBF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C5A1D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DE8E7F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0D6C5D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02F789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 point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DF351C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05540E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(46.7)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76719C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101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F11CF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(40.6)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F087B8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9377FC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6EC5BA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A45FD6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FD8AD4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C3CB0B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23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5151A4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(39.0)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B5E8F4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B6B373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0F48AC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63DF19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72C295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</w:tr>
      <w:tr w:rsidR="00F16651" w:rsidRPr="00F16651" w14:paraId="6BB2343C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F284B2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D99998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E662DE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6BA1DD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 points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2D4C2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CEC50A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(20.0)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69E0CF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76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E2264F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(30.5)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E49EFC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B3EDCF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B6E3E3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514319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87E26F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0699B0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21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42B4DA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(35.6)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20E6B6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3FB3F4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E75755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0E1A7E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1B199C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</w:tr>
      <w:tr w:rsidR="00F16651" w:rsidRPr="00F16651" w14:paraId="1DB32D42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8AD556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2721AE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43D718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9F871D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3 points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0F43BE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A6B28E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(2.2)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1CC5F4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4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E30FB5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(1.6)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DE8C6F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BE7DEE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F1D3D3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58209D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E81482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67813E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D5DBF9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(3.4)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64BEFE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FFE074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52953D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340980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5D19C9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</w:tr>
      <w:tr w:rsidR="00F16651" w:rsidRPr="00F16651" w14:paraId="34C9E53C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DBEC67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092ACB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BBA5DB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Sleep efficiency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D6A2FF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 points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37BB6C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1DED35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(86.7)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21F555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191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CD60B9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(76.7)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045E70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2.06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A7F419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4C399F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0.83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4B8119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A46B22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5.13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AEC30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39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7CCEEA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(66.1)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1ACC1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3.41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14432D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6217BA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1.23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34F024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ED906A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9.41</w:t>
            </w:r>
          </w:p>
        </w:tc>
      </w:tr>
      <w:tr w:rsidR="00F16651" w:rsidRPr="00F16651" w14:paraId="4561EED5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6C078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691455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3DB3AE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22F9E5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 point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D99E4E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9B078E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(11.1)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7D97BE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43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3346F6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(17.3)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363DA2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E749D7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089CB8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70E9A1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BF9477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AF74F1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15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2627FA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(25.4)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D8874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CA6006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D2869E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833D54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D4A8F1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</w:tr>
      <w:tr w:rsidR="00F16651" w:rsidRPr="00F16651" w14:paraId="717CA678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142D94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257C8D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281BBF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BD1EDD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 points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55F222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36C0EB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(2.2)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93C48C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13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E80C26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(5.2)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26C6C0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A38F64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C0B3E3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C1ED06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AEC5AF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E2C7DC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3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19EB01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(5.1)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598C6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6B71BB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F6DC84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7675AA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8CE011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</w:tr>
      <w:tr w:rsidR="00F16651" w:rsidRPr="00F16651" w14:paraId="2A94529D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0B2F93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2CED0D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8ECC9D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4C620C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3 points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5A5D59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BBE3E4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(0.0)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222836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173378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(0.8)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1E7FE0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1C82D4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D3B94F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78F1AD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DC5BEE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BF8A6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2CB208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(3.4)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B6D458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FCFC21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612E64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3D9935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2B48CB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</w:tr>
      <w:tr w:rsidR="00F16651" w:rsidRPr="00F16651" w14:paraId="134FD8DD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3213B9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2B6D01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01C688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Sleep disturbance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2A4352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 points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657A8F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1B644A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(35.6)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E34864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84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5D188A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(33.7)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835BC4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1.09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64754C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F4D1A1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0.56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1AF257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CFE02D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2.12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D7FFC2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7B6E0C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(33.9)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39A186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1.14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F65005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68AE74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0.50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F95B6D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3542C9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2.57</w:t>
            </w:r>
          </w:p>
        </w:tc>
      </w:tr>
      <w:tr w:rsidR="00F16651" w:rsidRPr="00F16651" w14:paraId="4A6065E6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3F407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991F8D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5C23B0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D1EB01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 point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317DED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B8AA9D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(62.2)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7627BF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162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DF94A5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(65.1)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5631A5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BB4728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A5968E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8DBB4D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573A2A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5F11C8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38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3A0C28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(64.4)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F146F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3BD21D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F8637F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0DEB7B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0FC0B2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</w:tr>
      <w:tr w:rsidR="00F16651" w:rsidRPr="00F16651" w14:paraId="4792AC99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31FE7F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FD3516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EA7D02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CAA4D9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 points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22DAB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2CAB8B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(2.2)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BDB4E9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3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D22F14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(1.2)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64E356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72489C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5877F2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FE2846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5BE976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181A25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B00C2D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(1.7)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D01B99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BFA328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E328ED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A5B516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20CE2F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</w:tr>
      <w:tr w:rsidR="00F16651" w:rsidRPr="00F16651" w14:paraId="7F00E52E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F43F60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301EE5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1DE292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Use of sleep medication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8A01C2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 points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72601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DD52DB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(97.8)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C0892E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246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05B79A9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(98.8)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571AF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0.48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B25604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9A9A9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0.05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29631B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CBCAE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4.76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335CA1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59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75511F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(100.0)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B5FAC9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0.00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62D9C4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493202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0.00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104FAA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CD1DE6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</w:tr>
      <w:tr w:rsidR="00F16651" w:rsidRPr="00F16651" w14:paraId="00FC93AB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6513BD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B32795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024484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0B3713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 point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4C9371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C13116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(0.0)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850D6F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61194A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(0.4)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140E0B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6B6D86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5589FF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9BA6B8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57CBB2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2E2E4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B21FA0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(0.0)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74220D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4B4042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ED279F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160481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B7D1E9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</w:tr>
      <w:tr w:rsidR="00F16651" w:rsidRPr="00F16651" w14:paraId="2E5A7908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B9A730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4FD2C1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54EDEF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38D006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 points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916D18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12EF4F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(2.2)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738F60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50425E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(0.8)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0F10F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0A1D69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170489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15C8DE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C7E955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4F1EF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63052D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(0.0)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CA7254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90D854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C80A38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3D0247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8D21E7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</w:tr>
      <w:tr w:rsidR="00F16651" w:rsidRPr="00F16651" w14:paraId="0C3DE48A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E1E0C6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7906F5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0CEEF2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Daytime dysfunction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37A331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 points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7C4A3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3821C2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(55.6)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73E86B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118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A81BA6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(47.4)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3993C8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1.41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E74FD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EE2845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0.76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8BB801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1EEF82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2.63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D70C5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21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0155B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(35.6)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4183AE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2.08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6560EA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43950D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0.98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B9D55C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3B1FC1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4.42</w:t>
            </w:r>
          </w:p>
        </w:tc>
      </w:tr>
      <w:tr w:rsidR="00F16651" w:rsidRPr="00F16651" w14:paraId="71B6F995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75492A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84B197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9DC5D3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BAEC91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 point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126A5D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2875D02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(35.6)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07ECCC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101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140422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(40.6)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EF64C4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F999EF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931A6D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698EB4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9477B1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C09526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31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269019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(52.5)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72D8E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F75315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3B2593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1D1CD1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E76268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</w:tr>
      <w:tr w:rsidR="00F16651" w:rsidRPr="00F16651" w14:paraId="4B8FD772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91C61D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69F91C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869851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8E198A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 points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76B339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C687B8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(8.9)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517AFB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26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DE7C08F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(10.4)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D2EB7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A012F0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0371CF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31C5E7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81EF21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BFB861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11309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(6.8)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81D20B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63CAE2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6B269A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B4CE5E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5DBFB1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</w:tr>
      <w:tr w:rsidR="00F16651" w:rsidRPr="00F16651" w14:paraId="592EC633" w14:textId="77777777" w:rsidTr="00AE707B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490ADA" w14:textId="08C3F2D8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323040" w14:textId="7462AE41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71E60A" w14:textId="2A4A0305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92B87F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3 points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BC8FB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E251EF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(0.0)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6E15F1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4C896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(1.6)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401FDD" w14:textId="62A602A0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134D68" w14:textId="334113EC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8D6CBE" w14:textId="585440A6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918652" w14:textId="7B3C6DFB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DAD4B3" w14:textId="1E3F3E0E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1EB9DB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CCF6CE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(5.1)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24F436" w14:textId="4D879ADD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B97803" w14:textId="3BC69D26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3DCE00" w14:textId="5446D0D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14B7B5" w14:textId="70E9CC12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D86F33" w14:textId="15BF8F51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</w:p>
        </w:tc>
      </w:tr>
      <w:tr w:rsidR="00F16651" w:rsidRPr="00F16651" w14:paraId="1DED3A49" w14:textId="77777777" w:rsidTr="000C59D5">
        <w:trPr>
          <w:trHeight w:val="315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768816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Team sports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4FB3F8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B8143A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ECB476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D3DFF8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440368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43B693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C000BE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E93C9D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C70060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6602DE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88EDFD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1F0B82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0932CD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EE9B46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C773C5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0B10DE8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6F3FBE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</w:tr>
      <w:tr w:rsidR="00F16651" w:rsidRPr="00F16651" w14:paraId="13CC75C8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E1C954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F567F1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Subjective sleep quality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A16CE1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Absence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DAD5E4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4C8A15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(79.3)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5A23F1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156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21A600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(66.1)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EA127B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1.98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D3F9A2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1CACEB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0.77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2290E3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1CFBF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5.07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FA8EEB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24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499E9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(51.1)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56032A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3.73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C422EB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7C8834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1.28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823664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6D6BC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10.87</w:t>
            </w:r>
          </w:p>
        </w:tc>
      </w:tr>
      <w:tr w:rsidR="00F16651" w:rsidRPr="00F16651" w14:paraId="5F4985E5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CF2DE2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2001BC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EF397A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7CCF4A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Presence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1293F26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68528C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(20.7)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33921D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80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792BED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(33.9)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970CEF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D8094A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E914E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D3C48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272405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9D976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23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C61E1D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(48.9)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7E1441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DBD3AA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53D042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697A53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868FDA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</w:tr>
      <w:tr w:rsidR="00F16651" w:rsidRPr="00F16651" w14:paraId="6C0B2F16" w14:textId="77777777" w:rsidTr="000C59D5">
        <w:trPr>
          <w:trHeight w:val="37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A28B05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BBF6B6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 xml:space="preserve">Component </w:t>
            </w:r>
            <w:proofErr w:type="spellStart"/>
            <w:r w:rsidRPr="00F16651">
              <w:rPr>
                <w:rFonts w:eastAsia="游ゴシック"/>
                <w:sz w:val="21"/>
                <w:szCs w:val="21"/>
              </w:rPr>
              <w:t>scores</w:t>
            </w:r>
            <w:r w:rsidRPr="00F16651">
              <w:rPr>
                <w:rFonts w:eastAsia="游ゴシック"/>
                <w:sz w:val="21"/>
                <w:szCs w:val="21"/>
                <w:vertAlign w:val="superscript"/>
              </w:rPr>
              <w:t>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F49149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769050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8B0B0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32EDB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D5C3EC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C9EAAF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3D0D05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2963AA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E14B7F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1A1FB3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3F0AB0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89FB06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6FDD09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7F8387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E5A30A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AC9E09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378C39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</w:tr>
      <w:tr w:rsidR="00F16651" w:rsidRPr="00F16651" w14:paraId="481B67BC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1A4AAB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AF3658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C4BEF5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Sleep quality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DEB9E9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 points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8EF1B1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DAE92A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(13.8)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2FF69B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30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14660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(12.7)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9A426E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1.12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F3386C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C86580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0.52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EA7FF2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D3B335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2.39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2D74F0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EBD6FC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(2.1)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A33312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1.95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EB3C36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71DB6D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0.79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FBCF72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522326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4.83</w:t>
            </w:r>
          </w:p>
        </w:tc>
      </w:tr>
      <w:tr w:rsidR="00F16651" w:rsidRPr="00F16651" w14:paraId="0DC0285C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6765BF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B7310B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E158F9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1F2A76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 point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ACE12F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47ACB5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(58.6)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B94D10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133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CDFFDC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(56.4)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DD525F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ADC9DF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265529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9E0E7D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9EB059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DFFF22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28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4B62B0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(59.6)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15E1A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7E2A0A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1FBD56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AF882D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07EA9C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</w:tr>
      <w:tr w:rsidR="00F16651" w:rsidRPr="00F16651" w14:paraId="6504F221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D9020D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308224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FD7B9D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7C1C63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 points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59E074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04777E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(24.1)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68DCD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66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ECE33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(28.0)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D4CCC2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BFEEEA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3D68F0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EFBF8A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93F0D0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8A5A0B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AD22DA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(29.8)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1ECA49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42F1C4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41BC3A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DEE4FF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03E214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</w:tr>
      <w:tr w:rsidR="00F16651" w:rsidRPr="00F16651" w14:paraId="779EEDE5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C9C62A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C3FB7F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94007E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E3B4F2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3 points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A1733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CDF3E0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(3.4)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11AB9F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7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F1C509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(3.0)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20AEAD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DA1CD5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90E621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D95628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CB1206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7F53AF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BA42CE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(8.5)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A1B7B2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10FFDC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344662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7CDE91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7326A8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</w:tr>
      <w:tr w:rsidR="00F16651" w:rsidRPr="00F16651" w14:paraId="15132F55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19557E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F17A73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F33FAD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Sleep latency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DECF00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 points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B81649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3B957B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(51.7)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E27AE8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87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91ED58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(36.9)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4B4BB8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2.01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A4AA55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276C9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0.95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7D1A3F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64AA5F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4.21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E8BCEE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12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A4B5B2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(25.5)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DB798E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4.24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D326C3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82C92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1.75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6BAD7D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EB89D4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10.28</w:t>
            </w:r>
          </w:p>
        </w:tc>
      </w:tr>
      <w:tr w:rsidR="00F16651" w:rsidRPr="00F16651" w14:paraId="4876511C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0B94E4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5BAD79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1AA8BC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C833D3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 point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79057C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D44C2C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(37.9)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7B23ED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90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1E232D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(38.1)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383449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3AC48B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92AAD0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AFCEBF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9B4DCE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204983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15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4FB77D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(31.9)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3F23E2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50571D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2ACE59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3B0BDE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430DD5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</w:tr>
      <w:tr w:rsidR="00F16651" w:rsidRPr="00F16651" w14:paraId="701B525D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1289DE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3FFCAA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CCD8B4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A24E28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 points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9D0310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8B4EF0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(10.3)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601AA9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47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5EBBE8E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(19.9)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FA1C7C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23A527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83966C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2E6B20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D085D0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AA5894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14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14DB56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(29.8)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2F6D9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8B79A4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C66F3B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A5FE6F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1E8D31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</w:tr>
      <w:tr w:rsidR="00F16651" w:rsidRPr="00F16651" w14:paraId="517E6D17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33A827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C6CF70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10CB6A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585F2D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3 points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D4807A2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5993DE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(0.0)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8A6018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12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957E9E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(5.1)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273DA6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7509BB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033184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8F3B9D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EEEBBF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D6E5F0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6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40031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(12.8)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C2D66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A819D6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F42094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928E95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74A22C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</w:tr>
      <w:tr w:rsidR="00F16651" w:rsidRPr="00F16651" w14:paraId="65DEC442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2BF5FA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8863DF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6C12CB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Sleep duration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19B2BD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 points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EAD0F5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5F07BF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(24.1)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B8DB76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75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C83D18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(31.8)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DCAC0B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0.64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C0F22B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174319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0.32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75EA01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9EECA0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1.31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E87BCE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13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E28B31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(27.7)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02AC4B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0.89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989CC0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C253FC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0.38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1CA30B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A7B530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2.08</w:t>
            </w:r>
          </w:p>
        </w:tc>
      </w:tr>
      <w:tr w:rsidR="00F16651" w:rsidRPr="00F16651" w14:paraId="00802417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1BFF4E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1E1953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BE2B4B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8FA12E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 point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72756BF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37D319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(31.0)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AA4DA2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87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711AE4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(36.9)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216AE6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0F041A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1D0761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B0D4FA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E75243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4BAD34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15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408E11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(31.9)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96E47C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C85FBB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0D7E59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B4E803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358019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</w:tr>
      <w:tr w:rsidR="00F16651" w:rsidRPr="00F16651" w14:paraId="738E5842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F53423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DDFBE2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14D1E2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C4C191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 points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4291E5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E3DD3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(41.4)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A9D3A8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67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299DB1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(28.4)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93319E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E35B95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3D2D29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FA430F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EB3CAA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48311AA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17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495A4F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(36.2)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1A615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151BE0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DB2EF9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A5F50E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B6D176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</w:tr>
      <w:tr w:rsidR="00F16651" w:rsidRPr="00F16651" w14:paraId="6C28630E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DCC540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880A08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F5B051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7A0459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3 points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05738B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2E719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(3.4)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FC87C62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7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587CDD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(3.0)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BB0C25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CDA376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04AC4C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52D5ED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E5914F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043D9F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BCBFE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(4.3)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1AC1CF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89E138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91CB9A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3CBDDF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4CE635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</w:tr>
      <w:tr w:rsidR="00F16651" w:rsidRPr="00F16651" w14:paraId="5151D3CD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6D0E30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C63C40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0243E8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Sleep efficiency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F40141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 points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E122FB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07E780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(79.3)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48FE0D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179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472FCA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(75.8)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00FD8C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1.23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0BC14D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035E80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0.48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4CF878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E4CE4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3.14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C9D09F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32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5531B0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(68.1)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60032E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1.94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66D82C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7FEF5E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0.66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0ECBC0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AB867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5.69</w:t>
            </w:r>
          </w:p>
        </w:tc>
      </w:tr>
      <w:tr w:rsidR="00F16651" w:rsidRPr="00F16651" w14:paraId="6B91C967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373A2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BE2250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37297C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3F4C65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 point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628A11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57A409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(13.8)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3CE2C2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45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D3FF1F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(19.1)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EF2F82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FE99F7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658FCC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4A2A59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477CBD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89216B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D40001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(21.3)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11033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B49764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20A554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7364BA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EC0BEA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</w:tr>
      <w:tr w:rsidR="00F16651" w:rsidRPr="00F16651" w14:paraId="241C210E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E85380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D842AC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828CE9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F64AAF9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 points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FFF49D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5802EC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(6.9)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751A69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8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82FF98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(3.4)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942EB4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D089FB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4A2CCF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A5FE1A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1223C7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F37EB4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3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50B182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(6.4)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B69434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606FC6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ACD373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38B86C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07D251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</w:tr>
      <w:tr w:rsidR="00F16651" w:rsidRPr="00F16651" w14:paraId="3683C5BE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2CCF55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1ACC87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2534B3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63B92D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3 points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C3E0D1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949A39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(0.0)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ED76EA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4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F7D2A9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(1.7)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598D90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98A402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D89A45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A33616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5ECEEC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3500EA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70C7EF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(4.3)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B2D4C6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997C35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3ED3A5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4A4B57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391FBE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</w:tr>
      <w:tr w:rsidR="00F16651" w:rsidRPr="00F16651" w14:paraId="4FFB2706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45DE77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747045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03D66B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Sleep disturbance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458810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 points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81825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7203BF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(62.1)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067C72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88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E0F4E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(37.3)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1F6948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2.74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16A734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194AA2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1.24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511366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621548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6.08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D75435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19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C64235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(40.4)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E6B3A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2.42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863986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59A432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0.94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FCD5D3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A3DA51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6.25</w:t>
            </w:r>
          </w:p>
        </w:tc>
      </w:tr>
      <w:tr w:rsidR="00F16651" w:rsidRPr="00F16651" w14:paraId="54F5D581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14E399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6C5D4B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43D1B3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D0967F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 point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2A5125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77A519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(37.9)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0593D0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143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046369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(60.6)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668C9D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2D11DE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133948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894B82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229797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1E3BC5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27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E7CC15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(57.4)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8D2176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4991EB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6FCD58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25953D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DB310E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</w:tr>
      <w:tr w:rsidR="00F16651" w:rsidRPr="00F16651" w14:paraId="0327CC56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0C9385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845777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1C5DB2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438453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 points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385E5B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88D32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(0.0)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195005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5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1F82EB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(2.1)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EE4690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15F04F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B0D30D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9D7715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EE46E9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2309CC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3BB6F2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(2.1)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E6219A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A3F9EB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B79892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64D79B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B0227C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</w:tr>
      <w:tr w:rsidR="00F16651" w:rsidRPr="00F16651" w14:paraId="2445BBF0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D6B830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64E514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B5005D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Use of sleep medication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FDBD04B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 points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D2A549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1BCBC5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(96.6)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650DEC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230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D3E9E9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(97.5)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C13496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0.83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0B270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E4FB6D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0.09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8E742B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0B5AEF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7.52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AC36F9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47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C5D87C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(100.0)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0EC16C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0.00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1F24CE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D39AC6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0.00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E570A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1F7E87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</w:tr>
      <w:tr w:rsidR="00F16651" w:rsidRPr="00F16651" w14:paraId="5ABEA30C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47B730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4B6D7A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B3AE45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317BD0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 point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679FE0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6D088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(3.4)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ECE6B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4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5B620E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(1.7)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CD84D5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6DBFBC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617FC3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6F4E54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1CDB56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173E85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C64AB5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(0.0)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2CEC28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6C6B50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5D990E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C58262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27AA57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</w:tr>
      <w:tr w:rsidR="00F16651" w:rsidRPr="00F16651" w14:paraId="5455A19F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81DC39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EA60E2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938056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AF52F6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 points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0E7A8A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7FCB6F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(0.0)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AC5038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8E479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(0.8)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5D3E20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253C65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8AE8AD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0D039A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4FDAC1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87CD3E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D9A70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(0.0)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E999C6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BD1FDD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7C4072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C1231D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6CF73D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</w:tr>
      <w:tr w:rsidR="00F16651" w:rsidRPr="00F16651" w14:paraId="49DCE565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262F05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E6BFFC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601969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Daytime dysfunction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BBBC85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 points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3BF8F5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CAA32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(62.1)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7E1C1F8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121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DB26C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(51.3)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6B786A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1.46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F71F00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6D0816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0.67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DBF999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0358F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3.18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78FBA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19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5A520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(40.4)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0926F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2.47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8289E75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53C85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0.98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39A9A3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2DD1F9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6.24</w:t>
            </w:r>
          </w:p>
        </w:tc>
      </w:tr>
      <w:tr w:rsidR="00F16651" w:rsidRPr="00F16651" w14:paraId="71D77A42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59266A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23785E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CD690B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439BFE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 point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C446AC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D827CC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(31.0)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7BABDB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101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7CB604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(42.8)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5F9FE8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8642B4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B9A871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7FC19A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3326E1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678231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22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FA86B0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(46.8)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0DF590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92773F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F56EDF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AB49B1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36B555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</w:tr>
      <w:tr w:rsidR="00F16651" w:rsidRPr="00F16651" w14:paraId="21636D75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7A23E5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BFF403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00FF9E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5B12C9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2 points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EC8050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0347FE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(3.4)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2EDA753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13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390301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(5.5)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350DEA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63879A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55DE44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3C84D7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C1099D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9AC041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6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CE268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(12.8)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A8C344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57C05A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7AFC75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340472" w14:textId="77777777" w:rsidR="000C59D5" w:rsidRPr="00F16651" w:rsidRDefault="000C59D5" w:rsidP="000C59D5">
            <w:pPr>
              <w:spacing w:line="360" w:lineRule="auto"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9B71A3" w14:textId="77777777" w:rsidR="000C59D5" w:rsidRPr="00F16651" w:rsidRDefault="000C59D5" w:rsidP="000C59D5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</w:rPr>
            </w:pPr>
          </w:p>
        </w:tc>
      </w:tr>
      <w:tr w:rsidR="00F16651" w:rsidRPr="00F16651" w14:paraId="12F814AA" w14:textId="77777777" w:rsidTr="000C59D5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6AE310" w14:textId="768ECB4C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95DA8A" w14:textId="68B8046D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EDD88B" w14:textId="6E19A411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99225C" w14:textId="77777777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3 points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C829C5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F73845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(3.4)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367067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83083D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(0.4)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E010DB" w14:textId="216D0305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F395C7" w14:textId="7B2DA702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C59C34" w14:textId="354A3706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06577A" w14:textId="05980D7D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569BF7" w14:textId="3DC6903B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AA38DC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541980" w14:textId="77777777" w:rsidR="000C59D5" w:rsidRPr="00F16651" w:rsidRDefault="000C59D5" w:rsidP="000C59D5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</w:rPr>
            </w:pPr>
            <w:r w:rsidRPr="00F16651">
              <w:rPr>
                <w:rFonts w:eastAsia="游ゴシック"/>
                <w:sz w:val="21"/>
                <w:szCs w:val="21"/>
              </w:rPr>
              <w:t>(0.0)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632B94" w14:textId="24A3DF9F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8B8BB4" w14:textId="793941F2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7B686A" w14:textId="7E3CB002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614CE6" w14:textId="662D9868" w:rsidR="000C59D5" w:rsidRPr="00F16651" w:rsidRDefault="000C59D5" w:rsidP="000C59D5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CFFBB5" w14:textId="067F8C14" w:rsidR="000C59D5" w:rsidRPr="00F16651" w:rsidRDefault="000C59D5" w:rsidP="000C59D5">
            <w:pPr>
              <w:spacing w:line="360" w:lineRule="auto"/>
              <w:rPr>
                <w:rFonts w:eastAsia="游ゴシック"/>
                <w:sz w:val="21"/>
                <w:szCs w:val="21"/>
              </w:rPr>
            </w:pPr>
          </w:p>
        </w:tc>
      </w:tr>
    </w:tbl>
    <w:p w14:paraId="5020AE68" w14:textId="77777777" w:rsidR="000C59D5" w:rsidRPr="00F16651" w:rsidRDefault="000C59D5" w:rsidP="000E168A">
      <w:pPr>
        <w:spacing w:line="360" w:lineRule="auto"/>
        <w:rPr>
          <w:lang w:val="en-US"/>
        </w:rPr>
      </w:pPr>
      <w:r w:rsidRPr="00F16651">
        <w:rPr>
          <w:lang w:val="en-US"/>
        </w:rPr>
        <w:t>AOR: adjusted odds ratio, CI: confidence interval</w:t>
      </w:r>
    </w:p>
    <w:p w14:paraId="4EAE8827" w14:textId="77777777" w:rsidR="009823DC" w:rsidRPr="00F16651" w:rsidRDefault="009823DC" w:rsidP="000E168A">
      <w:pPr>
        <w:spacing w:line="360" w:lineRule="auto"/>
        <w:rPr>
          <w:lang w:val="en-US" w:eastAsia="ja-JP"/>
        </w:rPr>
      </w:pPr>
      <w:bookmarkStart w:id="0" w:name="_Hlk193289538"/>
      <w:r w:rsidRPr="00F16651">
        <w:rPr>
          <w:lang w:val="en-US"/>
        </w:rPr>
        <w:t>Analysis adjusted for age and sex</w:t>
      </w:r>
      <w:r w:rsidRPr="00F16651">
        <w:rPr>
          <w:rFonts w:hint="eastAsia"/>
          <w:lang w:val="en-US" w:eastAsia="ja-JP"/>
        </w:rPr>
        <w:t>.</w:t>
      </w:r>
    </w:p>
    <w:p w14:paraId="10CFB38F" w14:textId="49B56347" w:rsidR="000C59D5" w:rsidRPr="00F16651" w:rsidRDefault="000C59D5" w:rsidP="000E168A">
      <w:pPr>
        <w:spacing w:line="360" w:lineRule="auto"/>
        <w:rPr>
          <w:lang w:val="en-US"/>
        </w:rPr>
      </w:pPr>
      <w:r w:rsidRPr="00F16651">
        <w:rPr>
          <w:lang w:val="en-US"/>
        </w:rPr>
        <w:t>*: P-value was statistically significant.</w:t>
      </w:r>
    </w:p>
    <w:p w14:paraId="04602386" w14:textId="164C27BC" w:rsidR="000E168A" w:rsidRPr="00F16651" w:rsidRDefault="000C59D5" w:rsidP="000E168A">
      <w:pPr>
        <w:spacing w:line="360" w:lineRule="auto"/>
        <w:rPr>
          <w:lang w:val="en-US"/>
        </w:rPr>
      </w:pPr>
      <w:r w:rsidRPr="00F16651">
        <w:rPr>
          <w:vertAlign w:val="superscript"/>
          <w:lang w:val="en-US"/>
        </w:rPr>
        <w:t>a</w:t>
      </w:r>
      <w:r w:rsidRPr="00F16651">
        <w:rPr>
          <w:lang w:val="en-US"/>
        </w:rPr>
        <w:t>: P-value was adjusted by Benjamini-Hochberg false discovery rate (FDR) correction</w:t>
      </w:r>
      <w:bookmarkEnd w:id="0"/>
      <w:r w:rsidR="000E168A" w:rsidRPr="00F16651">
        <w:rPr>
          <w:lang w:val="en-US"/>
        </w:rPr>
        <w:br w:type="page"/>
      </w:r>
    </w:p>
    <w:p w14:paraId="0B02F5A6" w14:textId="025BECA7" w:rsidR="0057393B" w:rsidRPr="00F16651" w:rsidRDefault="000E168A" w:rsidP="000E168A">
      <w:pPr>
        <w:spacing w:line="360" w:lineRule="auto"/>
        <w:rPr>
          <w:lang w:val="en-US"/>
        </w:rPr>
      </w:pPr>
      <w:r w:rsidRPr="00F16651">
        <w:rPr>
          <w:b/>
          <w:bCs/>
          <w:lang w:val="en-US"/>
        </w:rPr>
        <w:lastRenderedPageBreak/>
        <w:t xml:space="preserve">Supplementary Table </w:t>
      </w:r>
      <w:r w:rsidRPr="00F16651">
        <w:rPr>
          <w:rFonts w:hint="eastAsia"/>
          <w:b/>
          <w:bCs/>
          <w:lang w:val="en-US" w:eastAsia="ja-JP"/>
        </w:rPr>
        <w:t>4</w:t>
      </w:r>
      <w:r w:rsidRPr="00F16651">
        <w:rPr>
          <w:lang w:val="en-US"/>
        </w:rPr>
        <w:t xml:space="preserve"> Comparison of lifestyle habits between the chronotypes by sports disciplines</w:t>
      </w:r>
    </w:p>
    <w:tbl>
      <w:tblPr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4"/>
        <w:gridCol w:w="2663"/>
        <w:gridCol w:w="1520"/>
        <w:gridCol w:w="463"/>
        <w:gridCol w:w="867"/>
        <w:gridCol w:w="513"/>
        <w:gridCol w:w="810"/>
        <w:gridCol w:w="723"/>
        <w:gridCol w:w="303"/>
        <w:gridCol w:w="568"/>
        <w:gridCol w:w="284"/>
        <w:gridCol w:w="707"/>
        <w:gridCol w:w="426"/>
        <w:gridCol w:w="707"/>
        <w:gridCol w:w="708"/>
        <w:gridCol w:w="303"/>
        <w:gridCol w:w="706"/>
        <w:gridCol w:w="284"/>
        <w:gridCol w:w="776"/>
      </w:tblGrid>
      <w:tr w:rsidR="00F16651" w:rsidRPr="00F16651" w14:paraId="151D6307" w14:textId="77777777" w:rsidTr="00AE707B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03A1D" w14:textId="6B06C373" w:rsidR="000E168A" w:rsidRPr="000E168A" w:rsidRDefault="000E168A" w:rsidP="000E168A">
            <w:pPr>
              <w:spacing w:line="360" w:lineRule="auto"/>
              <w:rPr>
                <w:rFonts w:ascii="游ゴシック" w:eastAsia="游ゴシック" w:hAnsi="游ゴシック" w:cs="ＭＳ Ｐ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24353" w14:textId="314CD150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DAA5B" w14:textId="66143BF3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5D51C7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proofErr w:type="spellStart"/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Morningness</w:t>
            </w:r>
            <w:proofErr w:type="spellEnd"/>
          </w:p>
        </w:tc>
        <w:tc>
          <w:tcPr>
            <w:tcW w:w="39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172EB5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Intermediate</w:t>
            </w:r>
          </w:p>
        </w:tc>
        <w:tc>
          <w:tcPr>
            <w:tcW w:w="3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67D9DA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proofErr w:type="spellStart"/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Eveningness</w:t>
            </w:r>
            <w:proofErr w:type="spellEnd"/>
          </w:p>
        </w:tc>
      </w:tr>
      <w:tr w:rsidR="00F16651" w:rsidRPr="00F16651" w14:paraId="6D29197A" w14:textId="77777777" w:rsidTr="00AE707B">
        <w:trPr>
          <w:trHeight w:val="37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6CCD80" w14:textId="6DF6A5F8" w:rsidR="000E168A" w:rsidRPr="000E168A" w:rsidRDefault="000E168A" w:rsidP="000E168A">
            <w:pPr>
              <w:spacing w:line="360" w:lineRule="auto"/>
              <w:rPr>
                <w:rFonts w:ascii="游ゴシック" w:eastAsia="游ゴシック" w:hAnsi="游ゴシック" w:cs="ＭＳ Ｐ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01465B1" w14:textId="73786CE6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98E0800" w14:textId="7D85075D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D5B387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N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551F7A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(%)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A57892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N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0F2612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(%)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3460C0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AOR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706D62" w14:textId="1864992C" w:rsidR="000E168A" w:rsidRPr="000E168A" w:rsidRDefault="000E168A" w:rsidP="000E168A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2114F4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95%CI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2DB201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N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129046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(%)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35CB50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AOR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C57589" w14:textId="1CBBB179" w:rsidR="000E168A" w:rsidRPr="000E168A" w:rsidRDefault="000E168A" w:rsidP="000E168A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16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3AC875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95%CI</w:t>
            </w:r>
          </w:p>
        </w:tc>
      </w:tr>
      <w:tr w:rsidR="00F16651" w:rsidRPr="00F16651" w14:paraId="4BB5DEFE" w14:textId="77777777" w:rsidTr="00AE707B">
        <w:trPr>
          <w:trHeight w:val="375"/>
        </w:trPr>
        <w:tc>
          <w:tcPr>
            <w:tcW w:w="2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34984" w14:textId="77777777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Individual sports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831E2" w14:textId="77777777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E7847" w14:textId="77777777" w:rsidR="000E168A" w:rsidRPr="000E168A" w:rsidRDefault="000E168A" w:rsidP="000E168A">
            <w:pPr>
              <w:spacing w:line="36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91914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3F394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42A0A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DA117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9D8EE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3F9C0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12C0B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36E0D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1AA36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BAA05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63178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4B683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AAB56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BE3DF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1D5D9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</w:tr>
      <w:tr w:rsidR="00F16651" w:rsidRPr="00F16651" w14:paraId="0526CDF3" w14:textId="77777777" w:rsidTr="00AE707B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8852D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2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9CD16" w14:textId="77777777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Skipping breakfast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DB89C" w14:textId="77777777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Yes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FF690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6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2CD81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(13.3)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28384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143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C1488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(57.4)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C5402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9.48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FD02D" w14:textId="77777777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*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24D80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3.83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40AC8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E67FB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23.46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7F367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54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1B3DA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(91.5)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D685F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78.66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9C480" w14:textId="77777777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*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440FC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22.11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DDF42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ACD67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279.85</w:t>
            </w:r>
          </w:p>
        </w:tc>
      </w:tr>
      <w:tr w:rsidR="00F16651" w:rsidRPr="00F16651" w14:paraId="3F72A181" w14:textId="77777777" w:rsidTr="00AE707B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79B79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2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453A3" w14:textId="77777777" w:rsidR="000E168A" w:rsidRPr="000E168A" w:rsidRDefault="000E168A" w:rsidP="000E168A">
            <w:pPr>
              <w:spacing w:line="36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97685" w14:textId="77777777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No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4B226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39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30997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(86.7)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398A8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106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444B8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(42.6)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D0F99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C48BB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F1A35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D28CA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29670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22458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5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9461F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(8.5)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3DA5F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D3072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87FA0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4DA7D" w14:textId="77777777" w:rsidR="000E168A" w:rsidRPr="000E168A" w:rsidRDefault="000E168A" w:rsidP="000E168A">
            <w:pPr>
              <w:spacing w:line="36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EE48B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</w:tr>
      <w:tr w:rsidR="00F16651" w:rsidRPr="00F16651" w14:paraId="3C957EAE" w14:textId="77777777" w:rsidTr="00AE707B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AB91E" w14:textId="77777777" w:rsidR="000E168A" w:rsidRPr="000E168A" w:rsidRDefault="000E168A" w:rsidP="000E168A">
            <w:pPr>
              <w:spacing w:line="36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2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C72EA" w14:textId="77777777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Taking caffeinated drinks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14BA1" w14:textId="77777777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Yes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F4A69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16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67FB4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(35.6)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DE2E6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124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66879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(49.8)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2B868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1.81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94E70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304AB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0.93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6CFD7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03C07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3.49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BB8FB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25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41FE5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(42.4)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85C32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1.34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5D95C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0672D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0.60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31180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32168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2.98</w:t>
            </w:r>
          </w:p>
        </w:tc>
      </w:tr>
      <w:tr w:rsidR="00F16651" w:rsidRPr="00F16651" w14:paraId="6AE9527E" w14:textId="77777777" w:rsidTr="00AE707B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9A244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2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2E85D" w14:textId="77777777" w:rsidR="000E168A" w:rsidRPr="000E168A" w:rsidRDefault="000E168A" w:rsidP="000E168A">
            <w:pPr>
              <w:spacing w:line="36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91392" w14:textId="77777777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No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0B56F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29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D44A9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(64.4)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FB8FE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125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8F1EA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(50.2)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591C6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624C2" w14:textId="77777777" w:rsidR="000E168A" w:rsidRPr="000E168A" w:rsidRDefault="000E168A" w:rsidP="000E168A">
            <w:pPr>
              <w:spacing w:line="36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CF96D" w14:textId="77777777" w:rsidR="000E168A" w:rsidRPr="000E168A" w:rsidRDefault="000E168A" w:rsidP="000E168A">
            <w:pPr>
              <w:spacing w:line="36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980FF" w14:textId="77777777" w:rsidR="000E168A" w:rsidRPr="000E168A" w:rsidRDefault="000E168A" w:rsidP="000E168A">
            <w:pPr>
              <w:spacing w:line="36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68B88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3B288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34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4C1E2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(57.6)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EB09B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9D1F3" w14:textId="77777777" w:rsidR="000E168A" w:rsidRPr="000E168A" w:rsidRDefault="000E168A" w:rsidP="000E168A">
            <w:pPr>
              <w:spacing w:line="36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80E20" w14:textId="77777777" w:rsidR="000E168A" w:rsidRPr="000E168A" w:rsidRDefault="000E168A" w:rsidP="000E168A">
            <w:pPr>
              <w:spacing w:line="36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2B9F7" w14:textId="77777777" w:rsidR="000E168A" w:rsidRPr="000E168A" w:rsidRDefault="000E168A" w:rsidP="000E168A">
            <w:pPr>
              <w:spacing w:line="36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5187D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</w:tr>
      <w:tr w:rsidR="00F16651" w:rsidRPr="00F16651" w14:paraId="33DA6962" w14:textId="77777777" w:rsidTr="00AE707B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E98DF" w14:textId="77777777" w:rsidR="000E168A" w:rsidRPr="000E168A" w:rsidRDefault="000E168A" w:rsidP="000E168A">
            <w:pPr>
              <w:spacing w:line="36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2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B6879" w14:textId="77777777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Use of smartphone/cellphone after lights out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3AC0B" w14:textId="77777777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Yes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C03C7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23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9C4B5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(51.1)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C1E4E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167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38C47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(67.1)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92FAC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1.94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6B5F2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EE44C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1.02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91A37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F8B51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3.70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08C5F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48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61292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(81.4)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340C2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4.25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82485" w14:textId="77777777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*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DFE8C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1.76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B20FD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D8BD7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10.25</w:t>
            </w:r>
          </w:p>
        </w:tc>
      </w:tr>
      <w:tr w:rsidR="00F16651" w:rsidRPr="00F16651" w14:paraId="42E37A9C" w14:textId="77777777" w:rsidTr="00AE707B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9A9DE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2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69E9C" w14:textId="77777777" w:rsidR="000E168A" w:rsidRPr="000E168A" w:rsidRDefault="000E168A" w:rsidP="000E168A">
            <w:pPr>
              <w:spacing w:line="36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FB545" w14:textId="77777777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No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9CF71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22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7DE72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(48.9)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D7E54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82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4235A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(32.9)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D3582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A9D8F" w14:textId="77777777" w:rsidR="000E168A" w:rsidRPr="000E168A" w:rsidRDefault="000E168A" w:rsidP="000E168A">
            <w:pPr>
              <w:spacing w:line="36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B4EEB" w14:textId="77777777" w:rsidR="000E168A" w:rsidRPr="000E168A" w:rsidRDefault="000E168A" w:rsidP="000E168A">
            <w:pPr>
              <w:spacing w:line="36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F4A49" w14:textId="77777777" w:rsidR="000E168A" w:rsidRPr="000E168A" w:rsidRDefault="000E168A" w:rsidP="000E168A">
            <w:pPr>
              <w:spacing w:line="36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1C636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DCA7B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11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D8164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(18.6)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98F5B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D481C" w14:textId="77777777" w:rsidR="000E168A" w:rsidRPr="000E168A" w:rsidRDefault="000E168A" w:rsidP="000E168A">
            <w:pPr>
              <w:spacing w:line="36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440E7" w14:textId="77777777" w:rsidR="000E168A" w:rsidRPr="000E168A" w:rsidRDefault="000E168A" w:rsidP="000E168A">
            <w:pPr>
              <w:spacing w:line="36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A9284" w14:textId="77777777" w:rsidR="000E168A" w:rsidRPr="000E168A" w:rsidRDefault="000E168A" w:rsidP="000E168A">
            <w:pPr>
              <w:spacing w:line="36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3BF6C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</w:tr>
      <w:tr w:rsidR="00F16651" w:rsidRPr="00F16651" w14:paraId="08E1C7ED" w14:textId="77777777" w:rsidTr="00AE707B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38D7D" w14:textId="77777777" w:rsidR="000E168A" w:rsidRPr="000E168A" w:rsidRDefault="000E168A" w:rsidP="000E168A">
            <w:pPr>
              <w:spacing w:line="36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2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7AD94" w14:textId="77777777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Morning practice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AF74F" w14:textId="77777777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4–7 days/week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E64CC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17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DAA71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(37.8)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0A412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48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2F31E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(19.3)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5C906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0.38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DC039" w14:textId="77777777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*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42AC4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0.19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975CC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8EFB8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0.76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1532B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3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04CB2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(5.1)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B2BB9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0.09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910A0" w14:textId="77777777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*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FC1B6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0.02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73910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4DB67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0.32</w:t>
            </w:r>
          </w:p>
        </w:tc>
      </w:tr>
      <w:tr w:rsidR="00F16651" w:rsidRPr="00F16651" w14:paraId="2E5E5D3B" w14:textId="77777777" w:rsidTr="009823DC">
        <w:trPr>
          <w:trHeight w:val="403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8BF89D7" w14:textId="5040EEC1" w:rsidR="000E168A" w:rsidRPr="000E168A" w:rsidRDefault="000E168A" w:rsidP="000E168A">
            <w:pPr>
              <w:spacing w:line="360" w:lineRule="auto"/>
              <w:rPr>
                <w:rFonts w:ascii="游ゴシック" w:eastAsia="游ゴシック" w:hAnsi="游ゴシック" w:cs="ＭＳ Ｐ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717E688" w14:textId="196B9BB3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F3B8AF" w14:textId="77777777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0–3 days/week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010423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28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08A895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(62.2)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3804F7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201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235157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(80.7)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1F48019" w14:textId="477C1181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BE324E9" w14:textId="40A650F1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40BD2CA" w14:textId="178411A9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4A2688C" w14:textId="1F6597FA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591A28B" w14:textId="09D73053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15869C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56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D9FFE4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(94.9)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13A92E9" w14:textId="388184F4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F22E09E" w14:textId="60E12627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80FDD6D" w14:textId="2609CBEE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3AE51C6" w14:textId="266905A2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183F518" w14:textId="7DB8678A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</w:tr>
      <w:tr w:rsidR="00F16651" w:rsidRPr="00F16651" w14:paraId="43662031" w14:textId="77777777" w:rsidTr="00AE707B">
        <w:trPr>
          <w:trHeight w:val="375"/>
        </w:trPr>
        <w:tc>
          <w:tcPr>
            <w:tcW w:w="2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B6D28" w14:textId="77777777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Team sports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797BC" w14:textId="77777777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4D90C" w14:textId="77777777" w:rsidR="000E168A" w:rsidRPr="000E168A" w:rsidRDefault="000E168A" w:rsidP="000E168A">
            <w:pPr>
              <w:spacing w:line="36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75B5A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87C2A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02363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A556C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BDC83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763FC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37E96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BF146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3C76D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64E86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F7826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111F6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AE122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BBC3A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0E60B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</w:tr>
      <w:tr w:rsidR="00F16651" w:rsidRPr="00F16651" w14:paraId="3AD62D15" w14:textId="77777777" w:rsidTr="00AE707B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DDCBB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2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9BF1D" w14:textId="77777777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Skipping breakfast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57274" w14:textId="77777777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Yes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4D1D0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7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1F433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(24.1)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227FD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118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4D81E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(50.0)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3F47A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3.18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6D6A5" w14:textId="77777777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*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54831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1.30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F47E2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578E7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7.77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BFA8E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33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7DBBF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(70.2)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61722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7.71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27101" w14:textId="77777777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*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624A7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2.66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90D16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7C67A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22.35</w:t>
            </w:r>
          </w:p>
        </w:tc>
      </w:tr>
      <w:tr w:rsidR="00F16651" w:rsidRPr="00F16651" w14:paraId="3CB0D8AC" w14:textId="77777777" w:rsidTr="00AE707B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C54B9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2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B0BBC" w14:textId="77777777" w:rsidR="000E168A" w:rsidRPr="000E168A" w:rsidRDefault="000E168A" w:rsidP="000E168A">
            <w:pPr>
              <w:spacing w:line="36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DEC8F" w14:textId="77777777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No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90BCE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22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6C038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(75.9)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8EAC7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118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3A43F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(50.0)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0B119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6C601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6D77F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619C0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6A2D4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1952D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14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4CA58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(29.8)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37A7E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F1C99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8F7D7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8E046" w14:textId="77777777" w:rsidR="000E168A" w:rsidRPr="000E168A" w:rsidRDefault="000E168A" w:rsidP="000E168A">
            <w:pPr>
              <w:spacing w:line="36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0D039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</w:tr>
      <w:tr w:rsidR="00F16651" w:rsidRPr="00F16651" w14:paraId="3B067EEF" w14:textId="77777777" w:rsidTr="00AE707B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520A3" w14:textId="77777777" w:rsidR="000E168A" w:rsidRPr="000E168A" w:rsidRDefault="000E168A" w:rsidP="000E168A">
            <w:pPr>
              <w:spacing w:line="36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2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20B79" w14:textId="77777777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Taking caffeinated drinks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ED6E8" w14:textId="77777777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Yes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753BB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11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3F16C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(37.9)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17076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111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42980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(47.0)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8C3AD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1.52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7BC2E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B2621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0.68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2654E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52658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3.37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CE2F9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25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C3E9A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(53.2)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A731C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1.96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ED8DB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221AE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0.75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2B4B4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B227A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5.08</w:t>
            </w:r>
          </w:p>
        </w:tc>
      </w:tr>
      <w:tr w:rsidR="00F16651" w:rsidRPr="00F16651" w14:paraId="65FE1290" w14:textId="77777777" w:rsidTr="00AE707B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05DC9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2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A9C05" w14:textId="77777777" w:rsidR="000E168A" w:rsidRPr="000E168A" w:rsidRDefault="000E168A" w:rsidP="000E168A">
            <w:pPr>
              <w:spacing w:line="36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047E8" w14:textId="77777777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No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362D3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18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326CD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(62.1)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43A65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125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1302D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(53.0)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1EF03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B168F" w14:textId="77777777" w:rsidR="000E168A" w:rsidRPr="000E168A" w:rsidRDefault="000E168A" w:rsidP="000E168A">
            <w:pPr>
              <w:spacing w:line="36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D6F4D" w14:textId="77777777" w:rsidR="000E168A" w:rsidRPr="000E168A" w:rsidRDefault="000E168A" w:rsidP="000E168A">
            <w:pPr>
              <w:spacing w:line="36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3A07C" w14:textId="77777777" w:rsidR="000E168A" w:rsidRPr="000E168A" w:rsidRDefault="000E168A" w:rsidP="000E168A">
            <w:pPr>
              <w:spacing w:line="36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081C7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F62C4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22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CF13D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(46.8)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F8A8C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31172" w14:textId="77777777" w:rsidR="000E168A" w:rsidRPr="000E168A" w:rsidRDefault="000E168A" w:rsidP="000E168A">
            <w:pPr>
              <w:spacing w:line="36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13487" w14:textId="77777777" w:rsidR="000E168A" w:rsidRPr="000E168A" w:rsidRDefault="000E168A" w:rsidP="000E168A">
            <w:pPr>
              <w:spacing w:line="36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91163" w14:textId="77777777" w:rsidR="000E168A" w:rsidRPr="000E168A" w:rsidRDefault="000E168A" w:rsidP="000E168A">
            <w:pPr>
              <w:spacing w:line="36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CBD7B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</w:tr>
      <w:tr w:rsidR="00F16651" w:rsidRPr="00F16651" w14:paraId="125C510E" w14:textId="77777777" w:rsidTr="00AE707B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B1A51" w14:textId="77777777" w:rsidR="000E168A" w:rsidRPr="000E168A" w:rsidRDefault="000E168A" w:rsidP="000E168A">
            <w:pPr>
              <w:spacing w:line="36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2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D86DE" w14:textId="77777777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Use of smartphone/cellphone after lights out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BCCA3" w14:textId="77777777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Yes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668D2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14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037CD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(48.3)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98286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166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11A5C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(70.3)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D006E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2.71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660F6" w14:textId="77777777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*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2B7DF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1.23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4E58A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6BEF8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5.96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8EFC9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36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3B4A2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(76.6)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570AF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3.81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0CE82" w14:textId="77777777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*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EF81D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1.40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154CB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EA492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10.40</w:t>
            </w:r>
          </w:p>
        </w:tc>
      </w:tr>
      <w:tr w:rsidR="00F16651" w:rsidRPr="00F16651" w14:paraId="3FC2E487" w14:textId="77777777" w:rsidTr="00AE707B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E3BA8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2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3975E" w14:textId="77777777" w:rsidR="000E168A" w:rsidRPr="000E168A" w:rsidRDefault="000E168A" w:rsidP="000E168A">
            <w:pPr>
              <w:spacing w:line="36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2A406" w14:textId="77777777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No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B60D4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15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E9F5F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(51.7)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4F11B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70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25A5F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(29.7)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1C5E0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11AA3" w14:textId="77777777" w:rsidR="000E168A" w:rsidRPr="000E168A" w:rsidRDefault="000E168A" w:rsidP="000E168A">
            <w:pPr>
              <w:spacing w:line="36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7A726" w14:textId="77777777" w:rsidR="000E168A" w:rsidRPr="000E168A" w:rsidRDefault="000E168A" w:rsidP="000E168A">
            <w:pPr>
              <w:spacing w:line="36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41EAA" w14:textId="77777777" w:rsidR="000E168A" w:rsidRPr="000E168A" w:rsidRDefault="000E168A" w:rsidP="000E168A">
            <w:pPr>
              <w:spacing w:line="36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952FF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1E891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11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3B3AD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(23.4)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0EC1B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EB62E" w14:textId="77777777" w:rsidR="000E168A" w:rsidRPr="000E168A" w:rsidRDefault="000E168A" w:rsidP="000E168A">
            <w:pPr>
              <w:spacing w:line="36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FCB9E" w14:textId="77777777" w:rsidR="000E168A" w:rsidRPr="000E168A" w:rsidRDefault="000E168A" w:rsidP="000E168A">
            <w:pPr>
              <w:spacing w:line="36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33C1F" w14:textId="77777777" w:rsidR="000E168A" w:rsidRPr="000E168A" w:rsidRDefault="000E168A" w:rsidP="000E168A">
            <w:pPr>
              <w:spacing w:line="36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6554A" w14:textId="77777777" w:rsidR="000E168A" w:rsidRPr="000E168A" w:rsidRDefault="000E168A" w:rsidP="000E168A">
            <w:pPr>
              <w:spacing w:line="36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</w:tr>
      <w:tr w:rsidR="00F16651" w:rsidRPr="00F16651" w14:paraId="439CA96F" w14:textId="77777777" w:rsidTr="00AE707B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5F76B" w14:textId="77777777" w:rsidR="000E168A" w:rsidRPr="000E168A" w:rsidRDefault="000E168A" w:rsidP="000E168A">
            <w:pPr>
              <w:spacing w:line="36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2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19EAE" w14:textId="77777777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Morning practice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17F1C" w14:textId="77777777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4–7 days/week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61F6C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9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072A9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(31.0)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BA41F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55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4144D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(23.3)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B9C0B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0.69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E5C89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0EE6E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0.30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7B2B2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-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F5478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1.61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85888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3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94A8D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(6.4)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DC157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0.16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EF056" w14:textId="77777777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*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6E2E4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0.04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B21E3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FF23B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0.64</w:t>
            </w:r>
          </w:p>
        </w:tc>
      </w:tr>
      <w:tr w:rsidR="00F16651" w:rsidRPr="00F16651" w14:paraId="3846C52C" w14:textId="77777777" w:rsidTr="00AE707B">
        <w:trPr>
          <w:trHeight w:val="37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C1CE5A8" w14:textId="639655EF" w:rsidR="000E168A" w:rsidRPr="000E168A" w:rsidRDefault="000E168A" w:rsidP="000E168A">
            <w:pPr>
              <w:spacing w:line="360" w:lineRule="auto"/>
              <w:rPr>
                <w:rFonts w:ascii="游ゴシック" w:eastAsia="游ゴシック" w:hAnsi="游ゴシック" w:cs="ＭＳ Ｐ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2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BA3522C" w14:textId="52B7787E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942A71" w14:textId="77777777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0–3 days/week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2CFD54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20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FF55E9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(69.0)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8F8FAE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181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87DD5B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(76.7)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43A90E" w14:textId="61F6C384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3B92C04" w14:textId="30D7CD96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1DA7C8F" w14:textId="31EB7442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5E92B07" w14:textId="5A02A11B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248469" w14:textId="5D5D2934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F88AF6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44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F7B88A" w14:textId="77777777" w:rsidR="000E168A" w:rsidRPr="000E168A" w:rsidRDefault="000E168A" w:rsidP="000E168A">
            <w:pPr>
              <w:spacing w:line="36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0E168A">
              <w:rPr>
                <w:rFonts w:eastAsia="游ゴシック"/>
                <w:sz w:val="21"/>
                <w:szCs w:val="21"/>
                <w:lang w:val="en-US" w:eastAsia="ja-JP"/>
              </w:rPr>
              <w:t>(93.6)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B6F504F" w14:textId="07157604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868E028" w14:textId="29D26265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A6C494D" w14:textId="71537592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450908" w14:textId="7645DD9B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E784DA1" w14:textId="7E2F43B8" w:rsidR="000E168A" w:rsidRPr="000E168A" w:rsidRDefault="000E168A" w:rsidP="000E168A">
            <w:pPr>
              <w:spacing w:line="36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</w:tr>
    </w:tbl>
    <w:p w14:paraId="090D0BE9" w14:textId="77777777" w:rsidR="0057393B" w:rsidRPr="00F16651" w:rsidRDefault="00000000" w:rsidP="009823DC">
      <w:pPr>
        <w:spacing w:line="360" w:lineRule="auto"/>
        <w:rPr>
          <w:lang w:val="en-US"/>
        </w:rPr>
      </w:pPr>
      <w:r w:rsidRPr="00F16651">
        <w:rPr>
          <w:lang w:val="en-US"/>
        </w:rPr>
        <w:t>AOR: adjusted odds ratio, CI: confidence interval</w:t>
      </w:r>
    </w:p>
    <w:p w14:paraId="14E9214E" w14:textId="77777777" w:rsidR="002C366C" w:rsidRPr="00F16651" w:rsidRDefault="002C366C" w:rsidP="009823DC">
      <w:pPr>
        <w:spacing w:line="360" w:lineRule="auto"/>
        <w:rPr>
          <w:lang w:val="en-US"/>
        </w:rPr>
      </w:pPr>
      <w:r w:rsidRPr="00F16651">
        <w:rPr>
          <w:lang w:val="en-US"/>
        </w:rPr>
        <w:t>Analysis adjusted for age and sex</w:t>
      </w:r>
      <w:r w:rsidRPr="00F16651">
        <w:rPr>
          <w:rFonts w:hint="eastAsia"/>
          <w:lang w:val="en-US" w:eastAsia="ja-JP"/>
        </w:rPr>
        <w:t>.</w:t>
      </w:r>
      <w:r w:rsidRPr="00F16651">
        <w:rPr>
          <w:lang w:val="en-US"/>
        </w:rPr>
        <w:t xml:space="preserve"> </w:t>
      </w:r>
    </w:p>
    <w:p w14:paraId="548EA284" w14:textId="7E331A48" w:rsidR="009823DC" w:rsidRPr="00F16651" w:rsidRDefault="00000000" w:rsidP="009823DC">
      <w:pPr>
        <w:spacing w:line="360" w:lineRule="auto"/>
        <w:rPr>
          <w:rFonts w:eastAsia="ＭＳ 明朝"/>
          <w:lang w:val="en-US"/>
        </w:rPr>
      </w:pPr>
      <w:r w:rsidRPr="00F16651">
        <w:rPr>
          <w:lang w:val="en-US"/>
        </w:rPr>
        <w:t xml:space="preserve">* P value was statistically significant after applying </w:t>
      </w:r>
      <w:r w:rsidRPr="00F16651">
        <w:rPr>
          <w:rFonts w:eastAsia="ＭＳ 明朝"/>
          <w:lang w:val="en-US"/>
        </w:rPr>
        <w:t>the Benjamini</w:t>
      </w:r>
      <w:r w:rsidR="00A70A4D" w:rsidRPr="00F16651">
        <w:rPr>
          <w:rFonts w:eastAsia="ＭＳ 明朝"/>
          <w:lang w:val="en-US"/>
        </w:rPr>
        <w:t>–</w:t>
      </w:r>
      <w:r w:rsidRPr="00F16651">
        <w:rPr>
          <w:rFonts w:eastAsia="ＭＳ 明朝"/>
          <w:lang w:val="en-US"/>
        </w:rPr>
        <w:t>Hochberg false discovery rate (FDR) correction.</w:t>
      </w:r>
    </w:p>
    <w:p w14:paraId="09843FBC" w14:textId="77777777" w:rsidR="009823DC" w:rsidRPr="00F16651" w:rsidRDefault="009823DC">
      <w:pPr>
        <w:spacing w:line="240" w:lineRule="auto"/>
        <w:rPr>
          <w:rFonts w:eastAsia="ＭＳ 明朝"/>
          <w:lang w:val="en-US"/>
        </w:rPr>
      </w:pPr>
      <w:r w:rsidRPr="00F16651">
        <w:rPr>
          <w:rFonts w:eastAsia="ＭＳ 明朝"/>
          <w:lang w:val="en-US"/>
        </w:rPr>
        <w:br w:type="page"/>
      </w:r>
    </w:p>
    <w:p w14:paraId="26EB3703" w14:textId="01F65E82" w:rsidR="0057393B" w:rsidRPr="00F16651" w:rsidRDefault="009823DC" w:rsidP="009823DC">
      <w:pPr>
        <w:spacing w:line="360" w:lineRule="auto"/>
        <w:rPr>
          <w:lang w:val="en-US"/>
        </w:rPr>
      </w:pPr>
      <w:r w:rsidRPr="00F16651">
        <w:rPr>
          <w:b/>
          <w:bCs/>
          <w:lang w:val="en-US"/>
        </w:rPr>
        <w:lastRenderedPageBreak/>
        <w:t xml:space="preserve">Supplementary Table </w:t>
      </w:r>
      <w:r w:rsidRPr="00F16651">
        <w:rPr>
          <w:rFonts w:hint="eastAsia"/>
          <w:b/>
          <w:bCs/>
          <w:lang w:val="en-US" w:eastAsia="ja-JP"/>
        </w:rPr>
        <w:t>5</w:t>
      </w:r>
      <w:r w:rsidRPr="00F16651">
        <w:rPr>
          <w:lang w:val="en-US"/>
        </w:rPr>
        <w:t xml:space="preserve"> Relationships between morning practice and subjective sleep quality across chronotypes and sports disciplines</w:t>
      </w:r>
    </w:p>
    <w:tbl>
      <w:tblPr>
        <w:tblW w:w="1344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40"/>
        <w:gridCol w:w="1720"/>
        <w:gridCol w:w="1580"/>
        <w:gridCol w:w="350"/>
        <w:gridCol w:w="784"/>
        <w:gridCol w:w="408"/>
        <w:gridCol w:w="784"/>
        <w:gridCol w:w="671"/>
        <w:gridCol w:w="261"/>
        <w:gridCol w:w="408"/>
        <w:gridCol w:w="778"/>
        <w:gridCol w:w="513"/>
        <w:gridCol w:w="778"/>
        <w:gridCol w:w="700"/>
        <w:gridCol w:w="268"/>
        <w:gridCol w:w="408"/>
        <w:gridCol w:w="752"/>
        <w:gridCol w:w="408"/>
        <w:gridCol w:w="899"/>
        <w:gridCol w:w="700"/>
        <w:gridCol w:w="300"/>
      </w:tblGrid>
      <w:tr w:rsidR="00F16651" w:rsidRPr="00F16651" w14:paraId="034F13F8" w14:textId="77777777" w:rsidTr="009823DC">
        <w:trPr>
          <w:trHeight w:val="375"/>
        </w:trPr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4C0AF" w14:textId="1EF11FDD" w:rsidR="009823DC" w:rsidRPr="009823DC" w:rsidRDefault="009823DC" w:rsidP="009823DC">
            <w:pPr>
              <w:spacing w:line="240" w:lineRule="auto"/>
              <w:rPr>
                <w:rFonts w:ascii="游ゴシック" w:eastAsia="游ゴシック" w:hAnsi="游ゴシック" w:cs="ＭＳ Ｐ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0EA27" w14:textId="543561AE" w:rsidR="009823DC" w:rsidRPr="009823DC" w:rsidRDefault="009823DC" w:rsidP="009823DC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3C3F7" w14:textId="716F419F" w:rsidR="009823DC" w:rsidRPr="009823DC" w:rsidRDefault="009823DC" w:rsidP="009823DC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22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61C6DA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proofErr w:type="spellStart"/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Morningness</w:t>
            </w:r>
            <w:proofErr w:type="spellEnd"/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5167728" w14:textId="75459E82" w:rsidR="009823DC" w:rsidRPr="009823DC" w:rsidRDefault="009823DC" w:rsidP="009823DC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60AD4" w14:textId="0903E3C4" w:rsidR="009823DC" w:rsidRPr="009823DC" w:rsidRDefault="009823DC" w:rsidP="009823DC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24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3A43ED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Intermediate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B4CBDEE" w14:textId="473EC62D" w:rsidR="009823DC" w:rsidRPr="009823DC" w:rsidRDefault="009823DC" w:rsidP="009823DC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F1D58" w14:textId="02746B23" w:rsidR="009823DC" w:rsidRPr="009823DC" w:rsidRDefault="009823DC" w:rsidP="009823DC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23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B57031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proofErr w:type="spellStart"/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Eveningness</w:t>
            </w:r>
            <w:proofErr w:type="spellEnd"/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99DDC9E" w14:textId="23D9040D" w:rsidR="009823DC" w:rsidRPr="009823DC" w:rsidRDefault="009823DC" w:rsidP="009823DC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58AEA" w14:textId="5CB8426C" w:rsidR="009823DC" w:rsidRPr="009823DC" w:rsidRDefault="009823DC" w:rsidP="009823DC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</w:tr>
      <w:tr w:rsidR="00F16651" w:rsidRPr="00F16651" w14:paraId="5E133937" w14:textId="77777777" w:rsidTr="009823DC">
        <w:trPr>
          <w:trHeight w:val="37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DC639" w14:textId="77777777" w:rsidR="009823DC" w:rsidRPr="009823DC" w:rsidRDefault="009823DC" w:rsidP="009823DC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A23DF" w14:textId="77777777" w:rsidR="009823DC" w:rsidRPr="009823DC" w:rsidRDefault="009823DC" w:rsidP="009823DC">
            <w:pPr>
              <w:spacing w:line="24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EDE19" w14:textId="77777777" w:rsidR="009823DC" w:rsidRPr="009823DC" w:rsidRDefault="009823DC" w:rsidP="009823DC">
            <w:pPr>
              <w:spacing w:line="24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9801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CB2339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Subjective sleep quality</w:t>
            </w:r>
          </w:p>
        </w:tc>
      </w:tr>
      <w:tr w:rsidR="00F16651" w:rsidRPr="00F16651" w14:paraId="1919D44F" w14:textId="77777777" w:rsidTr="009823DC">
        <w:trPr>
          <w:trHeight w:val="37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6E865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E365F" w14:textId="77777777" w:rsidR="009823DC" w:rsidRPr="009823DC" w:rsidRDefault="009823DC" w:rsidP="009823DC">
            <w:pPr>
              <w:spacing w:line="24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89F85" w14:textId="77777777" w:rsidR="009823DC" w:rsidRPr="009823DC" w:rsidRDefault="009823DC" w:rsidP="009823DC">
            <w:pPr>
              <w:spacing w:line="24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9C9652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Poor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3F9BEF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Good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4DF8FD" w14:textId="2B61F45F" w:rsidR="009823DC" w:rsidRPr="009823DC" w:rsidRDefault="009823DC" w:rsidP="009823DC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055E198" w14:textId="1F5C1A19" w:rsidR="009823DC" w:rsidRPr="009823DC" w:rsidRDefault="009823DC" w:rsidP="009823DC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11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BC5C69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Poor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31F9F8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Good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A4F600F" w14:textId="1C4550E4" w:rsidR="009823DC" w:rsidRPr="009823DC" w:rsidRDefault="009823DC" w:rsidP="009823DC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224E56F" w14:textId="1210742B" w:rsidR="009823DC" w:rsidRPr="009823DC" w:rsidRDefault="009823DC" w:rsidP="009823DC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829FD4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Poor</w:t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3A4CF4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Good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A6E451" w14:textId="2B5A359C" w:rsidR="009823DC" w:rsidRPr="009823DC" w:rsidRDefault="009823DC" w:rsidP="009823DC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291A954" w14:textId="763D5E5E" w:rsidR="009823DC" w:rsidRPr="009823DC" w:rsidRDefault="009823DC" w:rsidP="009823DC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</w:tr>
      <w:tr w:rsidR="00F16651" w:rsidRPr="00F16651" w14:paraId="0DB65D72" w14:textId="77777777" w:rsidTr="009823DC">
        <w:trPr>
          <w:trHeight w:val="375"/>
        </w:trPr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EF2978B" w14:textId="5DE99A47" w:rsidR="009823DC" w:rsidRPr="009823DC" w:rsidRDefault="009823DC" w:rsidP="009823DC">
            <w:pPr>
              <w:spacing w:line="240" w:lineRule="auto"/>
              <w:rPr>
                <w:rFonts w:ascii="游ゴシック" w:eastAsia="游ゴシック" w:hAnsi="游ゴシック" w:cs="ＭＳ Ｐ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BAC75DB" w14:textId="3884E8F4" w:rsidR="009823DC" w:rsidRPr="009823DC" w:rsidRDefault="009823DC" w:rsidP="009823DC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2321B89" w14:textId="236017FC" w:rsidR="009823DC" w:rsidRPr="009823DC" w:rsidRDefault="009823DC" w:rsidP="009823DC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5753D4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N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37A5A3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(%)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DA2BD7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N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D0B7D6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(%)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2979B0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游ゴシック"/>
                <w:i/>
                <w:iCs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i/>
                <w:iCs/>
                <w:sz w:val="21"/>
                <w:szCs w:val="21"/>
                <w:lang w:val="en-US" w:eastAsia="ja-JP"/>
              </w:rPr>
              <w:t>P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92E32F9" w14:textId="67E89855" w:rsidR="009823DC" w:rsidRPr="009823DC" w:rsidRDefault="009823DC" w:rsidP="009823DC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6652BA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N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805BFF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(%)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5628D7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N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69ACD3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(%)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180A12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游ゴシック"/>
                <w:i/>
                <w:iCs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i/>
                <w:iCs/>
                <w:sz w:val="21"/>
                <w:szCs w:val="21"/>
                <w:lang w:val="en-US" w:eastAsia="ja-JP"/>
              </w:rPr>
              <w:t>P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473234" w14:textId="2A3D084E" w:rsidR="009823DC" w:rsidRPr="009823DC" w:rsidRDefault="009823DC" w:rsidP="009823DC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5DAA51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N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5BAC76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(%)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F3E5D7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N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C51AB6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(%)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9E7509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游ゴシック"/>
                <w:i/>
                <w:iCs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i/>
                <w:iCs/>
                <w:sz w:val="21"/>
                <w:szCs w:val="21"/>
                <w:lang w:val="en-US" w:eastAsia="ja-JP"/>
              </w:rPr>
              <w:t>P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FCA799" w14:textId="3EC76615" w:rsidR="009823DC" w:rsidRPr="009823DC" w:rsidRDefault="009823DC" w:rsidP="009823DC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</w:tr>
      <w:tr w:rsidR="00F16651" w:rsidRPr="00F16651" w14:paraId="253B6214" w14:textId="77777777" w:rsidTr="009823DC">
        <w:trPr>
          <w:trHeight w:val="375"/>
        </w:trPr>
        <w:tc>
          <w:tcPr>
            <w:tcW w:w="2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B8F1F" w14:textId="77777777" w:rsidR="009823DC" w:rsidRPr="009823DC" w:rsidRDefault="009823DC" w:rsidP="009823DC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Individual sports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E4E49" w14:textId="77777777" w:rsidR="009823DC" w:rsidRPr="009823DC" w:rsidRDefault="009823DC" w:rsidP="009823DC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E1EEF" w14:textId="77777777" w:rsidR="009823DC" w:rsidRPr="009823DC" w:rsidRDefault="009823DC" w:rsidP="009823DC">
            <w:pPr>
              <w:spacing w:line="24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59D8E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A0530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5C98C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1C1CC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482F5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0AE4C" w14:textId="77777777" w:rsidR="009823DC" w:rsidRPr="009823DC" w:rsidRDefault="009823DC" w:rsidP="009823DC">
            <w:pPr>
              <w:spacing w:line="24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B6369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1B021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E9491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64974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CCB9F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C5C7E" w14:textId="77777777" w:rsidR="009823DC" w:rsidRPr="009823DC" w:rsidRDefault="009823DC" w:rsidP="009823DC">
            <w:pPr>
              <w:spacing w:line="24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51D6D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6954B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A4F04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60E17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766B1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</w:tr>
      <w:tr w:rsidR="00F16651" w:rsidRPr="00F16651" w14:paraId="7BA58E17" w14:textId="77777777" w:rsidTr="009823DC">
        <w:trPr>
          <w:trHeight w:val="37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E6192" w14:textId="77777777" w:rsidR="009823DC" w:rsidRPr="009823DC" w:rsidRDefault="009823DC" w:rsidP="009823DC">
            <w:pPr>
              <w:spacing w:line="24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202BD" w14:textId="77777777" w:rsidR="009823DC" w:rsidRPr="009823DC" w:rsidRDefault="009823DC" w:rsidP="009823DC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Morning practice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011A8" w14:textId="77777777" w:rsidR="009823DC" w:rsidRPr="009823DC" w:rsidRDefault="009823DC" w:rsidP="009823DC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0–3 days/week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243C0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E2844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(54.5)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B9AF0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22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3A1C2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(64.7)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16EA3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0.722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E30EB" w14:textId="77777777" w:rsidR="009823DC" w:rsidRPr="009823DC" w:rsidRDefault="009823DC" w:rsidP="009823DC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vertAlign w:val="superscript"/>
                <w:lang w:val="en-US" w:eastAsia="ja-JP"/>
              </w:rPr>
              <w:t>a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768B6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76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8D093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(79.2)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69C06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125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C7F80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(81.7)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42BDD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0.622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3995F" w14:textId="77777777" w:rsidR="009823DC" w:rsidRPr="009823DC" w:rsidRDefault="009823DC" w:rsidP="009823DC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vertAlign w:val="superscript"/>
                <w:lang w:val="en-US" w:eastAsia="ja-JP"/>
              </w:rPr>
              <w:t>b</w:t>
            </w: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FB46A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33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93DB8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(91.7)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19563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23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CACC4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(100.0)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C9EB7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0.274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19F35" w14:textId="77777777" w:rsidR="009823DC" w:rsidRPr="009823DC" w:rsidRDefault="009823DC" w:rsidP="009823DC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vertAlign w:val="superscript"/>
                <w:lang w:val="en-US" w:eastAsia="ja-JP"/>
              </w:rPr>
              <w:t>a</w:t>
            </w:r>
          </w:p>
        </w:tc>
      </w:tr>
      <w:tr w:rsidR="00F16651" w:rsidRPr="00F16651" w14:paraId="4D7D5ADE" w14:textId="77777777" w:rsidTr="009823DC">
        <w:trPr>
          <w:trHeight w:val="375"/>
        </w:trPr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490065" w14:textId="77777777" w:rsidR="009823DC" w:rsidRPr="009823DC" w:rsidRDefault="009823DC" w:rsidP="009823DC">
            <w:pPr>
              <w:spacing w:line="240" w:lineRule="auto"/>
              <w:rPr>
                <w:rFonts w:ascii="游ゴシック" w:eastAsia="游ゴシック" w:hAnsi="游ゴシック" w:cs="ＭＳ Ｐ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ascii="游ゴシック" w:eastAsia="游ゴシック" w:hAnsi="游ゴシック" w:cs="ＭＳ Ｐゴシック" w:hint="eastAsia"/>
                <w:sz w:val="21"/>
                <w:szCs w:val="21"/>
                <w:lang w:val="en-US" w:eastAsia="ja-JP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A0D5DF" w14:textId="77777777" w:rsidR="009823DC" w:rsidRPr="009823DC" w:rsidRDefault="009823DC" w:rsidP="009823DC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 xml:space="preserve">　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3981CF" w14:textId="77777777" w:rsidR="009823DC" w:rsidRPr="009823DC" w:rsidRDefault="009823DC" w:rsidP="009823DC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4–7 days/week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35CC13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E2C1A2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(45.5)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2B1754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12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2AC331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(35.3)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58EE1D4" w14:textId="7769852C" w:rsidR="009823DC" w:rsidRPr="009823DC" w:rsidRDefault="009823DC" w:rsidP="009823DC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57A503D" w14:textId="6128DB14" w:rsidR="009823DC" w:rsidRPr="009823DC" w:rsidRDefault="009823DC" w:rsidP="009823DC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652646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20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7A3DD8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(20.8)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A36F65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28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F54D23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(18.3)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09CEA38" w14:textId="5084CF45" w:rsidR="009823DC" w:rsidRPr="009823DC" w:rsidRDefault="009823DC" w:rsidP="009823DC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ED22A27" w14:textId="61C4A899" w:rsidR="009823DC" w:rsidRPr="009823DC" w:rsidRDefault="009823DC" w:rsidP="009823DC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A802C5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7F08ED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(8.3)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8618E8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764795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(0.0)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6A50E06" w14:textId="69B6F0FF" w:rsidR="009823DC" w:rsidRPr="009823DC" w:rsidRDefault="009823DC" w:rsidP="009823DC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17CF6E" w14:textId="02A40741" w:rsidR="009823DC" w:rsidRPr="009823DC" w:rsidRDefault="009823DC" w:rsidP="009823DC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</w:tr>
      <w:tr w:rsidR="00F16651" w:rsidRPr="00F16651" w14:paraId="56D0F690" w14:textId="77777777" w:rsidTr="009823DC">
        <w:trPr>
          <w:trHeight w:val="375"/>
        </w:trPr>
        <w:tc>
          <w:tcPr>
            <w:tcW w:w="2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3E16B" w14:textId="77777777" w:rsidR="009823DC" w:rsidRPr="009823DC" w:rsidRDefault="009823DC" w:rsidP="009823DC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Team sports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BBFDA" w14:textId="77777777" w:rsidR="009823DC" w:rsidRPr="009823DC" w:rsidRDefault="009823DC" w:rsidP="009823DC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C034E" w14:textId="77777777" w:rsidR="009823DC" w:rsidRPr="009823DC" w:rsidRDefault="009823DC" w:rsidP="009823DC">
            <w:pPr>
              <w:spacing w:line="24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7C3DE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1F123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CD595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A975B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D835C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5194B" w14:textId="77777777" w:rsidR="009823DC" w:rsidRPr="009823DC" w:rsidRDefault="009823DC" w:rsidP="009823DC">
            <w:pPr>
              <w:spacing w:line="24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826EB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9C297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ADDB0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7AA0A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31A46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3C4B2" w14:textId="77777777" w:rsidR="009823DC" w:rsidRPr="009823DC" w:rsidRDefault="009823DC" w:rsidP="009823DC">
            <w:pPr>
              <w:spacing w:line="24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DD5A0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949B9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DF594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31186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40497" w14:textId="77777777" w:rsidR="009823DC" w:rsidRPr="009823DC" w:rsidRDefault="009823DC" w:rsidP="009823DC">
            <w:pPr>
              <w:spacing w:line="240" w:lineRule="auto"/>
              <w:jc w:val="center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</w:tr>
      <w:tr w:rsidR="00F16651" w:rsidRPr="00F16651" w14:paraId="17EABF77" w14:textId="77777777" w:rsidTr="009823DC">
        <w:trPr>
          <w:trHeight w:val="37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FC6C2" w14:textId="77777777" w:rsidR="009823DC" w:rsidRPr="009823DC" w:rsidRDefault="009823DC" w:rsidP="009823DC">
            <w:pPr>
              <w:spacing w:line="240" w:lineRule="auto"/>
              <w:rPr>
                <w:rFonts w:eastAsia="Times New Roman"/>
                <w:sz w:val="21"/>
                <w:szCs w:val="21"/>
                <w:lang w:val="en-US" w:eastAsia="ja-JP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8CF28" w14:textId="77777777" w:rsidR="009823DC" w:rsidRPr="009823DC" w:rsidRDefault="009823DC" w:rsidP="009823DC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Morning practice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FDA5E" w14:textId="77777777" w:rsidR="009823DC" w:rsidRPr="009823DC" w:rsidRDefault="009823DC" w:rsidP="009823DC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0–3 days/week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921C4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118F8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(83.3)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7C7D9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15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A9CF0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(65.2)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35324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0.633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96F82" w14:textId="77777777" w:rsidR="009823DC" w:rsidRPr="009823DC" w:rsidRDefault="009823DC" w:rsidP="009823DC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vertAlign w:val="superscript"/>
                <w:lang w:val="en-US" w:eastAsia="ja-JP"/>
              </w:rPr>
              <w:t>a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7A97D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63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E0363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(78.8)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4EB26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118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DBFCA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(75.6)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35796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0.593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3FFF8" w14:textId="77777777" w:rsidR="009823DC" w:rsidRPr="009823DC" w:rsidRDefault="009823DC" w:rsidP="009823DC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vertAlign w:val="superscript"/>
                <w:lang w:val="en-US" w:eastAsia="ja-JP"/>
              </w:rPr>
              <w:t>b</w:t>
            </w: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F84EA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20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AEB37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(87.0)</w:t>
            </w: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E472B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24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CFA36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(100.0)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7CF4B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0.109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85CBE" w14:textId="77777777" w:rsidR="009823DC" w:rsidRPr="009823DC" w:rsidRDefault="009823DC" w:rsidP="009823DC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vertAlign w:val="superscript"/>
                <w:lang w:val="en-US" w:eastAsia="ja-JP"/>
              </w:rPr>
              <w:t>a</w:t>
            </w:r>
          </w:p>
        </w:tc>
      </w:tr>
      <w:tr w:rsidR="00F16651" w:rsidRPr="00F16651" w14:paraId="045D1A3A" w14:textId="77777777" w:rsidTr="009823DC">
        <w:trPr>
          <w:trHeight w:val="375"/>
        </w:trPr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BFF4ED" w14:textId="77777777" w:rsidR="009823DC" w:rsidRPr="009823DC" w:rsidRDefault="009823DC" w:rsidP="009823DC">
            <w:pPr>
              <w:spacing w:line="240" w:lineRule="auto"/>
              <w:rPr>
                <w:rFonts w:ascii="游ゴシック" w:eastAsia="游ゴシック" w:hAnsi="游ゴシック" w:cs="ＭＳ Ｐ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ascii="游ゴシック" w:eastAsia="游ゴシック" w:hAnsi="游ゴシック" w:cs="ＭＳ Ｐゴシック" w:hint="eastAsia"/>
                <w:sz w:val="21"/>
                <w:szCs w:val="21"/>
                <w:lang w:val="en-US" w:eastAsia="ja-JP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23E086" w14:textId="77777777" w:rsidR="009823DC" w:rsidRPr="009823DC" w:rsidRDefault="009823DC" w:rsidP="009823DC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 xml:space="preserve">　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691F89" w14:textId="77777777" w:rsidR="009823DC" w:rsidRPr="009823DC" w:rsidRDefault="009823DC" w:rsidP="009823DC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4–7 days/week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EBC713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410AEF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(16.7)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4D1CEF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5BD9CF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(34.8)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DBFD262" w14:textId="3F50B6CD" w:rsidR="009823DC" w:rsidRPr="009823DC" w:rsidRDefault="009823DC" w:rsidP="009823DC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2F6E0ED" w14:textId="2626F34E" w:rsidR="009823DC" w:rsidRPr="009823DC" w:rsidRDefault="009823DC" w:rsidP="009823DC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1FD086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17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8F51DC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(21.3)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445311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38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338D77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(24.4)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C6E359" w14:textId="3155321B" w:rsidR="009823DC" w:rsidRPr="009823DC" w:rsidRDefault="009823DC" w:rsidP="009823DC">
            <w:pPr>
              <w:spacing w:line="240" w:lineRule="auto"/>
              <w:jc w:val="center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10CB45C" w14:textId="077868B2" w:rsidR="009823DC" w:rsidRPr="009823DC" w:rsidRDefault="009823DC" w:rsidP="009823DC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6FFDE5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6C172E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(13.0)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C20325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FF8E8F" w14:textId="77777777" w:rsidR="009823DC" w:rsidRPr="009823DC" w:rsidRDefault="009823DC" w:rsidP="009823DC">
            <w:pPr>
              <w:spacing w:line="240" w:lineRule="auto"/>
              <w:jc w:val="right"/>
              <w:rPr>
                <w:rFonts w:eastAsia="游ゴシック"/>
                <w:sz w:val="21"/>
                <w:szCs w:val="21"/>
                <w:lang w:val="en-US" w:eastAsia="ja-JP"/>
              </w:rPr>
            </w:pPr>
            <w:r w:rsidRPr="009823DC">
              <w:rPr>
                <w:rFonts w:eastAsia="游ゴシック"/>
                <w:sz w:val="21"/>
                <w:szCs w:val="21"/>
                <w:lang w:val="en-US" w:eastAsia="ja-JP"/>
              </w:rPr>
              <w:t>(0.0)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0D0846" w14:textId="3611551E" w:rsidR="009823DC" w:rsidRPr="009823DC" w:rsidRDefault="009823DC" w:rsidP="009823DC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60336E0" w14:textId="2A48632C" w:rsidR="009823DC" w:rsidRPr="009823DC" w:rsidRDefault="009823DC" w:rsidP="009823DC">
            <w:pPr>
              <w:spacing w:line="240" w:lineRule="auto"/>
              <w:rPr>
                <w:rFonts w:eastAsia="游ゴシック"/>
                <w:sz w:val="21"/>
                <w:szCs w:val="21"/>
                <w:lang w:val="en-US" w:eastAsia="ja-JP"/>
              </w:rPr>
            </w:pPr>
          </w:p>
        </w:tc>
      </w:tr>
    </w:tbl>
    <w:p w14:paraId="7836EB60" w14:textId="12996586" w:rsidR="0057393B" w:rsidRPr="00F16651" w:rsidRDefault="00000000" w:rsidP="009823DC">
      <w:pPr>
        <w:spacing w:line="360" w:lineRule="auto"/>
        <w:rPr>
          <w:lang w:val="en-US"/>
        </w:rPr>
      </w:pPr>
      <w:r w:rsidRPr="00F16651">
        <w:rPr>
          <w:vertAlign w:val="superscript"/>
          <w:lang w:val="en-US"/>
        </w:rPr>
        <w:t>a</w:t>
      </w:r>
      <w:r w:rsidR="009823DC" w:rsidRPr="00F16651">
        <w:rPr>
          <w:lang w:val="en-US"/>
        </w:rPr>
        <w:t xml:space="preserve"> Fisher’s </w:t>
      </w:r>
      <w:proofErr w:type="gramStart"/>
      <w:r w:rsidR="009823DC" w:rsidRPr="00F16651">
        <w:rPr>
          <w:lang w:val="en-US"/>
        </w:rPr>
        <w:t>exact test</w:t>
      </w:r>
      <w:proofErr w:type="gramEnd"/>
      <w:r w:rsidR="009823DC" w:rsidRPr="00F16651">
        <w:rPr>
          <w:lang w:val="en-US"/>
        </w:rPr>
        <w:t xml:space="preserve"> </w:t>
      </w:r>
    </w:p>
    <w:p w14:paraId="0E6D31C8" w14:textId="70F6723D" w:rsidR="00E971ED" w:rsidRPr="00F16651" w:rsidRDefault="00000000" w:rsidP="009823DC">
      <w:pPr>
        <w:pStyle w:val="Paragraph"/>
        <w:spacing w:before="0" w:line="360" w:lineRule="auto"/>
        <w:rPr>
          <w:lang w:val="en-US"/>
        </w:rPr>
      </w:pPr>
      <w:r w:rsidRPr="00F16651">
        <w:rPr>
          <w:vertAlign w:val="superscript"/>
          <w:lang w:val="en-US"/>
        </w:rPr>
        <w:t>b</w:t>
      </w:r>
      <w:r w:rsidRPr="00F16651">
        <w:rPr>
          <w:lang w:val="en-US"/>
        </w:rPr>
        <w:t xml:space="preserve"> </w:t>
      </w:r>
      <w:r w:rsidR="009823DC" w:rsidRPr="00F16651">
        <w:rPr>
          <w:lang w:val="en-US"/>
        </w:rPr>
        <w:t>Chi-square test</w:t>
      </w:r>
    </w:p>
    <w:sectPr w:rsidR="00E971ED" w:rsidRPr="00F16651" w:rsidSect="009823D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6838" w:h="11906" w:orient="landscape" w:code="9"/>
      <w:pgMar w:top="1418" w:right="1418" w:bottom="1418" w:left="1418" w:header="851" w:footer="992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6D272" w14:textId="77777777" w:rsidR="00244C4F" w:rsidRDefault="00244C4F">
      <w:pPr>
        <w:spacing w:line="240" w:lineRule="auto"/>
      </w:pPr>
      <w:r>
        <w:separator/>
      </w:r>
    </w:p>
  </w:endnote>
  <w:endnote w:type="continuationSeparator" w:id="0">
    <w:p w14:paraId="4001464C" w14:textId="77777777" w:rsidR="00244C4F" w:rsidRDefault="00244C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7344228"/>
      <w:docPartObj>
        <w:docPartGallery w:val="Page Numbers (Bottom of Page)"/>
        <w:docPartUnique/>
      </w:docPartObj>
    </w:sdtPr>
    <w:sdtContent>
      <w:p w14:paraId="7BC4C608" w14:textId="5D524AB5" w:rsidR="00D74FCD" w:rsidRDefault="00000000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57A44">
          <w:rPr>
            <w:noProof/>
            <w:lang w:val="ja-JP"/>
          </w:rPr>
          <w:t>21</w:t>
        </w:r>
        <w:r>
          <w:fldChar w:fldCharType="end"/>
        </w:r>
      </w:p>
    </w:sdtContent>
  </w:sdt>
  <w:p w14:paraId="46EE20CF" w14:textId="77777777" w:rsidR="00D74FCD" w:rsidRPr="00A14538" w:rsidRDefault="00D74FCD" w:rsidP="00CB1E08">
    <w:pPr>
      <w:pStyle w:val="ad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932C8" w14:textId="77777777" w:rsidR="0057393B" w:rsidRDefault="0057393B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3965704"/>
      <w:docPartObj>
        <w:docPartGallery w:val="Page Numbers (Bottom of Page)"/>
        <w:docPartUnique/>
      </w:docPartObj>
    </w:sdtPr>
    <w:sdtContent>
      <w:p w14:paraId="72F7B3B4" w14:textId="77777777" w:rsidR="0057393B" w:rsidRDefault="00000000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 w:eastAsia="ja-JP"/>
          </w:rPr>
          <w:t>2</w:t>
        </w:r>
        <w:r>
          <w:fldChar w:fldCharType="end"/>
        </w:r>
      </w:p>
    </w:sdtContent>
  </w:sdt>
  <w:p w14:paraId="23B5ED1D" w14:textId="77777777" w:rsidR="0057393B" w:rsidRDefault="0057393B">
    <w:pPr>
      <w:pStyle w:val="ad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9870E" w14:textId="77777777" w:rsidR="0057393B" w:rsidRDefault="0057393B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02531" w14:textId="77777777" w:rsidR="00244C4F" w:rsidRDefault="00244C4F">
      <w:pPr>
        <w:spacing w:line="240" w:lineRule="auto"/>
      </w:pPr>
      <w:r>
        <w:separator/>
      </w:r>
    </w:p>
  </w:footnote>
  <w:footnote w:type="continuationSeparator" w:id="0">
    <w:p w14:paraId="54D9CC20" w14:textId="77777777" w:rsidR="00244C4F" w:rsidRDefault="00244C4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A13E1" w14:textId="77777777" w:rsidR="0057393B" w:rsidRDefault="0057393B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169DB" w14:textId="77777777" w:rsidR="0057393B" w:rsidRDefault="0057393B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29085" w14:textId="77777777" w:rsidR="0057393B" w:rsidRDefault="0057393B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0D4262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1FECAF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7C74E2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E8F228E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A274B1E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2442F1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9147B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594C1B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4C6DA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C472E2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986E62D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D87D30"/>
    <w:multiLevelType w:val="multilevel"/>
    <w:tmpl w:val="DFE03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5CC0843"/>
    <w:multiLevelType w:val="multilevel"/>
    <w:tmpl w:val="9426EBB6"/>
    <w:lvl w:ilvl="0">
      <w:start w:val="1"/>
      <w:numFmt w:val="decimal"/>
      <w:lvlText w:val="(%1)"/>
      <w:lvlJc w:val="right"/>
      <w:pPr>
        <w:ind w:left="720" w:hanging="181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73824DF"/>
    <w:multiLevelType w:val="hybridMultilevel"/>
    <w:tmpl w:val="67AC86CE"/>
    <w:lvl w:ilvl="0" w:tplc="28C8006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5058BDB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D4E62BA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31FC1F0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8DC2D5E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CD2F7B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AB90285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1EFC231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46CC70B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4" w15:restartNumberingAfterBreak="0">
    <w:nsid w:val="0B9F0DF0"/>
    <w:multiLevelType w:val="hybridMultilevel"/>
    <w:tmpl w:val="FE8273F4"/>
    <w:lvl w:ilvl="0" w:tplc="DD58141E">
      <w:start w:val="1"/>
      <w:numFmt w:val="decimal"/>
      <w:lvlText w:val="%1）"/>
      <w:lvlJc w:val="left"/>
      <w:pPr>
        <w:ind w:left="570" w:hanging="360"/>
      </w:pPr>
      <w:rPr>
        <w:rFonts w:hint="default"/>
      </w:rPr>
    </w:lvl>
    <w:lvl w:ilvl="1" w:tplc="3E1C3DAC">
      <w:start w:val="6"/>
      <w:numFmt w:val="decimalFullWidth"/>
      <w:lvlText w:val="%2）"/>
      <w:lvlJc w:val="left"/>
      <w:pPr>
        <w:ind w:left="1062" w:hanging="432"/>
      </w:pPr>
      <w:rPr>
        <w:rFonts w:hint="default"/>
      </w:rPr>
    </w:lvl>
    <w:lvl w:ilvl="2" w:tplc="7F80F4E4" w:tentative="1">
      <w:start w:val="1"/>
      <w:numFmt w:val="decimalEnclosedCircle"/>
      <w:lvlText w:val="%3"/>
      <w:lvlJc w:val="left"/>
      <w:pPr>
        <w:ind w:left="1470" w:hanging="420"/>
      </w:pPr>
    </w:lvl>
    <w:lvl w:ilvl="3" w:tplc="988A79BC" w:tentative="1">
      <w:start w:val="1"/>
      <w:numFmt w:val="decimal"/>
      <w:lvlText w:val="%4."/>
      <w:lvlJc w:val="left"/>
      <w:pPr>
        <w:ind w:left="1890" w:hanging="420"/>
      </w:pPr>
    </w:lvl>
    <w:lvl w:ilvl="4" w:tplc="81EA92EA" w:tentative="1">
      <w:start w:val="1"/>
      <w:numFmt w:val="aiueoFullWidth"/>
      <w:lvlText w:val="(%5)"/>
      <w:lvlJc w:val="left"/>
      <w:pPr>
        <w:ind w:left="2310" w:hanging="420"/>
      </w:pPr>
    </w:lvl>
    <w:lvl w:ilvl="5" w:tplc="BADE8E90" w:tentative="1">
      <w:start w:val="1"/>
      <w:numFmt w:val="decimalEnclosedCircle"/>
      <w:lvlText w:val="%6"/>
      <w:lvlJc w:val="left"/>
      <w:pPr>
        <w:ind w:left="2730" w:hanging="420"/>
      </w:pPr>
    </w:lvl>
    <w:lvl w:ilvl="6" w:tplc="9B6872EA" w:tentative="1">
      <w:start w:val="1"/>
      <w:numFmt w:val="decimal"/>
      <w:lvlText w:val="%7."/>
      <w:lvlJc w:val="left"/>
      <w:pPr>
        <w:ind w:left="3150" w:hanging="420"/>
      </w:pPr>
    </w:lvl>
    <w:lvl w:ilvl="7" w:tplc="124C5672" w:tentative="1">
      <w:start w:val="1"/>
      <w:numFmt w:val="aiueoFullWidth"/>
      <w:lvlText w:val="(%8)"/>
      <w:lvlJc w:val="left"/>
      <w:pPr>
        <w:ind w:left="3570" w:hanging="420"/>
      </w:pPr>
    </w:lvl>
    <w:lvl w:ilvl="8" w:tplc="AD2CDC90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5" w15:restartNumberingAfterBreak="0">
    <w:nsid w:val="0D0E765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0F043FB9"/>
    <w:multiLevelType w:val="hybridMultilevel"/>
    <w:tmpl w:val="E3C6D020"/>
    <w:lvl w:ilvl="0" w:tplc="9768006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C192A0A6" w:tentative="1">
      <w:start w:val="1"/>
      <w:numFmt w:val="aiueoFullWidth"/>
      <w:lvlText w:val="(%2)"/>
      <w:lvlJc w:val="left"/>
      <w:pPr>
        <w:ind w:left="840" w:hanging="420"/>
      </w:pPr>
    </w:lvl>
    <w:lvl w:ilvl="2" w:tplc="786EB076" w:tentative="1">
      <w:start w:val="1"/>
      <w:numFmt w:val="decimalEnclosedCircle"/>
      <w:lvlText w:val="%3"/>
      <w:lvlJc w:val="left"/>
      <w:pPr>
        <w:ind w:left="1260" w:hanging="420"/>
      </w:pPr>
    </w:lvl>
    <w:lvl w:ilvl="3" w:tplc="255C91CC" w:tentative="1">
      <w:start w:val="1"/>
      <w:numFmt w:val="decimal"/>
      <w:lvlText w:val="%4."/>
      <w:lvlJc w:val="left"/>
      <w:pPr>
        <w:ind w:left="1680" w:hanging="420"/>
      </w:pPr>
    </w:lvl>
    <w:lvl w:ilvl="4" w:tplc="D4E86D50" w:tentative="1">
      <w:start w:val="1"/>
      <w:numFmt w:val="aiueoFullWidth"/>
      <w:lvlText w:val="(%5)"/>
      <w:lvlJc w:val="left"/>
      <w:pPr>
        <w:ind w:left="2100" w:hanging="420"/>
      </w:pPr>
    </w:lvl>
    <w:lvl w:ilvl="5" w:tplc="1ADCAE38" w:tentative="1">
      <w:start w:val="1"/>
      <w:numFmt w:val="decimalEnclosedCircle"/>
      <w:lvlText w:val="%6"/>
      <w:lvlJc w:val="left"/>
      <w:pPr>
        <w:ind w:left="2520" w:hanging="420"/>
      </w:pPr>
    </w:lvl>
    <w:lvl w:ilvl="6" w:tplc="07802870" w:tentative="1">
      <w:start w:val="1"/>
      <w:numFmt w:val="decimal"/>
      <w:lvlText w:val="%7."/>
      <w:lvlJc w:val="left"/>
      <w:pPr>
        <w:ind w:left="2940" w:hanging="420"/>
      </w:pPr>
    </w:lvl>
    <w:lvl w:ilvl="7" w:tplc="A33019E6" w:tentative="1">
      <w:start w:val="1"/>
      <w:numFmt w:val="aiueoFullWidth"/>
      <w:lvlText w:val="(%8)"/>
      <w:lvlJc w:val="left"/>
      <w:pPr>
        <w:ind w:left="3360" w:hanging="420"/>
      </w:pPr>
    </w:lvl>
    <w:lvl w:ilvl="8" w:tplc="F9DE81DE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0FD22B50"/>
    <w:multiLevelType w:val="multilevel"/>
    <w:tmpl w:val="A9A0E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F413159"/>
    <w:multiLevelType w:val="multilevel"/>
    <w:tmpl w:val="30C08770"/>
    <w:lvl w:ilvl="0">
      <w:start w:val="1"/>
      <w:numFmt w:val="decimal"/>
      <w:lvlText w:val="(%1)"/>
      <w:lvlJc w:val="right"/>
      <w:pPr>
        <w:ind w:left="720" w:hanging="15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FBD58E1"/>
    <w:multiLevelType w:val="multilevel"/>
    <w:tmpl w:val="1B88B870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E8289F"/>
    <w:multiLevelType w:val="hybridMultilevel"/>
    <w:tmpl w:val="E976D66C"/>
    <w:lvl w:ilvl="0" w:tplc="A01AAE4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3C026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6868B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E90E9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628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57E84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1238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E01B9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A3632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9387299"/>
    <w:multiLevelType w:val="hybridMultilevel"/>
    <w:tmpl w:val="FD16C7BA"/>
    <w:lvl w:ilvl="0" w:tplc="858493DC">
      <w:start w:val="3"/>
      <w:numFmt w:val="decimal"/>
      <w:lvlText w:val="%1)"/>
      <w:lvlJc w:val="left"/>
      <w:pPr>
        <w:ind w:left="570" w:hanging="360"/>
      </w:pPr>
      <w:rPr>
        <w:rFonts w:hint="default"/>
      </w:rPr>
    </w:lvl>
    <w:lvl w:ilvl="1" w:tplc="0C4069CA" w:tentative="1">
      <w:start w:val="1"/>
      <w:numFmt w:val="aiueoFullWidth"/>
      <w:lvlText w:val="(%2)"/>
      <w:lvlJc w:val="left"/>
      <w:pPr>
        <w:ind w:left="1050" w:hanging="420"/>
      </w:pPr>
    </w:lvl>
    <w:lvl w:ilvl="2" w:tplc="F6B04D5A" w:tentative="1">
      <w:start w:val="1"/>
      <w:numFmt w:val="decimalEnclosedCircle"/>
      <w:lvlText w:val="%3"/>
      <w:lvlJc w:val="left"/>
      <w:pPr>
        <w:ind w:left="1470" w:hanging="420"/>
      </w:pPr>
    </w:lvl>
    <w:lvl w:ilvl="3" w:tplc="FFE6BB7E" w:tentative="1">
      <w:start w:val="1"/>
      <w:numFmt w:val="decimal"/>
      <w:lvlText w:val="%4."/>
      <w:lvlJc w:val="left"/>
      <w:pPr>
        <w:ind w:left="1890" w:hanging="420"/>
      </w:pPr>
    </w:lvl>
    <w:lvl w:ilvl="4" w:tplc="83248EBA" w:tentative="1">
      <w:start w:val="1"/>
      <w:numFmt w:val="aiueoFullWidth"/>
      <w:lvlText w:val="(%5)"/>
      <w:lvlJc w:val="left"/>
      <w:pPr>
        <w:ind w:left="2310" w:hanging="420"/>
      </w:pPr>
    </w:lvl>
    <w:lvl w:ilvl="5" w:tplc="1332AFDC" w:tentative="1">
      <w:start w:val="1"/>
      <w:numFmt w:val="decimalEnclosedCircle"/>
      <w:lvlText w:val="%6"/>
      <w:lvlJc w:val="left"/>
      <w:pPr>
        <w:ind w:left="2730" w:hanging="420"/>
      </w:pPr>
    </w:lvl>
    <w:lvl w:ilvl="6" w:tplc="1FD0D522" w:tentative="1">
      <w:start w:val="1"/>
      <w:numFmt w:val="decimal"/>
      <w:lvlText w:val="%7."/>
      <w:lvlJc w:val="left"/>
      <w:pPr>
        <w:ind w:left="3150" w:hanging="420"/>
      </w:pPr>
    </w:lvl>
    <w:lvl w:ilvl="7" w:tplc="FDCC1CA6" w:tentative="1">
      <w:start w:val="1"/>
      <w:numFmt w:val="aiueoFullWidth"/>
      <w:lvlText w:val="(%8)"/>
      <w:lvlJc w:val="left"/>
      <w:pPr>
        <w:ind w:left="3570" w:hanging="420"/>
      </w:pPr>
    </w:lvl>
    <w:lvl w:ilvl="8" w:tplc="756AE2B2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2" w15:restartNumberingAfterBreak="0">
    <w:nsid w:val="32EE2123"/>
    <w:multiLevelType w:val="hybridMultilevel"/>
    <w:tmpl w:val="849E1638"/>
    <w:lvl w:ilvl="0" w:tplc="FC54C802">
      <w:start w:val="6"/>
      <w:numFmt w:val="decimal"/>
      <w:lvlText w:val="%1)"/>
      <w:lvlJc w:val="left"/>
      <w:pPr>
        <w:ind w:left="570" w:hanging="360"/>
      </w:pPr>
      <w:rPr>
        <w:rFonts w:hint="default"/>
        <w:color w:val="auto"/>
      </w:rPr>
    </w:lvl>
    <w:lvl w:ilvl="1" w:tplc="B1CEC864" w:tentative="1">
      <w:start w:val="1"/>
      <w:numFmt w:val="aiueoFullWidth"/>
      <w:lvlText w:val="(%2)"/>
      <w:lvlJc w:val="left"/>
      <w:pPr>
        <w:ind w:left="1050" w:hanging="420"/>
      </w:pPr>
    </w:lvl>
    <w:lvl w:ilvl="2" w:tplc="16CE46E0" w:tentative="1">
      <w:start w:val="1"/>
      <w:numFmt w:val="decimalEnclosedCircle"/>
      <w:lvlText w:val="%3"/>
      <w:lvlJc w:val="left"/>
      <w:pPr>
        <w:ind w:left="1470" w:hanging="420"/>
      </w:pPr>
    </w:lvl>
    <w:lvl w:ilvl="3" w:tplc="91BC5BC6" w:tentative="1">
      <w:start w:val="1"/>
      <w:numFmt w:val="decimal"/>
      <w:lvlText w:val="%4."/>
      <w:lvlJc w:val="left"/>
      <w:pPr>
        <w:ind w:left="1890" w:hanging="420"/>
      </w:pPr>
    </w:lvl>
    <w:lvl w:ilvl="4" w:tplc="204A2DC6" w:tentative="1">
      <w:start w:val="1"/>
      <w:numFmt w:val="aiueoFullWidth"/>
      <w:lvlText w:val="(%5)"/>
      <w:lvlJc w:val="left"/>
      <w:pPr>
        <w:ind w:left="2310" w:hanging="420"/>
      </w:pPr>
    </w:lvl>
    <w:lvl w:ilvl="5" w:tplc="56A0A300" w:tentative="1">
      <w:start w:val="1"/>
      <w:numFmt w:val="decimalEnclosedCircle"/>
      <w:lvlText w:val="%6"/>
      <w:lvlJc w:val="left"/>
      <w:pPr>
        <w:ind w:left="2730" w:hanging="420"/>
      </w:pPr>
    </w:lvl>
    <w:lvl w:ilvl="6" w:tplc="A3940758" w:tentative="1">
      <w:start w:val="1"/>
      <w:numFmt w:val="decimal"/>
      <w:lvlText w:val="%7."/>
      <w:lvlJc w:val="left"/>
      <w:pPr>
        <w:ind w:left="3150" w:hanging="420"/>
      </w:pPr>
    </w:lvl>
    <w:lvl w:ilvl="7" w:tplc="F5742E64" w:tentative="1">
      <w:start w:val="1"/>
      <w:numFmt w:val="aiueoFullWidth"/>
      <w:lvlText w:val="(%8)"/>
      <w:lvlJc w:val="left"/>
      <w:pPr>
        <w:ind w:left="3570" w:hanging="420"/>
      </w:pPr>
    </w:lvl>
    <w:lvl w:ilvl="8" w:tplc="332C819E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3" w15:restartNumberingAfterBreak="0">
    <w:nsid w:val="389B5003"/>
    <w:multiLevelType w:val="multilevel"/>
    <w:tmpl w:val="DD5255FA"/>
    <w:lvl w:ilvl="0">
      <w:start w:val="1"/>
      <w:numFmt w:val="decimal"/>
      <w:lvlText w:val="(%1)"/>
      <w:lvlJc w:val="left"/>
      <w:pPr>
        <w:ind w:left="720" w:hanging="45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5D0C07"/>
    <w:multiLevelType w:val="hybridMultilevel"/>
    <w:tmpl w:val="4CA02766"/>
    <w:lvl w:ilvl="0" w:tplc="E772B660">
      <w:start w:val="1"/>
      <w:numFmt w:val="decimal"/>
      <w:pStyle w:val="Numberedlist"/>
      <w:lvlText w:val="(%1)"/>
      <w:lvlJc w:val="right"/>
      <w:pPr>
        <w:ind w:left="720" w:hanging="153"/>
      </w:pPr>
      <w:rPr>
        <w:rFonts w:hint="default"/>
      </w:rPr>
    </w:lvl>
    <w:lvl w:ilvl="1" w:tplc="15C0C0A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69CAF8EE">
      <w:start w:val="1"/>
      <w:numFmt w:val="lowerRoman"/>
      <w:lvlText w:val="(%3)"/>
      <w:lvlJc w:val="right"/>
      <w:pPr>
        <w:ind w:left="2160" w:hanging="180"/>
      </w:pPr>
      <w:rPr>
        <w:rFonts w:hint="default"/>
      </w:rPr>
    </w:lvl>
    <w:lvl w:ilvl="3" w:tplc="700270CE" w:tentative="1">
      <w:start w:val="1"/>
      <w:numFmt w:val="decimal"/>
      <w:lvlText w:val="%4."/>
      <w:lvlJc w:val="left"/>
      <w:pPr>
        <w:ind w:left="2880" w:hanging="360"/>
      </w:pPr>
    </w:lvl>
    <w:lvl w:ilvl="4" w:tplc="E97E0744" w:tentative="1">
      <w:start w:val="1"/>
      <w:numFmt w:val="lowerLetter"/>
      <w:lvlText w:val="%5."/>
      <w:lvlJc w:val="left"/>
      <w:pPr>
        <w:ind w:left="3600" w:hanging="360"/>
      </w:pPr>
    </w:lvl>
    <w:lvl w:ilvl="5" w:tplc="FBF22C02" w:tentative="1">
      <w:start w:val="1"/>
      <w:numFmt w:val="lowerRoman"/>
      <w:lvlText w:val="%6."/>
      <w:lvlJc w:val="right"/>
      <w:pPr>
        <w:ind w:left="4320" w:hanging="180"/>
      </w:pPr>
    </w:lvl>
    <w:lvl w:ilvl="6" w:tplc="D13A3D54" w:tentative="1">
      <w:start w:val="1"/>
      <w:numFmt w:val="decimal"/>
      <w:lvlText w:val="%7."/>
      <w:lvlJc w:val="left"/>
      <w:pPr>
        <w:ind w:left="5040" w:hanging="360"/>
      </w:pPr>
    </w:lvl>
    <w:lvl w:ilvl="7" w:tplc="2960B1E0" w:tentative="1">
      <w:start w:val="1"/>
      <w:numFmt w:val="lowerLetter"/>
      <w:lvlText w:val="%8."/>
      <w:lvlJc w:val="left"/>
      <w:pPr>
        <w:ind w:left="5760" w:hanging="360"/>
      </w:pPr>
    </w:lvl>
    <w:lvl w:ilvl="8" w:tplc="5F6069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FA7F04"/>
    <w:multiLevelType w:val="hybridMultilevel"/>
    <w:tmpl w:val="05087FB4"/>
    <w:lvl w:ilvl="0" w:tplc="76B205F6">
      <w:start w:val="1"/>
      <w:numFmt w:val="bullet"/>
      <w:lvlText w:val=""/>
      <w:lvlJc w:val="left"/>
      <w:pPr>
        <w:ind w:left="640" w:hanging="420"/>
      </w:pPr>
      <w:rPr>
        <w:rFonts w:ascii="Wingdings" w:hAnsi="Wingdings" w:hint="default"/>
      </w:rPr>
    </w:lvl>
    <w:lvl w:ilvl="1" w:tplc="EA0425C0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9DBA6F5A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3D20489C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706B51E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ECAABEC2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C9B6C8BA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1172B746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A986ED32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26" w15:restartNumberingAfterBreak="0">
    <w:nsid w:val="3D4A71FF"/>
    <w:multiLevelType w:val="hybridMultilevel"/>
    <w:tmpl w:val="CADCD1BE"/>
    <w:lvl w:ilvl="0" w:tplc="20CEF7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3441F62" w:tentative="1">
      <w:start w:val="1"/>
      <w:numFmt w:val="lowerLetter"/>
      <w:lvlText w:val="%2."/>
      <w:lvlJc w:val="left"/>
      <w:pPr>
        <w:ind w:left="1080" w:hanging="360"/>
      </w:pPr>
    </w:lvl>
    <w:lvl w:ilvl="2" w:tplc="4CBC558C" w:tentative="1">
      <w:start w:val="1"/>
      <w:numFmt w:val="lowerRoman"/>
      <w:lvlText w:val="%3."/>
      <w:lvlJc w:val="right"/>
      <w:pPr>
        <w:ind w:left="1800" w:hanging="180"/>
      </w:pPr>
    </w:lvl>
    <w:lvl w:ilvl="3" w:tplc="3752A4AC" w:tentative="1">
      <w:start w:val="1"/>
      <w:numFmt w:val="decimal"/>
      <w:lvlText w:val="%4."/>
      <w:lvlJc w:val="left"/>
      <w:pPr>
        <w:ind w:left="2520" w:hanging="360"/>
      </w:pPr>
    </w:lvl>
    <w:lvl w:ilvl="4" w:tplc="D0E46752" w:tentative="1">
      <w:start w:val="1"/>
      <w:numFmt w:val="lowerLetter"/>
      <w:lvlText w:val="%5."/>
      <w:lvlJc w:val="left"/>
      <w:pPr>
        <w:ind w:left="3240" w:hanging="360"/>
      </w:pPr>
    </w:lvl>
    <w:lvl w:ilvl="5" w:tplc="307A4014" w:tentative="1">
      <w:start w:val="1"/>
      <w:numFmt w:val="lowerRoman"/>
      <w:lvlText w:val="%6."/>
      <w:lvlJc w:val="right"/>
      <w:pPr>
        <w:ind w:left="3960" w:hanging="180"/>
      </w:pPr>
    </w:lvl>
    <w:lvl w:ilvl="6" w:tplc="ABE26F4C" w:tentative="1">
      <w:start w:val="1"/>
      <w:numFmt w:val="decimal"/>
      <w:lvlText w:val="%7."/>
      <w:lvlJc w:val="left"/>
      <w:pPr>
        <w:ind w:left="4680" w:hanging="360"/>
      </w:pPr>
    </w:lvl>
    <w:lvl w:ilvl="7" w:tplc="5764225A" w:tentative="1">
      <w:start w:val="1"/>
      <w:numFmt w:val="lowerLetter"/>
      <w:lvlText w:val="%8."/>
      <w:lvlJc w:val="left"/>
      <w:pPr>
        <w:ind w:left="5400" w:hanging="360"/>
      </w:pPr>
    </w:lvl>
    <w:lvl w:ilvl="8" w:tplc="620E3F8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25E64A4"/>
    <w:multiLevelType w:val="hybridMultilevel"/>
    <w:tmpl w:val="673CF456"/>
    <w:lvl w:ilvl="0" w:tplc="A122FE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12C7AF6" w:tentative="1">
      <w:start w:val="1"/>
      <w:numFmt w:val="aiueoFullWidth"/>
      <w:lvlText w:val="(%2)"/>
      <w:lvlJc w:val="left"/>
      <w:pPr>
        <w:ind w:left="840" w:hanging="420"/>
      </w:pPr>
    </w:lvl>
    <w:lvl w:ilvl="2" w:tplc="CE5C3C38" w:tentative="1">
      <w:start w:val="1"/>
      <w:numFmt w:val="decimalEnclosedCircle"/>
      <w:lvlText w:val="%3"/>
      <w:lvlJc w:val="left"/>
      <w:pPr>
        <w:ind w:left="1260" w:hanging="420"/>
      </w:pPr>
    </w:lvl>
    <w:lvl w:ilvl="3" w:tplc="C39CE556" w:tentative="1">
      <w:start w:val="1"/>
      <w:numFmt w:val="decimal"/>
      <w:lvlText w:val="%4."/>
      <w:lvlJc w:val="left"/>
      <w:pPr>
        <w:ind w:left="1680" w:hanging="420"/>
      </w:pPr>
    </w:lvl>
    <w:lvl w:ilvl="4" w:tplc="AE6253B6" w:tentative="1">
      <w:start w:val="1"/>
      <w:numFmt w:val="aiueoFullWidth"/>
      <w:lvlText w:val="(%5)"/>
      <w:lvlJc w:val="left"/>
      <w:pPr>
        <w:ind w:left="2100" w:hanging="420"/>
      </w:pPr>
    </w:lvl>
    <w:lvl w:ilvl="5" w:tplc="D1E4B984" w:tentative="1">
      <w:start w:val="1"/>
      <w:numFmt w:val="decimalEnclosedCircle"/>
      <w:lvlText w:val="%6"/>
      <w:lvlJc w:val="left"/>
      <w:pPr>
        <w:ind w:left="2520" w:hanging="420"/>
      </w:pPr>
    </w:lvl>
    <w:lvl w:ilvl="6" w:tplc="90C437A4" w:tentative="1">
      <w:start w:val="1"/>
      <w:numFmt w:val="decimal"/>
      <w:lvlText w:val="%7."/>
      <w:lvlJc w:val="left"/>
      <w:pPr>
        <w:ind w:left="2940" w:hanging="420"/>
      </w:pPr>
    </w:lvl>
    <w:lvl w:ilvl="7" w:tplc="DD5CD210" w:tentative="1">
      <w:start w:val="1"/>
      <w:numFmt w:val="aiueoFullWidth"/>
      <w:lvlText w:val="(%8)"/>
      <w:lvlJc w:val="left"/>
      <w:pPr>
        <w:ind w:left="3360" w:hanging="420"/>
      </w:pPr>
    </w:lvl>
    <w:lvl w:ilvl="8" w:tplc="6A362ECE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432E02F2"/>
    <w:multiLevelType w:val="hybridMultilevel"/>
    <w:tmpl w:val="4594A00A"/>
    <w:lvl w:ilvl="0" w:tplc="E32EF73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20C8088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524E078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036301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AD089FE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013E285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EFE4969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BD32BA7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D7929ED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9" w15:restartNumberingAfterBreak="0">
    <w:nsid w:val="4CC8480A"/>
    <w:multiLevelType w:val="multilevel"/>
    <w:tmpl w:val="ECE82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28D2366"/>
    <w:multiLevelType w:val="hybridMultilevel"/>
    <w:tmpl w:val="6D4EA40E"/>
    <w:lvl w:ilvl="0" w:tplc="A1441B36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48484E8C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A1EEBF9C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34F2B76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398E8E02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4DEA83F4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935245F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2C02C642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883A8ED6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5838135E"/>
    <w:multiLevelType w:val="hybridMultilevel"/>
    <w:tmpl w:val="68EEE13A"/>
    <w:lvl w:ilvl="0" w:tplc="013C9B9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F6EAE3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E8A491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4CC64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D22658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311ECDF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0B2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D2A24F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90AC9A3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D96BF8"/>
    <w:multiLevelType w:val="hybridMultilevel"/>
    <w:tmpl w:val="76D2C65A"/>
    <w:lvl w:ilvl="0" w:tplc="A38495F0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6AC2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7B48FA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EA84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10A2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B5D66C5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90FC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FC75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6F9C1F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321974"/>
    <w:multiLevelType w:val="hybridMultilevel"/>
    <w:tmpl w:val="5518E56C"/>
    <w:lvl w:ilvl="0" w:tplc="E1B6A3C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AEA46AE2" w:tentative="1">
      <w:start w:val="1"/>
      <w:numFmt w:val="aiueoFullWidth"/>
      <w:lvlText w:val="(%2)"/>
      <w:lvlJc w:val="left"/>
      <w:pPr>
        <w:ind w:left="840" w:hanging="420"/>
      </w:pPr>
    </w:lvl>
    <w:lvl w:ilvl="2" w:tplc="DA8CB6C8" w:tentative="1">
      <w:start w:val="1"/>
      <w:numFmt w:val="decimalEnclosedCircle"/>
      <w:lvlText w:val="%3"/>
      <w:lvlJc w:val="left"/>
      <w:pPr>
        <w:ind w:left="1260" w:hanging="420"/>
      </w:pPr>
    </w:lvl>
    <w:lvl w:ilvl="3" w:tplc="97307150" w:tentative="1">
      <w:start w:val="1"/>
      <w:numFmt w:val="decimal"/>
      <w:lvlText w:val="%4."/>
      <w:lvlJc w:val="left"/>
      <w:pPr>
        <w:ind w:left="1680" w:hanging="420"/>
      </w:pPr>
    </w:lvl>
    <w:lvl w:ilvl="4" w:tplc="8D208556" w:tentative="1">
      <w:start w:val="1"/>
      <w:numFmt w:val="aiueoFullWidth"/>
      <w:lvlText w:val="(%5)"/>
      <w:lvlJc w:val="left"/>
      <w:pPr>
        <w:ind w:left="2100" w:hanging="420"/>
      </w:pPr>
    </w:lvl>
    <w:lvl w:ilvl="5" w:tplc="AFBC4F46" w:tentative="1">
      <w:start w:val="1"/>
      <w:numFmt w:val="decimalEnclosedCircle"/>
      <w:lvlText w:val="%6"/>
      <w:lvlJc w:val="left"/>
      <w:pPr>
        <w:ind w:left="2520" w:hanging="420"/>
      </w:pPr>
    </w:lvl>
    <w:lvl w:ilvl="6" w:tplc="A3F22490" w:tentative="1">
      <w:start w:val="1"/>
      <w:numFmt w:val="decimal"/>
      <w:lvlText w:val="%7."/>
      <w:lvlJc w:val="left"/>
      <w:pPr>
        <w:ind w:left="2940" w:hanging="420"/>
      </w:pPr>
    </w:lvl>
    <w:lvl w:ilvl="7" w:tplc="EEDAD5AA" w:tentative="1">
      <w:start w:val="1"/>
      <w:numFmt w:val="aiueoFullWidth"/>
      <w:lvlText w:val="(%8)"/>
      <w:lvlJc w:val="left"/>
      <w:pPr>
        <w:ind w:left="3360" w:hanging="420"/>
      </w:pPr>
    </w:lvl>
    <w:lvl w:ilvl="8" w:tplc="72BE6A9C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5DD751B3"/>
    <w:multiLevelType w:val="hybridMultilevel"/>
    <w:tmpl w:val="57082860"/>
    <w:lvl w:ilvl="0" w:tplc="66CAD7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7865BF2" w:tentative="1">
      <w:start w:val="1"/>
      <w:numFmt w:val="lowerLetter"/>
      <w:lvlText w:val="%2."/>
      <w:lvlJc w:val="left"/>
      <w:pPr>
        <w:ind w:left="1440" w:hanging="360"/>
      </w:pPr>
    </w:lvl>
    <w:lvl w:ilvl="2" w:tplc="B2840FE8" w:tentative="1">
      <w:start w:val="1"/>
      <w:numFmt w:val="lowerRoman"/>
      <w:lvlText w:val="%3."/>
      <w:lvlJc w:val="right"/>
      <w:pPr>
        <w:ind w:left="2160" w:hanging="180"/>
      </w:pPr>
    </w:lvl>
    <w:lvl w:ilvl="3" w:tplc="8D2E9FE4" w:tentative="1">
      <w:start w:val="1"/>
      <w:numFmt w:val="decimal"/>
      <w:lvlText w:val="%4."/>
      <w:lvlJc w:val="left"/>
      <w:pPr>
        <w:ind w:left="2880" w:hanging="360"/>
      </w:pPr>
    </w:lvl>
    <w:lvl w:ilvl="4" w:tplc="951E153C" w:tentative="1">
      <w:start w:val="1"/>
      <w:numFmt w:val="lowerLetter"/>
      <w:lvlText w:val="%5."/>
      <w:lvlJc w:val="left"/>
      <w:pPr>
        <w:ind w:left="3600" w:hanging="360"/>
      </w:pPr>
    </w:lvl>
    <w:lvl w:ilvl="5" w:tplc="DC3212C4" w:tentative="1">
      <w:start w:val="1"/>
      <w:numFmt w:val="lowerRoman"/>
      <w:lvlText w:val="%6."/>
      <w:lvlJc w:val="right"/>
      <w:pPr>
        <w:ind w:left="4320" w:hanging="180"/>
      </w:pPr>
    </w:lvl>
    <w:lvl w:ilvl="6" w:tplc="5F2A503E" w:tentative="1">
      <w:start w:val="1"/>
      <w:numFmt w:val="decimal"/>
      <w:lvlText w:val="%7."/>
      <w:lvlJc w:val="left"/>
      <w:pPr>
        <w:ind w:left="5040" w:hanging="360"/>
      </w:pPr>
    </w:lvl>
    <w:lvl w:ilvl="7" w:tplc="E68C1BFA" w:tentative="1">
      <w:start w:val="1"/>
      <w:numFmt w:val="lowerLetter"/>
      <w:lvlText w:val="%8."/>
      <w:lvlJc w:val="left"/>
      <w:pPr>
        <w:ind w:left="5760" w:hanging="360"/>
      </w:pPr>
    </w:lvl>
    <w:lvl w:ilvl="8" w:tplc="90EE95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A7096B"/>
    <w:multiLevelType w:val="hybridMultilevel"/>
    <w:tmpl w:val="F7ECBBD6"/>
    <w:lvl w:ilvl="0" w:tplc="24A8CC82">
      <w:start w:val="1"/>
      <w:numFmt w:val="decimalFullWidth"/>
      <w:suff w:val="nothing"/>
      <w:lvlText w:val="%1）"/>
      <w:lvlJc w:val="left"/>
      <w:pPr>
        <w:ind w:left="420" w:hanging="420"/>
      </w:pPr>
      <w:rPr>
        <w:rFonts w:ascii="ＭＳ 明朝" w:eastAsia="ＭＳ 明朝" w:hAnsi="ＭＳ 明朝" w:cs="Times New Roman" w:hint="default"/>
        <w:color w:val="auto"/>
        <w:sz w:val="21"/>
        <w:szCs w:val="21"/>
        <w:lang w:val="en-US"/>
      </w:rPr>
    </w:lvl>
    <w:lvl w:ilvl="1" w:tplc="4EEC2E8E" w:tentative="1">
      <w:start w:val="1"/>
      <w:numFmt w:val="aiueoFullWidth"/>
      <w:lvlText w:val="(%2)"/>
      <w:lvlJc w:val="left"/>
      <w:pPr>
        <w:ind w:left="840" w:hanging="420"/>
      </w:pPr>
    </w:lvl>
    <w:lvl w:ilvl="2" w:tplc="4760AC18" w:tentative="1">
      <w:start w:val="1"/>
      <w:numFmt w:val="decimalEnclosedCircle"/>
      <w:lvlText w:val="%3"/>
      <w:lvlJc w:val="left"/>
      <w:pPr>
        <w:ind w:left="1260" w:hanging="420"/>
      </w:pPr>
    </w:lvl>
    <w:lvl w:ilvl="3" w:tplc="A95A73BE" w:tentative="1">
      <w:start w:val="1"/>
      <w:numFmt w:val="decimal"/>
      <w:lvlText w:val="%4."/>
      <w:lvlJc w:val="left"/>
      <w:pPr>
        <w:ind w:left="1680" w:hanging="420"/>
      </w:pPr>
    </w:lvl>
    <w:lvl w:ilvl="4" w:tplc="9C92F3C8" w:tentative="1">
      <w:start w:val="1"/>
      <w:numFmt w:val="aiueoFullWidth"/>
      <w:lvlText w:val="(%5)"/>
      <w:lvlJc w:val="left"/>
      <w:pPr>
        <w:ind w:left="2100" w:hanging="420"/>
      </w:pPr>
    </w:lvl>
    <w:lvl w:ilvl="5" w:tplc="CDA4B2FC" w:tentative="1">
      <w:start w:val="1"/>
      <w:numFmt w:val="decimalEnclosedCircle"/>
      <w:lvlText w:val="%6"/>
      <w:lvlJc w:val="left"/>
      <w:pPr>
        <w:ind w:left="2520" w:hanging="420"/>
      </w:pPr>
    </w:lvl>
    <w:lvl w:ilvl="6" w:tplc="0C66072C" w:tentative="1">
      <w:start w:val="1"/>
      <w:numFmt w:val="decimal"/>
      <w:lvlText w:val="%7."/>
      <w:lvlJc w:val="left"/>
      <w:pPr>
        <w:ind w:left="2940" w:hanging="420"/>
      </w:pPr>
    </w:lvl>
    <w:lvl w:ilvl="7" w:tplc="874E1CD2" w:tentative="1">
      <w:start w:val="1"/>
      <w:numFmt w:val="aiueoFullWidth"/>
      <w:lvlText w:val="(%8)"/>
      <w:lvlJc w:val="left"/>
      <w:pPr>
        <w:ind w:left="3360" w:hanging="420"/>
      </w:pPr>
    </w:lvl>
    <w:lvl w:ilvl="8" w:tplc="02909824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63FA38AF"/>
    <w:multiLevelType w:val="hybridMultilevel"/>
    <w:tmpl w:val="C96A95C2"/>
    <w:lvl w:ilvl="0" w:tplc="41165B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EAA0ADA" w:tentative="1">
      <w:start w:val="1"/>
      <w:numFmt w:val="lowerLetter"/>
      <w:lvlText w:val="%2."/>
      <w:lvlJc w:val="left"/>
      <w:pPr>
        <w:ind w:left="1440" w:hanging="360"/>
      </w:pPr>
    </w:lvl>
    <w:lvl w:ilvl="2" w:tplc="A552D05A" w:tentative="1">
      <w:start w:val="1"/>
      <w:numFmt w:val="lowerRoman"/>
      <w:lvlText w:val="%3."/>
      <w:lvlJc w:val="right"/>
      <w:pPr>
        <w:ind w:left="2160" w:hanging="180"/>
      </w:pPr>
    </w:lvl>
    <w:lvl w:ilvl="3" w:tplc="865C1966" w:tentative="1">
      <w:start w:val="1"/>
      <w:numFmt w:val="decimal"/>
      <w:lvlText w:val="%4."/>
      <w:lvlJc w:val="left"/>
      <w:pPr>
        <w:ind w:left="2880" w:hanging="360"/>
      </w:pPr>
    </w:lvl>
    <w:lvl w:ilvl="4" w:tplc="C64CCFF0" w:tentative="1">
      <w:start w:val="1"/>
      <w:numFmt w:val="lowerLetter"/>
      <w:lvlText w:val="%5."/>
      <w:lvlJc w:val="left"/>
      <w:pPr>
        <w:ind w:left="3600" w:hanging="360"/>
      </w:pPr>
    </w:lvl>
    <w:lvl w:ilvl="5" w:tplc="BA6EB7C6" w:tentative="1">
      <w:start w:val="1"/>
      <w:numFmt w:val="lowerRoman"/>
      <w:lvlText w:val="%6."/>
      <w:lvlJc w:val="right"/>
      <w:pPr>
        <w:ind w:left="4320" w:hanging="180"/>
      </w:pPr>
    </w:lvl>
    <w:lvl w:ilvl="6" w:tplc="9E4E939C" w:tentative="1">
      <w:start w:val="1"/>
      <w:numFmt w:val="decimal"/>
      <w:lvlText w:val="%7."/>
      <w:lvlJc w:val="left"/>
      <w:pPr>
        <w:ind w:left="5040" w:hanging="360"/>
      </w:pPr>
    </w:lvl>
    <w:lvl w:ilvl="7" w:tplc="6CB248FA" w:tentative="1">
      <w:start w:val="1"/>
      <w:numFmt w:val="lowerLetter"/>
      <w:lvlText w:val="%8."/>
      <w:lvlJc w:val="left"/>
      <w:pPr>
        <w:ind w:left="5760" w:hanging="360"/>
      </w:pPr>
    </w:lvl>
    <w:lvl w:ilvl="8" w:tplc="16A641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280E18"/>
    <w:multiLevelType w:val="hybridMultilevel"/>
    <w:tmpl w:val="624C5D38"/>
    <w:lvl w:ilvl="0" w:tplc="E1BCA2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C2A36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B86A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E8E2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1287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B9001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CAFB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EA028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3CA5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9373AB"/>
    <w:multiLevelType w:val="multilevel"/>
    <w:tmpl w:val="B89CB32C"/>
    <w:lvl w:ilvl="0">
      <w:start w:val="1"/>
      <w:numFmt w:val="decimal"/>
      <w:lvlText w:val="(%1)"/>
      <w:lvlJc w:val="right"/>
      <w:pPr>
        <w:ind w:left="720" w:hanging="153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DA4B53"/>
    <w:multiLevelType w:val="hybridMultilevel"/>
    <w:tmpl w:val="E06A004A"/>
    <w:lvl w:ilvl="0" w:tplc="D440282E">
      <w:start w:val="1"/>
      <w:numFmt w:val="decimal"/>
      <w:lvlText w:val="%1)"/>
      <w:lvlJc w:val="left"/>
      <w:pPr>
        <w:ind w:left="420" w:hanging="420"/>
      </w:pPr>
      <w:rPr>
        <w:rFonts w:hint="default"/>
      </w:rPr>
    </w:lvl>
    <w:lvl w:ilvl="1" w:tplc="DA92BDDC" w:tentative="1">
      <w:start w:val="1"/>
      <w:numFmt w:val="aiueoFullWidth"/>
      <w:lvlText w:val="(%2)"/>
      <w:lvlJc w:val="left"/>
      <w:pPr>
        <w:ind w:left="840" w:hanging="420"/>
      </w:pPr>
    </w:lvl>
    <w:lvl w:ilvl="2" w:tplc="4E966106" w:tentative="1">
      <w:start w:val="1"/>
      <w:numFmt w:val="decimalEnclosedCircle"/>
      <w:lvlText w:val="%3"/>
      <w:lvlJc w:val="left"/>
      <w:pPr>
        <w:ind w:left="1260" w:hanging="420"/>
      </w:pPr>
    </w:lvl>
    <w:lvl w:ilvl="3" w:tplc="7B84D8EC" w:tentative="1">
      <w:start w:val="1"/>
      <w:numFmt w:val="decimal"/>
      <w:lvlText w:val="%4."/>
      <w:lvlJc w:val="left"/>
      <w:pPr>
        <w:ind w:left="1680" w:hanging="420"/>
      </w:pPr>
    </w:lvl>
    <w:lvl w:ilvl="4" w:tplc="83DADDE2" w:tentative="1">
      <w:start w:val="1"/>
      <w:numFmt w:val="aiueoFullWidth"/>
      <w:lvlText w:val="(%5)"/>
      <w:lvlJc w:val="left"/>
      <w:pPr>
        <w:ind w:left="2100" w:hanging="420"/>
      </w:pPr>
    </w:lvl>
    <w:lvl w:ilvl="5" w:tplc="D702FE26" w:tentative="1">
      <w:start w:val="1"/>
      <w:numFmt w:val="decimalEnclosedCircle"/>
      <w:lvlText w:val="%6"/>
      <w:lvlJc w:val="left"/>
      <w:pPr>
        <w:ind w:left="2520" w:hanging="420"/>
      </w:pPr>
    </w:lvl>
    <w:lvl w:ilvl="6" w:tplc="A70281A6" w:tentative="1">
      <w:start w:val="1"/>
      <w:numFmt w:val="decimal"/>
      <w:lvlText w:val="%7."/>
      <w:lvlJc w:val="left"/>
      <w:pPr>
        <w:ind w:left="2940" w:hanging="420"/>
      </w:pPr>
    </w:lvl>
    <w:lvl w:ilvl="7" w:tplc="1F74FB52" w:tentative="1">
      <w:start w:val="1"/>
      <w:numFmt w:val="aiueoFullWidth"/>
      <w:lvlText w:val="(%8)"/>
      <w:lvlJc w:val="left"/>
      <w:pPr>
        <w:ind w:left="3360" w:hanging="420"/>
      </w:pPr>
    </w:lvl>
    <w:lvl w:ilvl="8" w:tplc="16CE6670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723069C5"/>
    <w:multiLevelType w:val="hybridMultilevel"/>
    <w:tmpl w:val="F89E7154"/>
    <w:lvl w:ilvl="0" w:tplc="C3EA67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0CA8B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F568C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A1CC3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8821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73C09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6245B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5ACB7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E5C56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739788860">
    <w:abstractNumId w:val="20"/>
  </w:num>
  <w:num w:numId="2" w16cid:durableId="176114875">
    <w:abstractNumId w:val="31"/>
  </w:num>
  <w:num w:numId="3" w16cid:durableId="1620599096">
    <w:abstractNumId w:val="1"/>
  </w:num>
  <w:num w:numId="4" w16cid:durableId="340666430">
    <w:abstractNumId w:val="2"/>
  </w:num>
  <w:num w:numId="5" w16cid:durableId="432406947">
    <w:abstractNumId w:val="3"/>
  </w:num>
  <w:num w:numId="6" w16cid:durableId="1237978721">
    <w:abstractNumId w:val="4"/>
  </w:num>
  <w:num w:numId="7" w16cid:durableId="1774745169">
    <w:abstractNumId w:val="9"/>
  </w:num>
  <w:num w:numId="8" w16cid:durableId="717095813">
    <w:abstractNumId w:val="5"/>
  </w:num>
  <w:num w:numId="9" w16cid:durableId="2037194790">
    <w:abstractNumId w:val="7"/>
  </w:num>
  <w:num w:numId="10" w16cid:durableId="164056015">
    <w:abstractNumId w:val="6"/>
  </w:num>
  <w:num w:numId="11" w16cid:durableId="1368800995">
    <w:abstractNumId w:val="10"/>
  </w:num>
  <w:num w:numId="12" w16cid:durableId="1369601383">
    <w:abstractNumId w:val="8"/>
  </w:num>
  <w:num w:numId="13" w16cid:durableId="77211902">
    <w:abstractNumId w:val="24"/>
  </w:num>
  <w:num w:numId="14" w16cid:durableId="1504122474">
    <w:abstractNumId w:val="32"/>
  </w:num>
  <w:num w:numId="15" w16cid:durableId="539711288">
    <w:abstractNumId w:val="19"/>
  </w:num>
  <w:num w:numId="16" w16cid:durableId="1915775661">
    <w:abstractNumId w:val="23"/>
  </w:num>
  <w:num w:numId="17" w16cid:durableId="843664625">
    <w:abstractNumId w:val="12"/>
  </w:num>
  <w:num w:numId="18" w16cid:durableId="437722147">
    <w:abstractNumId w:val="0"/>
  </w:num>
  <w:num w:numId="19" w16cid:durableId="279380247">
    <w:abstractNumId w:val="15"/>
  </w:num>
  <w:num w:numId="20" w16cid:durableId="243532027">
    <w:abstractNumId w:val="32"/>
  </w:num>
  <w:num w:numId="21" w16cid:durableId="1498227469">
    <w:abstractNumId w:val="32"/>
  </w:num>
  <w:num w:numId="22" w16cid:durableId="2097168448">
    <w:abstractNumId w:val="32"/>
  </w:num>
  <w:num w:numId="23" w16cid:durableId="561453648">
    <w:abstractNumId w:val="32"/>
  </w:num>
  <w:num w:numId="24" w16cid:durableId="1639259130">
    <w:abstractNumId w:val="24"/>
  </w:num>
  <w:num w:numId="25" w16cid:durableId="531725723">
    <w:abstractNumId w:val="26"/>
  </w:num>
  <w:num w:numId="26" w16cid:durableId="618416690">
    <w:abstractNumId w:val="34"/>
  </w:num>
  <w:num w:numId="27" w16cid:durableId="2146043681">
    <w:abstractNumId w:val="36"/>
  </w:num>
  <w:num w:numId="28" w16cid:durableId="1360204139">
    <w:abstractNumId w:val="32"/>
  </w:num>
  <w:num w:numId="29" w16cid:durableId="677343754">
    <w:abstractNumId w:val="18"/>
  </w:num>
  <w:num w:numId="30" w16cid:durableId="233320686">
    <w:abstractNumId w:val="38"/>
  </w:num>
  <w:num w:numId="31" w16cid:durableId="2024551941">
    <w:abstractNumId w:val="39"/>
  </w:num>
  <w:num w:numId="32" w16cid:durableId="89350062">
    <w:abstractNumId w:val="30"/>
  </w:num>
  <w:num w:numId="33" w16cid:durableId="835456608">
    <w:abstractNumId w:val="25"/>
  </w:num>
  <w:num w:numId="34" w16cid:durableId="1321930459">
    <w:abstractNumId w:val="37"/>
  </w:num>
  <w:num w:numId="35" w16cid:durableId="1546674424">
    <w:abstractNumId w:val="35"/>
  </w:num>
  <w:num w:numId="36" w16cid:durableId="1760563679">
    <w:abstractNumId w:val="27"/>
  </w:num>
  <w:num w:numId="37" w16cid:durableId="652880006">
    <w:abstractNumId w:val="14"/>
  </w:num>
  <w:num w:numId="38" w16cid:durableId="548494798">
    <w:abstractNumId w:val="21"/>
  </w:num>
  <w:num w:numId="39" w16cid:durableId="174999503">
    <w:abstractNumId w:val="22"/>
  </w:num>
  <w:num w:numId="40" w16cid:durableId="1243876927">
    <w:abstractNumId w:val="33"/>
  </w:num>
  <w:num w:numId="41" w16cid:durableId="1973755675">
    <w:abstractNumId w:val="16"/>
  </w:num>
  <w:num w:numId="42" w16cid:durableId="1248727137">
    <w:abstractNumId w:val="28"/>
  </w:num>
  <w:num w:numId="43" w16cid:durableId="1500000188">
    <w:abstractNumId w:val="13"/>
  </w:num>
  <w:num w:numId="44" w16cid:durableId="118036365">
    <w:abstractNumId w:val="17"/>
  </w:num>
  <w:num w:numId="45" w16cid:durableId="1831363774">
    <w:abstractNumId w:val="29"/>
  </w:num>
  <w:num w:numId="46" w16cid:durableId="2072340884">
    <w:abstractNumId w:val="11"/>
  </w:num>
  <w:num w:numId="47" w16cid:durableId="37920490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DateAndTime/>
  <w:bordersDoNotSurroundHeader/>
  <w:bordersDoNotSurroundFooter/>
  <w:proofState w:spelling="clean" w:grammar="clean"/>
  <w:attachedTemplate r:id="rId1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Q0NTQxszQzMDEwtzRS0lEKTi0uzszPAykwqwUA9IXL1SwAAAA="/>
  </w:docVars>
  <w:rsids>
    <w:rsidRoot w:val="005025E6"/>
    <w:rsid w:val="00001899"/>
    <w:rsid w:val="00002439"/>
    <w:rsid w:val="00003040"/>
    <w:rsid w:val="00003DEC"/>
    <w:rsid w:val="000049AD"/>
    <w:rsid w:val="0000681B"/>
    <w:rsid w:val="00011E5E"/>
    <w:rsid w:val="000133C0"/>
    <w:rsid w:val="0001465B"/>
    <w:rsid w:val="00014C4E"/>
    <w:rsid w:val="00014D02"/>
    <w:rsid w:val="000159CE"/>
    <w:rsid w:val="00015EDD"/>
    <w:rsid w:val="00017107"/>
    <w:rsid w:val="0001744F"/>
    <w:rsid w:val="00017C46"/>
    <w:rsid w:val="000202E2"/>
    <w:rsid w:val="00021359"/>
    <w:rsid w:val="00021EBA"/>
    <w:rsid w:val="00022441"/>
    <w:rsid w:val="0002261E"/>
    <w:rsid w:val="00024839"/>
    <w:rsid w:val="00026369"/>
    <w:rsid w:val="00026871"/>
    <w:rsid w:val="00027ABB"/>
    <w:rsid w:val="0003133F"/>
    <w:rsid w:val="00033C0D"/>
    <w:rsid w:val="00036733"/>
    <w:rsid w:val="00037A98"/>
    <w:rsid w:val="00041B38"/>
    <w:rsid w:val="000427FB"/>
    <w:rsid w:val="0004455E"/>
    <w:rsid w:val="00047CB5"/>
    <w:rsid w:val="00051B11"/>
    <w:rsid w:val="00051FAA"/>
    <w:rsid w:val="000572A9"/>
    <w:rsid w:val="00061325"/>
    <w:rsid w:val="000661D6"/>
    <w:rsid w:val="000733AC"/>
    <w:rsid w:val="00074B81"/>
    <w:rsid w:val="00074D22"/>
    <w:rsid w:val="00075081"/>
    <w:rsid w:val="0007528A"/>
    <w:rsid w:val="000811AB"/>
    <w:rsid w:val="00083C5F"/>
    <w:rsid w:val="00085D73"/>
    <w:rsid w:val="0008657F"/>
    <w:rsid w:val="0009172C"/>
    <w:rsid w:val="00091D2D"/>
    <w:rsid w:val="000930EC"/>
    <w:rsid w:val="00094A36"/>
    <w:rsid w:val="00094FE3"/>
    <w:rsid w:val="00095E61"/>
    <w:rsid w:val="00095F5A"/>
    <w:rsid w:val="000966C1"/>
    <w:rsid w:val="000970AC"/>
    <w:rsid w:val="00097326"/>
    <w:rsid w:val="000A1167"/>
    <w:rsid w:val="000A1632"/>
    <w:rsid w:val="000A4428"/>
    <w:rsid w:val="000A6D40"/>
    <w:rsid w:val="000A7BC3"/>
    <w:rsid w:val="000B1274"/>
    <w:rsid w:val="000B1661"/>
    <w:rsid w:val="000B1F0B"/>
    <w:rsid w:val="000B2E88"/>
    <w:rsid w:val="000B35F0"/>
    <w:rsid w:val="000B4603"/>
    <w:rsid w:val="000C09BE"/>
    <w:rsid w:val="000C1283"/>
    <w:rsid w:val="000C1380"/>
    <w:rsid w:val="000C39DA"/>
    <w:rsid w:val="000C3E25"/>
    <w:rsid w:val="000C3F61"/>
    <w:rsid w:val="000C554F"/>
    <w:rsid w:val="000C56A5"/>
    <w:rsid w:val="000C59D5"/>
    <w:rsid w:val="000C5C16"/>
    <w:rsid w:val="000D051E"/>
    <w:rsid w:val="000D0DC5"/>
    <w:rsid w:val="000D15FF"/>
    <w:rsid w:val="000D1C32"/>
    <w:rsid w:val="000D22F4"/>
    <w:rsid w:val="000D28DF"/>
    <w:rsid w:val="000D4072"/>
    <w:rsid w:val="000D488B"/>
    <w:rsid w:val="000D5EA7"/>
    <w:rsid w:val="000D68DF"/>
    <w:rsid w:val="000D7E38"/>
    <w:rsid w:val="000E05C8"/>
    <w:rsid w:val="000E138D"/>
    <w:rsid w:val="000E168A"/>
    <w:rsid w:val="000E187A"/>
    <w:rsid w:val="000E2D61"/>
    <w:rsid w:val="000E450E"/>
    <w:rsid w:val="000E4FFF"/>
    <w:rsid w:val="000E6259"/>
    <w:rsid w:val="000F11CF"/>
    <w:rsid w:val="000F198F"/>
    <w:rsid w:val="000F1E88"/>
    <w:rsid w:val="000F27DC"/>
    <w:rsid w:val="000F2948"/>
    <w:rsid w:val="000F33CC"/>
    <w:rsid w:val="000F4677"/>
    <w:rsid w:val="000F5BE0"/>
    <w:rsid w:val="00100587"/>
    <w:rsid w:val="00101818"/>
    <w:rsid w:val="0010279F"/>
    <w:rsid w:val="0010284E"/>
    <w:rsid w:val="00102AB6"/>
    <w:rsid w:val="00103122"/>
    <w:rsid w:val="0010336A"/>
    <w:rsid w:val="00103906"/>
    <w:rsid w:val="001050F1"/>
    <w:rsid w:val="00105AEA"/>
    <w:rsid w:val="00106DAF"/>
    <w:rsid w:val="001113A3"/>
    <w:rsid w:val="00114ABE"/>
    <w:rsid w:val="00116023"/>
    <w:rsid w:val="0011623A"/>
    <w:rsid w:val="00117434"/>
    <w:rsid w:val="0012172C"/>
    <w:rsid w:val="00123FED"/>
    <w:rsid w:val="001253E8"/>
    <w:rsid w:val="0012662F"/>
    <w:rsid w:val="00133A8A"/>
    <w:rsid w:val="00133EDF"/>
    <w:rsid w:val="00134A51"/>
    <w:rsid w:val="00136224"/>
    <w:rsid w:val="00136362"/>
    <w:rsid w:val="00140727"/>
    <w:rsid w:val="001452C7"/>
    <w:rsid w:val="0014588D"/>
    <w:rsid w:val="001527BE"/>
    <w:rsid w:val="0015297F"/>
    <w:rsid w:val="001533C1"/>
    <w:rsid w:val="00154FA0"/>
    <w:rsid w:val="00160628"/>
    <w:rsid w:val="00161344"/>
    <w:rsid w:val="00162195"/>
    <w:rsid w:val="0016322A"/>
    <w:rsid w:val="001635F4"/>
    <w:rsid w:val="00165A21"/>
    <w:rsid w:val="001705CE"/>
    <w:rsid w:val="00170B06"/>
    <w:rsid w:val="00176643"/>
    <w:rsid w:val="00176B47"/>
    <w:rsid w:val="0017714B"/>
    <w:rsid w:val="0017779A"/>
    <w:rsid w:val="001804DF"/>
    <w:rsid w:val="00181BDC"/>
    <w:rsid w:val="00181DB0"/>
    <w:rsid w:val="001829E3"/>
    <w:rsid w:val="00184782"/>
    <w:rsid w:val="0019181E"/>
    <w:rsid w:val="001924C0"/>
    <w:rsid w:val="0019469F"/>
    <w:rsid w:val="00195F44"/>
    <w:rsid w:val="001964EE"/>
    <w:rsid w:val="0019731E"/>
    <w:rsid w:val="00197BB8"/>
    <w:rsid w:val="001A09FE"/>
    <w:rsid w:val="001A1546"/>
    <w:rsid w:val="001A255A"/>
    <w:rsid w:val="001A67C9"/>
    <w:rsid w:val="001A69DE"/>
    <w:rsid w:val="001A713C"/>
    <w:rsid w:val="001B190A"/>
    <w:rsid w:val="001B1C7C"/>
    <w:rsid w:val="001B398F"/>
    <w:rsid w:val="001B46C6"/>
    <w:rsid w:val="001B4B48"/>
    <w:rsid w:val="001B4D1F"/>
    <w:rsid w:val="001B7681"/>
    <w:rsid w:val="001B7CAE"/>
    <w:rsid w:val="001C0772"/>
    <w:rsid w:val="001C0D4F"/>
    <w:rsid w:val="001C1B1B"/>
    <w:rsid w:val="001C1BA3"/>
    <w:rsid w:val="001C1DEC"/>
    <w:rsid w:val="001C307D"/>
    <w:rsid w:val="001C5736"/>
    <w:rsid w:val="001D2925"/>
    <w:rsid w:val="001D366F"/>
    <w:rsid w:val="001D5596"/>
    <w:rsid w:val="001D56AD"/>
    <w:rsid w:val="001D647F"/>
    <w:rsid w:val="001D6857"/>
    <w:rsid w:val="001E0572"/>
    <w:rsid w:val="001E0A67"/>
    <w:rsid w:val="001E1028"/>
    <w:rsid w:val="001E1412"/>
    <w:rsid w:val="001E14E2"/>
    <w:rsid w:val="001E19A5"/>
    <w:rsid w:val="001E2CE2"/>
    <w:rsid w:val="001E2FA6"/>
    <w:rsid w:val="001E6302"/>
    <w:rsid w:val="001E7DCB"/>
    <w:rsid w:val="001F3411"/>
    <w:rsid w:val="001F4287"/>
    <w:rsid w:val="001F4DBA"/>
    <w:rsid w:val="001F57BD"/>
    <w:rsid w:val="001F5A5D"/>
    <w:rsid w:val="001F6BF5"/>
    <w:rsid w:val="0020415E"/>
    <w:rsid w:val="00204FF4"/>
    <w:rsid w:val="00206CAF"/>
    <w:rsid w:val="0021056E"/>
    <w:rsid w:val="0021075D"/>
    <w:rsid w:val="0021165A"/>
    <w:rsid w:val="00211BC9"/>
    <w:rsid w:val="002135A4"/>
    <w:rsid w:val="00215EBA"/>
    <w:rsid w:val="0021620C"/>
    <w:rsid w:val="00216E78"/>
    <w:rsid w:val="00217119"/>
    <w:rsid w:val="00217275"/>
    <w:rsid w:val="0021794B"/>
    <w:rsid w:val="00220C47"/>
    <w:rsid w:val="002211DD"/>
    <w:rsid w:val="00224C7C"/>
    <w:rsid w:val="002262F8"/>
    <w:rsid w:val="00231897"/>
    <w:rsid w:val="00231E59"/>
    <w:rsid w:val="0023207F"/>
    <w:rsid w:val="002337B4"/>
    <w:rsid w:val="002346C0"/>
    <w:rsid w:val="002353B7"/>
    <w:rsid w:val="00236F4B"/>
    <w:rsid w:val="00242B0D"/>
    <w:rsid w:val="00243057"/>
    <w:rsid w:val="00244C4F"/>
    <w:rsid w:val="002467C6"/>
    <w:rsid w:val="0024692A"/>
    <w:rsid w:val="00250C60"/>
    <w:rsid w:val="00252BBA"/>
    <w:rsid w:val="00253123"/>
    <w:rsid w:val="0025624D"/>
    <w:rsid w:val="002563E5"/>
    <w:rsid w:val="00257928"/>
    <w:rsid w:val="00262B27"/>
    <w:rsid w:val="00263747"/>
    <w:rsid w:val="00264001"/>
    <w:rsid w:val="00266354"/>
    <w:rsid w:val="00266E50"/>
    <w:rsid w:val="00267A18"/>
    <w:rsid w:val="00271D61"/>
    <w:rsid w:val="00273462"/>
    <w:rsid w:val="0027395B"/>
    <w:rsid w:val="00275854"/>
    <w:rsid w:val="00282F67"/>
    <w:rsid w:val="00283629"/>
    <w:rsid w:val="00283B41"/>
    <w:rsid w:val="00285F28"/>
    <w:rsid w:val="00286398"/>
    <w:rsid w:val="00294F5B"/>
    <w:rsid w:val="00296072"/>
    <w:rsid w:val="002A058B"/>
    <w:rsid w:val="002A3C42"/>
    <w:rsid w:val="002A5D75"/>
    <w:rsid w:val="002B1B1A"/>
    <w:rsid w:val="002B1E8C"/>
    <w:rsid w:val="002B2D4E"/>
    <w:rsid w:val="002B7228"/>
    <w:rsid w:val="002C031B"/>
    <w:rsid w:val="002C366C"/>
    <w:rsid w:val="002C53EE"/>
    <w:rsid w:val="002C6CCC"/>
    <w:rsid w:val="002D1B58"/>
    <w:rsid w:val="002D24F7"/>
    <w:rsid w:val="002D2799"/>
    <w:rsid w:val="002D2CD7"/>
    <w:rsid w:val="002D4DDC"/>
    <w:rsid w:val="002D4F75"/>
    <w:rsid w:val="002D5386"/>
    <w:rsid w:val="002D6493"/>
    <w:rsid w:val="002D6E71"/>
    <w:rsid w:val="002D7378"/>
    <w:rsid w:val="002D7915"/>
    <w:rsid w:val="002D7AB6"/>
    <w:rsid w:val="002D7F9D"/>
    <w:rsid w:val="002E06D0"/>
    <w:rsid w:val="002E1FB8"/>
    <w:rsid w:val="002E2840"/>
    <w:rsid w:val="002E3C27"/>
    <w:rsid w:val="002E403A"/>
    <w:rsid w:val="002E6451"/>
    <w:rsid w:val="002E7497"/>
    <w:rsid w:val="002E76C1"/>
    <w:rsid w:val="002E77C6"/>
    <w:rsid w:val="002E7F3A"/>
    <w:rsid w:val="002F2D32"/>
    <w:rsid w:val="002F46B8"/>
    <w:rsid w:val="002F4EDB"/>
    <w:rsid w:val="002F5992"/>
    <w:rsid w:val="002F6054"/>
    <w:rsid w:val="002F62BC"/>
    <w:rsid w:val="00301A22"/>
    <w:rsid w:val="003046CA"/>
    <w:rsid w:val="003062FE"/>
    <w:rsid w:val="00310E13"/>
    <w:rsid w:val="00314B46"/>
    <w:rsid w:val="00314F26"/>
    <w:rsid w:val="00315713"/>
    <w:rsid w:val="0031686C"/>
    <w:rsid w:val="00316FE0"/>
    <w:rsid w:val="003204D2"/>
    <w:rsid w:val="0032605E"/>
    <w:rsid w:val="003275D1"/>
    <w:rsid w:val="00330B2A"/>
    <w:rsid w:val="00331C89"/>
    <w:rsid w:val="00331E17"/>
    <w:rsid w:val="00333063"/>
    <w:rsid w:val="003337DE"/>
    <w:rsid w:val="00333B8B"/>
    <w:rsid w:val="00333CC9"/>
    <w:rsid w:val="0033676F"/>
    <w:rsid w:val="003408E3"/>
    <w:rsid w:val="00343480"/>
    <w:rsid w:val="00345163"/>
    <w:rsid w:val="00345E89"/>
    <w:rsid w:val="00350806"/>
    <w:rsid w:val="00350DB7"/>
    <w:rsid w:val="00351877"/>
    <w:rsid w:val="003522A1"/>
    <w:rsid w:val="0035254B"/>
    <w:rsid w:val="00352641"/>
    <w:rsid w:val="00353555"/>
    <w:rsid w:val="003565D4"/>
    <w:rsid w:val="0035685B"/>
    <w:rsid w:val="003607FB"/>
    <w:rsid w:val="00360FD5"/>
    <w:rsid w:val="00361590"/>
    <w:rsid w:val="00361C8C"/>
    <w:rsid w:val="0036340D"/>
    <w:rsid w:val="003634A5"/>
    <w:rsid w:val="003652B8"/>
    <w:rsid w:val="00366868"/>
    <w:rsid w:val="00367506"/>
    <w:rsid w:val="00370085"/>
    <w:rsid w:val="003744A7"/>
    <w:rsid w:val="00376235"/>
    <w:rsid w:val="00376A50"/>
    <w:rsid w:val="00377C91"/>
    <w:rsid w:val="00381FB6"/>
    <w:rsid w:val="003836D3"/>
    <w:rsid w:val="0038395E"/>
    <w:rsid w:val="00383A52"/>
    <w:rsid w:val="0038489B"/>
    <w:rsid w:val="00385501"/>
    <w:rsid w:val="00385F0A"/>
    <w:rsid w:val="00387236"/>
    <w:rsid w:val="00390F1F"/>
    <w:rsid w:val="00391652"/>
    <w:rsid w:val="0039507F"/>
    <w:rsid w:val="0039763C"/>
    <w:rsid w:val="003A1260"/>
    <w:rsid w:val="003A295F"/>
    <w:rsid w:val="003A3B45"/>
    <w:rsid w:val="003A4097"/>
    <w:rsid w:val="003A41DD"/>
    <w:rsid w:val="003A5F51"/>
    <w:rsid w:val="003A6665"/>
    <w:rsid w:val="003A7033"/>
    <w:rsid w:val="003A76BB"/>
    <w:rsid w:val="003B09E6"/>
    <w:rsid w:val="003B0C6F"/>
    <w:rsid w:val="003B47FE"/>
    <w:rsid w:val="003B5673"/>
    <w:rsid w:val="003B60AB"/>
    <w:rsid w:val="003B6287"/>
    <w:rsid w:val="003B62C9"/>
    <w:rsid w:val="003C0233"/>
    <w:rsid w:val="003C7176"/>
    <w:rsid w:val="003C7F9C"/>
    <w:rsid w:val="003D0929"/>
    <w:rsid w:val="003D1CBC"/>
    <w:rsid w:val="003D3474"/>
    <w:rsid w:val="003D4729"/>
    <w:rsid w:val="003D4B26"/>
    <w:rsid w:val="003D7DD6"/>
    <w:rsid w:val="003E0758"/>
    <w:rsid w:val="003E2E15"/>
    <w:rsid w:val="003E5AAF"/>
    <w:rsid w:val="003E5FA0"/>
    <w:rsid w:val="003E600D"/>
    <w:rsid w:val="003E64DF"/>
    <w:rsid w:val="003E69F3"/>
    <w:rsid w:val="003E6A5D"/>
    <w:rsid w:val="003F193A"/>
    <w:rsid w:val="003F4207"/>
    <w:rsid w:val="003F5C46"/>
    <w:rsid w:val="003F7CBB"/>
    <w:rsid w:val="003F7D34"/>
    <w:rsid w:val="0040598D"/>
    <w:rsid w:val="00407030"/>
    <w:rsid w:val="00412C8E"/>
    <w:rsid w:val="00414138"/>
    <w:rsid w:val="00414BCB"/>
    <w:rsid w:val="0041518D"/>
    <w:rsid w:val="00420453"/>
    <w:rsid w:val="0042221D"/>
    <w:rsid w:val="004233E8"/>
    <w:rsid w:val="00423B23"/>
    <w:rsid w:val="00424DD3"/>
    <w:rsid w:val="004269C5"/>
    <w:rsid w:val="004271CF"/>
    <w:rsid w:val="00435939"/>
    <w:rsid w:val="00437CC7"/>
    <w:rsid w:val="00442602"/>
    <w:rsid w:val="00442B9C"/>
    <w:rsid w:val="0044328F"/>
    <w:rsid w:val="00444AE7"/>
    <w:rsid w:val="004450C8"/>
    <w:rsid w:val="00445EFA"/>
    <w:rsid w:val="00447014"/>
    <w:rsid w:val="0044738A"/>
    <w:rsid w:val="004473D3"/>
    <w:rsid w:val="00452231"/>
    <w:rsid w:val="00453B2E"/>
    <w:rsid w:val="004558AC"/>
    <w:rsid w:val="00460C13"/>
    <w:rsid w:val="00460E3D"/>
    <w:rsid w:val="00463228"/>
    <w:rsid w:val="00463782"/>
    <w:rsid w:val="004647E1"/>
    <w:rsid w:val="004667E0"/>
    <w:rsid w:val="0046760E"/>
    <w:rsid w:val="00467AC7"/>
    <w:rsid w:val="00470E10"/>
    <w:rsid w:val="00474D9D"/>
    <w:rsid w:val="004751F9"/>
    <w:rsid w:val="00477A97"/>
    <w:rsid w:val="0048086E"/>
    <w:rsid w:val="00480DEB"/>
    <w:rsid w:val="00481343"/>
    <w:rsid w:val="004846BE"/>
    <w:rsid w:val="0048549E"/>
    <w:rsid w:val="004906F6"/>
    <w:rsid w:val="004930C6"/>
    <w:rsid w:val="00493347"/>
    <w:rsid w:val="00496092"/>
    <w:rsid w:val="004A08DB"/>
    <w:rsid w:val="004A25D0"/>
    <w:rsid w:val="004A37E8"/>
    <w:rsid w:val="004A3A45"/>
    <w:rsid w:val="004A446D"/>
    <w:rsid w:val="004A481A"/>
    <w:rsid w:val="004A523F"/>
    <w:rsid w:val="004A5F70"/>
    <w:rsid w:val="004A7549"/>
    <w:rsid w:val="004A7C49"/>
    <w:rsid w:val="004B09D4"/>
    <w:rsid w:val="004B1523"/>
    <w:rsid w:val="004B2992"/>
    <w:rsid w:val="004B309D"/>
    <w:rsid w:val="004B330A"/>
    <w:rsid w:val="004B360D"/>
    <w:rsid w:val="004B3835"/>
    <w:rsid w:val="004B384E"/>
    <w:rsid w:val="004B3F56"/>
    <w:rsid w:val="004B44EE"/>
    <w:rsid w:val="004B48E4"/>
    <w:rsid w:val="004B7C8E"/>
    <w:rsid w:val="004C0035"/>
    <w:rsid w:val="004C2F67"/>
    <w:rsid w:val="004C368D"/>
    <w:rsid w:val="004C3D3C"/>
    <w:rsid w:val="004C5730"/>
    <w:rsid w:val="004C63CB"/>
    <w:rsid w:val="004C6F3B"/>
    <w:rsid w:val="004D0DE8"/>
    <w:rsid w:val="004D0EDC"/>
    <w:rsid w:val="004D1220"/>
    <w:rsid w:val="004D14B3"/>
    <w:rsid w:val="004D1529"/>
    <w:rsid w:val="004D2253"/>
    <w:rsid w:val="004D3C5B"/>
    <w:rsid w:val="004D5514"/>
    <w:rsid w:val="004D56C3"/>
    <w:rsid w:val="004D7A7B"/>
    <w:rsid w:val="004E0338"/>
    <w:rsid w:val="004E1A36"/>
    <w:rsid w:val="004E3083"/>
    <w:rsid w:val="004E4FF3"/>
    <w:rsid w:val="004E56A8"/>
    <w:rsid w:val="004E5C9F"/>
    <w:rsid w:val="004E5D12"/>
    <w:rsid w:val="004F07A7"/>
    <w:rsid w:val="004F3B55"/>
    <w:rsid w:val="004F428E"/>
    <w:rsid w:val="004F4E46"/>
    <w:rsid w:val="004F6B7D"/>
    <w:rsid w:val="00500A63"/>
    <w:rsid w:val="005015F6"/>
    <w:rsid w:val="005025E6"/>
    <w:rsid w:val="005030C4"/>
    <w:rsid w:val="005031C5"/>
    <w:rsid w:val="00503F16"/>
    <w:rsid w:val="00504FDC"/>
    <w:rsid w:val="0050667B"/>
    <w:rsid w:val="0050736C"/>
    <w:rsid w:val="0051052D"/>
    <w:rsid w:val="005120CC"/>
    <w:rsid w:val="00512B7B"/>
    <w:rsid w:val="00514EA1"/>
    <w:rsid w:val="005168AA"/>
    <w:rsid w:val="0051798B"/>
    <w:rsid w:val="00521F5A"/>
    <w:rsid w:val="00525227"/>
    <w:rsid w:val="00525E06"/>
    <w:rsid w:val="00526454"/>
    <w:rsid w:val="005265FC"/>
    <w:rsid w:val="00531747"/>
    <w:rsid w:val="00531823"/>
    <w:rsid w:val="00532BA3"/>
    <w:rsid w:val="00534ECC"/>
    <w:rsid w:val="0053720D"/>
    <w:rsid w:val="00540EF5"/>
    <w:rsid w:val="00541BF3"/>
    <w:rsid w:val="00541CD3"/>
    <w:rsid w:val="00544D42"/>
    <w:rsid w:val="005476FA"/>
    <w:rsid w:val="00551897"/>
    <w:rsid w:val="0055595E"/>
    <w:rsid w:val="00555B8C"/>
    <w:rsid w:val="00557988"/>
    <w:rsid w:val="00561B53"/>
    <w:rsid w:val="00562C49"/>
    <w:rsid w:val="00562DEF"/>
    <w:rsid w:val="0056321A"/>
    <w:rsid w:val="00563A35"/>
    <w:rsid w:val="005645DA"/>
    <w:rsid w:val="005659E5"/>
    <w:rsid w:val="00566596"/>
    <w:rsid w:val="00566E72"/>
    <w:rsid w:val="00566FC0"/>
    <w:rsid w:val="00570253"/>
    <w:rsid w:val="005716AB"/>
    <w:rsid w:val="0057393B"/>
    <w:rsid w:val="005741E9"/>
    <w:rsid w:val="005748CF"/>
    <w:rsid w:val="00581603"/>
    <w:rsid w:val="00581A02"/>
    <w:rsid w:val="00582EEE"/>
    <w:rsid w:val="00583FFF"/>
    <w:rsid w:val="00584270"/>
    <w:rsid w:val="00584738"/>
    <w:rsid w:val="00585041"/>
    <w:rsid w:val="005920B0"/>
    <w:rsid w:val="0059380D"/>
    <w:rsid w:val="00595A8F"/>
    <w:rsid w:val="005977C2"/>
    <w:rsid w:val="00597BF2"/>
    <w:rsid w:val="005A1F54"/>
    <w:rsid w:val="005A3020"/>
    <w:rsid w:val="005A336F"/>
    <w:rsid w:val="005B134E"/>
    <w:rsid w:val="005B2039"/>
    <w:rsid w:val="005B344F"/>
    <w:rsid w:val="005B3FBA"/>
    <w:rsid w:val="005B4A1D"/>
    <w:rsid w:val="005B674D"/>
    <w:rsid w:val="005C056D"/>
    <w:rsid w:val="005C0CBE"/>
    <w:rsid w:val="005C1FCF"/>
    <w:rsid w:val="005C3BBF"/>
    <w:rsid w:val="005C3F41"/>
    <w:rsid w:val="005D1444"/>
    <w:rsid w:val="005D1885"/>
    <w:rsid w:val="005D2EE3"/>
    <w:rsid w:val="005D329C"/>
    <w:rsid w:val="005D4A38"/>
    <w:rsid w:val="005E1B4F"/>
    <w:rsid w:val="005E2EEA"/>
    <w:rsid w:val="005E3708"/>
    <w:rsid w:val="005E3CCD"/>
    <w:rsid w:val="005E3D6B"/>
    <w:rsid w:val="005E5B55"/>
    <w:rsid w:val="005E5E4A"/>
    <w:rsid w:val="005E693D"/>
    <w:rsid w:val="005E75BF"/>
    <w:rsid w:val="005E766A"/>
    <w:rsid w:val="005F482C"/>
    <w:rsid w:val="005F57BA"/>
    <w:rsid w:val="005F61E6"/>
    <w:rsid w:val="005F6543"/>
    <w:rsid w:val="005F6C45"/>
    <w:rsid w:val="00603569"/>
    <w:rsid w:val="00604500"/>
    <w:rsid w:val="00605A69"/>
    <w:rsid w:val="00606C54"/>
    <w:rsid w:val="0061068D"/>
    <w:rsid w:val="00614375"/>
    <w:rsid w:val="00615B0A"/>
    <w:rsid w:val="006168CF"/>
    <w:rsid w:val="00616DC1"/>
    <w:rsid w:val="0062011B"/>
    <w:rsid w:val="006202EB"/>
    <w:rsid w:val="006212E9"/>
    <w:rsid w:val="00623274"/>
    <w:rsid w:val="00626DE0"/>
    <w:rsid w:val="006271DB"/>
    <w:rsid w:val="006273EB"/>
    <w:rsid w:val="00630901"/>
    <w:rsid w:val="00631F8E"/>
    <w:rsid w:val="006338FC"/>
    <w:rsid w:val="0063564F"/>
    <w:rsid w:val="0063592E"/>
    <w:rsid w:val="00636EE9"/>
    <w:rsid w:val="00640950"/>
    <w:rsid w:val="00641AE7"/>
    <w:rsid w:val="00642629"/>
    <w:rsid w:val="00644641"/>
    <w:rsid w:val="0064782B"/>
    <w:rsid w:val="0065293D"/>
    <w:rsid w:val="00653631"/>
    <w:rsid w:val="00653EFC"/>
    <w:rsid w:val="00654021"/>
    <w:rsid w:val="00661045"/>
    <w:rsid w:val="006649BE"/>
    <w:rsid w:val="00664D3E"/>
    <w:rsid w:val="00666958"/>
    <w:rsid w:val="00666DA8"/>
    <w:rsid w:val="0067066B"/>
    <w:rsid w:val="00671057"/>
    <w:rsid w:val="00672109"/>
    <w:rsid w:val="00673032"/>
    <w:rsid w:val="00673ED6"/>
    <w:rsid w:val="00673F43"/>
    <w:rsid w:val="00674E5C"/>
    <w:rsid w:val="00675AAF"/>
    <w:rsid w:val="0067753E"/>
    <w:rsid w:val="0068031A"/>
    <w:rsid w:val="00681B2F"/>
    <w:rsid w:val="00681E00"/>
    <w:rsid w:val="00682832"/>
    <w:rsid w:val="006829B0"/>
    <w:rsid w:val="0068335F"/>
    <w:rsid w:val="00684AFF"/>
    <w:rsid w:val="00685C27"/>
    <w:rsid w:val="00687217"/>
    <w:rsid w:val="00691FFE"/>
    <w:rsid w:val="006929BE"/>
    <w:rsid w:val="00693302"/>
    <w:rsid w:val="006943FF"/>
    <w:rsid w:val="0069640B"/>
    <w:rsid w:val="006A1B83"/>
    <w:rsid w:val="006A21CD"/>
    <w:rsid w:val="006A34DF"/>
    <w:rsid w:val="006A39C3"/>
    <w:rsid w:val="006A5918"/>
    <w:rsid w:val="006A7E9F"/>
    <w:rsid w:val="006B01DA"/>
    <w:rsid w:val="006B21B2"/>
    <w:rsid w:val="006B4445"/>
    <w:rsid w:val="006B4A4A"/>
    <w:rsid w:val="006C0266"/>
    <w:rsid w:val="006C19B2"/>
    <w:rsid w:val="006C4409"/>
    <w:rsid w:val="006C5BB8"/>
    <w:rsid w:val="006C6936"/>
    <w:rsid w:val="006C6E24"/>
    <w:rsid w:val="006C7B01"/>
    <w:rsid w:val="006D0FE8"/>
    <w:rsid w:val="006D4B2B"/>
    <w:rsid w:val="006D4BE5"/>
    <w:rsid w:val="006D4F3C"/>
    <w:rsid w:val="006D5C66"/>
    <w:rsid w:val="006D7002"/>
    <w:rsid w:val="006D74AD"/>
    <w:rsid w:val="006E0594"/>
    <w:rsid w:val="006E1B3C"/>
    <w:rsid w:val="006E23FB"/>
    <w:rsid w:val="006E325A"/>
    <w:rsid w:val="006E33EC"/>
    <w:rsid w:val="006E3802"/>
    <w:rsid w:val="006E6C02"/>
    <w:rsid w:val="006F231A"/>
    <w:rsid w:val="006F4C3A"/>
    <w:rsid w:val="006F4E91"/>
    <w:rsid w:val="006F6011"/>
    <w:rsid w:val="006F6B55"/>
    <w:rsid w:val="006F788D"/>
    <w:rsid w:val="006F78E1"/>
    <w:rsid w:val="00701072"/>
    <w:rsid w:val="00702054"/>
    <w:rsid w:val="0070251E"/>
    <w:rsid w:val="007035A4"/>
    <w:rsid w:val="00703DE8"/>
    <w:rsid w:val="00707824"/>
    <w:rsid w:val="00710024"/>
    <w:rsid w:val="0071092F"/>
    <w:rsid w:val="00711799"/>
    <w:rsid w:val="00712B78"/>
    <w:rsid w:val="0071393B"/>
    <w:rsid w:val="00713EE2"/>
    <w:rsid w:val="007171F9"/>
    <w:rsid w:val="007177FC"/>
    <w:rsid w:val="00720C5E"/>
    <w:rsid w:val="00721701"/>
    <w:rsid w:val="0072228D"/>
    <w:rsid w:val="00723CF5"/>
    <w:rsid w:val="00731835"/>
    <w:rsid w:val="007341F8"/>
    <w:rsid w:val="00734372"/>
    <w:rsid w:val="00734EB8"/>
    <w:rsid w:val="00735F8B"/>
    <w:rsid w:val="00737B2B"/>
    <w:rsid w:val="0074090B"/>
    <w:rsid w:val="00741760"/>
    <w:rsid w:val="00742D1F"/>
    <w:rsid w:val="00743EBA"/>
    <w:rsid w:val="00744C8E"/>
    <w:rsid w:val="0074707E"/>
    <w:rsid w:val="007516DC"/>
    <w:rsid w:val="00752A24"/>
    <w:rsid w:val="00752E58"/>
    <w:rsid w:val="00754B80"/>
    <w:rsid w:val="007562D6"/>
    <w:rsid w:val="00760A57"/>
    <w:rsid w:val="00761918"/>
    <w:rsid w:val="00762F03"/>
    <w:rsid w:val="00763277"/>
    <w:rsid w:val="0076413B"/>
    <w:rsid w:val="007648AE"/>
    <w:rsid w:val="00764A1D"/>
    <w:rsid w:val="00764BF8"/>
    <w:rsid w:val="0076514D"/>
    <w:rsid w:val="00771C6C"/>
    <w:rsid w:val="007738B0"/>
    <w:rsid w:val="00773D59"/>
    <w:rsid w:val="00773F26"/>
    <w:rsid w:val="00781003"/>
    <w:rsid w:val="00781D4B"/>
    <w:rsid w:val="0078455B"/>
    <w:rsid w:val="00786B70"/>
    <w:rsid w:val="00787D47"/>
    <w:rsid w:val="007911FD"/>
    <w:rsid w:val="00792004"/>
    <w:rsid w:val="00792567"/>
    <w:rsid w:val="00793930"/>
    <w:rsid w:val="00793DD1"/>
    <w:rsid w:val="00794BCC"/>
    <w:rsid w:val="00794FEC"/>
    <w:rsid w:val="007A003E"/>
    <w:rsid w:val="007A1965"/>
    <w:rsid w:val="007A2ED1"/>
    <w:rsid w:val="007A40FE"/>
    <w:rsid w:val="007A4BE6"/>
    <w:rsid w:val="007A50EA"/>
    <w:rsid w:val="007B0802"/>
    <w:rsid w:val="007B0DC6"/>
    <w:rsid w:val="007B1094"/>
    <w:rsid w:val="007B1762"/>
    <w:rsid w:val="007B3320"/>
    <w:rsid w:val="007B40CA"/>
    <w:rsid w:val="007C301F"/>
    <w:rsid w:val="007C4540"/>
    <w:rsid w:val="007C5F8F"/>
    <w:rsid w:val="007C65AF"/>
    <w:rsid w:val="007C788C"/>
    <w:rsid w:val="007D1269"/>
    <w:rsid w:val="007D135D"/>
    <w:rsid w:val="007D4BFD"/>
    <w:rsid w:val="007D730F"/>
    <w:rsid w:val="007D7CD8"/>
    <w:rsid w:val="007E1E62"/>
    <w:rsid w:val="007E3AA7"/>
    <w:rsid w:val="007E4B63"/>
    <w:rsid w:val="007F018F"/>
    <w:rsid w:val="007F0216"/>
    <w:rsid w:val="007F380C"/>
    <w:rsid w:val="007F3876"/>
    <w:rsid w:val="007F737D"/>
    <w:rsid w:val="0080308E"/>
    <w:rsid w:val="0080357F"/>
    <w:rsid w:val="00805303"/>
    <w:rsid w:val="008064A0"/>
    <w:rsid w:val="00806705"/>
    <w:rsid w:val="00806738"/>
    <w:rsid w:val="00817B97"/>
    <w:rsid w:val="008216D5"/>
    <w:rsid w:val="008231CD"/>
    <w:rsid w:val="008231EA"/>
    <w:rsid w:val="008249CE"/>
    <w:rsid w:val="0082505F"/>
    <w:rsid w:val="00826447"/>
    <w:rsid w:val="00827014"/>
    <w:rsid w:val="0082781D"/>
    <w:rsid w:val="00827A50"/>
    <w:rsid w:val="00831A50"/>
    <w:rsid w:val="00831B3C"/>
    <w:rsid w:val="00831C89"/>
    <w:rsid w:val="00831E71"/>
    <w:rsid w:val="00832114"/>
    <w:rsid w:val="00833CAE"/>
    <w:rsid w:val="00834C46"/>
    <w:rsid w:val="00834E1A"/>
    <w:rsid w:val="0084093E"/>
    <w:rsid w:val="00840B87"/>
    <w:rsid w:val="008417DD"/>
    <w:rsid w:val="00841CE1"/>
    <w:rsid w:val="008464F7"/>
    <w:rsid w:val="00846505"/>
    <w:rsid w:val="008473D8"/>
    <w:rsid w:val="00847B6A"/>
    <w:rsid w:val="008528DC"/>
    <w:rsid w:val="00852B8C"/>
    <w:rsid w:val="00854376"/>
    <w:rsid w:val="00854981"/>
    <w:rsid w:val="00864B2E"/>
    <w:rsid w:val="00865963"/>
    <w:rsid w:val="00865F4F"/>
    <w:rsid w:val="00871345"/>
    <w:rsid w:val="008718CD"/>
    <w:rsid w:val="00871C1D"/>
    <w:rsid w:val="00871E62"/>
    <w:rsid w:val="0087450E"/>
    <w:rsid w:val="00874E54"/>
    <w:rsid w:val="00875A82"/>
    <w:rsid w:val="00876CA3"/>
    <w:rsid w:val="008772FE"/>
    <w:rsid w:val="008775F1"/>
    <w:rsid w:val="0087770D"/>
    <w:rsid w:val="008801E9"/>
    <w:rsid w:val="008821AE"/>
    <w:rsid w:val="0088231A"/>
    <w:rsid w:val="00883D3A"/>
    <w:rsid w:val="008842F1"/>
    <w:rsid w:val="008854F7"/>
    <w:rsid w:val="00885A9D"/>
    <w:rsid w:val="00887F0E"/>
    <w:rsid w:val="008929D2"/>
    <w:rsid w:val="0089346D"/>
    <w:rsid w:val="00893636"/>
    <w:rsid w:val="00893B94"/>
    <w:rsid w:val="00896E9D"/>
    <w:rsid w:val="00896F11"/>
    <w:rsid w:val="008A009E"/>
    <w:rsid w:val="008A1049"/>
    <w:rsid w:val="008A1C98"/>
    <w:rsid w:val="008A322D"/>
    <w:rsid w:val="008A4D72"/>
    <w:rsid w:val="008A6285"/>
    <w:rsid w:val="008A63B2"/>
    <w:rsid w:val="008A7BC5"/>
    <w:rsid w:val="008B082A"/>
    <w:rsid w:val="008B1D6E"/>
    <w:rsid w:val="008B345D"/>
    <w:rsid w:val="008B40DE"/>
    <w:rsid w:val="008B5B9C"/>
    <w:rsid w:val="008B6ECC"/>
    <w:rsid w:val="008C1FC2"/>
    <w:rsid w:val="008C2980"/>
    <w:rsid w:val="008C32B0"/>
    <w:rsid w:val="008C4DD6"/>
    <w:rsid w:val="008C5AFB"/>
    <w:rsid w:val="008D07FB"/>
    <w:rsid w:val="008D0C02"/>
    <w:rsid w:val="008D357D"/>
    <w:rsid w:val="008D435A"/>
    <w:rsid w:val="008D6294"/>
    <w:rsid w:val="008E3253"/>
    <w:rsid w:val="008E387B"/>
    <w:rsid w:val="008E6087"/>
    <w:rsid w:val="008E7368"/>
    <w:rsid w:val="008E758D"/>
    <w:rsid w:val="008F07E3"/>
    <w:rsid w:val="008F10A7"/>
    <w:rsid w:val="008F1E38"/>
    <w:rsid w:val="008F2D06"/>
    <w:rsid w:val="008F50D3"/>
    <w:rsid w:val="008F755D"/>
    <w:rsid w:val="008F7A39"/>
    <w:rsid w:val="009021E8"/>
    <w:rsid w:val="00904677"/>
    <w:rsid w:val="00904A15"/>
    <w:rsid w:val="00905EE2"/>
    <w:rsid w:val="00911440"/>
    <w:rsid w:val="009115A4"/>
    <w:rsid w:val="00911712"/>
    <w:rsid w:val="00911B27"/>
    <w:rsid w:val="00916182"/>
    <w:rsid w:val="009170BE"/>
    <w:rsid w:val="00920B55"/>
    <w:rsid w:val="009262C9"/>
    <w:rsid w:val="00926C24"/>
    <w:rsid w:val="00927AC9"/>
    <w:rsid w:val="009302FC"/>
    <w:rsid w:val="00930EB9"/>
    <w:rsid w:val="0093382C"/>
    <w:rsid w:val="00933DC7"/>
    <w:rsid w:val="009346D8"/>
    <w:rsid w:val="009418F4"/>
    <w:rsid w:val="00942004"/>
    <w:rsid w:val="00942BBC"/>
    <w:rsid w:val="00944180"/>
    <w:rsid w:val="00944AA0"/>
    <w:rsid w:val="00944BB0"/>
    <w:rsid w:val="00947DA2"/>
    <w:rsid w:val="00951177"/>
    <w:rsid w:val="00955B02"/>
    <w:rsid w:val="00960593"/>
    <w:rsid w:val="0096267E"/>
    <w:rsid w:val="009630E1"/>
    <w:rsid w:val="009673E8"/>
    <w:rsid w:val="0096781E"/>
    <w:rsid w:val="009707FB"/>
    <w:rsid w:val="00974DB8"/>
    <w:rsid w:val="00976568"/>
    <w:rsid w:val="0097703B"/>
    <w:rsid w:val="00980661"/>
    <w:rsid w:val="0098093B"/>
    <w:rsid w:val="009814A2"/>
    <w:rsid w:val="009823DC"/>
    <w:rsid w:val="00983156"/>
    <w:rsid w:val="00983A34"/>
    <w:rsid w:val="0098633E"/>
    <w:rsid w:val="009876D4"/>
    <w:rsid w:val="009914A5"/>
    <w:rsid w:val="0099548E"/>
    <w:rsid w:val="009954C6"/>
    <w:rsid w:val="00996136"/>
    <w:rsid w:val="00996456"/>
    <w:rsid w:val="00996A12"/>
    <w:rsid w:val="00997865"/>
    <w:rsid w:val="00997B0F"/>
    <w:rsid w:val="009A03FC"/>
    <w:rsid w:val="009A0CC3"/>
    <w:rsid w:val="009A1CAD"/>
    <w:rsid w:val="009A3440"/>
    <w:rsid w:val="009A413A"/>
    <w:rsid w:val="009A5293"/>
    <w:rsid w:val="009A56B9"/>
    <w:rsid w:val="009A5832"/>
    <w:rsid w:val="009A5D28"/>
    <w:rsid w:val="009A6838"/>
    <w:rsid w:val="009A6880"/>
    <w:rsid w:val="009B01F2"/>
    <w:rsid w:val="009B0281"/>
    <w:rsid w:val="009B24B5"/>
    <w:rsid w:val="009B482A"/>
    <w:rsid w:val="009B4EBC"/>
    <w:rsid w:val="009B51A9"/>
    <w:rsid w:val="009B5ABB"/>
    <w:rsid w:val="009B73CE"/>
    <w:rsid w:val="009B7740"/>
    <w:rsid w:val="009C08D6"/>
    <w:rsid w:val="009C2461"/>
    <w:rsid w:val="009C2576"/>
    <w:rsid w:val="009C26A7"/>
    <w:rsid w:val="009C3DAE"/>
    <w:rsid w:val="009C4457"/>
    <w:rsid w:val="009C5A15"/>
    <w:rsid w:val="009C6FE2"/>
    <w:rsid w:val="009C7674"/>
    <w:rsid w:val="009D004A"/>
    <w:rsid w:val="009D260B"/>
    <w:rsid w:val="009D29E0"/>
    <w:rsid w:val="009D46BE"/>
    <w:rsid w:val="009D5880"/>
    <w:rsid w:val="009D61B0"/>
    <w:rsid w:val="009D7459"/>
    <w:rsid w:val="009E12E8"/>
    <w:rsid w:val="009E1FD4"/>
    <w:rsid w:val="009E3B07"/>
    <w:rsid w:val="009E51D1"/>
    <w:rsid w:val="009E5531"/>
    <w:rsid w:val="009F171E"/>
    <w:rsid w:val="009F26EB"/>
    <w:rsid w:val="009F3D2F"/>
    <w:rsid w:val="009F6D04"/>
    <w:rsid w:val="009F7052"/>
    <w:rsid w:val="00A02668"/>
    <w:rsid w:val="00A02801"/>
    <w:rsid w:val="00A0314C"/>
    <w:rsid w:val="00A0639C"/>
    <w:rsid w:val="00A06A39"/>
    <w:rsid w:val="00A077A2"/>
    <w:rsid w:val="00A07F58"/>
    <w:rsid w:val="00A131CB"/>
    <w:rsid w:val="00A13E43"/>
    <w:rsid w:val="00A14538"/>
    <w:rsid w:val="00A14847"/>
    <w:rsid w:val="00A15B92"/>
    <w:rsid w:val="00A15DFC"/>
    <w:rsid w:val="00A16D6D"/>
    <w:rsid w:val="00A1758C"/>
    <w:rsid w:val="00A21383"/>
    <w:rsid w:val="00A2199F"/>
    <w:rsid w:val="00A21B31"/>
    <w:rsid w:val="00A2360E"/>
    <w:rsid w:val="00A26D92"/>
    <w:rsid w:val="00A26E0C"/>
    <w:rsid w:val="00A31334"/>
    <w:rsid w:val="00A32FCB"/>
    <w:rsid w:val="00A338B0"/>
    <w:rsid w:val="00A34C25"/>
    <w:rsid w:val="00A3507D"/>
    <w:rsid w:val="00A3717A"/>
    <w:rsid w:val="00A37BF1"/>
    <w:rsid w:val="00A37C3A"/>
    <w:rsid w:val="00A37DC5"/>
    <w:rsid w:val="00A4088C"/>
    <w:rsid w:val="00A41965"/>
    <w:rsid w:val="00A42363"/>
    <w:rsid w:val="00A4456B"/>
    <w:rsid w:val="00A448D4"/>
    <w:rsid w:val="00A45278"/>
    <w:rsid w:val="00A452E0"/>
    <w:rsid w:val="00A47361"/>
    <w:rsid w:val="00A47724"/>
    <w:rsid w:val="00A506DF"/>
    <w:rsid w:val="00A51561"/>
    <w:rsid w:val="00A51EA5"/>
    <w:rsid w:val="00A53434"/>
    <w:rsid w:val="00A53742"/>
    <w:rsid w:val="00A557A1"/>
    <w:rsid w:val="00A608D6"/>
    <w:rsid w:val="00A61173"/>
    <w:rsid w:val="00A615A6"/>
    <w:rsid w:val="00A620A7"/>
    <w:rsid w:val="00A627EF"/>
    <w:rsid w:val="00A63059"/>
    <w:rsid w:val="00A63AE3"/>
    <w:rsid w:val="00A65013"/>
    <w:rsid w:val="00A651A4"/>
    <w:rsid w:val="00A708F7"/>
    <w:rsid w:val="00A70A4D"/>
    <w:rsid w:val="00A71361"/>
    <w:rsid w:val="00A713E7"/>
    <w:rsid w:val="00A746E2"/>
    <w:rsid w:val="00A77E3C"/>
    <w:rsid w:val="00A80E12"/>
    <w:rsid w:val="00A81FF2"/>
    <w:rsid w:val="00A83904"/>
    <w:rsid w:val="00A90A79"/>
    <w:rsid w:val="00A90B90"/>
    <w:rsid w:val="00A92134"/>
    <w:rsid w:val="00A92141"/>
    <w:rsid w:val="00A96B30"/>
    <w:rsid w:val="00A9738F"/>
    <w:rsid w:val="00AA2C53"/>
    <w:rsid w:val="00AA3AB4"/>
    <w:rsid w:val="00AA442D"/>
    <w:rsid w:val="00AA59B5"/>
    <w:rsid w:val="00AA7777"/>
    <w:rsid w:val="00AA7B84"/>
    <w:rsid w:val="00AA7CA0"/>
    <w:rsid w:val="00AB2444"/>
    <w:rsid w:val="00AB6785"/>
    <w:rsid w:val="00AB7945"/>
    <w:rsid w:val="00AC0B4C"/>
    <w:rsid w:val="00AC1164"/>
    <w:rsid w:val="00AC1EC9"/>
    <w:rsid w:val="00AC2296"/>
    <w:rsid w:val="00AC231D"/>
    <w:rsid w:val="00AC2754"/>
    <w:rsid w:val="00AC3C92"/>
    <w:rsid w:val="00AC4773"/>
    <w:rsid w:val="00AC48B0"/>
    <w:rsid w:val="00AC4ACD"/>
    <w:rsid w:val="00AC5DFB"/>
    <w:rsid w:val="00AD13DC"/>
    <w:rsid w:val="00AD461C"/>
    <w:rsid w:val="00AD66F9"/>
    <w:rsid w:val="00AD6DE2"/>
    <w:rsid w:val="00AE0A40"/>
    <w:rsid w:val="00AE1ED4"/>
    <w:rsid w:val="00AE21E1"/>
    <w:rsid w:val="00AE2F8D"/>
    <w:rsid w:val="00AE3BAE"/>
    <w:rsid w:val="00AE4729"/>
    <w:rsid w:val="00AE4911"/>
    <w:rsid w:val="00AE59EC"/>
    <w:rsid w:val="00AE6A21"/>
    <w:rsid w:val="00AE707B"/>
    <w:rsid w:val="00AF1C8F"/>
    <w:rsid w:val="00AF2B68"/>
    <w:rsid w:val="00AF2C92"/>
    <w:rsid w:val="00AF3EC1"/>
    <w:rsid w:val="00AF405F"/>
    <w:rsid w:val="00AF5025"/>
    <w:rsid w:val="00AF519F"/>
    <w:rsid w:val="00AF5387"/>
    <w:rsid w:val="00AF55F5"/>
    <w:rsid w:val="00AF7E86"/>
    <w:rsid w:val="00B006C2"/>
    <w:rsid w:val="00B024B9"/>
    <w:rsid w:val="00B05122"/>
    <w:rsid w:val="00B051B0"/>
    <w:rsid w:val="00B077FA"/>
    <w:rsid w:val="00B127D7"/>
    <w:rsid w:val="00B13B0C"/>
    <w:rsid w:val="00B14408"/>
    <w:rsid w:val="00B1453A"/>
    <w:rsid w:val="00B14FBB"/>
    <w:rsid w:val="00B15C55"/>
    <w:rsid w:val="00B20025"/>
    <w:rsid w:val="00B20F82"/>
    <w:rsid w:val="00B24A90"/>
    <w:rsid w:val="00B25BD5"/>
    <w:rsid w:val="00B319CF"/>
    <w:rsid w:val="00B34079"/>
    <w:rsid w:val="00B36186"/>
    <w:rsid w:val="00B3793A"/>
    <w:rsid w:val="00B401BA"/>
    <w:rsid w:val="00B407E4"/>
    <w:rsid w:val="00B425B6"/>
    <w:rsid w:val="00B42A72"/>
    <w:rsid w:val="00B4358E"/>
    <w:rsid w:val="00B435CE"/>
    <w:rsid w:val="00B441AE"/>
    <w:rsid w:val="00B45A65"/>
    <w:rsid w:val="00B45F33"/>
    <w:rsid w:val="00B46D50"/>
    <w:rsid w:val="00B53170"/>
    <w:rsid w:val="00B548B9"/>
    <w:rsid w:val="00B56DBE"/>
    <w:rsid w:val="00B57A39"/>
    <w:rsid w:val="00B62999"/>
    <w:rsid w:val="00B63158"/>
    <w:rsid w:val="00B63BE3"/>
    <w:rsid w:val="00B63FB3"/>
    <w:rsid w:val="00B64885"/>
    <w:rsid w:val="00B64FA3"/>
    <w:rsid w:val="00B66810"/>
    <w:rsid w:val="00B72BE3"/>
    <w:rsid w:val="00B733C8"/>
    <w:rsid w:val="00B73719"/>
    <w:rsid w:val="00B73B80"/>
    <w:rsid w:val="00B74FBD"/>
    <w:rsid w:val="00B770C7"/>
    <w:rsid w:val="00B80F26"/>
    <w:rsid w:val="00B822BD"/>
    <w:rsid w:val="00B842F4"/>
    <w:rsid w:val="00B91A7B"/>
    <w:rsid w:val="00B929DD"/>
    <w:rsid w:val="00B93AF6"/>
    <w:rsid w:val="00B95405"/>
    <w:rsid w:val="00B960AC"/>
    <w:rsid w:val="00B963F1"/>
    <w:rsid w:val="00BA020A"/>
    <w:rsid w:val="00BA1CDC"/>
    <w:rsid w:val="00BA685E"/>
    <w:rsid w:val="00BB025A"/>
    <w:rsid w:val="00BB02A4"/>
    <w:rsid w:val="00BB0873"/>
    <w:rsid w:val="00BB1270"/>
    <w:rsid w:val="00BB1E44"/>
    <w:rsid w:val="00BB5267"/>
    <w:rsid w:val="00BB52B8"/>
    <w:rsid w:val="00BB59D8"/>
    <w:rsid w:val="00BB7E69"/>
    <w:rsid w:val="00BC0E51"/>
    <w:rsid w:val="00BC3C1F"/>
    <w:rsid w:val="00BC7CE7"/>
    <w:rsid w:val="00BD295E"/>
    <w:rsid w:val="00BD3966"/>
    <w:rsid w:val="00BD433B"/>
    <w:rsid w:val="00BD4664"/>
    <w:rsid w:val="00BD5543"/>
    <w:rsid w:val="00BE0E0D"/>
    <w:rsid w:val="00BE1193"/>
    <w:rsid w:val="00BE67DE"/>
    <w:rsid w:val="00BF05A5"/>
    <w:rsid w:val="00BF0727"/>
    <w:rsid w:val="00BF11D7"/>
    <w:rsid w:val="00BF1870"/>
    <w:rsid w:val="00BF342E"/>
    <w:rsid w:val="00BF4849"/>
    <w:rsid w:val="00BF4EA7"/>
    <w:rsid w:val="00BF55FA"/>
    <w:rsid w:val="00BF6525"/>
    <w:rsid w:val="00C00EDB"/>
    <w:rsid w:val="00C02863"/>
    <w:rsid w:val="00C0383A"/>
    <w:rsid w:val="00C0602C"/>
    <w:rsid w:val="00C067FF"/>
    <w:rsid w:val="00C12862"/>
    <w:rsid w:val="00C13D28"/>
    <w:rsid w:val="00C14585"/>
    <w:rsid w:val="00C165A0"/>
    <w:rsid w:val="00C17D6F"/>
    <w:rsid w:val="00C200D4"/>
    <w:rsid w:val="00C216CE"/>
    <w:rsid w:val="00C2184F"/>
    <w:rsid w:val="00C22A5F"/>
    <w:rsid w:val="00C22A78"/>
    <w:rsid w:val="00C232B8"/>
    <w:rsid w:val="00C23C7E"/>
    <w:rsid w:val="00C24020"/>
    <w:rsid w:val="00C246C5"/>
    <w:rsid w:val="00C25275"/>
    <w:rsid w:val="00C25A82"/>
    <w:rsid w:val="00C30A2A"/>
    <w:rsid w:val="00C31277"/>
    <w:rsid w:val="00C329CC"/>
    <w:rsid w:val="00C33993"/>
    <w:rsid w:val="00C34647"/>
    <w:rsid w:val="00C355DA"/>
    <w:rsid w:val="00C36621"/>
    <w:rsid w:val="00C37F4B"/>
    <w:rsid w:val="00C4069E"/>
    <w:rsid w:val="00C41ADC"/>
    <w:rsid w:val="00C420EE"/>
    <w:rsid w:val="00C42257"/>
    <w:rsid w:val="00C42D6E"/>
    <w:rsid w:val="00C44149"/>
    <w:rsid w:val="00C44410"/>
    <w:rsid w:val="00C44A15"/>
    <w:rsid w:val="00C4630A"/>
    <w:rsid w:val="00C50B6E"/>
    <w:rsid w:val="00C523F0"/>
    <w:rsid w:val="00C526D2"/>
    <w:rsid w:val="00C533F2"/>
    <w:rsid w:val="00C53655"/>
    <w:rsid w:val="00C53A91"/>
    <w:rsid w:val="00C56951"/>
    <w:rsid w:val="00C5794E"/>
    <w:rsid w:val="00C60968"/>
    <w:rsid w:val="00C63D39"/>
    <w:rsid w:val="00C63EDD"/>
    <w:rsid w:val="00C653B7"/>
    <w:rsid w:val="00C65B36"/>
    <w:rsid w:val="00C6720C"/>
    <w:rsid w:val="00C7292E"/>
    <w:rsid w:val="00C74E88"/>
    <w:rsid w:val="00C756AD"/>
    <w:rsid w:val="00C77DD6"/>
    <w:rsid w:val="00C80924"/>
    <w:rsid w:val="00C8286B"/>
    <w:rsid w:val="00C834C8"/>
    <w:rsid w:val="00C863C4"/>
    <w:rsid w:val="00C8727E"/>
    <w:rsid w:val="00C87AD6"/>
    <w:rsid w:val="00C90C5D"/>
    <w:rsid w:val="00C92CBB"/>
    <w:rsid w:val="00C947F8"/>
    <w:rsid w:val="00C9515F"/>
    <w:rsid w:val="00C963C5"/>
    <w:rsid w:val="00C97075"/>
    <w:rsid w:val="00C97869"/>
    <w:rsid w:val="00C97C85"/>
    <w:rsid w:val="00CA030C"/>
    <w:rsid w:val="00CA17CD"/>
    <w:rsid w:val="00CA1F41"/>
    <w:rsid w:val="00CA32EE"/>
    <w:rsid w:val="00CA5771"/>
    <w:rsid w:val="00CA6A1A"/>
    <w:rsid w:val="00CA6C66"/>
    <w:rsid w:val="00CB0578"/>
    <w:rsid w:val="00CB1E08"/>
    <w:rsid w:val="00CB2C7A"/>
    <w:rsid w:val="00CB2DA8"/>
    <w:rsid w:val="00CB792D"/>
    <w:rsid w:val="00CC0BAB"/>
    <w:rsid w:val="00CC1805"/>
    <w:rsid w:val="00CC1E75"/>
    <w:rsid w:val="00CC2BD5"/>
    <w:rsid w:val="00CC2E0E"/>
    <w:rsid w:val="00CC361C"/>
    <w:rsid w:val="00CC3FD4"/>
    <w:rsid w:val="00CC474B"/>
    <w:rsid w:val="00CC658C"/>
    <w:rsid w:val="00CC67BF"/>
    <w:rsid w:val="00CD0843"/>
    <w:rsid w:val="00CD4E31"/>
    <w:rsid w:val="00CD5A78"/>
    <w:rsid w:val="00CD7345"/>
    <w:rsid w:val="00CE2026"/>
    <w:rsid w:val="00CE372E"/>
    <w:rsid w:val="00CE4319"/>
    <w:rsid w:val="00CE4A0B"/>
    <w:rsid w:val="00CF0A1B"/>
    <w:rsid w:val="00CF19F6"/>
    <w:rsid w:val="00CF268D"/>
    <w:rsid w:val="00CF2F4F"/>
    <w:rsid w:val="00CF4A81"/>
    <w:rsid w:val="00CF536D"/>
    <w:rsid w:val="00CF57D3"/>
    <w:rsid w:val="00D01B25"/>
    <w:rsid w:val="00D022CF"/>
    <w:rsid w:val="00D02E9D"/>
    <w:rsid w:val="00D0339D"/>
    <w:rsid w:val="00D03736"/>
    <w:rsid w:val="00D044F3"/>
    <w:rsid w:val="00D10CB8"/>
    <w:rsid w:val="00D12806"/>
    <w:rsid w:val="00D12D44"/>
    <w:rsid w:val="00D15018"/>
    <w:rsid w:val="00D158AC"/>
    <w:rsid w:val="00D1694C"/>
    <w:rsid w:val="00D16F4E"/>
    <w:rsid w:val="00D174C4"/>
    <w:rsid w:val="00D20F5E"/>
    <w:rsid w:val="00D23B76"/>
    <w:rsid w:val="00D24B4A"/>
    <w:rsid w:val="00D379A3"/>
    <w:rsid w:val="00D37E0A"/>
    <w:rsid w:val="00D4036D"/>
    <w:rsid w:val="00D4174E"/>
    <w:rsid w:val="00D440B5"/>
    <w:rsid w:val="00D45095"/>
    <w:rsid w:val="00D45FF3"/>
    <w:rsid w:val="00D46B39"/>
    <w:rsid w:val="00D512CF"/>
    <w:rsid w:val="00D528B9"/>
    <w:rsid w:val="00D5309B"/>
    <w:rsid w:val="00D53186"/>
    <w:rsid w:val="00D5487D"/>
    <w:rsid w:val="00D54E61"/>
    <w:rsid w:val="00D60140"/>
    <w:rsid w:val="00D6024A"/>
    <w:rsid w:val="00D608B5"/>
    <w:rsid w:val="00D62AF3"/>
    <w:rsid w:val="00D64423"/>
    <w:rsid w:val="00D64739"/>
    <w:rsid w:val="00D66892"/>
    <w:rsid w:val="00D6762C"/>
    <w:rsid w:val="00D7175B"/>
    <w:rsid w:val="00D71F99"/>
    <w:rsid w:val="00D73CA4"/>
    <w:rsid w:val="00D73D71"/>
    <w:rsid w:val="00D74396"/>
    <w:rsid w:val="00D74FCD"/>
    <w:rsid w:val="00D76D9D"/>
    <w:rsid w:val="00D80284"/>
    <w:rsid w:val="00D80471"/>
    <w:rsid w:val="00D81F71"/>
    <w:rsid w:val="00D83B61"/>
    <w:rsid w:val="00D84811"/>
    <w:rsid w:val="00D8642D"/>
    <w:rsid w:val="00D878C0"/>
    <w:rsid w:val="00D900A6"/>
    <w:rsid w:val="00D90A5E"/>
    <w:rsid w:val="00D91A68"/>
    <w:rsid w:val="00D925F2"/>
    <w:rsid w:val="00D93C6E"/>
    <w:rsid w:val="00D94D66"/>
    <w:rsid w:val="00D95A68"/>
    <w:rsid w:val="00DA17C7"/>
    <w:rsid w:val="00DA1D97"/>
    <w:rsid w:val="00DA3EAC"/>
    <w:rsid w:val="00DA5E05"/>
    <w:rsid w:val="00DA6920"/>
    <w:rsid w:val="00DA6A9A"/>
    <w:rsid w:val="00DA7165"/>
    <w:rsid w:val="00DB1436"/>
    <w:rsid w:val="00DB1EFD"/>
    <w:rsid w:val="00DB327C"/>
    <w:rsid w:val="00DB3EAF"/>
    <w:rsid w:val="00DB40B9"/>
    <w:rsid w:val="00DB46C6"/>
    <w:rsid w:val="00DC0A0E"/>
    <w:rsid w:val="00DC14D9"/>
    <w:rsid w:val="00DC3203"/>
    <w:rsid w:val="00DC32BF"/>
    <w:rsid w:val="00DC3C99"/>
    <w:rsid w:val="00DC473B"/>
    <w:rsid w:val="00DC52F5"/>
    <w:rsid w:val="00DC5798"/>
    <w:rsid w:val="00DC5FD0"/>
    <w:rsid w:val="00DD0354"/>
    <w:rsid w:val="00DD2335"/>
    <w:rsid w:val="00DD27D7"/>
    <w:rsid w:val="00DD458C"/>
    <w:rsid w:val="00DD72E9"/>
    <w:rsid w:val="00DD7472"/>
    <w:rsid w:val="00DD7605"/>
    <w:rsid w:val="00DE0908"/>
    <w:rsid w:val="00DE2020"/>
    <w:rsid w:val="00DE3332"/>
    <w:rsid w:val="00DE3476"/>
    <w:rsid w:val="00DE7BEA"/>
    <w:rsid w:val="00DF2197"/>
    <w:rsid w:val="00DF5B84"/>
    <w:rsid w:val="00DF6D5B"/>
    <w:rsid w:val="00DF76A1"/>
    <w:rsid w:val="00DF771B"/>
    <w:rsid w:val="00DF7EE2"/>
    <w:rsid w:val="00E0037B"/>
    <w:rsid w:val="00E01BAA"/>
    <w:rsid w:val="00E0282A"/>
    <w:rsid w:val="00E02F9B"/>
    <w:rsid w:val="00E04A2B"/>
    <w:rsid w:val="00E06261"/>
    <w:rsid w:val="00E07E14"/>
    <w:rsid w:val="00E11911"/>
    <w:rsid w:val="00E13437"/>
    <w:rsid w:val="00E14B10"/>
    <w:rsid w:val="00E14F94"/>
    <w:rsid w:val="00E150B6"/>
    <w:rsid w:val="00E16D4F"/>
    <w:rsid w:val="00E16F27"/>
    <w:rsid w:val="00E17336"/>
    <w:rsid w:val="00E17D15"/>
    <w:rsid w:val="00E22B95"/>
    <w:rsid w:val="00E2433B"/>
    <w:rsid w:val="00E25353"/>
    <w:rsid w:val="00E25F63"/>
    <w:rsid w:val="00E30331"/>
    <w:rsid w:val="00E3060B"/>
    <w:rsid w:val="00E30BB8"/>
    <w:rsid w:val="00E31C08"/>
    <w:rsid w:val="00E31F9C"/>
    <w:rsid w:val="00E34451"/>
    <w:rsid w:val="00E40488"/>
    <w:rsid w:val="00E42D09"/>
    <w:rsid w:val="00E45EA0"/>
    <w:rsid w:val="00E469F4"/>
    <w:rsid w:val="00E46ABF"/>
    <w:rsid w:val="00E50367"/>
    <w:rsid w:val="00E51ABA"/>
    <w:rsid w:val="00E51F89"/>
    <w:rsid w:val="00E524CB"/>
    <w:rsid w:val="00E55173"/>
    <w:rsid w:val="00E55AC8"/>
    <w:rsid w:val="00E57396"/>
    <w:rsid w:val="00E57A44"/>
    <w:rsid w:val="00E65456"/>
    <w:rsid w:val="00E65A91"/>
    <w:rsid w:val="00E66188"/>
    <w:rsid w:val="00E664FB"/>
    <w:rsid w:val="00E672F0"/>
    <w:rsid w:val="00E70373"/>
    <w:rsid w:val="00E70E7D"/>
    <w:rsid w:val="00E72E40"/>
    <w:rsid w:val="00E73665"/>
    <w:rsid w:val="00E73999"/>
    <w:rsid w:val="00E73BDC"/>
    <w:rsid w:val="00E73E9E"/>
    <w:rsid w:val="00E81660"/>
    <w:rsid w:val="00E82100"/>
    <w:rsid w:val="00E846D3"/>
    <w:rsid w:val="00E854FE"/>
    <w:rsid w:val="00E876A1"/>
    <w:rsid w:val="00E906CC"/>
    <w:rsid w:val="00E91670"/>
    <w:rsid w:val="00E92180"/>
    <w:rsid w:val="00E92372"/>
    <w:rsid w:val="00E925D0"/>
    <w:rsid w:val="00E939A0"/>
    <w:rsid w:val="00E971ED"/>
    <w:rsid w:val="00E97E4E"/>
    <w:rsid w:val="00EA1CC2"/>
    <w:rsid w:val="00EA2D76"/>
    <w:rsid w:val="00EA3243"/>
    <w:rsid w:val="00EA33EC"/>
    <w:rsid w:val="00EA4644"/>
    <w:rsid w:val="00EA758A"/>
    <w:rsid w:val="00EB096F"/>
    <w:rsid w:val="00EB10E5"/>
    <w:rsid w:val="00EB199F"/>
    <w:rsid w:val="00EB21A4"/>
    <w:rsid w:val="00EB22FD"/>
    <w:rsid w:val="00EB27C4"/>
    <w:rsid w:val="00EB5387"/>
    <w:rsid w:val="00EB5804"/>
    <w:rsid w:val="00EB5C10"/>
    <w:rsid w:val="00EB7322"/>
    <w:rsid w:val="00EC0FE9"/>
    <w:rsid w:val="00EC198B"/>
    <w:rsid w:val="00EC426D"/>
    <w:rsid w:val="00EC52B9"/>
    <w:rsid w:val="00EC571B"/>
    <w:rsid w:val="00EC57D7"/>
    <w:rsid w:val="00EC6385"/>
    <w:rsid w:val="00EC6AE4"/>
    <w:rsid w:val="00ED0217"/>
    <w:rsid w:val="00ED0FBD"/>
    <w:rsid w:val="00ED1DE9"/>
    <w:rsid w:val="00ED23D4"/>
    <w:rsid w:val="00ED42B6"/>
    <w:rsid w:val="00ED5E0B"/>
    <w:rsid w:val="00EE266A"/>
    <w:rsid w:val="00EE37B6"/>
    <w:rsid w:val="00EE37C7"/>
    <w:rsid w:val="00EE555D"/>
    <w:rsid w:val="00EE61FA"/>
    <w:rsid w:val="00EE7AF8"/>
    <w:rsid w:val="00EE7B28"/>
    <w:rsid w:val="00EF09FC"/>
    <w:rsid w:val="00EF0F45"/>
    <w:rsid w:val="00EF1C26"/>
    <w:rsid w:val="00EF549D"/>
    <w:rsid w:val="00EF7463"/>
    <w:rsid w:val="00EF7971"/>
    <w:rsid w:val="00F002EF"/>
    <w:rsid w:val="00F0093A"/>
    <w:rsid w:val="00F019C9"/>
    <w:rsid w:val="00F01EE9"/>
    <w:rsid w:val="00F04900"/>
    <w:rsid w:val="00F0576A"/>
    <w:rsid w:val="00F065A4"/>
    <w:rsid w:val="00F06720"/>
    <w:rsid w:val="00F126B9"/>
    <w:rsid w:val="00F12715"/>
    <w:rsid w:val="00F144D5"/>
    <w:rsid w:val="00F146F0"/>
    <w:rsid w:val="00F14BB0"/>
    <w:rsid w:val="00F15039"/>
    <w:rsid w:val="00F16651"/>
    <w:rsid w:val="00F16D74"/>
    <w:rsid w:val="00F20FF3"/>
    <w:rsid w:val="00F21142"/>
    <w:rsid w:val="00F21272"/>
    <w:rsid w:val="00F2190B"/>
    <w:rsid w:val="00F228B5"/>
    <w:rsid w:val="00F2389C"/>
    <w:rsid w:val="00F25C67"/>
    <w:rsid w:val="00F30DFF"/>
    <w:rsid w:val="00F32B80"/>
    <w:rsid w:val="00F340EB"/>
    <w:rsid w:val="00F3463C"/>
    <w:rsid w:val="00F35285"/>
    <w:rsid w:val="00F36DAC"/>
    <w:rsid w:val="00F43B9D"/>
    <w:rsid w:val="00F43C3C"/>
    <w:rsid w:val="00F44D5E"/>
    <w:rsid w:val="00F44FDF"/>
    <w:rsid w:val="00F477FA"/>
    <w:rsid w:val="00F53A35"/>
    <w:rsid w:val="00F55A3D"/>
    <w:rsid w:val="00F5744B"/>
    <w:rsid w:val="00F6069E"/>
    <w:rsid w:val="00F61209"/>
    <w:rsid w:val="00F61D10"/>
    <w:rsid w:val="00F6259E"/>
    <w:rsid w:val="00F65DD4"/>
    <w:rsid w:val="00F672B2"/>
    <w:rsid w:val="00F7194D"/>
    <w:rsid w:val="00F731BD"/>
    <w:rsid w:val="00F76481"/>
    <w:rsid w:val="00F77450"/>
    <w:rsid w:val="00F83973"/>
    <w:rsid w:val="00F86AB9"/>
    <w:rsid w:val="00F878AD"/>
    <w:rsid w:val="00F87FA3"/>
    <w:rsid w:val="00F919F2"/>
    <w:rsid w:val="00F91E6B"/>
    <w:rsid w:val="00F93D8C"/>
    <w:rsid w:val="00FA24C6"/>
    <w:rsid w:val="00FA3102"/>
    <w:rsid w:val="00FA47E9"/>
    <w:rsid w:val="00FA48D4"/>
    <w:rsid w:val="00FA54FA"/>
    <w:rsid w:val="00FA6A40"/>
    <w:rsid w:val="00FA6D39"/>
    <w:rsid w:val="00FB227E"/>
    <w:rsid w:val="00FB3D61"/>
    <w:rsid w:val="00FB44CE"/>
    <w:rsid w:val="00FB5009"/>
    <w:rsid w:val="00FB6DBF"/>
    <w:rsid w:val="00FB76AB"/>
    <w:rsid w:val="00FC2029"/>
    <w:rsid w:val="00FC67BC"/>
    <w:rsid w:val="00FD03FE"/>
    <w:rsid w:val="00FD126E"/>
    <w:rsid w:val="00FD3C36"/>
    <w:rsid w:val="00FD4D81"/>
    <w:rsid w:val="00FD7498"/>
    <w:rsid w:val="00FD7FB3"/>
    <w:rsid w:val="00FE0593"/>
    <w:rsid w:val="00FE41BD"/>
    <w:rsid w:val="00FE4713"/>
    <w:rsid w:val="00FE4AFA"/>
    <w:rsid w:val="00FE5E1D"/>
    <w:rsid w:val="00FE5F5C"/>
    <w:rsid w:val="00FF1F44"/>
    <w:rsid w:val="00FF225E"/>
    <w:rsid w:val="00FF22D3"/>
    <w:rsid w:val="00FF672C"/>
    <w:rsid w:val="00FF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5B8C0C"/>
  <w14:defaultImageDpi w14:val="330"/>
  <w15:docId w15:val="{6EA102FA-DBDE-4895-A16F-11CBB1463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2" w:uiPriority="9" w:qFormat="1"/>
    <w:lsdException w:name="heading 3" w:uiPriority="9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Date" w:uiPriority="9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EB096F"/>
    <w:pPr>
      <w:spacing w:line="480" w:lineRule="auto"/>
    </w:pPr>
    <w:rPr>
      <w:sz w:val="24"/>
      <w:szCs w:val="24"/>
    </w:rPr>
  </w:style>
  <w:style w:type="paragraph" w:styleId="1">
    <w:name w:val="heading 1"/>
    <w:basedOn w:val="a0"/>
    <w:next w:val="Paragraph"/>
    <w:link w:val="10"/>
    <w:uiPriority w:val="9"/>
    <w:qFormat/>
    <w:rsid w:val="00AE1ED4"/>
    <w:pPr>
      <w:keepNext/>
      <w:spacing w:before="360" w:after="60" w:line="360" w:lineRule="auto"/>
      <w:ind w:right="567"/>
      <w:contextualSpacing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0"/>
    <w:next w:val="Paragraph"/>
    <w:link w:val="20"/>
    <w:uiPriority w:val="9"/>
    <w:qFormat/>
    <w:rsid w:val="008D07FB"/>
    <w:pPr>
      <w:keepNext/>
      <w:spacing w:before="360" w:after="60" w:line="360" w:lineRule="auto"/>
      <w:ind w:right="567"/>
      <w:contextualSpacing/>
      <w:outlineLvl w:val="1"/>
    </w:pPr>
    <w:rPr>
      <w:rFonts w:cs="Arial"/>
      <w:b/>
      <w:bCs/>
      <w:i/>
      <w:iCs/>
      <w:szCs w:val="28"/>
    </w:rPr>
  </w:style>
  <w:style w:type="paragraph" w:styleId="3">
    <w:name w:val="heading 3"/>
    <w:basedOn w:val="a0"/>
    <w:next w:val="Paragraph"/>
    <w:link w:val="30"/>
    <w:uiPriority w:val="9"/>
    <w:qFormat/>
    <w:rsid w:val="00DF7EE2"/>
    <w:pPr>
      <w:keepNext/>
      <w:spacing w:before="360" w:after="60" w:line="360" w:lineRule="auto"/>
      <w:ind w:right="567"/>
      <w:contextualSpacing/>
      <w:outlineLvl w:val="2"/>
    </w:pPr>
    <w:rPr>
      <w:rFonts w:cs="Arial"/>
      <w:bCs/>
      <w:i/>
      <w:szCs w:val="26"/>
    </w:rPr>
  </w:style>
  <w:style w:type="paragraph" w:styleId="4">
    <w:name w:val="heading 4"/>
    <w:basedOn w:val="Paragraph"/>
    <w:next w:val="Newparagraph"/>
    <w:link w:val="40"/>
    <w:rsid w:val="00F43B9D"/>
    <w:pPr>
      <w:spacing w:before="360"/>
      <w:outlineLvl w:val="3"/>
    </w:pPr>
    <w:rPr>
      <w:bCs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rticletitle">
    <w:name w:val="Article title"/>
    <w:basedOn w:val="a0"/>
    <w:next w:val="a0"/>
    <w:qFormat/>
    <w:rsid w:val="0024692A"/>
    <w:pPr>
      <w:spacing w:after="120" w:line="360" w:lineRule="auto"/>
    </w:pPr>
    <w:rPr>
      <w:b/>
      <w:sz w:val="28"/>
    </w:rPr>
  </w:style>
  <w:style w:type="paragraph" w:customStyle="1" w:styleId="Authornames">
    <w:name w:val="Author names"/>
    <w:basedOn w:val="a0"/>
    <w:next w:val="a0"/>
    <w:qFormat/>
    <w:rsid w:val="00F04900"/>
    <w:pPr>
      <w:spacing w:before="240" w:line="360" w:lineRule="auto"/>
    </w:pPr>
    <w:rPr>
      <w:sz w:val="28"/>
    </w:rPr>
  </w:style>
  <w:style w:type="paragraph" w:customStyle="1" w:styleId="Affiliation">
    <w:name w:val="Affiliation"/>
    <w:basedOn w:val="a0"/>
    <w:qFormat/>
    <w:rsid w:val="00F04900"/>
    <w:pPr>
      <w:spacing w:before="240" w:line="360" w:lineRule="auto"/>
    </w:pPr>
    <w:rPr>
      <w:i/>
    </w:rPr>
  </w:style>
  <w:style w:type="paragraph" w:customStyle="1" w:styleId="Receiveddates">
    <w:name w:val="Received dates"/>
    <w:basedOn w:val="Affiliation"/>
    <w:next w:val="a0"/>
    <w:qFormat/>
    <w:rsid w:val="00CC474B"/>
  </w:style>
  <w:style w:type="paragraph" w:customStyle="1" w:styleId="Abstract">
    <w:name w:val="Abstract"/>
    <w:basedOn w:val="a0"/>
    <w:next w:val="Keywords"/>
    <w:qFormat/>
    <w:rsid w:val="00310E13"/>
    <w:pPr>
      <w:spacing w:before="360" w:after="300" w:line="360" w:lineRule="auto"/>
      <w:ind w:left="720" w:right="567"/>
    </w:pPr>
    <w:rPr>
      <w:sz w:val="22"/>
    </w:rPr>
  </w:style>
  <w:style w:type="paragraph" w:customStyle="1" w:styleId="Keywords">
    <w:name w:val="Keywords"/>
    <w:basedOn w:val="a0"/>
    <w:next w:val="Paragraph"/>
    <w:qFormat/>
    <w:rsid w:val="00BB1270"/>
    <w:pPr>
      <w:spacing w:before="240" w:after="240" w:line="360" w:lineRule="auto"/>
      <w:ind w:left="720" w:right="567"/>
    </w:pPr>
    <w:rPr>
      <w:sz w:val="22"/>
    </w:rPr>
  </w:style>
  <w:style w:type="paragraph" w:customStyle="1" w:styleId="Correspondencedetails">
    <w:name w:val="Correspondence details"/>
    <w:basedOn w:val="a0"/>
    <w:qFormat/>
    <w:rsid w:val="00F04900"/>
    <w:pPr>
      <w:spacing w:before="240" w:line="360" w:lineRule="auto"/>
    </w:pPr>
  </w:style>
  <w:style w:type="paragraph" w:customStyle="1" w:styleId="Displayedquotation">
    <w:name w:val="Displayed quotation"/>
    <w:basedOn w:val="a0"/>
    <w:qFormat/>
    <w:rsid w:val="00731835"/>
    <w:pPr>
      <w:tabs>
        <w:tab w:val="left" w:pos="1077"/>
        <w:tab w:val="left" w:pos="1440"/>
        <w:tab w:val="left" w:pos="1797"/>
        <w:tab w:val="left" w:pos="2155"/>
        <w:tab w:val="left" w:pos="2512"/>
      </w:tabs>
      <w:spacing w:before="240" w:after="360" w:line="360" w:lineRule="auto"/>
      <w:ind w:left="709" w:right="425"/>
      <w:contextualSpacing/>
    </w:pPr>
    <w:rPr>
      <w:sz w:val="22"/>
    </w:rPr>
  </w:style>
  <w:style w:type="paragraph" w:customStyle="1" w:styleId="Numberedlist">
    <w:name w:val="Numbered list"/>
    <w:basedOn w:val="Paragraph"/>
    <w:next w:val="Paragraph"/>
    <w:qFormat/>
    <w:rsid w:val="00D80284"/>
    <w:pPr>
      <w:widowControl/>
      <w:numPr>
        <w:numId w:val="24"/>
      </w:numPr>
      <w:spacing w:after="240"/>
      <w:contextualSpacing/>
    </w:pPr>
  </w:style>
  <w:style w:type="paragraph" w:customStyle="1" w:styleId="Displayedequation">
    <w:name w:val="Displayed equation"/>
    <w:basedOn w:val="a0"/>
    <w:next w:val="Paragraph"/>
    <w:qFormat/>
    <w:rsid w:val="00EF0F45"/>
    <w:pPr>
      <w:tabs>
        <w:tab w:val="center" w:pos="4253"/>
        <w:tab w:val="right" w:pos="8222"/>
      </w:tabs>
      <w:spacing w:before="240" w:after="240"/>
      <w:jc w:val="center"/>
    </w:pPr>
  </w:style>
  <w:style w:type="paragraph" w:customStyle="1" w:styleId="Acknowledgements">
    <w:name w:val="Acknowledgements"/>
    <w:basedOn w:val="a0"/>
    <w:next w:val="a0"/>
    <w:qFormat/>
    <w:rsid w:val="00D379A3"/>
    <w:pPr>
      <w:spacing w:before="120" w:line="360" w:lineRule="auto"/>
    </w:pPr>
    <w:rPr>
      <w:sz w:val="22"/>
    </w:rPr>
  </w:style>
  <w:style w:type="paragraph" w:customStyle="1" w:styleId="Tabletitle">
    <w:name w:val="Table title"/>
    <w:basedOn w:val="a0"/>
    <w:next w:val="a0"/>
    <w:qFormat/>
    <w:rsid w:val="0031686C"/>
    <w:pPr>
      <w:spacing w:before="240" w:line="360" w:lineRule="auto"/>
    </w:pPr>
  </w:style>
  <w:style w:type="paragraph" w:customStyle="1" w:styleId="Figurecaption">
    <w:name w:val="Figure caption"/>
    <w:basedOn w:val="a0"/>
    <w:next w:val="a0"/>
    <w:qFormat/>
    <w:rsid w:val="0031686C"/>
    <w:pPr>
      <w:spacing w:before="240" w:line="360" w:lineRule="auto"/>
    </w:pPr>
  </w:style>
  <w:style w:type="paragraph" w:customStyle="1" w:styleId="Footnotes">
    <w:name w:val="Footnotes"/>
    <w:basedOn w:val="a0"/>
    <w:qFormat/>
    <w:rsid w:val="006C6936"/>
    <w:pPr>
      <w:spacing w:before="120" w:line="360" w:lineRule="auto"/>
      <w:ind w:left="482" w:hanging="482"/>
      <w:contextualSpacing/>
    </w:pPr>
    <w:rPr>
      <w:sz w:val="22"/>
    </w:rPr>
  </w:style>
  <w:style w:type="paragraph" w:customStyle="1" w:styleId="Notesoncontributors">
    <w:name w:val="Notes on contributors"/>
    <w:basedOn w:val="a0"/>
    <w:qFormat/>
    <w:rsid w:val="00F04900"/>
    <w:pPr>
      <w:spacing w:before="240" w:line="360" w:lineRule="auto"/>
    </w:pPr>
    <w:rPr>
      <w:sz w:val="22"/>
    </w:rPr>
  </w:style>
  <w:style w:type="paragraph" w:customStyle="1" w:styleId="Normalparagraphstyle">
    <w:name w:val="Normal paragraph style"/>
    <w:basedOn w:val="a0"/>
    <w:next w:val="a0"/>
    <w:rsid w:val="00562DEF"/>
  </w:style>
  <w:style w:type="paragraph" w:customStyle="1" w:styleId="Paragraph">
    <w:name w:val="Paragraph"/>
    <w:basedOn w:val="a0"/>
    <w:next w:val="Newparagraph"/>
    <w:qFormat/>
    <w:rsid w:val="001B7681"/>
    <w:pPr>
      <w:widowControl w:val="0"/>
      <w:spacing w:before="240"/>
    </w:pPr>
  </w:style>
  <w:style w:type="paragraph" w:customStyle="1" w:styleId="Newparagraph">
    <w:name w:val="New paragraph"/>
    <w:basedOn w:val="a0"/>
    <w:qFormat/>
    <w:rsid w:val="00AE2F8D"/>
    <w:pPr>
      <w:ind w:firstLine="720"/>
    </w:pPr>
  </w:style>
  <w:style w:type="paragraph" w:styleId="a4">
    <w:name w:val="Normal Indent"/>
    <w:basedOn w:val="a0"/>
    <w:rsid w:val="00526454"/>
    <w:pPr>
      <w:ind w:left="720"/>
    </w:pPr>
  </w:style>
  <w:style w:type="paragraph" w:customStyle="1" w:styleId="References">
    <w:name w:val="References"/>
    <w:basedOn w:val="a0"/>
    <w:qFormat/>
    <w:rsid w:val="002C53EE"/>
    <w:pPr>
      <w:spacing w:before="120" w:line="360" w:lineRule="auto"/>
      <w:ind w:left="720" w:hanging="720"/>
      <w:contextualSpacing/>
    </w:pPr>
  </w:style>
  <w:style w:type="paragraph" w:customStyle="1" w:styleId="Subjectcodes">
    <w:name w:val="Subject codes"/>
    <w:basedOn w:val="Keywords"/>
    <w:next w:val="Paragraph"/>
    <w:qFormat/>
    <w:rsid w:val="0000681B"/>
  </w:style>
  <w:style w:type="character" w:customStyle="1" w:styleId="20">
    <w:name w:val="見出し 2 (文字)"/>
    <w:basedOn w:val="a1"/>
    <w:link w:val="2"/>
    <w:uiPriority w:val="9"/>
    <w:rsid w:val="008D07FB"/>
    <w:rPr>
      <w:rFonts w:cs="Arial"/>
      <w:b/>
      <w:bCs/>
      <w:i/>
      <w:iCs/>
      <w:sz w:val="24"/>
      <w:szCs w:val="28"/>
    </w:rPr>
  </w:style>
  <w:style w:type="character" w:customStyle="1" w:styleId="10">
    <w:name w:val="見出し 1 (文字)"/>
    <w:basedOn w:val="a1"/>
    <w:link w:val="1"/>
    <w:uiPriority w:val="9"/>
    <w:rsid w:val="00AE1ED4"/>
    <w:rPr>
      <w:rFonts w:cs="Arial"/>
      <w:b/>
      <w:bCs/>
      <w:kern w:val="32"/>
      <w:sz w:val="24"/>
      <w:szCs w:val="32"/>
    </w:rPr>
  </w:style>
  <w:style w:type="character" w:customStyle="1" w:styleId="30">
    <w:name w:val="見出し 3 (文字)"/>
    <w:basedOn w:val="a1"/>
    <w:link w:val="3"/>
    <w:uiPriority w:val="9"/>
    <w:rsid w:val="00DF7EE2"/>
    <w:rPr>
      <w:rFonts w:eastAsia="Times New Roman" w:cs="Arial"/>
      <w:bCs/>
      <w:i/>
      <w:sz w:val="24"/>
      <w:szCs w:val="26"/>
      <w:lang w:eastAsia="en-GB"/>
    </w:rPr>
  </w:style>
  <w:style w:type="paragraph" w:customStyle="1" w:styleId="Bulletedlist">
    <w:name w:val="Bulleted list"/>
    <w:basedOn w:val="Paragraph"/>
    <w:next w:val="Paragraph"/>
    <w:qFormat/>
    <w:rsid w:val="004E0338"/>
    <w:pPr>
      <w:widowControl/>
      <w:numPr>
        <w:numId w:val="28"/>
      </w:numPr>
      <w:spacing w:after="240"/>
      <w:contextualSpacing/>
    </w:pPr>
  </w:style>
  <w:style w:type="paragraph" w:styleId="a5">
    <w:name w:val="footnote text"/>
    <w:basedOn w:val="a0"/>
    <w:link w:val="a6"/>
    <w:autoRedefine/>
    <w:rsid w:val="006C19B2"/>
    <w:pPr>
      <w:ind w:left="284" w:hanging="284"/>
    </w:pPr>
    <w:rPr>
      <w:sz w:val="22"/>
      <w:szCs w:val="20"/>
    </w:rPr>
  </w:style>
  <w:style w:type="character" w:customStyle="1" w:styleId="a6">
    <w:name w:val="脚注文字列 (文字)"/>
    <w:basedOn w:val="a1"/>
    <w:link w:val="a5"/>
    <w:rsid w:val="006C19B2"/>
    <w:rPr>
      <w:sz w:val="22"/>
    </w:rPr>
  </w:style>
  <w:style w:type="character" w:styleId="a7">
    <w:name w:val="footnote reference"/>
    <w:basedOn w:val="a1"/>
    <w:rsid w:val="00AF2C92"/>
    <w:rPr>
      <w:vertAlign w:val="superscript"/>
    </w:rPr>
  </w:style>
  <w:style w:type="paragraph" w:styleId="a8">
    <w:name w:val="endnote text"/>
    <w:basedOn w:val="a0"/>
    <w:link w:val="a9"/>
    <w:autoRedefine/>
    <w:rsid w:val="006C19B2"/>
    <w:pPr>
      <w:ind w:left="284" w:hanging="284"/>
    </w:pPr>
    <w:rPr>
      <w:sz w:val="22"/>
      <w:szCs w:val="20"/>
    </w:rPr>
  </w:style>
  <w:style w:type="character" w:customStyle="1" w:styleId="a9">
    <w:name w:val="文末脚注文字列 (文字)"/>
    <w:basedOn w:val="a1"/>
    <w:link w:val="a8"/>
    <w:rsid w:val="006C19B2"/>
    <w:rPr>
      <w:sz w:val="22"/>
    </w:rPr>
  </w:style>
  <w:style w:type="character" w:styleId="aa">
    <w:name w:val="endnote reference"/>
    <w:basedOn w:val="a1"/>
    <w:rsid w:val="00EC571B"/>
    <w:rPr>
      <w:vertAlign w:val="superscript"/>
    </w:rPr>
  </w:style>
  <w:style w:type="character" w:customStyle="1" w:styleId="40">
    <w:name w:val="見出し 4 (文字)"/>
    <w:basedOn w:val="a1"/>
    <w:link w:val="4"/>
    <w:rsid w:val="00F43B9D"/>
    <w:rPr>
      <w:bCs/>
      <w:sz w:val="24"/>
      <w:szCs w:val="28"/>
    </w:rPr>
  </w:style>
  <w:style w:type="paragraph" w:styleId="ab">
    <w:name w:val="header"/>
    <w:basedOn w:val="a0"/>
    <w:link w:val="ac"/>
    <w:uiPriority w:val="99"/>
    <w:rsid w:val="003F193A"/>
    <w:pPr>
      <w:tabs>
        <w:tab w:val="center" w:pos="4320"/>
        <w:tab w:val="right" w:pos="8640"/>
      </w:tabs>
      <w:spacing w:after="120" w:line="240" w:lineRule="auto"/>
      <w:contextualSpacing/>
    </w:pPr>
  </w:style>
  <w:style w:type="character" w:customStyle="1" w:styleId="ac">
    <w:name w:val="ヘッダー (文字)"/>
    <w:basedOn w:val="a1"/>
    <w:link w:val="ab"/>
    <w:uiPriority w:val="99"/>
    <w:rsid w:val="003F193A"/>
    <w:rPr>
      <w:rFonts w:eastAsia="Times New Roman"/>
      <w:sz w:val="24"/>
      <w:szCs w:val="24"/>
      <w:lang w:eastAsia="en-GB"/>
    </w:rPr>
  </w:style>
  <w:style w:type="paragraph" w:styleId="ad">
    <w:name w:val="footer"/>
    <w:basedOn w:val="a0"/>
    <w:link w:val="ae"/>
    <w:uiPriority w:val="99"/>
    <w:rsid w:val="00AE6A21"/>
    <w:pPr>
      <w:tabs>
        <w:tab w:val="center" w:pos="4320"/>
        <w:tab w:val="right" w:pos="8640"/>
      </w:tabs>
      <w:spacing w:before="240" w:line="240" w:lineRule="auto"/>
      <w:contextualSpacing/>
    </w:pPr>
  </w:style>
  <w:style w:type="character" w:customStyle="1" w:styleId="ae">
    <w:name w:val="フッター (文字)"/>
    <w:basedOn w:val="a1"/>
    <w:link w:val="ad"/>
    <w:uiPriority w:val="99"/>
    <w:rsid w:val="00AE6A21"/>
    <w:rPr>
      <w:sz w:val="24"/>
      <w:szCs w:val="24"/>
    </w:rPr>
  </w:style>
  <w:style w:type="paragraph" w:customStyle="1" w:styleId="Heading4Paragraph">
    <w:name w:val="Heading 4 + Paragraph"/>
    <w:basedOn w:val="Paragraph"/>
    <w:next w:val="Newparagraph"/>
    <w:qFormat/>
    <w:rsid w:val="00AE1ED4"/>
    <w:pPr>
      <w:widowControl/>
      <w:spacing w:before="360"/>
    </w:pPr>
  </w:style>
  <w:style w:type="paragraph" w:styleId="af">
    <w:name w:val="Balloon Text"/>
    <w:basedOn w:val="a0"/>
    <w:link w:val="af0"/>
    <w:uiPriority w:val="99"/>
    <w:semiHidden/>
    <w:unhideWhenUsed/>
    <w:rsid w:val="005025E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吹き出し (文字)"/>
    <w:basedOn w:val="a1"/>
    <w:link w:val="af"/>
    <w:uiPriority w:val="99"/>
    <w:semiHidden/>
    <w:rsid w:val="005025E6"/>
    <w:rPr>
      <w:rFonts w:ascii="Segoe UI" w:hAnsi="Segoe UI" w:cs="Segoe UI"/>
      <w:sz w:val="18"/>
      <w:szCs w:val="18"/>
    </w:rPr>
  </w:style>
  <w:style w:type="paragraph" w:styleId="af1">
    <w:name w:val="annotation text"/>
    <w:basedOn w:val="a0"/>
    <w:link w:val="af2"/>
    <w:uiPriority w:val="99"/>
    <w:unhideWhenUsed/>
    <w:rsid w:val="005025E6"/>
    <w:pPr>
      <w:spacing w:line="240" w:lineRule="auto"/>
    </w:pPr>
    <w:rPr>
      <w:sz w:val="20"/>
      <w:szCs w:val="20"/>
    </w:rPr>
  </w:style>
  <w:style w:type="character" w:customStyle="1" w:styleId="af2">
    <w:name w:val="コメント文字列 (文字)"/>
    <w:basedOn w:val="a1"/>
    <w:link w:val="af1"/>
    <w:uiPriority w:val="99"/>
    <w:rsid w:val="005025E6"/>
  </w:style>
  <w:style w:type="character" w:styleId="af3">
    <w:name w:val="annotation reference"/>
    <w:uiPriority w:val="99"/>
    <w:semiHidden/>
    <w:unhideWhenUsed/>
    <w:rsid w:val="005025E6"/>
    <w:rPr>
      <w:sz w:val="18"/>
      <w:szCs w:val="18"/>
    </w:rPr>
  </w:style>
  <w:style w:type="paragraph" w:customStyle="1" w:styleId="Default">
    <w:name w:val="Default"/>
    <w:rsid w:val="00DA5E05"/>
    <w:pPr>
      <w:widowControl w:val="0"/>
      <w:autoSpaceDE w:val="0"/>
      <w:autoSpaceDN w:val="0"/>
      <w:adjustRightInd w:val="0"/>
    </w:pPr>
    <w:rPr>
      <w:rFonts w:ascii="ＭＳ ゴシック" w:eastAsia="ＭＳ ゴシック" w:hAnsi="Century" w:cs="ＭＳ ゴシック"/>
      <w:color w:val="000000"/>
      <w:sz w:val="24"/>
      <w:szCs w:val="24"/>
      <w:lang w:val="en-US" w:eastAsia="ja-JP"/>
    </w:rPr>
  </w:style>
  <w:style w:type="paragraph" w:styleId="af4">
    <w:name w:val="List Paragraph"/>
    <w:basedOn w:val="a0"/>
    <w:uiPriority w:val="34"/>
    <w:qFormat/>
    <w:rsid w:val="00DA5E05"/>
    <w:pPr>
      <w:widowControl w:val="0"/>
      <w:spacing w:line="240" w:lineRule="auto"/>
      <w:ind w:leftChars="400" w:left="840"/>
      <w:jc w:val="both"/>
    </w:pPr>
    <w:rPr>
      <w:rFonts w:ascii="Century" w:eastAsia="ＭＳ 明朝" w:hAnsi="Century" w:cs="Mangal"/>
      <w:kern w:val="2"/>
      <w:sz w:val="21"/>
      <w:szCs w:val="22"/>
      <w:lang w:val="en-US" w:eastAsia="ja-JP"/>
    </w:rPr>
  </w:style>
  <w:style w:type="character" w:styleId="af5">
    <w:name w:val="Hyperlink"/>
    <w:uiPriority w:val="99"/>
    <w:unhideWhenUsed/>
    <w:rsid w:val="00DA5E05"/>
    <w:rPr>
      <w:color w:val="0563C1"/>
      <w:u w:val="single"/>
    </w:rPr>
  </w:style>
  <w:style w:type="character" w:styleId="af6">
    <w:name w:val="FollowedHyperlink"/>
    <w:uiPriority w:val="99"/>
    <w:semiHidden/>
    <w:unhideWhenUsed/>
    <w:rsid w:val="00DA5E05"/>
    <w:rPr>
      <w:color w:val="954F72"/>
      <w:u w:val="single"/>
    </w:rPr>
  </w:style>
  <w:style w:type="paragraph" w:customStyle="1" w:styleId="font5">
    <w:name w:val="font5"/>
    <w:basedOn w:val="a0"/>
    <w:rsid w:val="00DA5E05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sz w:val="12"/>
      <w:szCs w:val="12"/>
      <w:lang w:val="en-US" w:eastAsia="ja-JP"/>
    </w:rPr>
  </w:style>
  <w:style w:type="paragraph" w:customStyle="1" w:styleId="xl81">
    <w:name w:val="xl81"/>
    <w:basedOn w:val="a0"/>
    <w:rsid w:val="00DA5E05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sz w:val="18"/>
      <w:szCs w:val="18"/>
      <w:lang w:val="en-US" w:eastAsia="ja-JP"/>
    </w:rPr>
  </w:style>
  <w:style w:type="paragraph" w:customStyle="1" w:styleId="xl82">
    <w:name w:val="xl82"/>
    <w:basedOn w:val="a0"/>
    <w:rsid w:val="00DA5E05"/>
    <w:pPr>
      <w:spacing w:before="100" w:beforeAutospacing="1" w:after="100" w:afterAutospacing="1" w:line="240" w:lineRule="auto"/>
      <w:jc w:val="center"/>
    </w:pPr>
    <w:rPr>
      <w:rFonts w:ascii="ＭＳ Ｐゴシック" w:eastAsia="ＭＳ Ｐゴシック" w:hAnsi="ＭＳ Ｐゴシック" w:cs="ＭＳ Ｐゴシック"/>
      <w:sz w:val="18"/>
      <w:szCs w:val="18"/>
      <w:lang w:val="en-US" w:eastAsia="ja-JP"/>
    </w:rPr>
  </w:style>
  <w:style w:type="paragraph" w:customStyle="1" w:styleId="xl83">
    <w:name w:val="xl83"/>
    <w:basedOn w:val="a0"/>
    <w:rsid w:val="00DA5E05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sz w:val="18"/>
      <w:szCs w:val="18"/>
      <w:lang w:val="en-US" w:eastAsia="ja-JP"/>
    </w:rPr>
  </w:style>
  <w:style w:type="paragraph" w:customStyle="1" w:styleId="xl84">
    <w:name w:val="xl84"/>
    <w:basedOn w:val="a0"/>
    <w:rsid w:val="00DA5E05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sz w:val="18"/>
      <w:szCs w:val="18"/>
      <w:lang w:val="en-US" w:eastAsia="ja-JP"/>
    </w:rPr>
  </w:style>
  <w:style w:type="paragraph" w:customStyle="1" w:styleId="xl85">
    <w:name w:val="xl85"/>
    <w:basedOn w:val="a0"/>
    <w:rsid w:val="00DA5E05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sz w:val="18"/>
      <w:szCs w:val="18"/>
      <w:lang w:val="en-US" w:eastAsia="ja-JP"/>
    </w:rPr>
  </w:style>
  <w:style w:type="paragraph" w:customStyle="1" w:styleId="xl86">
    <w:name w:val="xl86"/>
    <w:basedOn w:val="a0"/>
    <w:rsid w:val="00DA5E05"/>
    <w:pPr>
      <w:pBdr>
        <w:bottom w:val="single" w:sz="4" w:space="0" w:color="auto"/>
      </w:pBdr>
      <w:spacing w:before="100" w:beforeAutospacing="1" w:after="100" w:afterAutospacing="1" w:line="240" w:lineRule="auto"/>
      <w:textAlignment w:val="bottom"/>
    </w:pPr>
    <w:rPr>
      <w:rFonts w:ascii="ＭＳ Ｐゴシック" w:eastAsia="ＭＳ Ｐゴシック" w:hAnsi="ＭＳ Ｐゴシック" w:cs="ＭＳ Ｐゴシック"/>
      <w:color w:val="000000"/>
      <w:sz w:val="18"/>
      <w:szCs w:val="18"/>
      <w:lang w:val="en-US" w:eastAsia="ja-JP"/>
    </w:rPr>
  </w:style>
  <w:style w:type="paragraph" w:customStyle="1" w:styleId="xl87">
    <w:name w:val="xl87"/>
    <w:basedOn w:val="a0"/>
    <w:rsid w:val="00DA5E0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sz w:val="18"/>
      <w:szCs w:val="18"/>
      <w:lang w:val="en-US" w:eastAsia="ja-JP"/>
    </w:rPr>
  </w:style>
  <w:style w:type="paragraph" w:customStyle="1" w:styleId="xl88">
    <w:name w:val="xl88"/>
    <w:basedOn w:val="a0"/>
    <w:rsid w:val="00DA5E0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b/>
      <w:bCs/>
      <w:color w:val="000000"/>
      <w:sz w:val="18"/>
      <w:szCs w:val="18"/>
      <w:lang w:val="en-US" w:eastAsia="ja-JP"/>
    </w:rPr>
  </w:style>
  <w:style w:type="paragraph" w:customStyle="1" w:styleId="xl89">
    <w:name w:val="xl89"/>
    <w:basedOn w:val="a0"/>
    <w:rsid w:val="00DA5E05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bottom"/>
    </w:pPr>
    <w:rPr>
      <w:rFonts w:ascii="ＭＳ Ｐゴシック" w:eastAsia="ＭＳ Ｐゴシック" w:hAnsi="ＭＳ Ｐゴシック" w:cs="ＭＳ Ｐゴシック"/>
      <w:color w:val="000000"/>
      <w:sz w:val="18"/>
      <w:szCs w:val="18"/>
      <w:lang w:val="en-US" w:eastAsia="ja-JP"/>
    </w:rPr>
  </w:style>
  <w:style w:type="paragraph" w:customStyle="1" w:styleId="xl90">
    <w:name w:val="xl90"/>
    <w:basedOn w:val="a0"/>
    <w:rsid w:val="00DA5E05"/>
    <w:pPr>
      <w:pBdr>
        <w:bottom w:val="single" w:sz="4" w:space="0" w:color="auto"/>
      </w:pBdr>
      <w:spacing w:before="100" w:beforeAutospacing="1" w:after="100" w:afterAutospacing="1" w:line="240" w:lineRule="auto"/>
      <w:textAlignment w:val="bottom"/>
    </w:pPr>
    <w:rPr>
      <w:rFonts w:ascii="ＭＳ Ｐゴシック" w:eastAsia="ＭＳ Ｐゴシック" w:hAnsi="ＭＳ Ｐゴシック" w:cs="ＭＳ Ｐゴシック"/>
      <w:color w:val="000000"/>
      <w:sz w:val="18"/>
      <w:szCs w:val="18"/>
      <w:lang w:val="en-US" w:eastAsia="ja-JP"/>
    </w:rPr>
  </w:style>
  <w:style w:type="paragraph" w:customStyle="1" w:styleId="xl91">
    <w:name w:val="xl91"/>
    <w:basedOn w:val="a0"/>
    <w:rsid w:val="00DA5E05"/>
    <w:pPr>
      <w:pBdr>
        <w:bottom w:val="single" w:sz="4" w:space="0" w:color="auto"/>
      </w:pBdr>
      <w:spacing w:before="100" w:beforeAutospacing="1" w:after="100" w:afterAutospacing="1" w:line="240" w:lineRule="auto"/>
      <w:textAlignment w:val="bottom"/>
    </w:pPr>
    <w:rPr>
      <w:rFonts w:ascii="ＭＳ Ｐゴシック" w:eastAsia="ＭＳ Ｐゴシック" w:hAnsi="ＭＳ Ｐゴシック" w:cs="ＭＳ Ｐゴシック"/>
      <w:color w:val="000000"/>
      <w:sz w:val="18"/>
      <w:szCs w:val="18"/>
      <w:lang w:val="en-US" w:eastAsia="ja-JP"/>
    </w:rPr>
  </w:style>
  <w:style w:type="paragraph" w:customStyle="1" w:styleId="xl92">
    <w:name w:val="xl92"/>
    <w:basedOn w:val="a0"/>
    <w:rsid w:val="00DA5E05"/>
    <w:pPr>
      <w:pBdr>
        <w:bottom w:val="single" w:sz="4" w:space="0" w:color="auto"/>
      </w:pBdr>
      <w:spacing w:before="100" w:beforeAutospacing="1" w:after="100" w:afterAutospacing="1" w:line="240" w:lineRule="auto"/>
      <w:textAlignment w:val="bottom"/>
    </w:pPr>
    <w:rPr>
      <w:rFonts w:ascii="ＭＳ Ｐゴシック" w:eastAsia="ＭＳ Ｐゴシック" w:hAnsi="ＭＳ Ｐゴシック" w:cs="ＭＳ Ｐゴシック"/>
      <w:color w:val="000000"/>
      <w:sz w:val="18"/>
      <w:szCs w:val="18"/>
      <w:lang w:val="en-US" w:eastAsia="ja-JP"/>
    </w:rPr>
  </w:style>
  <w:style w:type="paragraph" w:customStyle="1" w:styleId="xl93">
    <w:name w:val="xl93"/>
    <w:basedOn w:val="a0"/>
    <w:rsid w:val="00DA5E05"/>
    <w:pPr>
      <w:pBdr>
        <w:bottom w:val="single" w:sz="4" w:space="0" w:color="auto"/>
      </w:pBdr>
      <w:spacing w:before="100" w:beforeAutospacing="1" w:after="100" w:afterAutospacing="1" w:line="240" w:lineRule="auto"/>
      <w:textAlignment w:val="bottom"/>
    </w:pPr>
    <w:rPr>
      <w:rFonts w:ascii="ＭＳ Ｐゴシック" w:eastAsia="ＭＳ Ｐゴシック" w:hAnsi="ＭＳ Ｐゴシック" w:cs="ＭＳ Ｐゴシック"/>
      <w:color w:val="000000"/>
      <w:sz w:val="18"/>
      <w:szCs w:val="18"/>
      <w:lang w:val="en-US" w:eastAsia="ja-JP"/>
    </w:rPr>
  </w:style>
  <w:style w:type="paragraph" w:customStyle="1" w:styleId="xl94">
    <w:name w:val="xl94"/>
    <w:basedOn w:val="a0"/>
    <w:rsid w:val="00DA5E05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bottom"/>
    </w:pPr>
    <w:rPr>
      <w:rFonts w:ascii="ＭＳ Ｐゴシック" w:eastAsia="ＭＳ Ｐゴシック" w:hAnsi="ＭＳ Ｐゴシック" w:cs="ＭＳ Ｐゴシック"/>
      <w:color w:val="000000"/>
      <w:sz w:val="18"/>
      <w:szCs w:val="18"/>
      <w:lang w:val="en-US" w:eastAsia="ja-JP"/>
    </w:rPr>
  </w:style>
  <w:style w:type="paragraph" w:customStyle="1" w:styleId="xl95">
    <w:name w:val="xl95"/>
    <w:basedOn w:val="a0"/>
    <w:rsid w:val="00DA5E05"/>
    <w:pPr>
      <w:spacing w:before="100" w:beforeAutospacing="1" w:after="100" w:afterAutospacing="1" w:line="240" w:lineRule="auto"/>
      <w:textAlignment w:val="top"/>
    </w:pPr>
    <w:rPr>
      <w:rFonts w:ascii="ＭＳ Ｐゴシック" w:eastAsia="ＭＳ Ｐゴシック" w:hAnsi="ＭＳ Ｐゴシック" w:cs="ＭＳ Ｐゴシック"/>
      <w:color w:val="000000"/>
      <w:sz w:val="18"/>
      <w:szCs w:val="18"/>
      <w:lang w:val="en-US" w:eastAsia="ja-JP"/>
    </w:rPr>
  </w:style>
  <w:style w:type="paragraph" w:customStyle="1" w:styleId="xl96">
    <w:name w:val="xl96"/>
    <w:basedOn w:val="a0"/>
    <w:rsid w:val="00DA5E05"/>
    <w:pPr>
      <w:spacing w:before="100" w:beforeAutospacing="1" w:after="100" w:afterAutospacing="1" w:line="240" w:lineRule="auto"/>
      <w:textAlignment w:val="top"/>
    </w:pPr>
    <w:rPr>
      <w:rFonts w:ascii="ＭＳ Ｐゴシック" w:eastAsia="ＭＳ Ｐゴシック" w:hAnsi="ＭＳ Ｐゴシック" w:cs="ＭＳ Ｐゴシック"/>
      <w:color w:val="000000"/>
      <w:sz w:val="18"/>
      <w:szCs w:val="18"/>
      <w:lang w:val="en-US" w:eastAsia="ja-JP"/>
    </w:rPr>
  </w:style>
  <w:style w:type="paragraph" w:customStyle="1" w:styleId="xl97">
    <w:name w:val="xl97"/>
    <w:basedOn w:val="a0"/>
    <w:rsid w:val="00DA5E05"/>
    <w:pPr>
      <w:spacing w:before="100" w:beforeAutospacing="1" w:after="100" w:afterAutospacing="1" w:line="240" w:lineRule="auto"/>
      <w:jc w:val="center"/>
    </w:pPr>
    <w:rPr>
      <w:rFonts w:ascii="ＭＳ Ｐゴシック" w:eastAsia="ＭＳ Ｐゴシック" w:hAnsi="ＭＳ Ｐゴシック" w:cs="ＭＳ Ｐゴシック"/>
      <w:color w:val="000000"/>
      <w:sz w:val="18"/>
      <w:szCs w:val="18"/>
      <w:lang w:val="en-US" w:eastAsia="ja-JP"/>
    </w:rPr>
  </w:style>
  <w:style w:type="paragraph" w:customStyle="1" w:styleId="xl98">
    <w:name w:val="xl98"/>
    <w:basedOn w:val="a0"/>
    <w:rsid w:val="00DA5E05"/>
    <w:pPr>
      <w:spacing w:before="100" w:beforeAutospacing="1" w:after="100" w:afterAutospacing="1" w:line="240" w:lineRule="auto"/>
      <w:jc w:val="right"/>
    </w:pPr>
    <w:rPr>
      <w:rFonts w:ascii="ＭＳ Ｐゴシック" w:eastAsia="ＭＳ Ｐゴシック" w:hAnsi="ＭＳ Ｐゴシック" w:cs="ＭＳ Ｐゴシック"/>
      <w:color w:val="000000"/>
      <w:sz w:val="18"/>
      <w:szCs w:val="18"/>
      <w:lang w:val="en-US" w:eastAsia="ja-JP"/>
    </w:rPr>
  </w:style>
  <w:style w:type="paragraph" w:customStyle="1" w:styleId="xl99">
    <w:name w:val="xl99"/>
    <w:basedOn w:val="a0"/>
    <w:rsid w:val="00DA5E05"/>
    <w:pPr>
      <w:spacing w:before="100" w:beforeAutospacing="1" w:after="100" w:afterAutospacing="1" w:line="240" w:lineRule="auto"/>
      <w:jc w:val="center"/>
    </w:pPr>
    <w:rPr>
      <w:rFonts w:ascii="ＭＳ Ｐゴシック" w:eastAsia="ＭＳ Ｐゴシック" w:hAnsi="ＭＳ Ｐゴシック" w:cs="ＭＳ Ｐゴシック"/>
      <w:color w:val="000000"/>
      <w:sz w:val="18"/>
      <w:szCs w:val="18"/>
      <w:lang w:val="en-US" w:eastAsia="ja-JP"/>
    </w:rPr>
  </w:style>
  <w:style w:type="paragraph" w:customStyle="1" w:styleId="xl100">
    <w:name w:val="xl100"/>
    <w:basedOn w:val="a0"/>
    <w:rsid w:val="00DA5E05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color w:val="000000"/>
      <w:sz w:val="18"/>
      <w:szCs w:val="18"/>
      <w:lang w:val="en-US" w:eastAsia="ja-JP"/>
    </w:rPr>
  </w:style>
  <w:style w:type="paragraph" w:customStyle="1" w:styleId="xl101">
    <w:name w:val="xl101"/>
    <w:basedOn w:val="a0"/>
    <w:rsid w:val="00DA5E05"/>
    <w:pPr>
      <w:spacing w:before="100" w:beforeAutospacing="1" w:after="100" w:afterAutospacing="1" w:line="240" w:lineRule="auto"/>
      <w:jc w:val="right"/>
    </w:pPr>
    <w:rPr>
      <w:rFonts w:ascii="ＭＳ Ｐゴシック" w:eastAsia="ＭＳ Ｐゴシック" w:hAnsi="ＭＳ Ｐゴシック" w:cs="ＭＳ Ｐゴシック"/>
      <w:color w:val="000000"/>
      <w:sz w:val="18"/>
      <w:szCs w:val="18"/>
      <w:lang w:val="en-US" w:eastAsia="ja-JP"/>
    </w:rPr>
  </w:style>
  <w:style w:type="paragraph" w:customStyle="1" w:styleId="xl102">
    <w:name w:val="xl102"/>
    <w:basedOn w:val="a0"/>
    <w:rsid w:val="00DA5E05"/>
    <w:pPr>
      <w:spacing w:before="100" w:beforeAutospacing="1" w:after="100" w:afterAutospacing="1" w:line="240" w:lineRule="auto"/>
      <w:jc w:val="center"/>
    </w:pPr>
    <w:rPr>
      <w:rFonts w:ascii="ＭＳ Ｐゴシック" w:eastAsia="ＭＳ Ｐゴシック" w:hAnsi="ＭＳ Ｐゴシック" w:cs="ＭＳ Ｐゴシック"/>
      <w:color w:val="000000"/>
      <w:sz w:val="18"/>
      <w:szCs w:val="18"/>
      <w:lang w:val="en-US" w:eastAsia="ja-JP"/>
    </w:rPr>
  </w:style>
  <w:style w:type="paragraph" w:customStyle="1" w:styleId="xl103">
    <w:name w:val="xl103"/>
    <w:basedOn w:val="a0"/>
    <w:rsid w:val="00DA5E05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color w:val="000000"/>
      <w:sz w:val="18"/>
      <w:szCs w:val="18"/>
      <w:lang w:val="en-US" w:eastAsia="ja-JP"/>
    </w:rPr>
  </w:style>
  <w:style w:type="paragraph" w:customStyle="1" w:styleId="xl104">
    <w:name w:val="xl104"/>
    <w:basedOn w:val="a0"/>
    <w:rsid w:val="00DA5E05"/>
    <w:pPr>
      <w:spacing w:before="100" w:beforeAutospacing="1" w:after="100" w:afterAutospacing="1" w:line="240" w:lineRule="auto"/>
      <w:textAlignment w:val="top"/>
    </w:pPr>
    <w:rPr>
      <w:rFonts w:ascii="ＭＳ Ｐゴシック" w:eastAsia="ＭＳ Ｐゴシック" w:hAnsi="ＭＳ Ｐゴシック" w:cs="ＭＳ Ｐゴシック"/>
      <w:color w:val="000000"/>
      <w:sz w:val="18"/>
      <w:szCs w:val="18"/>
      <w:lang w:val="en-US" w:eastAsia="ja-JP"/>
    </w:rPr>
  </w:style>
  <w:style w:type="paragraph" w:customStyle="1" w:styleId="xl105">
    <w:name w:val="xl105"/>
    <w:basedOn w:val="a0"/>
    <w:rsid w:val="00DA5E05"/>
    <w:pPr>
      <w:spacing w:before="100" w:beforeAutospacing="1" w:after="100" w:afterAutospacing="1" w:line="240" w:lineRule="auto"/>
      <w:textAlignment w:val="top"/>
    </w:pPr>
    <w:rPr>
      <w:rFonts w:ascii="ＭＳ Ｐゴシック" w:eastAsia="ＭＳ Ｐゴシック" w:hAnsi="ＭＳ Ｐゴシック" w:cs="ＭＳ Ｐゴシック"/>
      <w:color w:val="000000"/>
      <w:sz w:val="18"/>
      <w:szCs w:val="18"/>
      <w:lang w:val="en-US" w:eastAsia="ja-JP"/>
    </w:rPr>
  </w:style>
  <w:style w:type="paragraph" w:customStyle="1" w:styleId="xl106">
    <w:name w:val="xl106"/>
    <w:basedOn w:val="a0"/>
    <w:rsid w:val="00DA5E05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ＭＳ Ｐゴシック" w:eastAsia="ＭＳ Ｐゴシック" w:hAnsi="ＭＳ Ｐゴシック" w:cs="ＭＳ Ｐゴシック"/>
      <w:color w:val="000000"/>
      <w:sz w:val="18"/>
      <w:szCs w:val="18"/>
      <w:lang w:val="en-US" w:eastAsia="ja-JP"/>
    </w:rPr>
  </w:style>
  <w:style w:type="paragraph" w:customStyle="1" w:styleId="xl107">
    <w:name w:val="xl107"/>
    <w:basedOn w:val="a0"/>
    <w:rsid w:val="00DA5E0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ＭＳ Ｐゴシック" w:eastAsia="ＭＳ Ｐゴシック" w:hAnsi="ＭＳ Ｐゴシック" w:cs="ＭＳ Ｐゴシック"/>
      <w:color w:val="000000"/>
      <w:sz w:val="18"/>
      <w:szCs w:val="18"/>
      <w:lang w:val="en-US" w:eastAsia="ja-JP"/>
    </w:rPr>
  </w:style>
  <w:style w:type="paragraph" w:customStyle="1" w:styleId="xl108">
    <w:name w:val="xl108"/>
    <w:basedOn w:val="a0"/>
    <w:rsid w:val="00DA5E05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ＭＳ Ｐゴシック" w:eastAsia="ＭＳ Ｐゴシック" w:hAnsi="ＭＳ Ｐゴシック" w:cs="ＭＳ Ｐゴシック"/>
      <w:color w:val="000000"/>
      <w:sz w:val="18"/>
      <w:szCs w:val="18"/>
      <w:lang w:val="en-US" w:eastAsia="ja-JP"/>
    </w:rPr>
  </w:style>
  <w:style w:type="paragraph" w:customStyle="1" w:styleId="xl109">
    <w:name w:val="xl109"/>
    <w:basedOn w:val="a0"/>
    <w:rsid w:val="00DA5E0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ＭＳ Ｐゴシック" w:eastAsia="ＭＳ Ｐゴシック" w:hAnsi="ＭＳ Ｐゴシック" w:cs="ＭＳ Ｐゴシック"/>
      <w:color w:val="000000"/>
      <w:sz w:val="18"/>
      <w:szCs w:val="18"/>
      <w:lang w:val="en-US" w:eastAsia="ja-JP"/>
    </w:rPr>
  </w:style>
  <w:style w:type="paragraph" w:customStyle="1" w:styleId="xl110">
    <w:name w:val="xl110"/>
    <w:basedOn w:val="a0"/>
    <w:rsid w:val="00DA5E0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color w:val="000000"/>
      <w:sz w:val="18"/>
      <w:szCs w:val="18"/>
      <w:lang w:val="en-US" w:eastAsia="ja-JP"/>
    </w:rPr>
  </w:style>
  <w:style w:type="paragraph" w:customStyle="1" w:styleId="xl111">
    <w:name w:val="xl111"/>
    <w:basedOn w:val="a0"/>
    <w:rsid w:val="00DA5E05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ＭＳ Ｐゴシック" w:eastAsia="ＭＳ Ｐゴシック" w:hAnsi="ＭＳ Ｐゴシック" w:cs="ＭＳ Ｐゴシック"/>
      <w:color w:val="000000"/>
      <w:sz w:val="18"/>
      <w:szCs w:val="18"/>
      <w:lang w:val="en-US" w:eastAsia="ja-JP"/>
    </w:rPr>
  </w:style>
  <w:style w:type="paragraph" w:customStyle="1" w:styleId="xl112">
    <w:name w:val="xl112"/>
    <w:basedOn w:val="a0"/>
    <w:rsid w:val="00DA5E05"/>
    <w:pPr>
      <w:spacing w:before="100" w:beforeAutospacing="1" w:after="100" w:afterAutospacing="1" w:line="240" w:lineRule="auto"/>
      <w:jc w:val="center"/>
    </w:pPr>
    <w:rPr>
      <w:rFonts w:ascii="ＭＳ Ｐゴシック" w:eastAsia="ＭＳ Ｐゴシック" w:hAnsi="ＭＳ Ｐゴシック" w:cs="ＭＳ Ｐゴシック"/>
      <w:sz w:val="18"/>
      <w:szCs w:val="18"/>
      <w:lang w:val="en-US" w:eastAsia="ja-JP"/>
    </w:rPr>
  </w:style>
  <w:style w:type="paragraph" w:customStyle="1" w:styleId="xl113">
    <w:name w:val="xl113"/>
    <w:basedOn w:val="a0"/>
    <w:rsid w:val="00DA5E05"/>
    <w:pPr>
      <w:spacing w:before="100" w:beforeAutospacing="1" w:after="100" w:afterAutospacing="1" w:line="240" w:lineRule="auto"/>
      <w:jc w:val="right"/>
    </w:pPr>
    <w:rPr>
      <w:rFonts w:ascii="ＭＳ Ｐゴシック" w:eastAsia="ＭＳ Ｐゴシック" w:hAnsi="ＭＳ Ｐゴシック" w:cs="ＭＳ Ｐゴシック"/>
      <w:sz w:val="18"/>
      <w:szCs w:val="18"/>
      <w:lang w:val="en-US" w:eastAsia="ja-JP"/>
    </w:rPr>
  </w:style>
  <w:style w:type="paragraph" w:customStyle="1" w:styleId="xl114">
    <w:name w:val="xl114"/>
    <w:basedOn w:val="a0"/>
    <w:rsid w:val="00DA5E05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bottom"/>
    </w:pPr>
    <w:rPr>
      <w:rFonts w:ascii="ＭＳ Ｐゴシック" w:eastAsia="ＭＳ Ｐゴシック" w:hAnsi="ＭＳ Ｐゴシック" w:cs="ＭＳ Ｐゴシック"/>
      <w:color w:val="000000"/>
      <w:sz w:val="18"/>
      <w:szCs w:val="18"/>
      <w:lang w:val="en-US" w:eastAsia="ja-JP"/>
    </w:rPr>
  </w:style>
  <w:style w:type="paragraph" w:customStyle="1" w:styleId="xl115">
    <w:name w:val="xl115"/>
    <w:basedOn w:val="a0"/>
    <w:rsid w:val="00DA5E0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b/>
      <w:bCs/>
      <w:color w:val="000000"/>
      <w:sz w:val="18"/>
      <w:szCs w:val="18"/>
      <w:lang w:val="en-US" w:eastAsia="ja-JP"/>
    </w:rPr>
  </w:style>
  <w:style w:type="paragraph" w:customStyle="1" w:styleId="xl116">
    <w:name w:val="xl116"/>
    <w:basedOn w:val="a0"/>
    <w:rsid w:val="00DA5E05"/>
    <w:pPr>
      <w:spacing w:before="100" w:beforeAutospacing="1" w:after="100" w:afterAutospacing="1" w:line="240" w:lineRule="auto"/>
      <w:textAlignment w:val="top"/>
    </w:pPr>
    <w:rPr>
      <w:rFonts w:ascii="ＭＳ Ｐゴシック" w:eastAsia="ＭＳ Ｐゴシック" w:hAnsi="ＭＳ Ｐゴシック" w:cs="ＭＳ Ｐゴシック"/>
      <w:color w:val="000000"/>
      <w:sz w:val="18"/>
      <w:szCs w:val="18"/>
      <w:lang w:val="en-US" w:eastAsia="ja-JP"/>
    </w:rPr>
  </w:style>
  <w:style w:type="paragraph" w:customStyle="1" w:styleId="xl117">
    <w:name w:val="xl117"/>
    <w:basedOn w:val="a0"/>
    <w:rsid w:val="00DA5E05"/>
    <w:pPr>
      <w:spacing w:before="100" w:beforeAutospacing="1" w:after="100" w:afterAutospacing="1" w:line="240" w:lineRule="auto"/>
      <w:textAlignment w:val="top"/>
    </w:pPr>
    <w:rPr>
      <w:rFonts w:ascii="ＭＳ Ｐゴシック" w:eastAsia="ＭＳ Ｐゴシック" w:hAnsi="ＭＳ Ｐゴシック" w:cs="ＭＳ Ｐゴシック"/>
      <w:color w:val="000000"/>
      <w:sz w:val="18"/>
      <w:szCs w:val="18"/>
      <w:lang w:val="en-US" w:eastAsia="ja-JP"/>
    </w:rPr>
  </w:style>
  <w:style w:type="paragraph" w:customStyle="1" w:styleId="xl118">
    <w:name w:val="xl118"/>
    <w:basedOn w:val="a0"/>
    <w:rsid w:val="00DA5E05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ＭＳ Ｐゴシック" w:eastAsia="ＭＳ Ｐゴシック" w:hAnsi="ＭＳ Ｐゴシック" w:cs="ＭＳ Ｐゴシック"/>
      <w:color w:val="000000"/>
      <w:sz w:val="18"/>
      <w:szCs w:val="18"/>
      <w:lang w:val="en-US" w:eastAsia="ja-JP"/>
    </w:rPr>
  </w:style>
  <w:style w:type="paragraph" w:customStyle="1" w:styleId="xl119">
    <w:name w:val="xl119"/>
    <w:basedOn w:val="a0"/>
    <w:rsid w:val="00DA5E0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b/>
      <w:bCs/>
      <w:color w:val="000000"/>
      <w:sz w:val="18"/>
      <w:szCs w:val="18"/>
      <w:lang w:val="en-US" w:eastAsia="ja-JP"/>
    </w:rPr>
  </w:style>
  <w:style w:type="paragraph" w:customStyle="1" w:styleId="xl120">
    <w:name w:val="xl120"/>
    <w:basedOn w:val="a0"/>
    <w:rsid w:val="00DA5E05"/>
    <w:pPr>
      <w:spacing w:before="100" w:beforeAutospacing="1" w:after="100" w:afterAutospacing="1" w:line="240" w:lineRule="auto"/>
      <w:textAlignment w:val="top"/>
    </w:pPr>
    <w:rPr>
      <w:rFonts w:ascii="ＭＳ Ｐゴシック" w:eastAsia="ＭＳ Ｐゴシック" w:hAnsi="ＭＳ Ｐゴシック" w:cs="ＭＳ Ｐゴシック"/>
      <w:color w:val="000000"/>
      <w:sz w:val="18"/>
      <w:szCs w:val="18"/>
      <w:lang w:val="en-US" w:eastAsia="ja-JP"/>
    </w:rPr>
  </w:style>
  <w:style w:type="paragraph" w:customStyle="1" w:styleId="xl121">
    <w:name w:val="xl121"/>
    <w:basedOn w:val="a0"/>
    <w:rsid w:val="00DA5E05"/>
    <w:pPr>
      <w:spacing w:before="100" w:beforeAutospacing="1" w:after="100" w:afterAutospacing="1" w:line="240" w:lineRule="auto"/>
      <w:textAlignment w:val="top"/>
    </w:pPr>
    <w:rPr>
      <w:rFonts w:ascii="ＭＳ Ｐゴシック" w:eastAsia="ＭＳ Ｐゴシック" w:hAnsi="ＭＳ Ｐゴシック" w:cs="ＭＳ Ｐゴシック"/>
      <w:color w:val="000000"/>
      <w:sz w:val="18"/>
      <w:szCs w:val="18"/>
      <w:lang w:val="en-US" w:eastAsia="ja-JP"/>
    </w:rPr>
  </w:style>
  <w:style w:type="paragraph" w:customStyle="1" w:styleId="xl122">
    <w:name w:val="xl122"/>
    <w:basedOn w:val="a0"/>
    <w:rsid w:val="00DA5E05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ＭＳ Ｐゴシック" w:eastAsia="ＭＳ Ｐゴシック" w:hAnsi="ＭＳ Ｐゴシック" w:cs="ＭＳ Ｐゴシック"/>
      <w:color w:val="000000"/>
      <w:sz w:val="18"/>
      <w:szCs w:val="18"/>
      <w:lang w:val="en-US" w:eastAsia="ja-JP"/>
    </w:rPr>
  </w:style>
  <w:style w:type="paragraph" w:customStyle="1" w:styleId="xl123">
    <w:name w:val="xl123"/>
    <w:basedOn w:val="a0"/>
    <w:rsid w:val="00DA5E05"/>
    <w:pPr>
      <w:spacing w:before="100" w:beforeAutospacing="1" w:after="100" w:afterAutospacing="1" w:line="240" w:lineRule="auto"/>
      <w:textAlignment w:val="bottom"/>
    </w:pPr>
    <w:rPr>
      <w:rFonts w:ascii="ＭＳ Ｐゴシック" w:eastAsia="ＭＳ Ｐゴシック" w:hAnsi="ＭＳ Ｐゴシック" w:cs="ＭＳ Ｐゴシック"/>
      <w:color w:val="000000"/>
      <w:sz w:val="18"/>
      <w:szCs w:val="18"/>
      <w:lang w:val="en-US" w:eastAsia="ja-JP"/>
    </w:rPr>
  </w:style>
  <w:style w:type="paragraph" w:customStyle="1" w:styleId="xl124">
    <w:name w:val="xl124"/>
    <w:basedOn w:val="a0"/>
    <w:rsid w:val="00DA5E05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b/>
      <w:bCs/>
      <w:color w:val="000000"/>
      <w:sz w:val="18"/>
      <w:szCs w:val="18"/>
      <w:lang w:val="en-US" w:eastAsia="ja-JP"/>
    </w:rPr>
  </w:style>
  <w:style w:type="paragraph" w:customStyle="1" w:styleId="xl125">
    <w:name w:val="xl125"/>
    <w:basedOn w:val="a0"/>
    <w:rsid w:val="00DA5E05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color w:val="000000"/>
      <w:sz w:val="18"/>
      <w:szCs w:val="18"/>
      <w:lang w:val="en-US" w:eastAsia="ja-JP"/>
    </w:rPr>
  </w:style>
  <w:style w:type="paragraph" w:customStyle="1" w:styleId="xl126">
    <w:name w:val="xl126"/>
    <w:basedOn w:val="a0"/>
    <w:rsid w:val="00DA5E05"/>
    <w:pPr>
      <w:spacing w:before="100" w:beforeAutospacing="1" w:after="100" w:afterAutospacing="1" w:line="240" w:lineRule="auto"/>
      <w:jc w:val="right"/>
    </w:pPr>
    <w:rPr>
      <w:rFonts w:ascii="ＭＳ Ｐゴシック" w:eastAsia="ＭＳ Ｐゴシック" w:hAnsi="ＭＳ Ｐゴシック" w:cs="ＭＳ Ｐゴシック"/>
      <w:sz w:val="18"/>
      <w:szCs w:val="18"/>
      <w:lang w:val="en-US" w:eastAsia="ja-JP"/>
    </w:rPr>
  </w:style>
  <w:style w:type="paragraph" w:customStyle="1" w:styleId="xl127">
    <w:name w:val="xl127"/>
    <w:basedOn w:val="a0"/>
    <w:rsid w:val="00DA5E05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ＭＳ Ｐゴシック" w:eastAsia="ＭＳ Ｐゴシック" w:hAnsi="ＭＳ Ｐゴシック" w:cs="ＭＳ Ｐゴシック"/>
      <w:b/>
      <w:bCs/>
      <w:color w:val="000000"/>
      <w:sz w:val="18"/>
      <w:szCs w:val="18"/>
      <w:lang w:val="en-US" w:eastAsia="ja-JP"/>
    </w:rPr>
  </w:style>
  <w:style w:type="paragraph" w:customStyle="1" w:styleId="xl128">
    <w:name w:val="xl128"/>
    <w:basedOn w:val="a0"/>
    <w:rsid w:val="00DA5E05"/>
    <w:pPr>
      <w:spacing w:before="100" w:beforeAutospacing="1" w:after="100" w:afterAutospacing="1" w:line="240" w:lineRule="auto"/>
      <w:jc w:val="right"/>
      <w:textAlignment w:val="top"/>
    </w:pPr>
    <w:rPr>
      <w:rFonts w:ascii="ＭＳ Ｐゴシック" w:eastAsia="ＭＳ Ｐゴシック" w:hAnsi="ＭＳ Ｐゴシック" w:cs="ＭＳ Ｐゴシック"/>
      <w:color w:val="000000"/>
      <w:sz w:val="18"/>
      <w:szCs w:val="18"/>
      <w:lang w:val="en-US" w:eastAsia="ja-JP"/>
    </w:rPr>
  </w:style>
  <w:style w:type="paragraph" w:customStyle="1" w:styleId="xl129">
    <w:name w:val="xl129"/>
    <w:basedOn w:val="a0"/>
    <w:rsid w:val="00DA5E05"/>
    <w:pPr>
      <w:spacing w:before="100" w:beforeAutospacing="1" w:after="100" w:afterAutospacing="1" w:line="240" w:lineRule="auto"/>
      <w:jc w:val="right"/>
      <w:textAlignment w:val="top"/>
    </w:pPr>
    <w:rPr>
      <w:rFonts w:ascii="ＭＳ Ｐゴシック" w:eastAsia="ＭＳ Ｐゴシック" w:hAnsi="ＭＳ Ｐゴシック" w:cs="ＭＳ Ｐゴシック"/>
      <w:color w:val="000000"/>
      <w:sz w:val="18"/>
      <w:szCs w:val="18"/>
      <w:lang w:val="en-US" w:eastAsia="ja-JP"/>
    </w:rPr>
  </w:style>
  <w:style w:type="paragraph" w:customStyle="1" w:styleId="xl130">
    <w:name w:val="xl130"/>
    <w:basedOn w:val="a0"/>
    <w:rsid w:val="00DA5E0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ＭＳ Ｐゴシック" w:eastAsia="ＭＳ Ｐゴシック" w:hAnsi="ＭＳ Ｐゴシック" w:cs="ＭＳ Ｐゴシック"/>
      <w:color w:val="000000"/>
      <w:sz w:val="18"/>
      <w:szCs w:val="18"/>
      <w:lang w:val="en-US" w:eastAsia="ja-JP"/>
    </w:rPr>
  </w:style>
  <w:style w:type="paragraph" w:customStyle="1" w:styleId="xl131">
    <w:name w:val="xl131"/>
    <w:basedOn w:val="a0"/>
    <w:rsid w:val="00DA5E0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bottom"/>
    </w:pPr>
    <w:rPr>
      <w:rFonts w:ascii="ＭＳ Ｐゴシック" w:eastAsia="ＭＳ Ｐゴシック" w:hAnsi="ＭＳ Ｐゴシック" w:cs="ＭＳ Ｐゴシック"/>
      <w:color w:val="000000"/>
      <w:sz w:val="18"/>
      <w:szCs w:val="18"/>
      <w:lang w:val="en-US" w:eastAsia="ja-JP"/>
    </w:rPr>
  </w:style>
  <w:style w:type="paragraph" w:styleId="af7">
    <w:name w:val="annotation subject"/>
    <w:basedOn w:val="af1"/>
    <w:next w:val="af1"/>
    <w:link w:val="af8"/>
    <w:uiPriority w:val="99"/>
    <w:semiHidden/>
    <w:unhideWhenUsed/>
    <w:rsid w:val="00DA5E05"/>
    <w:pPr>
      <w:widowControl w:val="0"/>
    </w:pPr>
    <w:rPr>
      <w:rFonts w:ascii="Century" w:eastAsia="ＭＳ 明朝" w:hAnsi="Century"/>
      <w:b/>
      <w:bCs/>
      <w:lang w:val="x-none" w:eastAsia="x-none"/>
    </w:rPr>
  </w:style>
  <w:style w:type="character" w:customStyle="1" w:styleId="af8">
    <w:name w:val="コメント内容 (文字)"/>
    <w:basedOn w:val="af2"/>
    <w:link w:val="af7"/>
    <w:uiPriority w:val="99"/>
    <w:semiHidden/>
    <w:rsid w:val="00DA5E05"/>
    <w:rPr>
      <w:rFonts w:ascii="Century" w:eastAsia="ＭＳ 明朝" w:hAnsi="Century"/>
      <w:b/>
      <w:bCs/>
      <w:lang w:val="x-none" w:eastAsia="x-none"/>
    </w:rPr>
  </w:style>
  <w:style w:type="character" w:styleId="af9">
    <w:name w:val="line number"/>
    <w:uiPriority w:val="99"/>
    <w:semiHidden/>
    <w:unhideWhenUsed/>
    <w:rsid w:val="00DA5E05"/>
  </w:style>
  <w:style w:type="paragraph" w:styleId="afa">
    <w:name w:val="Date"/>
    <w:basedOn w:val="a0"/>
    <w:next w:val="a0"/>
    <w:link w:val="afb"/>
    <w:uiPriority w:val="99"/>
    <w:unhideWhenUsed/>
    <w:rsid w:val="00DA5E05"/>
    <w:pPr>
      <w:widowControl w:val="0"/>
      <w:spacing w:line="240" w:lineRule="auto"/>
      <w:jc w:val="both"/>
    </w:pPr>
    <w:rPr>
      <w:rFonts w:ascii="Century" w:eastAsia="ＭＳ 明朝" w:hAnsi="Century"/>
      <w:kern w:val="2"/>
      <w:sz w:val="21"/>
      <w:szCs w:val="22"/>
      <w:lang w:val="x-none" w:eastAsia="x-none"/>
    </w:rPr>
  </w:style>
  <w:style w:type="character" w:customStyle="1" w:styleId="afb">
    <w:name w:val="日付 (文字)"/>
    <w:basedOn w:val="a1"/>
    <w:link w:val="afa"/>
    <w:uiPriority w:val="99"/>
    <w:rsid w:val="00DA5E05"/>
    <w:rPr>
      <w:rFonts w:ascii="Century" w:eastAsia="ＭＳ 明朝" w:hAnsi="Century"/>
      <w:kern w:val="2"/>
      <w:sz w:val="21"/>
      <w:szCs w:val="22"/>
      <w:lang w:val="x-none" w:eastAsia="x-none"/>
    </w:rPr>
  </w:style>
  <w:style w:type="paragraph" w:styleId="afc">
    <w:name w:val="Revision"/>
    <w:hidden/>
    <w:uiPriority w:val="99"/>
    <w:semiHidden/>
    <w:rsid w:val="00DA5E05"/>
    <w:rPr>
      <w:rFonts w:ascii="Century" w:eastAsia="ＭＳ 明朝" w:hAnsi="Century" w:cs="Mangal"/>
      <w:kern w:val="2"/>
      <w:sz w:val="21"/>
      <w:szCs w:val="22"/>
      <w:lang w:val="en-US" w:eastAsia="ja-JP"/>
    </w:rPr>
  </w:style>
  <w:style w:type="paragraph" w:customStyle="1" w:styleId="xl80">
    <w:name w:val="xl80"/>
    <w:basedOn w:val="a0"/>
    <w:rsid w:val="00DA5E05"/>
    <w:pPr>
      <w:spacing w:before="100" w:beforeAutospacing="1" w:after="100" w:afterAutospacing="1" w:line="240" w:lineRule="auto"/>
      <w:textAlignment w:val="center"/>
    </w:pPr>
    <w:rPr>
      <w:rFonts w:eastAsia="ＭＳ Ｐゴシック"/>
      <w:sz w:val="20"/>
      <w:szCs w:val="20"/>
      <w:lang w:val="en-US" w:eastAsia="ja-JP"/>
    </w:rPr>
  </w:style>
  <w:style w:type="paragraph" w:styleId="Web">
    <w:name w:val="Normal (Web)"/>
    <w:basedOn w:val="a0"/>
    <w:uiPriority w:val="99"/>
    <w:semiHidden/>
    <w:unhideWhenUsed/>
    <w:rsid w:val="00DA5E05"/>
    <w:pPr>
      <w:spacing w:before="100" w:beforeAutospacing="1" w:after="100" w:afterAutospacing="1" w:line="240" w:lineRule="auto"/>
    </w:pPr>
    <w:rPr>
      <w:lang w:val="en-US" w:eastAsia="en-US"/>
    </w:rPr>
  </w:style>
  <w:style w:type="character" w:styleId="afd">
    <w:name w:val="Strong"/>
    <w:uiPriority w:val="22"/>
    <w:qFormat/>
    <w:rsid w:val="00DA5E05"/>
    <w:rPr>
      <w:b/>
      <w:bCs/>
    </w:rPr>
  </w:style>
  <w:style w:type="character" w:styleId="afe">
    <w:name w:val="Emphasis"/>
    <w:uiPriority w:val="20"/>
    <w:qFormat/>
    <w:rsid w:val="00DA5E05"/>
    <w:rPr>
      <w:i/>
      <w:iCs/>
    </w:rPr>
  </w:style>
  <w:style w:type="paragraph" w:customStyle="1" w:styleId="msonormal0">
    <w:name w:val="msonormal"/>
    <w:basedOn w:val="a0"/>
    <w:rsid w:val="00DA5E05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lang w:val="en-US" w:eastAsia="ja-JP"/>
    </w:rPr>
  </w:style>
  <w:style w:type="paragraph" w:customStyle="1" w:styleId="xl79">
    <w:name w:val="xl79"/>
    <w:basedOn w:val="a0"/>
    <w:rsid w:val="00DA5E05"/>
    <w:pPr>
      <w:spacing w:before="100" w:beforeAutospacing="1" w:after="100" w:afterAutospacing="1" w:line="240" w:lineRule="auto"/>
    </w:pPr>
    <w:rPr>
      <w:rFonts w:eastAsia="ＭＳ Ｐゴシック"/>
      <w:lang w:val="en-US" w:eastAsia="ja-JP"/>
    </w:rPr>
  </w:style>
  <w:style w:type="character" w:customStyle="1" w:styleId="11">
    <w:name w:val="未解決のメンション1"/>
    <w:uiPriority w:val="99"/>
    <w:semiHidden/>
    <w:unhideWhenUsed/>
    <w:rsid w:val="00DA5E05"/>
    <w:rPr>
      <w:color w:val="605E5C"/>
      <w:shd w:val="clear" w:color="auto" w:fill="E1DFDD"/>
    </w:rPr>
  </w:style>
  <w:style w:type="paragraph" w:styleId="a">
    <w:name w:val="List Bullet"/>
    <w:basedOn w:val="a0"/>
    <w:unhideWhenUsed/>
    <w:rsid w:val="00250C60"/>
    <w:pPr>
      <w:numPr>
        <w:numId w:val="11"/>
      </w:numPr>
      <w:contextualSpacing/>
    </w:pPr>
  </w:style>
  <w:style w:type="character" w:styleId="aff">
    <w:name w:val="Unresolved Mention"/>
    <w:basedOn w:val="a1"/>
    <w:uiPriority w:val="99"/>
    <w:semiHidden/>
    <w:unhideWhenUsed/>
    <w:rsid w:val="00846505"/>
    <w:rPr>
      <w:color w:val="605E5C"/>
      <w:shd w:val="clear" w:color="auto" w:fill="E1DFDD"/>
    </w:rPr>
  </w:style>
  <w:style w:type="paragraph" w:customStyle="1" w:styleId="font6">
    <w:name w:val="font6"/>
    <w:basedOn w:val="a0"/>
    <w:rsid w:val="000C59D5"/>
    <w:pPr>
      <w:spacing w:before="100" w:beforeAutospacing="1" w:after="100" w:afterAutospacing="1" w:line="240" w:lineRule="auto"/>
    </w:pPr>
    <w:rPr>
      <w:rFonts w:eastAsia="ＭＳ Ｐゴシック"/>
      <w:color w:val="000000"/>
      <w:lang w:val="en-US" w:eastAsia="ja-JP"/>
    </w:rPr>
  </w:style>
  <w:style w:type="paragraph" w:customStyle="1" w:styleId="xl74">
    <w:name w:val="xl74"/>
    <w:basedOn w:val="a0"/>
    <w:rsid w:val="000C59D5"/>
    <w:pPr>
      <w:spacing w:before="100" w:beforeAutospacing="1" w:after="100" w:afterAutospacing="1" w:line="240" w:lineRule="auto"/>
    </w:pPr>
    <w:rPr>
      <w:rFonts w:eastAsia="ＭＳ Ｐゴシック"/>
      <w:lang w:val="en-US" w:eastAsia="ja-JP"/>
    </w:rPr>
  </w:style>
  <w:style w:type="paragraph" w:customStyle="1" w:styleId="xl75">
    <w:name w:val="xl75"/>
    <w:basedOn w:val="a0"/>
    <w:rsid w:val="000C59D5"/>
    <w:pPr>
      <w:spacing w:before="100" w:beforeAutospacing="1" w:after="100" w:afterAutospacing="1" w:line="240" w:lineRule="auto"/>
      <w:jc w:val="center"/>
    </w:pPr>
    <w:rPr>
      <w:rFonts w:eastAsia="ＭＳ Ｐゴシック"/>
      <w:lang w:val="en-US" w:eastAsia="ja-JP"/>
    </w:rPr>
  </w:style>
  <w:style w:type="paragraph" w:customStyle="1" w:styleId="xl76">
    <w:name w:val="xl76"/>
    <w:basedOn w:val="a0"/>
    <w:rsid w:val="000C59D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eastAsia="ＭＳ Ｐゴシック"/>
      <w:lang w:val="en-US" w:eastAsia="ja-JP"/>
    </w:rPr>
  </w:style>
  <w:style w:type="paragraph" w:customStyle="1" w:styleId="xl77">
    <w:name w:val="xl77"/>
    <w:basedOn w:val="a0"/>
    <w:rsid w:val="000C59D5"/>
    <w:pPr>
      <w:spacing w:before="100" w:beforeAutospacing="1" w:after="100" w:afterAutospacing="1" w:line="240" w:lineRule="auto"/>
    </w:pPr>
    <w:rPr>
      <w:rFonts w:eastAsia="ＭＳ Ｐゴシック"/>
      <w:lang w:val="en-US" w:eastAsia="ja-JP"/>
    </w:rPr>
  </w:style>
  <w:style w:type="paragraph" w:customStyle="1" w:styleId="xl78">
    <w:name w:val="xl78"/>
    <w:basedOn w:val="a0"/>
    <w:rsid w:val="000C59D5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eastAsia="ＭＳ Ｐゴシック"/>
      <w:color w:val="333333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1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Uche\Cactus\2023\2023-02\024\Reference_files\TF_Template_Word_Windows_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AD328-932C-4FCE-AFE4-B82FF586F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TF_Template_Word_Windows_2016.dotx</Template>
  <TotalTime>2454</TotalTime>
  <Pages>9</Pages>
  <Words>1397</Words>
  <Characters>7963</Characters>
  <Application>Microsoft Office Word</Application>
  <DocSecurity>0</DocSecurity>
  <Lines>66</Lines>
  <Paragraphs>18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TF_Template_Word_Windows_2016</vt:lpstr>
      <vt:lpstr>TF_Template_Word_Windows_2016</vt:lpstr>
    </vt:vector>
  </TitlesOfParts>
  <Company/>
  <LinksUpToDate>false</LinksUpToDate>
  <CharactersWithSpaces>9342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TF_Template_Word_Windows_2016</dc:title>
  <cp:lastModifiedBy>門間貴史</cp:lastModifiedBy>
  <cp:revision>124</cp:revision>
  <cp:lastPrinted>2025-03-17T09:31:00Z</cp:lastPrinted>
  <dcterms:created xsi:type="dcterms:W3CDTF">2024-04-09T02:16:00Z</dcterms:created>
  <dcterms:modified xsi:type="dcterms:W3CDTF">2025-03-24T02:36:00Z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940a9b56a3360496ba397a62b61fac4160ad1fa6910e2cfda781a47b1d3bfc59</vt:lpwstr>
  </property>
</Properties>
</file>