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220" w:rsidRDefault="00105220" w:rsidP="00105220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Additional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 xml:space="preserve"> t</w:t>
      </w:r>
      <w:r w:rsidRPr="005227A3">
        <w:rPr>
          <w:rFonts w:ascii="Times New Roman" w:hAnsi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 xml:space="preserve"> Biomarkers baseline</w:t>
      </w:r>
    </w:p>
    <w:tbl>
      <w:tblPr>
        <w:tblW w:w="941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9"/>
        <w:gridCol w:w="1848"/>
        <w:gridCol w:w="1134"/>
        <w:gridCol w:w="1275"/>
        <w:gridCol w:w="286"/>
        <w:gridCol w:w="1275"/>
        <w:gridCol w:w="160"/>
      </w:tblGrid>
      <w:tr w:rsidR="00105220" w:rsidRPr="003B70D7" w:rsidTr="00ED2081">
        <w:trPr>
          <w:gridAfter w:val="3"/>
          <w:wAfter w:w="1721" w:type="dxa"/>
          <w:trHeight w:val="630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Biomarker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Amsterdam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participants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completed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Manchester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participants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completed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76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Physical measures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Bioelectrical Impedance Analysis 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PEVuZE5vdGU+PENpdGU+PEF1dGhvcj5DZWRlcmhvbG08L0F1dGhvcj48WWVhcj4yMDE1PC9ZZWFy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fldChar w:fldCharType="begin">
                <w:fldData xml:space="preserve">PEVuZE5vdGU+PENpdGU+PEF1dGhvcj5DZWRlcmhvbG08L0F1dGhvcj48WWVhcj4yMDE1PC9ZZWFy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</w:fldData>
              </w:fldCha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fldChar w:fldCharType="end"/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en-US"/>
              </w:rPr>
              <w:t>[86]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Muscle, fat and weight analysis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Neurological examination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Lead 1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electrocardiogram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ssessed with </w:t>
            </w:r>
            <w:proofErr w:type="spellStart"/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Diagnostick</w:t>
            </w:r>
            <w:proofErr w:type="spellEnd"/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instrText xml:space="preserve"> ADDIN EN.CITE &lt;EndNote&gt;&lt;Cite&gt;&lt;Author&gt;Kaasenbrood&lt;/Author&gt;&lt;Year&gt;2016&lt;/Year&gt;&lt;RecNum&gt;283&lt;/RecNum&gt;&lt;DisplayText&gt;[57]&lt;/DisplayText&gt;&lt;record&gt;&lt;rec-number&gt;283&lt;/rec-number&gt;&lt;foreign-keys&gt;&lt;key app="EN" db-id="f5eza0e5hv9dwoeepewvdaf4zrzt5t09epae" timestamp="1472719704"&gt;283&lt;/key&gt;&lt;/foreign-keys&gt;&lt;ref-type name="Journal Article"&gt;17&lt;/ref-type&gt;&lt;contributors&gt;&lt;authors&gt;&lt;author&gt;Kaasenbrood, Femke&lt;/author&gt;&lt;author&gt;Hollander, Monika&lt;/author&gt;&lt;author&gt;Rutten, Frans H&lt;/author&gt;&lt;author&gt;Gerhards, Leo J&lt;/author&gt;&lt;author&gt;Hoes, Arno W&lt;/author&gt;&lt;author&gt;Tieleman, Robert G&lt;/author&gt;&lt;/authors&gt;&lt;/contributors&gt;&lt;auth-address&gt;Julius Center for Health Sciences and Primary Care, University Medical Center Utrecht, Strat 6.131, PO Box 85500, Utrecht 3508 GA, The Netherlands f.kaasenbrood@umcutrecht.nl.&lt;/auth-address&gt;&lt;titles&gt;&lt;title&gt;Yield of screening for atrial fibrillation in primary care with a hand-held, single-lead electrocardiogram device during influenza vaccination.&lt;/title&gt;&lt;secondary-title&gt;Europace&lt;/secondary-title&gt;&lt;/titles&gt;&lt;pages&gt;euv426&lt;/pages&gt;&lt;dates&gt;&lt;year&gt;2016&lt;/year&gt;&lt;pub-dates&gt;&lt;date&gt;Feb 06&lt;/date&gt;&lt;/pub-dates&gt;&lt;/dates&gt;&lt;publisher&gt;The Oxford University Press&lt;/publisher&gt;&lt;label&gt;r00564&lt;/label&gt;&lt;urls&gt;&lt;related-urls&gt;&lt;url&gt;&lt;style face="underline" font="default" size="100%"&gt;http://europace.oxfordjournals.org/lookup/doi/10.1093/europace/euv426&lt;/style&gt;&lt;/url&gt;&lt;/related-urls&gt;&lt;/urls&gt;&lt;/record&gt;&lt;/Cite&gt;&lt;/EndNote&gt;</w:instrTex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  <w:lang w:val="en-US"/>
              </w:rPr>
              <w:t>[57]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91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Color photograph face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Ophthalmological examination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220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Slit lamp</w:t>
            </w:r>
          </w:p>
          <w:p w:rsidR="00105220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ye pressure</w:t>
            </w:r>
          </w:p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efraction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</w:t>
            </w:r>
          </w:p>
          <w:p w:rsidR="00105220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131</w:t>
            </w:r>
          </w:p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7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Fluid specimens</w:t>
            </w:r>
          </w:p>
        </w:tc>
      </w:tr>
      <w:tr w:rsidR="00105220" w:rsidRPr="00E66A89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 mL clotted blood and plasma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 Cerebrospinal Fluid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maximum of 20 mL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Buccal cells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7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Imaging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4E68C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[</w:t>
            </w:r>
            <w:r w:rsidRPr="00A3385B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en-US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</w:t>
            </w:r>
            <w:r w:rsidRPr="004E68C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]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f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lutemetamol</w:t>
            </w:r>
            <w:proofErr w:type="spellEnd"/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PET imaging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PET-MRI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scanner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HRRT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scanner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2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Dynamic 0-30 minutes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2718C3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2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Dynamic 90-110 minutes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2718C3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Magnetic Resonance Imaging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9B0BA4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7175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3T Philips </w:t>
            </w:r>
            <w:proofErr w:type="spellStart"/>
            <w:r w:rsidRPr="0017175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Achieva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7175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3T Philips </w:t>
            </w:r>
            <w:proofErr w:type="spellStart"/>
            <w:r w:rsidRPr="0017175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Achieva</w:t>
            </w:r>
            <w:proofErr w:type="spellEnd"/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ED2081">
            <w:pPr>
              <w:pStyle w:val="ListParagraph"/>
              <w:tabs>
                <w:tab w:val="clear" w:pos="284"/>
                <w:tab w:val="clear" w:pos="1701"/>
              </w:tabs>
              <w:spacing w:line="240" w:lineRule="auto"/>
              <w:ind w:left="721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5220" w:rsidRPr="002718C3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Default="00105220" w:rsidP="00ED2081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BA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 coil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Default="00105220" w:rsidP="00ED2081">
            <w:pPr>
              <w:tabs>
                <w:tab w:val="clear" w:pos="284"/>
                <w:tab w:val="clear" w:pos="1701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 coil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3DT1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2718C3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9B0BA4" w:rsidRDefault="00105220" w:rsidP="00ED2081">
            <w:pPr>
              <w:spacing w:line="276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3D Fluid-attenuated inversion reco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very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2718C3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9B0BA4" w:rsidRDefault="00105220" w:rsidP="00ED2081">
            <w:pPr>
              <w:spacing w:line="27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B0BA4">
              <w:rPr>
                <w:rFonts w:ascii="Times New Roman" w:hAnsi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</w:tr>
      <w:tr w:rsidR="00105220" w:rsidRPr="00951CB2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pseudo con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tinuous Arterial Spin Labeling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5220" w:rsidRPr="002718C3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B0BA4" w:rsidRDefault="00105220" w:rsidP="00ED2081">
            <w:pPr>
              <w:spacing w:line="276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  <w:lang w:val="en-US" w:eastAsia="en-US"/>
              </w:rPr>
            </w:pPr>
            <w:r w:rsidRPr="009B0BA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Default="00105220" w:rsidP="00ED2081">
            <w:pPr>
              <w:tabs>
                <w:tab w:val="clear" w:pos="284"/>
                <w:tab w:val="clear" w:pos="1701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Susceptibilty</w:t>
            </w:r>
            <w:proofErr w:type="spellEnd"/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Weighted Imaging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2718C3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9B0BA4" w:rsidRDefault="00105220" w:rsidP="00ED2081">
            <w:pPr>
              <w:spacing w:line="27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B0BA4">
              <w:rPr>
                <w:rFonts w:ascii="Times New Roman" w:hAnsi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90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Diffusion Tensor Imaging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2718C3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9B0BA4" w:rsidRDefault="00105220" w:rsidP="00ED2081">
            <w:pPr>
              <w:spacing w:line="27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B0BA4">
              <w:rPr>
                <w:rFonts w:ascii="Times New Roman" w:hAnsi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Resting state functional MRI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2718C3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9B0BA4" w:rsidRDefault="00105220" w:rsidP="00ED2081">
            <w:pPr>
              <w:spacing w:line="276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B0BA4">
              <w:rPr>
                <w:rFonts w:ascii="Times New Roman" w:hAnsi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712C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quantitative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Magnetization T</w:t>
            </w:r>
            <w:r w:rsidRPr="006712C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ransfer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2718C3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9B0BA4" w:rsidRDefault="00105220" w:rsidP="00ED2081">
            <w:pPr>
              <w:tabs>
                <w:tab w:val="clear" w:pos="284"/>
                <w:tab w:val="clear" w:pos="1701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B0BA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7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 Ultrasound carotid arteries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right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bilateral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Intima Media Thickness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Distension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Stiffness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Velocity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951CB2" w:rsidRDefault="00105220" w:rsidP="00105220">
            <w:pPr>
              <w:pStyle w:val="ListParagraph"/>
              <w:numPr>
                <w:ilvl w:val="0"/>
                <w:numId w:val="1"/>
              </w:num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51C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Stenosis present?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Magneto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Encephalo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graphy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- </w:t>
            </w:r>
            <w:r w:rsidRPr="003B70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Ocular Coherence Tomography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gridAfter w:val="3"/>
          <w:wAfter w:w="1721" w:type="dxa"/>
          <w:trHeight w:val="315"/>
        </w:trPr>
        <w:tc>
          <w:tcPr>
            <w:tcW w:w="3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 Fundus image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E1BA9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</w:tr>
      <w:tr w:rsidR="00105220" w:rsidRPr="003B70D7" w:rsidTr="00ED2081">
        <w:trPr>
          <w:trHeight w:val="630"/>
        </w:trPr>
        <w:tc>
          <w:tcPr>
            <w:tcW w:w="3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220" w:rsidRPr="003B70D7" w:rsidRDefault="00105220" w:rsidP="00ED2081">
            <w:pPr>
              <w:tabs>
                <w:tab w:val="clear" w:pos="284"/>
                <w:tab w:val="clear" w:pos="1701"/>
              </w:tabs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A5573D" w:rsidRPr="00105220" w:rsidRDefault="00CE1DD7" w:rsidP="00105220">
      <w:pPr>
        <w:widowControl w:val="0"/>
        <w:tabs>
          <w:tab w:val="clear" w:pos="284"/>
          <w:tab w:val="clear" w:pos="1701"/>
          <w:tab w:val="left" w:pos="640"/>
        </w:tabs>
        <w:autoSpaceDE w:val="0"/>
        <w:autoSpaceDN w:val="0"/>
        <w:adjustRightInd w:val="0"/>
        <w:spacing w:after="240" w:line="240" w:lineRule="auto"/>
        <w:rPr>
          <w:lang w:val="en-US"/>
        </w:rPr>
      </w:pPr>
    </w:p>
    <w:sectPr w:rsidR="00A5573D" w:rsidRPr="00105220" w:rsidSect="00CE1DD7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2DD1"/>
    <w:multiLevelType w:val="hybridMultilevel"/>
    <w:tmpl w:val="B1B628D4"/>
    <w:lvl w:ilvl="0" w:tplc="0413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>
    <w:nsid w:val="56D02940"/>
    <w:multiLevelType w:val="hybridMultilevel"/>
    <w:tmpl w:val="8CBC824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220"/>
    <w:rsid w:val="00105220"/>
    <w:rsid w:val="00791F0B"/>
    <w:rsid w:val="00CE1DD7"/>
    <w:rsid w:val="00DB1DF5"/>
    <w:rsid w:val="00ED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220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5220"/>
    <w:pPr>
      <w:spacing w:after="0" w:line="240" w:lineRule="auto"/>
    </w:pPr>
    <w:rPr>
      <w:rFonts w:eastAsia="Times New Roman"/>
      <w:sz w:val="24"/>
      <w:szCs w:val="24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rsid w:val="0010522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E1D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220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5220"/>
    <w:pPr>
      <w:spacing w:after="0" w:line="240" w:lineRule="auto"/>
    </w:pPr>
    <w:rPr>
      <w:rFonts w:eastAsia="Times New Roman"/>
      <w:sz w:val="24"/>
      <w:szCs w:val="24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rsid w:val="0010522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E1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7F524B3C</Template>
  <TotalTime>1</TotalTime>
  <Pages>1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Konijnenberg, Elles</dc:creator>
  <cp:lastModifiedBy>Konijnenberg, Elles</cp:lastModifiedBy>
  <cp:revision>2</cp:revision>
  <dcterms:created xsi:type="dcterms:W3CDTF">2018-01-18T20:15:00Z</dcterms:created>
  <dcterms:modified xsi:type="dcterms:W3CDTF">2018-01-18T20:18:00Z</dcterms:modified>
</cp:coreProperties>
</file>