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67DED42E" w14:textId="3BBCD2F0" w:rsidR="00F64861" w:rsidRDefault="00F64861" w:rsidP="00DD1174">
      <w:pPr>
        <w:pStyle w:val="Heading1"/>
        <w:spacing w:after="0"/>
        <w:rPr>
          <w:rStyle w:val="Heading2Char"/>
          <w:rFonts w:cs="Arial"/>
          <w:b/>
          <w:i w:val="0"/>
          <w:sz w:val="22"/>
          <w:szCs w:val="22"/>
          <w:highlight w:val="yellow"/>
        </w:rPr>
      </w:pPr>
      <w:r>
        <w:rPr>
          <w:rStyle w:val="Heading2Char"/>
          <w:rFonts w:cs="Arial"/>
          <w:b/>
          <w:i w:val="0"/>
          <w:sz w:val="22"/>
          <w:szCs w:val="22"/>
          <w:highlight w:val="yellow"/>
        </w:rPr>
        <w:t>Table S1</w:t>
      </w:r>
    </w:p>
    <w:tbl>
      <w:tblPr>
        <w:tblStyle w:val="TableGrid"/>
        <w:tblW w:w="9020" w:type="dxa"/>
        <w:tblLook w:val="04A0" w:firstRow="1" w:lastRow="0" w:firstColumn="1" w:lastColumn="0" w:noHBand="0" w:noVBand="1"/>
      </w:tblPr>
      <w:tblGrid>
        <w:gridCol w:w="2965"/>
        <w:gridCol w:w="1961"/>
        <w:gridCol w:w="2463"/>
        <w:gridCol w:w="1631"/>
      </w:tblGrid>
      <w:tr w:rsidR="00FF5C45" w:rsidRPr="000D7AEA" w14:paraId="6EF54B68" w14:textId="77777777" w:rsidTr="00A826E3">
        <w:trPr>
          <w:trHeight w:val="532"/>
        </w:trPr>
        <w:tc>
          <w:tcPr>
            <w:tcW w:w="2965" w:type="dxa"/>
          </w:tcPr>
          <w:p w14:paraId="4266610B" w14:textId="77777777" w:rsidR="00FF5C45" w:rsidRPr="000D7AEA" w:rsidRDefault="00FF5C45" w:rsidP="001D1E1C">
            <w:pPr>
              <w:spacing w:after="0" w:line="240" w:lineRule="auto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6055" w:type="dxa"/>
            <w:gridSpan w:val="3"/>
            <w:vAlign w:val="bottom"/>
          </w:tcPr>
          <w:p w14:paraId="5C8ED7AF" w14:textId="3AB4A675" w:rsidR="00FF5C45" w:rsidRPr="000D7AEA" w:rsidRDefault="002212E2" w:rsidP="001D1E1C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Amyloid Burden, Least Squares Mean (SE)</w:t>
            </w:r>
            <w:r w:rsidR="00226238" w:rsidRPr="000D7AEA">
              <w:rPr>
                <w:rFonts w:cs="Arial"/>
                <w:b/>
                <w:bCs/>
                <w:sz w:val="22"/>
                <w:szCs w:val="22"/>
                <w:highlight w:val="yellow"/>
                <w:vertAlign w:val="superscript"/>
                <w:lang w:val="en-US"/>
              </w:rPr>
              <w:t>a</w:t>
            </w: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 xml:space="preserve"> </w:t>
            </w:r>
            <w:proofErr w:type="spellStart"/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Centiloids</w:t>
            </w:r>
            <w:proofErr w:type="spellEnd"/>
          </w:p>
        </w:tc>
      </w:tr>
      <w:tr w:rsidR="001D1E1C" w:rsidRPr="000D7AEA" w14:paraId="694A1E07" w14:textId="77777777" w:rsidTr="004361AE">
        <w:trPr>
          <w:trHeight w:val="532"/>
        </w:trPr>
        <w:tc>
          <w:tcPr>
            <w:tcW w:w="2965" w:type="dxa"/>
          </w:tcPr>
          <w:p w14:paraId="0A31CDE3" w14:textId="77777777" w:rsidR="001D1E1C" w:rsidRPr="000D7AEA" w:rsidRDefault="001D1E1C" w:rsidP="001D1E1C">
            <w:pPr>
              <w:spacing w:after="0" w:line="240" w:lineRule="auto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961" w:type="dxa"/>
            <w:vAlign w:val="bottom"/>
          </w:tcPr>
          <w:p w14:paraId="33B441D7" w14:textId="19E4FACF" w:rsidR="001D1E1C" w:rsidRPr="000D7AEA" w:rsidRDefault="001D1E1C" w:rsidP="001D1E1C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OLE Baseline</w:t>
            </w:r>
          </w:p>
        </w:tc>
        <w:tc>
          <w:tcPr>
            <w:tcW w:w="2463" w:type="dxa"/>
            <w:vAlign w:val="bottom"/>
          </w:tcPr>
          <w:p w14:paraId="254E9210" w14:textId="123A0E9E" w:rsidR="001D1E1C" w:rsidRPr="000D7AEA" w:rsidRDefault="001D1E1C" w:rsidP="001D1E1C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OLE Week 52</w:t>
            </w:r>
          </w:p>
        </w:tc>
        <w:tc>
          <w:tcPr>
            <w:tcW w:w="1631" w:type="dxa"/>
            <w:vAlign w:val="bottom"/>
          </w:tcPr>
          <w:p w14:paraId="52462D71" w14:textId="2B8485DB" w:rsidR="001D1E1C" w:rsidRPr="000D7AEA" w:rsidRDefault="001D1E1C" w:rsidP="001D1E1C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OLE Week 104</w:t>
            </w:r>
          </w:p>
        </w:tc>
      </w:tr>
      <w:tr w:rsidR="000C1758" w:rsidRPr="000D7AEA" w14:paraId="20F5E3B8" w14:textId="77777777" w:rsidTr="004361AE">
        <w:trPr>
          <w:trHeight w:val="826"/>
        </w:trPr>
        <w:tc>
          <w:tcPr>
            <w:tcW w:w="2965" w:type="dxa"/>
            <w:vAlign w:val="center"/>
          </w:tcPr>
          <w:p w14:paraId="5B6EF01F" w14:textId="3F5BAD56" w:rsidR="000C1758" w:rsidRPr="000D7AEA" w:rsidRDefault="000C1758" w:rsidP="000C1758">
            <w:pPr>
              <w:spacing w:after="0" w:line="240" w:lineRule="auto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SR (n=12)</w:t>
            </w:r>
          </w:p>
        </w:tc>
        <w:tc>
          <w:tcPr>
            <w:tcW w:w="1961" w:type="dxa"/>
            <w:vAlign w:val="center"/>
          </w:tcPr>
          <w:p w14:paraId="49FEBF96" w14:textId="406D28E2" w:rsidR="000C1758" w:rsidRPr="000D7AEA" w:rsidRDefault="000C1758" w:rsidP="00E629E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69.6 (15.4)</w:t>
            </w:r>
          </w:p>
        </w:tc>
        <w:tc>
          <w:tcPr>
            <w:tcW w:w="2463" w:type="dxa"/>
            <w:vAlign w:val="center"/>
          </w:tcPr>
          <w:p w14:paraId="4D08ADAA" w14:textId="3EA0FF06" w:rsidR="000C1758" w:rsidRPr="000D7AEA" w:rsidRDefault="000C1758" w:rsidP="00E629E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38.0 (</w:t>
            </w:r>
            <w:proofErr w:type="gramStart"/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11.1)</w:t>
            </w:r>
            <w:r w:rsidRPr="000D7AEA">
              <w:rPr>
                <w:rFonts w:cs="Arial"/>
                <w:sz w:val="22"/>
                <w:szCs w:val="22"/>
                <w:highlight w:val="yellow"/>
                <w:vertAlign w:val="superscript"/>
                <w:lang w:val="en-US"/>
              </w:rPr>
              <w:t>b</w:t>
            </w:r>
            <w:proofErr w:type="gramEnd"/>
          </w:p>
        </w:tc>
        <w:tc>
          <w:tcPr>
            <w:tcW w:w="1631" w:type="dxa"/>
            <w:vAlign w:val="center"/>
          </w:tcPr>
          <w:p w14:paraId="60FB3A3B" w14:textId="640243C8" w:rsidR="000C1758" w:rsidRPr="000D7AEA" w:rsidRDefault="000C1758" w:rsidP="00E629E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24.8 (9.7)</w:t>
            </w:r>
          </w:p>
        </w:tc>
      </w:tr>
      <w:tr w:rsidR="00390B9A" w:rsidRPr="000D7AEA" w14:paraId="260FB7C5" w14:textId="77777777" w:rsidTr="001745CF">
        <w:trPr>
          <w:trHeight w:val="826"/>
        </w:trPr>
        <w:tc>
          <w:tcPr>
            <w:tcW w:w="2965" w:type="dxa"/>
            <w:vAlign w:val="center"/>
          </w:tcPr>
          <w:p w14:paraId="07E58880" w14:textId="0459928D" w:rsidR="00390B9A" w:rsidRPr="000D7AEA" w:rsidRDefault="000C1758" w:rsidP="004361AE">
            <w:pPr>
              <w:spacing w:after="0" w:line="240" w:lineRule="auto"/>
              <w:ind w:left="60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Change from baseline</w:t>
            </w:r>
          </w:p>
        </w:tc>
        <w:tc>
          <w:tcPr>
            <w:tcW w:w="1961" w:type="dxa"/>
            <w:vAlign w:val="center"/>
          </w:tcPr>
          <w:p w14:paraId="0BB23C0B" w14:textId="77777777" w:rsidR="00390B9A" w:rsidRPr="000D7AEA" w:rsidRDefault="00390B9A" w:rsidP="00390B9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463" w:type="dxa"/>
            <w:vAlign w:val="center"/>
          </w:tcPr>
          <w:p w14:paraId="557AD25E" w14:textId="77777777" w:rsidR="00390B9A" w:rsidRPr="000D7AEA" w:rsidRDefault="00A17445" w:rsidP="00390B9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–3</w:t>
            </w:r>
            <w:r w:rsidR="0072048F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7 (6.4)</w:t>
            </w:r>
          </w:p>
          <w:p w14:paraId="4FB6258C" w14:textId="156D4071" w:rsidR="0072048F" w:rsidRPr="000D7AEA" w:rsidRDefault="0072048F" w:rsidP="00390B9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p=0.0009</w:t>
            </w:r>
          </w:p>
        </w:tc>
        <w:tc>
          <w:tcPr>
            <w:tcW w:w="1631" w:type="dxa"/>
            <w:vAlign w:val="center"/>
          </w:tcPr>
          <w:p w14:paraId="47DFD07D" w14:textId="78BE2756" w:rsidR="0072048F" w:rsidRPr="000D7AEA" w:rsidRDefault="00316374" w:rsidP="00390B9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–</w:t>
            </w:r>
            <w:r w:rsidR="00A22C77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50 (6.3)</w:t>
            </w:r>
          </w:p>
          <w:p w14:paraId="19CB4481" w14:textId="0523C240" w:rsidR="00390B9A" w:rsidRPr="000D7AEA" w:rsidRDefault="0072048F" w:rsidP="00390B9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p&lt;0.0001</w:t>
            </w:r>
          </w:p>
        </w:tc>
      </w:tr>
      <w:tr w:rsidR="00CB7EAE" w:rsidRPr="000D7AEA" w14:paraId="50D44F4C" w14:textId="77777777" w:rsidTr="004361AE">
        <w:trPr>
          <w:trHeight w:val="1043"/>
        </w:trPr>
        <w:tc>
          <w:tcPr>
            <w:tcW w:w="2965" w:type="dxa"/>
            <w:vAlign w:val="center"/>
          </w:tcPr>
          <w:p w14:paraId="142DCE1B" w14:textId="5AC1CD0E" w:rsidR="00CB7EAE" w:rsidRPr="000D7AEA" w:rsidRDefault="00CB7EAE" w:rsidP="00CB7EAE">
            <w:pPr>
              <w:spacing w:after="0" w:line="240" w:lineRule="auto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MR-DBA (n=11)</w:t>
            </w:r>
          </w:p>
        </w:tc>
        <w:tc>
          <w:tcPr>
            <w:tcW w:w="1961" w:type="dxa"/>
            <w:vAlign w:val="center"/>
          </w:tcPr>
          <w:p w14:paraId="3C48A77E" w14:textId="26D0F27A" w:rsidR="00CB7EAE" w:rsidRPr="000D7AEA" w:rsidRDefault="00CB7EAE" w:rsidP="00E629E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76.8 (16.0)</w:t>
            </w:r>
          </w:p>
        </w:tc>
        <w:tc>
          <w:tcPr>
            <w:tcW w:w="2463" w:type="dxa"/>
            <w:vAlign w:val="center"/>
          </w:tcPr>
          <w:p w14:paraId="4A4E63C4" w14:textId="6E322E63" w:rsidR="00CB7EAE" w:rsidRPr="000D7AEA" w:rsidRDefault="00CB7EAE" w:rsidP="00E629E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29.9 (11.5)</w:t>
            </w:r>
          </w:p>
        </w:tc>
        <w:tc>
          <w:tcPr>
            <w:tcW w:w="1631" w:type="dxa"/>
            <w:vAlign w:val="center"/>
          </w:tcPr>
          <w:p w14:paraId="3C562B9F" w14:textId="23F060A4" w:rsidR="00CB7EAE" w:rsidRPr="000D7AEA" w:rsidRDefault="00CB7EAE" w:rsidP="00E629EA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16.7 (10.1)</w:t>
            </w:r>
          </w:p>
        </w:tc>
      </w:tr>
      <w:tr w:rsidR="00207671" w:rsidRPr="000D7AEA" w14:paraId="55CC71EC" w14:textId="77777777" w:rsidTr="001745CF">
        <w:trPr>
          <w:trHeight w:val="892"/>
        </w:trPr>
        <w:tc>
          <w:tcPr>
            <w:tcW w:w="2965" w:type="dxa"/>
            <w:vAlign w:val="center"/>
          </w:tcPr>
          <w:p w14:paraId="392D18EB" w14:textId="64BA285D" w:rsidR="00207671" w:rsidRPr="000D7AEA" w:rsidRDefault="00207671" w:rsidP="00207671">
            <w:pPr>
              <w:spacing w:after="0" w:line="240" w:lineRule="auto"/>
              <w:ind w:left="240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Change from baseline</w:t>
            </w:r>
          </w:p>
        </w:tc>
        <w:tc>
          <w:tcPr>
            <w:tcW w:w="1961" w:type="dxa"/>
            <w:vAlign w:val="center"/>
          </w:tcPr>
          <w:p w14:paraId="1221BD73" w14:textId="77777777" w:rsidR="00207671" w:rsidRPr="000D7AEA" w:rsidRDefault="00207671" w:rsidP="0020767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463" w:type="dxa"/>
            <w:vAlign w:val="center"/>
          </w:tcPr>
          <w:p w14:paraId="740B7604" w14:textId="13C52229" w:rsidR="006133A7" w:rsidRPr="000D7AEA" w:rsidRDefault="006133A7" w:rsidP="0020767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–</w:t>
            </w:r>
            <w:r w:rsidR="00453DBF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49 (6.5)</w:t>
            </w:r>
          </w:p>
          <w:p w14:paraId="336DB03B" w14:textId="3900F032" w:rsidR="00207671" w:rsidRPr="000D7AEA" w:rsidRDefault="006133A7" w:rsidP="0020767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p</w:t>
            </w:r>
            <w:r w:rsidR="00207671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&lt;0.0001</w:t>
            </w:r>
          </w:p>
        </w:tc>
        <w:tc>
          <w:tcPr>
            <w:tcW w:w="1631" w:type="dxa"/>
            <w:vAlign w:val="center"/>
          </w:tcPr>
          <w:p w14:paraId="293E677C" w14:textId="12109838" w:rsidR="004361AE" w:rsidRPr="000D7AEA" w:rsidRDefault="004361AE" w:rsidP="0020767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–62 (6.6)</w:t>
            </w:r>
          </w:p>
          <w:p w14:paraId="120E9DE7" w14:textId="20243CD4" w:rsidR="00207671" w:rsidRPr="000D7AEA" w:rsidRDefault="00207671" w:rsidP="0020767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p&lt;0.0001</w:t>
            </w:r>
          </w:p>
        </w:tc>
      </w:tr>
      <w:tr w:rsidR="00A65AA9" w:rsidRPr="000D7AEA" w14:paraId="617BCA19" w14:textId="77777777" w:rsidTr="001745CF">
        <w:trPr>
          <w:trHeight w:val="892"/>
        </w:trPr>
        <w:tc>
          <w:tcPr>
            <w:tcW w:w="2965" w:type="dxa"/>
            <w:vAlign w:val="center"/>
          </w:tcPr>
          <w:p w14:paraId="7BF2FCF5" w14:textId="59C1E959" w:rsidR="00A65AA9" w:rsidRPr="000D7AEA" w:rsidRDefault="00A65AA9" w:rsidP="00A65AA9">
            <w:pPr>
              <w:spacing w:after="0" w:line="240" w:lineRule="auto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MR-DBP (n=16)</w:t>
            </w:r>
          </w:p>
        </w:tc>
        <w:tc>
          <w:tcPr>
            <w:tcW w:w="1961" w:type="dxa"/>
            <w:vAlign w:val="center"/>
          </w:tcPr>
          <w:p w14:paraId="56FB9571" w14:textId="77777777" w:rsidR="00A65AA9" w:rsidRPr="000D7AEA" w:rsidRDefault="00A65AA9" w:rsidP="00A65AA9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91.6 (13.3)</w:t>
            </w:r>
          </w:p>
          <w:p w14:paraId="33DF47DA" w14:textId="15B7E99C" w:rsidR="00A65AA9" w:rsidRPr="000D7AEA" w:rsidRDefault="00A65AA9" w:rsidP="00A65AA9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463" w:type="dxa"/>
            <w:vAlign w:val="center"/>
          </w:tcPr>
          <w:p w14:paraId="0CA0F8A7" w14:textId="77777777" w:rsidR="00A65AA9" w:rsidRPr="000D7AEA" w:rsidRDefault="00A65AA9" w:rsidP="00A65AA9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53.3 (9.6)</w:t>
            </w:r>
          </w:p>
          <w:p w14:paraId="17D451FC" w14:textId="6BE6BD06" w:rsidR="00A65AA9" w:rsidRPr="000D7AEA" w:rsidRDefault="00A65AA9" w:rsidP="00A65AA9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631" w:type="dxa"/>
            <w:vAlign w:val="center"/>
          </w:tcPr>
          <w:p w14:paraId="166FE807" w14:textId="77777777" w:rsidR="00A65AA9" w:rsidRPr="000D7AEA" w:rsidRDefault="00A65AA9" w:rsidP="00A65AA9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22.7 (8.4)</w:t>
            </w:r>
          </w:p>
          <w:p w14:paraId="4759F794" w14:textId="7374279A" w:rsidR="00A65AA9" w:rsidRPr="000D7AEA" w:rsidRDefault="00A65AA9" w:rsidP="00A65AA9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</w:tr>
      <w:tr w:rsidR="001A5083" w:rsidRPr="000D7AEA" w14:paraId="29E4DA7E" w14:textId="77777777" w:rsidTr="001745CF">
        <w:trPr>
          <w:trHeight w:val="892"/>
        </w:trPr>
        <w:tc>
          <w:tcPr>
            <w:tcW w:w="2965" w:type="dxa"/>
            <w:vAlign w:val="center"/>
          </w:tcPr>
          <w:p w14:paraId="30F69F75" w14:textId="649F6994" w:rsidR="001A5083" w:rsidRPr="000D7AEA" w:rsidRDefault="00460E9C" w:rsidP="001A5083">
            <w:pPr>
              <w:spacing w:after="0" w:line="240" w:lineRule="auto"/>
              <w:ind w:left="150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Change from baseline</w:t>
            </w:r>
          </w:p>
        </w:tc>
        <w:tc>
          <w:tcPr>
            <w:tcW w:w="1961" w:type="dxa"/>
            <w:vAlign w:val="center"/>
          </w:tcPr>
          <w:p w14:paraId="00500FD8" w14:textId="77777777" w:rsidR="001A5083" w:rsidRPr="000D7AEA" w:rsidRDefault="001A5083" w:rsidP="001A5083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2463" w:type="dxa"/>
            <w:vAlign w:val="center"/>
          </w:tcPr>
          <w:p w14:paraId="7A20DAEF" w14:textId="1542311E" w:rsidR="00460E9C" w:rsidRPr="000D7AEA" w:rsidRDefault="00234854" w:rsidP="001A5083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–33 (</w:t>
            </w:r>
            <w:r w:rsidR="00090669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5.4)</w:t>
            </w:r>
          </w:p>
          <w:p w14:paraId="1A7C77C2" w14:textId="063D5635" w:rsidR="001A5083" w:rsidRPr="000D7AEA" w:rsidRDefault="00460E9C" w:rsidP="001A5083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p</w:t>
            </w:r>
            <w:r w:rsidR="001A5083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&lt;0.0001</w:t>
            </w:r>
          </w:p>
        </w:tc>
        <w:tc>
          <w:tcPr>
            <w:tcW w:w="1631" w:type="dxa"/>
            <w:vAlign w:val="center"/>
          </w:tcPr>
          <w:p w14:paraId="4F61478B" w14:textId="6B5D68AC" w:rsidR="00090669" w:rsidRPr="000D7AEA" w:rsidRDefault="00090669" w:rsidP="001A5083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–</w:t>
            </w:r>
            <w:r w:rsidR="00B715B5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64 (</w:t>
            </w:r>
            <w:r w:rsidR="0084302E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5.5)</w:t>
            </w:r>
          </w:p>
          <w:p w14:paraId="340B205A" w14:textId="0C165255" w:rsidR="001A5083" w:rsidRPr="000D7AEA" w:rsidRDefault="00460E9C" w:rsidP="001A5083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p</w:t>
            </w:r>
            <w:r w:rsidR="001A5083" w:rsidRPr="000D7AEA">
              <w:rPr>
                <w:rFonts w:cs="Arial"/>
                <w:sz w:val="22"/>
                <w:szCs w:val="22"/>
                <w:highlight w:val="yellow"/>
                <w:lang w:val="en-US"/>
              </w:rPr>
              <w:t>&lt;0.0001</w:t>
            </w:r>
          </w:p>
        </w:tc>
      </w:tr>
    </w:tbl>
    <w:p w14:paraId="55F502C0" w14:textId="5E2DFD17" w:rsidR="00F64861" w:rsidRPr="001D1E1C" w:rsidRDefault="00BE2964" w:rsidP="001D1E1C">
      <w:pPr>
        <w:rPr>
          <w:highlight w:val="yellow"/>
          <w:lang w:val="en-US"/>
        </w:rPr>
      </w:pPr>
      <w:proofErr w:type="spellStart"/>
      <w:r w:rsidRPr="0077520D">
        <w:rPr>
          <w:highlight w:val="yellow"/>
          <w:vertAlign w:val="superscript"/>
          <w:lang w:val="en-US"/>
        </w:rPr>
        <w:t>a</w:t>
      </w:r>
      <w:r w:rsidR="0077520D">
        <w:rPr>
          <w:highlight w:val="yellow"/>
          <w:lang w:val="en-US"/>
        </w:rPr>
        <w:t>Analyzed</w:t>
      </w:r>
      <w:proofErr w:type="spellEnd"/>
      <w:r w:rsidR="0077520D">
        <w:rPr>
          <w:highlight w:val="yellow"/>
          <w:lang w:val="en-US"/>
        </w:rPr>
        <w:t xml:space="preserve"> using a mixed model for repeated measures</w:t>
      </w:r>
      <w:r w:rsidR="00041A6F">
        <w:rPr>
          <w:highlight w:val="yellow"/>
          <w:lang w:val="en-US"/>
        </w:rPr>
        <w:t xml:space="preserve">; </w:t>
      </w:r>
      <w:r w:rsidR="00041A6F" w:rsidRPr="001745CF">
        <w:rPr>
          <w:highlight w:val="yellow"/>
          <w:vertAlign w:val="superscript"/>
          <w:lang w:val="en-US"/>
        </w:rPr>
        <w:t>b</w:t>
      </w:r>
      <w:r w:rsidR="00041A6F">
        <w:rPr>
          <w:highlight w:val="yellow"/>
          <w:lang w:val="en-US"/>
        </w:rPr>
        <w:t>n=11.</w:t>
      </w:r>
      <w:bookmarkStart w:id="0" w:name="_GoBack"/>
      <w:bookmarkEnd w:id="0"/>
    </w:p>
    <w:sectPr w:rsidR="00F64861" w:rsidRPr="001D1E1C" w:rsidSect="00C504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3EB7B" w14:textId="77777777" w:rsidR="00E52ACE" w:rsidRDefault="00E52ACE" w:rsidP="00C22D16">
      <w:pPr>
        <w:spacing w:after="0" w:line="240" w:lineRule="auto"/>
      </w:pPr>
      <w:r>
        <w:separator/>
      </w:r>
    </w:p>
  </w:endnote>
  <w:endnote w:type="continuationSeparator" w:id="0">
    <w:p w14:paraId="758BBBB6" w14:textId="77777777" w:rsidR="00E52ACE" w:rsidRDefault="00E52ACE" w:rsidP="00C22D16">
      <w:pPr>
        <w:spacing w:after="0" w:line="240" w:lineRule="auto"/>
      </w:pPr>
      <w:r>
        <w:continuationSeparator/>
      </w:r>
    </w:p>
  </w:endnote>
  <w:endnote w:type="continuationNotice" w:id="1">
    <w:p w14:paraId="6A7C0CC6" w14:textId="77777777" w:rsidR="00E52ACE" w:rsidRDefault="00E52A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C58C9" w14:textId="77777777" w:rsidR="007C436B" w:rsidRDefault="007C4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6588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2AEE0" w14:textId="36B81207" w:rsidR="007C436B" w:rsidRDefault="007C43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25CBAACF" w14:textId="77777777" w:rsidR="007C436B" w:rsidRDefault="007C43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BBCD5" w14:textId="77777777" w:rsidR="007C436B" w:rsidRDefault="007C4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23AA3" w14:textId="77777777" w:rsidR="00E52ACE" w:rsidRDefault="00E52ACE" w:rsidP="00C22D16">
      <w:pPr>
        <w:spacing w:after="0" w:line="240" w:lineRule="auto"/>
      </w:pPr>
      <w:r>
        <w:separator/>
      </w:r>
    </w:p>
  </w:footnote>
  <w:footnote w:type="continuationSeparator" w:id="0">
    <w:p w14:paraId="2B0AC370" w14:textId="77777777" w:rsidR="00E52ACE" w:rsidRDefault="00E52ACE" w:rsidP="00C22D16">
      <w:pPr>
        <w:spacing w:after="0" w:line="240" w:lineRule="auto"/>
      </w:pPr>
      <w:r>
        <w:continuationSeparator/>
      </w:r>
    </w:p>
  </w:footnote>
  <w:footnote w:type="continuationNotice" w:id="1">
    <w:p w14:paraId="12448548" w14:textId="77777777" w:rsidR="00E52ACE" w:rsidRDefault="00E52A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9EBB7" w14:textId="77777777" w:rsidR="007C436B" w:rsidRDefault="007C43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3296F" w14:textId="77777777" w:rsidR="007C436B" w:rsidRDefault="007C436B" w:rsidP="00C22D1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9AE10" w14:textId="77777777" w:rsidR="007C436B" w:rsidRDefault="007C43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2D9C1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9"/>
    <w:multiLevelType w:val="singleLevel"/>
    <w:tmpl w:val="ADC4A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D64EA0"/>
    <w:multiLevelType w:val="hybridMultilevel"/>
    <w:tmpl w:val="D09EF94E"/>
    <w:lvl w:ilvl="0" w:tplc="F2706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EC0327"/>
    <w:multiLevelType w:val="hybridMultilevel"/>
    <w:tmpl w:val="53DA4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56215"/>
    <w:multiLevelType w:val="hybridMultilevel"/>
    <w:tmpl w:val="F92A7FA8"/>
    <w:lvl w:ilvl="0" w:tplc="EE885A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C36F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26E7E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B06D4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C486C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76822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847C5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63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6854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A63E1F"/>
    <w:multiLevelType w:val="hybridMultilevel"/>
    <w:tmpl w:val="E6ECA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01B64"/>
    <w:multiLevelType w:val="hybridMultilevel"/>
    <w:tmpl w:val="E7462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F4119"/>
    <w:multiLevelType w:val="hybridMultilevel"/>
    <w:tmpl w:val="46744A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D4323"/>
    <w:multiLevelType w:val="hybridMultilevel"/>
    <w:tmpl w:val="F602602E"/>
    <w:lvl w:ilvl="0" w:tplc="F49CBF0E">
      <w:start w:val="1"/>
      <w:numFmt w:val="upp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2782F"/>
    <w:multiLevelType w:val="hybridMultilevel"/>
    <w:tmpl w:val="260615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D130B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32F22798"/>
    <w:multiLevelType w:val="hybridMultilevel"/>
    <w:tmpl w:val="44445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356CA"/>
    <w:multiLevelType w:val="singleLevel"/>
    <w:tmpl w:val="27DC7BBE"/>
    <w:lvl w:ilvl="0">
      <w:numFmt w:val="none"/>
      <w:pStyle w:val="bullet1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13" w15:restartNumberingAfterBreak="0">
    <w:nsid w:val="36B56AEC"/>
    <w:multiLevelType w:val="hybridMultilevel"/>
    <w:tmpl w:val="68980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15106"/>
    <w:multiLevelType w:val="singleLevel"/>
    <w:tmpl w:val="B114E9F4"/>
    <w:lvl w:ilvl="0">
      <w:numFmt w:val="bullet"/>
      <w:lvlText w:val="–"/>
      <w:lvlJc w:val="left"/>
      <w:pPr>
        <w:tabs>
          <w:tab w:val="num" w:pos="728"/>
        </w:tabs>
        <w:ind w:left="728" w:hanging="368"/>
      </w:pPr>
      <w:rPr>
        <w:rFonts w:ascii="Arial" w:hAnsi="Arial" w:hint="default"/>
      </w:rPr>
    </w:lvl>
  </w:abstractNum>
  <w:abstractNum w:abstractNumId="15" w15:restartNumberingAfterBreak="0">
    <w:nsid w:val="43D03775"/>
    <w:multiLevelType w:val="singleLevel"/>
    <w:tmpl w:val="A2843690"/>
    <w:lvl w:ilvl="0">
      <w:start w:val="1"/>
      <w:numFmt w:val="bullet"/>
      <w:lvlText w:val=""/>
      <w:lvlJc w:val="left"/>
      <w:pPr>
        <w:tabs>
          <w:tab w:val="num" w:pos="445"/>
        </w:tabs>
        <w:ind w:left="360" w:hanging="275"/>
      </w:pPr>
      <w:rPr>
        <w:rFonts w:ascii="Symbol" w:hAnsi="Symbol" w:hint="default"/>
        <w:sz w:val="20"/>
      </w:rPr>
    </w:lvl>
  </w:abstractNum>
  <w:abstractNum w:abstractNumId="16" w15:restartNumberingAfterBreak="0">
    <w:nsid w:val="53965B19"/>
    <w:multiLevelType w:val="hybridMultilevel"/>
    <w:tmpl w:val="33C6A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435C0"/>
    <w:multiLevelType w:val="hybridMultilevel"/>
    <w:tmpl w:val="951CB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34609"/>
    <w:multiLevelType w:val="hybridMultilevel"/>
    <w:tmpl w:val="2F3EC09E"/>
    <w:lvl w:ilvl="0" w:tplc="97A2B34E">
      <w:start w:val="1"/>
      <w:numFmt w:val="decimal"/>
      <w:lvlText w:val="[%1]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52E56"/>
    <w:multiLevelType w:val="hybridMultilevel"/>
    <w:tmpl w:val="00A4D948"/>
    <w:lvl w:ilvl="0" w:tplc="0C6008CE">
      <w:start w:val="1"/>
      <w:numFmt w:val="upp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837180"/>
    <w:multiLevelType w:val="hybridMultilevel"/>
    <w:tmpl w:val="3B06A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D0E15"/>
    <w:multiLevelType w:val="hybridMultilevel"/>
    <w:tmpl w:val="FD123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15EDF"/>
    <w:multiLevelType w:val="hybridMultilevel"/>
    <w:tmpl w:val="A392BC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447E6"/>
    <w:multiLevelType w:val="hybridMultilevel"/>
    <w:tmpl w:val="E7683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E768A"/>
    <w:multiLevelType w:val="hybridMultilevel"/>
    <w:tmpl w:val="D58A9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45FFF"/>
    <w:multiLevelType w:val="hybridMultilevel"/>
    <w:tmpl w:val="550E80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84D70"/>
    <w:multiLevelType w:val="hybridMultilevel"/>
    <w:tmpl w:val="33A83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D6326E"/>
    <w:multiLevelType w:val="hybridMultilevel"/>
    <w:tmpl w:val="A418C58E"/>
    <w:lvl w:ilvl="0" w:tplc="B0E0026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26"/>
  </w:num>
  <w:num w:numId="4">
    <w:abstractNumId w:val="20"/>
  </w:num>
  <w:num w:numId="5">
    <w:abstractNumId w:val="3"/>
  </w:num>
  <w:num w:numId="6">
    <w:abstractNumId w:val="16"/>
  </w:num>
  <w:num w:numId="7">
    <w:abstractNumId w:val="23"/>
  </w:num>
  <w:num w:numId="8">
    <w:abstractNumId w:val="13"/>
  </w:num>
  <w:num w:numId="9">
    <w:abstractNumId w:val="4"/>
  </w:num>
  <w:num w:numId="10">
    <w:abstractNumId w:val="21"/>
  </w:num>
  <w:num w:numId="11">
    <w:abstractNumId w:val="18"/>
  </w:num>
  <w:num w:numId="12">
    <w:abstractNumId w:val="5"/>
  </w:num>
  <w:num w:numId="13">
    <w:abstractNumId w:val="7"/>
  </w:num>
  <w:num w:numId="14">
    <w:abstractNumId w:val="15"/>
  </w:num>
  <w:num w:numId="15">
    <w:abstractNumId w:val="12"/>
  </w:num>
  <w:num w:numId="16">
    <w:abstractNumId w:val="14"/>
  </w:num>
  <w:num w:numId="17">
    <w:abstractNumId w:val="10"/>
  </w:num>
  <w:num w:numId="18">
    <w:abstractNumId w:val="1"/>
  </w:num>
  <w:num w:numId="19">
    <w:abstractNumId w:val="0"/>
  </w:num>
  <w:num w:numId="20">
    <w:abstractNumId w:val="2"/>
  </w:num>
  <w:num w:numId="21">
    <w:abstractNumId w:val="22"/>
  </w:num>
  <w:num w:numId="22">
    <w:abstractNumId w:val="25"/>
  </w:num>
  <w:num w:numId="23">
    <w:abstractNumId w:val="27"/>
  </w:num>
  <w:num w:numId="24">
    <w:abstractNumId w:val="8"/>
  </w:num>
  <w:num w:numId="25">
    <w:abstractNumId w:val="9"/>
  </w:num>
  <w:num w:numId="26">
    <w:abstractNumId w:val="19"/>
  </w:num>
  <w:num w:numId="27">
    <w:abstractNumId w:val="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>
      <o:colormru v:ext="edit" colors="#9f9,#fcf,#97e7e5,white,#ffe5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lzheiemer&amp;apos;s Research &amp;amp; Therapy (HI created)_31 Oct 19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9d95dddsxdr4ea9ed5wtsw9dtvaaet5pf0&quot;&gt;HIPublicationsGroup@healthinteractions.com&lt;record-ids&gt;&lt;item&gt;3789&lt;/item&gt;&lt;item&gt;3790&lt;/item&gt;&lt;item&gt;3801&lt;/item&gt;&lt;item&gt;3810&lt;/item&gt;&lt;item&gt;3845&lt;/item&gt;&lt;item&gt;3857&lt;/item&gt;&lt;item&gt;3862&lt;/item&gt;&lt;item&gt;4275&lt;/item&gt;&lt;item&gt;5746&lt;/item&gt;&lt;item&gt;5766&lt;/item&gt;&lt;item&gt;6335&lt;/item&gt;&lt;item&gt;6336&lt;/item&gt;&lt;item&gt;6337&lt;/item&gt;&lt;item&gt;6338&lt;/item&gt;&lt;item&gt;6339&lt;/item&gt;&lt;item&gt;6340&lt;/item&gt;&lt;item&gt;6341&lt;/item&gt;&lt;item&gt;6342&lt;/item&gt;&lt;item&gt;6343&lt;/item&gt;&lt;item&gt;6344&lt;/item&gt;&lt;item&gt;6345&lt;/item&gt;&lt;item&gt;6346&lt;/item&gt;&lt;item&gt;6347&lt;/item&gt;&lt;item&gt;6348&lt;/item&gt;&lt;item&gt;6349&lt;/item&gt;&lt;item&gt;6350&lt;/item&gt;&lt;item&gt;6351&lt;/item&gt;&lt;item&gt;6352&lt;/item&gt;&lt;item&gt;6353&lt;/item&gt;&lt;item&gt;6354&lt;/item&gt;&lt;item&gt;6355&lt;/item&gt;&lt;item&gt;6356&lt;/item&gt;&lt;item&gt;6357&lt;/item&gt;&lt;item&gt;6358&lt;/item&gt;&lt;item&gt;6359&lt;/item&gt;&lt;item&gt;6360&lt;/item&gt;&lt;item&gt;6361&lt;/item&gt;&lt;item&gt;6362&lt;/item&gt;&lt;item&gt;6363&lt;/item&gt;&lt;item&gt;6364&lt;/item&gt;&lt;item&gt;6365&lt;/item&gt;&lt;item&gt;6366&lt;/item&gt;&lt;item&gt;6367&lt;/item&gt;&lt;item&gt;6368&lt;/item&gt;&lt;item&gt;6369&lt;/item&gt;&lt;item&gt;6370&lt;/item&gt;&lt;item&gt;6371&lt;/item&gt;&lt;item&gt;6374&lt;/item&gt;&lt;item&gt;6376&lt;/item&gt;&lt;item&gt;6377&lt;/item&gt;&lt;item&gt;6378&lt;/item&gt;&lt;item&gt;6380&lt;/item&gt;&lt;item&gt;6381&lt;/item&gt;&lt;item&gt;6383&lt;/item&gt;&lt;item&gt;6394&lt;/item&gt;&lt;item&gt;6404&lt;/item&gt;&lt;item&gt;6406&lt;/item&gt;&lt;item&gt;6467&lt;/item&gt;&lt;/record-ids&gt;&lt;/item&gt;&lt;/Libraries&gt;"/>
  </w:docVars>
  <w:rsids>
    <w:rsidRoot w:val="00C22D16"/>
    <w:rsid w:val="00001EB3"/>
    <w:rsid w:val="00003E6E"/>
    <w:rsid w:val="00004357"/>
    <w:rsid w:val="00004713"/>
    <w:rsid w:val="00005220"/>
    <w:rsid w:val="00006E9E"/>
    <w:rsid w:val="0000745B"/>
    <w:rsid w:val="00007DB2"/>
    <w:rsid w:val="00010081"/>
    <w:rsid w:val="00010BDF"/>
    <w:rsid w:val="00012122"/>
    <w:rsid w:val="0001236B"/>
    <w:rsid w:val="00012401"/>
    <w:rsid w:val="00012AB5"/>
    <w:rsid w:val="00014360"/>
    <w:rsid w:val="00014CD2"/>
    <w:rsid w:val="00015077"/>
    <w:rsid w:val="00022B68"/>
    <w:rsid w:val="0002408F"/>
    <w:rsid w:val="0002493B"/>
    <w:rsid w:val="00025DF7"/>
    <w:rsid w:val="00026893"/>
    <w:rsid w:val="000277BC"/>
    <w:rsid w:val="00027FB1"/>
    <w:rsid w:val="000313AD"/>
    <w:rsid w:val="00031E5C"/>
    <w:rsid w:val="00033C18"/>
    <w:rsid w:val="00035BBC"/>
    <w:rsid w:val="00036537"/>
    <w:rsid w:val="000368F1"/>
    <w:rsid w:val="000375E4"/>
    <w:rsid w:val="000400A7"/>
    <w:rsid w:val="00040429"/>
    <w:rsid w:val="0004045E"/>
    <w:rsid w:val="000406BB"/>
    <w:rsid w:val="000406F3"/>
    <w:rsid w:val="00041A34"/>
    <w:rsid w:val="00041A6F"/>
    <w:rsid w:val="00041E05"/>
    <w:rsid w:val="00042E43"/>
    <w:rsid w:val="000434B7"/>
    <w:rsid w:val="00044981"/>
    <w:rsid w:val="000456EE"/>
    <w:rsid w:val="00045B63"/>
    <w:rsid w:val="00046E44"/>
    <w:rsid w:val="00047029"/>
    <w:rsid w:val="00053D5E"/>
    <w:rsid w:val="00057347"/>
    <w:rsid w:val="00057A72"/>
    <w:rsid w:val="000610F9"/>
    <w:rsid w:val="000653C9"/>
    <w:rsid w:val="00065AC3"/>
    <w:rsid w:val="00066EEB"/>
    <w:rsid w:val="000705FD"/>
    <w:rsid w:val="00070793"/>
    <w:rsid w:val="00071020"/>
    <w:rsid w:val="00072FF8"/>
    <w:rsid w:val="0007424B"/>
    <w:rsid w:val="00074B85"/>
    <w:rsid w:val="00076ED4"/>
    <w:rsid w:val="00077DC9"/>
    <w:rsid w:val="000805EF"/>
    <w:rsid w:val="00080754"/>
    <w:rsid w:val="00080E7C"/>
    <w:rsid w:val="000817EC"/>
    <w:rsid w:val="0008226E"/>
    <w:rsid w:val="00083780"/>
    <w:rsid w:val="00085623"/>
    <w:rsid w:val="0008572D"/>
    <w:rsid w:val="00085B34"/>
    <w:rsid w:val="00087BC0"/>
    <w:rsid w:val="00090669"/>
    <w:rsid w:val="00090842"/>
    <w:rsid w:val="00090A08"/>
    <w:rsid w:val="00091493"/>
    <w:rsid w:val="00092160"/>
    <w:rsid w:val="00095C7B"/>
    <w:rsid w:val="0009649A"/>
    <w:rsid w:val="00096A28"/>
    <w:rsid w:val="00097BD6"/>
    <w:rsid w:val="000A0C1D"/>
    <w:rsid w:val="000A11F2"/>
    <w:rsid w:val="000A301A"/>
    <w:rsid w:val="000A332F"/>
    <w:rsid w:val="000A5ED6"/>
    <w:rsid w:val="000A72E4"/>
    <w:rsid w:val="000A79D1"/>
    <w:rsid w:val="000B198B"/>
    <w:rsid w:val="000B5E8D"/>
    <w:rsid w:val="000B6F29"/>
    <w:rsid w:val="000B721E"/>
    <w:rsid w:val="000B7E91"/>
    <w:rsid w:val="000B7F0B"/>
    <w:rsid w:val="000C0B30"/>
    <w:rsid w:val="000C10F9"/>
    <w:rsid w:val="000C130F"/>
    <w:rsid w:val="000C144A"/>
    <w:rsid w:val="000C1758"/>
    <w:rsid w:val="000C1BD2"/>
    <w:rsid w:val="000C32CA"/>
    <w:rsid w:val="000C510F"/>
    <w:rsid w:val="000C59A4"/>
    <w:rsid w:val="000C6A01"/>
    <w:rsid w:val="000D0EC3"/>
    <w:rsid w:val="000D1FFA"/>
    <w:rsid w:val="000D3300"/>
    <w:rsid w:val="000D5D6F"/>
    <w:rsid w:val="000D6767"/>
    <w:rsid w:val="000D6A08"/>
    <w:rsid w:val="000D7802"/>
    <w:rsid w:val="000D7AEA"/>
    <w:rsid w:val="000D7DDD"/>
    <w:rsid w:val="000E0762"/>
    <w:rsid w:val="000E20C9"/>
    <w:rsid w:val="000E2FC8"/>
    <w:rsid w:val="000E33DE"/>
    <w:rsid w:val="000E34A9"/>
    <w:rsid w:val="000E4027"/>
    <w:rsid w:val="000E593B"/>
    <w:rsid w:val="000E76C5"/>
    <w:rsid w:val="000F16C2"/>
    <w:rsid w:val="000F1D58"/>
    <w:rsid w:val="000F2A5D"/>
    <w:rsid w:val="000F3A50"/>
    <w:rsid w:val="000F4141"/>
    <w:rsid w:val="000F4E03"/>
    <w:rsid w:val="000F5825"/>
    <w:rsid w:val="000F5C75"/>
    <w:rsid w:val="000F69F1"/>
    <w:rsid w:val="00102027"/>
    <w:rsid w:val="00102499"/>
    <w:rsid w:val="00102C2B"/>
    <w:rsid w:val="00104893"/>
    <w:rsid w:val="001078D7"/>
    <w:rsid w:val="00115D31"/>
    <w:rsid w:val="00116048"/>
    <w:rsid w:val="00116322"/>
    <w:rsid w:val="00116583"/>
    <w:rsid w:val="00116E39"/>
    <w:rsid w:val="00117698"/>
    <w:rsid w:val="001223FD"/>
    <w:rsid w:val="00123950"/>
    <w:rsid w:val="00124D07"/>
    <w:rsid w:val="00125808"/>
    <w:rsid w:val="001262FA"/>
    <w:rsid w:val="00126895"/>
    <w:rsid w:val="00130307"/>
    <w:rsid w:val="00130BA6"/>
    <w:rsid w:val="001314C4"/>
    <w:rsid w:val="00131B26"/>
    <w:rsid w:val="00133912"/>
    <w:rsid w:val="00133DA7"/>
    <w:rsid w:val="001345A6"/>
    <w:rsid w:val="00134B17"/>
    <w:rsid w:val="00134DDC"/>
    <w:rsid w:val="00135647"/>
    <w:rsid w:val="00135E25"/>
    <w:rsid w:val="00136A85"/>
    <w:rsid w:val="00137663"/>
    <w:rsid w:val="00137D22"/>
    <w:rsid w:val="00142D1F"/>
    <w:rsid w:val="001431AD"/>
    <w:rsid w:val="00143645"/>
    <w:rsid w:val="00146994"/>
    <w:rsid w:val="00146A53"/>
    <w:rsid w:val="00146E64"/>
    <w:rsid w:val="00147718"/>
    <w:rsid w:val="0015067E"/>
    <w:rsid w:val="0015071C"/>
    <w:rsid w:val="00151EFC"/>
    <w:rsid w:val="0015290B"/>
    <w:rsid w:val="00152CC6"/>
    <w:rsid w:val="001530A8"/>
    <w:rsid w:val="001537F6"/>
    <w:rsid w:val="00154CBD"/>
    <w:rsid w:val="00154EFC"/>
    <w:rsid w:val="00154FD2"/>
    <w:rsid w:val="00155065"/>
    <w:rsid w:val="00156288"/>
    <w:rsid w:val="00156D17"/>
    <w:rsid w:val="00157636"/>
    <w:rsid w:val="00157F6D"/>
    <w:rsid w:val="0016009E"/>
    <w:rsid w:val="00160623"/>
    <w:rsid w:val="00160801"/>
    <w:rsid w:val="00161467"/>
    <w:rsid w:val="00162292"/>
    <w:rsid w:val="00162BEC"/>
    <w:rsid w:val="00163512"/>
    <w:rsid w:val="00163DAF"/>
    <w:rsid w:val="00163EC6"/>
    <w:rsid w:val="00163FF2"/>
    <w:rsid w:val="00164D2C"/>
    <w:rsid w:val="00166A4E"/>
    <w:rsid w:val="00167831"/>
    <w:rsid w:val="001701DE"/>
    <w:rsid w:val="0017112F"/>
    <w:rsid w:val="001719AC"/>
    <w:rsid w:val="001732CE"/>
    <w:rsid w:val="001738BA"/>
    <w:rsid w:val="001745CF"/>
    <w:rsid w:val="00176DC2"/>
    <w:rsid w:val="001770C4"/>
    <w:rsid w:val="00177ABC"/>
    <w:rsid w:val="00180884"/>
    <w:rsid w:val="00183DB2"/>
    <w:rsid w:val="001842FB"/>
    <w:rsid w:val="001849F2"/>
    <w:rsid w:val="00184BFE"/>
    <w:rsid w:val="00184F72"/>
    <w:rsid w:val="0018522B"/>
    <w:rsid w:val="00186D5B"/>
    <w:rsid w:val="00186EBC"/>
    <w:rsid w:val="00192289"/>
    <w:rsid w:val="00193069"/>
    <w:rsid w:val="001935C3"/>
    <w:rsid w:val="0019483E"/>
    <w:rsid w:val="00195F73"/>
    <w:rsid w:val="00196079"/>
    <w:rsid w:val="0019670D"/>
    <w:rsid w:val="001A0A49"/>
    <w:rsid w:val="001A2972"/>
    <w:rsid w:val="001A2A66"/>
    <w:rsid w:val="001A2EA9"/>
    <w:rsid w:val="001A3851"/>
    <w:rsid w:val="001A3FAD"/>
    <w:rsid w:val="001A5083"/>
    <w:rsid w:val="001A602B"/>
    <w:rsid w:val="001A6796"/>
    <w:rsid w:val="001B3CCB"/>
    <w:rsid w:val="001B3F32"/>
    <w:rsid w:val="001B46AA"/>
    <w:rsid w:val="001B46B6"/>
    <w:rsid w:val="001B4E6B"/>
    <w:rsid w:val="001B666F"/>
    <w:rsid w:val="001C1D0A"/>
    <w:rsid w:val="001C1E2F"/>
    <w:rsid w:val="001C2318"/>
    <w:rsid w:val="001C254A"/>
    <w:rsid w:val="001C2B77"/>
    <w:rsid w:val="001C3D98"/>
    <w:rsid w:val="001C4490"/>
    <w:rsid w:val="001C468C"/>
    <w:rsid w:val="001C5639"/>
    <w:rsid w:val="001C6AC6"/>
    <w:rsid w:val="001C6EE0"/>
    <w:rsid w:val="001C7AE2"/>
    <w:rsid w:val="001C7E56"/>
    <w:rsid w:val="001D01F4"/>
    <w:rsid w:val="001D1E1C"/>
    <w:rsid w:val="001D2262"/>
    <w:rsid w:val="001D2375"/>
    <w:rsid w:val="001D42DD"/>
    <w:rsid w:val="001D49CE"/>
    <w:rsid w:val="001D5DE5"/>
    <w:rsid w:val="001D5FDD"/>
    <w:rsid w:val="001E0818"/>
    <w:rsid w:val="001E0ABF"/>
    <w:rsid w:val="001E1502"/>
    <w:rsid w:val="001E3C59"/>
    <w:rsid w:val="001E7D28"/>
    <w:rsid w:val="001F1CFB"/>
    <w:rsid w:val="001F2136"/>
    <w:rsid w:val="001F29F7"/>
    <w:rsid w:val="001F307C"/>
    <w:rsid w:val="001F3702"/>
    <w:rsid w:val="001F40A2"/>
    <w:rsid w:val="001F4287"/>
    <w:rsid w:val="001F52D8"/>
    <w:rsid w:val="001F5721"/>
    <w:rsid w:val="001F6111"/>
    <w:rsid w:val="001F6470"/>
    <w:rsid w:val="001F7385"/>
    <w:rsid w:val="001F73A0"/>
    <w:rsid w:val="001F7CD0"/>
    <w:rsid w:val="002005D1"/>
    <w:rsid w:val="00201C03"/>
    <w:rsid w:val="00204357"/>
    <w:rsid w:val="00204E08"/>
    <w:rsid w:val="00205DCF"/>
    <w:rsid w:val="002061EB"/>
    <w:rsid w:val="00206DA5"/>
    <w:rsid w:val="00206FDC"/>
    <w:rsid w:val="00207671"/>
    <w:rsid w:val="00207778"/>
    <w:rsid w:val="002078D1"/>
    <w:rsid w:val="00207FA4"/>
    <w:rsid w:val="002103AA"/>
    <w:rsid w:val="00211C1A"/>
    <w:rsid w:val="002120CA"/>
    <w:rsid w:val="00212BDA"/>
    <w:rsid w:val="002134DE"/>
    <w:rsid w:val="00214C8D"/>
    <w:rsid w:val="0021671C"/>
    <w:rsid w:val="00217296"/>
    <w:rsid w:val="0021792B"/>
    <w:rsid w:val="00217984"/>
    <w:rsid w:val="002212E2"/>
    <w:rsid w:val="00221F0A"/>
    <w:rsid w:val="002221C4"/>
    <w:rsid w:val="00222603"/>
    <w:rsid w:val="00223817"/>
    <w:rsid w:val="00223C55"/>
    <w:rsid w:val="0022458C"/>
    <w:rsid w:val="00225A96"/>
    <w:rsid w:val="00225B09"/>
    <w:rsid w:val="00226238"/>
    <w:rsid w:val="002262DA"/>
    <w:rsid w:val="002268F3"/>
    <w:rsid w:val="002277F5"/>
    <w:rsid w:val="00227916"/>
    <w:rsid w:val="00227FD1"/>
    <w:rsid w:val="00230714"/>
    <w:rsid w:val="00230AFE"/>
    <w:rsid w:val="00230D5F"/>
    <w:rsid w:val="0023103C"/>
    <w:rsid w:val="00231459"/>
    <w:rsid w:val="0023192A"/>
    <w:rsid w:val="00232286"/>
    <w:rsid w:val="0023254B"/>
    <w:rsid w:val="0023294D"/>
    <w:rsid w:val="00233C24"/>
    <w:rsid w:val="00234854"/>
    <w:rsid w:val="00235D16"/>
    <w:rsid w:val="00240355"/>
    <w:rsid w:val="00241540"/>
    <w:rsid w:val="00241C08"/>
    <w:rsid w:val="00242AF3"/>
    <w:rsid w:val="00242E41"/>
    <w:rsid w:val="002440F5"/>
    <w:rsid w:val="00244ABE"/>
    <w:rsid w:val="00244D86"/>
    <w:rsid w:val="0024529C"/>
    <w:rsid w:val="0024649E"/>
    <w:rsid w:val="00247B42"/>
    <w:rsid w:val="00250CF4"/>
    <w:rsid w:val="00251102"/>
    <w:rsid w:val="002514E6"/>
    <w:rsid w:val="00251971"/>
    <w:rsid w:val="00251D05"/>
    <w:rsid w:val="0025262C"/>
    <w:rsid w:val="00254DEE"/>
    <w:rsid w:val="00256625"/>
    <w:rsid w:val="00256F8D"/>
    <w:rsid w:val="0026040F"/>
    <w:rsid w:val="002612B2"/>
    <w:rsid w:val="00261F17"/>
    <w:rsid w:val="002628C6"/>
    <w:rsid w:val="00262C5C"/>
    <w:rsid w:val="00263CF3"/>
    <w:rsid w:val="0026527D"/>
    <w:rsid w:val="0026615F"/>
    <w:rsid w:val="00267D5E"/>
    <w:rsid w:val="002726C5"/>
    <w:rsid w:val="002727CA"/>
    <w:rsid w:val="00274866"/>
    <w:rsid w:val="00275343"/>
    <w:rsid w:val="002759AF"/>
    <w:rsid w:val="00275A26"/>
    <w:rsid w:val="00275E82"/>
    <w:rsid w:val="0027646B"/>
    <w:rsid w:val="002801B7"/>
    <w:rsid w:val="00281206"/>
    <w:rsid w:val="0028363D"/>
    <w:rsid w:val="00283EAD"/>
    <w:rsid w:val="002845DE"/>
    <w:rsid w:val="00284856"/>
    <w:rsid w:val="00285C29"/>
    <w:rsid w:val="00285E76"/>
    <w:rsid w:val="00290448"/>
    <w:rsid w:val="002912FA"/>
    <w:rsid w:val="0029265B"/>
    <w:rsid w:val="002928BF"/>
    <w:rsid w:val="00293C27"/>
    <w:rsid w:val="00294429"/>
    <w:rsid w:val="002955FB"/>
    <w:rsid w:val="00295ED9"/>
    <w:rsid w:val="00296A12"/>
    <w:rsid w:val="00297C31"/>
    <w:rsid w:val="002A01B6"/>
    <w:rsid w:val="002A1BD2"/>
    <w:rsid w:val="002A2C11"/>
    <w:rsid w:val="002A3C15"/>
    <w:rsid w:val="002A3DDE"/>
    <w:rsid w:val="002A4606"/>
    <w:rsid w:val="002A4D79"/>
    <w:rsid w:val="002A514F"/>
    <w:rsid w:val="002A5E5E"/>
    <w:rsid w:val="002A65C2"/>
    <w:rsid w:val="002A6624"/>
    <w:rsid w:val="002A76E5"/>
    <w:rsid w:val="002B109B"/>
    <w:rsid w:val="002B2695"/>
    <w:rsid w:val="002B2EBC"/>
    <w:rsid w:val="002B3001"/>
    <w:rsid w:val="002B32FE"/>
    <w:rsid w:val="002B5292"/>
    <w:rsid w:val="002B5A45"/>
    <w:rsid w:val="002B5ECD"/>
    <w:rsid w:val="002B621E"/>
    <w:rsid w:val="002B62CA"/>
    <w:rsid w:val="002C0607"/>
    <w:rsid w:val="002C3B9C"/>
    <w:rsid w:val="002C50B3"/>
    <w:rsid w:val="002C5CAA"/>
    <w:rsid w:val="002C67AB"/>
    <w:rsid w:val="002C6E95"/>
    <w:rsid w:val="002C7936"/>
    <w:rsid w:val="002D08C4"/>
    <w:rsid w:val="002D0FF1"/>
    <w:rsid w:val="002D1B34"/>
    <w:rsid w:val="002D4DB4"/>
    <w:rsid w:val="002D5306"/>
    <w:rsid w:val="002D69E6"/>
    <w:rsid w:val="002E1B2A"/>
    <w:rsid w:val="002E24C6"/>
    <w:rsid w:val="002E2798"/>
    <w:rsid w:val="002E33D6"/>
    <w:rsid w:val="002E44A2"/>
    <w:rsid w:val="002E79F2"/>
    <w:rsid w:val="002F246C"/>
    <w:rsid w:val="002F27F9"/>
    <w:rsid w:val="002F3F97"/>
    <w:rsid w:val="002F44D3"/>
    <w:rsid w:val="002F551B"/>
    <w:rsid w:val="002F5DAB"/>
    <w:rsid w:val="002F7867"/>
    <w:rsid w:val="002F7A8F"/>
    <w:rsid w:val="00300446"/>
    <w:rsid w:val="00302387"/>
    <w:rsid w:val="00302F5E"/>
    <w:rsid w:val="00303D71"/>
    <w:rsid w:val="00303F96"/>
    <w:rsid w:val="00304BC4"/>
    <w:rsid w:val="003054A9"/>
    <w:rsid w:val="003057E2"/>
    <w:rsid w:val="00305C81"/>
    <w:rsid w:val="0030647C"/>
    <w:rsid w:val="00306633"/>
    <w:rsid w:val="00306925"/>
    <w:rsid w:val="003074EE"/>
    <w:rsid w:val="00307ADC"/>
    <w:rsid w:val="00312914"/>
    <w:rsid w:val="0031297C"/>
    <w:rsid w:val="003140A4"/>
    <w:rsid w:val="00316374"/>
    <w:rsid w:val="00316700"/>
    <w:rsid w:val="00316928"/>
    <w:rsid w:val="00317C04"/>
    <w:rsid w:val="00321696"/>
    <w:rsid w:val="0032334C"/>
    <w:rsid w:val="00323CC0"/>
    <w:rsid w:val="00324BD4"/>
    <w:rsid w:val="003257F3"/>
    <w:rsid w:val="003261C5"/>
    <w:rsid w:val="003308FB"/>
    <w:rsid w:val="0033122E"/>
    <w:rsid w:val="00331AEE"/>
    <w:rsid w:val="00332F4B"/>
    <w:rsid w:val="003335C5"/>
    <w:rsid w:val="00334225"/>
    <w:rsid w:val="00334D94"/>
    <w:rsid w:val="003350FD"/>
    <w:rsid w:val="0033584D"/>
    <w:rsid w:val="00341487"/>
    <w:rsid w:val="0034199B"/>
    <w:rsid w:val="00342262"/>
    <w:rsid w:val="00342A9A"/>
    <w:rsid w:val="00342AB5"/>
    <w:rsid w:val="003439C6"/>
    <w:rsid w:val="00345485"/>
    <w:rsid w:val="0034565E"/>
    <w:rsid w:val="003463B9"/>
    <w:rsid w:val="00346532"/>
    <w:rsid w:val="00346E5C"/>
    <w:rsid w:val="0034717B"/>
    <w:rsid w:val="00351179"/>
    <w:rsid w:val="0035145F"/>
    <w:rsid w:val="00351A06"/>
    <w:rsid w:val="00351BF6"/>
    <w:rsid w:val="00351E30"/>
    <w:rsid w:val="00352B60"/>
    <w:rsid w:val="0035358F"/>
    <w:rsid w:val="0035403C"/>
    <w:rsid w:val="00354A68"/>
    <w:rsid w:val="00354E5A"/>
    <w:rsid w:val="00355824"/>
    <w:rsid w:val="0035588D"/>
    <w:rsid w:val="003564C5"/>
    <w:rsid w:val="00356A12"/>
    <w:rsid w:val="0035712D"/>
    <w:rsid w:val="00357EC1"/>
    <w:rsid w:val="003601F4"/>
    <w:rsid w:val="00360F61"/>
    <w:rsid w:val="00361FE4"/>
    <w:rsid w:val="00362694"/>
    <w:rsid w:val="00362B6C"/>
    <w:rsid w:val="00363033"/>
    <w:rsid w:val="003654B7"/>
    <w:rsid w:val="003663D3"/>
    <w:rsid w:val="00366855"/>
    <w:rsid w:val="00366E41"/>
    <w:rsid w:val="003675A3"/>
    <w:rsid w:val="00367B80"/>
    <w:rsid w:val="003706CB"/>
    <w:rsid w:val="00370C6D"/>
    <w:rsid w:val="003710A8"/>
    <w:rsid w:val="003731D9"/>
    <w:rsid w:val="003737E3"/>
    <w:rsid w:val="00373B7E"/>
    <w:rsid w:val="0037467C"/>
    <w:rsid w:val="00374A79"/>
    <w:rsid w:val="00374D36"/>
    <w:rsid w:val="00377997"/>
    <w:rsid w:val="00380AED"/>
    <w:rsid w:val="00382CB9"/>
    <w:rsid w:val="00382D10"/>
    <w:rsid w:val="00382EB8"/>
    <w:rsid w:val="00385E41"/>
    <w:rsid w:val="0038710A"/>
    <w:rsid w:val="003900E6"/>
    <w:rsid w:val="00390B9A"/>
    <w:rsid w:val="00391ED7"/>
    <w:rsid w:val="00393F29"/>
    <w:rsid w:val="00394E52"/>
    <w:rsid w:val="0039569A"/>
    <w:rsid w:val="00396D3F"/>
    <w:rsid w:val="003A095F"/>
    <w:rsid w:val="003A17B6"/>
    <w:rsid w:val="003A187D"/>
    <w:rsid w:val="003A2757"/>
    <w:rsid w:val="003A2D19"/>
    <w:rsid w:val="003A3734"/>
    <w:rsid w:val="003A3E5E"/>
    <w:rsid w:val="003A4499"/>
    <w:rsid w:val="003A5526"/>
    <w:rsid w:val="003A62FC"/>
    <w:rsid w:val="003A7066"/>
    <w:rsid w:val="003A7C67"/>
    <w:rsid w:val="003A7D5F"/>
    <w:rsid w:val="003B1B41"/>
    <w:rsid w:val="003B1EBA"/>
    <w:rsid w:val="003B5872"/>
    <w:rsid w:val="003B7147"/>
    <w:rsid w:val="003B770B"/>
    <w:rsid w:val="003B7E96"/>
    <w:rsid w:val="003C0830"/>
    <w:rsid w:val="003C1E78"/>
    <w:rsid w:val="003C2247"/>
    <w:rsid w:val="003C401A"/>
    <w:rsid w:val="003C40BA"/>
    <w:rsid w:val="003C44CD"/>
    <w:rsid w:val="003C51A1"/>
    <w:rsid w:val="003C5334"/>
    <w:rsid w:val="003C596C"/>
    <w:rsid w:val="003C5CFE"/>
    <w:rsid w:val="003C66AA"/>
    <w:rsid w:val="003C6D1F"/>
    <w:rsid w:val="003C73CB"/>
    <w:rsid w:val="003D1E1C"/>
    <w:rsid w:val="003D274D"/>
    <w:rsid w:val="003D3776"/>
    <w:rsid w:val="003D388F"/>
    <w:rsid w:val="003D38F4"/>
    <w:rsid w:val="003D461E"/>
    <w:rsid w:val="003D68BA"/>
    <w:rsid w:val="003D7321"/>
    <w:rsid w:val="003E020D"/>
    <w:rsid w:val="003E0728"/>
    <w:rsid w:val="003E1070"/>
    <w:rsid w:val="003E22D2"/>
    <w:rsid w:val="003E318B"/>
    <w:rsid w:val="003E41C4"/>
    <w:rsid w:val="003E4426"/>
    <w:rsid w:val="003E4FC3"/>
    <w:rsid w:val="003F1802"/>
    <w:rsid w:val="003F2CC9"/>
    <w:rsid w:val="003F2EF6"/>
    <w:rsid w:val="003F320C"/>
    <w:rsid w:val="003F3C22"/>
    <w:rsid w:val="003F4129"/>
    <w:rsid w:val="003F41FF"/>
    <w:rsid w:val="003F486E"/>
    <w:rsid w:val="003F7F36"/>
    <w:rsid w:val="004006FF"/>
    <w:rsid w:val="00402446"/>
    <w:rsid w:val="00402BA1"/>
    <w:rsid w:val="004052E8"/>
    <w:rsid w:val="0040617E"/>
    <w:rsid w:val="00406472"/>
    <w:rsid w:val="00407828"/>
    <w:rsid w:val="0040797F"/>
    <w:rsid w:val="004103D6"/>
    <w:rsid w:val="00411A21"/>
    <w:rsid w:val="00413CA4"/>
    <w:rsid w:val="0041461A"/>
    <w:rsid w:val="00414D41"/>
    <w:rsid w:val="004156E7"/>
    <w:rsid w:val="00415A72"/>
    <w:rsid w:val="0041605E"/>
    <w:rsid w:val="004162C5"/>
    <w:rsid w:val="00416456"/>
    <w:rsid w:val="00420069"/>
    <w:rsid w:val="0042062E"/>
    <w:rsid w:val="00420A48"/>
    <w:rsid w:val="004222AF"/>
    <w:rsid w:val="00422EBB"/>
    <w:rsid w:val="0042355D"/>
    <w:rsid w:val="00424E89"/>
    <w:rsid w:val="00425A7C"/>
    <w:rsid w:val="004277F9"/>
    <w:rsid w:val="0043183B"/>
    <w:rsid w:val="0043249D"/>
    <w:rsid w:val="00432A18"/>
    <w:rsid w:val="00433131"/>
    <w:rsid w:val="00433300"/>
    <w:rsid w:val="00434965"/>
    <w:rsid w:val="00435114"/>
    <w:rsid w:val="004357C7"/>
    <w:rsid w:val="004361AE"/>
    <w:rsid w:val="004401CA"/>
    <w:rsid w:val="00440CDE"/>
    <w:rsid w:val="00441E91"/>
    <w:rsid w:val="00442340"/>
    <w:rsid w:val="00442AF8"/>
    <w:rsid w:val="00442F8E"/>
    <w:rsid w:val="0044368A"/>
    <w:rsid w:val="004439D2"/>
    <w:rsid w:val="004444B0"/>
    <w:rsid w:val="00446A9B"/>
    <w:rsid w:val="00447F57"/>
    <w:rsid w:val="00450855"/>
    <w:rsid w:val="00452473"/>
    <w:rsid w:val="00452DBD"/>
    <w:rsid w:val="00453DBF"/>
    <w:rsid w:val="004558FA"/>
    <w:rsid w:val="00455AB7"/>
    <w:rsid w:val="00455F4D"/>
    <w:rsid w:val="00457D7F"/>
    <w:rsid w:val="0046081A"/>
    <w:rsid w:val="00460E9C"/>
    <w:rsid w:val="004610C1"/>
    <w:rsid w:val="0046120C"/>
    <w:rsid w:val="00461542"/>
    <w:rsid w:val="0046178A"/>
    <w:rsid w:val="004620AA"/>
    <w:rsid w:val="004632D8"/>
    <w:rsid w:val="00463DAE"/>
    <w:rsid w:val="00464592"/>
    <w:rsid w:val="0046591F"/>
    <w:rsid w:val="004672C0"/>
    <w:rsid w:val="00467CF5"/>
    <w:rsid w:val="004703D4"/>
    <w:rsid w:val="004706C0"/>
    <w:rsid w:val="00471D52"/>
    <w:rsid w:val="00472654"/>
    <w:rsid w:val="00472AEF"/>
    <w:rsid w:val="004745DA"/>
    <w:rsid w:val="00474839"/>
    <w:rsid w:val="004761F0"/>
    <w:rsid w:val="00476458"/>
    <w:rsid w:val="00476A7E"/>
    <w:rsid w:val="00477071"/>
    <w:rsid w:val="00477E65"/>
    <w:rsid w:val="004815CF"/>
    <w:rsid w:val="00481C99"/>
    <w:rsid w:val="00481FA1"/>
    <w:rsid w:val="004826CF"/>
    <w:rsid w:val="004832BD"/>
    <w:rsid w:val="004836DB"/>
    <w:rsid w:val="004851F7"/>
    <w:rsid w:val="00485216"/>
    <w:rsid w:val="004853A8"/>
    <w:rsid w:val="00486081"/>
    <w:rsid w:val="00492F4C"/>
    <w:rsid w:val="0049337C"/>
    <w:rsid w:val="00493A41"/>
    <w:rsid w:val="00497100"/>
    <w:rsid w:val="00497EA6"/>
    <w:rsid w:val="004A04E6"/>
    <w:rsid w:val="004A065C"/>
    <w:rsid w:val="004A16A1"/>
    <w:rsid w:val="004A19A2"/>
    <w:rsid w:val="004A2584"/>
    <w:rsid w:val="004A336E"/>
    <w:rsid w:val="004B002B"/>
    <w:rsid w:val="004B1048"/>
    <w:rsid w:val="004B1DA2"/>
    <w:rsid w:val="004B33ED"/>
    <w:rsid w:val="004B3489"/>
    <w:rsid w:val="004B3683"/>
    <w:rsid w:val="004B3D74"/>
    <w:rsid w:val="004B55EF"/>
    <w:rsid w:val="004B5AF1"/>
    <w:rsid w:val="004B6697"/>
    <w:rsid w:val="004C0489"/>
    <w:rsid w:val="004C0696"/>
    <w:rsid w:val="004C0701"/>
    <w:rsid w:val="004C146B"/>
    <w:rsid w:val="004C16F8"/>
    <w:rsid w:val="004C1E50"/>
    <w:rsid w:val="004C286A"/>
    <w:rsid w:val="004C2DA0"/>
    <w:rsid w:val="004C32FF"/>
    <w:rsid w:val="004C46F0"/>
    <w:rsid w:val="004C4828"/>
    <w:rsid w:val="004C6BF6"/>
    <w:rsid w:val="004C6EFF"/>
    <w:rsid w:val="004C7782"/>
    <w:rsid w:val="004D06F9"/>
    <w:rsid w:val="004D2130"/>
    <w:rsid w:val="004D2A61"/>
    <w:rsid w:val="004D2F11"/>
    <w:rsid w:val="004D4ADC"/>
    <w:rsid w:val="004D5377"/>
    <w:rsid w:val="004D5A3A"/>
    <w:rsid w:val="004D5B47"/>
    <w:rsid w:val="004D6C4A"/>
    <w:rsid w:val="004D7ECB"/>
    <w:rsid w:val="004E14E5"/>
    <w:rsid w:val="004E203E"/>
    <w:rsid w:val="004E3E0E"/>
    <w:rsid w:val="004E4883"/>
    <w:rsid w:val="004E5FDE"/>
    <w:rsid w:val="004E61FF"/>
    <w:rsid w:val="004E7C5F"/>
    <w:rsid w:val="004E7F8D"/>
    <w:rsid w:val="004F0968"/>
    <w:rsid w:val="004F2000"/>
    <w:rsid w:val="004F277F"/>
    <w:rsid w:val="004F4492"/>
    <w:rsid w:val="004F4542"/>
    <w:rsid w:val="004F5B42"/>
    <w:rsid w:val="004F61F0"/>
    <w:rsid w:val="004F71C2"/>
    <w:rsid w:val="005005A2"/>
    <w:rsid w:val="005027A9"/>
    <w:rsid w:val="00503899"/>
    <w:rsid w:val="00503A3B"/>
    <w:rsid w:val="005043BC"/>
    <w:rsid w:val="00504BEA"/>
    <w:rsid w:val="00504D10"/>
    <w:rsid w:val="005056BF"/>
    <w:rsid w:val="0050618E"/>
    <w:rsid w:val="005112F0"/>
    <w:rsid w:val="00511F5E"/>
    <w:rsid w:val="005121B8"/>
    <w:rsid w:val="00513BEE"/>
    <w:rsid w:val="005159FB"/>
    <w:rsid w:val="00516111"/>
    <w:rsid w:val="00516156"/>
    <w:rsid w:val="00516549"/>
    <w:rsid w:val="00516906"/>
    <w:rsid w:val="00516A33"/>
    <w:rsid w:val="005172E1"/>
    <w:rsid w:val="00520361"/>
    <w:rsid w:val="005203D7"/>
    <w:rsid w:val="005209BA"/>
    <w:rsid w:val="00523659"/>
    <w:rsid w:val="00524308"/>
    <w:rsid w:val="005249DB"/>
    <w:rsid w:val="00525119"/>
    <w:rsid w:val="00527513"/>
    <w:rsid w:val="00527C2F"/>
    <w:rsid w:val="00532262"/>
    <w:rsid w:val="00532513"/>
    <w:rsid w:val="00532658"/>
    <w:rsid w:val="005336AE"/>
    <w:rsid w:val="005339BB"/>
    <w:rsid w:val="00533CDB"/>
    <w:rsid w:val="00534FCF"/>
    <w:rsid w:val="00536097"/>
    <w:rsid w:val="00536968"/>
    <w:rsid w:val="005378A4"/>
    <w:rsid w:val="00541196"/>
    <w:rsid w:val="00541727"/>
    <w:rsid w:val="0054186B"/>
    <w:rsid w:val="00544B9D"/>
    <w:rsid w:val="00545A46"/>
    <w:rsid w:val="00546525"/>
    <w:rsid w:val="00547C49"/>
    <w:rsid w:val="0055021F"/>
    <w:rsid w:val="00550A3C"/>
    <w:rsid w:val="00550E89"/>
    <w:rsid w:val="005526BA"/>
    <w:rsid w:val="00557C70"/>
    <w:rsid w:val="00557ED5"/>
    <w:rsid w:val="00557FEC"/>
    <w:rsid w:val="00560C7D"/>
    <w:rsid w:val="00560CF3"/>
    <w:rsid w:val="005660E2"/>
    <w:rsid w:val="00566F03"/>
    <w:rsid w:val="00567755"/>
    <w:rsid w:val="005705BA"/>
    <w:rsid w:val="00570E69"/>
    <w:rsid w:val="00572380"/>
    <w:rsid w:val="00572A60"/>
    <w:rsid w:val="005738B6"/>
    <w:rsid w:val="0057498F"/>
    <w:rsid w:val="00574A09"/>
    <w:rsid w:val="0057514A"/>
    <w:rsid w:val="0057657B"/>
    <w:rsid w:val="00577347"/>
    <w:rsid w:val="00580038"/>
    <w:rsid w:val="0058008F"/>
    <w:rsid w:val="00580236"/>
    <w:rsid w:val="00580688"/>
    <w:rsid w:val="00580E53"/>
    <w:rsid w:val="005819CA"/>
    <w:rsid w:val="00581F0C"/>
    <w:rsid w:val="00584BE6"/>
    <w:rsid w:val="00585405"/>
    <w:rsid w:val="00587738"/>
    <w:rsid w:val="00587EFB"/>
    <w:rsid w:val="00590441"/>
    <w:rsid w:val="005918C4"/>
    <w:rsid w:val="00594534"/>
    <w:rsid w:val="005945E9"/>
    <w:rsid w:val="00594D94"/>
    <w:rsid w:val="00597B06"/>
    <w:rsid w:val="005A01B4"/>
    <w:rsid w:val="005A16A3"/>
    <w:rsid w:val="005A19D3"/>
    <w:rsid w:val="005A38A9"/>
    <w:rsid w:val="005A547E"/>
    <w:rsid w:val="005A60D1"/>
    <w:rsid w:val="005A68B3"/>
    <w:rsid w:val="005B1620"/>
    <w:rsid w:val="005B16CB"/>
    <w:rsid w:val="005B1D89"/>
    <w:rsid w:val="005B281D"/>
    <w:rsid w:val="005B2DAF"/>
    <w:rsid w:val="005B2F62"/>
    <w:rsid w:val="005B3489"/>
    <w:rsid w:val="005B37F7"/>
    <w:rsid w:val="005B3C71"/>
    <w:rsid w:val="005B5040"/>
    <w:rsid w:val="005B589F"/>
    <w:rsid w:val="005B787D"/>
    <w:rsid w:val="005B79EB"/>
    <w:rsid w:val="005C04EE"/>
    <w:rsid w:val="005C1BF5"/>
    <w:rsid w:val="005C3B74"/>
    <w:rsid w:val="005C3F1B"/>
    <w:rsid w:val="005C42D3"/>
    <w:rsid w:val="005C43B9"/>
    <w:rsid w:val="005C4E0B"/>
    <w:rsid w:val="005C7853"/>
    <w:rsid w:val="005C7FA2"/>
    <w:rsid w:val="005D0193"/>
    <w:rsid w:val="005D12C4"/>
    <w:rsid w:val="005D1F05"/>
    <w:rsid w:val="005D1F61"/>
    <w:rsid w:val="005D2269"/>
    <w:rsid w:val="005D2344"/>
    <w:rsid w:val="005D44FA"/>
    <w:rsid w:val="005D6402"/>
    <w:rsid w:val="005D7F1A"/>
    <w:rsid w:val="005E1271"/>
    <w:rsid w:val="005E162D"/>
    <w:rsid w:val="005E2C74"/>
    <w:rsid w:val="005E47B1"/>
    <w:rsid w:val="005E5C1A"/>
    <w:rsid w:val="005E61B4"/>
    <w:rsid w:val="005F00CE"/>
    <w:rsid w:val="005F0933"/>
    <w:rsid w:val="005F0C6F"/>
    <w:rsid w:val="005F1554"/>
    <w:rsid w:val="005F31BF"/>
    <w:rsid w:val="005F3518"/>
    <w:rsid w:val="005F43F2"/>
    <w:rsid w:val="005F4533"/>
    <w:rsid w:val="005F4819"/>
    <w:rsid w:val="005F5249"/>
    <w:rsid w:val="005F5D01"/>
    <w:rsid w:val="005F6005"/>
    <w:rsid w:val="005F6BE8"/>
    <w:rsid w:val="00600DDD"/>
    <w:rsid w:val="00601D74"/>
    <w:rsid w:val="00601F9F"/>
    <w:rsid w:val="006054F5"/>
    <w:rsid w:val="00605F60"/>
    <w:rsid w:val="006073E6"/>
    <w:rsid w:val="0061039A"/>
    <w:rsid w:val="006114F9"/>
    <w:rsid w:val="00612810"/>
    <w:rsid w:val="006133A7"/>
    <w:rsid w:val="0061481F"/>
    <w:rsid w:val="006151D5"/>
    <w:rsid w:val="006172F9"/>
    <w:rsid w:val="00617323"/>
    <w:rsid w:val="0062186C"/>
    <w:rsid w:val="006226F7"/>
    <w:rsid w:val="006238B5"/>
    <w:rsid w:val="0062410B"/>
    <w:rsid w:val="0062448D"/>
    <w:rsid w:val="006246AB"/>
    <w:rsid w:val="006253D7"/>
    <w:rsid w:val="00625B3E"/>
    <w:rsid w:val="00626379"/>
    <w:rsid w:val="00630771"/>
    <w:rsid w:val="00631C5C"/>
    <w:rsid w:val="00632D58"/>
    <w:rsid w:val="00632FEA"/>
    <w:rsid w:val="00633481"/>
    <w:rsid w:val="006346D2"/>
    <w:rsid w:val="00635693"/>
    <w:rsid w:val="00636BAF"/>
    <w:rsid w:val="00637FD4"/>
    <w:rsid w:val="00640914"/>
    <w:rsid w:val="006414D4"/>
    <w:rsid w:val="00645343"/>
    <w:rsid w:val="0064551E"/>
    <w:rsid w:val="00645A95"/>
    <w:rsid w:val="00646CEE"/>
    <w:rsid w:val="00650B2A"/>
    <w:rsid w:val="00651EB9"/>
    <w:rsid w:val="0065215E"/>
    <w:rsid w:val="006529A3"/>
    <w:rsid w:val="006536CD"/>
    <w:rsid w:val="006550B4"/>
    <w:rsid w:val="006552A4"/>
    <w:rsid w:val="006555E3"/>
    <w:rsid w:val="006579E7"/>
    <w:rsid w:val="00657D7C"/>
    <w:rsid w:val="0066078F"/>
    <w:rsid w:val="00660D16"/>
    <w:rsid w:val="00664049"/>
    <w:rsid w:val="0066433C"/>
    <w:rsid w:val="006652BA"/>
    <w:rsid w:val="006660EF"/>
    <w:rsid w:val="00666134"/>
    <w:rsid w:val="00667FD8"/>
    <w:rsid w:val="006702D2"/>
    <w:rsid w:val="00670331"/>
    <w:rsid w:val="0067067F"/>
    <w:rsid w:val="00670B79"/>
    <w:rsid w:val="0067192B"/>
    <w:rsid w:val="0067221A"/>
    <w:rsid w:val="00672C72"/>
    <w:rsid w:val="006736A2"/>
    <w:rsid w:val="00674153"/>
    <w:rsid w:val="00674E97"/>
    <w:rsid w:val="006750CD"/>
    <w:rsid w:val="006763D9"/>
    <w:rsid w:val="0067650C"/>
    <w:rsid w:val="00676776"/>
    <w:rsid w:val="00676AED"/>
    <w:rsid w:val="00676EF6"/>
    <w:rsid w:val="00677469"/>
    <w:rsid w:val="0067798E"/>
    <w:rsid w:val="00681AD3"/>
    <w:rsid w:val="00682A6C"/>
    <w:rsid w:val="0068355D"/>
    <w:rsid w:val="0068498E"/>
    <w:rsid w:val="00685263"/>
    <w:rsid w:val="0068569C"/>
    <w:rsid w:val="006864BF"/>
    <w:rsid w:val="00687314"/>
    <w:rsid w:val="00691790"/>
    <w:rsid w:val="0069198E"/>
    <w:rsid w:val="0069213C"/>
    <w:rsid w:val="00695917"/>
    <w:rsid w:val="0069766D"/>
    <w:rsid w:val="00697DF4"/>
    <w:rsid w:val="006A1A66"/>
    <w:rsid w:val="006A1A7B"/>
    <w:rsid w:val="006A1F8D"/>
    <w:rsid w:val="006A528D"/>
    <w:rsid w:val="006A5FC4"/>
    <w:rsid w:val="006A63E5"/>
    <w:rsid w:val="006A6410"/>
    <w:rsid w:val="006B1955"/>
    <w:rsid w:val="006B2272"/>
    <w:rsid w:val="006B3F44"/>
    <w:rsid w:val="006B57E8"/>
    <w:rsid w:val="006B6033"/>
    <w:rsid w:val="006B6892"/>
    <w:rsid w:val="006B7277"/>
    <w:rsid w:val="006C049C"/>
    <w:rsid w:val="006C110A"/>
    <w:rsid w:val="006C2761"/>
    <w:rsid w:val="006C2920"/>
    <w:rsid w:val="006C2F8F"/>
    <w:rsid w:val="006C327E"/>
    <w:rsid w:val="006C517F"/>
    <w:rsid w:val="006C5422"/>
    <w:rsid w:val="006C7849"/>
    <w:rsid w:val="006C7F07"/>
    <w:rsid w:val="006D0029"/>
    <w:rsid w:val="006D15D9"/>
    <w:rsid w:val="006D18FB"/>
    <w:rsid w:val="006D3799"/>
    <w:rsid w:val="006D394B"/>
    <w:rsid w:val="006D4197"/>
    <w:rsid w:val="006D5737"/>
    <w:rsid w:val="006D61E2"/>
    <w:rsid w:val="006E0D2E"/>
    <w:rsid w:val="006E0D71"/>
    <w:rsid w:val="006E1564"/>
    <w:rsid w:val="006E2C56"/>
    <w:rsid w:val="006E2E92"/>
    <w:rsid w:val="006E4D17"/>
    <w:rsid w:val="006E53AE"/>
    <w:rsid w:val="006E5F42"/>
    <w:rsid w:val="006F0DB9"/>
    <w:rsid w:val="006F17E4"/>
    <w:rsid w:val="006F1FE9"/>
    <w:rsid w:val="006F2863"/>
    <w:rsid w:val="006F29E7"/>
    <w:rsid w:val="006F2C5F"/>
    <w:rsid w:val="006F49F8"/>
    <w:rsid w:val="006F4A5D"/>
    <w:rsid w:val="006F4FD0"/>
    <w:rsid w:val="006F5079"/>
    <w:rsid w:val="006F5107"/>
    <w:rsid w:val="006F5BCF"/>
    <w:rsid w:val="006F5E13"/>
    <w:rsid w:val="006F735B"/>
    <w:rsid w:val="006F736D"/>
    <w:rsid w:val="006F7CF8"/>
    <w:rsid w:val="00700EC9"/>
    <w:rsid w:val="00701AD4"/>
    <w:rsid w:val="00703474"/>
    <w:rsid w:val="00703521"/>
    <w:rsid w:val="007044D8"/>
    <w:rsid w:val="00704A41"/>
    <w:rsid w:val="00705EA8"/>
    <w:rsid w:val="0070668F"/>
    <w:rsid w:val="007068B3"/>
    <w:rsid w:val="0070726D"/>
    <w:rsid w:val="00707AA9"/>
    <w:rsid w:val="00710FAD"/>
    <w:rsid w:val="007118D4"/>
    <w:rsid w:val="007118F7"/>
    <w:rsid w:val="00711DD8"/>
    <w:rsid w:val="00712523"/>
    <w:rsid w:val="007132E6"/>
    <w:rsid w:val="00713BE0"/>
    <w:rsid w:val="00714285"/>
    <w:rsid w:val="007154FC"/>
    <w:rsid w:val="00716237"/>
    <w:rsid w:val="00717BC3"/>
    <w:rsid w:val="0072048F"/>
    <w:rsid w:val="00720B71"/>
    <w:rsid w:val="007253A3"/>
    <w:rsid w:val="00726520"/>
    <w:rsid w:val="0072674F"/>
    <w:rsid w:val="00726C3E"/>
    <w:rsid w:val="00726D60"/>
    <w:rsid w:val="0072708C"/>
    <w:rsid w:val="007307D9"/>
    <w:rsid w:val="00730967"/>
    <w:rsid w:val="00732B32"/>
    <w:rsid w:val="0073370A"/>
    <w:rsid w:val="007337C4"/>
    <w:rsid w:val="0073389C"/>
    <w:rsid w:val="007353EC"/>
    <w:rsid w:val="00735442"/>
    <w:rsid w:val="007359BF"/>
    <w:rsid w:val="00735CF4"/>
    <w:rsid w:val="007363DA"/>
    <w:rsid w:val="0073747A"/>
    <w:rsid w:val="00740E5F"/>
    <w:rsid w:val="007411BF"/>
    <w:rsid w:val="0074245F"/>
    <w:rsid w:val="00742B50"/>
    <w:rsid w:val="00744284"/>
    <w:rsid w:val="00744B61"/>
    <w:rsid w:val="00745589"/>
    <w:rsid w:val="00747191"/>
    <w:rsid w:val="0074720B"/>
    <w:rsid w:val="0075232D"/>
    <w:rsid w:val="007549D2"/>
    <w:rsid w:val="007554CD"/>
    <w:rsid w:val="007567C0"/>
    <w:rsid w:val="007570E6"/>
    <w:rsid w:val="0075796A"/>
    <w:rsid w:val="00762574"/>
    <w:rsid w:val="00763E80"/>
    <w:rsid w:val="00765986"/>
    <w:rsid w:val="00765CB3"/>
    <w:rsid w:val="00766F98"/>
    <w:rsid w:val="0076791E"/>
    <w:rsid w:val="00767EC2"/>
    <w:rsid w:val="007703C7"/>
    <w:rsid w:val="00770D69"/>
    <w:rsid w:val="007721A0"/>
    <w:rsid w:val="00772A54"/>
    <w:rsid w:val="007733AF"/>
    <w:rsid w:val="00773DCB"/>
    <w:rsid w:val="0077520D"/>
    <w:rsid w:val="0077567C"/>
    <w:rsid w:val="00777089"/>
    <w:rsid w:val="007772D3"/>
    <w:rsid w:val="007775C1"/>
    <w:rsid w:val="00777C87"/>
    <w:rsid w:val="00780056"/>
    <w:rsid w:val="007801F0"/>
    <w:rsid w:val="0078112A"/>
    <w:rsid w:val="0078212F"/>
    <w:rsid w:val="0078266F"/>
    <w:rsid w:val="00782D6B"/>
    <w:rsid w:val="007833BD"/>
    <w:rsid w:val="007839AE"/>
    <w:rsid w:val="00784870"/>
    <w:rsid w:val="00785993"/>
    <w:rsid w:val="00786CCA"/>
    <w:rsid w:val="007901A7"/>
    <w:rsid w:val="007921D5"/>
    <w:rsid w:val="00793568"/>
    <w:rsid w:val="007936F7"/>
    <w:rsid w:val="00793798"/>
    <w:rsid w:val="00793F4B"/>
    <w:rsid w:val="00794BA2"/>
    <w:rsid w:val="00796032"/>
    <w:rsid w:val="007966AB"/>
    <w:rsid w:val="00796FD8"/>
    <w:rsid w:val="007A047A"/>
    <w:rsid w:val="007A0C4A"/>
    <w:rsid w:val="007A1B1B"/>
    <w:rsid w:val="007A34F6"/>
    <w:rsid w:val="007A426C"/>
    <w:rsid w:val="007A45D8"/>
    <w:rsid w:val="007A4A75"/>
    <w:rsid w:val="007A4E4E"/>
    <w:rsid w:val="007A5402"/>
    <w:rsid w:val="007A5D0C"/>
    <w:rsid w:val="007A66CB"/>
    <w:rsid w:val="007A6AD1"/>
    <w:rsid w:val="007A7527"/>
    <w:rsid w:val="007A7F6F"/>
    <w:rsid w:val="007B0731"/>
    <w:rsid w:val="007B0B7F"/>
    <w:rsid w:val="007B4F36"/>
    <w:rsid w:val="007B552D"/>
    <w:rsid w:val="007C1180"/>
    <w:rsid w:val="007C2F32"/>
    <w:rsid w:val="007C3CDA"/>
    <w:rsid w:val="007C436B"/>
    <w:rsid w:val="007C5BF2"/>
    <w:rsid w:val="007C5D4F"/>
    <w:rsid w:val="007C6239"/>
    <w:rsid w:val="007C72EF"/>
    <w:rsid w:val="007C753B"/>
    <w:rsid w:val="007D0660"/>
    <w:rsid w:val="007D1B50"/>
    <w:rsid w:val="007D1CDD"/>
    <w:rsid w:val="007D1DFA"/>
    <w:rsid w:val="007D2202"/>
    <w:rsid w:val="007D2A25"/>
    <w:rsid w:val="007D337C"/>
    <w:rsid w:val="007D3827"/>
    <w:rsid w:val="007D3B2E"/>
    <w:rsid w:val="007D3CB4"/>
    <w:rsid w:val="007D3E25"/>
    <w:rsid w:val="007D5217"/>
    <w:rsid w:val="007D6D28"/>
    <w:rsid w:val="007D7233"/>
    <w:rsid w:val="007E1B9E"/>
    <w:rsid w:val="007E2104"/>
    <w:rsid w:val="007E561D"/>
    <w:rsid w:val="007E63D7"/>
    <w:rsid w:val="007E7113"/>
    <w:rsid w:val="007E7335"/>
    <w:rsid w:val="007F083C"/>
    <w:rsid w:val="007F1BE1"/>
    <w:rsid w:val="007F2EC8"/>
    <w:rsid w:val="007F3F30"/>
    <w:rsid w:val="007F502D"/>
    <w:rsid w:val="007F54C7"/>
    <w:rsid w:val="007F5E5D"/>
    <w:rsid w:val="007F6DA2"/>
    <w:rsid w:val="008000CD"/>
    <w:rsid w:val="0080286C"/>
    <w:rsid w:val="008038F6"/>
    <w:rsid w:val="00804A9B"/>
    <w:rsid w:val="00805098"/>
    <w:rsid w:val="00805248"/>
    <w:rsid w:val="008052BB"/>
    <w:rsid w:val="0080615E"/>
    <w:rsid w:val="008068FB"/>
    <w:rsid w:val="00807D42"/>
    <w:rsid w:val="008106AA"/>
    <w:rsid w:val="00812366"/>
    <w:rsid w:val="008135B4"/>
    <w:rsid w:val="00813DC4"/>
    <w:rsid w:val="008142FD"/>
    <w:rsid w:val="00814554"/>
    <w:rsid w:val="00814579"/>
    <w:rsid w:val="00817B1D"/>
    <w:rsid w:val="0082096A"/>
    <w:rsid w:val="0082192D"/>
    <w:rsid w:val="0082218C"/>
    <w:rsid w:val="008224C4"/>
    <w:rsid w:val="008225B5"/>
    <w:rsid w:val="00823797"/>
    <w:rsid w:val="00823986"/>
    <w:rsid w:val="00824190"/>
    <w:rsid w:val="008262DE"/>
    <w:rsid w:val="00826E42"/>
    <w:rsid w:val="00827FEC"/>
    <w:rsid w:val="008302F8"/>
    <w:rsid w:val="00833BD5"/>
    <w:rsid w:val="00834CFA"/>
    <w:rsid w:val="00834EE9"/>
    <w:rsid w:val="0083600A"/>
    <w:rsid w:val="0083748A"/>
    <w:rsid w:val="00840BC3"/>
    <w:rsid w:val="00840BDC"/>
    <w:rsid w:val="00840C79"/>
    <w:rsid w:val="00841310"/>
    <w:rsid w:val="00842104"/>
    <w:rsid w:val="0084302E"/>
    <w:rsid w:val="008432D4"/>
    <w:rsid w:val="00843F3A"/>
    <w:rsid w:val="008441B8"/>
    <w:rsid w:val="00844E55"/>
    <w:rsid w:val="00847356"/>
    <w:rsid w:val="00850514"/>
    <w:rsid w:val="00850CA8"/>
    <w:rsid w:val="00852426"/>
    <w:rsid w:val="00852D37"/>
    <w:rsid w:val="008534BE"/>
    <w:rsid w:val="00861574"/>
    <w:rsid w:val="00862034"/>
    <w:rsid w:val="00862BA0"/>
    <w:rsid w:val="0086372B"/>
    <w:rsid w:val="00864B29"/>
    <w:rsid w:val="00865632"/>
    <w:rsid w:val="00866310"/>
    <w:rsid w:val="0086735C"/>
    <w:rsid w:val="00867DF2"/>
    <w:rsid w:val="008721E3"/>
    <w:rsid w:val="0087278C"/>
    <w:rsid w:val="00872BF8"/>
    <w:rsid w:val="008757A9"/>
    <w:rsid w:val="008763EB"/>
    <w:rsid w:val="00876D3D"/>
    <w:rsid w:val="00876E93"/>
    <w:rsid w:val="00877506"/>
    <w:rsid w:val="008800B4"/>
    <w:rsid w:val="0088069C"/>
    <w:rsid w:val="00881891"/>
    <w:rsid w:val="00882172"/>
    <w:rsid w:val="008823EC"/>
    <w:rsid w:val="0088484F"/>
    <w:rsid w:val="00885143"/>
    <w:rsid w:val="00886458"/>
    <w:rsid w:val="00887C83"/>
    <w:rsid w:val="008902A5"/>
    <w:rsid w:val="008903B1"/>
    <w:rsid w:val="00891E03"/>
    <w:rsid w:val="00892118"/>
    <w:rsid w:val="00894763"/>
    <w:rsid w:val="008957BF"/>
    <w:rsid w:val="008966ED"/>
    <w:rsid w:val="00896CD1"/>
    <w:rsid w:val="00896D4B"/>
    <w:rsid w:val="00896FE1"/>
    <w:rsid w:val="008A3D81"/>
    <w:rsid w:val="008A79CC"/>
    <w:rsid w:val="008B0A1D"/>
    <w:rsid w:val="008B2B70"/>
    <w:rsid w:val="008B2C33"/>
    <w:rsid w:val="008B2C93"/>
    <w:rsid w:val="008B2C95"/>
    <w:rsid w:val="008B4555"/>
    <w:rsid w:val="008B4BDF"/>
    <w:rsid w:val="008B5A3D"/>
    <w:rsid w:val="008B638F"/>
    <w:rsid w:val="008B68BD"/>
    <w:rsid w:val="008B6B5F"/>
    <w:rsid w:val="008C058E"/>
    <w:rsid w:val="008C0754"/>
    <w:rsid w:val="008C3CEB"/>
    <w:rsid w:val="008C3D57"/>
    <w:rsid w:val="008C42B5"/>
    <w:rsid w:val="008C53A2"/>
    <w:rsid w:val="008C5BC3"/>
    <w:rsid w:val="008C676D"/>
    <w:rsid w:val="008C791A"/>
    <w:rsid w:val="008D0290"/>
    <w:rsid w:val="008D045E"/>
    <w:rsid w:val="008D3977"/>
    <w:rsid w:val="008D4273"/>
    <w:rsid w:val="008D49E2"/>
    <w:rsid w:val="008D51C0"/>
    <w:rsid w:val="008D5268"/>
    <w:rsid w:val="008D653F"/>
    <w:rsid w:val="008E09C3"/>
    <w:rsid w:val="008E0CB1"/>
    <w:rsid w:val="008E1847"/>
    <w:rsid w:val="008E2F41"/>
    <w:rsid w:val="008E3568"/>
    <w:rsid w:val="008E4F0B"/>
    <w:rsid w:val="008E577E"/>
    <w:rsid w:val="008F285E"/>
    <w:rsid w:val="008F4629"/>
    <w:rsid w:val="008F47CD"/>
    <w:rsid w:val="008F528F"/>
    <w:rsid w:val="008F57E5"/>
    <w:rsid w:val="008F7620"/>
    <w:rsid w:val="008F7A7D"/>
    <w:rsid w:val="0090015A"/>
    <w:rsid w:val="00901BA2"/>
    <w:rsid w:val="00905598"/>
    <w:rsid w:val="00906204"/>
    <w:rsid w:val="009074AD"/>
    <w:rsid w:val="009076D7"/>
    <w:rsid w:val="00907BAF"/>
    <w:rsid w:val="00907BF7"/>
    <w:rsid w:val="009109A0"/>
    <w:rsid w:val="0091167A"/>
    <w:rsid w:val="009116BB"/>
    <w:rsid w:val="00911CD3"/>
    <w:rsid w:val="009122F3"/>
    <w:rsid w:val="00913400"/>
    <w:rsid w:val="00913FC1"/>
    <w:rsid w:val="009148DE"/>
    <w:rsid w:val="00915940"/>
    <w:rsid w:val="00915C1D"/>
    <w:rsid w:val="009161AC"/>
    <w:rsid w:val="00917FAC"/>
    <w:rsid w:val="00920480"/>
    <w:rsid w:val="00922774"/>
    <w:rsid w:val="00922B7A"/>
    <w:rsid w:val="00922E50"/>
    <w:rsid w:val="0092332F"/>
    <w:rsid w:val="00923663"/>
    <w:rsid w:val="009241FA"/>
    <w:rsid w:val="009269BB"/>
    <w:rsid w:val="00927427"/>
    <w:rsid w:val="0093073A"/>
    <w:rsid w:val="00931BE7"/>
    <w:rsid w:val="00931E07"/>
    <w:rsid w:val="009362B4"/>
    <w:rsid w:val="009373F7"/>
    <w:rsid w:val="00937854"/>
    <w:rsid w:val="009400E2"/>
    <w:rsid w:val="00940337"/>
    <w:rsid w:val="00940E35"/>
    <w:rsid w:val="0094127A"/>
    <w:rsid w:val="0094350A"/>
    <w:rsid w:val="00943AB9"/>
    <w:rsid w:val="00944AEB"/>
    <w:rsid w:val="00945A24"/>
    <w:rsid w:val="00946F16"/>
    <w:rsid w:val="009474D9"/>
    <w:rsid w:val="00950755"/>
    <w:rsid w:val="00951114"/>
    <w:rsid w:val="00951AFE"/>
    <w:rsid w:val="009532DA"/>
    <w:rsid w:val="009552B0"/>
    <w:rsid w:val="009555FF"/>
    <w:rsid w:val="00955923"/>
    <w:rsid w:val="00956B11"/>
    <w:rsid w:val="00957951"/>
    <w:rsid w:val="00957BBA"/>
    <w:rsid w:val="00960F4B"/>
    <w:rsid w:val="00961575"/>
    <w:rsid w:val="0096267C"/>
    <w:rsid w:val="00963918"/>
    <w:rsid w:val="00965D11"/>
    <w:rsid w:val="00967034"/>
    <w:rsid w:val="00970ABB"/>
    <w:rsid w:val="009714C3"/>
    <w:rsid w:val="00971B8C"/>
    <w:rsid w:val="00972DEB"/>
    <w:rsid w:val="00974070"/>
    <w:rsid w:val="00974223"/>
    <w:rsid w:val="00974C97"/>
    <w:rsid w:val="00975F15"/>
    <w:rsid w:val="00980D84"/>
    <w:rsid w:val="00981F2C"/>
    <w:rsid w:val="00983B08"/>
    <w:rsid w:val="009862CB"/>
    <w:rsid w:val="009872F3"/>
    <w:rsid w:val="009877EE"/>
    <w:rsid w:val="00990199"/>
    <w:rsid w:val="00991128"/>
    <w:rsid w:val="009911B8"/>
    <w:rsid w:val="00991EC9"/>
    <w:rsid w:val="00992D1A"/>
    <w:rsid w:val="009942AF"/>
    <w:rsid w:val="009943AC"/>
    <w:rsid w:val="00994437"/>
    <w:rsid w:val="00995DED"/>
    <w:rsid w:val="009A04F7"/>
    <w:rsid w:val="009A1481"/>
    <w:rsid w:val="009A20B6"/>
    <w:rsid w:val="009A22CA"/>
    <w:rsid w:val="009A2DE9"/>
    <w:rsid w:val="009A6981"/>
    <w:rsid w:val="009A6B0A"/>
    <w:rsid w:val="009A7A45"/>
    <w:rsid w:val="009A7F4C"/>
    <w:rsid w:val="009B0448"/>
    <w:rsid w:val="009B0D1F"/>
    <w:rsid w:val="009B1813"/>
    <w:rsid w:val="009B19B8"/>
    <w:rsid w:val="009B53D8"/>
    <w:rsid w:val="009B685A"/>
    <w:rsid w:val="009C1AF6"/>
    <w:rsid w:val="009C1B86"/>
    <w:rsid w:val="009C1DFD"/>
    <w:rsid w:val="009C228D"/>
    <w:rsid w:val="009C31EE"/>
    <w:rsid w:val="009C3CD3"/>
    <w:rsid w:val="009C4EFF"/>
    <w:rsid w:val="009C5C86"/>
    <w:rsid w:val="009C7E9E"/>
    <w:rsid w:val="009D1459"/>
    <w:rsid w:val="009D14A5"/>
    <w:rsid w:val="009D1D38"/>
    <w:rsid w:val="009D1F67"/>
    <w:rsid w:val="009D2BD1"/>
    <w:rsid w:val="009D2CE5"/>
    <w:rsid w:val="009D3DD9"/>
    <w:rsid w:val="009D3F8C"/>
    <w:rsid w:val="009D5BCF"/>
    <w:rsid w:val="009D5CA2"/>
    <w:rsid w:val="009D6F16"/>
    <w:rsid w:val="009E0381"/>
    <w:rsid w:val="009E11E4"/>
    <w:rsid w:val="009E13F3"/>
    <w:rsid w:val="009E31B6"/>
    <w:rsid w:val="009E408D"/>
    <w:rsid w:val="009E42E9"/>
    <w:rsid w:val="009E4C2E"/>
    <w:rsid w:val="009E734C"/>
    <w:rsid w:val="009F010E"/>
    <w:rsid w:val="009F01C1"/>
    <w:rsid w:val="009F0D7A"/>
    <w:rsid w:val="009F1657"/>
    <w:rsid w:val="009F28FD"/>
    <w:rsid w:val="009F54F4"/>
    <w:rsid w:val="00A00228"/>
    <w:rsid w:val="00A00C70"/>
    <w:rsid w:val="00A0199E"/>
    <w:rsid w:val="00A029F4"/>
    <w:rsid w:val="00A0368B"/>
    <w:rsid w:val="00A04719"/>
    <w:rsid w:val="00A05E91"/>
    <w:rsid w:val="00A0636D"/>
    <w:rsid w:val="00A06B64"/>
    <w:rsid w:val="00A06C9B"/>
    <w:rsid w:val="00A07C08"/>
    <w:rsid w:val="00A103E8"/>
    <w:rsid w:val="00A1098A"/>
    <w:rsid w:val="00A10A48"/>
    <w:rsid w:val="00A1156C"/>
    <w:rsid w:val="00A11C3D"/>
    <w:rsid w:val="00A1267F"/>
    <w:rsid w:val="00A134E7"/>
    <w:rsid w:val="00A14985"/>
    <w:rsid w:val="00A152B8"/>
    <w:rsid w:val="00A16B33"/>
    <w:rsid w:val="00A17445"/>
    <w:rsid w:val="00A2030C"/>
    <w:rsid w:val="00A21C35"/>
    <w:rsid w:val="00A22C77"/>
    <w:rsid w:val="00A241DA"/>
    <w:rsid w:val="00A248B8"/>
    <w:rsid w:val="00A24990"/>
    <w:rsid w:val="00A24F7C"/>
    <w:rsid w:val="00A251CC"/>
    <w:rsid w:val="00A25683"/>
    <w:rsid w:val="00A26ECE"/>
    <w:rsid w:val="00A32031"/>
    <w:rsid w:val="00A35811"/>
    <w:rsid w:val="00A35A2B"/>
    <w:rsid w:val="00A35AE3"/>
    <w:rsid w:val="00A379F7"/>
    <w:rsid w:val="00A410C1"/>
    <w:rsid w:val="00A427C1"/>
    <w:rsid w:val="00A45185"/>
    <w:rsid w:val="00A45985"/>
    <w:rsid w:val="00A500B1"/>
    <w:rsid w:val="00A51736"/>
    <w:rsid w:val="00A52A7E"/>
    <w:rsid w:val="00A530FF"/>
    <w:rsid w:val="00A55942"/>
    <w:rsid w:val="00A55BD0"/>
    <w:rsid w:val="00A55FBF"/>
    <w:rsid w:val="00A56836"/>
    <w:rsid w:val="00A609F9"/>
    <w:rsid w:val="00A63210"/>
    <w:rsid w:val="00A63573"/>
    <w:rsid w:val="00A63BC8"/>
    <w:rsid w:val="00A640BA"/>
    <w:rsid w:val="00A65AA9"/>
    <w:rsid w:val="00A66F43"/>
    <w:rsid w:val="00A671B9"/>
    <w:rsid w:val="00A71C47"/>
    <w:rsid w:val="00A72164"/>
    <w:rsid w:val="00A73E26"/>
    <w:rsid w:val="00A7445A"/>
    <w:rsid w:val="00A74D40"/>
    <w:rsid w:val="00A77364"/>
    <w:rsid w:val="00A77938"/>
    <w:rsid w:val="00A80CDC"/>
    <w:rsid w:val="00A81AC0"/>
    <w:rsid w:val="00A826E3"/>
    <w:rsid w:val="00A83171"/>
    <w:rsid w:val="00A84DC1"/>
    <w:rsid w:val="00A856CE"/>
    <w:rsid w:val="00A85D6C"/>
    <w:rsid w:val="00A8715C"/>
    <w:rsid w:val="00A876F8"/>
    <w:rsid w:val="00A913AE"/>
    <w:rsid w:val="00A91867"/>
    <w:rsid w:val="00A920A6"/>
    <w:rsid w:val="00A923CA"/>
    <w:rsid w:val="00A93C65"/>
    <w:rsid w:val="00A941E0"/>
    <w:rsid w:val="00A9592B"/>
    <w:rsid w:val="00A95B6E"/>
    <w:rsid w:val="00A97FAC"/>
    <w:rsid w:val="00AA2280"/>
    <w:rsid w:val="00AA31CE"/>
    <w:rsid w:val="00AA3C5A"/>
    <w:rsid w:val="00AA433F"/>
    <w:rsid w:val="00AA4D0A"/>
    <w:rsid w:val="00AA62FB"/>
    <w:rsid w:val="00AA66E2"/>
    <w:rsid w:val="00AA6B64"/>
    <w:rsid w:val="00AB34CA"/>
    <w:rsid w:val="00AB36CA"/>
    <w:rsid w:val="00AB450E"/>
    <w:rsid w:val="00AB4D39"/>
    <w:rsid w:val="00AB601D"/>
    <w:rsid w:val="00AB62F8"/>
    <w:rsid w:val="00AB6E90"/>
    <w:rsid w:val="00AB7084"/>
    <w:rsid w:val="00AC0BAA"/>
    <w:rsid w:val="00AC2597"/>
    <w:rsid w:val="00AC3326"/>
    <w:rsid w:val="00AC3A7B"/>
    <w:rsid w:val="00AC6947"/>
    <w:rsid w:val="00AC6E6F"/>
    <w:rsid w:val="00AC716A"/>
    <w:rsid w:val="00AC7BD8"/>
    <w:rsid w:val="00AC7C30"/>
    <w:rsid w:val="00AD0F74"/>
    <w:rsid w:val="00AD12F0"/>
    <w:rsid w:val="00AD39C4"/>
    <w:rsid w:val="00AD60E0"/>
    <w:rsid w:val="00AD62EE"/>
    <w:rsid w:val="00AD77D6"/>
    <w:rsid w:val="00AD7D72"/>
    <w:rsid w:val="00AE093E"/>
    <w:rsid w:val="00AE111A"/>
    <w:rsid w:val="00AE1F05"/>
    <w:rsid w:val="00AE575B"/>
    <w:rsid w:val="00AE5BF3"/>
    <w:rsid w:val="00AE6715"/>
    <w:rsid w:val="00AE6C77"/>
    <w:rsid w:val="00AF0175"/>
    <w:rsid w:val="00AF344F"/>
    <w:rsid w:val="00AF3A7C"/>
    <w:rsid w:val="00AF3D4F"/>
    <w:rsid w:val="00AF4B28"/>
    <w:rsid w:val="00AF5A53"/>
    <w:rsid w:val="00AF5AD8"/>
    <w:rsid w:val="00AF6026"/>
    <w:rsid w:val="00AF69F8"/>
    <w:rsid w:val="00AF791E"/>
    <w:rsid w:val="00AF7A37"/>
    <w:rsid w:val="00B005A5"/>
    <w:rsid w:val="00B01433"/>
    <w:rsid w:val="00B026A8"/>
    <w:rsid w:val="00B0458D"/>
    <w:rsid w:val="00B048D6"/>
    <w:rsid w:val="00B06579"/>
    <w:rsid w:val="00B07CF6"/>
    <w:rsid w:val="00B117DD"/>
    <w:rsid w:val="00B12CAE"/>
    <w:rsid w:val="00B12E8F"/>
    <w:rsid w:val="00B153EE"/>
    <w:rsid w:val="00B157C4"/>
    <w:rsid w:val="00B17D30"/>
    <w:rsid w:val="00B207DD"/>
    <w:rsid w:val="00B2096E"/>
    <w:rsid w:val="00B21EA2"/>
    <w:rsid w:val="00B25BEF"/>
    <w:rsid w:val="00B3009C"/>
    <w:rsid w:val="00B304A9"/>
    <w:rsid w:val="00B306D3"/>
    <w:rsid w:val="00B3081B"/>
    <w:rsid w:val="00B30943"/>
    <w:rsid w:val="00B30AD6"/>
    <w:rsid w:val="00B31000"/>
    <w:rsid w:val="00B3171F"/>
    <w:rsid w:val="00B329A2"/>
    <w:rsid w:val="00B3423A"/>
    <w:rsid w:val="00B3451C"/>
    <w:rsid w:val="00B34961"/>
    <w:rsid w:val="00B349D6"/>
    <w:rsid w:val="00B34BDA"/>
    <w:rsid w:val="00B354E5"/>
    <w:rsid w:val="00B35541"/>
    <w:rsid w:val="00B37609"/>
    <w:rsid w:val="00B414E3"/>
    <w:rsid w:val="00B42505"/>
    <w:rsid w:val="00B46267"/>
    <w:rsid w:val="00B46579"/>
    <w:rsid w:val="00B46A51"/>
    <w:rsid w:val="00B472B1"/>
    <w:rsid w:val="00B509D4"/>
    <w:rsid w:val="00B53130"/>
    <w:rsid w:val="00B531FA"/>
    <w:rsid w:val="00B532BF"/>
    <w:rsid w:val="00B53CE8"/>
    <w:rsid w:val="00B541A0"/>
    <w:rsid w:val="00B542C4"/>
    <w:rsid w:val="00B54E6B"/>
    <w:rsid w:val="00B553C4"/>
    <w:rsid w:val="00B55DEA"/>
    <w:rsid w:val="00B56347"/>
    <w:rsid w:val="00B5657A"/>
    <w:rsid w:val="00B56CAB"/>
    <w:rsid w:val="00B57608"/>
    <w:rsid w:val="00B57F79"/>
    <w:rsid w:val="00B60B95"/>
    <w:rsid w:val="00B628EF"/>
    <w:rsid w:val="00B63050"/>
    <w:rsid w:val="00B64668"/>
    <w:rsid w:val="00B65F39"/>
    <w:rsid w:val="00B6641E"/>
    <w:rsid w:val="00B664D2"/>
    <w:rsid w:val="00B66577"/>
    <w:rsid w:val="00B67354"/>
    <w:rsid w:val="00B67A5E"/>
    <w:rsid w:val="00B67AC3"/>
    <w:rsid w:val="00B70032"/>
    <w:rsid w:val="00B70808"/>
    <w:rsid w:val="00B7083E"/>
    <w:rsid w:val="00B70FF0"/>
    <w:rsid w:val="00B71438"/>
    <w:rsid w:val="00B715B5"/>
    <w:rsid w:val="00B725CD"/>
    <w:rsid w:val="00B72B6D"/>
    <w:rsid w:val="00B7352A"/>
    <w:rsid w:val="00B73B54"/>
    <w:rsid w:val="00B742A5"/>
    <w:rsid w:val="00B742DA"/>
    <w:rsid w:val="00B74A63"/>
    <w:rsid w:val="00B77AB8"/>
    <w:rsid w:val="00B77BF6"/>
    <w:rsid w:val="00B77F00"/>
    <w:rsid w:val="00B80B33"/>
    <w:rsid w:val="00B814BD"/>
    <w:rsid w:val="00B81574"/>
    <w:rsid w:val="00B815DF"/>
    <w:rsid w:val="00B82E9E"/>
    <w:rsid w:val="00B83112"/>
    <w:rsid w:val="00B83BAE"/>
    <w:rsid w:val="00B83C48"/>
    <w:rsid w:val="00B8563D"/>
    <w:rsid w:val="00B85B56"/>
    <w:rsid w:val="00B8654B"/>
    <w:rsid w:val="00B87E19"/>
    <w:rsid w:val="00B90EEA"/>
    <w:rsid w:val="00B91987"/>
    <w:rsid w:val="00B922B2"/>
    <w:rsid w:val="00B92529"/>
    <w:rsid w:val="00B927B4"/>
    <w:rsid w:val="00B94003"/>
    <w:rsid w:val="00B95DDF"/>
    <w:rsid w:val="00BA0666"/>
    <w:rsid w:val="00BA156F"/>
    <w:rsid w:val="00BA15E4"/>
    <w:rsid w:val="00BA1AD8"/>
    <w:rsid w:val="00BA1D54"/>
    <w:rsid w:val="00BA455B"/>
    <w:rsid w:val="00BA49EC"/>
    <w:rsid w:val="00BA4FD5"/>
    <w:rsid w:val="00BA560A"/>
    <w:rsid w:val="00BA63D6"/>
    <w:rsid w:val="00BA71E7"/>
    <w:rsid w:val="00BA7D07"/>
    <w:rsid w:val="00BB219D"/>
    <w:rsid w:val="00BB2210"/>
    <w:rsid w:val="00BB2A4D"/>
    <w:rsid w:val="00BB5712"/>
    <w:rsid w:val="00BB5EA3"/>
    <w:rsid w:val="00BB612D"/>
    <w:rsid w:val="00BB61E4"/>
    <w:rsid w:val="00BB62E9"/>
    <w:rsid w:val="00BB63BE"/>
    <w:rsid w:val="00BB6EF8"/>
    <w:rsid w:val="00BB70AD"/>
    <w:rsid w:val="00BB7B4B"/>
    <w:rsid w:val="00BC080D"/>
    <w:rsid w:val="00BC0A1F"/>
    <w:rsid w:val="00BC0FF2"/>
    <w:rsid w:val="00BC2F21"/>
    <w:rsid w:val="00BC3694"/>
    <w:rsid w:val="00BC3894"/>
    <w:rsid w:val="00BC3C51"/>
    <w:rsid w:val="00BC45DD"/>
    <w:rsid w:val="00BC4A11"/>
    <w:rsid w:val="00BC6551"/>
    <w:rsid w:val="00BC6FFC"/>
    <w:rsid w:val="00BD0244"/>
    <w:rsid w:val="00BD0BC1"/>
    <w:rsid w:val="00BD2529"/>
    <w:rsid w:val="00BD416E"/>
    <w:rsid w:val="00BD4368"/>
    <w:rsid w:val="00BD4DC5"/>
    <w:rsid w:val="00BD63E6"/>
    <w:rsid w:val="00BD6D0F"/>
    <w:rsid w:val="00BD753A"/>
    <w:rsid w:val="00BE0E29"/>
    <w:rsid w:val="00BE0F5B"/>
    <w:rsid w:val="00BE1DB9"/>
    <w:rsid w:val="00BE2964"/>
    <w:rsid w:val="00BE4930"/>
    <w:rsid w:val="00BE648F"/>
    <w:rsid w:val="00BE6E63"/>
    <w:rsid w:val="00BE7D0A"/>
    <w:rsid w:val="00BF0434"/>
    <w:rsid w:val="00BF2DB2"/>
    <w:rsid w:val="00BF3B5C"/>
    <w:rsid w:val="00BF4AB1"/>
    <w:rsid w:val="00BF4CB2"/>
    <w:rsid w:val="00BF6D4F"/>
    <w:rsid w:val="00C00773"/>
    <w:rsid w:val="00C0077C"/>
    <w:rsid w:val="00C02AFF"/>
    <w:rsid w:val="00C02EFF"/>
    <w:rsid w:val="00C03CAC"/>
    <w:rsid w:val="00C04EAA"/>
    <w:rsid w:val="00C06218"/>
    <w:rsid w:val="00C06DA1"/>
    <w:rsid w:val="00C07439"/>
    <w:rsid w:val="00C07C8E"/>
    <w:rsid w:val="00C107DB"/>
    <w:rsid w:val="00C124E1"/>
    <w:rsid w:val="00C1372A"/>
    <w:rsid w:val="00C13C70"/>
    <w:rsid w:val="00C1450F"/>
    <w:rsid w:val="00C14901"/>
    <w:rsid w:val="00C16E97"/>
    <w:rsid w:val="00C2059F"/>
    <w:rsid w:val="00C2090B"/>
    <w:rsid w:val="00C22D16"/>
    <w:rsid w:val="00C236A7"/>
    <w:rsid w:val="00C24877"/>
    <w:rsid w:val="00C24C15"/>
    <w:rsid w:val="00C24F9F"/>
    <w:rsid w:val="00C25B13"/>
    <w:rsid w:val="00C25F92"/>
    <w:rsid w:val="00C26349"/>
    <w:rsid w:val="00C2657C"/>
    <w:rsid w:val="00C3073C"/>
    <w:rsid w:val="00C311AF"/>
    <w:rsid w:val="00C325B8"/>
    <w:rsid w:val="00C3471F"/>
    <w:rsid w:val="00C34DEA"/>
    <w:rsid w:val="00C35176"/>
    <w:rsid w:val="00C356DB"/>
    <w:rsid w:val="00C36A2E"/>
    <w:rsid w:val="00C36D0D"/>
    <w:rsid w:val="00C40444"/>
    <w:rsid w:val="00C416FE"/>
    <w:rsid w:val="00C432DC"/>
    <w:rsid w:val="00C4531C"/>
    <w:rsid w:val="00C45BA6"/>
    <w:rsid w:val="00C475B5"/>
    <w:rsid w:val="00C50378"/>
    <w:rsid w:val="00C5043A"/>
    <w:rsid w:val="00C50ACD"/>
    <w:rsid w:val="00C50CF5"/>
    <w:rsid w:val="00C5120F"/>
    <w:rsid w:val="00C51891"/>
    <w:rsid w:val="00C56005"/>
    <w:rsid w:val="00C563BE"/>
    <w:rsid w:val="00C5773F"/>
    <w:rsid w:val="00C57A5E"/>
    <w:rsid w:val="00C61C57"/>
    <w:rsid w:val="00C622FB"/>
    <w:rsid w:val="00C6282F"/>
    <w:rsid w:val="00C639A2"/>
    <w:rsid w:val="00C6584E"/>
    <w:rsid w:val="00C70778"/>
    <w:rsid w:val="00C711A5"/>
    <w:rsid w:val="00C72EDD"/>
    <w:rsid w:val="00C73466"/>
    <w:rsid w:val="00C73D5F"/>
    <w:rsid w:val="00C74E03"/>
    <w:rsid w:val="00C752DD"/>
    <w:rsid w:val="00C75921"/>
    <w:rsid w:val="00C75970"/>
    <w:rsid w:val="00C76A23"/>
    <w:rsid w:val="00C80028"/>
    <w:rsid w:val="00C80ED0"/>
    <w:rsid w:val="00C81C42"/>
    <w:rsid w:val="00C82B8C"/>
    <w:rsid w:val="00C832EE"/>
    <w:rsid w:val="00C8392A"/>
    <w:rsid w:val="00C87244"/>
    <w:rsid w:val="00C8771A"/>
    <w:rsid w:val="00C879C2"/>
    <w:rsid w:val="00C90015"/>
    <w:rsid w:val="00C9123C"/>
    <w:rsid w:val="00C91D1C"/>
    <w:rsid w:val="00C924C9"/>
    <w:rsid w:val="00C92EFA"/>
    <w:rsid w:val="00C93B7C"/>
    <w:rsid w:val="00C957E4"/>
    <w:rsid w:val="00CA214E"/>
    <w:rsid w:val="00CA22A1"/>
    <w:rsid w:val="00CA3AE8"/>
    <w:rsid w:val="00CA465F"/>
    <w:rsid w:val="00CA5392"/>
    <w:rsid w:val="00CA5AB1"/>
    <w:rsid w:val="00CA6B5E"/>
    <w:rsid w:val="00CA74FA"/>
    <w:rsid w:val="00CB1C8F"/>
    <w:rsid w:val="00CB1EE3"/>
    <w:rsid w:val="00CB1F7B"/>
    <w:rsid w:val="00CB25B8"/>
    <w:rsid w:val="00CB3365"/>
    <w:rsid w:val="00CB5766"/>
    <w:rsid w:val="00CB6805"/>
    <w:rsid w:val="00CB792A"/>
    <w:rsid w:val="00CB7EAE"/>
    <w:rsid w:val="00CC309C"/>
    <w:rsid w:val="00CC3F6E"/>
    <w:rsid w:val="00CC3FC7"/>
    <w:rsid w:val="00CC4D7F"/>
    <w:rsid w:val="00CC5603"/>
    <w:rsid w:val="00CC67B3"/>
    <w:rsid w:val="00CC71C5"/>
    <w:rsid w:val="00CD02E3"/>
    <w:rsid w:val="00CD0899"/>
    <w:rsid w:val="00CD18E3"/>
    <w:rsid w:val="00CD262A"/>
    <w:rsid w:val="00CD2CEE"/>
    <w:rsid w:val="00CD6FA3"/>
    <w:rsid w:val="00CD7758"/>
    <w:rsid w:val="00CD7CC9"/>
    <w:rsid w:val="00CE203E"/>
    <w:rsid w:val="00CE3550"/>
    <w:rsid w:val="00CE4851"/>
    <w:rsid w:val="00CE7AB1"/>
    <w:rsid w:val="00CF0F1E"/>
    <w:rsid w:val="00CF11E4"/>
    <w:rsid w:val="00CF18A8"/>
    <w:rsid w:val="00CF1C30"/>
    <w:rsid w:val="00CF1F86"/>
    <w:rsid w:val="00CF22B2"/>
    <w:rsid w:val="00CF3EE3"/>
    <w:rsid w:val="00CF3EFE"/>
    <w:rsid w:val="00CF4FE4"/>
    <w:rsid w:val="00CF5938"/>
    <w:rsid w:val="00CF679D"/>
    <w:rsid w:val="00CF7A1C"/>
    <w:rsid w:val="00D00565"/>
    <w:rsid w:val="00D01623"/>
    <w:rsid w:val="00D01BCB"/>
    <w:rsid w:val="00D01E3E"/>
    <w:rsid w:val="00D03A68"/>
    <w:rsid w:val="00D04908"/>
    <w:rsid w:val="00D06861"/>
    <w:rsid w:val="00D1075B"/>
    <w:rsid w:val="00D109FB"/>
    <w:rsid w:val="00D11A54"/>
    <w:rsid w:val="00D15339"/>
    <w:rsid w:val="00D16572"/>
    <w:rsid w:val="00D20EAC"/>
    <w:rsid w:val="00D21D51"/>
    <w:rsid w:val="00D22390"/>
    <w:rsid w:val="00D235E7"/>
    <w:rsid w:val="00D23E4E"/>
    <w:rsid w:val="00D24057"/>
    <w:rsid w:val="00D2574C"/>
    <w:rsid w:val="00D26D51"/>
    <w:rsid w:val="00D2735F"/>
    <w:rsid w:val="00D31BA9"/>
    <w:rsid w:val="00D31C45"/>
    <w:rsid w:val="00D3255C"/>
    <w:rsid w:val="00D32E81"/>
    <w:rsid w:val="00D3355C"/>
    <w:rsid w:val="00D353D4"/>
    <w:rsid w:val="00D367AF"/>
    <w:rsid w:val="00D36D68"/>
    <w:rsid w:val="00D40EC9"/>
    <w:rsid w:val="00D41188"/>
    <w:rsid w:val="00D4126F"/>
    <w:rsid w:val="00D41DE2"/>
    <w:rsid w:val="00D42B60"/>
    <w:rsid w:val="00D42E9D"/>
    <w:rsid w:val="00D42FB3"/>
    <w:rsid w:val="00D435E7"/>
    <w:rsid w:val="00D44051"/>
    <w:rsid w:val="00D446BE"/>
    <w:rsid w:val="00D44E89"/>
    <w:rsid w:val="00D451F5"/>
    <w:rsid w:val="00D46118"/>
    <w:rsid w:val="00D47868"/>
    <w:rsid w:val="00D50A31"/>
    <w:rsid w:val="00D50C6A"/>
    <w:rsid w:val="00D52283"/>
    <w:rsid w:val="00D523EC"/>
    <w:rsid w:val="00D53CEB"/>
    <w:rsid w:val="00D53E60"/>
    <w:rsid w:val="00D54754"/>
    <w:rsid w:val="00D54759"/>
    <w:rsid w:val="00D54870"/>
    <w:rsid w:val="00D558C4"/>
    <w:rsid w:val="00D563ED"/>
    <w:rsid w:val="00D6135B"/>
    <w:rsid w:val="00D61DDC"/>
    <w:rsid w:val="00D622B3"/>
    <w:rsid w:val="00D648B8"/>
    <w:rsid w:val="00D66659"/>
    <w:rsid w:val="00D6688E"/>
    <w:rsid w:val="00D67747"/>
    <w:rsid w:val="00D67DF6"/>
    <w:rsid w:val="00D70EE5"/>
    <w:rsid w:val="00D71DE6"/>
    <w:rsid w:val="00D71F06"/>
    <w:rsid w:val="00D71FEE"/>
    <w:rsid w:val="00D726FB"/>
    <w:rsid w:val="00D7292B"/>
    <w:rsid w:val="00D740DF"/>
    <w:rsid w:val="00D7789F"/>
    <w:rsid w:val="00D802C0"/>
    <w:rsid w:val="00D80B90"/>
    <w:rsid w:val="00D81396"/>
    <w:rsid w:val="00D813B5"/>
    <w:rsid w:val="00D82384"/>
    <w:rsid w:val="00D83927"/>
    <w:rsid w:val="00D841E6"/>
    <w:rsid w:val="00D85A70"/>
    <w:rsid w:val="00D862E1"/>
    <w:rsid w:val="00D86C5E"/>
    <w:rsid w:val="00D86E47"/>
    <w:rsid w:val="00D877FF"/>
    <w:rsid w:val="00D9247C"/>
    <w:rsid w:val="00D92EDF"/>
    <w:rsid w:val="00D932E9"/>
    <w:rsid w:val="00D9358E"/>
    <w:rsid w:val="00D9378C"/>
    <w:rsid w:val="00D93EE8"/>
    <w:rsid w:val="00D974E8"/>
    <w:rsid w:val="00DA053B"/>
    <w:rsid w:val="00DA062A"/>
    <w:rsid w:val="00DA2336"/>
    <w:rsid w:val="00DA3786"/>
    <w:rsid w:val="00DA5148"/>
    <w:rsid w:val="00DA6372"/>
    <w:rsid w:val="00DA65ED"/>
    <w:rsid w:val="00DA6788"/>
    <w:rsid w:val="00DA6F11"/>
    <w:rsid w:val="00DB2070"/>
    <w:rsid w:val="00DB3F12"/>
    <w:rsid w:val="00DB5076"/>
    <w:rsid w:val="00DB5ADE"/>
    <w:rsid w:val="00DB6A68"/>
    <w:rsid w:val="00DC0351"/>
    <w:rsid w:val="00DC2A0F"/>
    <w:rsid w:val="00DC5FC5"/>
    <w:rsid w:val="00DC6A5D"/>
    <w:rsid w:val="00DC6C62"/>
    <w:rsid w:val="00DD0666"/>
    <w:rsid w:val="00DD1174"/>
    <w:rsid w:val="00DD28EE"/>
    <w:rsid w:val="00DD4C30"/>
    <w:rsid w:val="00DD5618"/>
    <w:rsid w:val="00DD600A"/>
    <w:rsid w:val="00DE0AAC"/>
    <w:rsid w:val="00DE0F95"/>
    <w:rsid w:val="00DE2910"/>
    <w:rsid w:val="00DE2B9F"/>
    <w:rsid w:val="00DE3E6E"/>
    <w:rsid w:val="00DE68C4"/>
    <w:rsid w:val="00DE7CB7"/>
    <w:rsid w:val="00DF0E44"/>
    <w:rsid w:val="00DF1D9C"/>
    <w:rsid w:val="00DF2713"/>
    <w:rsid w:val="00DF46BA"/>
    <w:rsid w:val="00DF61D4"/>
    <w:rsid w:val="00DF6466"/>
    <w:rsid w:val="00E002EC"/>
    <w:rsid w:val="00E00E65"/>
    <w:rsid w:val="00E01D48"/>
    <w:rsid w:val="00E022FC"/>
    <w:rsid w:val="00E02B87"/>
    <w:rsid w:val="00E05145"/>
    <w:rsid w:val="00E0534D"/>
    <w:rsid w:val="00E07DC6"/>
    <w:rsid w:val="00E07FDD"/>
    <w:rsid w:val="00E1034C"/>
    <w:rsid w:val="00E111E6"/>
    <w:rsid w:val="00E1160D"/>
    <w:rsid w:val="00E11E7B"/>
    <w:rsid w:val="00E12F05"/>
    <w:rsid w:val="00E1311A"/>
    <w:rsid w:val="00E14167"/>
    <w:rsid w:val="00E15049"/>
    <w:rsid w:val="00E20040"/>
    <w:rsid w:val="00E20290"/>
    <w:rsid w:val="00E205BE"/>
    <w:rsid w:val="00E213B0"/>
    <w:rsid w:val="00E215B1"/>
    <w:rsid w:val="00E222A1"/>
    <w:rsid w:val="00E2340C"/>
    <w:rsid w:val="00E24F2B"/>
    <w:rsid w:val="00E25DD9"/>
    <w:rsid w:val="00E3053E"/>
    <w:rsid w:val="00E3087F"/>
    <w:rsid w:val="00E310E2"/>
    <w:rsid w:val="00E31FBB"/>
    <w:rsid w:val="00E35BC5"/>
    <w:rsid w:val="00E36ADA"/>
    <w:rsid w:val="00E371CB"/>
    <w:rsid w:val="00E43177"/>
    <w:rsid w:val="00E43586"/>
    <w:rsid w:val="00E435C5"/>
    <w:rsid w:val="00E438F3"/>
    <w:rsid w:val="00E44C6D"/>
    <w:rsid w:val="00E475AD"/>
    <w:rsid w:val="00E475BB"/>
    <w:rsid w:val="00E4768A"/>
    <w:rsid w:val="00E47B38"/>
    <w:rsid w:val="00E500C4"/>
    <w:rsid w:val="00E507F8"/>
    <w:rsid w:val="00E51FCD"/>
    <w:rsid w:val="00E52ACE"/>
    <w:rsid w:val="00E5308A"/>
    <w:rsid w:val="00E5320E"/>
    <w:rsid w:val="00E532A2"/>
    <w:rsid w:val="00E5402B"/>
    <w:rsid w:val="00E54132"/>
    <w:rsid w:val="00E55353"/>
    <w:rsid w:val="00E556BD"/>
    <w:rsid w:val="00E55CA6"/>
    <w:rsid w:val="00E55D7B"/>
    <w:rsid w:val="00E56991"/>
    <w:rsid w:val="00E575FC"/>
    <w:rsid w:val="00E577BB"/>
    <w:rsid w:val="00E61ABE"/>
    <w:rsid w:val="00E629EA"/>
    <w:rsid w:val="00E63791"/>
    <w:rsid w:val="00E637DF"/>
    <w:rsid w:val="00E646AE"/>
    <w:rsid w:val="00E66362"/>
    <w:rsid w:val="00E6666A"/>
    <w:rsid w:val="00E706B3"/>
    <w:rsid w:val="00E710B9"/>
    <w:rsid w:val="00E71818"/>
    <w:rsid w:val="00E71F75"/>
    <w:rsid w:val="00E71F79"/>
    <w:rsid w:val="00E7358D"/>
    <w:rsid w:val="00E735FB"/>
    <w:rsid w:val="00E74206"/>
    <w:rsid w:val="00E752AC"/>
    <w:rsid w:val="00E76B84"/>
    <w:rsid w:val="00E76CE3"/>
    <w:rsid w:val="00E77DB8"/>
    <w:rsid w:val="00E82C43"/>
    <w:rsid w:val="00E833B9"/>
    <w:rsid w:val="00E84180"/>
    <w:rsid w:val="00E847C3"/>
    <w:rsid w:val="00E84970"/>
    <w:rsid w:val="00E85877"/>
    <w:rsid w:val="00E86091"/>
    <w:rsid w:val="00E86AA9"/>
    <w:rsid w:val="00E86F60"/>
    <w:rsid w:val="00E87679"/>
    <w:rsid w:val="00E94B8C"/>
    <w:rsid w:val="00E95B13"/>
    <w:rsid w:val="00E97934"/>
    <w:rsid w:val="00EA01DA"/>
    <w:rsid w:val="00EA0270"/>
    <w:rsid w:val="00EA28BF"/>
    <w:rsid w:val="00EA2C0D"/>
    <w:rsid w:val="00EA2EF7"/>
    <w:rsid w:val="00EA3217"/>
    <w:rsid w:val="00EA3C21"/>
    <w:rsid w:val="00EA4C1A"/>
    <w:rsid w:val="00EA5FD8"/>
    <w:rsid w:val="00EA6036"/>
    <w:rsid w:val="00EA6BD5"/>
    <w:rsid w:val="00EA7163"/>
    <w:rsid w:val="00EA7E5B"/>
    <w:rsid w:val="00EB0635"/>
    <w:rsid w:val="00EB2292"/>
    <w:rsid w:val="00EB2AE3"/>
    <w:rsid w:val="00EB37CB"/>
    <w:rsid w:val="00EB3A6D"/>
    <w:rsid w:val="00EB430B"/>
    <w:rsid w:val="00EB4EAE"/>
    <w:rsid w:val="00EB4F8B"/>
    <w:rsid w:val="00EB6237"/>
    <w:rsid w:val="00EB663F"/>
    <w:rsid w:val="00EB6D0C"/>
    <w:rsid w:val="00EB71DE"/>
    <w:rsid w:val="00EC0038"/>
    <w:rsid w:val="00EC0708"/>
    <w:rsid w:val="00EC42EC"/>
    <w:rsid w:val="00EC7E84"/>
    <w:rsid w:val="00ED143C"/>
    <w:rsid w:val="00ED1C4D"/>
    <w:rsid w:val="00ED3416"/>
    <w:rsid w:val="00ED3B7E"/>
    <w:rsid w:val="00ED48C2"/>
    <w:rsid w:val="00ED647B"/>
    <w:rsid w:val="00ED6FA2"/>
    <w:rsid w:val="00ED7244"/>
    <w:rsid w:val="00EE1900"/>
    <w:rsid w:val="00EE1FFD"/>
    <w:rsid w:val="00EE231C"/>
    <w:rsid w:val="00EE27FC"/>
    <w:rsid w:val="00EE33E1"/>
    <w:rsid w:val="00EE3E08"/>
    <w:rsid w:val="00EE45FC"/>
    <w:rsid w:val="00EE5E7B"/>
    <w:rsid w:val="00EE7C64"/>
    <w:rsid w:val="00EF03DA"/>
    <w:rsid w:val="00EF1401"/>
    <w:rsid w:val="00EF1A24"/>
    <w:rsid w:val="00EF26CD"/>
    <w:rsid w:val="00EF2F72"/>
    <w:rsid w:val="00EF3036"/>
    <w:rsid w:val="00EF318D"/>
    <w:rsid w:val="00EF56E6"/>
    <w:rsid w:val="00EF781A"/>
    <w:rsid w:val="00F03176"/>
    <w:rsid w:val="00F0576A"/>
    <w:rsid w:val="00F06242"/>
    <w:rsid w:val="00F07894"/>
    <w:rsid w:val="00F12790"/>
    <w:rsid w:val="00F13BA9"/>
    <w:rsid w:val="00F15400"/>
    <w:rsid w:val="00F15629"/>
    <w:rsid w:val="00F1612E"/>
    <w:rsid w:val="00F16572"/>
    <w:rsid w:val="00F1708F"/>
    <w:rsid w:val="00F1773B"/>
    <w:rsid w:val="00F21457"/>
    <w:rsid w:val="00F2204D"/>
    <w:rsid w:val="00F224FF"/>
    <w:rsid w:val="00F22907"/>
    <w:rsid w:val="00F23611"/>
    <w:rsid w:val="00F25083"/>
    <w:rsid w:val="00F3078A"/>
    <w:rsid w:val="00F336D8"/>
    <w:rsid w:val="00F33F51"/>
    <w:rsid w:val="00F37933"/>
    <w:rsid w:val="00F406D8"/>
    <w:rsid w:val="00F4137D"/>
    <w:rsid w:val="00F41540"/>
    <w:rsid w:val="00F42558"/>
    <w:rsid w:val="00F429DD"/>
    <w:rsid w:val="00F4463A"/>
    <w:rsid w:val="00F44DAE"/>
    <w:rsid w:val="00F45B44"/>
    <w:rsid w:val="00F45C7D"/>
    <w:rsid w:val="00F5089C"/>
    <w:rsid w:val="00F51A4E"/>
    <w:rsid w:val="00F539B0"/>
    <w:rsid w:val="00F5403C"/>
    <w:rsid w:val="00F566AE"/>
    <w:rsid w:val="00F567FF"/>
    <w:rsid w:val="00F56B0C"/>
    <w:rsid w:val="00F57366"/>
    <w:rsid w:val="00F60106"/>
    <w:rsid w:val="00F60258"/>
    <w:rsid w:val="00F603D2"/>
    <w:rsid w:val="00F607D5"/>
    <w:rsid w:val="00F62DFF"/>
    <w:rsid w:val="00F64861"/>
    <w:rsid w:val="00F6546B"/>
    <w:rsid w:val="00F668F0"/>
    <w:rsid w:val="00F66C65"/>
    <w:rsid w:val="00F66EBA"/>
    <w:rsid w:val="00F67599"/>
    <w:rsid w:val="00F6787C"/>
    <w:rsid w:val="00F7024C"/>
    <w:rsid w:val="00F70F8A"/>
    <w:rsid w:val="00F717B3"/>
    <w:rsid w:val="00F71CDA"/>
    <w:rsid w:val="00F723D6"/>
    <w:rsid w:val="00F738D8"/>
    <w:rsid w:val="00F7463E"/>
    <w:rsid w:val="00F74C2A"/>
    <w:rsid w:val="00F7668C"/>
    <w:rsid w:val="00F806DE"/>
    <w:rsid w:val="00F81455"/>
    <w:rsid w:val="00F814C7"/>
    <w:rsid w:val="00F81AE4"/>
    <w:rsid w:val="00F83096"/>
    <w:rsid w:val="00F85080"/>
    <w:rsid w:val="00F85839"/>
    <w:rsid w:val="00F86235"/>
    <w:rsid w:val="00F8630A"/>
    <w:rsid w:val="00F8663D"/>
    <w:rsid w:val="00F86E00"/>
    <w:rsid w:val="00F91BA3"/>
    <w:rsid w:val="00F92153"/>
    <w:rsid w:val="00F92BEC"/>
    <w:rsid w:val="00F938C1"/>
    <w:rsid w:val="00F938F5"/>
    <w:rsid w:val="00F93F42"/>
    <w:rsid w:val="00F941CC"/>
    <w:rsid w:val="00F952C3"/>
    <w:rsid w:val="00F96204"/>
    <w:rsid w:val="00F962C5"/>
    <w:rsid w:val="00F9638E"/>
    <w:rsid w:val="00F9749D"/>
    <w:rsid w:val="00FA05BF"/>
    <w:rsid w:val="00FA1C8F"/>
    <w:rsid w:val="00FA3F54"/>
    <w:rsid w:val="00FA4A10"/>
    <w:rsid w:val="00FA4A9B"/>
    <w:rsid w:val="00FA6EE3"/>
    <w:rsid w:val="00FB168F"/>
    <w:rsid w:val="00FB29D1"/>
    <w:rsid w:val="00FB37E6"/>
    <w:rsid w:val="00FB3A82"/>
    <w:rsid w:val="00FB4534"/>
    <w:rsid w:val="00FB4581"/>
    <w:rsid w:val="00FB4F32"/>
    <w:rsid w:val="00FB5566"/>
    <w:rsid w:val="00FB5C08"/>
    <w:rsid w:val="00FB7D54"/>
    <w:rsid w:val="00FC040F"/>
    <w:rsid w:val="00FC2257"/>
    <w:rsid w:val="00FC3D7E"/>
    <w:rsid w:val="00FC5343"/>
    <w:rsid w:val="00FC74DC"/>
    <w:rsid w:val="00FD04BC"/>
    <w:rsid w:val="00FD1016"/>
    <w:rsid w:val="00FD1B77"/>
    <w:rsid w:val="00FD1FE7"/>
    <w:rsid w:val="00FD223A"/>
    <w:rsid w:val="00FD24B2"/>
    <w:rsid w:val="00FD25DC"/>
    <w:rsid w:val="00FD3EF0"/>
    <w:rsid w:val="00FD452C"/>
    <w:rsid w:val="00FD4CDA"/>
    <w:rsid w:val="00FD51D2"/>
    <w:rsid w:val="00FE1F09"/>
    <w:rsid w:val="00FE3CC0"/>
    <w:rsid w:val="00FE459B"/>
    <w:rsid w:val="00FE6EF0"/>
    <w:rsid w:val="00FE743A"/>
    <w:rsid w:val="00FE7ED4"/>
    <w:rsid w:val="00FF0879"/>
    <w:rsid w:val="00FF1986"/>
    <w:rsid w:val="00FF1F1B"/>
    <w:rsid w:val="00FF3078"/>
    <w:rsid w:val="00FF32DD"/>
    <w:rsid w:val="00FF4E36"/>
    <w:rsid w:val="00FF5316"/>
    <w:rsid w:val="00FF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9f9,#fcf,#97e7e5,white,#ffe5ff"/>
    </o:shapedefaults>
    <o:shapelayout v:ext="edit">
      <o:idmap v:ext="edit" data="1"/>
    </o:shapelayout>
  </w:shapeDefaults>
  <w:decimalSymbol w:val="."/>
  <w:listSeparator w:val=","/>
  <w14:docId w14:val="66505AB0"/>
  <w15:docId w15:val="{73872842-29AA-4C06-8394-83D2772B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D8"/>
    <w:pPr>
      <w:spacing w:after="240" w:line="48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AC7BD8"/>
    <w:pPr>
      <w:keepNext/>
      <w:spacing w:after="120"/>
      <w:outlineLvl w:val="0"/>
    </w:pPr>
    <w:rPr>
      <w:b/>
      <w:kern w:val="28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AC7BD8"/>
    <w:pPr>
      <w:keepNext/>
      <w:spacing w:before="240" w:after="60"/>
      <w:outlineLvl w:val="1"/>
    </w:pPr>
    <w:rPr>
      <w:b/>
      <w:i/>
      <w:lang w:val="en-US"/>
    </w:rPr>
  </w:style>
  <w:style w:type="paragraph" w:styleId="Heading3">
    <w:name w:val="heading 3"/>
    <w:basedOn w:val="Normal"/>
    <w:next w:val="Normal"/>
    <w:link w:val="Heading3Char"/>
    <w:qFormat/>
    <w:rsid w:val="00AC7BD8"/>
    <w:pPr>
      <w:keepNext/>
      <w:spacing w:before="240" w:after="60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qFormat/>
    <w:rsid w:val="00AC7BD8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link w:val="Heading5Char"/>
    <w:rsid w:val="00AC7BD8"/>
    <w:pPr>
      <w:keepNext/>
      <w:numPr>
        <w:ilvl w:val="4"/>
        <w:numId w:val="17"/>
      </w:numPr>
      <w:outlineLvl w:val="4"/>
    </w:pPr>
    <w:rPr>
      <w:i/>
    </w:rPr>
  </w:style>
  <w:style w:type="paragraph" w:styleId="Heading6">
    <w:name w:val="heading 6"/>
    <w:basedOn w:val="Normal"/>
    <w:next w:val="Normal"/>
    <w:link w:val="Heading6Char"/>
    <w:rsid w:val="00AC7BD8"/>
    <w:pPr>
      <w:keepNext/>
      <w:keepLines/>
      <w:tabs>
        <w:tab w:val="left" w:pos="1276"/>
      </w:tabs>
      <w:spacing w:after="60" w:line="264" w:lineRule="auto"/>
      <w:ind w:left="1276" w:hanging="1276"/>
      <w:outlineLvl w:val="5"/>
    </w:pPr>
    <w:rPr>
      <w:rFonts w:ascii="Times New Roman" w:hAnsi="Times New Roman"/>
      <w:b/>
      <w:lang w:eastAsia="de-DE"/>
    </w:rPr>
  </w:style>
  <w:style w:type="paragraph" w:styleId="Heading7">
    <w:name w:val="heading 7"/>
    <w:basedOn w:val="Normal"/>
    <w:next w:val="Normal"/>
    <w:link w:val="Heading7Char"/>
    <w:rsid w:val="00AC7BD8"/>
    <w:pPr>
      <w:keepNext/>
      <w:keepLines/>
      <w:tabs>
        <w:tab w:val="left" w:pos="1276"/>
      </w:tabs>
      <w:spacing w:after="60" w:line="264" w:lineRule="auto"/>
      <w:ind w:left="1276" w:hanging="1276"/>
      <w:outlineLvl w:val="6"/>
    </w:pPr>
    <w:rPr>
      <w:rFonts w:ascii="Times New Roman" w:hAnsi="Times New Roman"/>
      <w:b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2D16"/>
    <w:rPr>
      <w:rFonts w:ascii="Arial" w:eastAsia="Times New Roman" w:hAnsi="Arial" w:cs="Times New Roman"/>
      <w:b/>
      <w:kern w:val="28"/>
      <w:sz w:val="24"/>
      <w:szCs w:val="24"/>
      <w:lang w:val="en-US"/>
    </w:rPr>
  </w:style>
  <w:style w:type="paragraph" w:styleId="Header">
    <w:name w:val="header"/>
    <w:basedOn w:val="Normal"/>
    <w:link w:val="HeaderChar"/>
    <w:rsid w:val="00AC7BD8"/>
    <w:pPr>
      <w:tabs>
        <w:tab w:val="center" w:pos="4507"/>
        <w:tab w:val="right" w:pos="9029"/>
      </w:tabs>
      <w:spacing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C22D16"/>
    <w:rPr>
      <w:rFonts w:ascii="Arial" w:eastAsia="Times New Roman" w:hAnsi="Arial" w:cs="Times New Roman"/>
      <w:sz w:val="18"/>
      <w:szCs w:val="20"/>
    </w:rPr>
  </w:style>
  <w:style w:type="paragraph" w:styleId="Footer">
    <w:name w:val="footer"/>
    <w:basedOn w:val="Normal"/>
    <w:link w:val="FooterChar"/>
    <w:rsid w:val="00AC7BD8"/>
    <w:pPr>
      <w:tabs>
        <w:tab w:val="center" w:pos="4507"/>
        <w:tab w:val="right" w:pos="9029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C22D16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34"/>
    <w:qFormat/>
    <w:rsid w:val="0019670D"/>
    <w:pPr>
      <w:ind w:left="720"/>
      <w:contextualSpacing/>
    </w:pPr>
  </w:style>
  <w:style w:type="table" w:styleId="TableGrid">
    <w:name w:val="Table Grid"/>
    <w:basedOn w:val="TableNormal"/>
    <w:rsid w:val="00AC7BD8"/>
    <w:pPr>
      <w:spacing w:after="240" w:line="48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37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semiHidden/>
    <w:rsid w:val="00AC7BD8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AC7B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162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C7B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162D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AC7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E162D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DF6466"/>
    <w:rPr>
      <w:rFonts w:ascii="Arial" w:eastAsia="Times New Roman" w:hAnsi="Arial" w:cs="Times New Roman"/>
      <w:b/>
      <w:i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B56CAB"/>
    <w:rPr>
      <w:rFonts w:ascii="Arial" w:eastAsia="Times New Roman" w:hAnsi="Arial" w:cs="Times New Roman"/>
      <w:b/>
      <w:i/>
      <w:szCs w:val="20"/>
    </w:rPr>
  </w:style>
  <w:style w:type="character" w:customStyle="1" w:styleId="Heading4Char">
    <w:name w:val="Heading 4 Char"/>
    <w:basedOn w:val="DefaultParagraphFont"/>
    <w:link w:val="Heading4"/>
    <w:rsid w:val="00B56CAB"/>
    <w:rPr>
      <w:rFonts w:ascii="Arial" w:eastAsia="Times New Roman" w:hAnsi="Arial" w:cs="Times New Roman"/>
      <w:i/>
      <w:szCs w:val="20"/>
    </w:rPr>
  </w:style>
  <w:style w:type="paragraph" w:styleId="Revision">
    <w:name w:val="Revision"/>
    <w:hidden/>
    <w:uiPriority w:val="99"/>
    <w:semiHidden/>
    <w:rsid w:val="00D6688E"/>
    <w:pPr>
      <w:spacing w:after="0" w:line="240" w:lineRule="auto"/>
    </w:pPr>
  </w:style>
  <w:style w:type="paragraph" w:customStyle="1" w:styleId="Paragraph">
    <w:name w:val="Paragraph"/>
    <w:basedOn w:val="Normal"/>
    <w:link w:val="ParagraphChar"/>
    <w:qFormat/>
    <w:rsid w:val="00382CB9"/>
    <w:pPr>
      <w:spacing w:after="250" w:line="300" w:lineRule="atLeast"/>
    </w:pPr>
    <w:rPr>
      <w:rFonts w:eastAsia="SimSun"/>
      <w:szCs w:val="24"/>
      <w:lang w:val="en-US" w:eastAsia="zh-CN"/>
    </w:rPr>
  </w:style>
  <w:style w:type="character" w:customStyle="1" w:styleId="ParagraphChar">
    <w:name w:val="Paragraph Char"/>
    <w:link w:val="Paragraph"/>
    <w:rsid w:val="00382CB9"/>
    <w:rPr>
      <w:rFonts w:ascii="Arial" w:eastAsia="SimSun" w:hAnsi="Arial" w:cs="Times New Roman"/>
      <w:szCs w:val="24"/>
      <w:lang w:val="en-US" w:eastAsia="zh-CN"/>
    </w:rPr>
  </w:style>
  <w:style w:type="character" w:styleId="Hyperlink">
    <w:name w:val="Hyperlink"/>
    <w:basedOn w:val="DefaultParagraphFont"/>
    <w:uiPriority w:val="99"/>
    <w:rsid w:val="00AC7BD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38F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205B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342A9A"/>
    <w:rPr>
      <w:b/>
      <w:bCs/>
    </w:rPr>
  </w:style>
  <w:style w:type="character" w:customStyle="1" w:styleId="highlight2">
    <w:name w:val="highlight2"/>
    <w:basedOn w:val="DefaultParagraphFont"/>
    <w:rsid w:val="0066433C"/>
  </w:style>
  <w:style w:type="character" w:customStyle="1" w:styleId="Heading5Char">
    <w:name w:val="Heading 5 Char"/>
    <w:basedOn w:val="DefaultParagraphFont"/>
    <w:link w:val="Heading5"/>
    <w:rsid w:val="00AC7BD8"/>
    <w:rPr>
      <w:rFonts w:ascii="Arial" w:eastAsia="Times New Roman" w:hAnsi="Arial" w:cs="Times New Roman"/>
      <w:i/>
      <w:szCs w:val="20"/>
    </w:rPr>
  </w:style>
  <w:style w:type="character" w:customStyle="1" w:styleId="Heading6Char">
    <w:name w:val="Heading 6 Char"/>
    <w:basedOn w:val="DefaultParagraphFont"/>
    <w:link w:val="Heading6"/>
    <w:rsid w:val="00AC7BD8"/>
    <w:rPr>
      <w:rFonts w:ascii="Times New Roman" w:eastAsia="Times New Roman" w:hAnsi="Times New Roman" w:cs="Times New Roman"/>
      <w:b/>
      <w:szCs w:val="20"/>
      <w:lang w:eastAsia="de-DE"/>
    </w:rPr>
  </w:style>
  <w:style w:type="character" w:customStyle="1" w:styleId="Heading7Char">
    <w:name w:val="Heading 7 Char"/>
    <w:basedOn w:val="DefaultParagraphFont"/>
    <w:link w:val="Heading7"/>
    <w:rsid w:val="00AC7BD8"/>
    <w:rPr>
      <w:rFonts w:ascii="Times New Roman" w:eastAsia="Times New Roman" w:hAnsi="Times New Roman" w:cs="Times New Roman"/>
      <w:b/>
      <w:szCs w:val="20"/>
      <w:lang w:eastAsia="de-DE"/>
    </w:rPr>
  </w:style>
  <w:style w:type="character" w:styleId="PageNumber">
    <w:name w:val="page number"/>
    <w:basedOn w:val="DefaultParagraphFont"/>
    <w:rsid w:val="00AC7BD8"/>
    <w:rPr>
      <w:rFonts w:ascii="Arial" w:hAnsi="Arial"/>
      <w:color w:val="auto"/>
      <w:sz w:val="18"/>
    </w:rPr>
  </w:style>
  <w:style w:type="paragraph" w:customStyle="1" w:styleId="bullet1">
    <w:name w:val="bullet 1"/>
    <w:basedOn w:val="Normal"/>
    <w:qFormat/>
    <w:rsid w:val="00AC7BD8"/>
    <w:pPr>
      <w:numPr>
        <w:numId w:val="15"/>
      </w:numPr>
      <w:contextualSpacing/>
    </w:pPr>
  </w:style>
  <w:style w:type="paragraph" w:styleId="Title">
    <w:name w:val="Title"/>
    <w:basedOn w:val="Normal"/>
    <w:next w:val="Normal"/>
    <w:link w:val="TitleChar"/>
    <w:qFormat/>
    <w:rsid w:val="00AC7BD8"/>
    <w:pPr>
      <w:spacing w:after="120"/>
    </w:pPr>
    <w:rPr>
      <w:b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AC7BD8"/>
    <w:rPr>
      <w:rFonts w:ascii="Arial" w:eastAsia="Times New Roman" w:hAnsi="Arial" w:cs="Times New Roman"/>
      <w:b/>
      <w:sz w:val="28"/>
      <w:szCs w:val="28"/>
      <w:lang w:val="en-US"/>
    </w:rPr>
  </w:style>
  <w:style w:type="paragraph" w:customStyle="1" w:styleId="Tabletext">
    <w:name w:val="Table text"/>
    <w:basedOn w:val="Normal"/>
    <w:qFormat/>
    <w:rsid w:val="00AC7BD8"/>
    <w:pPr>
      <w:spacing w:before="60" w:after="60" w:line="240" w:lineRule="auto"/>
    </w:pPr>
    <w:rPr>
      <w:sz w:val="20"/>
    </w:rPr>
  </w:style>
  <w:style w:type="paragraph" w:customStyle="1" w:styleId="Figuretablelegend">
    <w:name w:val="Figure/table legend"/>
    <w:basedOn w:val="Normal"/>
    <w:next w:val="Normal"/>
    <w:qFormat/>
    <w:rsid w:val="00AC7BD8"/>
    <w:pPr>
      <w:keepNext/>
    </w:pPr>
  </w:style>
  <w:style w:type="paragraph" w:customStyle="1" w:styleId="bullet2">
    <w:name w:val="bullet2"/>
    <w:basedOn w:val="bullet1"/>
    <w:qFormat/>
    <w:rsid w:val="00AC7BD8"/>
    <w:pPr>
      <w:keepLines/>
      <w:numPr>
        <w:numId w:val="0"/>
      </w:numPr>
      <w:tabs>
        <w:tab w:val="num" w:pos="728"/>
      </w:tabs>
      <w:spacing w:after="120"/>
      <w:ind w:left="726" w:hanging="369"/>
    </w:pPr>
  </w:style>
  <w:style w:type="paragraph" w:customStyle="1" w:styleId="Referencelist">
    <w:name w:val="Reference list"/>
    <w:basedOn w:val="Normal"/>
    <w:qFormat/>
    <w:rsid w:val="00AC7BD8"/>
    <w:pPr>
      <w:spacing w:after="120"/>
      <w:ind w:left="426" w:hanging="426"/>
    </w:pPr>
    <w:rPr>
      <w:rFonts w:cs="Arial"/>
      <w:szCs w:val="22"/>
      <w:lang w:val="en-US"/>
    </w:rPr>
  </w:style>
  <w:style w:type="paragraph" w:customStyle="1" w:styleId="Covertext">
    <w:name w:val="Cover text"/>
    <w:basedOn w:val="Normal"/>
    <w:next w:val="Normal"/>
    <w:semiHidden/>
    <w:rsid w:val="00AC7BD8"/>
    <w:pPr>
      <w:spacing w:before="120" w:after="120" w:line="240" w:lineRule="auto"/>
    </w:pPr>
    <w:rPr>
      <w:b/>
    </w:rPr>
  </w:style>
  <w:style w:type="paragraph" w:customStyle="1" w:styleId="NormalIndent1">
    <w:name w:val="Normal Indent1"/>
    <w:basedOn w:val="Normal"/>
    <w:link w:val="NormalIndent1Char"/>
    <w:qFormat/>
    <w:rsid w:val="00AC7BD8"/>
    <w:pPr>
      <w:ind w:firstLine="360"/>
    </w:pPr>
  </w:style>
  <w:style w:type="paragraph" w:customStyle="1" w:styleId="Authors">
    <w:name w:val="Authors"/>
    <w:basedOn w:val="Normal"/>
    <w:next w:val="Normal"/>
    <w:qFormat/>
    <w:rsid w:val="00AC7BD8"/>
    <w:pPr>
      <w:spacing w:after="120"/>
    </w:pPr>
    <w:rPr>
      <w:rFonts w:cs="Arial"/>
      <w:b/>
      <w:lang w:val="en-US"/>
    </w:rPr>
  </w:style>
  <w:style w:type="paragraph" w:customStyle="1" w:styleId="Affiliations">
    <w:name w:val="Affiliations"/>
    <w:basedOn w:val="Normal"/>
    <w:next w:val="Normal"/>
    <w:qFormat/>
    <w:rsid w:val="00AC7BD8"/>
    <w:pPr>
      <w:spacing w:after="120"/>
    </w:pPr>
    <w:rPr>
      <w:rFonts w:cs="Arial"/>
      <w:i/>
      <w:lang w:val="en-US"/>
    </w:rPr>
  </w:style>
  <w:style w:type="paragraph" w:customStyle="1" w:styleId="Tableheader">
    <w:name w:val="Table header"/>
    <w:basedOn w:val="Tabletext"/>
    <w:rsid w:val="00AC7BD8"/>
    <w:rPr>
      <w:b/>
    </w:rPr>
  </w:style>
  <w:style w:type="paragraph" w:styleId="Caption">
    <w:name w:val="caption"/>
    <w:basedOn w:val="Normal"/>
    <w:next w:val="Normal"/>
    <w:rsid w:val="00AC7BD8"/>
    <w:pPr>
      <w:keepNext/>
      <w:keepLines/>
      <w:tabs>
        <w:tab w:val="left" w:pos="1134"/>
      </w:tabs>
      <w:ind w:left="1140" w:hanging="1140"/>
      <w:jc w:val="both"/>
    </w:pPr>
    <w:rPr>
      <w:rFonts w:ascii="Times New Roman" w:hAnsi="Times New Roman"/>
      <w:b/>
      <w:lang w:eastAsia="de-DE"/>
    </w:rPr>
  </w:style>
  <w:style w:type="paragraph" w:styleId="DocumentMap">
    <w:name w:val="Document Map"/>
    <w:basedOn w:val="Normal"/>
    <w:link w:val="DocumentMapChar"/>
    <w:semiHidden/>
    <w:rsid w:val="00AC7BD8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AC7BD8"/>
    <w:rPr>
      <w:rFonts w:ascii="Tahoma" w:eastAsia="Times New Roman" w:hAnsi="Tahoma" w:cs="Times New Roman"/>
      <w:szCs w:val="20"/>
      <w:shd w:val="clear" w:color="auto" w:fill="000080"/>
    </w:rPr>
  </w:style>
  <w:style w:type="character" w:styleId="FootnoteReference">
    <w:name w:val="footnote reference"/>
    <w:basedOn w:val="DefaultParagraphFont"/>
    <w:semiHidden/>
    <w:rsid w:val="00AC7BD8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C7BD8"/>
    <w:pPr>
      <w:spacing w:line="360" w:lineRule="auto"/>
      <w:jc w:val="both"/>
    </w:pPr>
    <w:rPr>
      <w:rFonts w:ascii="Times New Roman" w:hAnsi="Times New Roman"/>
      <w:sz w:val="20"/>
      <w:lang w:eastAsia="de-DE"/>
    </w:rPr>
  </w:style>
  <w:style w:type="character" w:customStyle="1" w:styleId="FootnoteTextChar">
    <w:name w:val="Footnote Text Char"/>
    <w:basedOn w:val="DefaultParagraphFont"/>
    <w:link w:val="FootnoteText"/>
    <w:semiHidden/>
    <w:rsid w:val="00AC7BD8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Bullet">
    <w:name w:val="List Bullet"/>
    <w:basedOn w:val="Normal"/>
    <w:autoRedefine/>
    <w:semiHidden/>
    <w:rsid w:val="00AC7BD8"/>
    <w:pPr>
      <w:spacing w:line="360" w:lineRule="auto"/>
    </w:pPr>
    <w:rPr>
      <w:szCs w:val="24"/>
      <w:lang w:val="en-US"/>
    </w:rPr>
  </w:style>
  <w:style w:type="paragraph" w:styleId="ListNumber2">
    <w:name w:val="List Number 2"/>
    <w:basedOn w:val="Normal"/>
    <w:semiHidden/>
    <w:rsid w:val="00AC7BD8"/>
    <w:pPr>
      <w:tabs>
        <w:tab w:val="num" w:pos="720"/>
      </w:tabs>
      <w:ind w:left="720" w:hanging="360"/>
    </w:pPr>
    <w:rPr>
      <w:rFonts w:ascii="Times New Roman" w:eastAsia="MS Mincho" w:hAnsi="Times New Roman"/>
      <w:sz w:val="24"/>
      <w:lang w:val="en-US"/>
    </w:rPr>
  </w:style>
  <w:style w:type="paragraph" w:styleId="TOC9">
    <w:name w:val="toc 9"/>
    <w:basedOn w:val="Normal"/>
    <w:next w:val="Normal"/>
    <w:autoRedefine/>
    <w:semiHidden/>
    <w:rsid w:val="00AC7BD8"/>
    <w:pPr>
      <w:spacing w:line="360" w:lineRule="auto"/>
      <w:ind w:left="1920"/>
      <w:jc w:val="both"/>
    </w:pPr>
    <w:rPr>
      <w:rFonts w:ascii="Times New Roman" w:hAnsi="Times New Roman"/>
      <w:sz w:val="24"/>
      <w:lang w:eastAsia="de-DE"/>
    </w:rPr>
  </w:style>
  <w:style w:type="table" w:customStyle="1" w:styleId="Manuscripttable">
    <w:name w:val="Manuscript table"/>
    <w:basedOn w:val="TableNormal"/>
    <w:uiPriority w:val="99"/>
    <w:rsid w:val="00AC7BD8"/>
    <w:pPr>
      <w:spacing w:before="60" w:after="60" w:line="240" w:lineRule="auto"/>
      <w:jc w:val="center"/>
    </w:pPr>
    <w:rPr>
      <w:rFonts w:ascii="Arial" w:eastAsia="Times New Roman" w:hAnsi="Arial" w:cs="Times New Roman"/>
      <w:sz w:val="20"/>
      <w:szCs w:val="20"/>
      <w:lang w:eastAsia="en-GB"/>
    </w:rPr>
    <w:tblPr>
      <w:tblBorders>
        <w:bottom w:val="single" w:sz="4" w:space="0" w:color="auto"/>
      </w:tblBorders>
    </w:tblPr>
    <w:tblStylePr w:type="firstRow">
      <w:pPr>
        <w:jc w:val="center"/>
      </w:pPr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rPr>
        <w:rFonts w:ascii="Arial" w:hAnsi="Arial"/>
        <w:sz w:val="20"/>
      </w:rPr>
      <w:tblPr/>
      <w:tcPr>
        <w:tcBorders>
          <w:bottom w:val="single" w:sz="4" w:space="0" w:color="auto"/>
        </w:tcBorders>
      </w:tcPr>
    </w:tblStylePr>
    <w:tblStylePr w:type="firstCol">
      <w:pPr>
        <w:jc w:val="left"/>
      </w:pPr>
    </w:tblStylePr>
    <w:tblStylePr w:type="nwCell">
      <w:pPr>
        <w:jc w:val="left"/>
      </w:pPr>
      <w:tblPr/>
      <w:tcPr>
        <w:vAlign w:val="bottom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671B9"/>
    <w:rPr>
      <w:color w:val="605E5C"/>
      <w:shd w:val="clear" w:color="auto" w:fill="E1DFDD"/>
    </w:rPr>
  </w:style>
  <w:style w:type="paragraph" w:customStyle="1" w:styleId="Default">
    <w:name w:val="Default"/>
    <w:rsid w:val="00E53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F52D8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C67B3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833B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675A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A826E3"/>
    <w:pPr>
      <w:spacing w:after="0"/>
      <w:jc w:val="center"/>
    </w:pPr>
    <w:rPr>
      <w:rFonts w:cs="Arial"/>
      <w:noProof/>
      <w:lang w:val="en-US"/>
    </w:rPr>
  </w:style>
  <w:style w:type="character" w:customStyle="1" w:styleId="NormalIndent1Char">
    <w:name w:val="Normal Indent1 Char"/>
    <w:basedOn w:val="DefaultParagraphFont"/>
    <w:link w:val="NormalIndent1"/>
    <w:rsid w:val="00A826E3"/>
    <w:rPr>
      <w:rFonts w:ascii="Arial" w:eastAsia="Times New Roman" w:hAnsi="Arial" w:cs="Times New Roman"/>
      <w:szCs w:val="20"/>
    </w:rPr>
  </w:style>
  <w:style w:type="character" w:customStyle="1" w:styleId="EndNoteBibliographyTitleChar">
    <w:name w:val="EndNote Bibliography Title Char"/>
    <w:basedOn w:val="NormalIndent1Char"/>
    <w:link w:val="EndNoteBibliographyTitle"/>
    <w:rsid w:val="00A826E3"/>
    <w:rPr>
      <w:rFonts w:ascii="Arial" w:eastAsia="Times New Roman" w:hAnsi="Arial" w:cs="Arial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826E3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NormalIndent1Char"/>
    <w:link w:val="EndNoteBibliography"/>
    <w:rsid w:val="00A826E3"/>
    <w:rPr>
      <w:rFonts w:ascii="Arial" w:eastAsia="Times New Roman" w:hAnsi="Arial" w:cs="Arial"/>
      <w:noProof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826E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641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9627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14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gan.westbrook\Desktop\Resources\Manuscrip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0D459CE4F66741AB1E46D18C397B84" ma:contentTypeVersion="0" ma:contentTypeDescription="Create a new document." ma:contentTypeScope="" ma:versionID="f3c5cab01d756d225cec166b537ad2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2cc9e25e0544a58e53da1cd4a69384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DD0DE-E7F9-4981-ABAF-6DCE300D0D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F5EB6A-21CA-4608-AA44-4F7CF105E1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12DD3-ED6B-4BAD-B401-491AB3F3C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AE2BB7-0839-4E36-8765-B9CFB2FFC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Manuscript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F. Hoffmann-La Roche, Ltd.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Bioscript Medical</dc:creator>
  <cp:keywords/>
  <dc:description/>
  <cp:lastModifiedBy>Liz LaFlamme, PhD (HI)</cp:lastModifiedBy>
  <cp:revision>3</cp:revision>
  <cp:lastPrinted>2018-03-15T00:03:00Z</cp:lastPrinted>
  <dcterms:created xsi:type="dcterms:W3CDTF">2019-11-05T02:41:00Z</dcterms:created>
  <dcterms:modified xsi:type="dcterms:W3CDTF">2019-11-05T02:42:00Z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0x010100470D459CE4F66741AB1E46D18C397B84</vt:lpwstr>
  </property>
</Properties>
</file>