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7AEEA20" w14:textId="19937176" w:rsidR="00135E25" w:rsidRDefault="00135E25" w:rsidP="00DD1174">
      <w:pPr>
        <w:pStyle w:val="Heading1"/>
        <w:spacing w:after="0"/>
        <w:rPr>
          <w:rStyle w:val="Heading2Char"/>
          <w:rFonts w:cs="Arial"/>
          <w:b/>
          <w:i w:val="0"/>
          <w:sz w:val="22"/>
          <w:szCs w:val="22"/>
        </w:rPr>
      </w:pPr>
      <w:r w:rsidRPr="00E05145">
        <w:rPr>
          <w:rStyle w:val="Heading2Char"/>
          <w:rFonts w:cs="Arial"/>
          <w:b/>
          <w:i w:val="0"/>
          <w:sz w:val="22"/>
          <w:szCs w:val="22"/>
          <w:highlight w:val="yellow"/>
        </w:rPr>
        <w:t xml:space="preserve">Table </w:t>
      </w:r>
      <w:r w:rsidR="00012401" w:rsidRPr="00E05145">
        <w:rPr>
          <w:rStyle w:val="Heading2Char"/>
          <w:rFonts w:cs="Arial"/>
          <w:b/>
          <w:i w:val="0"/>
          <w:sz w:val="22"/>
          <w:szCs w:val="22"/>
          <w:highlight w:val="yellow"/>
        </w:rPr>
        <w:t>S</w:t>
      </w:r>
      <w:r w:rsidR="00012401">
        <w:rPr>
          <w:rStyle w:val="Heading2Char"/>
          <w:rFonts w:cs="Arial"/>
          <w:b/>
          <w:i w:val="0"/>
          <w:sz w:val="22"/>
          <w:szCs w:val="22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5"/>
        <w:gridCol w:w="1293"/>
        <w:gridCol w:w="1364"/>
        <w:gridCol w:w="1391"/>
        <w:gridCol w:w="1472"/>
        <w:gridCol w:w="1491"/>
      </w:tblGrid>
      <w:tr w:rsidR="0068498E" w:rsidRPr="001935C3" w14:paraId="5C52A71A" w14:textId="0E8C6B5D" w:rsidTr="0068498E">
        <w:trPr>
          <w:trHeight w:val="1181"/>
        </w:trPr>
        <w:tc>
          <w:tcPr>
            <w:tcW w:w="2245" w:type="dxa"/>
            <w:vAlign w:val="bottom"/>
          </w:tcPr>
          <w:p w14:paraId="1A4690A3" w14:textId="77777777" w:rsidR="00D50A31" w:rsidRPr="006B603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628" w:type="dxa"/>
            <w:vAlign w:val="bottom"/>
          </w:tcPr>
          <w:p w14:paraId="20277830" w14:textId="7EBCE844" w:rsidR="00D50A31" w:rsidRPr="00D71DE6" w:rsidRDefault="00D50A31" w:rsidP="00D50A31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D71DE6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Cerebellar grey SUV</w:t>
            </w:r>
          </w:p>
        </w:tc>
        <w:tc>
          <w:tcPr>
            <w:tcW w:w="1541" w:type="dxa"/>
            <w:vAlign w:val="bottom"/>
          </w:tcPr>
          <w:p w14:paraId="253A7B0B" w14:textId="0058660E" w:rsidR="00D50A31" w:rsidRPr="00D71DE6" w:rsidRDefault="00D50A31" w:rsidP="00D50A31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D71DE6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Pons SUV</w:t>
            </w:r>
          </w:p>
        </w:tc>
        <w:tc>
          <w:tcPr>
            <w:tcW w:w="1541" w:type="dxa"/>
            <w:vAlign w:val="bottom"/>
          </w:tcPr>
          <w:p w14:paraId="4F8F11EA" w14:textId="55A85263" w:rsidR="00D50A31" w:rsidRPr="00D71DE6" w:rsidRDefault="00D50A31" w:rsidP="00D50A31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D71DE6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White matter SUV</w:t>
            </w:r>
          </w:p>
        </w:tc>
        <w:tc>
          <w:tcPr>
            <w:tcW w:w="1518" w:type="dxa"/>
            <w:vAlign w:val="bottom"/>
          </w:tcPr>
          <w:p w14:paraId="51960FA1" w14:textId="77777777" w:rsidR="00D50A31" w:rsidRPr="00D71DE6" w:rsidRDefault="00D50A31" w:rsidP="00D50A31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D71DE6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Cortical composite</w:t>
            </w:r>
          </w:p>
          <w:p w14:paraId="0DF13DB8" w14:textId="04E27340" w:rsidR="00D50A31" w:rsidRPr="00D71DE6" w:rsidRDefault="00D50A31" w:rsidP="00D50A31">
            <w:pPr>
              <w:spacing w:after="0" w:line="240" w:lineRule="auto"/>
              <w:jc w:val="center"/>
              <w:rPr>
                <w:rFonts w:cs="Arial"/>
                <w:b/>
                <w:bCs/>
                <w:szCs w:val="22"/>
                <w:highlight w:val="yellow"/>
                <w:lang w:val="en-US"/>
              </w:rPr>
            </w:pPr>
            <w:r w:rsidRPr="00D71DE6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SUV</w:t>
            </w:r>
          </w:p>
        </w:tc>
        <w:tc>
          <w:tcPr>
            <w:tcW w:w="1543" w:type="dxa"/>
            <w:vAlign w:val="bottom"/>
          </w:tcPr>
          <w:p w14:paraId="3EAF0B56" w14:textId="1F0F319A" w:rsidR="00D50A31" w:rsidRPr="00D71DE6" w:rsidRDefault="00D50A31" w:rsidP="00D50A31">
            <w:pPr>
              <w:spacing w:after="0" w:line="240" w:lineRule="auto"/>
              <w:jc w:val="center"/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D71DE6"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  <w:t>Cortical composite SUVR</w:t>
            </w:r>
          </w:p>
        </w:tc>
      </w:tr>
      <w:tr w:rsidR="0068498E" w:rsidRPr="001935C3" w14:paraId="61E750A0" w14:textId="554629BA" w:rsidTr="0068498E">
        <w:trPr>
          <w:trHeight w:val="415"/>
        </w:trPr>
        <w:tc>
          <w:tcPr>
            <w:tcW w:w="2245" w:type="dxa"/>
          </w:tcPr>
          <w:p w14:paraId="3CEF4B0D" w14:textId="2961B18F" w:rsidR="00D50A31" w:rsidRPr="001935C3" w:rsidRDefault="00D50A31" w:rsidP="00D50A31">
            <w:pPr>
              <w:spacing w:after="0" w:line="240" w:lineRule="auto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sz w:val="22"/>
                <w:szCs w:val="22"/>
                <w:highlight w:val="yellow"/>
                <w:lang w:val="en-US"/>
              </w:rPr>
              <w:t>Baseline</w:t>
            </w:r>
          </w:p>
        </w:tc>
        <w:tc>
          <w:tcPr>
            <w:tcW w:w="628" w:type="dxa"/>
            <w:vAlign w:val="bottom"/>
          </w:tcPr>
          <w:p w14:paraId="431EF3A9" w14:textId="2DF93B34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0.</w:t>
            </w:r>
            <w:r w:rsidR="00DE3E6E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79</w:t>
            </w:r>
            <w:r w:rsidR="00DE3E6E">
              <w:rPr>
                <w:rFonts w:cs="Arial"/>
                <w:color w:val="000000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1541" w:type="dxa"/>
            <w:vAlign w:val="bottom"/>
          </w:tcPr>
          <w:p w14:paraId="15766E3E" w14:textId="4D60F622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DE3E6E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40</w:t>
            </w:r>
            <w:r w:rsidR="00DE3E6E">
              <w:rPr>
                <w:rFonts w:cs="Arial"/>
                <w:color w:val="000000"/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1541" w:type="dxa"/>
            <w:vAlign w:val="bottom"/>
          </w:tcPr>
          <w:p w14:paraId="7B6FFDD0" w14:textId="1BCF51B1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1.522</w:t>
            </w:r>
          </w:p>
        </w:tc>
        <w:tc>
          <w:tcPr>
            <w:tcW w:w="1518" w:type="dxa"/>
            <w:vAlign w:val="bottom"/>
          </w:tcPr>
          <w:p w14:paraId="0550AEC8" w14:textId="7B7DB6E2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color w:val="000000"/>
                <w:szCs w:val="22"/>
                <w:highlight w:val="yellow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34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3</w:t>
            </w:r>
          </w:p>
        </w:tc>
        <w:tc>
          <w:tcPr>
            <w:tcW w:w="1543" w:type="dxa"/>
            <w:vAlign w:val="bottom"/>
          </w:tcPr>
          <w:p w14:paraId="126904BC" w14:textId="5A204679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70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6</w:t>
            </w:r>
          </w:p>
        </w:tc>
      </w:tr>
      <w:tr w:rsidR="0068498E" w:rsidRPr="001935C3" w14:paraId="12DC843E" w14:textId="5A79E22C" w:rsidTr="0068498E">
        <w:trPr>
          <w:trHeight w:val="393"/>
        </w:trPr>
        <w:tc>
          <w:tcPr>
            <w:tcW w:w="2245" w:type="dxa"/>
          </w:tcPr>
          <w:p w14:paraId="0A628C9B" w14:textId="0CF406F1" w:rsidR="00D50A31" w:rsidRPr="001935C3" w:rsidRDefault="00D50A31" w:rsidP="00D50A31">
            <w:pPr>
              <w:spacing w:after="0" w:line="240" w:lineRule="auto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sz w:val="22"/>
                <w:szCs w:val="22"/>
                <w:highlight w:val="yellow"/>
                <w:lang w:val="en-US"/>
              </w:rPr>
              <w:t>Week 52</w:t>
            </w:r>
          </w:p>
        </w:tc>
        <w:tc>
          <w:tcPr>
            <w:tcW w:w="628" w:type="dxa"/>
            <w:vAlign w:val="bottom"/>
          </w:tcPr>
          <w:p w14:paraId="01B8D600" w14:textId="233C78C9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0.</w:t>
            </w:r>
            <w:r w:rsidR="00DE3E6E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83</w:t>
            </w:r>
            <w:r w:rsidR="00DE3E6E">
              <w:rPr>
                <w:rFonts w:cs="Arial"/>
                <w:color w:val="000000"/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1541" w:type="dxa"/>
            <w:vAlign w:val="bottom"/>
          </w:tcPr>
          <w:p w14:paraId="2AF6809D" w14:textId="61F26EEA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1.479</w:t>
            </w:r>
          </w:p>
        </w:tc>
        <w:tc>
          <w:tcPr>
            <w:tcW w:w="1541" w:type="dxa"/>
            <w:vAlign w:val="bottom"/>
          </w:tcPr>
          <w:p w14:paraId="4DB0CCDF" w14:textId="2C95F42E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57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1518" w:type="dxa"/>
            <w:vAlign w:val="bottom"/>
          </w:tcPr>
          <w:p w14:paraId="5C0619C0" w14:textId="0FC55524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color w:val="000000"/>
                <w:szCs w:val="22"/>
                <w:highlight w:val="yellow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24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1543" w:type="dxa"/>
            <w:vAlign w:val="bottom"/>
          </w:tcPr>
          <w:p w14:paraId="12B05C95" w14:textId="2060040C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49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3</w:t>
            </w:r>
          </w:p>
        </w:tc>
      </w:tr>
      <w:tr w:rsidR="0068498E" w:rsidRPr="001935C3" w14:paraId="486B8371" w14:textId="77777777" w:rsidTr="0068498E">
        <w:trPr>
          <w:trHeight w:val="787"/>
        </w:trPr>
        <w:tc>
          <w:tcPr>
            <w:tcW w:w="2245" w:type="dxa"/>
          </w:tcPr>
          <w:p w14:paraId="635DADF0" w14:textId="5CF054CC" w:rsidR="00D50A31" w:rsidRPr="001935C3" w:rsidRDefault="00D50A31" w:rsidP="00D50A31">
            <w:pPr>
              <w:spacing w:after="0" w:line="240" w:lineRule="auto"/>
              <w:ind w:left="162" w:hanging="14"/>
              <w:rPr>
                <w:rFonts w:cs="Arial"/>
                <w:i/>
                <w:iCs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i/>
                <w:iCs/>
                <w:sz w:val="22"/>
                <w:szCs w:val="22"/>
                <w:highlight w:val="yellow"/>
                <w:lang w:val="en-US"/>
              </w:rPr>
              <w:t>Percent change from baseline</w:t>
            </w:r>
          </w:p>
        </w:tc>
        <w:tc>
          <w:tcPr>
            <w:tcW w:w="628" w:type="dxa"/>
            <w:vAlign w:val="bottom"/>
          </w:tcPr>
          <w:p w14:paraId="1BE6CBBF" w14:textId="1E87FC28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5.51</w:t>
            </w:r>
          </w:p>
        </w:tc>
        <w:tc>
          <w:tcPr>
            <w:tcW w:w="1541" w:type="dxa"/>
            <w:vAlign w:val="bottom"/>
          </w:tcPr>
          <w:p w14:paraId="00232606" w14:textId="61E13C0F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5.</w:t>
            </w:r>
            <w:r w:rsidR="00DE3E6E"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1</w:t>
            </w:r>
            <w:r w:rsidR="00DE3E6E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1541" w:type="dxa"/>
            <w:vAlign w:val="bottom"/>
          </w:tcPr>
          <w:p w14:paraId="5F765A2B" w14:textId="18C9E7C3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3.</w:t>
            </w:r>
            <w:r w:rsidR="00DE3E6E"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5</w:t>
            </w:r>
            <w:r w:rsidR="00DE3E6E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1518" w:type="dxa"/>
            <w:vAlign w:val="bottom"/>
          </w:tcPr>
          <w:p w14:paraId="0F4EAB35" w14:textId="14CCF54A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-7.</w:t>
            </w:r>
            <w:r w:rsidR="00DE3E6E"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0</w:t>
            </w:r>
            <w:r w:rsidR="00DE3E6E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1543" w:type="dxa"/>
            <w:vAlign w:val="bottom"/>
          </w:tcPr>
          <w:p w14:paraId="5A6E00FB" w14:textId="15EADC5F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-12.</w:t>
            </w:r>
            <w:r w:rsidR="00DE3E6E"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5</w:t>
            </w:r>
            <w:r w:rsidR="00DE3E6E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2</w:t>
            </w:r>
          </w:p>
        </w:tc>
      </w:tr>
      <w:tr w:rsidR="0068498E" w:rsidRPr="001935C3" w14:paraId="048985D6" w14:textId="77107503" w:rsidTr="0068498E">
        <w:trPr>
          <w:trHeight w:val="415"/>
        </w:trPr>
        <w:tc>
          <w:tcPr>
            <w:tcW w:w="2245" w:type="dxa"/>
          </w:tcPr>
          <w:p w14:paraId="70CDE4AB" w14:textId="6560633A" w:rsidR="00D50A31" w:rsidRPr="001935C3" w:rsidRDefault="00D50A31" w:rsidP="00D50A31">
            <w:pPr>
              <w:spacing w:after="0" w:line="240" w:lineRule="auto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sz w:val="22"/>
                <w:szCs w:val="22"/>
                <w:highlight w:val="yellow"/>
                <w:lang w:val="en-US"/>
              </w:rPr>
              <w:t>Week 104</w:t>
            </w:r>
          </w:p>
        </w:tc>
        <w:tc>
          <w:tcPr>
            <w:tcW w:w="628" w:type="dxa"/>
            <w:vAlign w:val="bottom"/>
          </w:tcPr>
          <w:p w14:paraId="25CA7320" w14:textId="6E14DCBC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0.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82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1541" w:type="dxa"/>
            <w:vAlign w:val="bottom"/>
          </w:tcPr>
          <w:p w14:paraId="62AF67F7" w14:textId="3165094A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48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1541" w:type="dxa"/>
            <w:vAlign w:val="bottom"/>
          </w:tcPr>
          <w:p w14:paraId="7E346AA9" w14:textId="0C22326E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1.563</w:t>
            </w:r>
          </w:p>
        </w:tc>
        <w:tc>
          <w:tcPr>
            <w:tcW w:w="1518" w:type="dxa"/>
            <w:vAlign w:val="bottom"/>
          </w:tcPr>
          <w:p w14:paraId="2EFB3A81" w14:textId="16F55192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color w:val="000000"/>
                <w:szCs w:val="22"/>
                <w:highlight w:val="yellow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1.135</w:t>
            </w:r>
          </w:p>
        </w:tc>
        <w:tc>
          <w:tcPr>
            <w:tcW w:w="1543" w:type="dxa"/>
            <w:vAlign w:val="bottom"/>
          </w:tcPr>
          <w:p w14:paraId="3BECBFDE" w14:textId="5C471CF0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1.</w:t>
            </w:r>
            <w:r w:rsidR="00E84970" w:rsidRPr="001935C3">
              <w:rPr>
                <w:rFonts w:cs="Arial"/>
                <w:color w:val="000000"/>
                <w:sz w:val="22"/>
                <w:szCs w:val="22"/>
                <w:highlight w:val="yellow"/>
              </w:rPr>
              <w:t>39</w:t>
            </w:r>
            <w:r w:rsidR="00E84970">
              <w:rPr>
                <w:rFonts w:cs="Arial"/>
                <w:color w:val="000000"/>
                <w:sz w:val="22"/>
                <w:szCs w:val="22"/>
                <w:highlight w:val="yellow"/>
              </w:rPr>
              <w:t>6</w:t>
            </w:r>
          </w:p>
        </w:tc>
      </w:tr>
      <w:tr w:rsidR="0068498E" w:rsidRPr="006B6033" w14:paraId="0805C3E6" w14:textId="77777777" w:rsidTr="0068498E">
        <w:trPr>
          <w:trHeight w:val="787"/>
        </w:trPr>
        <w:tc>
          <w:tcPr>
            <w:tcW w:w="2245" w:type="dxa"/>
          </w:tcPr>
          <w:p w14:paraId="00280098" w14:textId="44677855" w:rsidR="00D50A31" w:rsidRPr="001935C3" w:rsidRDefault="00D50A31" w:rsidP="0068498E">
            <w:pPr>
              <w:spacing w:after="0" w:line="240" w:lineRule="auto"/>
              <w:ind w:left="72"/>
              <w:rPr>
                <w:rFonts w:cs="Arial"/>
                <w:i/>
                <w:iCs/>
                <w:sz w:val="22"/>
                <w:szCs w:val="22"/>
                <w:highlight w:val="yellow"/>
                <w:lang w:val="en-US"/>
              </w:rPr>
            </w:pPr>
            <w:r w:rsidRPr="001935C3">
              <w:rPr>
                <w:rFonts w:cs="Arial"/>
                <w:i/>
                <w:iCs/>
                <w:sz w:val="22"/>
                <w:szCs w:val="22"/>
                <w:highlight w:val="yellow"/>
                <w:lang w:val="en-US"/>
              </w:rPr>
              <w:t>Percent change from baseline</w:t>
            </w:r>
          </w:p>
        </w:tc>
        <w:tc>
          <w:tcPr>
            <w:tcW w:w="628" w:type="dxa"/>
            <w:vAlign w:val="bottom"/>
          </w:tcPr>
          <w:p w14:paraId="19AB7860" w14:textId="2F2E074B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3.</w:t>
            </w:r>
            <w:r w:rsidR="00DE3E6E"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2</w:t>
            </w:r>
            <w:r w:rsidR="00DE3E6E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3</w:t>
            </w:r>
          </w:p>
        </w:tc>
        <w:tc>
          <w:tcPr>
            <w:tcW w:w="1541" w:type="dxa"/>
            <w:vAlign w:val="bottom"/>
          </w:tcPr>
          <w:p w14:paraId="6235B458" w14:textId="13DA9580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5.68</w:t>
            </w:r>
          </w:p>
        </w:tc>
        <w:tc>
          <w:tcPr>
            <w:tcW w:w="1541" w:type="dxa"/>
            <w:vAlign w:val="bottom"/>
          </w:tcPr>
          <w:p w14:paraId="41548864" w14:textId="43A60D64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2.68</w:t>
            </w:r>
          </w:p>
        </w:tc>
        <w:tc>
          <w:tcPr>
            <w:tcW w:w="1518" w:type="dxa"/>
            <w:vAlign w:val="bottom"/>
          </w:tcPr>
          <w:p w14:paraId="5F015399" w14:textId="545C9084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-15.46</w:t>
            </w:r>
          </w:p>
        </w:tc>
        <w:tc>
          <w:tcPr>
            <w:tcW w:w="1543" w:type="dxa"/>
            <w:vAlign w:val="bottom"/>
          </w:tcPr>
          <w:p w14:paraId="63012A02" w14:textId="7E20F3F6" w:rsidR="00D50A31" w:rsidRPr="001935C3" w:rsidRDefault="00D50A31" w:rsidP="00D50A31">
            <w:pPr>
              <w:spacing w:after="0" w:line="240" w:lineRule="auto"/>
              <w:jc w:val="center"/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</w:pPr>
            <w:r w:rsidRPr="001935C3">
              <w:rPr>
                <w:rFonts w:cs="Arial"/>
                <w:i/>
                <w:iCs/>
                <w:color w:val="000000"/>
                <w:sz w:val="22"/>
                <w:szCs w:val="22"/>
                <w:highlight w:val="yellow"/>
              </w:rPr>
              <w:t>-18.19</w:t>
            </w:r>
          </w:p>
        </w:tc>
      </w:tr>
    </w:tbl>
    <w:p w14:paraId="5275B812" w14:textId="4044C457" w:rsidR="009076D7" w:rsidRDefault="009076D7" w:rsidP="00135E25">
      <w:pPr>
        <w:rPr>
          <w:lang w:val="en-US"/>
        </w:rPr>
        <w:sectPr w:rsidR="009076D7" w:rsidSect="009076D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0" w:name="_GoBack"/>
      <w:bookmarkEnd w:id="0"/>
    </w:p>
    <w:p w14:paraId="00A9D652" w14:textId="7AF385F4" w:rsidR="004D2130" w:rsidRPr="001F52D8" w:rsidRDefault="004D2130" w:rsidP="001F52D8">
      <w:pPr>
        <w:spacing w:after="0"/>
        <w:rPr>
          <w:rFonts w:cs="Arial"/>
          <w:szCs w:val="22"/>
          <w:lang w:val="en-US"/>
        </w:rPr>
      </w:pPr>
    </w:p>
    <w:sectPr w:rsidR="004D2130" w:rsidRPr="001F52D8" w:rsidSect="00EE45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2CE4D" w14:textId="77777777" w:rsidR="009036C1" w:rsidRDefault="009036C1" w:rsidP="00C22D16">
      <w:pPr>
        <w:spacing w:after="0" w:line="240" w:lineRule="auto"/>
      </w:pPr>
      <w:r>
        <w:separator/>
      </w:r>
    </w:p>
  </w:endnote>
  <w:endnote w:type="continuationSeparator" w:id="0">
    <w:p w14:paraId="5B924780" w14:textId="77777777" w:rsidR="009036C1" w:rsidRDefault="009036C1" w:rsidP="00C22D16">
      <w:pPr>
        <w:spacing w:after="0" w:line="240" w:lineRule="auto"/>
      </w:pPr>
      <w:r>
        <w:continuationSeparator/>
      </w:r>
    </w:p>
  </w:endnote>
  <w:endnote w:type="continuationNotice" w:id="1">
    <w:p w14:paraId="149BDD7F" w14:textId="77777777" w:rsidR="009036C1" w:rsidRDefault="009036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92482" w14:textId="77777777" w:rsidR="007C436B" w:rsidRDefault="007C4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5673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FBCBB" w14:textId="428786CA" w:rsidR="007C436B" w:rsidRDefault="007C43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14:paraId="59481E36" w14:textId="77777777" w:rsidR="007C436B" w:rsidRDefault="007C43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46F8F" w14:textId="77777777" w:rsidR="007C436B" w:rsidRDefault="007C436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C58C9" w14:textId="77777777" w:rsidR="007C436B" w:rsidRDefault="007C436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6588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2AEE0" w14:textId="36B81207" w:rsidR="007C436B" w:rsidRDefault="007C43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25CBAACF" w14:textId="77777777" w:rsidR="007C436B" w:rsidRDefault="007C436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BBCD5" w14:textId="77777777" w:rsidR="007C436B" w:rsidRDefault="007C4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CD45B" w14:textId="77777777" w:rsidR="009036C1" w:rsidRDefault="009036C1" w:rsidP="00C22D16">
      <w:pPr>
        <w:spacing w:after="0" w:line="240" w:lineRule="auto"/>
      </w:pPr>
      <w:r>
        <w:separator/>
      </w:r>
    </w:p>
  </w:footnote>
  <w:footnote w:type="continuationSeparator" w:id="0">
    <w:p w14:paraId="03A065CC" w14:textId="77777777" w:rsidR="009036C1" w:rsidRDefault="009036C1" w:rsidP="00C22D16">
      <w:pPr>
        <w:spacing w:after="0" w:line="240" w:lineRule="auto"/>
      </w:pPr>
      <w:r>
        <w:continuationSeparator/>
      </w:r>
    </w:p>
  </w:footnote>
  <w:footnote w:type="continuationNotice" w:id="1">
    <w:p w14:paraId="020A47A8" w14:textId="77777777" w:rsidR="009036C1" w:rsidRDefault="009036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C6E50" w14:textId="77777777" w:rsidR="007C436B" w:rsidRDefault="007C43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7F961" w14:textId="77777777" w:rsidR="007C436B" w:rsidRPr="0090146A" w:rsidRDefault="007C436B" w:rsidP="001F52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13B20" w14:textId="77777777" w:rsidR="007C436B" w:rsidRDefault="007C436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9EBB7" w14:textId="77777777" w:rsidR="007C436B" w:rsidRDefault="007C436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3296F" w14:textId="77777777" w:rsidR="007C436B" w:rsidRDefault="007C436B" w:rsidP="00C22D16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9AE10" w14:textId="77777777" w:rsidR="007C436B" w:rsidRDefault="007C43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2D9C1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9"/>
    <w:multiLevelType w:val="singleLevel"/>
    <w:tmpl w:val="ADC4A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D64EA0"/>
    <w:multiLevelType w:val="hybridMultilevel"/>
    <w:tmpl w:val="D09EF94E"/>
    <w:lvl w:ilvl="0" w:tplc="F2706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EC0327"/>
    <w:multiLevelType w:val="hybridMultilevel"/>
    <w:tmpl w:val="53DA4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56215"/>
    <w:multiLevelType w:val="hybridMultilevel"/>
    <w:tmpl w:val="F92A7FA8"/>
    <w:lvl w:ilvl="0" w:tplc="EE885A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C36F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26E7E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B06D4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C486C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76822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847C5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63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6854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A63E1F"/>
    <w:multiLevelType w:val="hybridMultilevel"/>
    <w:tmpl w:val="E6ECA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01B64"/>
    <w:multiLevelType w:val="hybridMultilevel"/>
    <w:tmpl w:val="E7462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F4119"/>
    <w:multiLevelType w:val="hybridMultilevel"/>
    <w:tmpl w:val="46744A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D4323"/>
    <w:multiLevelType w:val="hybridMultilevel"/>
    <w:tmpl w:val="F602602E"/>
    <w:lvl w:ilvl="0" w:tplc="F49CBF0E">
      <w:start w:val="1"/>
      <w:numFmt w:val="upp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2782F"/>
    <w:multiLevelType w:val="hybridMultilevel"/>
    <w:tmpl w:val="260615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D130B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32F22798"/>
    <w:multiLevelType w:val="hybridMultilevel"/>
    <w:tmpl w:val="44445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356CA"/>
    <w:multiLevelType w:val="singleLevel"/>
    <w:tmpl w:val="27DC7BBE"/>
    <w:lvl w:ilvl="0">
      <w:numFmt w:val="none"/>
      <w:pStyle w:val="bullet1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13" w15:restartNumberingAfterBreak="0">
    <w:nsid w:val="36B56AEC"/>
    <w:multiLevelType w:val="hybridMultilevel"/>
    <w:tmpl w:val="68980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15106"/>
    <w:multiLevelType w:val="singleLevel"/>
    <w:tmpl w:val="B114E9F4"/>
    <w:lvl w:ilvl="0">
      <w:numFmt w:val="bullet"/>
      <w:lvlText w:val="–"/>
      <w:lvlJc w:val="left"/>
      <w:pPr>
        <w:tabs>
          <w:tab w:val="num" w:pos="728"/>
        </w:tabs>
        <w:ind w:left="728" w:hanging="368"/>
      </w:pPr>
      <w:rPr>
        <w:rFonts w:ascii="Arial" w:hAnsi="Arial" w:hint="default"/>
      </w:rPr>
    </w:lvl>
  </w:abstractNum>
  <w:abstractNum w:abstractNumId="15" w15:restartNumberingAfterBreak="0">
    <w:nsid w:val="43D03775"/>
    <w:multiLevelType w:val="singleLevel"/>
    <w:tmpl w:val="A2843690"/>
    <w:lvl w:ilvl="0">
      <w:start w:val="1"/>
      <w:numFmt w:val="bullet"/>
      <w:lvlText w:val=""/>
      <w:lvlJc w:val="left"/>
      <w:pPr>
        <w:tabs>
          <w:tab w:val="num" w:pos="445"/>
        </w:tabs>
        <w:ind w:left="360" w:hanging="275"/>
      </w:pPr>
      <w:rPr>
        <w:rFonts w:ascii="Symbol" w:hAnsi="Symbol" w:hint="default"/>
        <w:sz w:val="20"/>
      </w:rPr>
    </w:lvl>
  </w:abstractNum>
  <w:abstractNum w:abstractNumId="16" w15:restartNumberingAfterBreak="0">
    <w:nsid w:val="53965B19"/>
    <w:multiLevelType w:val="hybridMultilevel"/>
    <w:tmpl w:val="33C6A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435C0"/>
    <w:multiLevelType w:val="hybridMultilevel"/>
    <w:tmpl w:val="951CB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34609"/>
    <w:multiLevelType w:val="hybridMultilevel"/>
    <w:tmpl w:val="2F3EC09E"/>
    <w:lvl w:ilvl="0" w:tplc="97A2B34E">
      <w:start w:val="1"/>
      <w:numFmt w:val="decimal"/>
      <w:lvlText w:val="[%1]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52E56"/>
    <w:multiLevelType w:val="hybridMultilevel"/>
    <w:tmpl w:val="00A4D948"/>
    <w:lvl w:ilvl="0" w:tplc="0C6008CE">
      <w:start w:val="1"/>
      <w:numFmt w:val="upp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837180"/>
    <w:multiLevelType w:val="hybridMultilevel"/>
    <w:tmpl w:val="3B06A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D0E15"/>
    <w:multiLevelType w:val="hybridMultilevel"/>
    <w:tmpl w:val="FD123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15EDF"/>
    <w:multiLevelType w:val="hybridMultilevel"/>
    <w:tmpl w:val="A392BC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447E6"/>
    <w:multiLevelType w:val="hybridMultilevel"/>
    <w:tmpl w:val="E7683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E768A"/>
    <w:multiLevelType w:val="hybridMultilevel"/>
    <w:tmpl w:val="D58A9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45FFF"/>
    <w:multiLevelType w:val="hybridMultilevel"/>
    <w:tmpl w:val="550E80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84D70"/>
    <w:multiLevelType w:val="hybridMultilevel"/>
    <w:tmpl w:val="33A83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D6326E"/>
    <w:multiLevelType w:val="hybridMultilevel"/>
    <w:tmpl w:val="A418C58E"/>
    <w:lvl w:ilvl="0" w:tplc="B0E0026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26"/>
  </w:num>
  <w:num w:numId="4">
    <w:abstractNumId w:val="20"/>
  </w:num>
  <w:num w:numId="5">
    <w:abstractNumId w:val="3"/>
  </w:num>
  <w:num w:numId="6">
    <w:abstractNumId w:val="16"/>
  </w:num>
  <w:num w:numId="7">
    <w:abstractNumId w:val="23"/>
  </w:num>
  <w:num w:numId="8">
    <w:abstractNumId w:val="13"/>
  </w:num>
  <w:num w:numId="9">
    <w:abstractNumId w:val="4"/>
  </w:num>
  <w:num w:numId="10">
    <w:abstractNumId w:val="21"/>
  </w:num>
  <w:num w:numId="11">
    <w:abstractNumId w:val="18"/>
  </w:num>
  <w:num w:numId="12">
    <w:abstractNumId w:val="5"/>
  </w:num>
  <w:num w:numId="13">
    <w:abstractNumId w:val="7"/>
  </w:num>
  <w:num w:numId="14">
    <w:abstractNumId w:val="15"/>
  </w:num>
  <w:num w:numId="15">
    <w:abstractNumId w:val="12"/>
  </w:num>
  <w:num w:numId="16">
    <w:abstractNumId w:val="14"/>
  </w:num>
  <w:num w:numId="17">
    <w:abstractNumId w:val="10"/>
  </w:num>
  <w:num w:numId="18">
    <w:abstractNumId w:val="1"/>
  </w:num>
  <w:num w:numId="19">
    <w:abstractNumId w:val="0"/>
  </w:num>
  <w:num w:numId="20">
    <w:abstractNumId w:val="2"/>
  </w:num>
  <w:num w:numId="21">
    <w:abstractNumId w:val="22"/>
  </w:num>
  <w:num w:numId="22">
    <w:abstractNumId w:val="25"/>
  </w:num>
  <w:num w:numId="23">
    <w:abstractNumId w:val="27"/>
  </w:num>
  <w:num w:numId="24">
    <w:abstractNumId w:val="8"/>
  </w:num>
  <w:num w:numId="25">
    <w:abstractNumId w:val="9"/>
  </w:num>
  <w:num w:numId="26">
    <w:abstractNumId w:val="19"/>
  </w:num>
  <w:num w:numId="27">
    <w:abstractNumId w:val="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>
      <o:colormru v:ext="edit" colors="#9f9,#fcf,#97e7e5,white,#ffe5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lzheiemer&amp;apos;s Research &amp;amp; Therapy (HI created)_31 Oct 19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9d95dddsxdr4ea9ed5wtsw9dtvaaet5pf0&quot;&gt;HIPublicationsGroup@healthinteractions.com&lt;record-ids&gt;&lt;item&gt;3789&lt;/item&gt;&lt;item&gt;3790&lt;/item&gt;&lt;item&gt;3801&lt;/item&gt;&lt;item&gt;3810&lt;/item&gt;&lt;item&gt;3845&lt;/item&gt;&lt;item&gt;3857&lt;/item&gt;&lt;item&gt;3862&lt;/item&gt;&lt;item&gt;4275&lt;/item&gt;&lt;item&gt;5746&lt;/item&gt;&lt;item&gt;5766&lt;/item&gt;&lt;item&gt;6335&lt;/item&gt;&lt;item&gt;6336&lt;/item&gt;&lt;item&gt;6337&lt;/item&gt;&lt;item&gt;6338&lt;/item&gt;&lt;item&gt;6339&lt;/item&gt;&lt;item&gt;6340&lt;/item&gt;&lt;item&gt;6341&lt;/item&gt;&lt;item&gt;6342&lt;/item&gt;&lt;item&gt;6343&lt;/item&gt;&lt;item&gt;6344&lt;/item&gt;&lt;item&gt;6345&lt;/item&gt;&lt;item&gt;6346&lt;/item&gt;&lt;item&gt;6347&lt;/item&gt;&lt;item&gt;6348&lt;/item&gt;&lt;item&gt;6349&lt;/item&gt;&lt;item&gt;6350&lt;/item&gt;&lt;item&gt;6351&lt;/item&gt;&lt;item&gt;6352&lt;/item&gt;&lt;item&gt;6353&lt;/item&gt;&lt;item&gt;6354&lt;/item&gt;&lt;item&gt;6355&lt;/item&gt;&lt;item&gt;6356&lt;/item&gt;&lt;item&gt;6357&lt;/item&gt;&lt;item&gt;6358&lt;/item&gt;&lt;item&gt;6359&lt;/item&gt;&lt;item&gt;6360&lt;/item&gt;&lt;item&gt;6361&lt;/item&gt;&lt;item&gt;6362&lt;/item&gt;&lt;item&gt;6363&lt;/item&gt;&lt;item&gt;6364&lt;/item&gt;&lt;item&gt;6365&lt;/item&gt;&lt;item&gt;6366&lt;/item&gt;&lt;item&gt;6367&lt;/item&gt;&lt;item&gt;6368&lt;/item&gt;&lt;item&gt;6369&lt;/item&gt;&lt;item&gt;6370&lt;/item&gt;&lt;item&gt;6371&lt;/item&gt;&lt;item&gt;6374&lt;/item&gt;&lt;item&gt;6376&lt;/item&gt;&lt;item&gt;6377&lt;/item&gt;&lt;item&gt;6378&lt;/item&gt;&lt;item&gt;6380&lt;/item&gt;&lt;item&gt;6381&lt;/item&gt;&lt;item&gt;6383&lt;/item&gt;&lt;item&gt;6394&lt;/item&gt;&lt;item&gt;6404&lt;/item&gt;&lt;item&gt;6406&lt;/item&gt;&lt;item&gt;6467&lt;/item&gt;&lt;/record-ids&gt;&lt;/item&gt;&lt;/Libraries&gt;"/>
  </w:docVars>
  <w:rsids>
    <w:rsidRoot w:val="00C22D16"/>
    <w:rsid w:val="00001EB3"/>
    <w:rsid w:val="00003E6E"/>
    <w:rsid w:val="00004357"/>
    <w:rsid w:val="00004713"/>
    <w:rsid w:val="00005220"/>
    <w:rsid w:val="00006E9E"/>
    <w:rsid w:val="0000745B"/>
    <w:rsid w:val="00007DB2"/>
    <w:rsid w:val="00010081"/>
    <w:rsid w:val="00010BDF"/>
    <w:rsid w:val="00012122"/>
    <w:rsid w:val="0001236B"/>
    <w:rsid w:val="00012401"/>
    <w:rsid w:val="00012AB5"/>
    <w:rsid w:val="00014360"/>
    <w:rsid w:val="00014CD2"/>
    <w:rsid w:val="00015077"/>
    <w:rsid w:val="00022B68"/>
    <w:rsid w:val="0002408F"/>
    <w:rsid w:val="0002493B"/>
    <w:rsid w:val="00025DF7"/>
    <w:rsid w:val="00026893"/>
    <w:rsid w:val="000277BC"/>
    <w:rsid w:val="00027FB1"/>
    <w:rsid w:val="000313AD"/>
    <w:rsid w:val="00031E5C"/>
    <w:rsid w:val="00033C18"/>
    <w:rsid w:val="00035BBC"/>
    <w:rsid w:val="00036537"/>
    <w:rsid w:val="000368F1"/>
    <w:rsid w:val="000375E4"/>
    <w:rsid w:val="000400A7"/>
    <w:rsid w:val="00040429"/>
    <w:rsid w:val="0004045E"/>
    <w:rsid w:val="000406BB"/>
    <w:rsid w:val="000406F3"/>
    <w:rsid w:val="00041A34"/>
    <w:rsid w:val="00041A6F"/>
    <w:rsid w:val="00041E05"/>
    <w:rsid w:val="00042E43"/>
    <w:rsid w:val="000434B7"/>
    <w:rsid w:val="00044981"/>
    <w:rsid w:val="000456EE"/>
    <w:rsid w:val="00045B63"/>
    <w:rsid w:val="00046E44"/>
    <w:rsid w:val="00047029"/>
    <w:rsid w:val="00053D5E"/>
    <w:rsid w:val="00057347"/>
    <w:rsid w:val="00057A72"/>
    <w:rsid w:val="000610F9"/>
    <w:rsid w:val="000653C9"/>
    <w:rsid w:val="00065AC3"/>
    <w:rsid w:val="00066EEB"/>
    <w:rsid w:val="000705FD"/>
    <w:rsid w:val="00070793"/>
    <w:rsid w:val="00071020"/>
    <w:rsid w:val="00072FF8"/>
    <w:rsid w:val="0007424B"/>
    <w:rsid w:val="00074B85"/>
    <w:rsid w:val="00076ED4"/>
    <w:rsid w:val="00077DC9"/>
    <w:rsid w:val="000805EF"/>
    <w:rsid w:val="00080754"/>
    <w:rsid w:val="00080E7C"/>
    <w:rsid w:val="000817EC"/>
    <w:rsid w:val="0008226E"/>
    <w:rsid w:val="00083780"/>
    <w:rsid w:val="00085623"/>
    <w:rsid w:val="0008572D"/>
    <w:rsid w:val="00085B34"/>
    <w:rsid w:val="00087BC0"/>
    <w:rsid w:val="00090669"/>
    <w:rsid w:val="00090842"/>
    <w:rsid w:val="00090A08"/>
    <w:rsid w:val="00091493"/>
    <w:rsid w:val="00092160"/>
    <w:rsid w:val="00095C7B"/>
    <w:rsid w:val="0009649A"/>
    <w:rsid w:val="00096A28"/>
    <w:rsid w:val="00097BD6"/>
    <w:rsid w:val="000A0C1D"/>
    <w:rsid w:val="000A11F2"/>
    <w:rsid w:val="000A301A"/>
    <w:rsid w:val="000A332F"/>
    <w:rsid w:val="000A5ED6"/>
    <w:rsid w:val="000A72E4"/>
    <w:rsid w:val="000A79D1"/>
    <w:rsid w:val="000B198B"/>
    <w:rsid w:val="000B5E8D"/>
    <w:rsid w:val="000B6F29"/>
    <w:rsid w:val="000B721E"/>
    <w:rsid w:val="000B7E91"/>
    <w:rsid w:val="000B7F0B"/>
    <w:rsid w:val="000C0B30"/>
    <w:rsid w:val="000C10F9"/>
    <w:rsid w:val="000C130F"/>
    <w:rsid w:val="000C144A"/>
    <w:rsid w:val="000C1758"/>
    <w:rsid w:val="000C1BD2"/>
    <w:rsid w:val="000C32CA"/>
    <w:rsid w:val="000C510F"/>
    <w:rsid w:val="000C59A4"/>
    <w:rsid w:val="000C6A01"/>
    <w:rsid w:val="000D0EC3"/>
    <w:rsid w:val="000D1FFA"/>
    <w:rsid w:val="000D3300"/>
    <w:rsid w:val="000D5D6F"/>
    <w:rsid w:val="000D6767"/>
    <w:rsid w:val="000D6A08"/>
    <w:rsid w:val="000D7802"/>
    <w:rsid w:val="000D7AEA"/>
    <w:rsid w:val="000D7DDD"/>
    <w:rsid w:val="000E0762"/>
    <w:rsid w:val="000E20C9"/>
    <w:rsid w:val="000E2FC8"/>
    <w:rsid w:val="000E33DE"/>
    <w:rsid w:val="000E34A9"/>
    <w:rsid w:val="000E593B"/>
    <w:rsid w:val="000E76C5"/>
    <w:rsid w:val="000F16C2"/>
    <w:rsid w:val="000F1D58"/>
    <w:rsid w:val="000F2A5D"/>
    <w:rsid w:val="000F3A50"/>
    <w:rsid w:val="000F4141"/>
    <w:rsid w:val="000F4E03"/>
    <w:rsid w:val="000F5825"/>
    <w:rsid w:val="000F5C75"/>
    <w:rsid w:val="000F69F1"/>
    <w:rsid w:val="00102027"/>
    <w:rsid w:val="00102499"/>
    <w:rsid w:val="00102C2B"/>
    <w:rsid w:val="00104893"/>
    <w:rsid w:val="001078D7"/>
    <w:rsid w:val="00115D31"/>
    <w:rsid w:val="00116048"/>
    <w:rsid w:val="00116322"/>
    <w:rsid w:val="00116583"/>
    <w:rsid w:val="00116E39"/>
    <w:rsid w:val="00117698"/>
    <w:rsid w:val="001223FD"/>
    <w:rsid w:val="00123950"/>
    <w:rsid w:val="00124D07"/>
    <w:rsid w:val="00125808"/>
    <w:rsid w:val="001262FA"/>
    <w:rsid w:val="00126895"/>
    <w:rsid w:val="00130307"/>
    <w:rsid w:val="00130BA6"/>
    <w:rsid w:val="001314C4"/>
    <w:rsid w:val="00131B26"/>
    <w:rsid w:val="00133912"/>
    <w:rsid w:val="00133DA7"/>
    <w:rsid w:val="001345A6"/>
    <w:rsid w:val="00134B17"/>
    <w:rsid w:val="00134DDC"/>
    <w:rsid w:val="00135647"/>
    <w:rsid w:val="00135E25"/>
    <w:rsid w:val="00136A85"/>
    <w:rsid w:val="00137663"/>
    <w:rsid w:val="00137D22"/>
    <w:rsid w:val="00142D1F"/>
    <w:rsid w:val="001431AD"/>
    <w:rsid w:val="00143645"/>
    <w:rsid w:val="00146994"/>
    <w:rsid w:val="00146A53"/>
    <w:rsid w:val="00146E64"/>
    <w:rsid w:val="00147718"/>
    <w:rsid w:val="0015067E"/>
    <w:rsid w:val="0015071C"/>
    <w:rsid w:val="00151EFC"/>
    <w:rsid w:val="0015290B"/>
    <w:rsid w:val="00152CC6"/>
    <w:rsid w:val="001530A8"/>
    <w:rsid w:val="001537F6"/>
    <w:rsid w:val="00154CBD"/>
    <w:rsid w:val="00154EFC"/>
    <w:rsid w:val="00154FD2"/>
    <w:rsid w:val="00155065"/>
    <w:rsid w:val="00156288"/>
    <w:rsid w:val="00156D17"/>
    <w:rsid w:val="00157636"/>
    <w:rsid w:val="00157F6D"/>
    <w:rsid w:val="0016009E"/>
    <w:rsid w:val="00160623"/>
    <w:rsid w:val="00160801"/>
    <w:rsid w:val="00161467"/>
    <w:rsid w:val="00162292"/>
    <w:rsid w:val="00162BEC"/>
    <w:rsid w:val="00163512"/>
    <w:rsid w:val="00163DAF"/>
    <w:rsid w:val="00163EC6"/>
    <w:rsid w:val="00163FF2"/>
    <w:rsid w:val="00164D2C"/>
    <w:rsid w:val="00166A4E"/>
    <w:rsid w:val="00167831"/>
    <w:rsid w:val="001701DE"/>
    <w:rsid w:val="0017112F"/>
    <w:rsid w:val="001719AC"/>
    <w:rsid w:val="001732CE"/>
    <w:rsid w:val="001738BA"/>
    <w:rsid w:val="001745CF"/>
    <w:rsid w:val="00176DC2"/>
    <w:rsid w:val="001770C4"/>
    <w:rsid w:val="00177ABC"/>
    <w:rsid w:val="00180884"/>
    <w:rsid w:val="00183DB2"/>
    <w:rsid w:val="001842FB"/>
    <w:rsid w:val="001849F2"/>
    <w:rsid w:val="00184BFE"/>
    <w:rsid w:val="00184F72"/>
    <w:rsid w:val="0018522B"/>
    <w:rsid w:val="00186D5B"/>
    <w:rsid w:val="00186EBC"/>
    <w:rsid w:val="00192289"/>
    <w:rsid w:val="00193069"/>
    <w:rsid w:val="001935C3"/>
    <w:rsid w:val="0019483E"/>
    <w:rsid w:val="00195F73"/>
    <w:rsid w:val="00196079"/>
    <w:rsid w:val="0019670D"/>
    <w:rsid w:val="001A0A49"/>
    <w:rsid w:val="001A2972"/>
    <w:rsid w:val="001A2A66"/>
    <w:rsid w:val="001A2EA9"/>
    <w:rsid w:val="001A3851"/>
    <w:rsid w:val="001A3FAD"/>
    <w:rsid w:val="001A5083"/>
    <w:rsid w:val="001A602B"/>
    <w:rsid w:val="001A6796"/>
    <w:rsid w:val="001B3CCB"/>
    <w:rsid w:val="001B3F32"/>
    <w:rsid w:val="001B46AA"/>
    <w:rsid w:val="001B46B6"/>
    <w:rsid w:val="001B4E6B"/>
    <w:rsid w:val="001B666F"/>
    <w:rsid w:val="001C1D0A"/>
    <w:rsid w:val="001C1E2F"/>
    <w:rsid w:val="001C2318"/>
    <w:rsid w:val="001C254A"/>
    <w:rsid w:val="001C2B77"/>
    <w:rsid w:val="001C3D98"/>
    <w:rsid w:val="001C4490"/>
    <w:rsid w:val="001C468C"/>
    <w:rsid w:val="001C5639"/>
    <w:rsid w:val="001C6AC6"/>
    <w:rsid w:val="001C6EE0"/>
    <w:rsid w:val="001C7AE2"/>
    <w:rsid w:val="001C7E56"/>
    <w:rsid w:val="001D01F4"/>
    <w:rsid w:val="001D1E1C"/>
    <w:rsid w:val="001D2262"/>
    <w:rsid w:val="001D2375"/>
    <w:rsid w:val="001D42DD"/>
    <w:rsid w:val="001D49CE"/>
    <w:rsid w:val="001D5DE5"/>
    <w:rsid w:val="001D5FDD"/>
    <w:rsid w:val="001E0818"/>
    <w:rsid w:val="001E0ABF"/>
    <w:rsid w:val="001E1502"/>
    <w:rsid w:val="001E3C59"/>
    <w:rsid w:val="001E7D28"/>
    <w:rsid w:val="001F1CFB"/>
    <w:rsid w:val="001F2136"/>
    <w:rsid w:val="001F29F7"/>
    <w:rsid w:val="001F307C"/>
    <w:rsid w:val="001F3702"/>
    <w:rsid w:val="001F40A2"/>
    <w:rsid w:val="001F4287"/>
    <w:rsid w:val="001F52D8"/>
    <w:rsid w:val="001F5721"/>
    <w:rsid w:val="001F6111"/>
    <w:rsid w:val="001F6470"/>
    <w:rsid w:val="001F7385"/>
    <w:rsid w:val="001F73A0"/>
    <w:rsid w:val="001F7CD0"/>
    <w:rsid w:val="002005D1"/>
    <w:rsid w:val="00201C03"/>
    <w:rsid w:val="00204357"/>
    <w:rsid w:val="00204E08"/>
    <w:rsid w:val="00205DCF"/>
    <w:rsid w:val="002061EB"/>
    <w:rsid w:val="00206DA5"/>
    <w:rsid w:val="00206FDC"/>
    <w:rsid w:val="00207671"/>
    <w:rsid w:val="00207778"/>
    <w:rsid w:val="002078D1"/>
    <w:rsid w:val="00207FA4"/>
    <w:rsid w:val="002103AA"/>
    <w:rsid w:val="00211C1A"/>
    <w:rsid w:val="002120CA"/>
    <w:rsid w:val="00212BDA"/>
    <w:rsid w:val="002134DE"/>
    <w:rsid w:val="00214C8D"/>
    <w:rsid w:val="0021671C"/>
    <w:rsid w:val="00217296"/>
    <w:rsid w:val="0021792B"/>
    <w:rsid w:val="00217984"/>
    <w:rsid w:val="002212E2"/>
    <w:rsid w:val="00221F0A"/>
    <w:rsid w:val="002221C4"/>
    <w:rsid w:val="00222603"/>
    <w:rsid w:val="00223817"/>
    <w:rsid w:val="00223C55"/>
    <w:rsid w:val="0022458C"/>
    <w:rsid w:val="00225A96"/>
    <w:rsid w:val="00225B09"/>
    <w:rsid w:val="00226238"/>
    <w:rsid w:val="002262DA"/>
    <w:rsid w:val="002268F3"/>
    <w:rsid w:val="002277F5"/>
    <w:rsid w:val="00227916"/>
    <w:rsid w:val="00227FD1"/>
    <w:rsid w:val="00230714"/>
    <w:rsid w:val="00230AFE"/>
    <w:rsid w:val="00230D5F"/>
    <w:rsid w:val="0023103C"/>
    <w:rsid w:val="00231459"/>
    <w:rsid w:val="0023192A"/>
    <w:rsid w:val="00232286"/>
    <w:rsid w:val="0023254B"/>
    <w:rsid w:val="0023294D"/>
    <w:rsid w:val="00233C24"/>
    <w:rsid w:val="00234854"/>
    <w:rsid w:val="00235D16"/>
    <w:rsid w:val="00240355"/>
    <w:rsid w:val="00241540"/>
    <w:rsid w:val="00241C08"/>
    <w:rsid w:val="00242AF3"/>
    <w:rsid w:val="00242E41"/>
    <w:rsid w:val="002440F5"/>
    <w:rsid w:val="00244ABE"/>
    <w:rsid w:val="00244D86"/>
    <w:rsid w:val="0024529C"/>
    <w:rsid w:val="0024649E"/>
    <w:rsid w:val="00247B42"/>
    <w:rsid w:val="00250CF4"/>
    <w:rsid w:val="00251102"/>
    <w:rsid w:val="002514E6"/>
    <w:rsid w:val="00251971"/>
    <w:rsid w:val="00251D05"/>
    <w:rsid w:val="0025262C"/>
    <w:rsid w:val="00254DEE"/>
    <w:rsid w:val="00256625"/>
    <w:rsid w:val="00256F8D"/>
    <w:rsid w:val="0026040F"/>
    <w:rsid w:val="002612B2"/>
    <w:rsid w:val="00261F17"/>
    <w:rsid w:val="002628C6"/>
    <w:rsid w:val="00262C5C"/>
    <w:rsid w:val="00263CF3"/>
    <w:rsid w:val="0026527D"/>
    <w:rsid w:val="0026615F"/>
    <w:rsid w:val="00267D5E"/>
    <w:rsid w:val="002726C5"/>
    <w:rsid w:val="002727CA"/>
    <w:rsid w:val="00274866"/>
    <w:rsid w:val="00275343"/>
    <w:rsid w:val="002759AF"/>
    <w:rsid w:val="00275A26"/>
    <w:rsid w:val="00275E82"/>
    <w:rsid w:val="0027646B"/>
    <w:rsid w:val="002801B7"/>
    <w:rsid w:val="00281206"/>
    <w:rsid w:val="0028363D"/>
    <w:rsid w:val="00283EAD"/>
    <w:rsid w:val="002845DE"/>
    <w:rsid w:val="00284856"/>
    <w:rsid w:val="00285C29"/>
    <w:rsid w:val="00285E76"/>
    <w:rsid w:val="00290448"/>
    <w:rsid w:val="002912FA"/>
    <w:rsid w:val="0029265B"/>
    <w:rsid w:val="002928BF"/>
    <w:rsid w:val="00293C27"/>
    <w:rsid w:val="00294429"/>
    <w:rsid w:val="002955FB"/>
    <w:rsid w:val="00295ED9"/>
    <w:rsid w:val="00296A12"/>
    <w:rsid w:val="00297C31"/>
    <w:rsid w:val="002A01B6"/>
    <w:rsid w:val="002A1BD2"/>
    <w:rsid w:val="002A2C11"/>
    <w:rsid w:val="002A3C15"/>
    <w:rsid w:val="002A3DDE"/>
    <w:rsid w:val="002A4606"/>
    <w:rsid w:val="002A4D79"/>
    <w:rsid w:val="002A514F"/>
    <w:rsid w:val="002A5E5E"/>
    <w:rsid w:val="002A65C2"/>
    <w:rsid w:val="002A6624"/>
    <w:rsid w:val="002A76E5"/>
    <w:rsid w:val="002B109B"/>
    <w:rsid w:val="002B2695"/>
    <w:rsid w:val="002B2EBC"/>
    <w:rsid w:val="002B3001"/>
    <w:rsid w:val="002B32FE"/>
    <w:rsid w:val="002B5292"/>
    <w:rsid w:val="002B5A45"/>
    <w:rsid w:val="002B5ECD"/>
    <w:rsid w:val="002B621E"/>
    <w:rsid w:val="002B62CA"/>
    <w:rsid w:val="002C0607"/>
    <w:rsid w:val="002C3B9C"/>
    <w:rsid w:val="002C50B3"/>
    <w:rsid w:val="002C5CAA"/>
    <w:rsid w:val="002C67AB"/>
    <w:rsid w:val="002C6E95"/>
    <w:rsid w:val="002C7936"/>
    <w:rsid w:val="002D08C4"/>
    <w:rsid w:val="002D0FF1"/>
    <w:rsid w:val="002D1B34"/>
    <w:rsid w:val="002D4DB4"/>
    <w:rsid w:val="002D5306"/>
    <w:rsid w:val="002D69E6"/>
    <w:rsid w:val="002E1B2A"/>
    <w:rsid w:val="002E24C6"/>
    <w:rsid w:val="002E2798"/>
    <w:rsid w:val="002E33D6"/>
    <w:rsid w:val="002E44A2"/>
    <w:rsid w:val="002E79F2"/>
    <w:rsid w:val="002F246C"/>
    <w:rsid w:val="002F27F9"/>
    <w:rsid w:val="002F3F97"/>
    <w:rsid w:val="002F44D3"/>
    <w:rsid w:val="002F551B"/>
    <w:rsid w:val="002F5DAB"/>
    <w:rsid w:val="002F7867"/>
    <w:rsid w:val="002F7A8F"/>
    <w:rsid w:val="00300446"/>
    <w:rsid w:val="00302387"/>
    <w:rsid w:val="00302F5E"/>
    <w:rsid w:val="00303D71"/>
    <w:rsid w:val="00303F96"/>
    <w:rsid w:val="00304BC4"/>
    <w:rsid w:val="003054A9"/>
    <w:rsid w:val="003057E2"/>
    <w:rsid w:val="00305C81"/>
    <w:rsid w:val="0030647C"/>
    <w:rsid w:val="00306633"/>
    <w:rsid w:val="00306925"/>
    <w:rsid w:val="003074EE"/>
    <w:rsid w:val="00307ADC"/>
    <w:rsid w:val="00312914"/>
    <w:rsid w:val="0031297C"/>
    <w:rsid w:val="003140A4"/>
    <w:rsid w:val="00316374"/>
    <w:rsid w:val="00316700"/>
    <w:rsid w:val="00316928"/>
    <w:rsid w:val="00317C04"/>
    <w:rsid w:val="00321696"/>
    <w:rsid w:val="0032334C"/>
    <w:rsid w:val="00323CC0"/>
    <w:rsid w:val="00324BD4"/>
    <w:rsid w:val="003257F3"/>
    <w:rsid w:val="003261C5"/>
    <w:rsid w:val="003308FB"/>
    <w:rsid w:val="0033122E"/>
    <w:rsid w:val="00331AEE"/>
    <w:rsid w:val="00332F4B"/>
    <w:rsid w:val="003335C5"/>
    <w:rsid w:val="00334225"/>
    <w:rsid w:val="00334D94"/>
    <w:rsid w:val="003350FD"/>
    <w:rsid w:val="0033584D"/>
    <w:rsid w:val="00341487"/>
    <w:rsid w:val="0034199B"/>
    <w:rsid w:val="00342262"/>
    <w:rsid w:val="00342A9A"/>
    <w:rsid w:val="00342AB5"/>
    <w:rsid w:val="003439C6"/>
    <w:rsid w:val="00345485"/>
    <w:rsid w:val="0034565E"/>
    <w:rsid w:val="003463B9"/>
    <w:rsid w:val="00346532"/>
    <w:rsid w:val="00346E5C"/>
    <w:rsid w:val="0034717B"/>
    <w:rsid w:val="00351179"/>
    <w:rsid w:val="0035145F"/>
    <w:rsid w:val="00351A06"/>
    <w:rsid w:val="00351BF6"/>
    <w:rsid w:val="00351E30"/>
    <w:rsid w:val="00352B60"/>
    <w:rsid w:val="0035358F"/>
    <w:rsid w:val="0035403C"/>
    <w:rsid w:val="00354A68"/>
    <w:rsid w:val="00354E5A"/>
    <w:rsid w:val="00355824"/>
    <w:rsid w:val="0035588D"/>
    <w:rsid w:val="003564C5"/>
    <w:rsid w:val="00356A12"/>
    <w:rsid w:val="0035712D"/>
    <w:rsid w:val="00357EC1"/>
    <w:rsid w:val="003601F4"/>
    <w:rsid w:val="00360F61"/>
    <w:rsid w:val="00361FE4"/>
    <w:rsid w:val="00362694"/>
    <w:rsid w:val="00362B6C"/>
    <w:rsid w:val="00363033"/>
    <w:rsid w:val="003654B7"/>
    <w:rsid w:val="003663D3"/>
    <w:rsid w:val="00366855"/>
    <w:rsid w:val="00366E41"/>
    <w:rsid w:val="003675A3"/>
    <w:rsid w:val="00367B80"/>
    <w:rsid w:val="003706CB"/>
    <w:rsid w:val="00370C6D"/>
    <w:rsid w:val="003710A8"/>
    <w:rsid w:val="003731D9"/>
    <w:rsid w:val="003737E3"/>
    <w:rsid w:val="00373B7E"/>
    <w:rsid w:val="0037467C"/>
    <w:rsid w:val="00374A79"/>
    <w:rsid w:val="00374D36"/>
    <w:rsid w:val="00377997"/>
    <w:rsid w:val="00380AED"/>
    <w:rsid w:val="00382CB9"/>
    <w:rsid w:val="00382D10"/>
    <w:rsid w:val="00382EB8"/>
    <w:rsid w:val="00385E41"/>
    <w:rsid w:val="0038710A"/>
    <w:rsid w:val="003900E6"/>
    <w:rsid w:val="00390B9A"/>
    <w:rsid w:val="00391ED7"/>
    <w:rsid w:val="00393F29"/>
    <w:rsid w:val="00394E52"/>
    <w:rsid w:val="0039569A"/>
    <w:rsid w:val="00396D3F"/>
    <w:rsid w:val="003A095F"/>
    <w:rsid w:val="003A17B6"/>
    <w:rsid w:val="003A187D"/>
    <w:rsid w:val="003A2757"/>
    <w:rsid w:val="003A2D19"/>
    <w:rsid w:val="003A3734"/>
    <w:rsid w:val="003A3E5E"/>
    <w:rsid w:val="003A4499"/>
    <w:rsid w:val="003A5526"/>
    <w:rsid w:val="003A62FC"/>
    <w:rsid w:val="003A7066"/>
    <w:rsid w:val="003A7C67"/>
    <w:rsid w:val="003A7D5F"/>
    <w:rsid w:val="003B1B41"/>
    <w:rsid w:val="003B1EBA"/>
    <w:rsid w:val="003B5872"/>
    <w:rsid w:val="003B7147"/>
    <w:rsid w:val="003B770B"/>
    <w:rsid w:val="003B7E96"/>
    <w:rsid w:val="003C0830"/>
    <w:rsid w:val="003C1E78"/>
    <w:rsid w:val="003C2247"/>
    <w:rsid w:val="003C401A"/>
    <w:rsid w:val="003C40BA"/>
    <w:rsid w:val="003C44CD"/>
    <w:rsid w:val="003C51A1"/>
    <w:rsid w:val="003C5334"/>
    <w:rsid w:val="003C596C"/>
    <w:rsid w:val="003C5CFE"/>
    <w:rsid w:val="003C66AA"/>
    <w:rsid w:val="003C6D1F"/>
    <w:rsid w:val="003C73CB"/>
    <w:rsid w:val="003D1E1C"/>
    <w:rsid w:val="003D274D"/>
    <w:rsid w:val="003D3776"/>
    <w:rsid w:val="003D388F"/>
    <w:rsid w:val="003D38F4"/>
    <w:rsid w:val="003D461E"/>
    <w:rsid w:val="003D68BA"/>
    <w:rsid w:val="003D7321"/>
    <w:rsid w:val="003E020D"/>
    <w:rsid w:val="003E0728"/>
    <w:rsid w:val="003E1070"/>
    <w:rsid w:val="003E22D2"/>
    <w:rsid w:val="003E318B"/>
    <w:rsid w:val="003E41C4"/>
    <w:rsid w:val="003E4426"/>
    <w:rsid w:val="003E4FC3"/>
    <w:rsid w:val="003F1802"/>
    <w:rsid w:val="003F2CC9"/>
    <w:rsid w:val="003F2EF6"/>
    <w:rsid w:val="003F320C"/>
    <w:rsid w:val="003F3C22"/>
    <w:rsid w:val="003F4129"/>
    <w:rsid w:val="003F41FF"/>
    <w:rsid w:val="003F486E"/>
    <w:rsid w:val="003F7F36"/>
    <w:rsid w:val="004006FF"/>
    <w:rsid w:val="00402446"/>
    <w:rsid w:val="00402BA1"/>
    <w:rsid w:val="004052E8"/>
    <w:rsid w:val="00405913"/>
    <w:rsid w:val="0040617E"/>
    <w:rsid w:val="00406472"/>
    <w:rsid w:val="00407828"/>
    <w:rsid w:val="0040797F"/>
    <w:rsid w:val="004103D6"/>
    <w:rsid w:val="00411A21"/>
    <w:rsid w:val="00413CA4"/>
    <w:rsid w:val="0041461A"/>
    <w:rsid w:val="00414D41"/>
    <w:rsid w:val="004156E7"/>
    <w:rsid w:val="00415A72"/>
    <w:rsid w:val="0041605E"/>
    <w:rsid w:val="004162C5"/>
    <w:rsid w:val="00416456"/>
    <w:rsid w:val="00420069"/>
    <w:rsid w:val="0042062E"/>
    <w:rsid w:val="00420A48"/>
    <w:rsid w:val="004222AF"/>
    <w:rsid w:val="00422EBB"/>
    <w:rsid w:val="0042355D"/>
    <w:rsid w:val="00424E89"/>
    <w:rsid w:val="00425A7C"/>
    <w:rsid w:val="004277F9"/>
    <w:rsid w:val="0043183B"/>
    <w:rsid w:val="0043249D"/>
    <w:rsid w:val="00432A18"/>
    <w:rsid w:val="00433131"/>
    <w:rsid w:val="00433300"/>
    <w:rsid w:val="00434965"/>
    <w:rsid w:val="00435114"/>
    <w:rsid w:val="004357C7"/>
    <w:rsid w:val="004361AE"/>
    <w:rsid w:val="004401CA"/>
    <w:rsid w:val="00440CDE"/>
    <w:rsid w:val="00441E91"/>
    <w:rsid w:val="00442340"/>
    <w:rsid w:val="00442AF8"/>
    <w:rsid w:val="00442F8E"/>
    <w:rsid w:val="0044368A"/>
    <w:rsid w:val="004439D2"/>
    <w:rsid w:val="004444B0"/>
    <w:rsid w:val="00446A9B"/>
    <w:rsid w:val="00447F57"/>
    <w:rsid w:val="00450855"/>
    <w:rsid w:val="00452473"/>
    <w:rsid w:val="00452DBD"/>
    <w:rsid w:val="00453DBF"/>
    <w:rsid w:val="004558FA"/>
    <w:rsid w:val="00455AB7"/>
    <w:rsid w:val="00455F4D"/>
    <w:rsid w:val="00457D7F"/>
    <w:rsid w:val="0046081A"/>
    <w:rsid w:val="00460E9C"/>
    <w:rsid w:val="004610C1"/>
    <w:rsid w:val="0046120C"/>
    <w:rsid w:val="00461542"/>
    <w:rsid w:val="0046178A"/>
    <w:rsid w:val="004620AA"/>
    <w:rsid w:val="004632D8"/>
    <w:rsid w:val="00463DAE"/>
    <w:rsid w:val="00464592"/>
    <w:rsid w:val="0046591F"/>
    <w:rsid w:val="004672C0"/>
    <w:rsid w:val="00467CF5"/>
    <w:rsid w:val="004703D4"/>
    <w:rsid w:val="004706C0"/>
    <w:rsid w:val="00471D52"/>
    <w:rsid w:val="00472654"/>
    <w:rsid w:val="00472AEF"/>
    <w:rsid w:val="004745DA"/>
    <w:rsid w:val="00474839"/>
    <w:rsid w:val="004761F0"/>
    <w:rsid w:val="00476458"/>
    <w:rsid w:val="00476A7E"/>
    <w:rsid w:val="00477071"/>
    <w:rsid w:val="00477E65"/>
    <w:rsid w:val="004815CF"/>
    <w:rsid w:val="00481C99"/>
    <w:rsid w:val="00481FA1"/>
    <w:rsid w:val="004826CF"/>
    <w:rsid w:val="004832BD"/>
    <w:rsid w:val="004836DB"/>
    <w:rsid w:val="004851F7"/>
    <w:rsid w:val="00485216"/>
    <w:rsid w:val="004853A8"/>
    <w:rsid w:val="00486081"/>
    <w:rsid w:val="00492F4C"/>
    <w:rsid w:val="0049337C"/>
    <w:rsid w:val="00493A41"/>
    <w:rsid w:val="00497100"/>
    <w:rsid w:val="00497EA6"/>
    <w:rsid w:val="004A04E6"/>
    <w:rsid w:val="004A065C"/>
    <w:rsid w:val="004A16A1"/>
    <w:rsid w:val="004A19A2"/>
    <w:rsid w:val="004A2584"/>
    <w:rsid w:val="004A336E"/>
    <w:rsid w:val="004B002B"/>
    <w:rsid w:val="004B1048"/>
    <w:rsid w:val="004B1DA2"/>
    <w:rsid w:val="004B33ED"/>
    <w:rsid w:val="004B3489"/>
    <w:rsid w:val="004B3683"/>
    <w:rsid w:val="004B3D74"/>
    <w:rsid w:val="004B55EF"/>
    <w:rsid w:val="004B5AF1"/>
    <w:rsid w:val="004B6697"/>
    <w:rsid w:val="004C0489"/>
    <w:rsid w:val="004C0696"/>
    <w:rsid w:val="004C0701"/>
    <w:rsid w:val="004C146B"/>
    <w:rsid w:val="004C16F8"/>
    <w:rsid w:val="004C1E50"/>
    <w:rsid w:val="004C286A"/>
    <w:rsid w:val="004C2DA0"/>
    <w:rsid w:val="004C32FF"/>
    <w:rsid w:val="004C46F0"/>
    <w:rsid w:val="004C4828"/>
    <w:rsid w:val="004C6BF6"/>
    <w:rsid w:val="004C6EFF"/>
    <w:rsid w:val="004C7782"/>
    <w:rsid w:val="004D06F9"/>
    <w:rsid w:val="004D2130"/>
    <w:rsid w:val="004D2A61"/>
    <w:rsid w:val="004D2F11"/>
    <w:rsid w:val="004D4ADC"/>
    <w:rsid w:val="004D5377"/>
    <w:rsid w:val="004D5A3A"/>
    <w:rsid w:val="004D5B47"/>
    <w:rsid w:val="004D6C4A"/>
    <w:rsid w:val="004D7ECB"/>
    <w:rsid w:val="004E14E5"/>
    <w:rsid w:val="004E203E"/>
    <w:rsid w:val="004E3E0E"/>
    <w:rsid w:val="004E4883"/>
    <w:rsid w:val="004E5FDE"/>
    <w:rsid w:val="004E61FF"/>
    <w:rsid w:val="004E7C5F"/>
    <w:rsid w:val="004E7F8D"/>
    <w:rsid w:val="004F0968"/>
    <w:rsid w:val="004F2000"/>
    <w:rsid w:val="004F277F"/>
    <w:rsid w:val="004F4492"/>
    <w:rsid w:val="004F4542"/>
    <w:rsid w:val="004F5B42"/>
    <w:rsid w:val="004F61F0"/>
    <w:rsid w:val="004F71C2"/>
    <w:rsid w:val="005005A2"/>
    <w:rsid w:val="005027A9"/>
    <w:rsid w:val="00503899"/>
    <w:rsid w:val="00503A3B"/>
    <w:rsid w:val="005043BC"/>
    <w:rsid w:val="00504BEA"/>
    <w:rsid w:val="00504D10"/>
    <w:rsid w:val="005056BF"/>
    <w:rsid w:val="0050618E"/>
    <w:rsid w:val="005112F0"/>
    <w:rsid w:val="00511F5E"/>
    <w:rsid w:val="005121B8"/>
    <w:rsid w:val="00513BEE"/>
    <w:rsid w:val="005159FB"/>
    <w:rsid w:val="00516111"/>
    <w:rsid w:val="00516156"/>
    <w:rsid w:val="00516549"/>
    <w:rsid w:val="00516906"/>
    <w:rsid w:val="00516A33"/>
    <w:rsid w:val="005172E1"/>
    <w:rsid w:val="00520361"/>
    <w:rsid w:val="005203D7"/>
    <w:rsid w:val="005209BA"/>
    <w:rsid w:val="00523659"/>
    <w:rsid w:val="00524308"/>
    <w:rsid w:val="005249DB"/>
    <w:rsid w:val="00525119"/>
    <w:rsid w:val="00527513"/>
    <w:rsid w:val="00527C2F"/>
    <w:rsid w:val="00532262"/>
    <w:rsid w:val="00532513"/>
    <w:rsid w:val="00532658"/>
    <w:rsid w:val="005336AE"/>
    <w:rsid w:val="005339BB"/>
    <w:rsid w:val="00533CDB"/>
    <w:rsid w:val="00534FCF"/>
    <w:rsid w:val="00536097"/>
    <w:rsid w:val="00536968"/>
    <w:rsid w:val="005378A4"/>
    <w:rsid w:val="00541196"/>
    <w:rsid w:val="00541727"/>
    <w:rsid w:val="0054186B"/>
    <w:rsid w:val="00544B9D"/>
    <w:rsid w:val="00545A46"/>
    <w:rsid w:val="00546525"/>
    <w:rsid w:val="00547C49"/>
    <w:rsid w:val="0055021F"/>
    <w:rsid w:val="00550A3C"/>
    <w:rsid w:val="00550E89"/>
    <w:rsid w:val="005526BA"/>
    <w:rsid w:val="00557C70"/>
    <w:rsid w:val="00557ED5"/>
    <w:rsid w:val="00557FEC"/>
    <w:rsid w:val="00560C7D"/>
    <w:rsid w:val="00560CF3"/>
    <w:rsid w:val="005660E2"/>
    <w:rsid w:val="00566F03"/>
    <w:rsid w:val="00567755"/>
    <w:rsid w:val="005705BA"/>
    <w:rsid w:val="00570E69"/>
    <w:rsid w:val="00572380"/>
    <w:rsid w:val="00572A60"/>
    <w:rsid w:val="005738B6"/>
    <w:rsid w:val="0057498F"/>
    <w:rsid w:val="00574A09"/>
    <w:rsid w:val="0057514A"/>
    <w:rsid w:val="0057657B"/>
    <w:rsid w:val="00577347"/>
    <w:rsid w:val="00580038"/>
    <w:rsid w:val="0058008F"/>
    <w:rsid w:val="00580236"/>
    <w:rsid w:val="00580688"/>
    <w:rsid w:val="00580E53"/>
    <w:rsid w:val="005819CA"/>
    <w:rsid w:val="00581F0C"/>
    <w:rsid w:val="00584BE6"/>
    <w:rsid w:val="00585405"/>
    <w:rsid w:val="00587738"/>
    <w:rsid w:val="00587EFB"/>
    <w:rsid w:val="00590441"/>
    <w:rsid w:val="005918C4"/>
    <w:rsid w:val="00594534"/>
    <w:rsid w:val="005945E9"/>
    <w:rsid w:val="00594D94"/>
    <w:rsid w:val="00597B06"/>
    <w:rsid w:val="005A01B4"/>
    <w:rsid w:val="005A16A3"/>
    <w:rsid w:val="005A19D3"/>
    <w:rsid w:val="005A38A9"/>
    <w:rsid w:val="005A547E"/>
    <w:rsid w:val="005A60D1"/>
    <w:rsid w:val="005A68B3"/>
    <w:rsid w:val="005B1620"/>
    <w:rsid w:val="005B16CB"/>
    <w:rsid w:val="005B1D89"/>
    <w:rsid w:val="005B281D"/>
    <w:rsid w:val="005B2DAF"/>
    <w:rsid w:val="005B2F62"/>
    <w:rsid w:val="005B3489"/>
    <w:rsid w:val="005B37F7"/>
    <w:rsid w:val="005B3C71"/>
    <w:rsid w:val="005B5040"/>
    <w:rsid w:val="005B589F"/>
    <w:rsid w:val="005B787D"/>
    <w:rsid w:val="005B79EB"/>
    <w:rsid w:val="005C04EE"/>
    <w:rsid w:val="005C1BF5"/>
    <w:rsid w:val="005C3B74"/>
    <w:rsid w:val="005C3F1B"/>
    <w:rsid w:val="005C42D3"/>
    <w:rsid w:val="005C43B9"/>
    <w:rsid w:val="005C4E0B"/>
    <w:rsid w:val="005C7853"/>
    <w:rsid w:val="005C7FA2"/>
    <w:rsid w:val="005D0193"/>
    <w:rsid w:val="005D12C4"/>
    <w:rsid w:val="005D1F05"/>
    <w:rsid w:val="005D1F61"/>
    <w:rsid w:val="005D2269"/>
    <w:rsid w:val="005D2344"/>
    <w:rsid w:val="005D44FA"/>
    <w:rsid w:val="005D6402"/>
    <w:rsid w:val="005D7F1A"/>
    <w:rsid w:val="005E1271"/>
    <w:rsid w:val="005E162D"/>
    <w:rsid w:val="005E2C74"/>
    <w:rsid w:val="005E47B1"/>
    <w:rsid w:val="005E5C1A"/>
    <w:rsid w:val="005E61B4"/>
    <w:rsid w:val="005F00CE"/>
    <w:rsid w:val="005F0933"/>
    <w:rsid w:val="005F0C6F"/>
    <w:rsid w:val="005F1554"/>
    <w:rsid w:val="005F31BF"/>
    <w:rsid w:val="005F3518"/>
    <w:rsid w:val="005F43F2"/>
    <w:rsid w:val="005F4533"/>
    <w:rsid w:val="005F4819"/>
    <w:rsid w:val="005F5249"/>
    <w:rsid w:val="005F5D01"/>
    <w:rsid w:val="005F6005"/>
    <w:rsid w:val="005F6BE8"/>
    <w:rsid w:val="00600DDD"/>
    <w:rsid w:val="00601D74"/>
    <w:rsid w:val="00601F9F"/>
    <w:rsid w:val="006054F5"/>
    <w:rsid w:val="00605F60"/>
    <w:rsid w:val="006073E6"/>
    <w:rsid w:val="0061039A"/>
    <w:rsid w:val="006114F9"/>
    <w:rsid w:val="00612810"/>
    <w:rsid w:val="006133A7"/>
    <w:rsid w:val="0061481F"/>
    <w:rsid w:val="006151D5"/>
    <w:rsid w:val="006172F9"/>
    <w:rsid w:val="00617323"/>
    <w:rsid w:val="0062186C"/>
    <w:rsid w:val="006226F7"/>
    <w:rsid w:val="006238B5"/>
    <w:rsid w:val="0062410B"/>
    <w:rsid w:val="0062448D"/>
    <w:rsid w:val="006246AB"/>
    <w:rsid w:val="006253D7"/>
    <w:rsid w:val="00625B3E"/>
    <w:rsid w:val="00626379"/>
    <w:rsid w:val="00630771"/>
    <w:rsid w:val="00631C5C"/>
    <w:rsid w:val="00632D58"/>
    <w:rsid w:val="00632FEA"/>
    <w:rsid w:val="00633481"/>
    <w:rsid w:val="006346D2"/>
    <w:rsid w:val="00635693"/>
    <w:rsid w:val="00636BAF"/>
    <w:rsid w:val="00637FD4"/>
    <w:rsid w:val="00640914"/>
    <w:rsid w:val="006414D4"/>
    <w:rsid w:val="00645343"/>
    <w:rsid w:val="0064551E"/>
    <w:rsid w:val="00645A95"/>
    <w:rsid w:val="00646CEE"/>
    <w:rsid w:val="00650B2A"/>
    <w:rsid w:val="00651EB9"/>
    <w:rsid w:val="0065215E"/>
    <w:rsid w:val="006529A3"/>
    <w:rsid w:val="006536CD"/>
    <w:rsid w:val="006550B4"/>
    <w:rsid w:val="006552A4"/>
    <w:rsid w:val="006555E3"/>
    <w:rsid w:val="006579E7"/>
    <w:rsid w:val="00657D7C"/>
    <w:rsid w:val="0066078F"/>
    <w:rsid w:val="00660D16"/>
    <w:rsid w:val="00664049"/>
    <w:rsid w:val="0066433C"/>
    <w:rsid w:val="006652BA"/>
    <w:rsid w:val="006660EF"/>
    <w:rsid w:val="00666134"/>
    <w:rsid w:val="00667FD8"/>
    <w:rsid w:val="006702D2"/>
    <w:rsid w:val="00670331"/>
    <w:rsid w:val="0067067F"/>
    <w:rsid w:val="00670B79"/>
    <w:rsid w:val="0067192B"/>
    <w:rsid w:val="0067221A"/>
    <w:rsid w:val="00672C72"/>
    <w:rsid w:val="006736A2"/>
    <w:rsid w:val="00674153"/>
    <w:rsid w:val="00674E97"/>
    <w:rsid w:val="006750CD"/>
    <w:rsid w:val="006763D9"/>
    <w:rsid w:val="0067650C"/>
    <w:rsid w:val="00676776"/>
    <w:rsid w:val="00676AED"/>
    <w:rsid w:val="00676EF6"/>
    <w:rsid w:val="00677469"/>
    <w:rsid w:val="0067798E"/>
    <w:rsid w:val="00681AD3"/>
    <w:rsid w:val="00682A6C"/>
    <w:rsid w:val="0068355D"/>
    <w:rsid w:val="0068498E"/>
    <w:rsid w:val="00685263"/>
    <w:rsid w:val="0068569C"/>
    <w:rsid w:val="006864BF"/>
    <w:rsid w:val="00687314"/>
    <w:rsid w:val="00691790"/>
    <w:rsid w:val="0069198E"/>
    <w:rsid w:val="0069213C"/>
    <w:rsid w:val="00695917"/>
    <w:rsid w:val="0069766D"/>
    <w:rsid w:val="00697DF4"/>
    <w:rsid w:val="006A1A66"/>
    <w:rsid w:val="006A1A7B"/>
    <w:rsid w:val="006A1F8D"/>
    <w:rsid w:val="006A528D"/>
    <w:rsid w:val="006A5FC4"/>
    <w:rsid w:val="006A63E5"/>
    <w:rsid w:val="006A6410"/>
    <w:rsid w:val="006B1955"/>
    <w:rsid w:val="006B2272"/>
    <w:rsid w:val="006B3F44"/>
    <w:rsid w:val="006B57E8"/>
    <w:rsid w:val="006B6033"/>
    <w:rsid w:val="006B6892"/>
    <w:rsid w:val="006B7277"/>
    <w:rsid w:val="006C049C"/>
    <w:rsid w:val="006C110A"/>
    <w:rsid w:val="006C2761"/>
    <w:rsid w:val="006C2920"/>
    <w:rsid w:val="006C2F8F"/>
    <w:rsid w:val="006C327E"/>
    <w:rsid w:val="006C517F"/>
    <w:rsid w:val="006C5422"/>
    <w:rsid w:val="006C7849"/>
    <w:rsid w:val="006C7F07"/>
    <w:rsid w:val="006D0029"/>
    <w:rsid w:val="006D15D9"/>
    <w:rsid w:val="006D18FB"/>
    <w:rsid w:val="006D3799"/>
    <w:rsid w:val="006D394B"/>
    <w:rsid w:val="006D4197"/>
    <w:rsid w:val="006D5737"/>
    <w:rsid w:val="006D61E2"/>
    <w:rsid w:val="006E0D2E"/>
    <w:rsid w:val="006E0D71"/>
    <w:rsid w:val="006E1564"/>
    <w:rsid w:val="006E2C56"/>
    <w:rsid w:val="006E2E92"/>
    <w:rsid w:val="006E4D17"/>
    <w:rsid w:val="006E53AE"/>
    <w:rsid w:val="006E5F42"/>
    <w:rsid w:val="006F0DB9"/>
    <w:rsid w:val="006F17E4"/>
    <w:rsid w:val="006F1FE9"/>
    <w:rsid w:val="006F2863"/>
    <w:rsid w:val="006F29E7"/>
    <w:rsid w:val="006F2C5F"/>
    <w:rsid w:val="006F49F8"/>
    <w:rsid w:val="006F4A5D"/>
    <w:rsid w:val="006F4FD0"/>
    <w:rsid w:val="006F5079"/>
    <w:rsid w:val="006F5107"/>
    <w:rsid w:val="006F5BCF"/>
    <w:rsid w:val="006F5E13"/>
    <w:rsid w:val="006F735B"/>
    <w:rsid w:val="006F736D"/>
    <w:rsid w:val="006F7CF8"/>
    <w:rsid w:val="00700EC9"/>
    <w:rsid w:val="00701AD4"/>
    <w:rsid w:val="00703474"/>
    <w:rsid w:val="00703521"/>
    <w:rsid w:val="007044D8"/>
    <w:rsid w:val="00704A41"/>
    <w:rsid w:val="00705EA8"/>
    <w:rsid w:val="0070668F"/>
    <w:rsid w:val="007068B3"/>
    <w:rsid w:val="0070726D"/>
    <w:rsid w:val="00707AA9"/>
    <w:rsid w:val="00710FAD"/>
    <w:rsid w:val="007118D4"/>
    <w:rsid w:val="007118F7"/>
    <w:rsid w:val="00711DD8"/>
    <w:rsid w:val="00712523"/>
    <w:rsid w:val="007132E6"/>
    <w:rsid w:val="00713BE0"/>
    <w:rsid w:val="00714285"/>
    <w:rsid w:val="007154FC"/>
    <w:rsid w:val="00716237"/>
    <w:rsid w:val="00717BC3"/>
    <w:rsid w:val="0072048F"/>
    <w:rsid w:val="00720B71"/>
    <w:rsid w:val="007253A3"/>
    <w:rsid w:val="00726520"/>
    <w:rsid w:val="0072674F"/>
    <w:rsid w:val="00726C3E"/>
    <w:rsid w:val="00726D60"/>
    <w:rsid w:val="0072708C"/>
    <w:rsid w:val="007307D9"/>
    <w:rsid w:val="00730967"/>
    <w:rsid w:val="00732B32"/>
    <w:rsid w:val="0073370A"/>
    <w:rsid w:val="007337C4"/>
    <w:rsid w:val="0073389C"/>
    <w:rsid w:val="007353EC"/>
    <w:rsid w:val="00735442"/>
    <w:rsid w:val="007359BF"/>
    <w:rsid w:val="00735CF4"/>
    <w:rsid w:val="007363DA"/>
    <w:rsid w:val="0073747A"/>
    <w:rsid w:val="00740E5F"/>
    <w:rsid w:val="007411BF"/>
    <w:rsid w:val="0074245F"/>
    <w:rsid w:val="00742B50"/>
    <w:rsid w:val="00744284"/>
    <w:rsid w:val="00744B61"/>
    <w:rsid w:val="00745589"/>
    <w:rsid w:val="00747191"/>
    <w:rsid w:val="0074720B"/>
    <w:rsid w:val="0075232D"/>
    <w:rsid w:val="007549D2"/>
    <w:rsid w:val="007554CD"/>
    <w:rsid w:val="007567C0"/>
    <w:rsid w:val="007570E6"/>
    <w:rsid w:val="0075796A"/>
    <w:rsid w:val="00762574"/>
    <w:rsid w:val="00763E80"/>
    <w:rsid w:val="00765986"/>
    <w:rsid w:val="00765CB3"/>
    <w:rsid w:val="00766F98"/>
    <w:rsid w:val="0076791E"/>
    <w:rsid w:val="00767EC2"/>
    <w:rsid w:val="007703C7"/>
    <w:rsid w:val="00770D69"/>
    <w:rsid w:val="007721A0"/>
    <w:rsid w:val="00772A54"/>
    <w:rsid w:val="007733AF"/>
    <w:rsid w:val="00773DCB"/>
    <w:rsid w:val="0077520D"/>
    <w:rsid w:val="0077567C"/>
    <w:rsid w:val="00777089"/>
    <w:rsid w:val="007772D3"/>
    <w:rsid w:val="007775C1"/>
    <w:rsid w:val="00777C87"/>
    <w:rsid w:val="00780056"/>
    <w:rsid w:val="007801F0"/>
    <w:rsid w:val="0078112A"/>
    <w:rsid w:val="0078212F"/>
    <w:rsid w:val="0078266F"/>
    <w:rsid w:val="00782D6B"/>
    <w:rsid w:val="007833BD"/>
    <w:rsid w:val="007839AE"/>
    <w:rsid w:val="00784870"/>
    <w:rsid w:val="00785993"/>
    <w:rsid w:val="00786CCA"/>
    <w:rsid w:val="007901A7"/>
    <w:rsid w:val="007921D5"/>
    <w:rsid w:val="00793568"/>
    <w:rsid w:val="007936F7"/>
    <w:rsid w:val="00793798"/>
    <w:rsid w:val="00793F4B"/>
    <w:rsid w:val="00794BA2"/>
    <w:rsid w:val="00796032"/>
    <w:rsid w:val="007966AB"/>
    <w:rsid w:val="00796FD8"/>
    <w:rsid w:val="007A047A"/>
    <w:rsid w:val="007A0C4A"/>
    <w:rsid w:val="007A1B1B"/>
    <w:rsid w:val="007A34F6"/>
    <w:rsid w:val="007A426C"/>
    <w:rsid w:val="007A45D8"/>
    <w:rsid w:val="007A4A75"/>
    <w:rsid w:val="007A4E4E"/>
    <w:rsid w:val="007A5402"/>
    <w:rsid w:val="007A5D0C"/>
    <w:rsid w:val="007A66CB"/>
    <w:rsid w:val="007A6AD1"/>
    <w:rsid w:val="007A7527"/>
    <w:rsid w:val="007A7F6F"/>
    <w:rsid w:val="007B0731"/>
    <w:rsid w:val="007B0B7F"/>
    <w:rsid w:val="007B4F36"/>
    <w:rsid w:val="007B552D"/>
    <w:rsid w:val="007C0F9B"/>
    <w:rsid w:val="007C1180"/>
    <w:rsid w:val="007C2F32"/>
    <w:rsid w:val="007C3CDA"/>
    <w:rsid w:val="007C436B"/>
    <w:rsid w:val="007C5BF2"/>
    <w:rsid w:val="007C5D4F"/>
    <w:rsid w:val="007C6239"/>
    <w:rsid w:val="007C72EF"/>
    <w:rsid w:val="007C753B"/>
    <w:rsid w:val="007D0660"/>
    <w:rsid w:val="007D1B50"/>
    <w:rsid w:val="007D1CDD"/>
    <w:rsid w:val="007D1DFA"/>
    <w:rsid w:val="007D2202"/>
    <w:rsid w:val="007D2A25"/>
    <w:rsid w:val="007D337C"/>
    <w:rsid w:val="007D3827"/>
    <w:rsid w:val="007D3B2E"/>
    <w:rsid w:val="007D3CB4"/>
    <w:rsid w:val="007D3E25"/>
    <w:rsid w:val="007D5217"/>
    <w:rsid w:val="007D6D28"/>
    <w:rsid w:val="007D7233"/>
    <w:rsid w:val="007E1B9E"/>
    <w:rsid w:val="007E2104"/>
    <w:rsid w:val="007E561D"/>
    <w:rsid w:val="007E63D7"/>
    <w:rsid w:val="007E7113"/>
    <w:rsid w:val="007E7335"/>
    <w:rsid w:val="007F083C"/>
    <w:rsid w:val="007F1BE1"/>
    <w:rsid w:val="007F2EC8"/>
    <w:rsid w:val="007F3F30"/>
    <w:rsid w:val="007F502D"/>
    <w:rsid w:val="007F54C7"/>
    <w:rsid w:val="007F5E5D"/>
    <w:rsid w:val="007F6DA2"/>
    <w:rsid w:val="008000CD"/>
    <w:rsid w:val="0080286C"/>
    <w:rsid w:val="008038F6"/>
    <w:rsid w:val="00804A9B"/>
    <w:rsid w:val="00805098"/>
    <w:rsid w:val="00805248"/>
    <w:rsid w:val="008052BB"/>
    <w:rsid w:val="0080615E"/>
    <w:rsid w:val="008068FB"/>
    <w:rsid w:val="00807D42"/>
    <w:rsid w:val="008106AA"/>
    <w:rsid w:val="00812366"/>
    <w:rsid w:val="008135B4"/>
    <w:rsid w:val="00813DC4"/>
    <w:rsid w:val="008142FD"/>
    <w:rsid w:val="00814554"/>
    <w:rsid w:val="00814579"/>
    <w:rsid w:val="00817B1D"/>
    <w:rsid w:val="0082096A"/>
    <w:rsid w:val="0082192D"/>
    <w:rsid w:val="0082218C"/>
    <w:rsid w:val="008224C4"/>
    <w:rsid w:val="008225B5"/>
    <w:rsid w:val="00823797"/>
    <w:rsid w:val="00823986"/>
    <w:rsid w:val="00824190"/>
    <w:rsid w:val="008262DE"/>
    <w:rsid w:val="00826E42"/>
    <w:rsid w:val="00827FEC"/>
    <w:rsid w:val="008302F8"/>
    <w:rsid w:val="00833BD5"/>
    <w:rsid w:val="00834CFA"/>
    <w:rsid w:val="00834EE9"/>
    <w:rsid w:val="0083600A"/>
    <w:rsid w:val="0083748A"/>
    <w:rsid w:val="00840BC3"/>
    <w:rsid w:val="00840BDC"/>
    <w:rsid w:val="00840C79"/>
    <w:rsid w:val="00841310"/>
    <w:rsid w:val="00842104"/>
    <w:rsid w:val="0084302E"/>
    <w:rsid w:val="008432D4"/>
    <w:rsid w:val="00843F3A"/>
    <w:rsid w:val="008441B8"/>
    <w:rsid w:val="00844E55"/>
    <w:rsid w:val="00847356"/>
    <w:rsid w:val="00850514"/>
    <w:rsid w:val="00850CA8"/>
    <w:rsid w:val="00852426"/>
    <w:rsid w:val="00852D37"/>
    <w:rsid w:val="008534BE"/>
    <w:rsid w:val="00861574"/>
    <w:rsid w:val="00862034"/>
    <w:rsid w:val="00862BA0"/>
    <w:rsid w:val="0086372B"/>
    <w:rsid w:val="00864B29"/>
    <w:rsid w:val="00865632"/>
    <w:rsid w:val="00866310"/>
    <w:rsid w:val="0086735C"/>
    <w:rsid w:val="00867DF2"/>
    <w:rsid w:val="008721E3"/>
    <w:rsid w:val="0087278C"/>
    <w:rsid w:val="00872BF8"/>
    <w:rsid w:val="008757A9"/>
    <w:rsid w:val="008763EB"/>
    <w:rsid w:val="00876D3D"/>
    <w:rsid w:val="00876E93"/>
    <w:rsid w:val="00877506"/>
    <w:rsid w:val="008800B4"/>
    <w:rsid w:val="0088069C"/>
    <w:rsid w:val="00881891"/>
    <w:rsid w:val="00882172"/>
    <w:rsid w:val="008823EC"/>
    <w:rsid w:val="0088484F"/>
    <w:rsid w:val="00885143"/>
    <w:rsid w:val="00886458"/>
    <w:rsid w:val="00887C83"/>
    <w:rsid w:val="008902A5"/>
    <w:rsid w:val="008903B1"/>
    <w:rsid w:val="00891E03"/>
    <w:rsid w:val="00892118"/>
    <w:rsid w:val="00894763"/>
    <w:rsid w:val="008957BF"/>
    <w:rsid w:val="008966ED"/>
    <w:rsid w:val="00896CD1"/>
    <w:rsid w:val="00896D4B"/>
    <w:rsid w:val="00896FE1"/>
    <w:rsid w:val="008A3D81"/>
    <w:rsid w:val="008A79CC"/>
    <w:rsid w:val="008B0A1D"/>
    <w:rsid w:val="008B2B70"/>
    <w:rsid w:val="008B2C33"/>
    <w:rsid w:val="008B2C93"/>
    <w:rsid w:val="008B2C95"/>
    <w:rsid w:val="008B4555"/>
    <w:rsid w:val="008B4BDF"/>
    <w:rsid w:val="008B5A3D"/>
    <w:rsid w:val="008B638F"/>
    <w:rsid w:val="008B68BD"/>
    <w:rsid w:val="008B6B5F"/>
    <w:rsid w:val="008C058E"/>
    <w:rsid w:val="008C0754"/>
    <w:rsid w:val="008C3CEB"/>
    <w:rsid w:val="008C3D57"/>
    <w:rsid w:val="008C42B5"/>
    <w:rsid w:val="008C53A2"/>
    <w:rsid w:val="008C5BC3"/>
    <w:rsid w:val="008C676D"/>
    <w:rsid w:val="008C791A"/>
    <w:rsid w:val="008D0290"/>
    <w:rsid w:val="008D045E"/>
    <w:rsid w:val="008D3977"/>
    <w:rsid w:val="008D4273"/>
    <w:rsid w:val="008D49E2"/>
    <w:rsid w:val="008D51C0"/>
    <w:rsid w:val="008D5268"/>
    <w:rsid w:val="008D653F"/>
    <w:rsid w:val="008E09C3"/>
    <w:rsid w:val="008E0CB1"/>
    <w:rsid w:val="008E1847"/>
    <w:rsid w:val="008E2F41"/>
    <w:rsid w:val="008E3568"/>
    <w:rsid w:val="008E4F0B"/>
    <w:rsid w:val="008E577E"/>
    <w:rsid w:val="008F285E"/>
    <w:rsid w:val="008F4629"/>
    <w:rsid w:val="008F47CD"/>
    <w:rsid w:val="008F528F"/>
    <w:rsid w:val="008F57E5"/>
    <w:rsid w:val="008F7620"/>
    <w:rsid w:val="008F7A7D"/>
    <w:rsid w:val="0090015A"/>
    <w:rsid w:val="00901BA2"/>
    <w:rsid w:val="009036C1"/>
    <w:rsid w:val="00905598"/>
    <w:rsid w:val="00906204"/>
    <w:rsid w:val="009074AD"/>
    <w:rsid w:val="009076D7"/>
    <w:rsid w:val="00907BAF"/>
    <w:rsid w:val="00907BF7"/>
    <w:rsid w:val="009109A0"/>
    <w:rsid w:val="0091167A"/>
    <w:rsid w:val="009116BB"/>
    <w:rsid w:val="00911CD3"/>
    <w:rsid w:val="009122F3"/>
    <w:rsid w:val="00913400"/>
    <w:rsid w:val="00913FC1"/>
    <w:rsid w:val="009148DE"/>
    <w:rsid w:val="00915940"/>
    <w:rsid w:val="00915C1D"/>
    <w:rsid w:val="009161AC"/>
    <w:rsid w:val="00917FAC"/>
    <w:rsid w:val="00920480"/>
    <w:rsid w:val="00922774"/>
    <w:rsid w:val="00922B7A"/>
    <w:rsid w:val="00922E50"/>
    <w:rsid w:val="0092332F"/>
    <w:rsid w:val="00923663"/>
    <w:rsid w:val="009241FA"/>
    <w:rsid w:val="009269BB"/>
    <w:rsid w:val="00927427"/>
    <w:rsid w:val="0093073A"/>
    <w:rsid w:val="00931BE7"/>
    <w:rsid w:val="00931E07"/>
    <w:rsid w:val="009362B4"/>
    <w:rsid w:val="009373F7"/>
    <w:rsid w:val="00937854"/>
    <w:rsid w:val="009400E2"/>
    <w:rsid w:val="00940337"/>
    <w:rsid w:val="00940E35"/>
    <w:rsid w:val="0094127A"/>
    <w:rsid w:val="0094350A"/>
    <w:rsid w:val="00943AB9"/>
    <w:rsid w:val="00944AEB"/>
    <w:rsid w:val="00945A24"/>
    <w:rsid w:val="00946F16"/>
    <w:rsid w:val="009474D9"/>
    <w:rsid w:val="00950755"/>
    <w:rsid w:val="00951114"/>
    <w:rsid w:val="00951AFE"/>
    <w:rsid w:val="009532DA"/>
    <w:rsid w:val="009552B0"/>
    <w:rsid w:val="009555FF"/>
    <w:rsid w:val="00955923"/>
    <w:rsid w:val="00956B11"/>
    <w:rsid w:val="00957951"/>
    <w:rsid w:val="00957BBA"/>
    <w:rsid w:val="00960F4B"/>
    <w:rsid w:val="00961575"/>
    <w:rsid w:val="0096267C"/>
    <w:rsid w:val="00963918"/>
    <w:rsid w:val="00965D11"/>
    <w:rsid w:val="00967034"/>
    <w:rsid w:val="00970ABB"/>
    <w:rsid w:val="009714C3"/>
    <w:rsid w:val="00971B8C"/>
    <w:rsid w:val="00972DEB"/>
    <w:rsid w:val="00974070"/>
    <w:rsid w:val="00974223"/>
    <w:rsid w:val="00974C97"/>
    <w:rsid w:val="00975F15"/>
    <w:rsid w:val="00980D84"/>
    <w:rsid w:val="00981F2C"/>
    <w:rsid w:val="00983B08"/>
    <w:rsid w:val="009862CB"/>
    <w:rsid w:val="009872F3"/>
    <w:rsid w:val="009877EE"/>
    <w:rsid w:val="00990199"/>
    <w:rsid w:val="00991128"/>
    <w:rsid w:val="009911B8"/>
    <w:rsid w:val="00991EC9"/>
    <w:rsid w:val="00992D1A"/>
    <w:rsid w:val="009942AF"/>
    <w:rsid w:val="009943AC"/>
    <w:rsid w:val="00994437"/>
    <w:rsid w:val="00995DED"/>
    <w:rsid w:val="009A04F7"/>
    <w:rsid w:val="009A1481"/>
    <w:rsid w:val="009A20B6"/>
    <w:rsid w:val="009A22CA"/>
    <w:rsid w:val="009A2DE9"/>
    <w:rsid w:val="009A6981"/>
    <w:rsid w:val="009A6B0A"/>
    <w:rsid w:val="009A7A45"/>
    <w:rsid w:val="009A7F4C"/>
    <w:rsid w:val="009B0448"/>
    <w:rsid w:val="009B0D1F"/>
    <w:rsid w:val="009B1813"/>
    <w:rsid w:val="009B19B8"/>
    <w:rsid w:val="009B53D8"/>
    <w:rsid w:val="009B685A"/>
    <w:rsid w:val="009C1AF6"/>
    <w:rsid w:val="009C1B86"/>
    <w:rsid w:val="009C1DFD"/>
    <w:rsid w:val="009C228D"/>
    <w:rsid w:val="009C31EE"/>
    <w:rsid w:val="009C3CD3"/>
    <w:rsid w:val="009C4EFF"/>
    <w:rsid w:val="009C5C86"/>
    <w:rsid w:val="009C7E9E"/>
    <w:rsid w:val="009D1459"/>
    <w:rsid w:val="009D14A5"/>
    <w:rsid w:val="009D1D38"/>
    <w:rsid w:val="009D1F67"/>
    <w:rsid w:val="009D2BD1"/>
    <w:rsid w:val="009D2CE5"/>
    <w:rsid w:val="009D3DD9"/>
    <w:rsid w:val="009D3F8C"/>
    <w:rsid w:val="009D5BCF"/>
    <w:rsid w:val="009D5CA2"/>
    <w:rsid w:val="009D6F16"/>
    <w:rsid w:val="009E0381"/>
    <w:rsid w:val="009E11E4"/>
    <w:rsid w:val="009E13F3"/>
    <w:rsid w:val="009E31B6"/>
    <w:rsid w:val="009E408D"/>
    <w:rsid w:val="009E42E9"/>
    <w:rsid w:val="009E4C2E"/>
    <w:rsid w:val="009E734C"/>
    <w:rsid w:val="009F010E"/>
    <w:rsid w:val="009F01C1"/>
    <w:rsid w:val="009F0D7A"/>
    <w:rsid w:val="009F1657"/>
    <w:rsid w:val="009F28FD"/>
    <w:rsid w:val="009F54F4"/>
    <w:rsid w:val="00A00228"/>
    <w:rsid w:val="00A00C70"/>
    <w:rsid w:val="00A0199E"/>
    <w:rsid w:val="00A029F4"/>
    <w:rsid w:val="00A0368B"/>
    <w:rsid w:val="00A04719"/>
    <w:rsid w:val="00A05E91"/>
    <w:rsid w:val="00A0636D"/>
    <w:rsid w:val="00A06B64"/>
    <w:rsid w:val="00A06C9B"/>
    <w:rsid w:val="00A07C08"/>
    <w:rsid w:val="00A103E8"/>
    <w:rsid w:val="00A1098A"/>
    <w:rsid w:val="00A10A48"/>
    <w:rsid w:val="00A1156C"/>
    <w:rsid w:val="00A11C3D"/>
    <w:rsid w:val="00A1267F"/>
    <w:rsid w:val="00A134E7"/>
    <w:rsid w:val="00A14985"/>
    <w:rsid w:val="00A152B8"/>
    <w:rsid w:val="00A16B33"/>
    <w:rsid w:val="00A17445"/>
    <w:rsid w:val="00A2030C"/>
    <w:rsid w:val="00A21C35"/>
    <w:rsid w:val="00A22C77"/>
    <w:rsid w:val="00A241DA"/>
    <w:rsid w:val="00A248B8"/>
    <w:rsid w:val="00A24990"/>
    <w:rsid w:val="00A24F7C"/>
    <w:rsid w:val="00A251CC"/>
    <w:rsid w:val="00A25683"/>
    <w:rsid w:val="00A26ECE"/>
    <w:rsid w:val="00A32031"/>
    <w:rsid w:val="00A35811"/>
    <w:rsid w:val="00A35A2B"/>
    <w:rsid w:val="00A35AE3"/>
    <w:rsid w:val="00A379F7"/>
    <w:rsid w:val="00A410C1"/>
    <w:rsid w:val="00A427C1"/>
    <w:rsid w:val="00A45185"/>
    <w:rsid w:val="00A45985"/>
    <w:rsid w:val="00A500B1"/>
    <w:rsid w:val="00A51736"/>
    <w:rsid w:val="00A52A7E"/>
    <w:rsid w:val="00A530FF"/>
    <w:rsid w:val="00A55942"/>
    <w:rsid w:val="00A55BD0"/>
    <w:rsid w:val="00A55FBF"/>
    <w:rsid w:val="00A56836"/>
    <w:rsid w:val="00A609F9"/>
    <w:rsid w:val="00A63210"/>
    <w:rsid w:val="00A63573"/>
    <w:rsid w:val="00A63BC8"/>
    <w:rsid w:val="00A640BA"/>
    <w:rsid w:val="00A65AA9"/>
    <w:rsid w:val="00A66F43"/>
    <w:rsid w:val="00A671B9"/>
    <w:rsid w:val="00A71C47"/>
    <w:rsid w:val="00A72164"/>
    <w:rsid w:val="00A73E26"/>
    <w:rsid w:val="00A7445A"/>
    <w:rsid w:val="00A74D40"/>
    <w:rsid w:val="00A77364"/>
    <w:rsid w:val="00A77938"/>
    <w:rsid w:val="00A80CDC"/>
    <w:rsid w:val="00A81AC0"/>
    <w:rsid w:val="00A826E3"/>
    <w:rsid w:val="00A83171"/>
    <w:rsid w:val="00A84DC1"/>
    <w:rsid w:val="00A856CE"/>
    <w:rsid w:val="00A85D6C"/>
    <w:rsid w:val="00A8715C"/>
    <w:rsid w:val="00A876F8"/>
    <w:rsid w:val="00A913AE"/>
    <w:rsid w:val="00A91867"/>
    <w:rsid w:val="00A920A6"/>
    <w:rsid w:val="00A923CA"/>
    <w:rsid w:val="00A93C65"/>
    <w:rsid w:val="00A941E0"/>
    <w:rsid w:val="00A9592B"/>
    <w:rsid w:val="00A95B6E"/>
    <w:rsid w:val="00A97FAC"/>
    <w:rsid w:val="00AA2280"/>
    <w:rsid w:val="00AA31CE"/>
    <w:rsid w:val="00AA3C5A"/>
    <w:rsid w:val="00AA433F"/>
    <w:rsid w:val="00AA4D0A"/>
    <w:rsid w:val="00AA62FB"/>
    <w:rsid w:val="00AA66E2"/>
    <w:rsid w:val="00AA6B64"/>
    <w:rsid w:val="00AB34CA"/>
    <w:rsid w:val="00AB36CA"/>
    <w:rsid w:val="00AB450E"/>
    <w:rsid w:val="00AB4D39"/>
    <w:rsid w:val="00AB601D"/>
    <w:rsid w:val="00AB62F8"/>
    <w:rsid w:val="00AB6E90"/>
    <w:rsid w:val="00AB7084"/>
    <w:rsid w:val="00AC0BAA"/>
    <w:rsid w:val="00AC2597"/>
    <w:rsid w:val="00AC3326"/>
    <w:rsid w:val="00AC3A7B"/>
    <w:rsid w:val="00AC6947"/>
    <w:rsid w:val="00AC6E6F"/>
    <w:rsid w:val="00AC716A"/>
    <w:rsid w:val="00AC7BD8"/>
    <w:rsid w:val="00AC7C30"/>
    <w:rsid w:val="00AD0F74"/>
    <w:rsid w:val="00AD12F0"/>
    <w:rsid w:val="00AD39C4"/>
    <w:rsid w:val="00AD60E0"/>
    <w:rsid w:val="00AD62EE"/>
    <w:rsid w:val="00AD77D6"/>
    <w:rsid w:val="00AD7D72"/>
    <w:rsid w:val="00AE093E"/>
    <w:rsid w:val="00AE111A"/>
    <w:rsid w:val="00AE1F05"/>
    <w:rsid w:val="00AE575B"/>
    <w:rsid w:val="00AE5BF3"/>
    <w:rsid w:val="00AE6715"/>
    <w:rsid w:val="00AE6C77"/>
    <w:rsid w:val="00AF0175"/>
    <w:rsid w:val="00AF344F"/>
    <w:rsid w:val="00AF3A7C"/>
    <w:rsid w:val="00AF3D4F"/>
    <w:rsid w:val="00AF4B28"/>
    <w:rsid w:val="00AF5A53"/>
    <w:rsid w:val="00AF5AD8"/>
    <w:rsid w:val="00AF6026"/>
    <w:rsid w:val="00AF69F8"/>
    <w:rsid w:val="00AF791E"/>
    <w:rsid w:val="00AF7A37"/>
    <w:rsid w:val="00B005A5"/>
    <w:rsid w:val="00B01433"/>
    <w:rsid w:val="00B026A8"/>
    <w:rsid w:val="00B0458D"/>
    <w:rsid w:val="00B048D6"/>
    <w:rsid w:val="00B06579"/>
    <w:rsid w:val="00B06BE3"/>
    <w:rsid w:val="00B07CF6"/>
    <w:rsid w:val="00B117DD"/>
    <w:rsid w:val="00B12CAE"/>
    <w:rsid w:val="00B12E8F"/>
    <w:rsid w:val="00B153EE"/>
    <w:rsid w:val="00B157C4"/>
    <w:rsid w:val="00B17D30"/>
    <w:rsid w:val="00B207DD"/>
    <w:rsid w:val="00B2096E"/>
    <w:rsid w:val="00B21EA2"/>
    <w:rsid w:val="00B25BEF"/>
    <w:rsid w:val="00B3009C"/>
    <w:rsid w:val="00B304A9"/>
    <w:rsid w:val="00B306D3"/>
    <w:rsid w:val="00B3081B"/>
    <w:rsid w:val="00B30943"/>
    <w:rsid w:val="00B30AD6"/>
    <w:rsid w:val="00B31000"/>
    <w:rsid w:val="00B3171F"/>
    <w:rsid w:val="00B329A2"/>
    <w:rsid w:val="00B3423A"/>
    <w:rsid w:val="00B3451C"/>
    <w:rsid w:val="00B34961"/>
    <w:rsid w:val="00B349D6"/>
    <w:rsid w:val="00B34BDA"/>
    <w:rsid w:val="00B354E5"/>
    <w:rsid w:val="00B35541"/>
    <w:rsid w:val="00B37609"/>
    <w:rsid w:val="00B414E3"/>
    <w:rsid w:val="00B42505"/>
    <w:rsid w:val="00B46267"/>
    <w:rsid w:val="00B46579"/>
    <w:rsid w:val="00B46A51"/>
    <w:rsid w:val="00B472B1"/>
    <w:rsid w:val="00B509D4"/>
    <w:rsid w:val="00B53130"/>
    <w:rsid w:val="00B531FA"/>
    <w:rsid w:val="00B532BF"/>
    <w:rsid w:val="00B53CE8"/>
    <w:rsid w:val="00B541A0"/>
    <w:rsid w:val="00B542C4"/>
    <w:rsid w:val="00B54E6B"/>
    <w:rsid w:val="00B553C4"/>
    <w:rsid w:val="00B55DEA"/>
    <w:rsid w:val="00B56347"/>
    <w:rsid w:val="00B5657A"/>
    <w:rsid w:val="00B56CAB"/>
    <w:rsid w:val="00B57608"/>
    <w:rsid w:val="00B57F79"/>
    <w:rsid w:val="00B60B95"/>
    <w:rsid w:val="00B628EF"/>
    <w:rsid w:val="00B63050"/>
    <w:rsid w:val="00B64668"/>
    <w:rsid w:val="00B65F39"/>
    <w:rsid w:val="00B6641E"/>
    <w:rsid w:val="00B664D2"/>
    <w:rsid w:val="00B66577"/>
    <w:rsid w:val="00B67354"/>
    <w:rsid w:val="00B67A5E"/>
    <w:rsid w:val="00B67AC3"/>
    <w:rsid w:val="00B70032"/>
    <w:rsid w:val="00B70808"/>
    <w:rsid w:val="00B7083E"/>
    <w:rsid w:val="00B70FF0"/>
    <w:rsid w:val="00B71438"/>
    <w:rsid w:val="00B715B5"/>
    <w:rsid w:val="00B725CD"/>
    <w:rsid w:val="00B72B6D"/>
    <w:rsid w:val="00B7352A"/>
    <w:rsid w:val="00B73B54"/>
    <w:rsid w:val="00B742A5"/>
    <w:rsid w:val="00B742DA"/>
    <w:rsid w:val="00B74A63"/>
    <w:rsid w:val="00B77AB8"/>
    <w:rsid w:val="00B77BF6"/>
    <w:rsid w:val="00B77F00"/>
    <w:rsid w:val="00B80B33"/>
    <w:rsid w:val="00B814BD"/>
    <w:rsid w:val="00B81574"/>
    <w:rsid w:val="00B815DF"/>
    <w:rsid w:val="00B82E9E"/>
    <w:rsid w:val="00B83112"/>
    <w:rsid w:val="00B83BAE"/>
    <w:rsid w:val="00B83C48"/>
    <w:rsid w:val="00B8563D"/>
    <w:rsid w:val="00B85B56"/>
    <w:rsid w:val="00B8654B"/>
    <w:rsid w:val="00B87E19"/>
    <w:rsid w:val="00B90EEA"/>
    <w:rsid w:val="00B91987"/>
    <w:rsid w:val="00B922B2"/>
    <w:rsid w:val="00B92529"/>
    <w:rsid w:val="00B927B4"/>
    <w:rsid w:val="00B94003"/>
    <w:rsid w:val="00B95DDF"/>
    <w:rsid w:val="00BA0666"/>
    <w:rsid w:val="00BA156F"/>
    <w:rsid w:val="00BA15E4"/>
    <w:rsid w:val="00BA1AD8"/>
    <w:rsid w:val="00BA1D54"/>
    <w:rsid w:val="00BA455B"/>
    <w:rsid w:val="00BA49EC"/>
    <w:rsid w:val="00BA4FD5"/>
    <w:rsid w:val="00BA560A"/>
    <w:rsid w:val="00BA63D6"/>
    <w:rsid w:val="00BA71E7"/>
    <w:rsid w:val="00BA7D07"/>
    <w:rsid w:val="00BB219D"/>
    <w:rsid w:val="00BB2210"/>
    <w:rsid w:val="00BB2A4D"/>
    <w:rsid w:val="00BB5712"/>
    <w:rsid w:val="00BB5EA3"/>
    <w:rsid w:val="00BB612D"/>
    <w:rsid w:val="00BB61E4"/>
    <w:rsid w:val="00BB62E9"/>
    <w:rsid w:val="00BB63BE"/>
    <w:rsid w:val="00BB6EF8"/>
    <w:rsid w:val="00BB70AD"/>
    <w:rsid w:val="00BB7B4B"/>
    <w:rsid w:val="00BC080D"/>
    <w:rsid w:val="00BC0A1F"/>
    <w:rsid w:val="00BC0FF2"/>
    <w:rsid w:val="00BC2F21"/>
    <w:rsid w:val="00BC3694"/>
    <w:rsid w:val="00BC3894"/>
    <w:rsid w:val="00BC3C51"/>
    <w:rsid w:val="00BC45DD"/>
    <w:rsid w:val="00BC4A11"/>
    <w:rsid w:val="00BC6551"/>
    <w:rsid w:val="00BC6FFC"/>
    <w:rsid w:val="00BD0244"/>
    <w:rsid w:val="00BD0BC1"/>
    <w:rsid w:val="00BD2529"/>
    <w:rsid w:val="00BD416E"/>
    <w:rsid w:val="00BD4368"/>
    <w:rsid w:val="00BD4DC5"/>
    <w:rsid w:val="00BD63E6"/>
    <w:rsid w:val="00BD6D0F"/>
    <w:rsid w:val="00BD753A"/>
    <w:rsid w:val="00BE0E29"/>
    <w:rsid w:val="00BE0F5B"/>
    <w:rsid w:val="00BE1DB9"/>
    <w:rsid w:val="00BE2964"/>
    <w:rsid w:val="00BE4930"/>
    <w:rsid w:val="00BE648F"/>
    <w:rsid w:val="00BE6E63"/>
    <w:rsid w:val="00BE7D0A"/>
    <w:rsid w:val="00BF0434"/>
    <w:rsid w:val="00BF2DB2"/>
    <w:rsid w:val="00BF3B5C"/>
    <w:rsid w:val="00BF4AB1"/>
    <w:rsid w:val="00BF4CB2"/>
    <w:rsid w:val="00BF6D4F"/>
    <w:rsid w:val="00C00773"/>
    <w:rsid w:val="00C0077C"/>
    <w:rsid w:val="00C02AFF"/>
    <w:rsid w:val="00C02EFF"/>
    <w:rsid w:val="00C03CAC"/>
    <w:rsid w:val="00C04EAA"/>
    <w:rsid w:val="00C06218"/>
    <w:rsid w:val="00C06DA1"/>
    <w:rsid w:val="00C07439"/>
    <w:rsid w:val="00C07C8E"/>
    <w:rsid w:val="00C107DB"/>
    <w:rsid w:val="00C124E1"/>
    <w:rsid w:val="00C1372A"/>
    <w:rsid w:val="00C13C70"/>
    <w:rsid w:val="00C1450F"/>
    <w:rsid w:val="00C14901"/>
    <w:rsid w:val="00C16E97"/>
    <w:rsid w:val="00C2059F"/>
    <w:rsid w:val="00C2090B"/>
    <w:rsid w:val="00C22D16"/>
    <w:rsid w:val="00C236A7"/>
    <w:rsid w:val="00C24877"/>
    <w:rsid w:val="00C24C15"/>
    <w:rsid w:val="00C24F9F"/>
    <w:rsid w:val="00C25B13"/>
    <w:rsid w:val="00C25F92"/>
    <w:rsid w:val="00C26349"/>
    <w:rsid w:val="00C2657C"/>
    <w:rsid w:val="00C3073C"/>
    <w:rsid w:val="00C311AF"/>
    <w:rsid w:val="00C325B8"/>
    <w:rsid w:val="00C3471F"/>
    <w:rsid w:val="00C34DEA"/>
    <w:rsid w:val="00C35176"/>
    <w:rsid w:val="00C356DB"/>
    <w:rsid w:val="00C36A2E"/>
    <w:rsid w:val="00C36D0D"/>
    <w:rsid w:val="00C40444"/>
    <w:rsid w:val="00C416FE"/>
    <w:rsid w:val="00C432DC"/>
    <w:rsid w:val="00C4531C"/>
    <w:rsid w:val="00C45BA6"/>
    <w:rsid w:val="00C475B5"/>
    <w:rsid w:val="00C50378"/>
    <w:rsid w:val="00C50ACD"/>
    <w:rsid w:val="00C50CF5"/>
    <w:rsid w:val="00C5120F"/>
    <w:rsid w:val="00C51891"/>
    <w:rsid w:val="00C56005"/>
    <w:rsid w:val="00C563BE"/>
    <w:rsid w:val="00C5773F"/>
    <w:rsid w:val="00C57A5E"/>
    <w:rsid w:val="00C61C57"/>
    <w:rsid w:val="00C622FB"/>
    <w:rsid w:val="00C6282F"/>
    <w:rsid w:val="00C639A2"/>
    <w:rsid w:val="00C6584E"/>
    <w:rsid w:val="00C70778"/>
    <w:rsid w:val="00C711A5"/>
    <w:rsid w:val="00C72EDD"/>
    <w:rsid w:val="00C73466"/>
    <w:rsid w:val="00C73D5F"/>
    <w:rsid w:val="00C74E03"/>
    <w:rsid w:val="00C752DD"/>
    <w:rsid w:val="00C75921"/>
    <w:rsid w:val="00C75970"/>
    <w:rsid w:val="00C76A23"/>
    <w:rsid w:val="00C80028"/>
    <w:rsid w:val="00C80ED0"/>
    <w:rsid w:val="00C81C42"/>
    <w:rsid w:val="00C82B8C"/>
    <w:rsid w:val="00C832EE"/>
    <w:rsid w:val="00C8392A"/>
    <w:rsid w:val="00C87244"/>
    <w:rsid w:val="00C8771A"/>
    <w:rsid w:val="00C879C2"/>
    <w:rsid w:val="00C90015"/>
    <w:rsid w:val="00C9123C"/>
    <w:rsid w:val="00C91D1C"/>
    <w:rsid w:val="00C924C9"/>
    <w:rsid w:val="00C92EFA"/>
    <w:rsid w:val="00C93B7C"/>
    <w:rsid w:val="00C957E4"/>
    <w:rsid w:val="00CA214E"/>
    <w:rsid w:val="00CA22A1"/>
    <w:rsid w:val="00CA3AE8"/>
    <w:rsid w:val="00CA465F"/>
    <w:rsid w:val="00CA5392"/>
    <w:rsid w:val="00CA5AB1"/>
    <w:rsid w:val="00CA6B5E"/>
    <w:rsid w:val="00CA74FA"/>
    <w:rsid w:val="00CB1C8F"/>
    <w:rsid w:val="00CB1EE3"/>
    <w:rsid w:val="00CB1F7B"/>
    <w:rsid w:val="00CB25B8"/>
    <w:rsid w:val="00CB3365"/>
    <w:rsid w:val="00CB5766"/>
    <w:rsid w:val="00CB6805"/>
    <w:rsid w:val="00CB792A"/>
    <w:rsid w:val="00CB7EAE"/>
    <w:rsid w:val="00CC309C"/>
    <w:rsid w:val="00CC3F6E"/>
    <w:rsid w:val="00CC3FC7"/>
    <w:rsid w:val="00CC4D7F"/>
    <w:rsid w:val="00CC5603"/>
    <w:rsid w:val="00CC67B3"/>
    <w:rsid w:val="00CC71C5"/>
    <w:rsid w:val="00CD02E3"/>
    <w:rsid w:val="00CD0899"/>
    <w:rsid w:val="00CD18E3"/>
    <w:rsid w:val="00CD262A"/>
    <w:rsid w:val="00CD2CEE"/>
    <w:rsid w:val="00CD6FA3"/>
    <w:rsid w:val="00CD7758"/>
    <w:rsid w:val="00CD7CC9"/>
    <w:rsid w:val="00CE203E"/>
    <w:rsid w:val="00CE3550"/>
    <w:rsid w:val="00CE4851"/>
    <w:rsid w:val="00CE7AB1"/>
    <w:rsid w:val="00CF0F1E"/>
    <w:rsid w:val="00CF11E4"/>
    <w:rsid w:val="00CF18A8"/>
    <w:rsid w:val="00CF1C30"/>
    <w:rsid w:val="00CF1F86"/>
    <w:rsid w:val="00CF22B2"/>
    <w:rsid w:val="00CF3EE3"/>
    <w:rsid w:val="00CF3EFE"/>
    <w:rsid w:val="00CF4FE4"/>
    <w:rsid w:val="00CF5938"/>
    <w:rsid w:val="00CF679D"/>
    <w:rsid w:val="00CF7A1C"/>
    <w:rsid w:val="00D00565"/>
    <w:rsid w:val="00D01623"/>
    <w:rsid w:val="00D01BCB"/>
    <w:rsid w:val="00D01E3E"/>
    <w:rsid w:val="00D03A68"/>
    <w:rsid w:val="00D04908"/>
    <w:rsid w:val="00D06861"/>
    <w:rsid w:val="00D1075B"/>
    <w:rsid w:val="00D109FB"/>
    <w:rsid w:val="00D11A54"/>
    <w:rsid w:val="00D15339"/>
    <w:rsid w:val="00D16572"/>
    <w:rsid w:val="00D20EAC"/>
    <w:rsid w:val="00D21D51"/>
    <w:rsid w:val="00D22390"/>
    <w:rsid w:val="00D235E7"/>
    <w:rsid w:val="00D23E4E"/>
    <w:rsid w:val="00D24057"/>
    <w:rsid w:val="00D2574C"/>
    <w:rsid w:val="00D26D51"/>
    <w:rsid w:val="00D2735F"/>
    <w:rsid w:val="00D31BA9"/>
    <w:rsid w:val="00D31C45"/>
    <w:rsid w:val="00D3255C"/>
    <w:rsid w:val="00D32E81"/>
    <w:rsid w:val="00D3355C"/>
    <w:rsid w:val="00D353D4"/>
    <w:rsid w:val="00D367AF"/>
    <w:rsid w:val="00D36D68"/>
    <w:rsid w:val="00D40EC9"/>
    <w:rsid w:val="00D41188"/>
    <w:rsid w:val="00D4126F"/>
    <w:rsid w:val="00D41DE2"/>
    <w:rsid w:val="00D42B60"/>
    <w:rsid w:val="00D42E9D"/>
    <w:rsid w:val="00D42FB3"/>
    <w:rsid w:val="00D435E7"/>
    <w:rsid w:val="00D44051"/>
    <w:rsid w:val="00D446BE"/>
    <w:rsid w:val="00D44E89"/>
    <w:rsid w:val="00D451F5"/>
    <w:rsid w:val="00D46118"/>
    <w:rsid w:val="00D47868"/>
    <w:rsid w:val="00D50A31"/>
    <w:rsid w:val="00D50C6A"/>
    <w:rsid w:val="00D52283"/>
    <w:rsid w:val="00D523EC"/>
    <w:rsid w:val="00D53CEB"/>
    <w:rsid w:val="00D53E60"/>
    <w:rsid w:val="00D54754"/>
    <w:rsid w:val="00D54759"/>
    <w:rsid w:val="00D54870"/>
    <w:rsid w:val="00D558C4"/>
    <w:rsid w:val="00D563ED"/>
    <w:rsid w:val="00D6135B"/>
    <w:rsid w:val="00D61DDC"/>
    <w:rsid w:val="00D622B3"/>
    <w:rsid w:val="00D648B8"/>
    <w:rsid w:val="00D66659"/>
    <w:rsid w:val="00D6688E"/>
    <w:rsid w:val="00D67747"/>
    <w:rsid w:val="00D67DF6"/>
    <w:rsid w:val="00D70EE5"/>
    <w:rsid w:val="00D71DE6"/>
    <w:rsid w:val="00D71F06"/>
    <w:rsid w:val="00D71FEE"/>
    <w:rsid w:val="00D726FB"/>
    <w:rsid w:val="00D7292B"/>
    <w:rsid w:val="00D740DF"/>
    <w:rsid w:val="00D7789F"/>
    <w:rsid w:val="00D802C0"/>
    <w:rsid w:val="00D80B90"/>
    <w:rsid w:val="00D81396"/>
    <w:rsid w:val="00D813B5"/>
    <w:rsid w:val="00D82384"/>
    <w:rsid w:val="00D83927"/>
    <w:rsid w:val="00D841E6"/>
    <w:rsid w:val="00D85A70"/>
    <w:rsid w:val="00D862E1"/>
    <w:rsid w:val="00D86C5E"/>
    <w:rsid w:val="00D86E47"/>
    <w:rsid w:val="00D877FF"/>
    <w:rsid w:val="00D9247C"/>
    <w:rsid w:val="00D92EDF"/>
    <w:rsid w:val="00D932E9"/>
    <w:rsid w:val="00D9358E"/>
    <w:rsid w:val="00D9378C"/>
    <w:rsid w:val="00D93EE8"/>
    <w:rsid w:val="00D974E8"/>
    <w:rsid w:val="00DA053B"/>
    <w:rsid w:val="00DA062A"/>
    <w:rsid w:val="00DA2336"/>
    <w:rsid w:val="00DA3786"/>
    <w:rsid w:val="00DA5148"/>
    <w:rsid w:val="00DA6372"/>
    <w:rsid w:val="00DA65ED"/>
    <w:rsid w:val="00DA6788"/>
    <w:rsid w:val="00DA6F11"/>
    <w:rsid w:val="00DB2070"/>
    <w:rsid w:val="00DB3F12"/>
    <w:rsid w:val="00DB5076"/>
    <w:rsid w:val="00DB5ADE"/>
    <w:rsid w:val="00DB6A68"/>
    <w:rsid w:val="00DC0351"/>
    <w:rsid w:val="00DC2A0F"/>
    <w:rsid w:val="00DC5FC5"/>
    <w:rsid w:val="00DC6A5D"/>
    <w:rsid w:val="00DC6C62"/>
    <w:rsid w:val="00DD0666"/>
    <w:rsid w:val="00DD1174"/>
    <w:rsid w:val="00DD28EE"/>
    <w:rsid w:val="00DD4C30"/>
    <w:rsid w:val="00DD5618"/>
    <w:rsid w:val="00DD600A"/>
    <w:rsid w:val="00DE0AAC"/>
    <w:rsid w:val="00DE0F95"/>
    <w:rsid w:val="00DE2910"/>
    <w:rsid w:val="00DE2B9F"/>
    <w:rsid w:val="00DE3E6E"/>
    <w:rsid w:val="00DE68C4"/>
    <w:rsid w:val="00DE7CB7"/>
    <w:rsid w:val="00DF0E44"/>
    <w:rsid w:val="00DF1D9C"/>
    <w:rsid w:val="00DF2713"/>
    <w:rsid w:val="00DF46BA"/>
    <w:rsid w:val="00DF61D4"/>
    <w:rsid w:val="00DF6466"/>
    <w:rsid w:val="00E002EC"/>
    <w:rsid w:val="00E00E65"/>
    <w:rsid w:val="00E01D48"/>
    <w:rsid w:val="00E022FC"/>
    <w:rsid w:val="00E02B87"/>
    <w:rsid w:val="00E05145"/>
    <w:rsid w:val="00E0534D"/>
    <w:rsid w:val="00E07DC6"/>
    <w:rsid w:val="00E07FDD"/>
    <w:rsid w:val="00E1034C"/>
    <w:rsid w:val="00E111E6"/>
    <w:rsid w:val="00E1160D"/>
    <w:rsid w:val="00E11E7B"/>
    <w:rsid w:val="00E12F05"/>
    <w:rsid w:val="00E1311A"/>
    <w:rsid w:val="00E14167"/>
    <w:rsid w:val="00E15049"/>
    <w:rsid w:val="00E20040"/>
    <w:rsid w:val="00E20290"/>
    <w:rsid w:val="00E205BE"/>
    <w:rsid w:val="00E213B0"/>
    <w:rsid w:val="00E215B1"/>
    <w:rsid w:val="00E222A1"/>
    <w:rsid w:val="00E2340C"/>
    <w:rsid w:val="00E24F2B"/>
    <w:rsid w:val="00E25DD9"/>
    <w:rsid w:val="00E3053E"/>
    <w:rsid w:val="00E3087F"/>
    <w:rsid w:val="00E310E2"/>
    <w:rsid w:val="00E31FBB"/>
    <w:rsid w:val="00E35BC5"/>
    <w:rsid w:val="00E36ADA"/>
    <w:rsid w:val="00E371CB"/>
    <w:rsid w:val="00E43177"/>
    <w:rsid w:val="00E43586"/>
    <w:rsid w:val="00E435C5"/>
    <w:rsid w:val="00E438F3"/>
    <w:rsid w:val="00E44C6D"/>
    <w:rsid w:val="00E475AD"/>
    <w:rsid w:val="00E475BB"/>
    <w:rsid w:val="00E4768A"/>
    <w:rsid w:val="00E47B38"/>
    <w:rsid w:val="00E500C4"/>
    <w:rsid w:val="00E507F8"/>
    <w:rsid w:val="00E51FCD"/>
    <w:rsid w:val="00E5308A"/>
    <w:rsid w:val="00E5320E"/>
    <w:rsid w:val="00E532A2"/>
    <w:rsid w:val="00E5402B"/>
    <w:rsid w:val="00E54132"/>
    <w:rsid w:val="00E55353"/>
    <w:rsid w:val="00E556BD"/>
    <w:rsid w:val="00E55CA6"/>
    <w:rsid w:val="00E55D7B"/>
    <w:rsid w:val="00E56991"/>
    <w:rsid w:val="00E575FC"/>
    <w:rsid w:val="00E577BB"/>
    <w:rsid w:val="00E61ABE"/>
    <w:rsid w:val="00E629EA"/>
    <w:rsid w:val="00E63791"/>
    <w:rsid w:val="00E637DF"/>
    <w:rsid w:val="00E646AE"/>
    <w:rsid w:val="00E66362"/>
    <w:rsid w:val="00E6666A"/>
    <w:rsid w:val="00E706B3"/>
    <w:rsid w:val="00E710B9"/>
    <w:rsid w:val="00E71818"/>
    <w:rsid w:val="00E71F75"/>
    <w:rsid w:val="00E71F79"/>
    <w:rsid w:val="00E7358D"/>
    <w:rsid w:val="00E735FB"/>
    <w:rsid w:val="00E74206"/>
    <w:rsid w:val="00E752AC"/>
    <w:rsid w:val="00E76B84"/>
    <w:rsid w:val="00E76CE3"/>
    <w:rsid w:val="00E77DB8"/>
    <w:rsid w:val="00E82C43"/>
    <w:rsid w:val="00E833B9"/>
    <w:rsid w:val="00E84180"/>
    <w:rsid w:val="00E847C3"/>
    <w:rsid w:val="00E84970"/>
    <w:rsid w:val="00E85877"/>
    <w:rsid w:val="00E86091"/>
    <w:rsid w:val="00E86AA9"/>
    <w:rsid w:val="00E86F60"/>
    <w:rsid w:val="00E87679"/>
    <w:rsid w:val="00E94B8C"/>
    <w:rsid w:val="00E95B13"/>
    <w:rsid w:val="00E97934"/>
    <w:rsid w:val="00EA01DA"/>
    <w:rsid w:val="00EA0270"/>
    <w:rsid w:val="00EA28BF"/>
    <w:rsid w:val="00EA2C0D"/>
    <w:rsid w:val="00EA2EF7"/>
    <w:rsid w:val="00EA3217"/>
    <w:rsid w:val="00EA3C21"/>
    <w:rsid w:val="00EA4C1A"/>
    <w:rsid w:val="00EA5FD8"/>
    <w:rsid w:val="00EA6036"/>
    <w:rsid w:val="00EA6BD5"/>
    <w:rsid w:val="00EA7163"/>
    <w:rsid w:val="00EA7E5B"/>
    <w:rsid w:val="00EB0635"/>
    <w:rsid w:val="00EB2292"/>
    <w:rsid w:val="00EB2AE3"/>
    <w:rsid w:val="00EB37CB"/>
    <w:rsid w:val="00EB3A6D"/>
    <w:rsid w:val="00EB430B"/>
    <w:rsid w:val="00EB4EAE"/>
    <w:rsid w:val="00EB4F8B"/>
    <w:rsid w:val="00EB6237"/>
    <w:rsid w:val="00EB663F"/>
    <w:rsid w:val="00EB6D0C"/>
    <w:rsid w:val="00EB71DE"/>
    <w:rsid w:val="00EC0038"/>
    <w:rsid w:val="00EC0708"/>
    <w:rsid w:val="00EC42EC"/>
    <w:rsid w:val="00EC7E84"/>
    <w:rsid w:val="00ED143C"/>
    <w:rsid w:val="00ED1C4D"/>
    <w:rsid w:val="00ED3416"/>
    <w:rsid w:val="00ED3B7E"/>
    <w:rsid w:val="00ED48C2"/>
    <w:rsid w:val="00ED647B"/>
    <w:rsid w:val="00ED6FA2"/>
    <w:rsid w:val="00ED7244"/>
    <w:rsid w:val="00EE1900"/>
    <w:rsid w:val="00EE1FFD"/>
    <w:rsid w:val="00EE231C"/>
    <w:rsid w:val="00EE27FC"/>
    <w:rsid w:val="00EE33E1"/>
    <w:rsid w:val="00EE3E08"/>
    <w:rsid w:val="00EE45FC"/>
    <w:rsid w:val="00EE5E7B"/>
    <w:rsid w:val="00EE7C64"/>
    <w:rsid w:val="00EF03DA"/>
    <w:rsid w:val="00EF1401"/>
    <w:rsid w:val="00EF1A24"/>
    <w:rsid w:val="00EF26CD"/>
    <w:rsid w:val="00EF2F72"/>
    <w:rsid w:val="00EF3036"/>
    <w:rsid w:val="00EF318D"/>
    <w:rsid w:val="00EF56E6"/>
    <w:rsid w:val="00EF781A"/>
    <w:rsid w:val="00F03176"/>
    <w:rsid w:val="00F0576A"/>
    <w:rsid w:val="00F06242"/>
    <w:rsid w:val="00F07894"/>
    <w:rsid w:val="00F12790"/>
    <w:rsid w:val="00F13BA9"/>
    <w:rsid w:val="00F15400"/>
    <w:rsid w:val="00F15629"/>
    <w:rsid w:val="00F1612E"/>
    <w:rsid w:val="00F16572"/>
    <w:rsid w:val="00F1708F"/>
    <w:rsid w:val="00F1773B"/>
    <w:rsid w:val="00F21457"/>
    <w:rsid w:val="00F2204D"/>
    <w:rsid w:val="00F224FF"/>
    <w:rsid w:val="00F22907"/>
    <w:rsid w:val="00F23611"/>
    <w:rsid w:val="00F25083"/>
    <w:rsid w:val="00F3078A"/>
    <w:rsid w:val="00F336D8"/>
    <w:rsid w:val="00F33F51"/>
    <w:rsid w:val="00F37933"/>
    <w:rsid w:val="00F406D8"/>
    <w:rsid w:val="00F4137D"/>
    <w:rsid w:val="00F41540"/>
    <w:rsid w:val="00F42558"/>
    <w:rsid w:val="00F429DD"/>
    <w:rsid w:val="00F4463A"/>
    <w:rsid w:val="00F44DAE"/>
    <w:rsid w:val="00F45B44"/>
    <w:rsid w:val="00F45C7D"/>
    <w:rsid w:val="00F5089C"/>
    <w:rsid w:val="00F51A4E"/>
    <w:rsid w:val="00F539B0"/>
    <w:rsid w:val="00F5403C"/>
    <w:rsid w:val="00F566AE"/>
    <w:rsid w:val="00F567FF"/>
    <w:rsid w:val="00F56B0C"/>
    <w:rsid w:val="00F57366"/>
    <w:rsid w:val="00F60106"/>
    <w:rsid w:val="00F60258"/>
    <w:rsid w:val="00F603D2"/>
    <w:rsid w:val="00F607D5"/>
    <w:rsid w:val="00F62DFF"/>
    <w:rsid w:val="00F64861"/>
    <w:rsid w:val="00F6546B"/>
    <w:rsid w:val="00F668F0"/>
    <w:rsid w:val="00F66C65"/>
    <w:rsid w:val="00F66EBA"/>
    <w:rsid w:val="00F67599"/>
    <w:rsid w:val="00F6787C"/>
    <w:rsid w:val="00F7024C"/>
    <w:rsid w:val="00F70F8A"/>
    <w:rsid w:val="00F717B3"/>
    <w:rsid w:val="00F71CDA"/>
    <w:rsid w:val="00F723D6"/>
    <w:rsid w:val="00F738D8"/>
    <w:rsid w:val="00F7463E"/>
    <w:rsid w:val="00F74C2A"/>
    <w:rsid w:val="00F7668C"/>
    <w:rsid w:val="00F806DE"/>
    <w:rsid w:val="00F81455"/>
    <w:rsid w:val="00F814C7"/>
    <w:rsid w:val="00F81AE4"/>
    <w:rsid w:val="00F83096"/>
    <w:rsid w:val="00F85080"/>
    <w:rsid w:val="00F85839"/>
    <w:rsid w:val="00F86235"/>
    <w:rsid w:val="00F8630A"/>
    <w:rsid w:val="00F8663D"/>
    <w:rsid w:val="00F86E00"/>
    <w:rsid w:val="00F91BA3"/>
    <w:rsid w:val="00F92153"/>
    <w:rsid w:val="00F92BEC"/>
    <w:rsid w:val="00F938C1"/>
    <w:rsid w:val="00F938F5"/>
    <w:rsid w:val="00F93F42"/>
    <w:rsid w:val="00F941CC"/>
    <w:rsid w:val="00F952C3"/>
    <w:rsid w:val="00F96204"/>
    <w:rsid w:val="00F962C5"/>
    <w:rsid w:val="00F9638E"/>
    <w:rsid w:val="00F9749D"/>
    <w:rsid w:val="00FA05BF"/>
    <w:rsid w:val="00FA1C8F"/>
    <w:rsid w:val="00FA3F54"/>
    <w:rsid w:val="00FA4A10"/>
    <w:rsid w:val="00FA4A9B"/>
    <w:rsid w:val="00FA6EE3"/>
    <w:rsid w:val="00FB168F"/>
    <w:rsid w:val="00FB29D1"/>
    <w:rsid w:val="00FB37E6"/>
    <w:rsid w:val="00FB3A82"/>
    <w:rsid w:val="00FB4534"/>
    <w:rsid w:val="00FB4581"/>
    <w:rsid w:val="00FB4F32"/>
    <w:rsid w:val="00FB5566"/>
    <w:rsid w:val="00FB5C08"/>
    <w:rsid w:val="00FB7D54"/>
    <w:rsid w:val="00FC040F"/>
    <w:rsid w:val="00FC2257"/>
    <w:rsid w:val="00FC3D7E"/>
    <w:rsid w:val="00FC5343"/>
    <w:rsid w:val="00FC74DC"/>
    <w:rsid w:val="00FD04BC"/>
    <w:rsid w:val="00FD1016"/>
    <w:rsid w:val="00FD1B77"/>
    <w:rsid w:val="00FD1FE7"/>
    <w:rsid w:val="00FD223A"/>
    <w:rsid w:val="00FD24B2"/>
    <w:rsid w:val="00FD25DC"/>
    <w:rsid w:val="00FD3EF0"/>
    <w:rsid w:val="00FD452C"/>
    <w:rsid w:val="00FD4CDA"/>
    <w:rsid w:val="00FD51D2"/>
    <w:rsid w:val="00FE1F09"/>
    <w:rsid w:val="00FE3CC0"/>
    <w:rsid w:val="00FE459B"/>
    <w:rsid w:val="00FE6EF0"/>
    <w:rsid w:val="00FE743A"/>
    <w:rsid w:val="00FE7ED4"/>
    <w:rsid w:val="00FF0879"/>
    <w:rsid w:val="00FF1986"/>
    <w:rsid w:val="00FF1F1B"/>
    <w:rsid w:val="00FF3078"/>
    <w:rsid w:val="00FF32DD"/>
    <w:rsid w:val="00FF4E36"/>
    <w:rsid w:val="00FF5316"/>
    <w:rsid w:val="00FF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9f9,#fcf,#97e7e5,white,#ffe5ff"/>
    </o:shapedefaults>
    <o:shapelayout v:ext="edit">
      <o:idmap v:ext="edit" data="1"/>
    </o:shapelayout>
  </w:shapeDefaults>
  <w:decimalSymbol w:val="."/>
  <w:listSeparator w:val=","/>
  <w14:docId w14:val="66505AB0"/>
  <w15:docId w15:val="{73872842-29AA-4C06-8394-83D2772B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D8"/>
    <w:pPr>
      <w:spacing w:after="240" w:line="48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AC7BD8"/>
    <w:pPr>
      <w:keepNext/>
      <w:spacing w:after="120"/>
      <w:outlineLvl w:val="0"/>
    </w:pPr>
    <w:rPr>
      <w:b/>
      <w:kern w:val="28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AC7BD8"/>
    <w:pPr>
      <w:keepNext/>
      <w:spacing w:before="240" w:after="60"/>
      <w:outlineLvl w:val="1"/>
    </w:pPr>
    <w:rPr>
      <w:b/>
      <w:i/>
      <w:lang w:val="en-US"/>
    </w:rPr>
  </w:style>
  <w:style w:type="paragraph" w:styleId="Heading3">
    <w:name w:val="heading 3"/>
    <w:basedOn w:val="Normal"/>
    <w:next w:val="Normal"/>
    <w:link w:val="Heading3Char"/>
    <w:qFormat/>
    <w:rsid w:val="00AC7BD8"/>
    <w:pPr>
      <w:keepNext/>
      <w:spacing w:before="240" w:after="60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qFormat/>
    <w:rsid w:val="00AC7BD8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link w:val="Heading5Char"/>
    <w:rsid w:val="00AC7BD8"/>
    <w:pPr>
      <w:keepNext/>
      <w:numPr>
        <w:ilvl w:val="4"/>
        <w:numId w:val="17"/>
      </w:numPr>
      <w:outlineLvl w:val="4"/>
    </w:pPr>
    <w:rPr>
      <w:i/>
    </w:rPr>
  </w:style>
  <w:style w:type="paragraph" w:styleId="Heading6">
    <w:name w:val="heading 6"/>
    <w:basedOn w:val="Normal"/>
    <w:next w:val="Normal"/>
    <w:link w:val="Heading6Char"/>
    <w:rsid w:val="00AC7BD8"/>
    <w:pPr>
      <w:keepNext/>
      <w:keepLines/>
      <w:tabs>
        <w:tab w:val="left" w:pos="1276"/>
      </w:tabs>
      <w:spacing w:after="60" w:line="264" w:lineRule="auto"/>
      <w:ind w:left="1276" w:hanging="1276"/>
      <w:outlineLvl w:val="5"/>
    </w:pPr>
    <w:rPr>
      <w:rFonts w:ascii="Times New Roman" w:hAnsi="Times New Roman"/>
      <w:b/>
      <w:lang w:eastAsia="de-DE"/>
    </w:rPr>
  </w:style>
  <w:style w:type="paragraph" w:styleId="Heading7">
    <w:name w:val="heading 7"/>
    <w:basedOn w:val="Normal"/>
    <w:next w:val="Normal"/>
    <w:link w:val="Heading7Char"/>
    <w:rsid w:val="00AC7BD8"/>
    <w:pPr>
      <w:keepNext/>
      <w:keepLines/>
      <w:tabs>
        <w:tab w:val="left" w:pos="1276"/>
      </w:tabs>
      <w:spacing w:after="60" w:line="264" w:lineRule="auto"/>
      <w:ind w:left="1276" w:hanging="1276"/>
      <w:outlineLvl w:val="6"/>
    </w:pPr>
    <w:rPr>
      <w:rFonts w:ascii="Times New Roman" w:hAnsi="Times New Roman"/>
      <w:b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2D16"/>
    <w:rPr>
      <w:rFonts w:ascii="Arial" w:eastAsia="Times New Roman" w:hAnsi="Arial" w:cs="Times New Roman"/>
      <w:b/>
      <w:kern w:val="28"/>
      <w:sz w:val="24"/>
      <w:szCs w:val="24"/>
      <w:lang w:val="en-US"/>
    </w:rPr>
  </w:style>
  <w:style w:type="paragraph" w:styleId="Header">
    <w:name w:val="header"/>
    <w:basedOn w:val="Normal"/>
    <w:link w:val="HeaderChar"/>
    <w:rsid w:val="00AC7BD8"/>
    <w:pPr>
      <w:tabs>
        <w:tab w:val="center" w:pos="4507"/>
        <w:tab w:val="right" w:pos="9029"/>
      </w:tabs>
      <w:spacing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C22D16"/>
    <w:rPr>
      <w:rFonts w:ascii="Arial" w:eastAsia="Times New Roman" w:hAnsi="Arial" w:cs="Times New Roman"/>
      <w:sz w:val="18"/>
      <w:szCs w:val="20"/>
    </w:rPr>
  </w:style>
  <w:style w:type="paragraph" w:styleId="Footer">
    <w:name w:val="footer"/>
    <w:basedOn w:val="Normal"/>
    <w:link w:val="FooterChar"/>
    <w:rsid w:val="00AC7BD8"/>
    <w:pPr>
      <w:tabs>
        <w:tab w:val="center" w:pos="4507"/>
        <w:tab w:val="right" w:pos="9029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C22D16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34"/>
    <w:qFormat/>
    <w:rsid w:val="0019670D"/>
    <w:pPr>
      <w:ind w:left="720"/>
      <w:contextualSpacing/>
    </w:pPr>
  </w:style>
  <w:style w:type="table" w:styleId="TableGrid">
    <w:name w:val="Table Grid"/>
    <w:basedOn w:val="TableNormal"/>
    <w:rsid w:val="00AC7BD8"/>
    <w:pPr>
      <w:spacing w:after="240" w:line="48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37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semiHidden/>
    <w:rsid w:val="00AC7BD8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AC7B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162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C7B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162D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AC7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E162D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DF6466"/>
    <w:rPr>
      <w:rFonts w:ascii="Arial" w:eastAsia="Times New Roman" w:hAnsi="Arial" w:cs="Times New Roman"/>
      <w:b/>
      <w:i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B56CAB"/>
    <w:rPr>
      <w:rFonts w:ascii="Arial" w:eastAsia="Times New Roman" w:hAnsi="Arial" w:cs="Times New Roman"/>
      <w:b/>
      <w:i/>
      <w:szCs w:val="20"/>
    </w:rPr>
  </w:style>
  <w:style w:type="character" w:customStyle="1" w:styleId="Heading4Char">
    <w:name w:val="Heading 4 Char"/>
    <w:basedOn w:val="DefaultParagraphFont"/>
    <w:link w:val="Heading4"/>
    <w:rsid w:val="00B56CAB"/>
    <w:rPr>
      <w:rFonts w:ascii="Arial" w:eastAsia="Times New Roman" w:hAnsi="Arial" w:cs="Times New Roman"/>
      <w:i/>
      <w:szCs w:val="20"/>
    </w:rPr>
  </w:style>
  <w:style w:type="paragraph" w:styleId="Revision">
    <w:name w:val="Revision"/>
    <w:hidden/>
    <w:uiPriority w:val="99"/>
    <w:semiHidden/>
    <w:rsid w:val="00D6688E"/>
    <w:pPr>
      <w:spacing w:after="0" w:line="240" w:lineRule="auto"/>
    </w:pPr>
  </w:style>
  <w:style w:type="paragraph" w:customStyle="1" w:styleId="Paragraph">
    <w:name w:val="Paragraph"/>
    <w:basedOn w:val="Normal"/>
    <w:link w:val="ParagraphChar"/>
    <w:qFormat/>
    <w:rsid w:val="00382CB9"/>
    <w:pPr>
      <w:spacing w:after="250" w:line="300" w:lineRule="atLeast"/>
    </w:pPr>
    <w:rPr>
      <w:rFonts w:eastAsia="SimSun"/>
      <w:szCs w:val="24"/>
      <w:lang w:val="en-US" w:eastAsia="zh-CN"/>
    </w:rPr>
  </w:style>
  <w:style w:type="character" w:customStyle="1" w:styleId="ParagraphChar">
    <w:name w:val="Paragraph Char"/>
    <w:link w:val="Paragraph"/>
    <w:rsid w:val="00382CB9"/>
    <w:rPr>
      <w:rFonts w:ascii="Arial" w:eastAsia="SimSun" w:hAnsi="Arial" w:cs="Times New Roman"/>
      <w:szCs w:val="24"/>
      <w:lang w:val="en-US" w:eastAsia="zh-CN"/>
    </w:rPr>
  </w:style>
  <w:style w:type="character" w:styleId="Hyperlink">
    <w:name w:val="Hyperlink"/>
    <w:basedOn w:val="DefaultParagraphFont"/>
    <w:uiPriority w:val="99"/>
    <w:rsid w:val="00AC7BD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38F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205B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342A9A"/>
    <w:rPr>
      <w:b/>
      <w:bCs/>
    </w:rPr>
  </w:style>
  <w:style w:type="character" w:customStyle="1" w:styleId="highlight2">
    <w:name w:val="highlight2"/>
    <w:basedOn w:val="DefaultParagraphFont"/>
    <w:rsid w:val="0066433C"/>
  </w:style>
  <w:style w:type="character" w:customStyle="1" w:styleId="Heading5Char">
    <w:name w:val="Heading 5 Char"/>
    <w:basedOn w:val="DefaultParagraphFont"/>
    <w:link w:val="Heading5"/>
    <w:rsid w:val="00AC7BD8"/>
    <w:rPr>
      <w:rFonts w:ascii="Arial" w:eastAsia="Times New Roman" w:hAnsi="Arial" w:cs="Times New Roman"/>
      <w:i/>
      <w:szCs w:val="20"/>
    </w:rPr>
  </w:style>
  <w:style w:type="character" w:customStyle="1" w:styleId="Heading6Char">
    <w:name w:val="Heading 6 Char"/>
    <w:basedOn w:val="DefaultParagraphFont"/>
    <w:link w:val="Heading6"/>
    <w:rsid w:val="00AC7BD8"/>
    <w:rPr>
      <w:rFonts w:ascii="Times New Roman" w:eastAsia="Times New Roman" w:hAnsi="Times New Roman" w:cs="Times New Roman"/>
      <w:b/>
      <w:szCs w:val="20"/>
      <w:lang w:eastAsia="de-DE"/>
    </w:rPr>
  </w:style>
  <w:style w:type="character" w:customStyle="1" w:styleId="Heading7Char">
    <w:name w:val="Heading 7 Char"/>
    <w:basedOn w:val="DefaultParagraphFont"/>
    <w:link w:val="Heading7"/>
    <w:rsid w:val="00AC7BD8"/>
    <w:rPr>
      <w:rFonts w:ascii="Times New Roman" w:eastAsia="Times New Roman" w:hAnsi="Times New Roman" w:cs="Times New Roman"/>
      <w:b/>
      <w:szCs w:val="20"/>
      <w:lang w:eastAsia="de-DE"/>
    </w:rPr>
  </w:style>
  <w:style w:type="character" w:styleId="PageNumber">
    <w:name w:val="page number"/>
    <w:basedOn w:val="DefaultParagraphFont"/>
    <w:rsid w:val="00AC7BD8"/>
    <w:rPr>
      <w:rFonts w:ascii="Arial" w:hAnsi="Arial"/>
      <w:color w:val="auto"/>
      <w:sz w:val="18"/>
    </w:rPr>
  </w:style>
  <w:style w:type="paragraph" w:customStyle="1" w:styleId="bullet1">
    <w:name w:val="bullet 1"/>
    <w:basedOn w:val="Normal"/>
    <w:qFormat/>
    <w:rsid w:val="00AC7BD8"/>
    <w:pPr>
      <w:numPr>
        <w:numId w:val="15"/>
      </w:numPr>
      <w:contextualSpacing/>
    </w:pPr>
  </w:style>
  <w:style w:type="paragraph" w:styleId="Title">
    <w:name w:val="Title"/>
    <w:basedOn w:val="Normal"/>
    <w:next w:val="Normal"/>
    <w:link w:val="TitleChar"/>
    <w:qFormat/>
    <w:rsid w:val="00AC7BD8"/>
    <w:pPr>
      <w:spacing w:after="120"/>
    </w:pPr>
    <w:rPr>
      <w:b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AC7BD8"/>
    <w:rPr>
      <w:rFonts w:ascii="Arial" w:eastAsia="Times New Roman" w:hAnsi="Arial" w:cs="Times New Roman"/>
      <w:b/>
      <w:sz w:val="28"/>
      <w:szCs w:val="28"/>
      <w:lang w:val="en-US"/>
    </w:rPr>
  </w:style>
  <w:style w:type="paragraph" w:customStyle="1" w:styleId="Tabletext">
    <w:name w:val="Table text"/>
    <w:basedOn w:val="Normal"/>
    <w:qFormat/>
    <w:rsid w:val="00AC7BD8"/>
    <w:pPr>
      <w:spacing w:before="60" w:after="60" w:line="240" w:lineRule="auto"/>
    </w:pPr>
    <w:rPr>
      <w:sz w:val="20"/>
    </w:rPr>
  </w:style>
  <w:style w:type="paragraph" w:customStyle="1" w:styleId="Figuretablelegend">
    <w:name w:val="Figure/table legend"/>
    <w:basedOn w:val="Normal"/>
    <w:next w:val="Normal"/>
    <w:qFormat/>
    <w:rsid w:val="00AC7BD8"/>
    <w:pPr>
      <w:keepNext/>
    </w:pPr>
  </w:style>
  <w:style w:type="paragraph" w:customStyle="1" w:styleId="bullet2">
    <w:name w:val="bullet2"/>
    <w:basedOn w:val="bullet1"/>
    <w:qFormat/>
    <w:rsid w:val="00AC7BD8"/>
    <w:pPr>
      <w:keepLines/>
      <w:numPr>
        <w:numId w:val="0"/>
      </w:numPr>
      <w:tabs>
        <w:tab w:val="num" w:pos="728"/>
      </w:tabs>
      <w:spacing w:after="120"/>
      <w:ind w:left="726" w:hanging="369"/>
    </w:pPr>
  </w:style>
  <w:style w:type="paragraph" w:customStyle="1" w:styleId="Referencelist">
    <w:name w:val="Reference list"/>
    <w:basedOn w:val="Normal"/>
    <w:qFormat/>
    <w:rsid w:val="00AC7BD8"/>
    <w:pPr>
      <w:spacing w:after="120"/>
      <w:ind w:left="426" w:hanging="426"/>
    </w:pPr>
    <w:rPr>
      <w:rFonts w:cs="Arial"/>
      <w:szCs w:val="22"/>
      <w:lang w:val="en-US"/>
    </w:rPr>
  </w:style>
  <w:style w:type="paragraph" w:customStyle="1" w:styleId="Covertext">
    <w:name w:val="Cover text"/>
    <w:basedOn w:val="Normal"/>
    <w:next w:val="Normal"/>
    <w:semiHidden/>
    <w:rsid w:val="00AC7BD8"/>
    <w:pPr>
      <w:spacing w:before="120" w:after="120" w:line="240" w:lineRule="auto"/>
    </w:pPr>
    <w:rPr>
      <w:b/>
    </w:rPr>
  </w:style>
  <w:style w:type="paragraph" w:customStyle="1" w:styleId="NormalIndent1">
    <w:name w:val="Normal Indent1"/>
    <w:basedOn w:val="Normal"/>
    <w:link w:val="NormalIndent1Char"/>
    <w:qFormat/>
    <w:rsid w:val="00AC7BD8"/>
    <w:pPr>
      <w:ind w:firstLine="360"/>
    </w:pPr>
  </w:style>
  <w:style w:type="paragraph" w:customStyle="1" w:styleId="Authors">
    <w:name w:val="Authors"/>
    <w:basedOn w:val="Normal"/>
    <w:next w:val="Normal"/>
    <w:qFormat/>
    <w:rsid w:val="00AC7BD8"/>
    <w:pPr>
      <w:spacing w:after="120"/>
    </w:pPr>
    <w:rPr>
      <w:rFonts w:cs="Arial"/>
      <w:b/>
      <w:lang w:val="en-US"/>
    </w:rPr>
  </w:style>
  <w:style w:type="paragraph" w:customStyle="1" w:styleId="Affiliations">
    <w:name w:val="Affiliations"/>
    <w:basedOn w:val="Normal"/>
    <w:next w:val="Normal"/>
    <w:qFormat/>
    <w:rsid w:val="00AC7BD8"/>
    <w:pPr>
      <w:spacing w:after="120"/>
    </w:pPr>
    <w:rPr>
      <w:rFonts w:cs="Arial"/>
      <w:i/>
      <w:lang w:val="en-US"/>
    </w:rPr>
  </w:style>
  <w:style w:type="paragraph" w:customStyle="1" w:styleId="Tableheader">
    <w:name w:val="Table header"/>
    <w:basedOn w:val="Tabletext"/>
    <w:rsid w:val="00AC7BD8"/>
    <w:rPr>
      <w:b/>
    </w:rPr>
  </w:style>
  <w:style w:type="paragraph" w:styleId="Caption">
    <w:name w:val="caption"/>
    <w:basedOn w:val="Normal"/>
    <w:next w:val="Normal"/>
    <w:rsid w:val="00AC7BD8"/>
    <w:pPr>
      <w:keepNext/>
      <w:keepLines/>
      <w:tabs>
        <w:tab w:val="left" w:pos="1134"/>
      </w:tabs>
      <w:ind w:left="1140" w:hanging="1140"/>
      <w:jc w:val="both"/>
    </w:pPr>
    <w:rPr>
      <w:rFonts w:ascii="Times New Roman" w:hAnsi="Times New Roman"/>
      <w:b/>
      <w:lang w:eastAsia="de-DE"/>
    </w:rPr>
  </w:style>
  <w:style w:type="paragraph" w:styleId="DocumentMap">
    <w:name w:val="Document Map"/>
    <w:basedOn w:val="Normal"/>
    <w:link w:val="DocumentMapChar"/>
    <w:semiHidden/>
    <w:rsid w:val="00AC7BD8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AC7BD8"/>
    <w:rPr>
      <w:rFonts w:ascii="Tahoma" w:eastAsia="Times New Roman" w:hAnsi="Tahoma" w:cs="Times New Roman"/>
      <w:szCs w:val="20"/>
      <w:shd w:val="clear" w:color="auto" w:fill="000080"/>
    </w:rPr>
  </w:style>
  <w:style w:type="character" w:styleId="FootnoteReference">
    <w:name w:val="footnote reference"/>
    <w:basedOn w:val="DefaultParagraphFont"/>
    <w:semiHidden/>
    <w:rsid w:val="00AC7BD8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C7BD8"/>
    <w:pPr>
      <w:spacing w:line="360" w:lineRule="auto"/>
      <w:jc w:val="both"/>
    </w:pPr>
    <w:rPr>
      <w:rFonts w:ascii="Times New Roman" w:hAnsi="Times New Roman"/>
      <w:sz w:val="20"/>
      <w:lang w:eastAsia="de-DE"/>
    </w:rPr>
  </w:style>
  <w:style w:type="character" w:customStyle="1" w:styleId="FootnoteTextChar">
    <w:name w:val="Footnote Text Char"/>
    <w:basedOn w:val="DefaultParagraphFont"/>
    <w:link w:val="FootnoteText"/>
    <w:semiHidden/>
    <w:rsid w:val="00AC7BD8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Bullet">
    <w:name w:val="List Bullet"/>
    <w:basedOn w:val="Normal"/>
    <w:autoRedefine/>
    <w:semiHidden/>
    <w:rsid w:val="00AC7BD8"/>
    <w:pPr>
      <w:spacing w:line="360" w:lineRule="auto"/>
    </w:pPr>
    <w:rPr>
      <w:szCs w:val="24"/>
      <w:lang w:val="en-US"/>
    </w:rPr>
  </w:style>
  <w:style w:type="paragraph" w:styleId="ListNumber2">
    <w:name w:val="List Number 2"/>
    <w:basedOn w:val="Normal"/>
    <w:semiHidden/>
    <w:rsid w:val="00AC7BD8"/>
    <w:pPr>
      <w:tabs>
        <w:tab w:val="num" w:pos="720"/>
      </w:tabs>
      <w:ind w:left="720" w:hanging="360"/>
    </w:pPr>
    <w:rPr>
      <w:rFonts w:ascii="Times New Roman" w:eastAsia="MS Mincho" w:hAnsi="Times New Roman"/>
      <w:sz w:val="24"/>
      <w:lang w:val="en-US"/>
    </w:rPr>
  </w:style>
  <w:style w:type="paragraph" w:styleId="TOC9">
    <w:name w:val="toc 9"/>
    <w:basedOn w:val="Normal"/>
    <w:next w:val="Normal"/>
    <w:autoRedefine/>
    <w:semiHidden/>
    <w:rsid w:val="00AC7BD8"/>
    <w:pPr>
      <w:spacing w:line="360" w:lineRule="auto"/>
      <w:ind w:left="1920"/>
      <w:jc w:val="both"/>
    </w:pPr>
    <w:rPr>
      <w:rFonts w:ascii="Times New Roman" w:hAnsi="Times New Roman"/>
      <w:sz w:val="24"/>
      <w:lang w:eastAsia="de-DE"/>
    </w:rPr>
  </w:style>
  <w:style w:type="table" w:customStyle="1" w:styleId="Manuscripttable">
    <w:name w:val="Manuscript table"/>
    <w:basedOn w:val="TableNormal"/>
    <w:uiPriority w:val="99"/>
    <w:rsid w:val="00AC7BD8"/>
    <w:pPr>
      <w:spacing w:before="60" w:after="60" w:line="240" w:lineRule="auto"/>
      <w:jc w:val="center"/>
    </w:pPr>
    <w:rPr>
      <w:rFonts w:ascii="Arial" w:eastAsia="Times New Roman" w:hAnsi="Arial" w:cs="Times New Roman"/>
      <w:sz w:val="20"/>
      <w:szCs w:val="20"/>
      <w:lang w:eastAsia="en-GB"/>
    </w:rPr>
    <w:tblPr>
      <w:tblBorders>
        <w:bottom w:val="single" w:sz="4" w:space="0" w:color="auto"/>
      </w:tblBorders>
    </w:tblPr>
    <w:tblStylePr w:type="firstRow">
      <w:pPr>
        <w:jc w:val="center"/>
      </w:pPr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rPr>
        <w:rFonts w:ascii="Arial" w:hAnsi="Arial"/>
        <w:sz w:val="20"/>
      </w:rPr>
      <w:tblPr/>
      <w:tcPr>
        <w:tcBorders>
          <w:bottom w:val="single" w:sz="4" w:space="0" w:color="auto"/>
        </w:tcBorders>
      </w:tcPr>
    </w:tblStylePr>
    <w:tblStylePr w:type="firstCol">
      <w:pPr>
        <w:jc w:val="left"/>
      </w:pPr>
    </w:tblStylePr>
    <w:tblStylePr w:type="nwCell">
      <w:pPr>
        <w:jc w:val="left"/>
      </w:pPr>
      <w:tblPr/>
      <w:tcPr>
        <w:vAlign w:val="bottom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671B9"/>
    <w:rPr>
      <w:color w:val="605E5C"/>
      <w:shd w:val="clear" w:color="auto" w:fill="E1DFDD"/>
    </w:rPr>
  </w:style>
  <w:style w:type="paragraph" w:customStyle="1" w:styleId="Default">
    <w:name w:val="Default"/>
    <w:rsid w:val="00E53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F52D8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C67B3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833B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675A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A826E3"/>
    <w:pPr>
      <w:spacing w:after="0"/>
      <w:jc w:val="center"/>
    </w:pPr>
    <w:rPr>
      <w:rFonts w:cs="Arial"/>
      <w:noProof/>
      <w:lang w:val="en-US"/>
    </w:rPr>
  </w:style>
  <w:style w:type="character" w:customStyle="1" w:styleId="NormalIndent1Char">
    <w:name w:val="Normal Indent1 Char"/>
    <w:basedOn w:val="DefaultParagraphFont"/>
    <w:link w:val="NormalIndent1"/>
    <w:rsid w:val="00A826E3"/>
    <w:rPr>
      <w:rFonts w:ascii="Arial" w:eastAsia="Times New Roman" w:hAnsi="Arial" w:cs="Times New Roman"/>
      <w:szCs w:val="20"/>
    </w:rPr>
  </w:style>
  <w:style w:type="character" w:customStyle="1" w:styleId="EndNoteBibliographyTitleChar">
    <w:name w:val="EndNote Bibliography Title Char"/>
    <w:basedOn w:val="NormalIndent1Char"/>
    <w:link w:val="EndNoteBibliographyTitle"/>
    <w:rsid w:val="00A826E3"/>
    <w:rPr>
      <w:rFonts w:ascii="Arial" w:eastAsia="Times New Roman" w:hAnsi="Arial" w:cs="Arial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826E3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NormalIndent1Char"/>
    <w:link w:val="EndNoteBibliography"/>
    <w:rsid w:val="00A826E3"/>
    <w:rPr>
      <w:rFonts w:ascii="Arial" w:eastAsia="Times New Roman" w:hAnsi="Arial" w:cs="Arial"/>
      <w:noProof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826E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641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9627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144">
          <w:marLeft w:val="99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gan.westbrook\Desktop\Resources\Manuscrip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0D459CE4F66741AB1E46D18C397B84" ma:contentTypeVersion="0" ma:contentTypeDescription="Create a new document." ma:contentTypeScope="" ma:versionID="f3c5cab01d756d225cec166b537ad2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2cc9e25e0544a58e53da1cd4a69384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DD0DE-E7F9-4981-ABAF-6DCE300D0D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F5EB6A-21CA-4608-AA44-4F7CF105E1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12DD3-ED6B-4BAD-B401-491AB3F3C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6CDDD7-0764-485F-9386-B94C36BCD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Manuscript</Template>
  <TotalTime>1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F. Hoffmann-La Roche, Ltd.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Bioscript Medical</dc:creator>
  <cp:keywords/>
  <dc:description/>
  <cp:lastModifiedBy>Liz LaFlamme, PhD (HI)</cp:lastModifiedBy>
  <cp:revision>4</cp:revision>
  <cp:lastPrinted>2018-03-15T00:03:00Z</cp:lastPrinted>
  <dcterms:created xsi:type="dcterms:W3CDTF">2019-11-05T02:43:00Z</dcterms:created>
  <dcterms:modified xsi:type="dcterms:W3CDTF">2019-11-05T02:44:00Z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0x010100470D459CE4F66741AB1E46D18C397B84</vt:lpwstr>
  </property>
</Properties>
</file>