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7271D" w14:textId="7096165A" w:rsidR="00D8013E" w:rsidRDefault="00084DB6" w:rsidP="00D8013E">
      <w:pPr>
        <w:spacing w:after="0" w:line="240" w:lineRule="auto"/>
        <w:rPr>
          <w:rStyle w:val="normaltextrun"/>
          <w:rFonts w:eastAsia="Times New Roman" w:cs="Arial"/>
          <w:b/>
          <w:bCs/>
          <w:sz w:val="22"/>
          <w:lang w:eastAsia="en-CA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2679D10" wp14:editId="4FE661B2">
            <wp:simplePos x="0" y="0"/>
            <wp:positionH relativeFrom="column">
              <wp:posOffset>63086</wp:posOffset>
            </wp:positionH>
            <wp:positionV relativeFrom="page">
              <wp:posOffset>5474363</wp:posOffset>
            </wp:positionV>
            <wp:extent cx="5715000" cy="4766945"/>
            <wp:effectExtent l="0" t="0" r="0" b="0"/>
            <wp:wrapTopAndBottom/>
            <wp:docPr id="33" name="Picture 33" descr="Diagram, 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Diagram, shape&#10;&#10;Description automatically generated with medium confidenc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1"/>
                    <a:stretch/>
                  </pic:blipFill>
                  <pic:spPr bwMode="auto">
                    <a:xfrm>
                      <a:off x="0" y="0"/>
                      <a:ext cx="5715000" cy="4766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17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F099F3" wp14:editId="05F6EFEB">
                <wp:simplePos x="0" y="0"/>
                <wp:positionH relativeFrom="column">
                  <wp:posOffset>-333375</wp:posOffset>
                </wp:positionH>
                <wp:positionV relativeFrom="paragraph">
                  <wp:posOffset>4337685</wp:posOffset>
                </wp:positionV>
                <wp:extent cx="269240" cy="300355"/>
                <wp:effectExtent l="0" t="0" r="16510" b="23495"/>
                <wp:wrapNone/>
                <wp:docPr id="153399788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64E79" w14:textId="77777777" w:rsidR="00D3317A" w:rsidRDefault="00D3317A" w:rsidP="00D3317A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099F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6.25pt;margin-top:341.55pt;width:21.2pt;height:2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" strokecolor="white">
                <v:textbox>
                  <w:txbxContent>
                    <w:p w14:paraId="16064E79" w14:textId="77777777" w:rsidR="00D3317A" w:rsidRDefault="00D3317A" w:rsidP="00D3317A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C075E">
        <w:rPr>
          <w:rFonts w:eastAsia="Times New Roman" w:cs="Arial"/>
          <w:noProof/>
          <w:sz w:val="22"/>
          <w:lang w:eastAsia="en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F099F3" wp14:editId="6D5EC9D5">
                <wp:simplePos x="0" y="0"/>
                <wp:positionH relativeFrom="column">
                  <wp:posOffset>-332740</wp:posOffset>
                </wp:positionH>
                <wp:positionV relativeFrom="paragraph">
                  <wp:posOffset>-74295</wp:posOffset>
                </wp:positionV>
                <wp:extent cx="269240" cy="277495"/>
                <wp:effectExtent l="0" t="0" r="16510" b="27305"/>
                <wp:wrapNone/>
                <wp:docPr id="135425126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75F21" w14:textId="77777777" w:rsidR="001C075E" w:rsidRDefault="001C075E" w:rsidP="001C075E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099F3" id="Text Box 5" o:spid="_x0000_s1027" type="#_x0000_t202" style="position:absolute;left:0;text-align:left;margin-left:-26.2pt;margin-top:-5.85pt;width:21.2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" strokecolor="white">
                <v:textbox>
                  <w:txbxContent>
                    <w:p w14:paraId="52475F21" w14:textId="77777777" w:rsidR="001C075E" w:rsidRDefault="001C075E" w:rsidP="001C075E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8013E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0946DDC" wp14:editId="1947612C">
            <wp:simplePos x="0" y="0"/>
            <wp:positionH relativeFrom="column">
              <wp:posOffset>22225</wp:posOffset>
            </wp:positionH>
            <wp:positionV relativeFrom="paragraph">
              <wp:posOffset>-218216</wp:posOffset>
            </wp:positionV>
            <wp:extent cx="5799455" cy="4560570"/>
            <wp:effectExtent l="0" t="0" r="0" b="0"/>
            <wp:wrapTopAndBottom/>
            <wp:docPr id="32" name="Picture 3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Diagram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6" t="1716" b="2433"/>
                    <a:stretch/>
                  </pic:blipFill>
                  <pic:spPr bwMode="auto">
                    <a:xfrm>
                      <a:off x="0" y="0"/>
                      <a:ext cx="5799455" cy="456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13E">
        <w:rPr>
          <w:rFonts w:eastAsia="Times New Roman" w:cs="Arial"/>
          <w:noProof/>
          <w:sz w:val="22"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217FE5" wp14:editId="171A08A8">
                <wp:simplePos x="0" y="0"/>
                <wp:positionH relativeFrom="column">
                  <wp:posOffset>-114300</wp:posOffset>
                </wp:positionH>
                <wp:positionV relativeFrom="paragraph">
                  <wp:posOffset>-3886200</wp:posOffset>
                </wp:positionV>
                <wp:extent cx="269240" cy="300355"/>
                <wp:effectExtent l="9525" t="9525" r="6985" b="13970"/>
                <wp:wrapNone/>
                <wp:docPr id="542130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3F512" w14:textId="77777777" w:rsidR="00D8013E" w:rsidRDefault="00D8013E" w:rsidP="00D8013E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17FE5" id="Text Box 2" o:spid="_x0000_s1028" type="#_x0000_t202" style="position:absolute;left:0;text-align:left;margin-left:-9pt;margin-top:-306pt;width:21.2pt;height:2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" strokecolor="white">
                <v:textbox>
                  <w:txbxContent>
                    <w:p w14:paraId="77E3F512" w14:textId="77777777" w:rsidR="00D8013E" w:rsidRDefault="00D8013E" w:rsidP="00D8013E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8013E">
        <w:rPr>
          <w:rFonts w:eastAsia="Times New Roman" w:cs="Arial"/>
          <w:noProof/>
          <w:sz w:val="22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3463C2" wp14:editId="48E46C10">
                <wp:simplePos x="0" y="0"/>
                <wp:positionH relativeFrom="column">
                  <wp:posOffset>-114300</wp:posOffset>
                </wp:positionH>
                <wp:positionV relativeFrom="paragraph">
                  <wp:posOffset>-8572500</wp:posOffset>
                </wp:positionV>
                <wp:extent cx="269240" cy="277495"/>
                <wp:effectExtent l="9525" t="9525" r="6985" b="8255"/>
                <wp:wrapNone/>
                <wp:docPr id="117932686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DCA1" w14:textId="77777777" w:rsidR="00D8013E" w:rsidRDefault="00D8013E" w:rsidP="00D8013E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463C2" id="Text Box 1" o:spid="_x0000_s1029" type="#_x0000_t202" style="position:absolute;left:0;text-align:left;margin-left:-9pt;margin-top:-675pt;width:21.2pt;height:2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" strokecolor="white">
                <v:textbox>
                  <w:txbxContent>
                    <w:p w14:paraId="7C33DCA1" w14:textId="77777777" w:rsidR="00D8013E" w:rsidRDefault="00D8013E" w:rsidP="00D8013E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B3F18BB" w14:textId="0C856CB8" w:rsidR="00117C10" w:rsidRDefault="00084DB6" w:rsidP="00117C10">
      <w:pPr>
        <w:spacing w:after="0" w:line="240" w:lineRule="auto"/>
        <w:rPr>
          <w:rStyle w:val="normaltextrun"/>
          <w:rFonts w:eastAsia="Times New Roman" w:cs="Arial"/>
          <w:b/>
          <w:bCs/>
          <w:sz w:val="22"/>
          <w:lang w:eastAsia="en-CA"/>
        </w:rPr>
      </w:pPr>
      <w:r>
        <w:rPr>
          <w:rFonts w:ascii="Times New Roman" w:eastAsia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EE3AF27" wp14:editId="7BB8AD29">
                <wp:simplePos x="0" y="0"/>
                <wp:positionH relativeFrom="column">
                  <wp:posOffset>79513</wp:posOffset>
                </wp:positionH>
                <wp:positionV relativeFrom="page">
                  <wp:posOffset>6901732</wp:posOffset>
                </wp:positionV>
                <wp:extent cx="5049078" cy="3235905"/>
                <wp:effectExtent l="0" t="0" r="0" b="3175"/>
                <wp:wrapNone/>
                <wp:docPr id="176712474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9078" cy="3235905"/>
                          <a:chOff x="0" y="-44935"/>
                          <a:chExt cx="6115050" cy="3657600"/>
                        </a:xfrm>
                      </wpg:grpSpPr>
                      <pic:pic xmlns:pic="http://schemas.openxmlformats.org/drawingml/2006/picture">
                        <pic:nvPicPr>
                          <pic:cNvPr id="82018076" name="Picture 21" descr="Diagram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44935"/>
                            <a:ext cx="6115050" cy="365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8649186" name="Text Box 2"/>
                        <wps:cNvSpPr txBox="1"/>
                        <wps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E10B448" w14:textId="13EE9FA2" w:rsidR="00773162" w:rsidRPr="00156976" w:rsidRDefault="00773162" w:rsidP="00773162">
                              <w:pPr>
                                <w:rPr>
                                  <w:rFonts w:cs="Arial"/>
                                  <w:sz w:val="22"/>
                                </w:rPr>
                              </w:pPr>
                              <w:r>
                                <w:rPr>
                                  <w:rFonts w:cs="Arial"/>
                                  <w:sz w:val="2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3AF27" id="Group 10" o:spid="_x0000_s1030" style="position:absolute;left:0;text-align:left;margin-left:6.25pt;margin-top:543.45pt;width:397.55pt;height:254.8pt;z-index:251673600;mso-position-vertical-relative:page" coordorigin=",-449" coordsize="61150,36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1" type="#_x0000_t75" alt="Diagram&#10;&#10;Description automatically generated" style="position:absolute;top:-449;width:61150;height:36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">
                  <v:imagedata r:id="rId7" o:title="Diagram&#10;&#10;Description automatically generated"/>
                </v:shape>
                <v:shape id="_x0000_s1032" type="#_x0000_t202" style="position:absolute;width:34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" fillcolor="white [3201]" stroked="f" strokeweight=".5pt">
                  <v:textbox>
                    <w:txbxContent>
                      <w:p w14:paraId="0E10B448" w14:textId="13EE9FA2" w:rsidR="00773162" w:rsidRPr="00156976" w:rsidRDefault="00773162" w:rsidP="00773162">
                        <w:pPr>
                          <w:rPr>
                            <w:rFonts w:cs="Arial"/>
                            <w:sz w:val="22"/>
                          </w:rPr>
                        </w:pPr>
                        <w:r>
                          <w:rPr>
                            <w:rFonts w:cs="Arial"/>
                            <w:sz w:val="22"/>
                          </w:rPr>
                          <w:t>E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003F1C0" wp14:editId="76D8000B">
                <wp:simplePos x="0" y="0"/>
                <wp:positionH relativeFrom="column">
                  <wp:posOffset>103726</wp:posOffset>
                </wp:positionH>
                <wp:positionV relativeFrom="paragraph">
                  <wp:posOffset>2879918</wp:posOffset>
                </wp:positionV>
                <wp:extent cx="4935016" cy="3244564"/>
                <wp:effectExtent l="0" t="0" r="0" b="0"/>
                <wp:wrapTopAndBottom/>
                <wp:docPr id="270953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5016" cy="3244564"/>
                          <a:chOff x="0" y="0"/>
                          <a:chExt cx="59766" cy="36677"/>
                        </a:xfrm>
                      </wpg:grpSpPr>
                      <pic:pic xmlns:pic="http://schemas.openxmlformats.org/drawingml/2006/picture">
                        <pic:nvPicPr>
                          <pic:cNvPr id="1517599158" name="Picture 22" descr="Diagram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66" cy="366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72047020" name="Text Box 1"/>
                        <wps:cNvSpPr txBox="1">
                          <a:spLocks noChangeArrowheads="1"/>
                        </wps:cNvSpPr>
                        <wps:spPr bwMode="auto">
                          <a:xfrm>
                            <a:off x="571" y="476"/>
                            <a:ext cx="2286" cy="295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1DC64" w14:textId="07A8D0FD" w:rsidR="00B71BD9" w:rsidRPr="00156976" w:rsidRDefault="00B71BD9" w:rsidP="00B71BD9">
                              <w:pPr>
                                <w:rPr>
                                  <w:rFonts w:cs="Arial"/>
                                  <w:sz w:val="22"/>
                                </w:rPr>
                              </w:pPr>
                              <w:r>
                                <w:rPr>
                                  <w:rFonts w:cs="Arial"/>
                                  <w:sz w:val="2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3F1C0" id="Group 7" o:spid="_x0000_s1033" style="position:absolute;left:0;text-align:left;margin-left:8.15pt;margin-top:226.75pt;width:388.6pt;height:255.5pt;z-index:251672576" coordsize="59766,36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">
                <v:shape id="Picture 22" o:spid="_x0000_s1034" type="#_x0000_t75" alt="Diagram&#10;&#10;Description automatically generated" style="position:absolute;width:59766;height:36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">
                  <v:imagedata r:id="rId9" o:title="Diagram&#10;&#10;Description automatically generated"/>
                </v:shape>
                <v:shape id="_x0000_s1035" type="#_x0000_t202" style="position:absolute;left:571;top:476;width:2286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" fillcolor="white [3201]" stroked="f" strokeweight=".5pt">
                  <v:textbox>
                    <w:txbxContent>
                      <w:p w14:paraId="4771DC64" w14:textId="07A8D0FD" w:rsidR="00B71BD9" w:rsidRPr="00156976" w:rsidRDefault="00B71BD9" w:rsidP="00B71BD9">
                        <w:pPr>
                          <w:rPr>
                            <w:rFonts w:cs="Arial"/>
                            <w:sz w:val="22"/>
                          </w:rPr>
                        </w:pPr>
                        <w:r>
                          <w:rPr>
                            <w:rFonts w:cs="Arial"/>
                            <w:sz w:val="22"/>
                          </w:rPr>
                          <w:t>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773162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74624" behindDoc="0" locked="0" layoutInCell="1" allowOverlap="1" wp14:anchorId="3D996F6D" wp14:editId="45A4D25B">
            <wp:simplePos x="0" y="0"/>
            <wp:positionH relativeFrom="column">
              <wp:posOffset>103367</wp:posOffset>
            </wp:positionH>
            <wp:positionV relativeFrom="paragraph">
              <wp:posOffset>83</wp:posOffset>
            </wp:positionV>
            <wp:extent cx="3016250" cy="2952750"/>
            <wp:effectExtent l="0" t="0" r="0" b="0"/>
            <wp:wrapTopAndBottom/>
            <wp:docPr id="31" name="Picture 3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Diagram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8" b="3172"/>
                    <a:stretch/>
                  </pic:blipFill>
                  <pic:spPr bwMode="auto">
                    <a:xfrm>
                      <a:off x="0" y="0"/>
                      <a:ext cx="3016250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15399">
        <w:rPr>
          <w:rFonts w:eastAsia="Times New Roman" w:cs="Arial"/>
          <w:noProof/>
          <w:sz w:val="22"/>
          <w:lang w:eastAsia="en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A453CF" wp14:editId="572B2597">
                <wp:simplePos x="0" y="0"/>
                <wp:positionH relativeFrom="column">
                  <wp:posOffset>-269240</wp:posOffset>
                </wp:positionH>
                <wp:positionV relativeFrom="paragraph">
                  <wp:posOffset>-35923</wp:posOffset>
                </wp:positionV>
                <wp:extent cx="269240" cy="277495"/>
                <wp:effectExtent l="0" t="0" r="16510" b="27305"/>
                <wp:wrapNone/>
                <wp:docPr id="13209962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0E6A7" w14:textId="0A0F48AD" w:rsidR="00315399" w:rsidRDefault="00315399" w:rsidP="00315399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453CF" id="_x0000_s1036" type="#_x0000_t202" style="position:absolute;left:0;text-align:left;margin-left:-21.2pt;margin-top:-2.85pt;width:21.2pt;height:2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" strokecolor="white">
                <v:textbox>
                  <w:txbxContent>
                    <w:p w14:paraId="7590E6A7" w14:textId="0A0F48AD" w:rsidR="00315399" w:rsidRDefault="00315399" w:rsidP="00315399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17C10">
        <w:rPr>
          <w:rFonts w:eastAsia="Times New Roman" w:cs="Arial"/>
          <w:noProof/>
          <w:sz w:val="22"/>
          <w:lang w:eastAsia="en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D02150" wp14:editId="252A7259">
                <wp:simplePos x="0" y="0"/>
                <wp:positionH relativeFrom="column">
                  <wp:posOffset>-114300</wp:posOffset>
                </wp:positionH>
                <wp:positionV relativeFrom="paragraph">
                  <wp:posOffset>-3886200</wp:posOffset>
                </wp:positionV>
                <wp:extent cx="269240" cy="300355"/>
                <wp:effectExtent l="9525" t="9525" r="6985" b="13970"/>
                <wp:wrapNone/>
                <wp:docPr id="15612875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C2301" w14:textId="77777777" w:rsidR="00117C10" w:rsidRDefault="00117C10" w:rsidP="00117C10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02150" id="Text Box 4" o:spid="_x0000_s1037" type="#_x0000_t202" style="position:absolute;left:0;text-align:left;margin-left:-9pt;margin-top:-306pt;width:21.2pt;height:2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" strokecolor="white">
                <v:textbox>
                  <w:txbxContent>
                    <w:p w14:paraId="72AC2301" w14:textId="77777777" w:rsidR="00117C10" w:rsidRDefault="00117C10" w:rsidP="00117C10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17C10">
        <w:rPr>
          <w:rFonts w:eastAsia="Times New Roman" w:cs="Arial"/>
          <w:noProof/>
          <w:sz w:val="22"/>
          <w:lang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9ACCB5" wp14:editId="2222ADBC">
                <wp:simplePos x="0" y="0"/>
                <wp:positionH relativeFrom="column">
                  <wp:posOffset>-114300</wp:posOffset>
                </wp:positionH>
                <wp:positionV relativeFrom="paragraph">
                  <wp:posOffset>-8572500</wp:posOffset>
                </wp:positionV>
                <wp:extent cx="269240" cy="277495"/>
                <wp:effectExtent l="9525" t="9525" r="6985" b="8255"/>
                <wp:wrapNone/>
                <wp:docPr id="6467324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6C3B9" w14:textId="77777777" w:rsidR="00117C10" w:rsidRDefault="00117C10" w:rsidP="00117C10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ACCB5" id="Text Box 3" o:spid="_x0000_s1038" type="#_x0000_t202" style="position:absolute;left:0;text-align:left;margin-left:-9pt;margin-top:-675pt;width:21.2pt;height:2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" strokecolor="white">
                <v:textbox>
                  <w:txbxContent>
                    <w:p w14:paraId="1A86C3B9" w14:textId="77777777" w:rsidR="00117C10" w:rsidRDefault="00117C10" w:rsidP="00117C10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1222724E" w14:textId="6B14199A" w:rsidR="00D128A8" w:rsidRDefault="005D6B0D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270926" wp14:editId="3481C4C1">
                <wp:simplePos x="0" y="0"/>
                <wp:positionH relativeFrom="column">
                  <wp:posOffset>-829994</wp:posOffset>
                </wp:positionH>
                <wp:positionV relativeFrom="paragraph">
                  <wp:posOffset>2500679</wp:posOffset>
                </wp:positionV>
                <wp:extent cx="2103120" cy="281354"/>
                <wp:effectExtent l="0" t="0" r="5080" b="0"/>
                <wp:wrapNone/>
                <wp:docPr id="93388654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2813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1D2A3" w14:textId="556DF9BE" w:rsidR="005D6B0D" w:rsidRPr="005D6B0D" w:rsidRDefault="005D6B0D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5D6B0D">
                              <w:rPr>
                                <w:sz w:val="22"/>
                                <w:lang w:val="en-US"/>
                              </w:rPr>
                              <w:t>Supplementary Fig.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7092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9" type="#_x0000_t202" style="position:absolute;left:0;text-align:left;margin-left:-65.35pt;margin-top:196.9pt;width:165.6pt;height:2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" fillcolor="white [3201]" stroked="f" strokeweight=".5pt">
                <v:textbox>
                  <w:txbxContent>
                    <w:p w14:paraId="1221D2A3" w14:textId="556DF9BE" w:rsidR="005D6B0D" w:rsidRPr="005D6B0D" w:rsidRDefault="005D6B0D">
                      <w:pPr>
                        <w:rPr>
                          <w:sz w:val="22"/>
                          <w:lang w:val="en-US"/>
                        </w:rPr>
                      </w:pPr>
                      <w:r w:rsidRPr="005D6B0D">
                        <w:rPr>
                          <w:sz w:val="22"/>
                          <w:lang w:val="en-US"/>
                        </w:rPr>
                        <w:t>Supplementary Fig. 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128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10"/>
    <w:rsid w:val="00084DB6"/>
    <w:rsid w:val="00117C10"/>
    <w:rsid w:val="001C075E"/>
    <w:rsid w:val="00315399"/>
    <w:rsid w:val="005D6B0D"/>
    <w:rsid w:val="00773162"/>
    <w:rsid w:val="007E3710"/>
    <w:rsid w:val="00895551"/>
    <w:rsid w:val="00B2341A"/>
    <w:rsid w:val="00B71BD9"/>
    <w:rsid w:val="00D128A8"/>
    <w:rsid w:val="00D3317A"/>
    <w:rsid w:val="00D73DFC"/>
    <w:rsid w:val="00D8013E"/>
    <w:rsid w:val="00E5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623C2"/>
  <w15:chartTrackingRefBased/>
  <w15:docId w15:val="{16957058-561D-488F-86DD-64D51F4C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13E"/>
    <w:pPr>
      <w:spacing w:line="480" w:lineRule="auto"/>
      <w:jc w:val="both"/>
    </w:pPr>
    <w:rPr>
      <w:rFonts w:ascii="Arial" w:hAnsi="Arial"/>
      <w:kern w:val="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71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71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71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71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71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710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710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710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710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71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710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710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7E3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710"/>
    <w:pPr>
      <w:spacing w:line="259" w:lineRule="auto"/>
      <w:ind w:left="720"/>
      <w:contextualSpacing/>
      <w:jc w:val="left"/>
    </w:pPr>
    <w:rPr>
      <w:rFonts w:asciiTheme="minorHAnsi" w:hAnsiTheme="minorHAnsi"/>
      <w:kern w:val="2"/>
      <w:sz w:val="22"/>
    </w:rPr>
  </w:style>
  <w:style w:type="character" w:styleId="IntenseEmphasis">
    <w:name w:val="Intense Emphasis"/>
    <w:basedOn w:val="DefaultParagraphFont"/>
    <w:uiPriority w:val="21"/>
    <w:qFormat/>
    <w:rsid w:val="007E3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710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D80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9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Marianela Brizio</dc:creator>
  <cp:keywords/>
  <dc:description/>
  <cp:lastModifiedBy>Inés Colmegna, Dr</cp:lastModifiedBy>
  <cp:revision>11</cp:revision>
  <dcterms:created xsi:type="dcterms:W3CDTF">2024-07-24T02:12:00Z</dcterms:created>
  <dcterms:modified xsi:type="dcterms:W3CDTF">2024-07-26T01:24:00Z</dcterms:modified>
</cp:coreProperties>
</file>