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F77C" w14:textId="77777777" w:rsidR="008C2616" w:rsidRDefault="00D94A5B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94A5B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3</w:t>
      </w:r>
      <w:r w:rsidR="008C26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Luminex multi panel secretome analysis</w:t>
      </w:r>
    </w:p>
    <w:p w14:paraId="75DFFC27" w14:textId="77777777" w:rsidR="00ED1083" w:rsidRDefault="008C2616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</w:t>
      </w:r>
      <w:r w:rsidR="00ED1083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S3.1</w:t>
      </w:r>
    </w:p>
    <w:tbl>
      <w:tblPr>
        <w:tblStyle w:val="Tabel-Gitter"/>
        <w:tblW w:w="9046" w:type="dxa"/>
        <w:tblLook w:val="04A0" w:firstRow="1" w:lastRow="0" w:firstColumn="1" w:lastColumn="0" w:noHBand="0" w:noVBand="1"/>
      </w:tblPr>
      <w:tblGrid>
        <w:gridCol w:w="2462"/>
        <w:gridCol w:w="2058"/>
        <w:gridCol w:w="2263"/>
        <w:gridCol w:w="2263"/>
      </w:tblGrid>
      <w:tr w:rsidR="00085D8F" w:rsidRPr="000E5006" w14:paraId="301E92F2" w14:textId="77777777" w:rsidTr="009336CF">
        <w:trPr>
          <w:trHeight w:val="170"/>
        </w:trPr>
        <w:tc>
          <w:tcPr>
            <w:tcW w:w="9046" w:type="dxa"/>
            <w:gridSpan w:val="4"/>
          </w:tcPr>
          <w:p w14:paraId="12FA8720" w14:textId="770AB354" w:rsidR="00085D8F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Human XL Cytokine Luminex</w:t>
            </w: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 xml:space="preserve">® </w:t>
            </w: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Performance Assay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working detection range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/mL)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and average intra-assay coefficient of variation (%CV)</w:t>
            </w:r>
          </w:p>
        </w:tc>
      </w:tr>
      <w:tr w:rsidR="00085D8F" w:rsidRPr="000E5006" w14:paraId="4E24C488" w14:textId="77777777" w:rsidTr="009336CF">
        <w:trPr>
          <w:trHeight w:val="170"/>
        </w:trPr>
        <w:tc>
          <w:tcPr>
            <w:tcW w:w="2462" w:type="dxa"/>
            <w:tcBorders>
              <w:bottom w:val="single" w:sz="4" w:space="0" w:color="auto"/>
            </w:tcBorders>
          </w:tcPr>
          <w:p w14:paraId="6D0AF76A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Analyte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58C296A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Low (</w:t>
            </w:r>
            <w:proofErr w:type="spellStart"/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pg</w:t>
            </w:r>
            <w:proofErr w:type="spellEnd"/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/mL)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3C1AED05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High (</w:t>
            </w:r>
            <w:proofErr w:type="spellStart"/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pg</w:t>
            </w:r>
            <w:proofErr w:type="spellEnd"/>
            <w:r w:rsidRPr="000E50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/mL)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53F949D8" w14:textId="1EE845E7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Average intra-assay (%CV)</w:t>
            </w:r>
          </w:p>
        </w:tc>
      </w:tr>
      <w:tr w:rsidR="00085D8F" w:rsidRPr="000E5006" w14:paraId="0F549163" w14:textId="77777777" w:rsidTr="009336CF">
        <w:trPr>
          <w:trHeight w:val="170"/>
        </w:trPr>
        <w:tc>
          <w:tcPr>
            <w:tcW w:w="2462" w:type="dxa"/>
            <w:tcBorders>
              <w:bottom w:val="nil"/>
            </w:tcBorders>
          </w:tcPr>
          <w:p w14:paraId="73946D4B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CD40 ligand</w:t>
            </w:r>
          </w:p>
        </w:tc>
        <w:tc>
          <w:tcPr>
            <w:tcW w:w="2058" w:type="dxa"/>
            <w:tcBorders>
              <w:bottom w:val="nil"/>
            </w:tcBorders>
          </w:tcPr>
          <w:p w14:paraId="2031D8EC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550.49</w:t>
            </w:r>
          </w:p>
        </w:tc>
        <w:tc>
          <w:tcPr>
            <w:tcW w:w="2263" w:type="dxa"/>
            <w:tcBorders>
              <w:bottom w:val="nil"/>
            </w:tcBorders>
          </w:tcPr>
          <w:p w14:paraId="335BA72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395340</w:t>
            </w:r>
          </w:p>
        </w:tc>
        <w:tc>
          <w:tcPr>
            <w:tcW w:w="2263" w:type="dxa"/>
            <w:tcBorders>
              <w:bottom w:val="nil"/>
            </w:tcBorders>
          </w:tcPr>
          <w:p w14:paraId="259FC165" w14:textId="5B550ACD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5.57</w:t>
            </w:r>
          </w:p>
        </w:tc>
      </w:tr>
      <w:tr w:rsidR="00085D8F" w:rsidRPr="000E5006" w14:paraId="04105924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A5A2E93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EGF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0B98C4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6.35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9484A1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1A5E15F" w14:textId="375BDCA6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7.19</w:t>
            </w:r>
          </w:p>
        </w:tc>
      </w:tr>
      <w:tr w:rsidR="00085D8F" w:rsidRPr="000E5006" w14:paraId="7074FBEB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23876A0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Eotaxin</w:t>
            </w:r>
            <w:proofErr w:type="spellEnd"/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4B2B829C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19.17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F3E742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13920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823114E" w14:textId="426C008A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9.78</w:t>
            </w:r>
          </w:p>
        </w:tc>
      </w:tr>
      <w:tr w:rsidR="00085D8F" w:rsidRPr="000E5006" w14:paraId="46F8424A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52F167EC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FGF basic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122CA4D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11.9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5BBEF32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8620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8E90090" w14:textId="2656304C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6.33</w:t>
            </w:r>
          </w:p>
        </w:tc>
      </w:tr>
      <w:tr w:rsidR="00085D8F" w:rsidRPr="000E5006" w14:paraId="25012883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D13DD3C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Flt-3 Ligand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E1B2428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21.95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246F8C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16000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3C04389" w14:textId="72936B63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5.87</w:t>
            </w:r>
          </w:p>
        </w:tc>
      </w:tr>
      <w:tr w:rsidR="00085D8F" w:rsidRPr="000E5006" w14:paraId="7280BEA3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87BEF6C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G-CSF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59CE72B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12.71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F5D036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9250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8FF6265" w14:textId="48BFCA4F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5.41</w:t>
            </w:r>
          </w:p>
        </w:tc>
      </w:tr>
      <w:tr w:rsidR="00085D8F" w:rsidRPr="000E5006" w14:paraId="5DDB9CA4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501E5D3D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GM-CSF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7EBC7E6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18.09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B609B1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13080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B237102" w14:textId="1B0C866F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4.44</w:t>
            </w:r>
          </w:p>
        </w:tc>
      </w:tr>
      <w:tr w:rsidR="00085D8F" w:rsidRPr="000E5006" w14:paraId="3402A8D4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4D153331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Granzyme B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4159C30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9.76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B9CCB46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7090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A2D1A97" w14:textId="26BDA3CE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6.09</w:t>
            </w:r>
          </w:p>
        </w:tc>
      </w:tr>
      <w:tr w:rsidR="00085D8F" w:rsidRPr="000E5006" w14:paraId="57819540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513A5C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DCCB30B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18.25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0FD735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AC7FA14" w14:textId="11FD14B0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3.60</w:t>
            </w:r>
          </w:p>
        </w:tc>
      </w:tr>
      <w:tr w:rsidR="00085D8F" w:rsidRPr="000E5006" w14:paraId="4DC02CAF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2147A97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53D25AD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9.51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5DB49D2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9508B7C" w14:textId="4C824BBE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5.55</w:t>
            </w:r>
          </w:p>
        </w:tc>
      </w:tr>
      <w:tr w:rsidR="00085D8F" w:rsidRPr="000E5006" w14:paraId="2BA44E92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07F024D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IFN-α2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3881DD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4.42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7EC863D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89F539C" w14:textId="35B56BFE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6.83</w:t>
            </w:r>
          </w:p>
        </w:tc>
      </w:tr>
      <w:tr w:rsidR="00085D8F" w:rsidRPr="000E5006" w14:paraId="3D9DBDA8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5966F18F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IFN-β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D4DCF78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3.03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D1D043D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622DFDB" w14:textId="1BB9689A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8.15</w:t>
            </w:r>
          </w:p>
        </w:tc>
      </w:tr>
      <w:tr w:rsidR="00085D8F" w:rsidRPr="000E5006" w14:paraId="70C2F884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781A501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IFN-γ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3A4026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5FE4BD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056308A" w14:textId="0AE0EBA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9.26</w:t>
            </w:r>
          </w:p>
        </w:tc>
      </w:tr>
      <w:tr w:rsidR="00085D8F" w:rsidRPr="000E5006" w14:paraId="5B902CD6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2C4CA0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288365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10.45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E9A0E8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7550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7E741CA" w14:textId="7AE5F5D3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6.70</w:t>
            </w:r>
          </w:p>
        </w:tc>
      </w:tr>
      <w:tr w:rsidR="00085D8F" w:rsidRPr="000E5006" w14:paraId="29C27C21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4514EAA7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4E7AEB7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3.88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CA9576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B707057" w14:textId="5B631DCE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6.35</w:t>
            </w:r>
          </w:p>
        </w:tc>
      </w:tr>
      <w:tr w:rsidR="00085D8F" w:rsidRPr="000E5006" w14:paraId="4E9475CA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2520D97B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IL-1ra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843FA57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10.31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2E7DC1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A3AA20F" w14:textId="5B192A5B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5.77</w:t>
            </w:r>
          </w:p>
        </w:tc>
      </w:tr>
      <w:tr w:rsidR="00085D8F" w:rsidRPr="000E5006" w14:paraId="159FD798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077A4D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IL-2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8FCB45C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2.54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1A013D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CEA4FAE" w14:textId="74594BF3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4.72</w:t>
            </w:r>
          </w:p>
        </w:tc>
      </w:tr>
      <w:tr w:rsidR="00085D8F" w:rsidRPr="000E5006" w14:paraId="42E53F36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01EA1AF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IL-3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222D8AA5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16.69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82CAE2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12140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6F87BD8" w14:textId="4780BD85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5.48</w:t>
            </w:r>
          </w:p>
        </w:tc>
      </w:tr>
      <w:tr w:rsidR="00085D8F" w:rsidRPr="000E5006" w14:paraId="213770B2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FB6E09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IL-4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5D3093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C15C007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028459C" w14:textId="639E0884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9.38</w:t>
            </w:r>
          </w:p>
        </w:tc>
      </w:tr>
      <w:tr w:rsidR="00085D8F" w:rsidRPr="000E5006" w14:paraId="49AC0412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6EB239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IL-5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65C2652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6.75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DAE58B6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4880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87B4B8E" w14:textId="79CE706A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8.35</w:t>
            </w:r>
          </w:p>
        </w:tc>
      </w:tr>
      <w:tr w:rsidR="00085D8F" w:rsidRPr="000E5006" w14:paraId="658518EA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724FC1B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IL-6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10E8824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9.16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2DAE244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6790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9264355" w14:textId="25EDFE19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9.64</w:t>
            </w:r>
          </w:p>
        </w:tc>
      </w:tr>
      <w:tr w:rsidR="00085D8F" w:rsidRPr="000E5006" w14:paraId="4DECFB62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E19A3BF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IL-7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8ABAEF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D6394F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CF149BB" w14:textId="54878652" w:rsidR="00085D8F" w:rsidRPr="000E5006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6.88</w:t>
            </w:r>
          </w:p>
        </w:tc>
      </w:tr>
      <w:tr w:rsidR="00085D8F" w:rsidRPr="000E5006" w14:paraId="7F0E30BF" w14:textId="7777777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1774C2DC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50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IL-8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56426B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E2F4967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1570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AE56F16" w14:textId="79D7A93C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7.75</w:t>
            </w:r>
          </w:p>
        </w:tc>
      </w:tr>
      <w:tr w:rsidR="00085D8F" w:rsidRPr="000E5006" w14:paraId="1C67223A" w14:textId="0E386E38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60D52CF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IL-9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6D2B1A3B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366.53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99A381B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265900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5E911A5" w14:textId="1951C56C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4.61</w:t>
            </w:r>
          </w:p>
        </w:tc>
      </w:tr>
      <w:tr w:rsidR="00085D8F" w:rsidRPr="000E5006" w14:paraId="78378451" w14:textId="79569C5D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B98CA4F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IL-10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6F961E3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54.95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D1275A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40350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AB9892F" w14:textId="68FE8762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8.37</w:t>
            </w:r>
          </w:p>
        </w:tc>
      </w:tr>
      <w:tr w:rsidR="00085D8F" w:rsidRPr="000E5006" w14:paraId="19B678A7" w14:textId="0AD08B0C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4DC07BF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IL-12 p70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821E8A8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18.56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7E72656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13650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D72FCF5" w14:textId="35A80025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8.73</w:t>
            </w:r>
          </w:p>
        </w:tc>
      </w:tr>
      <w:tr w:rsidR="00085D8F" w:rsidRPr="000E5006" w14:paraId="16E25913" w14:textId="3F5F4CA6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83F561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IL-13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0D7804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29.42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660492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21440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60C49B5" w14:textId="5BA1EFE5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6.00</w:t>
            </w:r>
          </w:p>
        </w:tc>
      </w:tr>
      <w:tr w:rsidR="00085D8F" w:rsidRPr="000E5006" w14:paraId="13D61164" w14:textId="60747094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47FE3E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IL-15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957D384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95A2F5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1870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E0FD712" w14:textId="24D12499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6.69</w:t>
            </w:r>
          </w:p>
        </w:tc>
      </w:tr>
      <w:tr w:rsidR="00085D8F" w:rsidRPr="000E5006" w14:paraId="67283127" w14:textId="70BAD0A9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1665F096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IL-17A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FCB7A5D" w14:textId="47B348A9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8.7</w:t>
            </w:r>
            <w:r w:rsidR="009336C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C2233C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9E3DECD" w14:textId="3CD03A93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6.04</w:t>
            </w:r>
          </w:p>
        </w:tc>
      </w:tr>
      <w:tr w:rsidR="00085D8F" w:rsidRPr="000E5006" w14:paraId="6C993013" w14:textId="45E73E9B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BF28E4C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IL-17E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349A70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19.05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B99212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13790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3599BDF" w14:textId="78891EC6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6.58</w:t>
            </w:r>
          </w:p>
        </w:tc>
      </w:tr>
      <w:tr w:rsidR="00085D8F" w:rsidRPr="000E5006" w14:paraId="45B79458" w14:textId="2FBD9281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4BD64C8D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IL-33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7439C9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13.81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7DBC8E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10200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6AA2633" w14:textId="557B2FAE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5.22</w:t>
            </w:r>
          </w:p>
        </w:tc>
      </w:tr>
      <w:tr w:rsidR="00085D8F" w:rsidRPr="000E5006" w14:paraId="0EC5A472" w14:textId="18882302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2EC2DDFE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IP-10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4CB33F1" w14:textId="43F75E60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</w:t>
            </w:r>
            <w:r w:rsidR="009336C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2944FC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9B3CB35" w14:textId="0670641E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3.82</w:t>
            </w:r>
          </w:p>
        </w:tc>
      </w:tr>
      <w:tr w:rsidR="00085D8F" w:rsidRPr="000E5006" w14:paraId="6F98D435" w14:textId="41879508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4F425566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MCP-1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ED30C7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4.14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190EB1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96D3983" w14:textId="393D23F5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4.07</w:t>
            </w:r>
          </w:p>
        </w:tc>
      </w:tr>
      <w:tr w:rsidR="00085D8F" w:rsidRPr="000E5006" w14:paraId="6F5BDEFF" w14:textId="3E4415C1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5511EE30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MIP-1α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2BEB87D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5C84717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3340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5036BAC" w14:textId="247433FF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8.08</w:t>
            </w:r>
          </w:p>
        </w:tc>
      </w:tr>
      <w:tr w:rsidR="00085D8F" w:rsidRPr="000E5006" w14:paraId="5BE165EB" w14:textId="7F468829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286CBD5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MIP-1β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8467322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74.83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1BBC781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54300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FE29590" w14:textId="463BC6A0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3.35</w:t>
            </w:r>
          </w:p>
        </w:tc>
      </w:tr>
      <w:tr w:rsidR="00085D8F" w:rsidRPr="000E5006" w14:paraId="7604DD1B" w14:textId="42909B24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710FE234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MIP-3α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965CC12" w14:textId="1A023F86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</w:t>
            </w:r>
            <w:r w:rsidR="009336C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15286AA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09C8826" w14:textId="6F59F26C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5.87</w:t>
            </w:r>
          </w:p>
        </w:tc>
      </w:tr>
      <w:tr w:rsidR="00085D8F" w:rsidRPr="000E5006" w14:paraId="27FBE0CD" w14:textId="501FEC00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3A33B3D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MIP-3β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18245254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4.47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47718B6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3250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3AD9FCD" w14:textId="0F5B904D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7.24</w:t>
            </w:r>
          </w:p>
        </w:tc>
      </w:tr>
      <w:tr w:rsidR="00085D8F" w:rsidRPr="000E5006" w14:paraId="18167643" w14:textId="66D87993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4EBD46B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PDGF-AA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6640CC55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5.43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EEBD34F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9BCF138" w14:textId="1E1C2CE7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8.52</w:t>
            </w:r>
          </w:p>
        </w:tc>
      </w:tr>
      <w:tr w:rsidR="00085D8F" w:rsidRPr="000E5006" w14:paraId="0BA339A7" w14:textId="007EABA4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0C3A5C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PDGF-AB/BB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CBBC165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7.21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9F7346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68B7232" w14:textId="66B4F4FA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5.89</w:t>
            </w:r>
          </w:p>
        </w:tc>
      </w:tr>
      <w:tr w:rsidR="00085D8F" w:rsidRPr="000E5006" w14:paraId="17B64B53" w14:textId="7EA8A3CE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FE77F6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PD-L1/B7-H1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3F0F740D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6.86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EE3E43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6A111A8" w14:textId="75703CEF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7.85</w:t>
            </w:r>
          </w:p>
        </w:tc>
      </w:tr>
      <w:tr w:rsidR="00085D8F" w:rsidRPr="000E5006" w14:paraId="33024AC1" w14:textId="0C2F26FC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47747DFA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RANTES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B11BCF4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261.38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28AD46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192200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7F759EE" w14:textId="53D1C6D2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8.97</w:t>
            </w:r>
          </w:p>
        </w:tc>
      </w:tr>
      <w:tr w:rsidR="00085D8F" w:rsidRPr="000E5006" w14:paraId="3FC8606B" w14:textId="3741C4C5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79FAACD2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TGF-α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20C4E4E9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10.04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C8E726C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7320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1269414" w14:textId="63277C3A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5.27</w:t>
            </w:r>
          </w:p>
        </w:tc>
      </w:tr>
      <w:tr w:rsidR="00085D8F" w:rsidRPr="000E5006" w14:paraId="1AB56B55" w14:textId="700BAD49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0527B1C8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TNF-α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EDBEF04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11.25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66D507C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B03CAA0" w14:textId="4CA92069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8.20</w:t>
            </w:r>
          </w:p>
        </w:tc>
      </w:tr>
      <w:tr w:rsidR="00085D8F" w:rsidRPr="000E5006" w14:paraId="4872A7CA" w14:textId="2B810E67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3CE35DE4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TNF-β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7995CEA3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0325491E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1125AB1" w14:textId="22375883" w:rsidR="00085D8F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8.84</w:t>
            </w:r>
          </w:p>
        </w:tc>
      </w:tr>
      <w:tr w:rsidR="00085D8F" w:rsidRPr="000E5006" w14:paraId="6585A3C1" w14:textId="082DE08A" w:rsidTr="009336CF">
        <w:trPr>
          <w:trHeight w:val="170"/>
        </w:trPr>
        <w:tc>
          <w:tcPr>
            <w:tcW w:w="2462" w:type="dxa"/>
            <w:tcBorders>
              <w:top w:val="nil"/>
              <w:bottom w:val="nil"/>
            </w:tcBorders>
          </w:tcPr>
          <w:p w14:paraId="719BCA72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TRAIL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00B27500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23.39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93F1E98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17160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30BD65D" w14:textId="46BBB80F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5.79</w:t>
            </w:r>
          </w:p>
        </w:tc>
      </w:tr>
      <w:tr w:rsidR="00085D8F" w:rsidRPr="000E5006" w14:paraId="704CC04A" w14:textId="582B8B85" w:rsidTr="009336CF">
        <w:trPr>
          <w:trHeight w:val="170"/>
        </w:trPr>
        <w:tc>
          <w:tcPr>
            <w:tcW w:w="2462" w:type="dxa"/>
            <w:tcBorders>
              <w:top w:val="nil"/>
            </w:tcBorders>
          </w:tcPr>
          <w:p w14:paraId="52E8160D" w14:textId="77777777" w:rsidR="00085D8F" w:rsidRPr="000E5006" w:rsidRDefault="00085D8F" w:rsidP="0008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VEGF</w:t>
            </w:r>
          </w:p>
        </w:tc>
        <w:tc>
          <w:tcPr>
            <w:tcW w:w="2058" w:type="dxa"/>
            <w:tcBorders>
              <w:top w:val="nil"/>
            </w:tcBorders>
          </w:tcPr>
          <w:p w14:paraId="2CA2E2FD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6.52</w:t>
            </w:r>
          </w:p>
        </w:tc>
        <w:tc>
          <w:tcPr>
            <w:tcW w:w="2263" w:type="dxa"/>
            <w:tcBorders>
              <w:top w:val="nil"/>
            </w:tcBorders>
          </w:tcPr>
          <w:p w14:paraId="7FEADDD2" w14:textId="77777777" w:rsidR="00085D8F" w:rsidRPr="000E5006" w:rsidRDefault="00085D8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4860</w:t>
            </w:r>
          </w:p>
        </w:tc>
        <w:tc>
          <w:tcPr>
            <w:tcW w:w="2263" w:type="dxa"/>
            <w:tcBorders>
              <w:top w:val="nil"/>
            </w:tcBorders>
          </w:tcPr>
          <w:p w14:paraId="19945013" w14:textId="14D171BD" w:rsidR="00085D8F" w:rsidRDefault="009336CF" w:rsidP="009336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5.97</w:t>
            </w:r>
          </w:p>
        </w:tc>
      </w:tr>
    </w:tbl>
    <w:p w14:paraId="5823A44F" w14:textId="77777777" w:rsidR="00485F5B" w:rsidRDefault="00485F5B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0BD661" w14:textId="77777777" w:rsidR="009336CF" w:rsidRDefault="009336CF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0774DA" w14:textId="77777777" w:rsidR="009336CF" w:rsidRDefault="009336CF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C07480" w14:textId="63981CAD" w:rsidR="000E5006" w:rsidRPr="000E5006" w:rsidRDefault="000E5006" w:rsidP="0048789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Figures S3.1.</w:t>
      </w:r>
    </w:p>
    <w:p w14:paraId="77D99AF1" w14:textId="79B31A31" w:rsidR="00D94A5B" w:rsidRDefault="00D94A5B" w:rsidP="00487891">
      <w:pPr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D94A5B">
        <w:rPr>
          <w:rFonts w:ascii="Times New Roman" w:hAnsi="Times New Roman" w:cs="Times New Roman"/>
          <w:sz w:val="24"/>
          <w:szCs w:val="24"/>
          <w:lang w:val="en-US"/>
        </w:rPr>
        <w:t xml:space="preserve">Dot plots </w:t>
      </w:r>
      <w:r>
        <w:rPr>
          <w:rFonts w:ascii="Times New Roman" w:hAnsi="Times New Roman" w:cs="Times New Roman"/>
          <w:sz w:val="24"/>
          <w:szCs w:val="24"/>
          <w:lang w:val="en-US"/>
        </w:rPr>
        <w:t>showing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 xml:space="preserve"> secretome </w:t>
      </w:r>
      <w:r w:rsidR="00BC5162">
        <w:rPr>
          <w:rFonts w:ascii="Times New Roman" w:hAnsi="Times New Roman" w:cs="Times New Roman"/>
          <w:sz w:val="24"/>
          <w:szCs w:val="24"/>
          <w:lang w:val="en-US"/>
        </w:rPr>
        <w:t>concentration (</w:t>
      </w:r>
      <w:proofErr w:type="spellStart"/>
      <w:r w:rsidR="00BC5162">
        <w:rPr>
          <w:rFonts w:ascii="Times New Roman" w:hAnsi="Times New Roman" w:cs="Times New Roman"/>
          <w:sz w:val="24"/>
          <w:szCs w:val="24"/>
          <w:lang w:val="en-US"/>
        </w:rPr>
        <w:t>pg</w:t>
      </w:r>
      <w:proofErr w:type="spellEnd"/>
      <w:r w:rsidR="00BC5162">
        <w:rPr>
          <w:rFonts w:ascii="Times New Roman" w:hAnsi="Times New Roman" w:cs="Times New Roman"/>
          <w:sz w:val="24"/>
          <w:szCs w:val="24"/>
          <w:lang w:val="en-US"/>
        </w:rPr>
        <w:t>/mL)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 xml:space="preserve"> of 46 cytokines from unsorted and sorted CD34</w:t>
      </w:r>
      <w:r w:rsidRPr="00D94A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>, CD146</w:t>
      </w:r>
      <w:r w:rsidRPr="00D94A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>, and CD271</w:t>
      </w:r>
      <w:r w:rsidRPr="00D94A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 xml:space="preserve"> MFAT-derived stem cells analyzed using Luminex</w:t>
      </w:r>
      <w:r w:rsidRPr="00D94A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Pr="00D94A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when cultured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without (non-spiked) or with </w:t>
      </w:r>
      <w:r w:rsidRPr="00483D15">
        <w:rPr>
          <w:rFonts w:ascii="Times New Roman" w:hAnsi="Times New Roman" w:cs="Times New Roman"/>
          <w:color w:val="auto"/>
          <w:sz w:val="24"/>
          <w:szCs w:val="24"/>
          <w:lang w:val="en-US"/>
        </w:rPr>
        <w:t>IL-1β and TNF-α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(OA-spiked) for 48 hours. Data are shown as mean with SD with intergroup comparisons. Cell types not labeled with the same letter are statistically significant different from each other (p &lt; 0.05). </w:t>
      </w:r>
      <w:r w:rsidR="00BC5162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Note different y-axes.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 </w:t>
      </w:r>
    </w:p>
    <w:p w14:paraId="41827398" w14:textId="21B3BB79" w:rsidR="00ED169B" w:rsidRDefault="009B2F61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8D76E53" wp14:editId="4C2DAAA3">
            <wp:extent cx="2764833" cy="1487862"/>
            <wp:effectExtent l="0" t="0" r="635" b="1270"/>
            <wp:docPr id="742196265" name="Billede 1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96265" name="Billede 1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833" cy="148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6A860DC" wp14:editId="2A139451">
            <wp:extent cx="2676489" cy="1487862"/>
            <wp:effectExtent l="0" t="0" r="0" b="0"/>
            <wp:docPr id="1689094965" name="Billede 2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094965" name="Billede 2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931" cy="149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621D" w14:textId="5D16693A" w:rsidR="009B2F61" w:rsidRDefault="009B2F61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D5FC623" wp14:editId="21072498">
            <wp:extent cx="2717693" cy="1465811"/>
            <wp:effectExtent l="0" t="0" r="6985" b="1270"/>
            <wp:docPr id="1018216554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216554" name="Billede 101821655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148" cy="15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FCFB36F" wp14:editId="03F67585">
            <wp:extent cx="2628785" cy="1447854"/>
            <wp:effectExtent l="0" t="0" r="635" b="0"/>
            <wp:docPr id="1893097521" name="Billede 4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097521" name="Billede 4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972" cy="146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B50FA" w14:textId="5F39F6FB" w:rsidR="009B2F61" w:rsidRDefault="009B2F61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604E1600" wp14:editId="7B799FDA">
            <wp:extent cx="2700704" cy="1474759"/>
            <wp:effectExtent l="0" t="0" r="4445" b="0"/>
            <wp:docPr id="1798398460" name="Billede 5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98460" name="Billede 5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228" cy="150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4DC4F2FE" wp14:editId="09FAF445">
            <wp:extent cx="2650672" cy="1405421"/>
            <wp:effectExtent l="0" t="0" r="0" b="4445"/>
            <wp:docPr id="2091887612" name="Billede 6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87612" name="Billede 6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985" cy="14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56F8" w14:textId="27A14AF9" w:rsidR="00E97AE9" w:rsidRDefault="00E97AE9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drawing>
          <wp:inline distT="0" distB="0" distL="0" distR="0" wp14:anchorId="10991982" wp14:editId="5B3AD038">
            <wp:extent cx="2700655" cy="1455200"/>
            <wp:effectExtent l="0" t="0" r="4445" b="0"/>
            <wp:docPr id="1853767445" name="Billede 7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67445" name="Billede 7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066" cy="147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71C5F571" wp14:editId="09D56971">
            <wp:extent cx="2628785" cy="1444300"/>
            <wp:effectExtent l="0" t="0" r="635" b="3810"/>
            <wp:docPr id="883987004" name="Billede 8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87004" name="Billede 8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172" cy="146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E4477" w14:textId="71B484D3" w:rsidR="00E97AE9" w:rsidRDefault="00F9257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A5E2BAF" wp14:editId="2E03E032">
            <wp:extent cx="2700655" cy="1417646"/>
            <wp:effectExtent l="0" t="0" r="4445" b="0"/>
            <wp:docPr id="1104820594" name="Billede 9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20594" name="Billede 9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47" cy="143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5587FAD" wp14:editId="1B873B8A">
            <wp:extent cx="2743085" cy="1439919"/>
            <wp:effectExtent l="0" t="0" r="635" b="8255"/>
            <wp:docPr id="1027773825" name="Billede 10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73825" name="Billede 10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045" cy="14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6F122" w14:textId="1CB4D9BD" w:rsidR="00F92578" w:rsidRDefault="00F9257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5782A300" wp14:editId="39D78146">
            <wp:extent cx="2700655" cy="1462107"/>
            <wp:effectExtent l="0" t="0" r="4445" b="5080"/>
            <wp:docPr id="1474640139" name="Billede 11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640139" name="Billede 11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49" cy="154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6111DF68" wp14:editId="5BCBF088">
            <wp:extent cx="2765278" cy="1533410"/>
            <wp:effectExtent l="0" t="0" r="0" b="0"/>
            <wp:docPr id="1124778945" name="Billede 12" descr="Et billede, der indeholder tekst, skærmbillede, Font/skrifttype, diagram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778945" name="Billede 12" descr="Et billede, der indeholder tekst, skærmbillede, Font/skrifttype, diagram&#10;&#10;Indhold genereret af kunstig intelligens kan være forker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215" cy="156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B2228" w14:textId="7193A213" w:rsidR="00F92578" w:rsidRDefault="00F9257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421B187F" wp14:editId="79E4DBAA">
            <wp:extent cx="2724012" cy="1536007"/>
            <wp:effectExtent l="0" t="0" r="635" b="7620"/>
            <wp:docPr id="2095679621" name="Billede 13" descr="Et billede, der indeholder tekst, skærmbillede, diagram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679621" name="Billede 13" descr="Et billede, der indeholder tekst, skærmbillede, diagram, linje/række&#10;&#10;Indhold genereret af kunstig intelligens kan være forker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46" cy="156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47BDB19B" wp14:editId="47148952">
            <wp:extent cx="2840066" cy="1550859"/>
            <wp:effectExtent l="0" t="0" r="0" b="0"/>
            <wp:docPr id="2023316069" name="Billede 14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16069" name="Billede 14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079" cy="158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C5D4" w14:textId="07EB9C28" w:rsidR="00BD39A6" w:rsidRDefault="00BD39A6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48D4215" wp14:editId="06A6BC85">
            <wp:extent cx="2700655" cy="1453327"/>
            <wp:effectExtent l="0" t="0" r="4445" b="0"/>
            <wp:docPr id="291522049" name="Billede 15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522049" name="Billede 15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891" cy="147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8532B8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74D26C77" wp14:editId="4DA9C82B">
            <wp:extent cx="2628785" cy="1444298"/>
            <wp:effectExtent l="0" t="0" r="635" b="3810"/>
            <wp:docPr id="2030841800" name="Billede 16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841800" name="Billede 16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123" cy="145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8544C" w14:textId="74F66069" w:rsidR="008532B8" w:rsidRDefault="008532B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drawing>
          <wp:inline distT="0" distB="0" distL="0" distR="0" wp14:anchorId="17C50BA0" wp14:editId="1C679AC9">
            <wp:extent cx="2725345" cy="1523538"/>
            <wp:effectExtent l="0" t="0" r="0" b="635"/>
            <wp:docPr id="1763427319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27319" name="Billede 176342731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915" cy="154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2ADD990D" wp14:editId="0F1E6724">
            <wp:extent cx="2743085" cy="1546597"/>
            <wp:effectExtent l="0" t="0" r="635" b="0"/>
            <wp:docPr id="508061914" name="Billede 18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61914" name="Billede 18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286" cy="155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9CC09" w14:textId="6C251E8F" w:rsidR="008532B8" w:rsidRDefault="008532B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701B662" wp14:editId="7A0E3BF0">
            <wp:extent cx="2743085" cy="1530587"/>
            <wp:effectExtent l="0" t="0" r="635" b="0"/>
            <wp:docPr id="980934571" name="Billede 19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34571" name="Billede 19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360" cy="154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671251C0" wp14:editId="7A326309">
            <wp:extent cx="2712750" cy="1529657"/>
            <wp:effectExtent l="0" t="0" r="0" b="0"/>
            <wp:docPr id="885176743" name="Billede 20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76743" name="Billede 20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247" cy="154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5555" w14:textId="6C20093D" w:rsidR="008532B8" w:rsidRDefault="008532B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DD27BC2" wp14:editId="3FDC1C31">
            <wp:extent cx="2759219" cy="1471584"/>
            <wp:effectExtent l="0" t="0" r="3175" b="0"/>
            <wp:docPr id="1204692275" name="Billede 21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692275" name="Billede 21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444" cy="151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240F4D0B" wp14:editId="02638B1A">
            <wp:extent cx="2568055" cy="1471348"/>
            <wp:effectExtent l="0" t="0" r="3810" b="0"/>
            <wp:docPr id="1310019780" name="Billede 22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19780" name="Billede 22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604" cy="148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D921" w14:textId="315E6234" w:rsidR="008532B8" w:rsidRDefault="00FF269D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D2A306F" wp14:editId="798D1D36">
            <wp:extent cx="2747588" cy="1487516"/>
            <wp:effectExtent l="0" t="0" r="0" b="0"/>
            <wp:docPr id="837927947" name="Billede 23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927947" name="Billede 23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842" cy="150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CEA3418" wp14:editId="1E388683">
            <wp:extent cx="2701521" cy="1475205"/>
            <wp:effectExtent l="0" t="0" r="3810" b="0"/>
            <wp:docPr id="835397502" name="Billede 24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97502" name="Billede 24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310" cy="149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1BEF2" w14:textId="0A1B95CF" w:rsidR="00FF269D" w:rsidRDefault="00FF269D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drawing>
          <wp:inline distT="0" distB="0" distL="0" distR="0" wp14:anchorId="2E879FE5" wp14:editId="592FEA33">
            <wp:extent cx="2743085" cy="1503406"/>
            <wp:effectExtent l="0" t="0" r="635" b="1905"/>
            <wp:docPr id="1813903022" name="Billede 25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03022" name="Billede 25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740" cy="152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5F4ECFC8" wp14:editId="2DD4D659">
            <wp:extent cx="2704985" cy="1499977"/>
            <wp:effectExtent l="0" t="0" r="635" b="5080"/>
            <wp:docPr id="654784386" name="Billede 26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784386" name="Billede 26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830" cy="150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F96B0" w14:textId="19C3A043" w:rsidR="00FF269D" w:rsidRDefault="0048235B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28916837" wp14:editId="4A5A0477">
            <wp:extent cx="2709040" cy="1502225"/>
            <wp:effectExtent l="0" t="0" r="0" b="3175"/>
            <wp:docPr id="1242242383" name="Billede 27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42383" name="Billede 27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053" cy="153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0E7F918" wp14:editId="3BCD343E">
            <wp:extent cx="2701001" cy="1497768"/>
            <wp:effectExtent l="0" t="0" r="4445" b="7620"/>
            <wp:docPr id="1784323209" name="Billede 28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323209" name="Billede 28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517" cy="15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FE344" w14:textId="2AFA73D2" w:rsidR="0048235B" w:rsidRDefault="0048235B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B62EEE4" wp14:editId="70D523D9">
            <wp:extent cx="2724012" cy="1536007"/>
            <wp:effectExtent l="0" t="0" r="635" b="7620"/>
            <wp:docPr id="1701569451" name="Billede 29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69451" name="Billede 29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148" cy="156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6539FF93" wp14:editId="3608208A">
            <wp:extent cx="2725246" cy="1517371"/>
            <wp:effectExtent l="0" t="0" r="0" b="6985"/>
            <wp:docPr id="1792434480" name="Billede 30" descr="Et billede, der indeholder tekst, skærmbillede, diagram, Kurv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34480" name="Billede 30" descr="Et billede, der indeholder tekst, skærmbillede, diagram, Kurve&#10;&#10;Indhold genereret af kunstig intelligens kan være forkert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801" cy="153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62F9D" w14:textId="7FE9D9C4" w:rsidR="00BC5162" w:rsidRDefault="00BC5162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51FD080" wp14:editId="31DAAF13">
            <wp:extent cx="2708910" cy="1502153"/>
            <wp:effectExtent l="0" t="0" r="0" b="3175"/>
            <wp:docPr id="2002612349" name="Billede 31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612349" name="Billede 31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322" cy="153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495436BA" wp14:editId="1015DD62">
            <wp:extent cx="2739621" cy="1512998"/>
            <wp:effectExtent l="0" t="0" r="3810" b="0"/>
            <wp:docPr id="1660645785" name="Billede 32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645785" name="Billede 32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248" cy="152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C02A" w14:textId="6F394415" w:rsidR="00BC5162" w:rsidRDefault="00840BAA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drawing>
          <wp:inline distT="0" distB="0" distL="0" distR="0" wp14:anchorId="3E72B62A" wp14:editId="24C64BC2">
            <wp:extent cx="2708910" cy="1444752"/>
            <wp:effectExtent l="0" t="0" r="0" b="3175"/>
            <wp:docPr id="476562649" name="Billede 33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62649" name="Billede 33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916" cy="14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02F5D574" wp14:editId="43335EBD">
            <wp:extent cx="2625321" cy="1433596"/>
            <wp:effectExtent l="0" t="0" r="3810" b="0"/>
            <wp:docPr id="693821609" name="Billede 34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821609" name="Billede 34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358" cy="14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4F100" w14:textId="322E91AB" w:rsidR="00840BAA" w:rsidRDefault="00840BAA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2E5F194F" wp14:editId="29DA9FDB">
            <wp:extent cx="2708910" cy="1457768"/>
            <wp:effectExtent l="0" t="0" r="0" b="9525"/>
            <wp:docPr id="50184369" name="Billede 35" descr="Et billede, der indeholder tekst, skærmbillede, diagram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4369" name="Billede 35" descr="Et billede, der indeholder tekst, skærmbillede, diagram, linje/række&#10;&#10;Indhold genereret af kunstig intelligens kan være forkert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166" cy="146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F971068" wp14:editId="6801D87A">
            <wp:extent cx="2724608" cy="1466215"/>
            <wp:effectExtent l="0" t="0" r="0" b="635"/>
            <wp:docPr id="168682009" name="Billede 36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2009" name="Billede 36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159" cy="149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D5638" w14:textId="00CB633E" w:rsidR="00840BAA" w:rsidRDefault="00840BAA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791F25A8" wp14:editId="6F88A3D3">
            <wp:extent cx="2708910" cy="1488321"/>
            <wp:effectExtent l="0" t="0" r="0" b="0"/>
            <wp:docPr id="1054771344" name="Billede 37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71344" name="Billede 37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343" cy="151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5AAED22" wp14:editId="0DCC3E8F">
            <wp:extent cx="2739621" cy="1519184"/>
            <wp:effectExtent l="0" t="0" r="3810" b="5080"/>
            <wp:docPr id="708335126" name="Billede 38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335126" name="Billede 38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283" cy="153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1483" w14:textId="16BE01A0" w:rsidR="00840BAA" w:rsidRDefault="00840BAA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D51BA33" wp14:editId="45F2C715">
            <wp:extent cx="2708910" cy="1502153"/>
            <wp:effectExtent l="0" t="0" r="0" b="3175"/>
            <wp:docPr id="248221803" name="Billede 39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21803" name="Billede 39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153" cy="152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25113BF" wp14:editId="4B2783A9">
            <wp:extent cx="2724150" cy="1510604"/>
            <wp:effectExtent l="0" t="0" r="0" b="0"/>
            <wp:docPr id="1437923405" name="Billede 40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23405" name="Billede 40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904" cy="152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C3844" w14:textId="7F69E743" w:rsidR="00840BAA" w:rsidRDefault="00587422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EA9A775" wp14:editId="05A6277E">
            <wp:extent cx="2708910" cy="1486675"/>
            <wp:effectExtent l="0" t="0" r="0" b="0"/>
            <wp:docPr id="1669144537" name="Billede 41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44537" name="Billede 41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253" cy="151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1CD9F10D" wp14:editId="7187E697">
            <wp:extent cx="2625321" cy="1480199"/>
            <wp:effectExtent l="0" t="0" r="3810" b="5715"/>
            <wp:docPr id="1317468947" name="Billede 42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468947" name="Billede 42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055" cy="149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592C" w14:textId="355D6143" w:rsidR="00587422" w:rsidRDefault="0010359D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drawing>
          <wp:inline distT="0" distB="0" distL="0" distR="0" wp14:anchorId="496ED8E6" wp14:editId="47AE78DD">
            <wp:extent cx="2721610" cy="1473451"/>
            <wp:effectExtent l="0" t="0" r="2540" b="0"/>
            <wp:docPr id="1360385311" name="Billede 43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385311" name="Billede 43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523" cy="150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5A7368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5A69144A" wp14:editId="26054865">
            <wp:extent cx="2628785" cy="1496310"/>
            <wp:effectExtent l="0" t="0" r="635" b="8890"/>
            <wp:docPr id="1530036571" name="Billede 44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36571" name="Billede 44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780" cy="15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6695" w14:textId="5BDFC04A" w:rsidR="00D94A5B" w:rsidRPr="005B3B78" w:rsidRDefault="005A7368" w:rsidP="00D7003B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CC6C1E1" wp14:editId="38BF82AF">
            <wp:extent cx="2721610" cy="1509195"/>
            <wp:effectExtent l="0" t="0" r="2540" b="0"/>
            <wp:docPr id="853456323" name="Billede 45" descr="Et billede, der indeholder tekst, skærmbillede, diagram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56323" name="Billede 45" descr="Et billede, der indeholder tekst, skærmbillede, diagram, Font/skrifttype&#10;&#10;Indhold genereret af kunstig intelligens kan være forkert.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343" cy="152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drawing>
          <wp:inline distT="0" distB="0" distL="0" distR="0" wp14:anchorId="3D778FAB" wp14:editId="5A7795ED">
            <wp:extent cx="2762653" cy="1508587"/>
            <wp:effectExtent l="0" t="0" r="0" b="0"/>
            <wp:docPr id="1675473386" name="Billede 46" descr="Et billede, der indeholder tekst, diagram, skærmbillede, linje/rækk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473386" name="Billede 46" descr="Et billede, der indeholder tekst, diagram, skærmbillede, linje/række&#10;&#10;Indhold genereret af kunstig intelligens kan være forkert.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664" cy="1524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4A5B" w:rsidRPr="005B3B78" w:rsidSect="00487891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 w:code="9"/>
      <w:pgMar w:top="2552" w:right="1418" w:bottom="1701" w:left="1418" w:header="680" w:footer="397" w:gutter="0"/>
      <w:lnNumType w:countBy="1" w:restart="continuous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4F19" w14:textId="77777777" w:rsidR="002E6362" w:rsidRDefault="002E6362" w:rsidP="009E4B94">
      <w:pPr>
        <w:spacing w:line="240" w:lineRule="auto"/>
      </w:pPr>
      <w:r>
        <w:separator/>
      </w:r>
    </w:p>
  </w:endnote>
  <w:endnote w:type="continuationSeparator" w:id="0">
    <w:p w14:paraId="53337182" w14:textId="77777777" w:rsidR="002E6362" w:rsidRDefault="002E6362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altName w:val="Calibri"/>
    <w:panose1 w:val="020B05060400000200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968D" w14:textId="77777777" w:rsidR="00B1588A" w:rsidRDefault="00B1588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234"/>
      <w:gridCol w:w="1836"/>
    </w:tblGrid>
    <w:tr w:rsidR="00FC1F1B" w14:paraId="60056ED9" w14:textId="77777777" w:rsidTr="001E46F9">
      <w:trPr>
        <w:trHeight w:val="284"/>
      </w:trPr>
      <w:tc>
        <w:tcPr>
          <w:tcW w:w="6096" w:type="dxa"/>
        </w:tcPr>
        <w:p w14:paraId="22C3CA16" w14:textId="77777777" w:rsidR="00FC1F1B" w:rsidRPr="00C36BB3" w:rsidRDefault="00FC1F1B" w:rsidP="001C683B">
          <w:pPr>
            <w:pStyle w:val="Sidefod"/>
          </w:pPr>
        </w:p>
      </w:tc>
      <w:tc>
        <w:tcPr>
          <w:tcW w:w="1547" w:type="dxa"/>
        </w:tcPr>
        <w:p w14:paraId="4C2C715A" w14:textId="77777777" w:rsidR="00FC1F1B" w:rsidRDefault="00000000" w:rsidP="001C683B">
          <w:pPr>
            <w:jc w:val="right"/>
          </w:pPr>
          <w:sdt>
            <w:sdtPr>
              <w:rPr>
                <w:rStyle w:val="Sidetal"/>
              </w:rPr>
              <w:alias w:val="Side"/>
              <w:tag w:val="{&quot;templafy&quot;:{&quot;id&quot;:&quot;6e9ee8a8-f69c-467a-a8e8-65b8caefa092&quot;}}"/>
              <w:id w:val="2132284046"/>
            </w:sdtPr>
            <w:sdtContent>
              <w:r>
                <w:rPr>
                  <w:rStyle w:val="Sidetal"/>
                </w:rPr>
                <w:t>Page</w:t>
              </w:r>
            </w:sdtContent>
          </w:sdt>
          <w:r w:rsidR="00FC1F1B" w:rsidRPr="00094ABD">
            <w:rPr>
              <w:rStyle w:val="Sidetal"/>
            </w:rPr>
            <w:t xml:space="preserve"> </w:t>
          </w:r>
          <w:r w:rsidR="00FC1F1B" w:rsidRPr="00094ABD">
            <w:rPr>
              <w:rStyle w:val="Sidetal"/>
            </w:rPr>
            <w:fldChar w:fldCharType="begin"/>
          </w:r>
          <w:r w:rsidR="00FC1F1B" w:rsidRPr="00094ABD">
            <w:rPr>
              <w:rStyle w:val="Sidetal"/>
            </w:rPr>
            <w:instrText xml:space="preserve"> PAGE  </w:instrText>
          </w:r>
          <w:r w:rsidR="00FC1F1B" w:rsidRPr="00094ABD">
            <w:rPr>
              <w:rStyle w:val="Sidetal"/>
            </w:rPr>
            <w:fldChar w:fldCharType="separate"/>
          </w:r>
          <w:r w:rsidR="00CA09BA">
            <w:rPr>
              <w:rStyle w:val="Sidetal"/>
              <w:noProof/>
            </w:rPr>
            <w:t>2</w:t>
          </w:r>
          <w:r w:rsidR="00FC1F1B" w:rsidRPr="00094ABD">
            <w:rPr>
              <w:rStyle w:val="Sidetal"/>
            </w:rPr>
            <w:fldChar w:fldCharType="end"/>
          </w:r>
        </w:p>
      </w:tc>
    </w:tr>
  </w:tbl>
  <w:p w14:paraId="4B7A5CEA" w14:textId="77777777" w:rsidR="003D610F" w:rsidRDefault="003D610F" w:rsidP="00CA09BA">
    <w:pPr>
      <w:pStyle w:val="Sidefod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22710225"/>
  <w:bookmarkStart w:id="3" w:name="_Hlk522710226"/>
  <w:bookmarkStart w:id="4" w:name="_Hlk523305887"/>
  <w:bookmarkStart w:id="5" w:name="_Hlk523305888"/>
  <w:p w14:paraId="68A367F2" w14:textId="77777777" w:rsidR="00AA67DC" w:rsidRDefault="0067674F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8FC2DEA" wp14:editId="6D7A3C6D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6D1A50" w14:textId="77777777" w:rsidR="0067674F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FC2DEA" id="EkstraLogoTekst" o:spid="_x0000_s1026" style="position:absolute;margin-left:331.5pt;margin-top:0;width:382.7pt;height:36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d7f6 [3204]" stroked="f" strokecolor="#107fb6 [1604]" strokeweight="2pt">
              <v:textbox inset="0,0,0,0">
                <w:txbxContent>
                  <w:p w14:paraId="056D1A50" w14:textId="77777777" w:rsidR="0067674F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F62E5" w14:textId="77777777" w:rsidR="002E6362" w:rsidRDefault="002E6362" w:rsidP="009E4B94">
      <w:pPr>
        <w:spacing w:line="240" w:lineRule="auto"/>
      </w:pPr>
      <w:r>
        <w:separator/>
      </w:r>
    </w:p>
  </w:footnote>
  <w:footnote w:type="continuationSeparator" w:id="0">
    <w:p w14:paraId="48332EFB" w14:textId="77777777" w:rsidR="002E6362" w:rsidRDefault="002E6362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26BF" w14:textId="77777777" w:rsidR="00B1588A" w:rsidRDefault="00B158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B236" w14:textId="77777777" w:rsidR="00B1588A" w:rsidRDefault="00B1588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83E5" w14:textId="77777777" w:rsidR="00456F78" w:rsidRPr="00B827CA" w:rsidRDefault="00456F78" w:rsidP="00456F78">
    <w:pPr>
      <w:pStyle w:val="Sidehoved"/>
    </w:pPr>
    <w:bookmarkStart w:id="0" w:name="_Hlk523315665"/>
    <w:bookmarkStart w:id="1" w:name="_Hlk523315666"/>
  </w:p>
  <w:bookmarkEnd w:id="0"/>
  <w:bookmarkEnd w:id="1"/>
  <w:p w14:paraId="2645B944" w14:textId="77777777" w:rsidR="00AA67DC" w:rsidRPr="00456F78" w:rsidRDefault="00AA67DC" w:rsidP="00456F78">
    <w:pPr>
      <w:pStyle w:val="Sidehoved"/>
    </w:pPr>
    <w:r>
      <w:rPr>
        <w:noProof/>
      </w:rPr>
      <w:drawing>
        <wp:anchor distT="0" distB="0" distL="0" distR="0" simplePos="0" relativeHeight="251655680" behindDoc="0" locked="0" layoutInCell="1" allowOverlap="1" wp14:anchorId="5921E25B" wp14:editId="03F5A909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415593" cy="540000"/>
          <wp:effectExtent l="0" t="0" r="0" b="0"/>
          <wp:wrapNone/>
          <wp:docPr id="484693362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693362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415593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026267EF" wp14:editId="1439EF01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993325424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325424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 wp14:anchorId="0D92AF2B" wp14:editId="4F56B8C5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1575946" cy="493200"/>
          <wp:effectExtent l="0" t="0" r="5715" b="2540"/>
          <wp:wrapNone/>
          <wp:docPr id="926647221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7221" name="ExtraLogoThree_Hide" hidden="1"/>
                  <pic:cNvPicPr/>
                </pic:nvPicPr>
                <pic:blipFill>
                  <a:blip r:embed="rId3"/>
                  <a:srcRect/>
                  <a:stretch/>
                </pic:blipFill>
                <pic:spPr>
                  <a:xfrm>
                    <a:off x="0" y="0"/>
                    <a:ext cx="1575946" cy="49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4CFB4797" wp14:editId="5EF64684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902500872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500872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4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4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3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3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2"/>
  </w:num>
  <w:num w:numId="15" w16cid:durableId="322706912">
    <w:abstractNumId w:val="10"/>
  </w:num>
  <w:num w:numId="16" w16cid:durableId="922108117">
    <w:abstractNumId w:val="11"/>
  </w:num>
  <w:num w:numId="17" w16cid:durableId="1883517870">
    <w:abstractNumId w:val="12"/>
  </w:num>
  <w:num w:numId="18" w16cid:durableId="2146657006">
    <w:abstractNumId w:val="10"/>
  </w:num>
  <w:num w:numId="19" w16cid:durableId="43532282">
    <w:abstractNumId w:val="14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3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4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3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A5B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61BEF"/>
    <w:rsid w:val="00075210"/>
    <w:rsid w:val="00075D55"/>
    <w:rsid w:val="00085D8F"/>
    <w:rsid w:val="0009128C"/>
    <w:rsid w:val="00094ABD"/>
    <w:rsid w:val="00097047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E5006"/>
    <w:rsid w:val="000F63A6"/>
    <w:rsid w:val="0010106A"/>
    <w:rsid w:val="0010359D"/>
    <w:rsid w:val="0010449A"/>
    <w:rsid w:val="001220C2"/>
    <w:rsid w:val="00122270"/>
    <w:rsid w:val="00122DEF"/>
    <w:rsid w:val="0013244F"/>
    <w:rsid w:val="00143C42"/>
    <w:rsid w:val="00154184"/>
    <w:rsid w:val="00170EA6"/>
    <w:rsid w:val="00182651"/>
    <w:rsid w:val="00185822"/>
    <w:rsid w:val="0018722D"/>
    <w:rsid w:val="001A4105"/>
    <w:rsid w:val="001B080A"/>
    <w:rsid w:val="001B1739"/>
    <w:rsid w:val="001C26AA"/>
    <w:rsid w:val="001C395D"/>
    <w:rsid w:val="001C423A"/>
    <w:rsid w:val="001C683B"/>
    <w:rsid w:val="001D436A"/>
    <w:rsid w:val="001E2DAC"/>
    <w:rsid w:val="001E3577"/>
    <w:rsid w:val="001E46F9"/>
    <w:rsid w:val="001F6E3A"/>
    <w:rsid w:val="002077FE"/>
    <w:rsid w:val="00244D70"/>
    <w:rsid w:val="00257399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1201"/>
    <w:rsid w:val="002E27B6"/>
    <w:rsid w:val="002E6362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7699C"/>
    <w:rsid w:val="00384CDD"/>
    <w:rsid w:val="0039399D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253B"/>
    <w:rsid w:val="0041584B"/>
    <w:rsid w:val="00421B21"/>
    <w:rsid w:val="00424709"/>
    <w:rsid w:val="00424AD9"/>
    <w:rsid w:val="004259B6"/>
    <w:rsid w:val="0043594E"/>
    <w:rsid w:val="00436FEF"/>
    <w:rsid w:val="00442986"/>
    <w:rsid w:val="00442F63"/>
    <w:rsid w:val="00444EE4"/>
    <w:rsid w:val="00450D54"/>
    <w:rsid w:val="00451517"/>
    <w:rsid w:val="00456F78"/>
    <w:rsid w:val="00472A21"/>
    <w:rsid w:val="0048235B"/>
    <w:rsid w:val="00482FA7"/>
    <w:rsid w:val="00485F5B"/>
    <w:rsid w:val="00487891"/>
    <w:rsid w:val="004939CF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5068"/>
    <w:rsid w:val="00512B96"/>
    <w:rsid w:val="0051610D"/>
    <w:rsid w:val="005178A7"/>
    <w:rsid w:val="00521999"/>
    <w:rsid w:val="005412DB"/>
    <w:rsid w:val="00543EF2"/>
    <w:rsid w:val="00566DE2"/>
    <w:rsid w:val="0057722D"/>
    <w:rsid w:val="005808AC"/>
    <w:rsid w:val="00582AE7"/>
    <w:rsid w:val="00587422"/>
    <w:rsid w:val="00593D85"/>
    <w:rsid w:val="0059497E"/>
    <w:rsid w:val="005A28D4"/>
    <w:rsid w:val="005A7368"/>
    <w:rsid w:val="005A7E0B"/>
    <w:rsid w:val="005B2BCF"/>
    <w:rsid w:val="005B3B78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900C2"/>
    <w:rsid w:val="006B30A9"/>
    <w:rsid w:val="006B6310"/>
    <w:rsid w:val="006D5A6F"/>
    <w:rsid w:val="006F28ED"/>
    <w:rsid w:val="006F43DF"/>
    <w:rsid w:val="0070267E"/>
    <w:rsid w:val="00706DF3"/>
    <w:rsid w:val="00706E32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668"/>
    <w:rsid w:val="007B0AF6"/>
    <w:rsid w:val="007B259C"/>
    <w:rsid w:val="007B6479"/>
    <w:rsid w:val="007C6FA3"/>
    <w:rsid w:val="007E373C"/>
    <w:rsid w:val="007F4E18"/>
    <w:rsid w:val="008138F4"/>
    <w:rsid w:val="00830329"/>
    <w:rsid w:val="00836161"/>
    <w:rsid w:val="0083626D"/>
    <w:rsid w:val="00840BAA"/>
    <w:rsid w:val="008532B8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C2616"/>
    <w:rsid w:val="008D018A"/>
    <w:rsid w:val="008D0D61"/>
    <w:rsid w:val="008D23D7"/>
    <w:rsid w:val="008E2A94"/>
    <w:rsid w:val="008E5A6D"/>
    <w:rsid w:val="008F32DF"/>
    <w:rsid w:val="008F338D"/>
    <w:rsid w:val="008F4D20"/>
    <w:rsid w:val="009025D2"/>
    <w:rsid w:val="009177D5"/>
    <w:rsid w:val="00917BCB"/>
    <w:rsid w:val="0092635F"/>
    <w:rsid w:val="00931771"/>
    <w:rsid w:val="009336CF"/>
    <w:rsid w:val="00944943"/>
    <w:rsid w:val="0094757D"/>
    <w:rsid w:val="00951B25"/>
    <w:rsid w:val="00952FAD"/>
    <w:rsid w:val="00953486"/>
    <w:rsid w:val="009567EC"/>
    <w:rsid w:val="00970F68"/>
    <w:rsid w:val="009737E4"/>
    <w:rsid w:val="00983B74"/>
    <w:rsid w:val="00985FE7"/>
    <w:rsid w:val="00990263"/>
    <w:rsid w:val="00997A95"/>
    <w:rsid w:val="009A15C0"/>
    <w:rsid w:val="009A321D"/>
    <w:rsid w:val="009A4CCC"/>
    <w:rsid w:val="009A5A4F"/>
    <w:rsid w:val="009B2F61"/>
    <w:rsid w:val="009B2F73"/>
    <w:rsid w:val="009D095A"/>
    <w:rsid w:val="009D0B60"/>
    <w:rsid w:val="009D1E80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C3B3D"/>
    <w:rsid w:val="00AD4E1D"/>
    <w:rsid w:val="00AE3652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00B4"/>
    <w:rsid w:val="00B557ED"/>
    <w:rsid w:val="00B803B4"/>
    <w:rsid w:val="00B827CA"/>
    <w:rsid w:val="00B91DEB"/>
    <w:rsid w:val="00B9483E"/>
    <w:rsid w:val="00BA58D4"/>
    <w:rsid w:val="00BA671D"/>
    <w:rsid w:val="00BB321D"/>
    <w:rsid w:val="00BB4255"/>
    <w:rsid w:val="00BC0D26"/>
    <w:rsid w:val="00BC5162"/>
    <w:rsid w:val="00BC5249"/>
    <w:rsid w:val="00BC7117"/>
    <w:rsid w:val="00BD39A6"/>
    <w:rsid w:val="00BD637C"/>
    <w:rsid w:val="00BE6E4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A09BA"/>
    <w:rsid w:val="00CA0A7D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80D8F"/>
    <w:rsid w:val="00D92522"/>
    <w:rsid w:val="00D94A5B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153C"/>
    <w:rsid w:val="00E13520"/>
    <w:rsid w:val="00E146D0"/>
    <w:rsid w:val="00E3443E"/>
    <w:rsid w:val="00E53EE9"/>
    <w:rsid w:val="00E6091D"/>
    <w:rsid w:val="00E61D8F"/>
    <w:rsid w:val="00E66451"/>
    <w:rsid w:val="00E67152"/>
    <w:rsid w:val="00E81E8C"/>
    <w:rsid w:val="00E81E9C"/>
    <w:rsid w:val="00E84206"/>
    <w:rsid w:val="00E95714"/>
    <w:rsid w:val="00E97AE9"/>
    <w:rsid w:val="00EA40C1"/>
    <w:rsid w:val="00EA7CC0"/>
    <w:rsid w:val="00ED1083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89F"/>
    <w:rsid w:val="00F4702A"/>
    <w:rsid w:val="00F50257"/>
    <w:rsid w:val="00F53947"/>
    <w:rsid w:val="00F60678"/>
    <w:rsid w:val="00F710A5"/>
    <w:rsid w:val="00F73354"/>
    <w:rsid w:val="00F80260"/>
    <w:rsid w:val="00F822CA"/>
    <w:rsid w:val="00F87517"/>
    <w:rsid w:val="00F92578"/>
    <w:rsid w:val="00FC1F1B"/>
    <w:rsid w:val="00FC763A"/>
    <w:rsid w:val="00FD2891"/>
    <w:rsid w:val="00FD5793"/>
    <w:rsid w:val="00FD7A7C"/>
    <w:rsid w:val="00FE2C9C"/>
    <w:rsid w:val="00FF269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B8084"/>
  <w15:docId w15:val="{B1A8685C-CE9B-41FF-9592-7D990D19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D8F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eastAsiaTheme="majorEastAsia" w:cstheme="majorBidi"/>
      <w:bCs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after="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en-GB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en-GB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en-GB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en-GB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en-GB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en-GB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en-GB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en-GB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ledtekst">
    <w:name w:val="caption"/>
    <w:basedOn w:val="Normal"/>
    <w:next w:val="Normal"/>
    <w:uiPriority w:val="3"/>
    <w:semiHidden/>
    <w:qFormat/>
    <w:rsid w:val="00BC5249"/>
    <w:rPr>
      <w:b/>
      <w:bCs/>
      <w:sz w:val="16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ind w:right="567"/>
    </w:pPr>
  </w:style>
  <w:style w:type="paragraph" w:styleId="Indholdsfortegnelse3">
    <w:name w:val="toc 3"/>
    <w:basedOn w:val="Normal"/>
    <w:next w:val="Normal"/>
    <w:uiPriority w:val="10"/>
    <w:semiHidden/>
    <w:rsid w:val="00BC5249"/>
    <w:pPr>
      <w:ind w:right="567"/>
    </w:pPr>
  </w:style>
  <w:style w:type="paragraph" w:styleId="Indholdsfortegnelse4">
    <w:name w:val="toc 4"/>
    <w:basedOn w:val="Normal"/>
    <w:next w:val="Normal"/>
    <w:uiPriority w:val="10"/>
    <w:semiHidden/>
    <w:rsid w:val="00BC5249"/>
    <w:pPr>
      <w:ind w:right="567"/>
    </w:pPr>
  </w:style>
  <w:style w:type="paragraph" w:styleId="Indholdsfortegnelse5">
    <w:name w:val="toc 5"/>
    <w:basedOn w:val="Normal"/>
    <w:next w:val="Normal"/>
    <w:uiPriority w:val="10"/>
    <w:semiHidden/>
    <w:rsid w:val="00BC5249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BC5249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BC5249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BC5249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BC5249"/>
    <w:pPr>
      <w:ind w:right="567"/>
    </w:p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en-GB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en-GB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contextualSpacing/>
    </w:p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contextualSpacing/>
    </w:p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en-GB"/>
    </w:rPr>
  </w:style>
  <w:style w:type="paragraph" w:customStyle="1" w:styleId="Template">
    <w:name w:val="Template"/>
    <w:uiPriority w:val="9"/>
    <w:semiHidden/>
    <w:rsid w:val="00BC5249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en-GB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en-GB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  <w:lang w:val="en-GB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/>
    </w:pPr>
    <w:rPr>
      <w:iCs/>
      <w:color w:val="333333" w:themeColor="text1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en-GB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ind w:right="567"/>
    </w:pPr>
  </w:style>
  <w:style w:type="paragraph" w:styleId="Normalindrykning">
    <w:name w:val="Normal Indent"/>
    <w:basedOn w:val="Normal"/>
    <w:uiPriority w:val="99"/>
    <w:semiHidden/>
    <w:rsid w:val="00BC5249"/>
    <w:pPr>
      <w:ind w:left="1134"/>
    </w:p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  <w:rPr>
      <w:lang w:val="en-GB"/>
    </w:r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en-GB"/>
    </w:rPr>
  </w:style>
  <w:style w:type="paragraph" w:styleId="Bibliografi">
    <w:name w:val="Bibliography"/>
    <w:basedOn w:val="Normal"/>
    <w:next w:val="Normal"/>
    <w:uiPriority w:val="99"/>
    <w:semiHidden/>
    <w:rsid w:val="00BC5249"/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en-GB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en-GB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en-GB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en-GB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en-GB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en-GB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en-GB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en-GB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en-GB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en-GB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en-GB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en-GB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en-GB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en-GB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en-GB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C524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en-GB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en-GB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en-GB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en-GB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en-GB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en-GB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en-GB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en-GB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en-GB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en-GB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C5249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en-GB"/>
    </w:rPr>
  </w:style>
  <w:style w:type="paragraph" w:styleId="Liste">
    <w:name w:val="List"/>
    <w:basedOn w:val="Normal"/>
    <w:uiPriority w:val="99"/>
    <w:semiHidden/>
    <w:rsid w:val="00BC52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C52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C52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C52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C5249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contextualSpacing/>
    </w:pPr>
  </w:style>
  <w:style w:type="paragraph" w:styleId="Opstilling-forts">
    <w:name w:val="List Continue"/>
    <w:basedOn w:val="Normal"/>
    <w:uiPriority w:val="99"/>
    <w:semiHidden/>
    <w:rsid w:val="00BC524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C524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C524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C524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C5249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C5249"/>
    <w:pPr>
      <w:contextualSpacing/>
    </w:pPr>
  </w:style>
  <w:style w:type="paragraph" w:styleId="Listeafsnit">
    <w:name w:val="List Paragraph"/>
    <w:basedOn w:val="Normal"/>
    <w:uiPriority w:val="99"/>
    <w:semiHidden/>
    <w:rsid w:val="00BC5249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GB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en-GB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BC5249"/>
    <w:rPr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en-GB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en-GB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en-GB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en-GB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en-GB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en-GB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en-GB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pPr>
      <w:spacing w:after="0"/>
    </w:p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CCEBFA" w:themeFill="background2"/>
      <w:lang w:val="en-GB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ind w:left="284" w:right="284"/>
    </w:pPr>
  </w:style>
  <w:style w:type="paragraph" w:styleId="Korrektur">
    <w:name w:val="Revision"/>
    <w:hidden/>
    <w:uiPriority w:val="99"/>
    <w:semiHidden/>
    <w:rsid w:val="00485F5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footer" Target="footer1.xml"/><Relationship Id="rId61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9.emf"/><Relationship Id="rId2" Type="http://schemas.openxmlformats.org/officeDocument/2006/relationships/image" Target="media/image48.emf"/><Relationship Id="rId1" Type="http://schemas.openxmlformats.org/officeDocument/2006/relationships/image" Target="media/image4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ag0021\AppData\Local\Temp\Templafy\WordVsto\x2qracjq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{"elementConfiguration":{"binding":"{{Translate(\"Side\")}}","promptAiService":false,"removeAndKeepContent":false,"disableUpdates":false,"type":"text"},"type":"richTextContentControl","id":"6e9ee8a8-f69c-467a-a8e8-65b8caefa092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74784CB5-A832-422E-9260-36EE253C97BD}">
  <ds:schemaRefs/>
</ds:datastoreItem>
</file>

<file path=customXml/itemProps2.xml><?xml version="1.0" encoding="utf-8"?>
<ds:datastoreItem xmlns:ds="http://schemas.openxmlformats.org/officeDocument/2006/customXml" ds:itemID="{4A783360-2D84-4F66-8880-7053A2A2F9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x2qracjq</Template>
  <TotalTime>1399</TotalTime>
  <Pages>7</Pages>
  <Words>268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 Bagge</dc:creator>
  <cp:lastModifiedBy>Jasmin Groth-Bagge</cp:lastModifiedBy>
  <cp:revision>15</cp:revision>
  <cp:lastPrinted>2026-07-15T07:53:00Z</cp:lastPrinted>
  <dcterms:created xsi:type="dcterms:W3CDTF">2026-07-14T12:04:00Z</dcterms:created>
  <dcterms:modified xsi:type="dcterms:W3CDTF">2026-07-15T13:05:00Z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981433167232368650</vt:lpwstr>
  </property>
  <property fmtid="{D5CDD505-2E9C-101B-9397-08002B2CF9AE}" pid="6" name="TemplafyLanguageCode">
    <vt:lpwstr>en-GB</vt:lpwstr>
  </property>
  <property fmtid="{D5CDD505-2E9C-101B-9397-08002B2CF9AE}" pid="7" name="TemplafyFromBlank">
    <vt:bool>true</vt:bool>
  </property>
</Properties>
</file>