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4DB401" w14:textId="033ECBDC" w:rsidR="009C427E" w:rsidRDefault="009C427E" w:rsidP="003159A0">
      <w:pPr>
        <w:spacing w:line="480" w:lineRule="auto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t>A</w:t>
      </w:r>
      <w:r w:rsidRPr="009C427E">
        <w:rPr>
          <w:rFonts w:ascii="Arial" w:hAnsi="Arial" w:cs="Arial"/>
          <w:b/>
          <w:sz w:val="24"/>
          <w:szCs w:val="24"/>
          <w:lang w:val="en-GB"/>
        </w:rPr>
        <w:t>rticle title</w:t>
      </w:r>
    </w:p>
    <w:p w14:paraId="2BBEAAF5" w14:textId="651B385A" w:rsidR="003159A0" w:rsidRPr="009C427E" w:rsidRDefault="003159A0" w:rsidP="003159A0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  <w:r w:rsidRPr="009C427E">
        <w:rPr>
          <w:rFonts w:ascii="Arial" w:hAnsi="Arial" w:cs="Arial"/>
          <w:sz w:val="24"/>
          <w:szCs w:val="24"/>
          <w:lang w:val="en-GB"/>
        </w:rPr>
        <w:t>Quantitative evaluation of hepatic integrin α</w:t>
      </w:r>
      <w:r w:rsidRPr="009C427E">
        <w:rPr>
          <w:rFonts w:ascii="Arial" w:hAnsi="Arial" w:cs="Arial"/>
          <w:sz w:val="24"/>
          <w:szCs w:val="24"/>
          <w:vertAlign w:val="subscript"/>
          <w:lang w:val="en-GB"/>
        </w:rPr>
        <w:t>v</w:t>
      </w:r>
      <w:r w:rsidRPr="009C427E">
        <w:rPr>
          <w:rFonts w:ascii="Arial" w:hAnsi="Arial" w:cs="Arial"/>
          <w:sz w:val="24"/>
          <w:szCs w:val="24"/>
          <w:lang w:val="en-GB"/>
        </w:rPr>
        <w:t>β</w:t>
      </w:r>
      <w:r w:rsidRPr="009C427E">
        <w:rPr>
          <w:rFonts w:ascii="Arial" w:hAnsi="Arial" w:cs="Arial"/>
          <w:sz w:val="24"/>
          <w:szCs w:val="24"/>
          <w:vertAlign w:val="subscript"/>
          <w:lang w:val="en-GB"/>
        </w:rPr>
        <w:t>3</w:t>
      </w:r>
      <w:r w:rsidRPr="009C427E">
        <w:rPr>
          <w:rFonts w:ascii="Arial" w:hAnsi="Arial" w:cs="Arial"/>
          <w:sz w:val="24"/>
          <w:szCs w:val="24"/>
          <w:lang w:val="en-GB"/>
        </w:rPr>
        <w:t xml:space="preserve"> expression by positron-emission tomography imaging using </w:t>
      </w:r>
      <w:r w:rsidRPr="009C427E">
        <w:rPr>
          <w:rFonts w:ascii="Arial" w:hAnsi="Arial" w:cs="Arial"/>
          <w:sz w:val="24"/>
          <w:szCs w:val="24"/>
          <w:vertAlign w:val="superscript"/>
          <w:lang w:val="en-GB"/>
        </w:rPr>
        <w:t>18</w:t>
      </w:r>
      <w:r w:rsidRPr="009C427E">
        <w:rPr>
          <w:rFonts w:ascii="Arial" w:hAnsi="Arial" w:cs="Arial"/>
          <w:sz w:val="24"/>
          <w:szCs w:val="24"/>
          <w:lang w:val="en-GB"/>
        </w:rPr>
        <w:t>F-FPP-RGD</w:t>
      </w:r>
      <w:r w:rsidRPr="009C427E">
        <w:rPr>
          <w:rFonts w:ascii="Arial" w:hAnsi="Arial" w:cs="Arial"/>
          <w:sz w:val="24"/>
          <w:szCs w:val="24"/>
          <w:vertAlign w:val="subscript"/>
          <w:lang w:val="en-GB"/>
        </w:rPr>
        <w:t xml:space="preserve">2 </w:t>
      </w:r>
      <w:r w:rsidRPr="009C427E">
        <w:rPr>
          <w:rFonts w:ascii="Arial" w:hAnsi="Arial" w:cs="Arial"/>
          <w:sz w:val="24"/>
          <w:szCs w:val="24"/>
          <w:lang w:val="en-GB"/>
        </w:rPr>
        <w:t>in rats with non-alcoholic steatohepatitis</w:t>
      </w:r>
    </w:p>
    <w:p w14:paraId="0B57BB3D" w14:textId="77777777" w:rsidR="009C427E" w:rsidRPr="009C427E" w:rsidRDefault="003159A0" w:rsidP="003159A0">
      <w:pPr>
        <w:spacing w:line="480" w:lineRule="auto"/>
        <w:rPr>
          <w:rFonts w:ascii="Arial" w:hAnsi="Arial" w:cs="Arial"/>
          <w:b/>
          <w:sz w:val="24"/>
          <w:szCs w:val="24"/>
          <w:lang w:val="en-GB"/>
        </w:rPr>
      </w:pPr>
      <w:r w:rsidRPr="009C427E">
        <w:rPr>
          <w:rFonts w:ascii="Arial" w:hAnsi="Arial" w:cs="Arial" w:hint="eastAsia"/>
          <w:b/>
          <w:sz w:val="24"/>
          <w:szCs w:val="24"/>
          <w:lang w:val="en-GB"/>
        </w:rPr>
        <w:t>J</w:t>
      </w:r>
      <w:r w:rsidRPr="009C427E">
        <w:rPr>
          <w:rFonts w:ascii="Arial" w:hAnsi="Arial" w:cs="Arial"/>
          <w:b/>
          <w:sz w:val="24"/>
          <w:szCs w:val="24"/>
          <w:lang w:val="en-GB"/>
        </w:rPr>
        <w:t>ournal name</w:t>
      </w:r>
    </w:p>
    <w:p w14:paraId="11E9C206" w14:textId="3D320629" w:rsidR="003159A0" w:rsidRDefault="003159A0" w:rsidP="003159A0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  <w:r w:rsidRPr="003159A0">
        <w:rPr>
          <w:rFonts w:ascii="Arial" w:hAnsi="Arial" w:cs="Arial"/>
          <w:sz w:val="24"/>
          <w:szCs w:val="24"/>
          <w:lang w:val="en-GB"/>
        </w:rPr>
        <w:t>European Journal of Nuclear Medicine and Molecular Imaging</w:t>
      </w:r>
      <w:r w:rsidR="008F6187">
        <w:rPr>
          <w:rFonts w:ascii="Arial" w:hAnsi="Arial" w:cs="Arial"/>
          <w:sz w:val="24"/>
          <w:szCs w:val="24"/>
          <w:lang w:val="en-GB"/>
        </w:rPr>
        <w:t xml:space="preserve"> Research</w:t>
      </w:r>
    </w:p>
    <w:p w14:paraId="1B8A71C0" w14:textId="5C0E3E3D" w:rsidR="009C427E" w:rsidRPr="009C427E" w:rsidRDefault="009C427E" w:rsidP="003159A0">
      <w:pPr>
        <w:spacing w:line="480" w:lineRule="auto"/>
        <w:rPr>
          <w:rFonts w:ascii="Arial" w:hAnsi="Arial" w:cs="Arial"/>
          <w:b/>
          <w:sz w:val="24"/>
          <w:szCs w:val="24"/>
          <w:lang w:val="en-GB"/>
        </w:rPr>
      </w:pPr>
      <w:r w:rsidRPr="009C427E">
        <w:rPr>
          <w:rFonts w:ascii="Arial" w:hAnsi="Arial" w:cs="Arial" w:hint="eastAsia"/>
          <w:b/>
          <w:sz w:val="24"/>
          <w:szCs w:val="24"/>
          <w:lang w:val="en-GB"/>
        </w:rPr>
        <w:t>A</w:t>
      </w:r>
      <w:r w:rsidRPr="009C427E">
        <w:rPr>
          <w:rFonts w:ascii="Arial" w:hAnsi="Arial" w:cs="Arial"/>
          <w:b/>
          <w:sz w:val="24"/>
          <w:szCs w:val="24"/>
          <w:lang w:val="en-GB"/>
        </w:rPr>
        <w:t>uthor</w:t>
      </w:r>
      <w:r>
        <w:rPr>
          <w:rFonts w:ascii="Arial" w:hAnsi="Arial" w:cs="Arial"/>
          <w:b/>
          <w:sz w:val="24"/>
          <w:szCs w:val="24"/>
          <w:lang w:val="en-GB"/>
        </w:rPr>
        <w:t xml:space="preserve"> names</w:t>
      </w:r>
    </w:p>
    <w:p w14:paraId="472BF804" w14:textId="4AEC2862" w:rsidR="003159A0" w:rsidRPr="008B1B4C" w:rsidRDefault="003159A0" w:rsidP="003159A0">
      <w:pPr>
        <w:spacing w:line="480" w:lineRule="auto"/>
        <w:rPr>
          <w:rFonts w:ascii="Arial" w:hAnsi="Arial" w:cs="Arial"/>
          <w:sz w:val="24"/>
          <w:szCs w:val="24"/>
          <w:vertAlign w:val="superscript"/>
          <w:lang w:val="en-GB"/>
        </w:rPr>
      </w:pPr>
      <w:r w:rsidRPr="008B1B4C">
        <w:rPr>
          <w:rFonts w:ascii="Arial" w:hAnsi="Arial" w:cs="Arial"/>
          <w:sz w:val="24"/>
          <w:szCs w:val="24"/>
          <w:lang w:val="en-GB"/>
        </w:rPr>
        <w:t xml:space="preserve">Shuichi </w:t>
      </w:r>
      <w:proofErr w:type="spellStart"/>
      <w:r w:rsidRPr="008B1B4C">
        <w:rPr>
          <w:rFonts w:ascii="Arial" w:hAnsi="Arial" w:cs="Arial"/>
          <w:sz w:val="24"/>
          <w:szCs w:val="24"/>
          <w:lang w:val="en-GB"/>
        </w:rPr>
        <w:t>Hiroyama</w:t>
      </w:r>
      <w:proofErr w:type="spellEnd"/>
      <w:r w:rsidRPr="008B1B4C">
        <w:rPr>
          <w:rFonts w:ascii="Arial" w:hAnsi="Arial" w:cs="Arial"/>
          <w:sz w:val="24"/>
          <w:szCs w:val="24"/>
          <w:lang w:val="en-GB"/>
        </w:rPr>
        <w:t xml:space="preserve">, </w:t>
      </w:r>
      <w:proofErr w:type="spellStart"/>
      <w:r w:rsidRPr="008B1B4C">
        <w:rPr>
          <w:rFonts w:ascii="Arial" w:hAnsi="Arial" w:cs="Arial"/>
          <w:sz w:val="24"/>
          <w:szCs w:val="24"/>
          <w:lang w:val="en-GB"/>
        </w:rPr>
        <w:t>Takemi</w:t>
      </w:r>
      <w:proofErr w:type="spellEnd"/>
      <w:r w:rsidRPr="008B1B4C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8B1B4C">
        <w:rPr>
          <w:rFonts w:ascii="Arial" w:hAnsi="Arial" w:cs="Arial"/>
          <w:sz w:val="24"/>
          <w:szCs w:val="24"/>
          <w:lang w:val="en-GB"/>
        </w:rPr>
        <w:t>Rokugawa</w:t>
      </w:r>
      <w:proofErr w:type="spellEnd"/>
      <w:r w:rsidRPr="008B1B4C">
        <w:rPr>
          <w:rFonts w:ascii="Arial" w:hAnsi="Arial" w:cs="Arial"/>
          <w:sz w:val="24"/>
          <w:szCs w:val="24"/>
          <w:lang w:val="en-GB"/>
        </w:rPr>
        <w:t xml:space="preserve">, Miwa Ito, Hitoshi </w:t>
      </w:r>
      <w:proofErr w:type="spellStart"/>
      <w:r w:rsidRPr="008B1B4C">
        <w:rPr>
          <w:rFonts w:ascii="Arial" w:hAnsi="Arial" w:cs="Arial"/>
          <w:sz w:val="24"/>
          <w:szCs w:val="24"/>
          <w:lang w:val="en-GB"/>
        </w:rPr>
        <w:t>Iimori</w:t>
      </w:r>
      <w:proofErr w:type="spellEnd"/>
      <w:r w:rsidRPr="008B1B4C">
        <w:rPr>
          <w:rFonts w:ascii="Arial" w:hAnsi="Arial" w:cs="Arial"/>
          <w:sz w:val="24"/>
          <w:szCs w:val="24"/>
          <w:lang w:val="en-GB"/>
        </w:rPr>
        <w:t xml:space="preserve">, </w:t>
      </w:r>
      <w:proofErr w:type="spellStart"/>
      <w:r w:rsidRPr="008B1B4C">
        <w:rPr>
          <w:rFonts w:ascii="Arial" w:hAnsi="Arial" w:cs="Arial"/>
          <w:sz w:val="24"/>
          <w:szCs w:val="24"/>
          <w:lang w:val="en-GB"/>
        </w:rPr>
        <w:t>Ippei</w:t>
      </w:r>
      <w:proofErr w:type="spellEnd"/>
      <w:r w:rsidRPr="008B1B4C">
        <w:rPr>
          <w:rFonts w:ascii="Arial" w:hAnsi="Arial" w:cs="Arial"/>
          <w:sz w:val="24"/>
          <w:szCs w:val="24"/>
          <w:lang w:val="en-GB"/>
        </w:rPr>
        <w:t xml:space="preserve"> Morita, Hiroki Maeda, Kae Fujisawa,</w:t>
      </w:r>
      <w:r w:rsidRPr="008B1B4C">
        <w:rPr>
          <w:rFonts w:ascii="Arial" w:hAnsi="Arial" w:cs="Arial" w:hint="eastAsia"/>
          <w:sz w:val="24"/>
          <w:szCs w:val="24"/>
          <w:lang w:val="en-GB"/>
        </w:rPr>
        <w:t xml:space="preserve"> </w:t>
      </w:r>
      <w:r w:rsidRPr="008B1B4C">
        <w:rPr>
          <w:rFonts w:ascii="Arial" w:hAnsi="Arial" w:cs="Arial"/>
          <w:sz w:val="24"/>
          <w:szCs w:val="24"/>
          <w:lang w:val="en-GB"/>
        </w:rPr>
        <w:t xml:space="preserve">Keiko Matsunaga, </w:t>
      </w:r>
      <w:proofErr w:type="spellStart"/>
      <w:r w:rsidRPr="008B1B4C">
        <w:rPr>
          <w:rFonts w:ascii="Arial" w:hAnsi="Arial" w:cs="Arial"/>
          <w:sz w:val="24"/>
          <w:szCs w:val="24"/>
          <w:lang w:val="en-GB"/>
        </w:rPr>
        <w:t>Eku</w:t>
      </w:r>
      <w:proofErr w:type="spellEnd"/>
      <w:r w:rsidRPr="008B1B4C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8B1B4C">
        <w:rPr>
          <w:rFonts w:ascii="Arial" w:hAnsi="Arial" w:cs="Arial"/>
          <w:sz w:val="24"/>
          <w:szCs w:val="24"/>
          <w:lang w:val="en-GB"/>
        </w:rPr>
        <w:t>Shimosegawa</w:t>
      </w:r>
      <w:proofErr w:type="spellEnd"/>
      <w:r w:rsidRPr="008B1B4C">
        <w:rPr>
          <w:rFonts w:ascii="Arial" w:hAnsi="Arial" w:cs="Arial"/>
          <w:sz w:val="24"/>
          <w:szCs w:val="24"/>
          <w:lang w:val="en-GB"/>
        </w:rPr>
        <w:t>, Kohji Abe</w:t>
      </w:r>
    </w:p>
    <w:p w14:paraId="4432E60C" w14:textId="77777777" w:rsidR="009C427E" w:rsidRDefault="003159A0" w:rsidP="003159A0">
      <w:pPr>
        <w:spacing w:line="480" w:lineRule="auto"/>
        <w:rPr>
          <w:rFonts w:ascii="Arial" w:hAnsi="Arial" w:cs="Arial"/>
          <w:b/>
          <w:sz w:val="24"/>
          <w:szCs w:val="24"/>
          <w:lang w:val="en-GB"/>
        </w:rPr>
      </w:pPr>
      <w:r w:rsidRPr="008B1B4C">
        <w:rPr>
          <w:rFonts w:ascii="Arial" w:hAnsi="Arial" w:cs="Arial"/>
          <w:b/>
          <w:sz w:val="24"/>
          <w:szCs w:val="24"/>
          <w:lang w:val="en-GB"/>
        </w:rPr>
        <w:t>Corresponding author</w:t>
      </w:r>
    </w:p>
    <w:p w14:paraId="297D65C7" w14:textId="4AF21596" w:rsidR="003159A0" w:rsidRDefault="003159A0" w:rsidP="003159A0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  <w:r w:rsidRPr="008B1B4C">
        <w:rPr>
          <w:rFonts w:ascii="Arial" w:hAnsi="Arial" w:cs="Arial"/>
          <w:sz w:val="24"/>
          <w:szCs w:val="24"/>
          <w:lang w:val="en-GB"/>
        </w:rPr>
        <w:t>Shuichi Hiroyama</w:t>
      </w:r>
    </w:p>
    <w:p w14:paraId="0381CB84" w14:textId="25692E98" w:rsidR="003159A0" w:rsidRPr="008B1B4C" w:rsidRDefault="003159A0" w:rsidP="003159A0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  <w:r w:rsidRPr="008B1B4C">
        <w:rPr>
          <w:rFonts w:ascii="Arial" w:hAnsi="Arial" w:cs="Arial"/>
          <w:sz w:val="24"/>
          <w:szCs w:val="24"/>
          <w:lang w:val="en-GB"/>
        </w:rPr>
        <w:t>Translational Research Unit, Biomarker R&amp;D Department, Shionogi &amp; Co., Ltd., Osaka, Japan</w:t>
      </w:r>
    </w:p>
    <w:p w14:paraId="4AB64D9F" w14:textId="77777777" w:rsidR="003159A0" w:rsidRPr="008B1B4C" w:rsidRDefault="003159A0" w:rsidP="003159A0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  <w:r w:rsidRPr="008B1B4C">
        <w:rPr>
          <w:rFonts w:ascii="Arial" w:hAnsi="Arial" w:cs="Arial"/>
          <w:sz w:val="24"/>
          <w:szCs w:val="24"/>
          <w:lang w:val="en-GB"/>
        </w:rPr>
        <w:t>3-1-1 Futaba-</w:t>
      </w:r>
      <w:proofErr w:type="spellStart"/>
      <w:r w:rsidRPr="008B1B4C">
        <w:rPr>
          <w:rFonts w:ascii="Arial" w:hAnsi="Arial" w:cs="Arial"/>
          <w:sz w:val="24"/>
          <w:szCs w:val="24"/>
          <w:lang w:val="en-GB"/>
        </w:rPr>
        <w:t>cho</w:t>
      </w:r>
      <w:proofErr w:type="spellEnd"/>
      <w:r w:rsidRPr="008B1B4C">
        <w:rPr>
          <w:rFonts w:ascii="Arial" w:hAnsi="Arial" w:cs="Arial"/>
          <w:sz w:val="24"/>
          <w:szCs w:val="24"/>
          <w:lang w:val="en-GB"/>
        </w:rPr>
        <w:t>, Toyonaka, Osaka 561-0825, Japan.</w:t>
      </w:r>
    </w:p>
    <w:p w14:paraId="1D342734" w14:textId="77777777" w:rsidR="003159A0" w:rsidRPr="008B1B4C" w:rsidRDefault="003159A0" w:rsidP="003159A0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  <w:r w:rsidRPr="008B1B4C">
        <w:rPr>
          <w:rFonts w:ascii="Arial" w:hAnsi="Arial" w:cs="Arial"/>
          <w:sz w:val="24"/>
          <w:szCs w:val="24"/>
          <w:lang w:val="en-GB"/>
        </w:rPr>
        <w:t xml:space="preserve">E-mail: </w:t>
      </w:r>
      <w:hyperlink r:id="rId8" w:history="1">
        <w:r w:rsidRPr="008B1B4C">
          <w:rPr>
            <w:rStyle w:val="Hyperlink"/>
            <w:rFonts w:ascii="Arial" w:hAnsi="Arial" w:cs="Arial"/>
            <w:sz w:val="24"/>
            <w:szCs w:val="24"/>
            <w:lang w:val="en-GB"/>
          </w:rPr>
          <w:t>shuichi.hiroyama@shionogi.co.jp</w:t>
        </w:r>
      </w:hyperlink>
    </w:p>
    <w:p w14:paraId="3F1535D3" w14:textId="77777777" w:rsidR="003159A0" w:rsidRDefault="003159A0" w:rsidP="002F617C">
      <w:pPr>
        <w:spacing w:line="480" w:lineRule="auto"/>
        <w:rPr>
          <w:rFonts w:ascii="Arial" w:hAnsi="Arial" w:cs="Arial"/>
          <w:b/>
          <w:sz w:val="24"/>
          <w:szCs w:val="24"/>
          <w:lang w:val="en-GB"/>
        </w:rPr>
      </w:pPr>
    </w:p>
    <w:p w14:paraId="17D51152" w14:textId="2508B04A" w:rsidR="002F617C" w:rsidRPr="008B1B4C" w:rsidRDefault="003159A0" w:rsidP="002F617C">
      <w:pPr>
        <w:spacing w:line="48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br w:type="column"/>
      </w:r>
      <w:r w:rsidR="000B64A9">
        <w:rPr>
          <w:rFonts w:ascii="Arial" w:hAnsi="Arial" w:cs="Arial"/>
          <w:b/>
          <w:sz w:val="24"/>
          <w:szCs w:val="24"/>
          <w:lang w:val="en-GB"/>
        </w:rPr>
        <w:lastRenderedPageBreak/>
        <w:t>Additional file 1:</w:t>
      </w:r>
      <w:r w:rsidR="002F617C" w:rsidRPr="008B1B4C">
        <w:rPr>
          <w:rFonts w:ascii="Arial" w:hAnsi="Arial" w:cs="Arial"/>
          <w:b/>
          <w:sz w:val="24"/>
          <w:szCs w:val="24"/>
          <w:lang w:val="en-GB"/>
        </w:rPr>
        <w:t xml:space="preserve"> Fig. 1 </w:t>
      </w:r>
      <w:r w:rsidR="002F617C" w:rsidRPr="008B1B4C">
        <w:rPr>
          <w:rFonts w:ascii="Arial" w:hAnsi="Arial"/>
          <w:sz w:val="24"/>
          <w:lang w:val="en-GB"/>
        </w:rPr>
        <w:t xml:space="preserve">TLC autoradiograms of plasma and liver extracts </w:t>
      </w:r>
      <w:r w:rsidR="00397A07" w:rsidRPr="008B1B4C">
        <w:rPr>
          <w:rFonts w:ascii="Arial" w:hAnsi="Arial"/>
          <w:sz w:val="24"/>
          <w:lang w:val="en-GB"/>
        </w:rPr>
        <w:t>from</w:t>
      </w:r>
      <w:r w:rsidR="002F617C" w:rsidRPr="008B1B4C">
        <w:rPr>
          <w:rFonts w:ascii="Arial" w:hAnsi="Arial"/>
          <w:sz w:val="24"/>
          <w:lang w:val="en-GB"/>
        </w:rPr>
        <w:t xml:space="preserve"> rats 30 or 90 min after</w:t>
      </w:r>
      <w:r w:rsidR="00593FED" w:rsidRPr="008B1B4C">
        <w:rPr>
          <w:rFonts w:ascii="Arial" w:hAnsi="Arial"/>
          <w:sz w:val="24"/>
          <w:lang w:val="en-GB"/>
        </w:rPr>
        <w:t xml:space="preserve"> the intravenous administration of</w:t>
      </w:r>
      <w:r w:rsidR="002F617C" w:rsidRPr="008B1B4C">
        <w:rPr>
          <w:rFonts w:ascii="Arial" w:hAnsi="Arial"/>
          <w:sz w:val="24"/>
          <w:lang w:val="en-GB"/>
        </w:rPr>
        <w:t xml:space="preserve"> </w:t>
      </w:r>
      <w:r w:rsidR="002F617C" w:rsidRPr="008B1B4C">
        <w:rPr>
          <w:rFonts w:ascii="Arial" w:hAnsi="Arial"/>
          <w:sz w:val="24"/>
          <w:vertAlign w:val="superscript"/>
          <w:lang w:val="en-GB"/>
        </w:rPr>
        <w:t>18</w:t>
      </w:r>
      <w:r w:rsidR="002F617C" w:rsidRPr="008B1B4C">
        <w:rPr>
          <w:rFonts w:ascii="Arial" w:hAnsi="Arial"/>
          <w:sz w:val="24"/>
          <w:lang w:val="en-GB"/>
        </w:rPr>
        <w:t>F-FPP-RGD</w:t>
      </w:r>
      <w:r w:rsidR="002F617C" w:rsidRPr="008B1B4C">
        <w:rPr>
          <w:rFonts w:ascii="Arial" w:hAnsi="Arial"/>
          <w:sz w:val="24"/>
          <w:vertAlign w:val="subscript"/>
          <w:lang w:val="en-GB"/>
        </w:rPr>
        <w:t>2</w:t>
      </w:r>
    </w:p>
    <w:p w14:paraId="265A1001" w14:textId="532AD0C5" w:rsidR="002F617C" w:rsidRPr="008B1B4C" w:rsidRDefault="002F617C" w:rsidP="00B96A0E">
      <w:pPr>
        <w:rPr>
          <w:rFonts w:ascii="Arial" w:hAnsi="Arial" w:cs="Arial"/>
          <w:sz w:val="24"/>
          <w:szCs w:val="24"/>
          <w:lang w:val="en-GB"/>
        </w:rPr>
      </w:pPr>
    </w:p>
    <w:p w14:paraId="2C97E84A" w14:textId="6676BD64" w:rsidR="004503C4" w:rsidRPr="008B1B4C" w:rsidRDefault="004503C4" w:rsidP="00B96A0E">
      <w:pPr>
        <w:rPr>
          <w:rFonts w:ascii="Arial" w:hAnsi="Arial" w:cs="Arial"/>
          <w:sz w:val="24"/>
          <w:szCs w:val="24"/>
          <w:lang w:val="en-GB"/>
        </w:rPr>
      </w:pPr>
      <w:r w:rsidRPr="008B1B4C">
        <w:rPr>
          <w:rFonts w:ascii="Arial" w:hAnsi="Arial" w:cs="Arial"/>
          <w:b/>
          <w:noProof/>
          <w:sz w:val="24"/>
          <w:szCs w:val="24"/>
          <w:lang w:val="en-IN" w:eastAsia="en-IN"/>
        </w:rPr>
        <w:drawing>
          <wp:inline distT="0" distB="0" distL="0" distR="0" wp14:anchorId="744C8DC6" wp14:editId="37E7ED13">
            <wp:extent cx="5292725" cy="2472358"/>
            <wp:effectExtent l="0" t="0" r="3175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2524" cy="2500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1AE8D" w14:textId="7EAEAF03" w:rsidR="004503C4" w:rsidRPr="008B1B4C" w:rsidRDefault="004503C4" w:rsidP="00B96A0E">
      <w:pPr>
        <w:rPr>
          <w:rFonts w:ascii="Arial" w:hAnsi="Arial" w:cs="Arial"/>
          <w:sz w:val="24"/>
          <w:szCs w:val="24"/>
          <w:lang w:val="en-GB"/>
        </w:rPr>
      </w:pPr>
    </w:p>
    <w:p w14:paraId="7A0BB2B6" w14:textId="1FF79EAC" w:rsidR="00B96A0E" w:rsidRPr="008B1B4C" w:rsidRDefault="003159A0" w:rsidP="00B96A0E">
      <w:p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br w:type="column"/>
      </w:r>
      <w:r w:rsidR="000B64A9">
        <w:rPr>
          <w:rFonts w:ascii="Arial" w:hAnsi="Arial" w:cs="Arial"/>
          <w:b/>
          <w:sz w:val="24"/>
          <w:szCs w:val="24"/>
          <w:lang w:val="en-GB"/>
        </w:rPr>
        <w:lastRenderedPageBreak/>
        <w:t>Additional file 1:</w:t>
      </w:r>
      <w:r w:rsidR="000B64A9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="00EA265D" w:rsidRPr="008B1B4C">
        <w:rPr>
          <w:rFonts w:ascii="Arial" w:hAnsi="Arial" w:cs="Arial"/>
          <w:b/>
          <w:sz w:val="24"/>
          <w:szCs w:val="24"/>
          <w:lang w:val="en-GB"/>
        </w:rPr>
        <w:t>T</w:t>
      </w:r>
      <w:r w:rsidR="00B96A0E" w:rsidRPr="008B1B4C">
        <w:rPr>
          <w:rFonts w:ascii="Arial" w:hAnsi="Arial" w:cs="Arial"/>
          <w:b/>
          <w:sz w:val="24"/>
          <w:szCs w:val="24"/>
          <w:lang w:val="en-GB"/>
        </w:rPr>
        <w:t xml:space="preserve">able </w:t>
      </w:r>
      <w:bookmarkStart w:id="0" w:name="_GoBack"/>
      <w:bookmarkEnd w:id="0"/>
      <w:r w:rsidR="00B96A0E" w:rsidRPr="008B1B4C">
        <w:rPr>
          <w:rFonts w:ascii="Arial" w:hAnsi="Arial" w:cs="Arial"/>
          <w:b/>
          <w:sz w:val="24"/>
          <w:szCs w:val="24"/>
          <w:lang w:val="en-GB"/>
        </w:rPr>
        <w:t>1</w:t>
      </w:r>
      <w:r w:rsidR="00B96A0E" w:rsidRPr="008B1B4C">
        <w:rPr>
          <w:rFonts w:ascii="Arial" w:hAnsi="Arial" w:cs="Arial"/>
          <w:sz w:val="24"/>
          <w:szCs w:val="24"/>
          <w:lang w:val="en-GB"/>
        </w:rPr>
        <w:t xml:space="preserve"> </w:t>
      </w:r>
      <w:r w:rsidR="00593FED" w:rsidRPr="008B1B4C">
        <w:rPr>
          <w:rFonts w:ascii="Arial" w:hAnsi="Arial" w:cs="Arial"/>
          <w:sz w:val="24"/>
          <w:szCs w:val="24"/>
          <w:lang w:val="en-GB"/>
        </w:rPr>
        <w:t>Percentages of n</w:t>
      </w:r>
      <w:r w:rsidR="00B96A0E" w:rsidRPr="008B1B4C">
        <w:rPr>
          <w:rFonts w:ascii="Arial" w:hAnsi="Arial" w:cs="Arial"/>
          <w:sz w:val="24"/>
          <w:szCs w:val="24"/>
          <w:lang w:val="en-GB"/>
        </w:rPr>
        <w:t>on-metaboli</w:t>
      </w:r>
      <w:r w:rsidR="00593FED" w:rsidRPr="008B1B4C">
        <w:rPr>
          <w:rFonts w:ascii="Arial" w:hAnsi="Arial" w:cs="Arial"/>
          <w:sz w:val="24"/>
          <w:szCs w:val="24"/>
          <w:lang w:val="en-GB"/>
        </w:rPr>
        <w:t>sed</w:t>
      </w:r>
      <w:r w:rsidR="00B96A0E" w:rsidRPr="008B1B4C">
        <w:rPr>
          <w:rFonts w:ascii="Arial" w:hAnsi="Arial" w:cs="Arial"/>
          <w:sz w:val="24"/>
          <w:szCs w:val="24"/>
          <w:lang w:val="en-GB"/>
        </w:rPr>
        <w:t xml:space="preserve"> </w:t>
      </w:r>
      <w:r w:rsidR="00B96A0E" w:rsidRPr="008B1B4C">
        <w:rPr>
          <w:rFonts w:ascii="Arial" w:hAnsi="Arial" w:cs="Arial"/>
          <w:sz w:val="24"/>
          <w:szCs w:val="24"/>
          <w:vertAlign w:val="superscript"/>
          <w:lang w:val="en-GB"/>
        </w:rPr>
        <w:t>18</w:t>
      </w:r>
      <w:r w:rsidR="00B96A0E" w:rsidRPr="008B1B4C">
        <w:rPr>
          <w:rFonts w:ascii="Arial" w:hAnsi="Arial" w:cs="Arial"/>
          <w:sz w:val="24"/>
          <w:szCs w:val="24"/>
          <w:lang w:val="en-GB"/>
        </w:rPr>
        <w:t>F-FPP-RGD</w:t>
      </w:r>
      <w:r w:rsidR="00B96A0E" w:rsidRPr="008B1B4C">
        <w:rPr>
          <w:rFonts w:ascii="Arial" w:hAnsi="Arial" w:cs="Arial"/>
          <w:sz w:val="24"/>
          <w:szCs w:val="24"/>
          <w:vertAlign w:val="subscript"/>
          <w:lang w:val="en-GB"/>
        </w:rPr>
        <w:t>2</w:t>
      </w:r>
      <w:r w:rsidR="00091ECF" w:rsidRPr="008B1B4C">
        <w:rPr>
          <w:rFonts w:ascii="Arial" w:hAnsi="Arial" w:cs="Arial"/>
          <w:sz w:val="24"/>
          <w:szCs w:val="24"/>
          <w:vertAlign w:val="subscript"/>
          <w:lang w:val="en-GB"/>
        </w:rPr>
        <w:t xml:space="preserve"> </w:t>
      </w:r>
      <w:r w:rsidR="00091ECF" w:rsidRPr="008B1B4C">
        <w:rPr>
          <w:rFonts w:ascii="Arial" w:hAnsi="Arial" w:cs="Arial"/>
          <w:sz w:val="24"/>
          <w:szCs w:val="24"/>
          <w:lang w:val="en-GB"/>
        </w:rPr>
        <w:t xml:space="preserve">in </w:t>
      </w:r>
      <w:r w:rsidR="00593FED" w:rsidRPr="008B1B4C">
        <w:rPr>
          <w:rFonts w:ascii="Arial" w:hAnsi="Arial" w:cs="Arial"/>
          <w:sz w:val="24"/>
          <w:szCs w:val="24"/>
          <w:lang w:val="en-GB"/>
        </w:rPr>
        <w:t xml:space="preserve">the </w:t>
      </w:r>
      <w:r w:rsidR="00091ECF" w:rsidRPr="008B1B4C">
        <w:rPr>
          <w:rFonts w:ascii="Arial" w:hAnsi="Arial" w:cs="Arial"/>
          <w:sz w:val="24"/>
          <w:szCs w:val="24"/>
          <w:lang w:val="en-GB"/>
        </w:rPr>
        <w:t>plasma and liver</w:t>
      </w:r>
    </w:p>
    <w:tbl>
      <w:tblPr>
        <w:tblW w:w="5055" w:type="dxa"/>
        <w:tblBorders>
          <w:top w:val="single" w:sz="4" w:space="0" w:color="auto"/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701"/>
        <w:gridCol w:w="236"/>
        <w:gridCol w:w="1701"/>
      </w:tblGrid>
      <w:tr w:rsidR="00B96A0E" w:rsidRPr="008B1B4C" w14:paraId="53E9D318" w14:textId="77777777" w:rsidTr="002A2084">
        <w:tc>
          <w:tcPr>
            <w:tcW w:w="141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DD3E0BC" w14:textId="77777777" w:rsidR="00B96A0E" w:rsidRPr="008B1B4C" w:rsidRDefault="00B96A0E" w:rsidP="001C2F5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8B1B4C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Time (min)</w:t>
            </w:r>
          </w:p>
        </w:tc>
        <w:tc>
          <w:tcPr>
            <w:tcW w:w="170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4616670" w14:textId="77777777" w:rsidR="00B96A0E" w:rsidRPr="008B1B4C" w:rsidRDefault="00B96A0E" w:rsidP="001C2F5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8B1B4C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Plasma</w:t>
            </w:r>
          </w:p>
        </w:tc>
        <w:tc>
          <w:tcPr>
            <w:tcW w:w="236" w:type="dxa"/>
            <w:tcBorders>
              <w:top w:val="single" w:sz="4" w:space="0" w:color="auto"/>
              <w:bottom w:val="double" w:sz="4" w:space="0" w:color="auto"/>
            </w:tcBorders>
          </w:tcPr>
          <w:p w14:paraId="17A39DDF" w14:textId="77777777" w:rsidR="00B96A0E" w:rsidRPr="008B1B4C" w:rsidRDefault="00B96A0E" w:rsidP="001C2F5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AEC3CEA" w14:textId="77777777" w:rsidR="00B96A0E" w:rsidRPr="008B1B4C" w:rsidRDefault="00B96A0E" w:rsidP="001C2F5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8B1B4C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Liver</w:t>
            </w:r>
          </w:p>
        </w:tc>
      </w:tr>
      <w:tr w:rsidR="00B96A0E" w:rsidRPr="008B1B4C" w14:paraId="2E181FA1" w14:textId="77777777" w:rsidTr="002A2084">
        <w:tc>
          <w:tcPr>
            <w:tcW w:w="1417" w:type="dxa"/>
            <w:tcBorders>
              <w:top w:val="double" w:sz="4" w:space="0" w:color="auto"/>
              <w:bottom w:val="nil"/>
            </w:tcBorders>
            <w:vAlign w:val="center"/>
          </w:tcPr>
          <w:p w14:paraId="4C5423BF" w14:textId="77777777" w:rsidR="00B96A0E" w:rsidRPr="008B1B4C" w:rsidRDefault="00B96A0E" w:rsidP="001C2F5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8B1B4C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30</w:t>
            </w:r>
          </w:p>
        </w:tc>
        <w:tc>
          <w:tcPr>
            <w:tcW w:w="1701" w:type="dxa"/>
            <w:tcBorders>
              <w:top w:val="double" w:sz="4" w:space="0" w:color="auto"/>
              <w:bottom w:val="nil"/>
            </w:tcBorders>
            <w:vAlign w:val="center"/>
          </w:tcPr>
          <w:p w14:paraId="52EC4308" w14:textId="77777777" w:rsidR="00B96A0E" w:rsidRPr="008B1B4C" w:rsidRDefault="00B96A0E" w:rsidP="001C2F5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8B1B4C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99.8 ± 0.05</w:t>
            </w:r>
          </w:p>
        </w:tc>
        <w:tc>
          <w:tcPr>
            <w:tcW w:w="236" w:type="dxa"/>
            <w:tcBorders>
              <w:top w:val="double" w:sz="4" w:space="0" w:color="auto"/>
              <w:bottom w:val="nil"/>
            </w:tcBorders>
          </w:tcPr>
          <w:p w14:paraId="4CD47248" w14:textId="77777777" w:rsidR="00B96A0E" w:rsidRPr="008B1B4C" w:rsidRDefault="00B96A0E" w:rsidP="001C2F5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701" w:type="dxa"/>
            <w:tcBorders>
              <w:top w:val="double" w:sz="4" w:space="0" w:color="auto"/>
              <w:bottom w:val="nil"/>
            </w:tcBorders>
            <w:vAlign w:val="center"/>
          </w:tcPr>
          <w:p w14:paraId="0D310EF9" w14:textId="77777777" w:rsidR="00B96A0E" w:rsidRPr="008B1B4C" w:rsidRDefault="00B96A0E" w:rsidP="001C2F5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8B1B4C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99.2 ± 0.17</w:t>
            </w:r>
          </w:p>
        </w:tc>
      </w:tr>
      <w:tr w:rsidR="00B96A0E" w:rsidRPr="008B1B4C" w14:paraId="78CBC20B" w14:textId="77777777" w:rsidTr="002A2084"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14:paraId="6E822DAA" w14:textId="77777777" w:rsidR="00B96A0E" w:rsidRPr="008B1B4C" w:rsidRDefault="00B96A0E" w:rsidP="001C2F5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8B1B4C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90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131ECC38" w14:textId="77777777" w:rsidR="00B96A0E" w:rsidRPr="008B1B4C" w:rsidRDefault="00B96A0E" w:rsidP="001C2F5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8B1B4C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96.9 ± 2.14</w:t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</w:tcPr>
          <w:p w14:paraId="1F8D44C1" w14:textId="77777777" w:rsidR="00B96A0E" w:rsidRPr="008B1B4C" w:rsidRDefault="00B96A0E" w:rsidP="001C2F5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099373BD" w14:textId="77777777" w:rsidR="00B96A0E" w:rsidRPr="008B1B4C" w:rsidRDefault="00B96A0E" w:rsidP="001C2F5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8B1B4C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97.5 ± 0.36</w:t>
            </w:r>
          </w:p>
        </w:tc>
      </w:tr>
    </w:tbl>
    <w:p w14:paraId="3BE01C87" w14:textId="19F5DE91" w:rsidR="00B96A0E" w:rsidRPr="008B1B4C" w:rsidRDefault="00B96A0E" w:rsidP="00B96A0E">
      <w:pPr>
        <w:rPr>
          <w:rFonts w:ascii="Arial" w:hAnsi="Arial" w:cs="Arial"/>
          <w:sz w:val="24"/>
          <w:szCs w:val="24"/>
          <w:lang w:val="en-GB"/>
        </w:rPr>
      </w:pPr>
      <w:r w:rsidRPr="008B1B4C">
        <w:rPr>
          <w:rFonts w:ascii="Arial" w:hAnsi="Arial" w:cs="Arial"/>
          <w:sz w:val="24"/>
          <w:szCs w:val="24"/>
          <w:lang w:val="en-GB"/>
        </w:rPr>
        <w:t xml:space="preserve">Values are expressed as means </w:t>
      </w:r>
      <w:r w:rsidRPr="008B1B4C">
        <w:rPr>
          <w:rFonts w:ascii="Arial" w:hAnsi="Arial" w:cs="Arial"/>
          <w:color w:val="000000"/>
          <w:sz w:val="24"/>
          <w:szCs w:val="24"/>
          <w:lang w:val="en-GB"/>
        </w:rPr>
        <w:t>± SD</w:t>
      </w:r>
      <w:r w:rsidR="00593FED" w:rsidRPr="008B1B4C">
        <w:rPr>
          <w:rFonts w:ascii="Arial" w:hAnsi="Arial" w:cs="Arial"/>
          <w:color w:val="000000"/>
          <w:sz w:val="24"/>
          <w:szCs w:val="24"/>
          <w:lang w:val="en-GB"/>
        </w:rPr>
        <w:t>s</w:t>
      </w:r>
      <w:r w:rsidRPr="008B1B4C">
        <w:rPr>
          <w:rFonts w:ascii="Arial" w:hAnsi="Arial" w:cs="Arial"/>
          <w:sz w:val="24"/>
          <w:szCs w:val="24"/>
          <w:lang w:val="en-GB"/>
        </w:rPr>
        <w:t xml:space="preserve"> (n = 3).</w:t>
      </w:r>
    </w:p>
    <w:p w14:paraId="1FB33CB0" w14:textId="77777777" w:rsidR="00B96A0E" w:rsidRPr="008B1B4C" w:rsidRDefault="00B96A0E" w:rsidP="00B96A0E">
      <w:pPr>
        <w:rPr>
          <w:rFonts w:ascii="Arial" w:hAnsi="Arial" w:cs="Arial"/>
          <w:sz w:val="24"/>
          <w:szCs w:val="24"/>
          <w:lang w:val="en-GB"/>
        </w:rPr>
      </w:pPr>
    </w:p>
    <w:sectPr w:rsidR="00B96A0E" w:rsidRPr="008B1B4C">
      <w:footerReference w:type="default" r:id="rId10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494017" w16cex:dateUtc="2020-04-21T07:49:00Z"/>
  <w16cex:commentExtensible w16cex:durableId="224940BC" w16cex:dateUtc="2020-04-21T07:51:00Z"/>
  <w16cex:commentExtensible w16cex:durableId="22494159" w16cex:dateUtc="2020-04-21T07:54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1F4206" w14:textId="77777777" w:rsidR="00C57F78" w:rsidRDefault="00C57F78" w:rsidP="00323D46">
      <w:r>
        <w:separator/>
      </w:r>
    </w:p>
  </w:endnote>
  <w:endnote w:type="continuationSeparator" w:id="0">
    <w:p w14:paraId="11876BEA" w14:textId="77777777" w:rsidR="00C57F78" w:rsidRDefault="00C57F78" w:rsidP="00323D46">
      <w:r>
        <w:continuationSeparator/>
      </w:r>
    </w:p>
  </w:endnote>
  <w:endnote w:type="continuationNotice" w:id="1">
    <w:p w14:paraId="25B85427" w14:textId="77777777" w:rsidR="00C57F78" w:rsidRDefault="00C57F78" w:rsidP="006C6BA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游明朝">
    <w:charset w:val="80"/>
    <w:family w:val="roman"/>
    <w:pitch w:val="variable"/>
    <w:sig w:usb0="800002E7" w:usb1="2AC7FCFF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ゴシック Light"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50515782"/>
      <w:docPartObj>
        <w:docPartGallery w:val="Page Numbers (Bottom of Page)"/>
        <w:docPartUnique/>
      </w:docPartObj>
    </w:sdtPr>
    <w:sdtEndPr/>
    <w:sdtContent>
      <w:p w14:paraId="234AB5CD" w14:textId="545035E1" w:rsidR="00491610" w:rsidRDefault="0049161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64A9" w:rsidRPr="000B64A9">
          <w:rPr>
            <w:noProof/>
            <w:lang w:val="ja-JP"/>
          </w:rPr>
          <w:t>3</w:t>
        </w:r>
        <w:r>
          <w:fldChar w:fldCharType="end"/>
        </w:r>
      </w:p>
    </w:sdtContent>
  </w:sdt>
  <w:p w14:paraId="42CC2D73" w14:textId="77777777" w:rsidR="00491610" w:rsidRDefault="0049161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34B03B" w14:textId="77777777" w:rsidR="00C57F78" w:rsidRDefault="00C57F78" w:rsidP="00323D46">
      <w:r>
        <w:separator/>
      </w:r>
    </w:p>
  </w:footnote>
  <w:footnote w:type="continuationSeparator" w:id="0">
    <w:p w14:paraId="33224561" w14:textId="77777777" w:rsidR="00C57F78" w:rsidRDefault="00C57F78" w:rsidP="00323D46">
      <w:r>
        <w:continuationSeparator/>
      </w:r>
    </w:p>
  </w:footnote>
  <w:footnote w:type="continuationNotice" w:id="1">
    <w:p w14:paraId="6F1E5C82" w14:textId="77777777" w:rsidR="00C57F78" w:rsidRDefault="00C57F78" w:rsidP="006C6BA8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8B42EADE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>
    <w:nsid w:val="FFFFFF7D"/>
    <w:multiLevelType w:val="singleLevel"/>
    <w:tmpl w:val="C5560356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>
    <w:nsid w:val="FFFFFF7E"/>
    <w:multiLevelType w:val="singleLevel"/>
    <w:tmpl w:val="DE1682F4"/>
    <w:lvl w:ilvl="0">
      <w:start w:val="1"/>
      <w:numFmt w:val="lowerLetter"/>
      <w:pStyle w:val="ListNumber3"/>
      <w:lvlText w:val="%1)"/>
      <w:lvlJc w:val="left"/>
      <w:pPr>
        <w:tabs>
          <w:tab w:val="num" w:pos="1259"/>
        </w:tabs>
        <w:ind w:left="1259" w:hanging="420"/>
      </w:pPr>
      <w:rPr>
        <w:rFonts w:hint="eastAsia"/>
      </w:rPr>
    </w:lvl>
  </w:abstractNum>
  <w:abstractNum w:abstractNumId="3">
    <w:nsid w:val="FFFFFF7F"/>
    <w:multiLevelType w:val="singleLevel"/>
    <w:tmpl w:val="020E0CB2"/>
    <w:lvl w:ilvl="0">
      <w:start w:val="1"/>
      <w:numFmt w:val="upperLetter"/>
      <w:pStyle w:val="ListNumber2"/>
      <w:lvlText w:val="%1)"/>
      <w:lvlJc w:val="left"/>
      <w:pPr>
        <w:tabs>
          <w:tab w:val="num" w:pos="1049"/>
        </w:tabs>
        <w:ind w:left="1049" w:hanging="420"/>
      </w:pPr>
      <w:rPr>
        <w:rFonts w:hint="eastAsia"/>
      </w:rPr>
    </w:lvl>
  </w:abstractNum>
  <w:abstractNum w:abstractNumId="4">
    <w:nsid w:val="FFFFFF80"/>
    <w:multiLevelType w:val="singleLevel"/>
    <w:tmpl w:val="849023D0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F4E82ADA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FE8866F4"/>
    <w:lvl w:ilvl="0">
      <w:start w:val="1"/>
      <w:numFmt w:val="bullet"/>
      <w:pStyle w:val="ListBullet3"/>
      <w:lvlText w:val=""/>
      <w:lvlJc w:val="left"/>
      <w:pPr>
        <w:tabs>
          <w:tab w:val="num" w:pos="1259"/>
        </w:tabs>
        <w:ind w:left="1259" w:hanging="363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1B41F9E"/>
    <w:lvl w:ilvl="0">
      <w:start w:val="1"/>
      <w:numFmt w:val="bullet"/>
      <w:pStyle w:val="ListBullet2"/>
      <w:lvlText w:val=""/>
      <w:lvlJc w:val="left"/>
      <w:pPr>
        <w:tabs>
          <w:tab w:val="num" w:pos="1049"/>
        </w:tabs>
        <w:ind w:left="1049" w:hanging="363"/>
      </w:pPr>
      <w:rPr>
        <w:rFonts w:ascii="Symbol" w:hAnsi="Symbol" w:hint="default"/>
      </w:rPr>
    </w:lvl>
  </w:abstractNum>
  <w:abstractNum w:abstractNumId="8">
    <w:nsid w:val="FFFFFF89"/>
    <w:multiLevelType w:val="singleLevel"/>
    <w:tmpl w:val="438A8B1E"/>
    <w:lvl w:ilvl="0">
      <w:start w:val="1"/>
      <w:numFmt w:val="bullet"/>
      <w:pStyle w:val="ListBullet"/>
      <w:lvlText w:val=""/>
      <w:lvlJc w:val="left"/>
      <w:pPr>
        <w:tabs>
          <w:tab w:val="num" w:pos="839"/>
        </w:tabs>
        <w:ind w:left="839" w:hanging="363"/>
      </w:pPr>
      <w:rPr>
        <w:rFonts w:ascii="Symbol" w:hAnsi="Symbol" w:hint="default"/>
      </w:rPr>
    </w:lvl>
  </w:abstractNum>
  <w:abstractNum w:abstractNumId="9">
    <w:nsid w:val="01705B38"/>
    <w:multiLevelType w:val="multilevel"/>
    <w:tmpl w:val="BA8C2360"/>
    <w:lvl w:ilvl="0">
      <w:start w:val="1"/>
      <w:numFmt w:val="lowerLetter"/>
      <w:lvlRestart w:val="0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>
    <w:nsid w:val="051E7716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28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07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585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6642"/>
        </w:tabs>
        <w:ind w:left="5102" w:hanging="1700"/>
      </w:pPr>
    </w:lvl>
  </w:abstractNum>
  <w:abstractNum w:abstractNumId="11">
    <w:nsid w:val="0B72589B"/>
    <w:multiLevelType w:val="multilevel"/>
    <w:tmpl w:val="E8D0FF0E"/>
    <w:lvl w:ilvl="0">
      <w:start w:val="1"/>
      <w:numFmt w:val="decimal"/>
      <w:lvlRestart w:val="0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C8742C1"/>
    <w:multiLevelType w:val="multilevel"/>
    <w:tmpl w:val="5252922E"/>
    <w:lvl w:ilvl="0">
      <w:start w:val="1"/>
      <w:numFmt w:val="decimal"/>
      <w:lvlRestart w:val="0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FD34578"/>
    <w:multiLevelType w:val="multilevel"/>
    <w:tmpl w:val="A7700A26"/>
    <w:lvl w:ilvl="0">
      <w:start w:val="1"/>
      <w:numFmt w:val="bullet"/>
      <w:lvlText w:val="●"/>
      <w:lvlJc w:val="left"/>
      <w:pPr>
        <w:tabs>
          <w:tab w:val="num" w:pos="357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1F921A2"/>
    <w:multiLevelType w:val="hybridMultilevel"/>
    <w:tmpl w:val="78E68BD2"/>
    <w:lvl w:ilvl="0" w:tplc="59382FBA">
      <w:start w:val="1"/>
      <w:numFmt w:val="decimal"/>
      <w:lvlRestart w:val="0"/>
      <w:pStyle w:val="ListNumber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EC2EC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FFC5A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BE62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CC77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D44AD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DF682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CCA9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C84F1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C505A2E"/>
    <w:multiLevelType w:val="hybridMultilevel"/>
    <w:tmpl w:val="63F07E62"/>
    <w:lvl w:ilvl="0" w:tplc="5C64C866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0CD11E4"/>
    <w:multiLevelType w:val="multilevel"/>
    <w:tmpl w:val="F0B01A22"/>
    <w:lvl w:ilvl="0">
      <w:start w:val="1"/>
      <w:numFmt w:val="bullet"/>
      <w:lvlText w:val="●"/>
      <w:lvlJc w:val="left"/>
      <w:pPr>
        <w:tabs>
          <w:tab w:val="num" w:pos="357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5612B54"/>
    <w:multiLevelType w:val="hybridMultilevel"/>
    <w:tmpl w:val="E892BA7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>
    <w:nsid w:val="274E2589"/>
    <w:multiLevelType w:val="multilevel"/>
    <w:tmpl w:val="04090023"/>
    <w:lvl w:ilvl="0">
      <w:start w:val="1"/>
      <w:numFmt w:val="decimalFullWidth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aiueoFullWidth"/>
      <w:lvlText w:val="(%2)"/>
      <w:lvlJc w:val="left"/>
      <w:pPr>
        <w:tabs>
          <w:tab w:val="num" w:pos="1145"/>
        </w:tabs>
        <w:ind w:left="851" w:hanging="426"/>
      </w:pPr>
    </w:lvl>
    <w:lvl w:ilvl="2">
      <w:start w:val="1"/>
      <w:numFmt w:val="decimalEnclosedCircle"/>
      <w:lvlText w:val="%3"/>
      <w:lvlJc w:val="left"/>
      <w:pPr>
        <w:tabs>
          <w:tab w:val="num" w:pos="1276"/>
        </w:tabs>
        <w:ind w:left="1276" w:hanging="425"/>
      </w:pPr>
    </w:lvl>
    <w:lvl w:ilvl="3">
      <w:start w:val="1"/>
      <w:numFmt w:val="irohaFullWidth"/>
      <w:lvlText w:val="(%4)"/>
      <w:lvlJc w:val="left"/>
      <w:pPr>
        <w:tabs>
          <w:tab w:val="num" w:pos="1996"/>
        </w:tabs>
        <w:ind w:left="1701" w:hanging="425"/>
      </w:pPr>
    </w:lvl>
    <w:lvl w:ilvl="4">
      <w:start w:val="1"/>
      <w:numFmt w:val="none"/>
      <w:suff w:val="nothing"/>
      <w:lvlText w:val=""/>
      <w:lvlJc w:val="left"/>
      <w:pPr>
        <w:tabs>
          <w:tab w:val="num" w:pos="2126"/>
        </w:tabs>
        <w:ind w:left="2126" w:hanging="425"/>
      </w:pPr>
    </w:lvl>
    <w:lvl w:ilvl="5">
      <w:start w:val="1"/>
      <w:numFmt w:val="none"/>
      <w:suff w:val="nothing"/>
      <w:lvlText w:val=""/>
      <w:lvlJc w:val="left"/>
      <w:pPr>
        <w:tabs>
          <w:tab w:val="num" w:pos="2551"/>
        </w:tabs>
        <w:ind w:left="2551" w:hanging="425"/>
      </w:pPr>
    </w:lvl>
    <w:lvl w:ilvl="6">
      <w:start w:val="1"/>
      <w:numFmt w:val="none"/>
      <w:suff w:val="nothing"/>
      <w:lvlText w:val=""/>
      <w:lvlJc w:val="left"/>
      <w:pPr>
        <w:tabs>
          <w:tab w:val="num" w:pos="2976"/>
        </w:tabs>
        <w:ind w:left="2976" w:hanging="425"/>
      </w:pPr>
    </w:lvl>
    <w:lvl w:ilvl="7">
      <w:start w:val="1"/>
      <w:numFmt w:val="none"/>
      <w:suff w:val="nothing"/>
      <w:lvlText w:val=""/>
      <w:lvlJc w:val="left"/>
      <w:pPr>
        <w:tabs>
          <w:tab w:val="num" w:pos="3402"/>
        </w:tabs>
        <w:ind w:left="3402" w:hanging="426"/>
      </w:pPr>
    </w:lvl>
    <w:lvl w:ilvl="8">
      <w:start w:val="1"/>
      <w:numFmt w:val="none"/>
      <w:suff w:val="nothing"/>
      <w:lvlText w:val=""/>
      <w:lvlJc w:val="right"/>
      <w:pPr>
        <w:tabs>
          <w:tab w:val="num" w:pos="3827"/>
        </w:tabs>
        <w:ind w:left="3827" w:hanging="425"/>
      </w:pPr>
    </w:lvl>
  </w:abstractNum>
  <w:abstractNum w:abstractNumId="19">
    <w:nsid w:val="28E80DD9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28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07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585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6642"/>
        </w:tabs>
        <w:ind w:left="5102" w:hanging="1700"/>
      </w:pPr>
    </w:lvl>
  </w:abstractNum>
  <w:abstractNum w:abstractNumId="20">
    <w:nsid w:val="32CC70F5"/>
    <w:multiLevelType w:val="multilevel"/>
    <w:tmpl w:val="5252922E"/>
    <w:lvl w:ilvl="0">
      <w:start w:val="1"/>
      <w:numFmt w:val="decimal"/>
      <w:lvlRestart w:val="0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51E6C7F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28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07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585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6642"/>
        </w:tabs>
        <w:ind w:left="5102" w:hanging="1700"/>
      </w:pPr>
    </w:lvl>
  </w:abstractNum>
  <w:abstractNum w:abstractNumId="22">
    <w:nsid w:val="36F81722"/>
    <w:multiLevelType w:val="multilevel"/>
    <w:tmpl w:val="2708E18C"/>
    <w:lvl w:ilvl="0">
      <w:start w:val="1"/>
      <w:numFmt w:val="decimal"/>
      <w:pStyle w:val="List"/>
      <w:lvlText w:val="(%1)"/>
      <w:lvlJc w:val="left"/>
      <w:pPr>
        <w:tabs>
          <w:tab w:val="num" w:pos="527"/>
        </w:tabs>
        <w:ind w:left="527" w:hanging="527"/>
      </w:pPr>
      <w:rPr>
        <w:rFonts w:hint="eastAsia"/>
      </w:rPr>
    </w:lvl>
    <w:lvl w:ilvl="1">
      <w:start w:val="1"/>
      <w:numFmt w:val="upperLetter"/>
      <w:pStyle w:val="List2"/>
      <w:lvlText w:val="(%2)"/>
      <w:lvlJc w:val="left"/>
      <w:pPr>
        <w:tabs>
          <w:tab w:val="num" w:pos="737"/>
        </w:tabs>
        <w:ind w:left="737" w:hanging="527"/>
      </w:pPr>
      <w:rPr>
        <w:rFonts w:hint="eastAsia"/>
      </w:rPr>
    </w:lvl>
    <w:lvl w:ilvl="2">
      <w:start w:val="1"/>
      <w:numFmt w:val="lowerLetter"/>
      <w:pStyle w:val="List3"/>
      <w:lvlText w:val="(%3)"/>
      <w:lvlJc w:val="left"/>
      <w:pPr>
        <w:tabs>
          <w:tab w:val="num" w:pos="947"/>
        </w:tabs>
        <w:ind w:left="947" w:hanging="527"/>
      </w:pPr>
      <w:rPr>
        <w:rFonts w:hint="eastAsia"/>
      </w:rPr>
    </w:lvl>
    <w:lvl w:ilvl="3">
      <w:start w:val="1"/>
      <w:numFmt w:val="none"/>
      <w:suff w:val="nothing"/>
      <w:lvlText w:val=""/>
      <w:lvlJc w:val="left"/>
      <w:pPr>
        <w:ind w:left="1701" w:hanging="425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3827" w:hanging="425"/>
      </w:pPr>
      <w:rPr>
        <w:rFonts w:hint="eastAsia"/>
      </w:rPr>
    </w:lvl>
  </w:abstractNum>
  <w:abstractNum w:abstractNumId="23">
    <w:nsid w:val="3CD04346"/>
    <w:multiLevelType w:val="multilevel"/>
    <w:tmpl w:val="16C62BDC"/>
    <w:lvl w:ilvl="0">
      <w:start w:val="1"/>
      <w:numFmt w:val="decimal"/>
      <w:pStyle w:val="Heading1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Heading2"/>
      <w:lvlText w:val="%1.%2"/>
      <w:lvlJc w:val="left"/>
      <w:pPr>
        <w:ind w:left="851" w:hanging="851"/>
      </w:pPr>
      <w:rPr>
        <w:rFonts w:hint="eastAsia"/>
      </w:rPr>
    </w:lvl>
    <w:lvl w:ilvl="2">
      <w:start w:val="1"/>
      <w:numFmt w:val="decimal"/>
      <w:pStyle w:val="Heading3"/>
      <w:lvlText w:val="%1.%2.%3"/>
      <w:lvlJc w:val="left"/>
      <w:pPr>
        <w:ind w:left="992" w:hanging="992"/>
      </w:pPr>
      <w:rPr>
        <w:rFonts w:hint="eastAsia"/>
      </w:rPr>
    </w:lvl>
    <w:lvl w:ilvl="3">
      <w:start w:val="1"/>
      <w:numFmt w:val="decimal"/>
      <w:pStyle w:val="Heading4"/>
      <w:lvlText w:val="%1.%2.%3.%4"/>
      <w:lvlJc w:val="left"/>
      <w:pPr>
        <w:ind w:left="1134" w:hanging="1134"/>
      </w:pPr>
      <w:rPr>
        <w:rFonts w:hint="eastAsia"/>
      </w:rPr>
    </w:lvl>
    <w:lvl w:ilvl="4">
      <w:start w:val="1"/>
      <w:numFmt w:val="decimal"/>
      <w:pStyle w:val="Heading5"/>
      <w:lvlText w:val="%1.%2.%3.%4.%5"/>
      <w:lvlJc w:val="left"/>
      <w:pPr>
        <w:ind w:left="1418" w:hanging="1418"/>
      </w:pPr>
      <w:rPr>
        <w:rFonts w:hint="eastAsia"/>
      </w:rPr>
    </w:lvl>
    <w:lvl w:ilvl="5">
      <w:start w:val="1"/>
      <w:numFmt w:val="decimal"/>
      <w:pStyle w:val="Heading6"/>
      <w:lvlText w:val="%1.%2.%3.%4.%5.%6"/>
      <w:lvlJc w:val="left"/>
      <w:pPr>
        <w:ind w:left="1559" w:hanging="1559"/>
      </w:pPr>
      <w:rPr>
        <w:rFonts w:hint="eastAsia"/>
      </w:rPr>
    </w:lvl>
    <w:lvl w:ilvl="6">
      <w:start w:val="1"/>
      <w:numFmt w:val="decimal"/>
      <w:pStyle w:val="Heading7"/>
      <w:lvlText w:val="%1.%2.%3.%4.%5.%6.%7"/>
      <w:lvlJc w:val="left"/>
      <w:pPr>
        <w:ind w:left="1701" w:hanging="1701"/>
      </w:pPr>
      <w:rPr>
        <w:rFonts w:hint="eastAsia"/>
      </w:rPr>
    </w:lvl>
    <w:lvl w:ilvl="7">
      <w:start w:val="1"/>
      <w:numFmt w:val="decimal"/>
      <w:pStyle w:val="Heading8"/>
      <w:lvlText w:val="%1.%2.%3.%4.%5.%6.%7.%8"/>
      <w:lvlJc w:val="left"/>
      <w:pPr>
        <w:ind w:left="1843" w:hanging="1843"/>
      </w:pPr>
      <w:rPr>
        <w:rFonts w:hint="eastAsia"/>
      </w:rPr>
    </w:lvl>
    <w:lvl w:ilvl="8">
      <w:start w:val="1"/>
      <w:numFmt w:val="decimal"/>
      <w:pStyle w:val="Heading9"/>
      <w:lvlText w:val="%1.%2.%3.%4.%5.%6.%7.%8.%9"/>
      <w:lvlJc w:val="left"/>
      <w:pPr>
        <w:ind w:left="1985" w:hanging="1985"/>
      </w:pPr>
      <w:rPr>
        <w:rFonts w:hint="eastAsia"/>
      </w:rPr>
    </w:lvl>
  </w:abstractNum>
  <w:abstractNum w:abstractNumId="24">
    <w:nsid w:val="3F8F7F6D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28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07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585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6642"/>
        </w:tabs>
        <w:ind w:left="5102" w:hanging="1700"/>
      </w:pPr>
    </w:lvl>
  </w:abstractNum>
  <w:abstractNum w:abstractNumId="25">
    <w:nsid w:val="40EE368A"/>
    <w:multiLevelType w:val="hybridMultilevel"/>
    <w:tmpl w:val="D236F182"/>
    <w:lvl w:ilvl="0" w:tplc="A134D1E6">
      <w:start w:val="1"/>
      <w:numFmt w:val="bullet"/>
      <w:pStyle w:val="List1Bullet"/>
      <w:lvlText w:val="●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F79241F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9D89A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5689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FCE63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3B086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9A58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A12C36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9ECA0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DEC17CF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abstractNum w:abstractNumId="27">
    <w:nsid w:val="5E471FCD"/>
    <w:multiLevelType w:val="multilevel"/>
    <w:tmpl w:val="E0D613D8"/>
    <w:lvl w:ilvl="0">
      <w:start w:val="1"/>
      <w:numFmt w:val="decimal"/>
      <w:lvlRestart w:val="0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E7614F1"/>
    <w:multiLevelType w:val="multilevel"/>
    <w:tmpl w:val="33DAB862"/>
    <w:lvl w:ilvl="0">
      <w:start w:val="1"/>
      <w:numFmt w:val="bullet"/>
      <w:lvlText w:val="–"/>
      <w:lvlJc w:val="left"/>
      <w:pPr>
        <w:tabs>
          <w:tab w:val="num" w:pos="717"/>
        </w:tabs>
        <w:ind w:left="71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EB34EBA"/>
    <w:multiLevelType w:val="multilevel"/>
    <w:tmpl w:val="78A0FD80"/>
    <w:lvl w:ilvl="0">
      <w:start w:val="1"/>
      <w:numFmt w:val="bullet"/>
      <w:lvlText w:val="●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F132FC8"/>
    <w:multiLevelType w:val="multilevel"/>
    <w:tmpl w:val="9EB40918"/>
    <w:lvl w:ilvl="0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F482953"/>
    <w:multiLevelType w:val="multilevel"/>
    <w:tmpl w:val="33DAB862"/>
    <w:lvl w:ilvl="0">
      <w:start w:val="1"/>
      <w:numFmt w:val="bullet"/>
      <w:lvlText w:val="–"/>
      <w:lvlJc w:val="left"/>
      <w:pPr>
        <w:tabs>
          <w:tab w:val="num" w:pos="717"/>
        </w:tabs>
        <w:ind w:left="71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FB03C73"/>
    <w:multiLevelType w:val="multilevel"/>
    <w:tmpl w:val="EC0E6232"/>
    <w:lvl w:ilvl="0">
      <w:start w:val="1"/>
      <w:numFmt w:val="bullet"/>
      <w:lvlText w:val="–"/>
      <w:lvlJc w:val="left"/>
      <w:pPr>
        <w:tabs>
          <w:tab w:val="num" w:pos="717"/>
        </w:tabs>
        <w:ind w:left="71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0112EF9"/>
    <w:multiLevelType w:val="hybridMultilevel"/>
    <w:tmpl w:val="BA8C2360"/>
    <w:lvl w:ilvl="0" w:tplc="486E266C">
      <w:start w:val="1"/>
      <w:numFmt w:val="lowerLetter"/>
      <w:lvlRestart w:val="0"/>
      <w:pStyle w:val="ListNumber2alphabetic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D12C0F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6D0AB52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15E43958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72FEEBD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27426F2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C5A4F38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8D1CD6B2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1F5C884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4">
    <w:nsid w:val="69D42B66"/>
    <w:multiLevelType w:val="multilevel"/>
    <w:tmpl w:val="F0B4B17C"/>
    <w:lvl w:ilvl="0">
      <w:start w:val="1"/>
      <w:numFmt w:val="decimal"/>
      <w:pStyle w:val="ListNumber1Ari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84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35">
    <w:nsid w:val="6E4517DC"/>
    <w:multiLevelType w:val="multilevel"/>
    <w:tmpl w:val="F8986774"/>
    <w:lvl w:ilvl="0">
      <w:start w:val="1"/>
      <w:numFmt w:val="bullet"/>
      <w:lvlText w:val="●"/>
      <w:lvlJc w:val="left"/>
      <w:pPr>
        <w:tabs>
          <w:tab w:val="num" w:pos="357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FBB2D46"/>
    <w:multiLevelType w:val="multilevel"/>
    <w:tmpl w:val="B0BCA8BE"/>
    <w:lvl w:ilvl="0">
      <w:start w:val="1"/>
      <w:numFmt w:val="decimal"/>
      <w:pStyle w:val="ListNumber"/>
      <w:lvlText w:val="%1."/>
      <w:lvlJc w:val="left"/>
      <w:pPr>
        <w:tabs>
          <w:tab w:val="num" w:pos="357"/>
        </w:tabs>
        <w:ind w:left="357" w:hanging="357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7">
    <w:nsid w:val="75690587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28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07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585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6642"/>
        </w:tabs>
        <w:ind w:left="5102" w:hanging="1700"/>
      </w:pPr>
    </w:lvl>
  </w:abstractNum>
  <w:abstractNum w:abstractNumId="38">
    <w:nsid w:val="75A167FE"/>
    <w:multiLevelType w:val="hybridMultilevel"/>
    <w:tmpl w:val="1618FF7C"/>
    <w:lvl w:ilvl="0" w:tplc="4EFA5C64">
      <w:start w:val="1"/>
      <w:numFmt w:val="bullet"/>
      <w:pStyle w:val="List2Hyphen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E040A30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314EDE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6FA8F5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08C28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696CA1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AC23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4077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20C3C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B4B4DAC"/>
    <w:multiLevelType w:val="hybridMultilevel"/>
    <w:tmpl w:val="291221D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>
    <w:nsid w:val="7D126201"/>
    <w:multiLevelType w:val="multilevel"/>
    <w:tmpl w:val="A7F4CEEE"/>
    <w:lvl w:ilvl="0">
      <w:start w:val="1"/>
      <w:numFmt w:val="lowerLetter"/>
      <w:lvlRestart w:val="0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7"/>
  </w:num>
  <w:num w:numId="2">
    <w:abstractNumId w:val="39"/>
  </w:num>
  <w:num w:numId="3">
    <w:abstractNumId w:val="8"/>
  </w:num>
  <w:num w:numId="4">
    <w:abstractNumId w:val="7"/>
  </w:num>
  <w:num w:numId="5">
    <w:abstractNumId w:val="36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5"/>
  </w:num>
  <w:num w:numId="11">
    <w:abstractNumId w:val="4"/>
  </w:num>
  <w:num w:numId="12">
    <w:abstractNumId w:val="6"/>
  </w:num>
  <w:num w:numId="13">
    <w:abstractNumId w:val="26"/>
  </w:num>
  <w:num w:numId="14">
    <w:abstractNumId w:val="24"/>
  </w:num>
  <w:num w:numId="15">
    <w:abstractNumId w:val="18"/>
  </w:num>
  <w:num w:numId="16">
    <w:abstractNumId w:val="23"/>
  </w:num>
  <w:num w:numId="17">
    <w:abstractNumId w:val="22"/>
  </w:num>
  <w:num w:numId="18">
    <w:abstractNumId w:val="15"/>
  </w:num>
  <w:num w:numId="19">
    <w:abstractNumId w:val="38"/>
  </w:num>
  <w:num w:numId="20">
    <w:abstractNumId w:val="14"/>
  </w:num>
  <w:num w:numId="21">
    <w:abstractNumId w:val="30"/>
  </w:num>
  <w:num w:numId="22">
    <w:abstractNumId w:val="25"/>
  </w:num>
  <w:num w:numId="23">
    <w:abstractNumId w:val="35"/>
  </w:num>
  <w:num w:numId="24">
    <w:abstractNumId w:val="13"/>
  </w:num>
  <w:num w:numId="25">
    <w:abstractNumId w:val="10"/>
  </w:num>
  <w:num w:numId="26">
    <w:abstractNumId w:val="28"/>
  </w:num>
  <w:num w:numId="27">
    <w:abstractNumId w:val="11"/>
  </w:num>
  <w:num w:numId="28">
    <w:abstractNumId w:val="27"/>
  </w:num>
  <w:num w:numId="29">
    <w:abstractNumId w:val="16"/>
  </w:num>
  <w:num w:numId="30">
    <w:abstractNumId w:val="20"/>
  </w:num>
  <w:num w:numId="31">
    <w:abstractNumId w:val="29"/>
  </w:num>
  <w:num w:numId="32">
    <w:abstractNumId w:val="12"/>
  </w:num>
  <w:num w:numId="33">
    <w:abstractNumId w:val="31"/>
  </w:num>
  <w:num w:numId="34">
    <w:abstractNumId w:val="21"/>
  </w:num>
  <w:num w:numId="35">
    <w:abstractNumId w:val="19"/>
  </w:num>
  <w:num w:numId="36">
    <w:abstractNumId w:val="37"/>
  </w:num>
  <w:num w:numId="37">
    <w:abstractNumId w:val="33"/>
  </w:num>
  <w:num w:numId="38">
    <w:abstractNumId w:val="40"/>
  </w:num>
  <w:num w:numId="39">
    <w:abstractNumId w:val="32"/>
  </w:num>
  <w:num w:numId="40">
    <w:abstractNumId w:val="9"/>
  </w:num>
  <w:num w:numId="41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attachedTemplate r:id="rId1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0C2"/>
    <w:rsid w:val="0000064A"/>
    <w:rsid w:val="00006CE8"/>
    <w:rsid w:val="00007C68"/>
    <w:rsid w:val="00011ECE"/>
    <w:rsid w:val="0001242E"/>
    <w:rsid w:val="000138D5"/>
    <w:rsid w:val="00015838"/>
    <w:rsid w:val="00015A59"/>
    <w:rsid w:val="0002065B"/>
    <w:rsid w:val="000227E0"/>
    <w:rsid w:val="00023668"/>
    <w:rsid w:val="00023A82"/>
    <w:rsid w:val="00023CE9"/>
    <w:rsid w:val="000240D0"/>
    <w:rsid w:val="0002729E"/>
    <w:rsid w:val="00030C61"/>
    <w:rsid w:val="000314C1"/>
    <w:rsid w:val="000326CB"/>
    <w:rsid w:val="000412C5"/>
    <w:rsid w:val="000428DF"/>
    <w:rsid w:val="00045CC5"/>
    <w:rsid w:val="00054AD5"/>
    <w:rsid w:val="0005680D"/>
    <w:rsid w:val="0005729B"/>
    <w:rsid w:val="000609BD"/>
    <w:rsid w:val="000639CA"/>
    <w:rsid w:val="000650AD"/>
    <w:rsid w:val="00065FF4"/>
    <w:rsid w:val="000670F4"/>
    <w:rsid w:val="000673D3"/>
    <w:rsid w:val="00067D7F"/>
    <w:rsid w:val="0007186F"/>
    <w:rsid w:val="000739D9"/>
    <w:rsid w:val="0007591D"/>
    <w:rsid w:val="00077034"/>
    <w:rsid w:val="00077707"/>
    <w:rsid w:val="00077CDE"/>
    <w:rsid w:val="00077E6F"/>
    <w:rsid w:val="00080E19"/>
    <w:rsid w:val="000815F5"/>
    <w:rsid w:val="0008429B"/>
    <w:rsid w:val="00085990"/>
    <w:rsid w:val="00085CA1"/>
    <w:rsid w:val="0008719C"/>
    <w:rsid w:val="0009056C"/>
    <w:rsid w:val="00090F98"/>
    <w:rsid w:val="00091ECF"/>
    <w:rsid w:val="00093427"/>
    <w:rsid w:val="00093E44"/>
    <w:rsid w:val="00096F63"/>
    <w:rsid w:val="000974E9"/>
    <w:rsid w:val="000A2091"/>
    <w:rsid w:val="000A29A0"/>
    <w:rsid w:val="000A2EB4"/>
    <w:rsid w:val="000A3106"/>
    <w:rsid w:val="000A5C07"/>
    <w:rsid w:val="000B17FA"/>
    <w:rsid w:val="000B19BE"/>
    <w:rsid w:val="000B29DE"/>
    <w:rsid w:val="000B4218"/>
    <w:rsid w:val="000B64A9"/>
    <w:rsid w:val="000B799C"/>
    <w:rsid w:val="000C0131"/>
    <w:rsid w:val="000C280B"/>
    <w:rsid w:val="000C7617"/>
    <w:rsid w:val="000D4CD9"/>
    <w:rsid w:val="000D65DE"/>
    <w:rsid w:val="000E2092"/>
    <w:rsid w:val="000E20EA"/>
    <w:rsid w:val="000E4C48"/>
    <w:rsid w:val="000E5CA8"/>
    <w:rsid w:val="000F1A59"/>
    <w:rsid w:val="000F1B26"/>
    <w:rsid w:val="000F53D0"/>
    <w:rsid w:val="001009BB"/>
    <w:rsid w:val="001011B1"/>
    <w:rsid w:val="00101A1D"/>
    <w:rsid w:val="00104C14"/>
    <w:rsid w:val="00104C99"/>
    <w:rsid w:val="00104DFB"/>
    <w:rsid w:val="0010616F"/>
    <w:rsid w:val="001065D4"/>
    <w:rsid w:val="00106D82"/>
    <w:rsid w:val="001078DC"/>
    <w:rsid w:val="001137C0"/>
    <w:rsid w:val="00113C5D"/>
    <w:rsid w:val="00113ECA"/>
    <w:rsid w:val="00114754"/>
    <w:rsid w:val="00115188"/>
    <w:rsid w:val="001153C4"/>
    <w:rsid w:val="00121F08"/>
    <w:rsid w:val="001220F9"/>
    <w:rsid w:val="001227A6"/>
    <w:rsid w:val="00123636"/>
    <w:rsid w:val="0012531D"/>
    <w:rsid w:val="00125704"/>
    <w:rsid w:val="0012583C"/>
    <w:rsid w:val="001275F6"/>
    <w:rsid w:val="00127A18"/>
    <w:rsid w:val="0013042D"/>
    <w:rsid w:val="001323DA"/>
    <w:rsid w:val="00132E6B"/>
    <w:rsid w:val="00132FA7"/>
    <w:rsid w:val="0013474D"/>
    <w:rsid w:val="00134991"/>
    <w:rsid w:val="00134CA1"/>
    <w:rsid w:val="0013501C"/>
    <w:rsid w:val="00141DD1"/>
    <w:rsid w:val="00144C6A"/>
    <w:rsid w:val="00145AA2"/>
    <w:rsid w:val="0015131B"/>
    <w:rsid w:val="00154A51"/>
    <w:rsid w:val="00155271"/>
    <w:rsid w:val="00160443"/>
    <w:rsid w:val="00160FBD"/>
    <w:rsid w:val="0016693C"/>
    <w:rsid w:val="00170B62"/>
    <w:rsid w:val="00173E02"/>
    <w:rsid w:val="00174525"/>
    <w:rsid w:val="0017596A"/>
    <w:rsid w:val="00183218"/>
    <w:rsid w:val="0018325E"/>
    <w:rsid w:val="0018445F"/>
    <w:rsid w:val="00192D85"/>
    <w:rsid w:val="00192FE2"/>
    <w:rsid w:val="00194411"/>
    <w:rsid w:val="001B0E06"/>
    <w:rsid w:val="001B19CB"/>
    <w:rsid w:val="001B3A85"/>
    <w:rsid w:val="001B5FB1"/>
    <w:rsid w:val="001C0C34"/>
    <w:rsid w:val="001C1D03"/>
    <w:rsid w:val="001C231B"/>
    <w:rsid w:val="001C2396"/>
    <w:rsid w:val="001C2F54"/>
    <w:rsid w:val="001C56CC"/>
    <w:rsid w:val="001C632D"/>
    <w:rsid w:val="001C63B5"/>
    <w:rsid w:val="001C66BB"/>
    <w:rsid w:val="001C6882"/>
    <w:rsid w:val="001C690B"/>
    <w:rsid w:val="001D02AC"/>
    <w:rsid w:val="001D1582"/>
    <w:rsid w:val="001D1FA7"/>
    <w:rsid w:val="001D4FCF"/>
    <w:rsid w:val="001D7182"/>
    <w:rsid w:val="001E06C8"/>
    <w:rsid w:val="001E12EC"/>
    <w:rsid w:val="001E44D7"/>
    <w:rsid w:val="001E4C5E"/>
    <w:rsid w:val="001F07F8"/>
    <w:rsid w:val="001F0B3A"/>
    <w:rsid w:val="001F1C06"/>
    <w:rsid w:val="001F2903"/>
    <w:rsid w:val="001F3319"/>
    <w:rsid w:val="001F3B92"/>
    <w:rsid w:val="001F5153"/>
    <w:rsid w:val="001F5330"/>
    <w:rsid w:val="001F6BF2"/>
    <w:rsid w:val="00207FE4"/>
    <w:rsid w:val="002105E1"/>
    <w:rsid w:val="002121A8"/>
    <w:rsid w:val="0021483B"/>
    <w:rsid w:val="00215601"/>
    <w:rsid w:val="00216E9F"/>
    <w:rsid w:val="0022034D"/>
    <w:rsid w:val="00220CA0"/>
    <w:rsid w:val="00226F04"/>
    <w:rsid w:val="00230E98"/>
    <w:rsid w:val="002314E5"/>
    <w:rsid w:val="00232DDF"/>
    <w:rsid w:val="00234606"/>
    <w:rsid w:val="0023577B"/>
    <w:rsid w:val="00241030"/>
    <w:rsid w:val="00242CD2"/>
    <w:rsid w:val="002434BB"/>
    <w:rsid w:val="00243F44"/>
    <w:rsid w:val="002448AE"/>
    <w:rsid w:val="00244D2F"/>
    <w:rsid w:val="00245F99"/>
    <w:rsid w:val="00246765"/>
    <w:rsid w:val="00247AFE"/>
    <w:rsid w:val="00251E64"/>
    <w:rsid w:val="00254CF5"/>
    <w:rsid w:val="00260428"/>
    <w:rsid w:val="0026159A"/>
    <w:rsid w:val="0026221B"/>
    <w:rsid w:val="0026371F"/>
    <w:rsid w:val="00265217"/>
    <w:rsid w:val="00267BCC"/>
    <w:rsid w:val="00270C14"/>
    <w:rsid w:val="0027450D"/>
    <w:rsid w:val="002745AF"/>
    <w:rsid w:val="00274E3D"/>
    <w:rsid w:val="00276450"/>
    <w:rsid w:val="0028037D"/>
    <w:rsid w:val="00287DD6"/>
    <w:rsid w:val="00295D3D"/>
    <w:rsid w:val="00296E06"/>
    <w:rsid w:val="002A0A2F"/>
    <w:rsid w:val="002A2084"/>
    <w:rsid w:val="002A3E23"/>
    <w:rsid w:val="002B17A5"/>
    <w:rsid w:val="002B5FCC"/>
    <w:rsid w:val="002B6040"/>
    <w:rsid w:val="002B610C"/>
    <w:rsid w:val="002B7816"/>
    <w:rsid w:val="002C40C2"/>
    <w:rsid w:val="002C42EA"/>
    <w:rsid w:val="002C5DA0"/>
    <w:rsid w:val="002C67A6"/>
    <w:rsid w:val="002C6CBA"/>
    <w:rsid w:val="002C703C"/>
    <w:rsid w:val="002C7979"/>
    <w:rsid w:val="002D03E1"/>
    <w:rsid w:val="002D3AE8"/>
    <w:rsid w:val="002D619D"/>
    <w:rsid w:val="002E12F1"/>
    <w:rsid w:val="002E140A"/>
    <w:rsid w:val="002E352F"/>
    <w:rsid w:val="002E60FD"/>
    <w:rsid w:val="002E7696"/>
    <w:rsid w:val="002F2087"/>
    <w:rsid w:val="002F4484"/>
    <w:rsid w:val="002F617C"/>
    <w:rsid w:val="002F7593"/>
    <w:rsid w:val="003008B3"/>
    <w:rsid w:val="00300E58"/>
    <w:rsid w:val="00301189"/>
    <w:rsid w:val="003020DD"/>
    <w:rsid w:val="003022DD"/>
    <w:rsid w:val="003051C2"/>
    <w:rsid w:val="0031044F"/>
    <w:rsid w:val="00312169"/>
    <w:rsid w:val="00313347"/>
    <w:rsid w:val="003155B4"/>
    <w:rsid w:val="003159A0"/>
    <w:rsid w:val="00316C90"/>
    <w:rsid w:val="0031737B"/>
    <w:rsid w:val="00321DBF"/>
    <w:rsid w:val="00322EA9"/>
    <w:rsid w:val="00323345"/>
    <w:rsid w:val="00323D46"/>
    <w:rsid w:val="00325FBD"/>
    <w:rsid w:val="003263EE"/>
    <w:rsid w:val="0032653F"/>
    <w:rsid w:val="00326F78"/>
    <w:rsid w:val="00327374"/>
    <w:rsid w:val="00336B20"/>
    <w:rsid w:val="00336CC8"/>
    <w:rsid w:val="00336E81"/>
    <w:rsid w:val="003376A4"/>
    <w:rsid w:val="0034000E"/>
    <w:rsid w:val="00341CC2"/>
    <w:rsid w:val="00342D8F"/>
    <w:rsid w:val="00345DC5"/>
    <w:rsid w:val="00346205"/>
    <w:rsid w:val="00346776"/>
    <w:rsid w:val="0035140E"/>
    <w:rsid w:val="00355682"/>
    <w:rsid w:val="003646FD"/>
    <w:rsid w:val="00364D3C"/>
    <w:rsid w:val="00367D84"/>
    <w:rsid w:val="00371F5D"/>
    <w:rsid w:val="00371F9B"/>
    <w:rsid w:val="00372A2A"/>
    <w:rsid w:val="003732BF"/>
    <w:rsid w:val="00373BB0"/>
    <w:rsid w:val="00374C27"/>
    <w:rsid w:val="00382022"/>
    <w:rsid w:val="00382026"/>
    <w:rsid w:val="00382F25"/>
    <w:rsid w:val="0038425A"/>
    <w:rsid w:val="00391BE0"/>
    <w:rsid w:val="00393FA7"/>
    <w:rsid w:val="0039485D"/>
    <w:rsid w:val="003950F7"/>
    <w:rsid w:val="0039580D"/>
    <w:rsid w:val="0039593F"/>
    <w:rsid w:val="00397379"/>
    <w:rsid w:val="00397A07"/>
    <w:rsid w:val="003A1DBD"/>
    <w:rsid w:val="003A2426"/>
    <w:rsid w:val="003B0506"/>
    <w:rsid w:val="003B0B64"/>
    <w:rsid w:val="003B3628"/>
    <w:rsid w:val="003B4514"/>
    <w:rsid w:val="003B49D7"/>
    <w:rsid w:val="003B4C85"/>
    <w:rsid w:val="003B4E4B"/>
    <w:rsid w:val="003B7EC6"/>
    <w:rsid w:val="003C2748"/>
    <w:rsid w:val="003C2A10"/>
    <w:rsid w:val="003C40B7"/>
    <w:rsid w:val="003D0F74"/>
    <w:rsid w:val="003D2860"/>
    <w:rsid w:val="003D2F70"/>
    <w:rsid w:val="003D7229"/>
    <w:rsid w:val="003D72D4"/>
    <w:rsid w:val="003E1F97"/>
    <w:rsid w:val="003E3D58"/>
    <w:rsid w:val="003E791A"/>
    <w:rsid w:val="003E7921"/>
    <w:rsid w:val="003F1509"/>
    <w:rsid w:val="003F1B81"/>
    <w:rsid w:val="003F249C"/>
    <w:rsid w:val="003F4047"/>
    <w:rsid w:val="003F5EC7"/>
    <w:rsid w:val="003F6126"/>
    <w:rsid w:val="003F72CD"/>
    <w:rsid w:val="004062D5"/>
    <w:rsid w:val="0040639D"/>
    <w:rsid w:val="00410CC2"/>
    <w:rsid w:val="00413A29"/>
    <w:rsid w:val="00414694"/>
    <w:rsid w:val="00415ECB"/>
    <w:rsid w:val="0041776B"/>
    <w:rsid w:val="00420DB7"/>
    <w:rsid w:val="00431432"/>
    <w:rsid w:val="0043155A"/>
    <w:rsid w:val="00432259"/>
    <w:rsid w:val="00432A28"/>
    <w:rsid w:val="00432F38"/>
    <w:rsid w:val="00433719"/>
    <w:rsid w:val="00434123"/>
    <w:rsid w:val="00435A74"/>
    <w:rsid w:val="00435C14"/>
    <w:rsid w:val="00437354"/>
    <w:rsid w:val="00437E95"/>
    <w:rsid w:val="0044275F"/>
    <w:rsid w:val="004474C2"/>
    <w:rsid w:val="004503C4"/>
    <w:rsid w:val="004509DB"/>
    <w:rsid w:val="00450FBA"/>
    <w:rsid w:val="004531B7"/>
    <w:rsid w:val="0045403D"/>
    <w:rsid w:val="00454743"/>
    <w:rsid w:val="00456AF6"/>
    <w:rsid w:val="004570BC"/>
    <w:rsid w:val="004572AB"/>
    <w:rsid w:val="00457C45"/>
    <w:rsid w:val="0046025D"/>
    <w:rsid w:val="00460CEB"/>
    <w:rsid w:val="00460E01"/>
    <w:rsid w:val="00461B5C"/>
    <w:rsid w:val="004636EB"/>
    <w:rsid w:val="00464D66"/>
    <w:rsid w:val="004662CE"/>
    <w:rsid w:val="00466F7F"/>
    <w:rsid w:val="00471446"/>
    <w:rsid w:val="004719E0"/>
    <w:rsid w:val="00473723"/>
    <w:rsid w:val="00473851"/>
    <w:rsid w:val="00481C01"/>
    <w:rsid w:val="004827C5"/>
    <w:rsid w:val="00484827"/>
    <w:rsid w:val="00485E98"/>
    <w:rsid w:val="00487703"/>
    <w:rsid w:val="00491610"/>
    <w:rsid w:val="00494991"/>
    <w:rsid w:val="00495EE4"/>
    <w:rsid w:val="00496E3D"/>
    <w:rsid w:val="00497077"/>
    <w:rsid w:val="004979B4"/>
    <w:rsid w:val="004A0FE8"/>
    <w:rsid w:val="004A2A81"/>
    <w:rsid w:val="004A3B43"/>
    <w:rsid w:val="004A3C4E"/>
    <w:rsid w:val="004A609B"/>
    <w:rsid w:val="004A6F55"/>
    <w:rsid w:val="004A7092"/>
    <w:rsid w:val="004C055B"/>
    <w:rsid w:val="004C0D82"/>
    <w:rsid w:val="004C12F8"/>
    <w:rsid w:val="004C2009"/>
    <w:rsid w:val="004C220C"/>
    <w:rsid w:val="004C4866"/>
    <w:rsid w:val="004C5DC8"/>
    <w:rsid w:val="004C7283"/>
    <w:rsid w:val="004D01C9"/>
    <w:rsid w:val="004D197A"/>
    <w:rsid w:val="004D60C1"/>
    <w:rsid w:val="004D7426"/>
    <w:rsid w:val="004E2411"/>
    <w:rsid w:val="004E4450"/>
    <w:rsid w:val="004E5F61"/>
    <w:rsid w:val="004F40B0"/>
    <w:rsid w:val="004F46C6"/>
    <w:rsid w:val="004F4EB7"/>
    <w:rsid w:val="004F537D"/>
    <w:rsid w:val="004F583F"/>
    <w:rsid w:val="00504C66"/>
    <w:rsid w:val="00505349"/>
    <w:rsid w:val="005118DA"/>
    <w:rsid w:val="00511A63"/>
    <w:rsid w:val="005122E1"/>
    <w:rsid w:val="00514FC0"/>
    <w:rsid w:val="00517121"/>
    <w:rsid w:val="00521574"/>
    <w:rsid w:val="00523A87"/>
    <w:rsid w:val="0052448A"/>
    <w:rsid w:val="00524D30"/>
    <w:rsid w:val="00524D6A"/>
    <w:rsid w:val="00527F07"/>
    <w:rsid w:val="0053010C"/>
    <w:rsid w:val="0053514F"/>
    <w:rsid w:val="00535ED4"/>
    <w:rsid w:val="005404E8"/>
    <w:rsid w:val="00540829"/>
    <w:rsid w:val="00540CE0"/>
    <w:rsid w:val="005411FB"/>
    <w:rsid w:val="00545199"/>
    <w:rsid w:val="00545567"/>
    <w:rsid w:val="005471AC"/>
    <w:rsid w:val="00550856"/>
    <w:rsid w:val="005553A6"/>
    <w:rsid w:val="0055543F"/>
    <w:rsid w:val="005557A7"/>
    <w:rsid w:val="00555BD2"/>
    <w:rsid w:val="005605A1"/>
    <w:rsid w:val="0056296C"/>
    <w:rsid w:val="005646D6"/>
    <w:rsid w:val="00566976"/>
    <w:rsid w:val="0056721F"/>
    <w:rsid w:val="0056757E"/>
    <w:rsid w:val="005727EE"/>
    <w:rsid w:val="0057374F"/>
    <w:rsid w:val="005740EF"/>
    <w:rsid w:val="005746FE"/>
    <w:rsid w:val="00575E71"/>
    <w:rsid w:val="005762F8"/>
    <w:rsid w:val="00576624"/>
    <w:rsid w:val="00576BE8"/>
    <w:rsid w:val="00577116"/>
    <w:rsid w:val="00580A5C"/>
    <w:rsid w:val="005854AA"/>
    <w:rsid w:val="00591419"/>
    <w:rsid w:val="00593252"/>
    <w:rsid w:val="00593FED"/>
    <w:rsid w:val="00595125"/>
    <w:rsid w:val="0059630F"/>
    <w:rsid w:val="005A1F40"/>
    <w:rsid w:val="005A1FAD"/>
    <w:rsid w:val="005B747C"/>
    <w:rsid w:val="005C04DE"/>
    <w:rsid w:val="005C25A8"/>
    <w:rsid w:val="005C268F"/>
    <w:rsid w:val="005D0FBC"/>
    <w:rsid w:val="005D2AB5"/>
    <w:rsid w:val="005D4380"/>
    <w:rsid w:val="005D4DCA"/>
    <w:rsid w:val="005D5EC9"/>
    <w:rsid w:val="005D6644"/>
    <w:rsid w:val="005D6F80"/>
    <w:rsid w:val="005D7A53"/>
    <w:rsid w:val="005E1518"/>
    <w:rsid w:val="005E379E"/>
    <w:rsid w:val="005F529E"/>
    <w:rsid w:val="00601298"/>
    <w:rsid w:val="00602984"/>
    <w:rsid w:val="00605CBA"/>
    <w:rsid w:val="00611331"/>
    <w:rsid w:val="00611753"/>
    <w:rsid w:val="00616754"/>
    <w:rsid w:val="00622DC1"/>
    <w:rsid w:val="00624B0F"/>
    <w:rsid w:val="00624D38"/>
    <w:rsid w:val="00626D34"/>
    <w:rsid w:val="00627911"/>
    <w:rsid w:val="006308F4"/>
    <w:rsid w:val="00631113"/>
    <w:rsid w:val="00633083"/>
    <w:rsid w:val="006351C1"/>
    <w:rsid w:val="0063521A"/>
    <w:rsid w:val="006356C5"/>
    <w:rsid w:val="006402A0"/>
    <w:rsid w:val="00640FB4"/>
    <w:rsid w:val="00641DA4"/>
    <w:rsid w:val="00644342"/>
    <w:rsid w:val="006501BB"/>
    <w:rsid w:val="0065329B"/>
    <w:rsid w:val="00654293"/>
    <w:rsid w:val="00657E85"/>
    <w:rsid w:val="00660DDE"/>
    <w:rsid w:val="00663649"/>
    <w:rsid w:val="00666495"/>
    <w:rsid w:val="00666738"/>
    <w:rsid w:val="006668F9"/>
    <w:rsid w:val="006746F4"/>
    <w:rsid w:val="0067528D"/>
    <w:rsid w:val="0067559B"/>
    <w:rsid w:val="00676106"/>
    <w:rsid w:val="006767FD"/>
    <w:rsid w:val="0068222E"/>
    <w:rsid w:val="00682250"/>
    <w:rsid w:val="0068289A"/>
    <w:rsid w:val="00682B9C"/>
    <w:rsid w:val="00683C5B"/>
    <w:rsid w:val="00687496"/>
    <w:rsid w:val="006925A9"/>
    <w:rsid w:val="00693696"/>
    <w:rsid w:val="00694647"/>
    <w:rsid w:val="006A0585"/>
    <w:rsid w:val="006A10ED"/>
    <w:rsid w:val="006B0684"/>
    <w:rsid w:val="006B09E0"/>
    <w:rsid w:val="006B0B75"/>
    <w:rsid w:val="006B0BAF"/>
    <w:rsid w:val="006B34D5"/>
    <w:rsid w:val="006B6040"/>
    <w:rsid w:val="006B6451"/>
    <w:rsid w:val="006C1DD5"/>
    <w:rsid w:val="006C41FB"/>
    <w:rsid w:val="006C6BA8"/>
    <w:rsid w:val="006C6C8B"/>
    <w:rsid w:val="006E0662"/>
    <w:rsid w:val="006E0AEB"/>
    <w:rsid w:val="006E1FDD"/>
    <w:rsid w:val="006E676D"/>
    <w:rsid w:val="006F093B"/>
    <w:rsid w:val="006F14EE"/>
    <w:rsid w:val="006F67E2"/>
    <w:rsid w:val="006F7395"/>
    <w:rsid w:val="00700ABF"/>
    <w:rsid w:val="00702F4F"/>
    <w:rsid w:val="00704E05"/>
    <w:rsid w:val="007064A7"/>
    <w:rsid w:val="00712EF1"/>
    <w:rsid w:val="0071487E"/>
    <w:rsid w:val="007151E9"/>
    <w:rsid w:val="00715816"/>
    <w:rsid w:val="0071599B"/>
    <w:rsid w:val="00715E48"/>
    <w:rsid w:val="0071628E"/>
    <w:rsid w:val="007174CF"/>
    <w:rsid w:val="0071798B"/>
    <w:rsid w:val="00717FA2"/>
    <w:rsid w:val="007223BA"/>
    <w:rsid w:val="00724B1E"/>
    <w:rsid w:val="0073032D"/>
    <w:rsid w:val="00735B2D"/>
    <w:rsid w:val="00735C25"/>
    <w:rsid w:val="00736868"/>
    <w:rsid w:val="00740A38"/>
    <w:rsid w:val="00741808"/>
    <w:rsid w:val="00742DED"/>
    <w:rsid w:val="00742FE4"/>
    <w:rsid w:val="00743A84"/>
    <w:rsid w:val="00751B05"/>
    <w:rsid w:val="00754204"/>
    <w:rsid w:val="007550C6"/>
    <w:rsid w:val="007556AE"/>
    <w:rsid w:val="00755824"/>
    <w:rsid w:val="00757A07"/>
    <w:rsid w:val="00761561"/>
    <w:rsid w:val="00764FDB"/>
    <w:rsid w:val="00770E00"/>
    <w:rsid w:val="00771ABD"/>
    <w:rsid w:val="00772C06"/>
    <w:rsid w:val="00772FFB"/>
    <w:rsid w:val="00774BCE"/>
    <w:rsid w:val="0077523A"/>
    <w:rsid w:val="00775A4C"/>
    <w:rsid w:val="007851A1"/>
    <w:rsid w:val="007960D6"/>
    <w:rsid w:val="007A097E"/>
    <w:rsid w:val="007A1FEE"/>
    <w:rsid w:val="007A2619"/>
    <w:rsid w:val="007A2DC4"/>
    <w:rsid w:val="007A633A"/>
    <w:rsid w:val="007A65A1"/>
    <w:rsid w:val="007A6C90"/>
    <w:rsid w:val="007A7497"/>
    <w:rsid w:val="007B6D6F"/>
    <w:rsid w:val="007B741B"/>
    <w:rsid w:val="007C03E7"/>
    <w:rsid w:val="007C2BEF"/>
    <w:rsid w:val="007C31AE"/>
    <w:rsid w:val="007D0172"/>
    <w:rsid w:val="007D3F07"/>
    <w:rsid w:val="007D6444"/>
    <w:rsid w:val="007D7231"/>
    <w:rsid w:val="007E2740"/>
    <w:rsid w:val="007E3386"/>
    <w:rsid w:val="007E469C"/>
    <w:rsid w:val="007E61BA"/>
    <w:rsid w:val="007E6755"/>
    <w:rsid w:val="007E7C7B"/>
    <w:rsid w:val="007E7FFC"/>
    <w:rsid w:val="007F0D48"/>
    <w:rsid w:val="007F212A"/>
    <w:rsid w:val="007F4654"/>
    <w:rsid w:val="007F498A"/>
    <w:rsid w:val="007F7E15"/>
    <w:rsid w:val="008043A1"/>
    <w:rsid w:val="008046B3"/>
    <w:rsid w:val="00805136"/>
    <w:rsid w:val="00806814"/>
    <w:rsid w:val="00806C3A"/>
    <w:rsid w:val="00814B76"/>
    <w:rsid w:val="00815410"/>
    <w:rsid w:val="00815AE9"/>
    <w:rsid w:val="00820C56"/>
    <w:rsid w:val="00826C70"/>
    <w:rsid w:val="008278D4"/>
    <w:rsid w:val="00827FBF"/>
    <w:rsid w:val="00831752"/>
    <w:rsid w:val="008336B3"/>
    <w:rsid w:val="008348DB"/>
    <w:rsid w:val="00835339"/>
    <w:rsid w:val="00835C5D"/>
    <w:rsid w:val="008378FA"/>
    <w:rsid w:val="00837FF0"/>
    <w:rsid w:val="00840A6D"/>
    <w:rsid w:val="008438CB"/>
    <w:rsid w:val="00847D1C"/>
    <w:rsid w:val="008505DF"/>
    <w:rsid w:val="00851E65"/>
    <w:rsid w:val="00852664"/>
    <w:rsid w:val="00856355"/>
    <w:rsid w:val="0085654E"/>
    <w:rsid w:val="008578B9"/>
    <w:rsid w:val="00857BE3"/>
    <w:rsid w:val="008708AA"/>
    <w:rsid w:val="0087235A"/>
    <w:rsid w:val="00872456"/>
    <w:rsid w:val="00872795"/>
    <w:rsid w:val="008730D2"/>
    <w:rsid w:val="00875A1D"/>
    <w:rsid w:val="00875A4B"/>
    <w:rsid w:val="0088209B"/>
    <w:rsid w:val="00883A39"/>
    <w:rsid w:val="00887BB1"/>
    <w:rsid w:val="00890E6C"/>
    <w:rsid w:val="0089382E"/>
    <w:rsid w:val="00893BA2"/>
    <w:rsid w:val="00895A84"/>
    <w:rsid w:val="00897D3F"/>
    <w:rsid w:val="008A1C25"/>
    <w:rsid w:val="008A2083"/>
    <w:rsid w:val="008A239C"/>
    <w:rsid w:val="008A3191"/>
    <w:rsid w:val="008A3FCF"/>
    <w:rsid w:val="008A6486"/>
    <w:rsid w:val="008A64DC"/>
    <w:rsid w:val="008B1642"/>
    <w:rsid w:val="008B1B4C"/>
    <w:rsid w:val="008B3F57"/>
    <w:rsid w:val="008B4F18"/>
    <w:rsid w:val="008B5AD1"/>
    <w:rsid w:val="008B5E7F"/>
    <w:rsid w:val="008B6DD1"/>
    <w:rsid w:val="008C0930"/>
    <w:rsid w:val="008C2C50"/>
    <w:rsid w:val="008C2D23"/>
    <w:rsid w:val="008D0138"/>
    <w:rsid w:val="008D0807"/>
    <w:rsid w:val="008D1BBB"/>
    <w:rsid w:val="008D2415"/>
    <w:rsid w:val="008D2EDD"/>
    <w:rsid w:val="008D4837"/>
    <w:rsid w:val="008D54A2"/>
    <w:rsid w:val="008E0948"/>
    <w:rsid w:val="008E119B"/>
    <w:rsid w:val="008E2664"/>
    <w:rsid w:val="008E2A63"/>
    <w:rsid w:val="008E3261"/>
    <w:rsid w:val="008E4EC8"/>
    <w:rsid w:val="008F0C0C"/>
    <w:rsid w:val="008F1D0D"/>
    <w:rsid w:val="008F3070"/>
    <w:rsid w:val="008F3C0D"/>
    <w:rsid w:val="008F457F"/>
    <w:rsid w:val="008F5BCA"/>
    <w:rsid w:val="008F6187"/>
    <w:rsid w:val="00900410"/>
    <w:rsid w:val="00900A7B"/>
    <w:rsid w:val="0090151E"/>
    <w:rsid w:val="0090190F"/>
    <w:rsid w:val="009019B0"/>
    <w:rsid w:val="00905FF0"/>
    <w:rsid w:val="00910B18"/>
    <w:rsid w:val="009116AE"/>
    <w:rsid w:val="00915868"/>
    <w:rsid w:val="00916046"/>
    <w:rsid w:val="00921C6A"/>
    <w:rsid w:val="009222AC"/>
    <w:rsid w:val="009235C3"/>
    <w:rsid w:val="00927E92"/>
    <w:rsid w:val="0093050C"/>
    <w:rsid w:val="009306C5"/>
    <w:rsid w:val="00931C4C"/>
    <w:rsid w:val="0093231B"/>
    <w:rsid w:val="009409A0"/>
    <w:rsid w:val="0094173F"/>
    <w:rsid w:val="00945C45"/>
    <w:rsid w:val="00950BE7"/>
    <w:rsid w:val="0095119E"/>
    <w:rsid w:val="009519D7"/>
    <w:rsid w:val="00951FDD"/>
    <w:rsid w:val="00953F52"/>
    <w:rsid w:val="009547A8"/>
    <w:rsid w:val="00955A01"/>
    <w:rsid w:val="00960455"/>
    <w:rsid w:val="009612BA"/>
    <w:rsid w:val="00963DE2"/>
    <w:rsid w:val="00965E29"/>
    <w:rsid w:val="00965FB9"/>
    <w:rsid w:val="0097042D"/>
    <w:rsid w:val="00970AB2"/>
    <w:rsid w:val="00971F81"/>
    <w:rsid w:val="009731AC"/>
    <w:rsid w:val="0097369F"/>
    <w:rsid w:val="009739FD"/>
    <w:rsid w:val="0097628E"/>
    <w:rsid w:val="0097731B"/>
    <w:rsid w:val="009800AF"/>
    <w:rsid w:val="00980A09"/>
    <w:rsid w:val="0098644B"/>
    <w:rsid w:val="00990AAA"/>
    <w:rsid w:val="0099591E"/>
    <w:rsid w:val="00995C9C"/>
    <w:rsid w:val="00997CA7"/>
    <w:rsid w:val="00997F48"/>
    <w:rsid w:val="009A1980"/>
    <w:rsid w:val="009A2FB8"/>
    <w:rsid w:val="009A3DB8"/>
    <w:rsid w:val="009A44FE"/>
    <w:rsid w:val="009A4D93"/>
    <w:rsid w:val="009A5A94"/>
    <w:rsid w:val="009B17BD"/>
    <w:rsid w:val="009B29CE"/>
    <w:rsid w:val="009B3028"/>
    <w:rsid w:val="009B3D31"/>
    <w:rsid w:val="009B49B6"/>
    <w:rsid w:val="009B51CB"/>
    <w:rsid w:val="009B7310"/>
    <w:rsid w:val="009B7DC8"/>
    <w:rsid w:val="009C2F94"/>
    <w:rsid w:val="009C427E"/>
    <w:rsid w:val="009C479E"/>
    <w:rsid w:val="009C7DF8"/>
    <w:rsid w:val="009D064A"/>
    <w:rsid w:val="009D26EB"/>
    <w:rsid w:val="009D59AE"/>
    <w:rsid w:val="009D69E2"/>
    <w:rsid w:val="009E0941"/>
    <w:rsid w:val="009E0AE3"/>
    <w:rsid w:val="009E2466"/>
    <w:rsid w:val="009E3AF0"/>
    <w:rsid w:val="009E675D"/>
    <w:rsid w:val="009E6869"/>
    <w:rsid w:val="009F40E5"/>
    <w:rsid w:val="009F5608"/>
    <w:rsid w:val="00A009EA"/>
    <w:rsid w:val="00A01D3B"/>
    <w:rsid w:val="00A03B6F"/>
    <w:rsid w:val="00A07658"/>
    <w:rsid w:val="00A12660"/>
    <w:rsid w:val="00A14F19"/>
    <w:rsid w:val="00A16728"/>
    <w:rsid w:val="00A217A0"/>
    <w:rsid w:val="00A21D8D"/>
    <w:rsid w:val="00A21FC7"/>
    <w:rsid w:val="00A21FE5"/>
    <w:rsid w:val="00A32B3C"/>
    <w:rsid w:val="00A353AA"/>
    <w:rsid w:val="00A36AB9"/>
    <w:rsid w:val="00A373F2"/>
    <w:rsid w:val="00A40C89"/>
    <w:rsid w:val="00A41ED4"/>
    <w:rsid w:val="00A425A2"/>
    <w:rsid w:val="00A4721D"/>
    <w:rsid w:val="00A513A4"/>
    <w:rsid w:val="00A56685"/>
    <w:rsid w:val="00A5739A"/>
    <w:rsid w:val="00A57ACC"/>
    <w:rsid w:val="00A60980"/>
    <w:rsid w:val="00A63BC7"/>
    <w:rsid w:val="00A659FA"/>
    <w:rsid w:val="00A665A9"/>
    <w:rsid w:val="00A67CA2"/>
    <w:rsid w:val="00A70841"/>
    <w:rsid w:val="00A71048"/>
    <w:rsid w:val="00A716F1"/>
    <w:rsid w:val="00A72A2E"/>
    <w:rsid w:val="00A752E1"/>
    <w:rsid w:val="00A7710E"/>
    <w:rsid w:val="00A7799E"/>
    <w:rsid w:val="00A81144"/>
    <w:rsid w:val="00A8181D"/>
    <w:rsid w:val="00A81A5E"/>
    <w:rsid w:val="00A8429F"/>
    <w:rsid w:val="00A86A5C"/>
    <w:rsid w:val="00A87897"/>
    <w:rsid w:val="00A93C1D"/>
    <w:rsid w:val="00A93DBC"/>
    <w:rsid w:val="00A94392"/>
    <w:rsid w:val="00A95BE9"/>
    <w:rsid w:val="00AA1578"/>
    <w:rsid w:val="00AA24C5"/>
    <w:rsid w:val="00AA52F5"/>
    <w:rsid w:val="00AA590C"/>
    <w:rsid w:val="00AA7C78"/>
    <w:rsid w:val="00AB070A"/>
    <w:rsid w:val="00AB1D14"/>
    <w:rsid w:val="00AB4BC9"/>
    <w:rsid w:val="00AB6E6E"/>
    <w:rsid w:val="00AC0906"/>
    <w:rsid w:val="00AC238A"/>
    <w:rsid w:val="00AC2DBB"/>
    <w:rsid w:val="00AC5418"/>
    <w:rsid w:val="00AD0376"/>
    <w:rsid w:val="00AD0E19"/>
    <w:rsid w:val="00AD23A3"/>
    <w:rsid w:val="00AD738E"/>
    <w:rsid w:val="00AD7A83"/>
    <w:rsid w:val="00AE04A5"/>
    <w:rsid w:val="00AE1E82"/>
    <w:rsid w:val="00AE300A"/>
    <w:rsid w:val="00AE41F1"/>
    <w:rsid w:val="00AE6FD6"/>
    <w:rsid w:val="00AE7353"/>
    <w:rsid w:val="00AF33E3"/>
    <w:rsid w:val="00AF3F4D"/>
    <w:rsid w:val="00AF4158"/>
    <w:rsid w:val="00AF5040"/>
    <w:rsid w:val="00AF5336"/>
    <w:rsid w:val="00B029FC"/>
    <w:rsid w:val="00B030A9"/>
    <w:rsid w:val="00B0411D"/>
    <w:rsid w:val="00B04592"/>
    <w:rsid w:val="00B05BD9"/>
    <w:rsid w:val="00B0654B"/>
    <w:rsid w:val="00B07EE6"/>
    <w:rsid w:val="00B07FA8"/>
    <w:rsid w:val="00B12505"/>
    <w:rsid w:val="00B12C83"/>
    <w:rsid w:val="00B12C98"/>
    <w:rsid w:val="00B13B5E"/>
    <w:rsid w:val="00B158A6"/>
    <w:rsid w:val="00B15BD6"/>
    <w:rsid w:val="00B15D06"/>
    <w:rsid w:val="00B15F7B"/>
    <w:rsid w:val="00B168F8"/>
    <w:rsid w:val="00B17FBC"/>
    <w:rsid w:val="00B24817"/>
    <w:rsid w:val="00B25015"/>
    <w:rsid w:val="00B27C42"/>
    <w:rsid w:val="00B32D78"/>
    <w:rsid w:val="00B35643"/>
    <w:rsid w:val="00B35B59"/>
    <w:rsid w:val="00B35E1F"/>
    <w:rsid w:val="00B3654B"/>
    <w:rsid w:val="00B37B95"/>
    <w:rsid w:val="00B400D1"/>
    <w:rsid w:val="00B42FC3"/>
    <w:rsid w:val="00B45BAA"/>
    <w:rsid w:val="00B46FD6"/>
    <w:rsid w:val="00B47230"/>
    <w:rsid w:val="00B50ACE"/>
    <w:rsid w:val="00B52740"/>
    <w:rsid w:val="00B52E5B"/>
    <w:rsid w:val="00B56025"/>
    <w:rsid w:val="00B57CE8"/>
    <w:rsid w:val="00B60400"/>
    <w:rsid w:val="00B612E9"/>
    <w:rsid w:val="00B657F4"/>
    <w:rsid w:val="00B70415"/>
    <w:rsid w:val="00B723B5"/>
    <w:rsid w:val="00B768AE"/>
    <w:rsid w:val="00B775B0"/>
    <w:rsid w:val="00B824F6"/>
    <w:rsid w:val="00B834F8"/>
    <w:rsid w:val="00B85032"/>
    <w:rsid w:val="00B87978"/>
    <w:rsid w:val="00B90992"/>
    <w:rsid w:val="00B91068"/>
    <w:rsid w:val="00B91BEA"/>
    <w:rsid w:val="00B927D1"/>
    <w:rsid w:val="00B92CA9"/>
    <w:rsid w:val="00B94CC8"/>
    <w:rsid w:val="00B95D66"/>
    <w:rsid w:val="00B96A0E"/>
    <w:rsid w:val="00BA16BC"/>
    <w:rsid w:val="00BA46E2"/>
    <w:rsid w:val="00BA4ACB"/>
    <w:rsid w:val="00BA4BC9"/>
    <w:rsid w:val="00BA4BD6"/>
    <w:rsid w:val="00BA64D3"/>
    <w:rsid w:val="00BA7F64"/>
    <w:rsid w:val="00BB0055"/>
    <w:rsid w:val="00BC298E"/>
    <w:rsid w:val="00BC40F1"/>
    <w:rsid w:val="00BC53E7"/>
    <w:rsid w:val="00BC72CA"/>
    <w:rsid w:val="00BC72FB"/>
    <w:rsid w:val="00BC7B56"/>
    <w:rsid w:val="00BD1D33"/>
    <w:rsid w:val="00BE0C53"/>
    <w:rsid w:val="00BE13CD"/>
    <w:rsid w:val="00BE2E29"/>
    <w:rsid w:val="00BE381B"/>
    <w:rsid w:val="00BE7B7D"/>
    <w:rsid w:val="00BF085A"/>
    <w:rsid w:val="00BF13DF"/>
    <w:rsid w:val="00BF2DFF"/>
    <w:rsid w:val="00BF70A8"/>
    <w:rsid w:val="00C0255F"/>
    <w:rsid w:val="00C10090"/>
    <w:rsid w:val="00C112ED"/>
    <w:rsid w:val="00C16708"/>
    <w:rsid w:val="00C20878"/>
    <w:rsid w:val="00C21B59"/>
    <w:rsid w:val="00C21BF7"/>
    <w:rsid w:val="00C22D10"/>
    <w:rsid w:val="00C245B4"/>
    <w:rsid w:val="00C24F8E"/>
    <w:rsid w:val="00C26E00"/>
    <w:rsid w:val="00C300BC"/>
    <w:rsid w:val="00C34F59"/>
    <w:rsid w:val="00C36CB4"/>
    <w:rsid w:val="00C3726A"/>
    <w:rsid w:val="00C40D91"/>
    <w:rsid w:val="00C410D2"/>
    <w:rsid w:val="00C41BDD"/>
    <w:rsid w:val="00C421E7"/>
    <w:rsid w:val="00C42E14"/>
    <w:rsid w:val="00C43C5F"/>
    <w:rsid w:val="00C44A1B"/>
    <w:rsid w:val="00C464D4"/>
    <w:rsid w:val="00C51ABF"/>
    <w:rsid w:val="00C51F8F"/>
    <w:rsid w:val="00C53A66"/>
    <w:rsid w:val="00C5459C"/>
    <w:rsid w:val="00C566AD"/>
    <w:rsid w:val="00C56A9C"/>
    <w:rsid w:val="00C57F78"/>
    <w:rsid w:val="00C60219"/>
    <w:rsid w:val="00C620CF"/>
    <w:rsid w:val="00C64714"/>
    <w:rsid w:val="00C64BAA"/>
    <w:rsid w:val="00C65C6E"/>
    <w:rsid w:val="00C72F64"/>
    <w:rsid w:val="00C73873"/>
    <w:rsid w:val="00C76714"/>
    <w:rsid w:val="00C773D3"/>
    <w:rsid w:val="00C80588"/>
    <w:rsid w:val="00C80DEC"/>
    <w:rsid w:val="00C81F55"/>
    <w:rsid w:val="00C86266"/>
    <w:rsid w:val="00C958B8"/>
    <w:rsid w:val="00C976D7"/>
    <w:rsid w:val="00CA043D"/>
    <w:rsid w:val="00CA0939"/>
    <w:rsid w:val="00CA15D8"/>
    <w:rsid w:val="00CA40B9"/>
    <w:rsid w:val="00CA4E16"/>
    <w:rsid w:val="00CA52E9"/>
    <w:rsid w:val="00CA54B8"/>
    <w:rsid w:val="00CA729C"/>
    <w:rsid w:val="00CA7E5B"/>
    <w:rsid w:val="00CB347A"/>
    <w:rsid w:val="00CB697A"/>
    <w:rsid w:val="00CB6D37"/>
    <w:rsid w:val="00CB73CD"/>
    <w:rsid w:val="00CB74B5"/>
    <w:rsid w:val="00CB7CA1"/>
    <w:rsid w:val="00CC0A89"/>
    <w:rsid w:val="00CC175C"/>
    <w:rsid w:val="00CC46DD"/>
    <w:rsid w:val="00CC78E8"/>
    <w:rsid w:val="00CD2047"/>
    <w:rsid w:val="00CD57E9"/>
    <w:rsid w:val="00CD79EB"/>
    <w:rsid w:val="00CE1538"/>
    <w:rsid w:val="00CE170E"/>
    <w:rsid w:val="00CE498A"/>
    <w:rsid w:val="00CE63E8"/>
    <w:rsid w:val="00CF0B5E"/>
    <w:rsid w:val="00CF4948"/>
    <w:rsid w:val="00CF56FD"/>
    <w:rsid w:val="00CF70F7"/>
    <w:rsid w:val="00CF7664"/>
    <w:rsid w:val="00D06E32"/>
    <w:rsid w:val="00D07A82"/>
    <w:rsid w:val="00D07E1C"/>
    <w:rsid w:val="00D111F3"/>
    <w:rsid w:val="00D125A1"/>
    <w:rsid w:val="00D134F0"/>
    <w:rsid w:val="00D14589"/>
    <w:rsid w:val="00D14EDA"/>
    <w:rsid w:val="00D1582B"/>
    <w:rsid w:val="00D24E56"/>
    <w:rsid w:val="00D33243"/>
    <w:rsid w:val="00D33D10"/>
    <w:rsid w:val="00D34F7D"/>
    <w:rsid w:val="00D34FB8"/>
    <w:rsid w:val="00D355A1"/>
    <w:rsid w:val="00D36F7D"/>
    <w:rsid w:val="00D371CB"/>
    <w:rsid w:val="00D37755"/>
    <w:rsid w:val="00D37A0A"/>
    <w:rsid w:val="00D40849"/>
    <w:rsid w:val="00D50ABC"/>
    <w:rsid w:val="00D51BEB"/>
    <w:rsid w:val="00D521CA"/>
    <w:rsid w:val="00D527FC"/>
    <w:rsid w:val="00D53825"/>
    <w:rsid w:val="00D53C31"/>
    <w:rsid w:val="00D606A7"/>
    <w:rsid w:val="00D67375"/>
    <w:rsid w:val="00D67AF5"/>
    <w:rsid w:val="00D67F18"/>
    <w:rsid w:val="00D72780"/>
    <w:rsid w:val="00D7375B"/>
    <w:rsid w:val="00D74EA2"/>
    <w:rsid w:val="00D759DC"/>
    <w:rsid w:val="00D809C9"/>
    <w:rsid w:val="00D84321"/>
    <w:rsid w:val="00D853E8"/>
    <w:rsid w:val="00D93D5E"/>
    <w:rsid w:val="00D94283"/>
    <w:rsid w:val="00D97C1B"/>
    <w:rsid w:val="00DA0436"/>
    <w:rsid w:val="00DA4E8D"/>
    <w:rsid w:val="00DA66FB"/>
    <w:rsid w:val="00DA754A"/>
    <w:rsid w:val="00DB03A0"/>
    <w:rsid w:val="00DB09FF"/>
    <w:rsid w:val="00DB0D2A"/>
    <w:rsid w:val="00DB2639"/>
    <w:rsid w:val="00DB3DE7"/>
    <w:rsid w:val="00DB6FA4"/>
    <w:rsid w:val="00DB7EB7"/>
    <w:rsid w:val="00DC17F0"/>
    <w:rsid w:val="00DC29EF"/>
    <w:rsid w:val="00DC2E0C"/>
    <w:rsid w:val="00DC5D44"/>
    <w:rsid w:val="00DD0255"/>
    <w:rsid w:val="00DD1599"/>
    <w:rsid w:val="00DD1F4A"/>
    <w:rsid w:val="00DD4846"/>
    <w:rsid w:val="00DD5539"/>
    <w:rsid w:val="00DD5D0D"/>
    <w:rsid w:val="00DD6C6A"/>
    <w:rsid w:val="00DD763F"/>
    <w:rsid w:val="00DE015F"/>
    <w:rsid w:val="00DE0E4F"/>
    <w:rsid w:val="00DE21D2"/>
    <w:rsid w:val="00DE3A59"/>
    <w:rsid w:val="00DE3E40"/>
    <w:rsid w:val="00DE3F0C"/>
    <w:rsid w:val="00DE497D"/>
    <w:rsid w:val="00DE7CC2"/>
    <w:rsid w:val="00DF24B9"/>
    <w:rsid w:val="00DF50AA"/>
    <w:rsid w:val="00E009BF"/>
    <w:rsid w:val="00E052F8"/>
    <w:rsid w:val="00E05419"/>
    <w:rsid w:val="00E07C86"/>
    <w:rsid w:val="00E10AB0"/>
    <w:rsid w:val="00E137D3"/>
    <w:rsid w:val="00E13AAE"/>
    <w:rsid w:val="00E13EAB"/>
    <w:rsid w:val="00E14F57"/>
    <w:rsid w:val="00E1798D"/>
    <w:rsid w:val="00E17A1C"/>
    <w:rsid w:val="00E21473"/>
    <w:rsid w:val="00E2211E"/>
    <w:rsid w:val="00E257ED"/>
    <w:rsid w:val="00E27994"/>
    <w:rsid w:val="00E32317"/>
    <w:rsid w:val="00E34018"/>
    <w:rsid w:val="00E36B07"/>
    <w:rsid w:val="00E40066"/>
    <w:rsid w:val="00E408E3"/>
    <w:rsid w:val="00E40F71"/>
    <w:rsid w:val="00E4153A"/>
    <w:rsid w:val="00E425D0"/>
    <w:rsid w:val="00E42DB1"/>
    <w:rsid w:val="00E43C01"/>
    <w:rsid w:val="00E56902"/>
    <w:rsid w:val="00E56B1B"/>
    <w:rsid w:val="00E57D62"/>
    <w:rsid w:val="00E60BCB"/>
    <w:rsid w:val="00E628D9"/>
    <w:rsid w:val="00E66BFD"/>
    <w:rsid w:val="00E725CD"/>
    <w:rsid w:val="00E7458B"/>
    <w:rsid w:val="00E80E95"/>
    <w:rsid w:val="00E83517"/>
    <w:rsid w:val="00E83FF0"/>
    <w:rsid w:val="00E845A0"/>
    <w:rsid w:val="00E84E7E"/>
    <w:rsid w:val="00E86203"/>
    <w:rsid w:val="00E87C9F"/>
    <w:rsid w:val="00E91F07"/>
    <w:rsid w:val="00E921AF"/>
    <w:rsid w:val="00E922B7"/>
    <w:rsid w:val="00E926A2"/>
    <w:rsid w:val="00E934C8"/>
    <w:rsid w:val="00E94C28"/>
    <w:rsid w:val="00E95C18"/>
    <w:rsid w:val="00E96618"/>
    <w:rsid w:val="00EA1267"/>
    <w:rsid w:val="00EA265D"/>
    <w:rsid w:val="00EA45A4"/>
    <w:rsid w:val="00EA4F55"/>
    <w:rsid w:val="00EA59BA"/>
    <w:rsid w:val="00EA6565"/>
    <w:rsid w:val="00EB1397"/>
    <w:rsid w:val="00EB1919"/>
    <w:rsid w:val="00EB78F6"/>
    <w:rsid w:val="00EC1B99"/>
    <w:rsid w:val="00EC3B3C"/>
    <w:rsid w:val="00EC5280"/>
    <w:rsid w:val="00EC74CD"/>
    <w:rsid w:val="00EC7DB4"/>
    <w:rsid w:val="00ED1035"/>
    <w:rsid w:val="00ED5AB0"/>
    <w:rsid w:val="00ED7B21"/>
    <w:rsid w:val="00ED7BA9"/>
    <w:rsid w:val="00EE01CD"/>
    <w:rsid w:val="00EE110C"/>
    <w:rsid w:val="00EE2458"/>
    <w:rsid w:val="00EE3575"/>
    <w:rsid w:val="00EF339A"/>
    <w:rsid w:val="00EF49E6"/>
    <w:rsid w:val="00EF585E"/>
    <w:rsid w:val="00EF5C3D"/>
    <w:rsid w:val="00F0461F"/>
    <w:rsid w:val="00F04E9D"/>
    <w:rsid w:val="00F06077"/>
    <w:rsid w:val="00F06325"/>
    <w:rsid w:val="00F072A4"/>
    <w:rsid w:val="00F0750D"/>
    <w:rsid w:val="00F07B0A"/>
    <w:rsid w:val="00F110EF"/>
    <w:rsid w:val="00F11B82"/>
    <w:rsid w:val="00F12147"/>
    <w:rsid w:val="00F130F4"/>
    <w:rsid w:val="00F13F30"/>
    <w:rsid w:val="00F142DF"/>
    <w:rsid w:val="00F21B8A"/>
    <w:rsid w:val="00F2293A"/>
    <w:rsid w:val="00F23284"/>
    <w:rsid w:val="00F244CB"/>
    <w:rsid w:val="00F245BE"/>
    <w:rsid w:val="00F2493A"/>
    <w:rsid w:val="00F24D9B"/>
    <w:rsid w:val="00F254C2"/>
    <w:rsid w:val="00F25D4D"/>
    <w:rsid w:val="00F26382"/>
    <w:rsid w:val="00F3170D"/>
    <w:rsid w:val="00F34767"/>
    <w:rsid w:val="00F44496"/>
    <w:rsid w:val="00F444DD"/>
    <w:rsid w:val="00F46C97"/>
    <w:rsid w:val="00F4763A"/>
    <w:rsid w:val="00F47E0B"/>
    <w:rsid w:val="00F522B6"/>
    <w:rsid w:val="00F52707"/>
    <w:rsid w:val="00F52B4D"/>
    <w:rsid w:val="00F53826"/>
    <w:rsid w:val="00F56785"/>
    <w:rsid w:val="00F60AC6"/>
    <w:rsid w:val="00F612A6"/>
    <w:rsid w:val="00F63639"/>
    <w:rsid w:val="00F648AF"/>
    <w:rsid w:val="00F659C3"/>
    <w:rsid w:val="00F65B62"/>
    <w:rsid w:val="00F65F95"/>
    <w:rsid w:val="00F70DC0"/>
    <w:rsid w:val="00F72AF0"/>
    <w:rsid w:val="00F73794"/>
    <w:rsid w:val="00F75ADF"/>
    <w:rsid w:val="00F777FB"/>
    <w:rsid w:val="00F81324"/>
    <w:rsid w:val="00F82D07"/>
    <w:rsid w:val="00F82EBC"/>
    <w:rsid w:val="00F84292"/>
    <w:rsid w:val="00F86FEA"/>
    <w:rsid w:val="00F91E29"/>
    <w:rsid w:val="00F96C77"/>
    <w:rsid w:val="00F96D20"/>
    <w:rsid w:val="00FA3253"/>
    <w:rsid w:val="00FA3546"/>
    <w:rsid w:val="00FA62CD"/>
    <w:rsid w:val="00FA71B2"/>
    <w:rsid w:val="00FB06EE"/>
    <w:rsid w:val="00FB7146"/>
    <w:rsid w:val="00FC18E7"/>
    <w:rsid w:val="00FC431F"/>
    <w:rsid w:val="00FC66FB"/>
    <w:rsid w:val="00FC67A1"/>
    <w:rsid w:val="00FC7ABC"/>
    <w:rsid w:val="00FC7C8D"/>
    <w:rsid w:val="00FD1196"/>
    <w:rsid w:val="00FD22C8"/>
    <w:rsid w:val="00FD24F7"/>
    <w:rsid w:val="00FD5E5F"/>
    <w:rsid w:val="00FD77C0"/>
    <w:rsid w:val="00FE393E"/>
    <w:rsid w:val="00FE40E3"/>
    <w:rsid w:val="00FE58F8"/>
    <w:rsid w:val="00FE5CA9"/>
    <w:rsid w:val="00FF0B97"/>
    <w:rsid w:val="00FF0FF2"/>
    <w:rsid w:val="00FF4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8C081FB"/>
  <w15:docId w15:val="{54D5EE9C-E95D-4CCB-8F98-468AE0A5C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iPriority="99" w:unhideWhenUsed="1"/>
    <w:lsdException w:name="List 5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nhideWhenUsed="1"/>
    <w:lsdException w:name="List Number 3" w:semiHidden="1" w:unhideWhenUsed="1"/>
    <w:lsdException w:name="List Number 4" w:semiHidden="1" w:uiPriority="99" w:unhideWhenUsed="1"/>
    <w:lsdException w:name="List Number 5" w:semiHidden="1" w:uiPriority="99" w:unhideWhenUsed="1"/>
    <w:lsdException w:name="Title" w:qFormat="1"/>
    <w:lsdException w:name="Closing" w:semiHidden="1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nhideWhenUsed="1"/>
    <w:lsdException w:name="Body Text First Indent 2" w:semiHidden="1" w:uiPriority="99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6BA8"/>
    <w:pPr>
      <w:widowControl w:val="0"/>
      <w:topLinePunct/>
      <w:adjustRightInd w:val="0"/>
      <w:snapToGrid w:val="0"/>
      <w:spacing w:line="360" w:lineRule="atLeast"/>
      <w:jc w:val="both"/>
    </w:pPr>
    <w:rPr>
      <w:rFonts w:ascii="Times New Roman" w:eastAsia="MS Mincho" w:hAnsi="Times New Roman" w:cs="Times New Roman"/>
      <w:snapToGrid w:val="0"/>
      <w:szCs w:val="21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6C6BA8"/>
    <w:pPr>
      <w:keepNext/>
      <w:keepLines/>
      <w:numPr>
        <w:numId w:val="16"/>
      </w:numPr>
      <w:jc w:val="left"/>
      <w:outlineLvl w:val="0"/>
    </w:pPr>
    <w:rPr>
      <w:rFonts w:ascii="Arial" w:eastAsia="MS Gothic" w:hAnsi="Arial"/>
      <w:sz w:val="26"/>
      <w:szCs w:val="26"/>
    </w:rPr>
  </w:style>
  <w:style w:type="paragraph" w:styleId="Heading2">
    <w:name w:val="heading 2"/>
    <w:basedOn w:val="Heading1"/>
    <w:next w:val="BodyText"/>
    <w:link w:val="Heading2Char"/>
    <w:qFormat/>
    <w:rsid w:val="0077523A"/>
    <w:pPr>
      <w:numPr>
        <w:ilvl w:val="1"/>
      </w:numPr>
      <w:outlineLvl w:val="1"/>
    </w:pPr>
    <w:rPr>
      <w:sz w:val="22"/>
      <w:szCs w:val="22"/>
    </w:rPr>
  </w:style>
  <w:style w:type="paragraph" w:styleId="Heading3">
    <w:name w:val="heading 3"/>
    <w:basedOn w:val="Heading2"/>
    <w:next w:val="BodyText"/>
    <w:link w:val="Heading3Char"/>
    <w:qFormat/>
    <w:rsid w:val="0077523A"/>
    <w:pPr>
      <w:numPr>
        <w:ilvl w:val="2"/>
      </w:numPr>
      <w:outlineLvl w:val="2"/>
    </w:pPr>
    <w:rPr>
      <w:sz w:val="21"/>
      <w:szCs w:val="21"/>
    </w:rPr>
  </w:style>
  <w:style w:type="paragraph" w:styleId="Heading4">
    <w:name w:val="heading 4"/>
    <w:basedOn w:val="Heading3"/>
    <w:next w:val="BodyText"/>
    <w:link w:val="Heading4Char"/>
    <w:qFormat/>
    <w:rsid w:val="0077523A"/>
    <w:pPr>
      <w:numPr>
        <w:ilvl w:val="3"/>
      </w:numPr>
      <w:outlineLvl w:val="3"/>
    </w:pPr>
    <w:rPr>
      <w:bCs/>
    </w:rPr>
  </w:style>
  <w:style w:type="paragraph" w:styleId="Heading5">
    <w:name w:val="heading 5"/>
    <w:basedOn w:val="Heading4"/>
    <w:next w:val="BodyText"/>
    <w:link w:val="Heading5Char"/>
    <w:qFormat/>
    <w:rsid w:val="0077523A"/>
    <w:pPr>
      <w:numPr>
        <w:ilvl w:val="4"/>
      </w:numPr>
      <w:outlineLvl w:val="4"/>
    </w:pPr>
  </w:style>
  <w:style w:type="paragraph" w:styleId="Heading6">
    <w:name w:val="heading 6"/>
    <w:basedOn w:val="Heading5"/>
    <w:next w:val="BodyText"/>
    <w:link w:val="Heading6Char"/>
    <w:qFormat/>
    <w:rsid w:val="0077523A"/>
    <w:pPr>
      <w:numPr>
        <w:ilvl w:val="5"/>
      </w:numPr>
      <w:outlineLvl w:val="5"/>
    </w:pPr>
    <w:rPr>
      <w:bCs w:val="0"/>
    </w:rPr>
  </w:style>
  <w:style w:type="paragraph" w:styleId="Heading7">
    <w:name w:val="heading 7"/>
    <w:basedOn w:val="Heading6"/>
    <w:next w:val="BodyText"/>
    <w:link w:val="Heading7Char"/>
    <w:qFormat/>
    <w:rsid w:val="0077523A"/>
    <w:pPr>
      <w:numPr>
        <w:ilvl w:val="6"/>
      </w:numPr>
      <w:outlineLvl w:val="6"/>
    </w:pPr>
  </w:style>
  <w:style w:type="paragraph" w:styleId="Heading8">
    <w:name w:val="heading 8"/>
    <w:basedOn w:val="Heading7"/>
    <w:next w:val="BodyText"/>
    <w:link w:val="Heading8Char"/>
    <w:qFormat/>
    <w:rsid w:val="0077523A"/>
    <w:pPr>
      <w:numPr>
        <w:ilvl w:val="7"/>
      </w:numPr>
      <w:outlineLvl w:val="7"/>
    </w:pPr>
  </w:style>
  <w:style w:type="paragraph" w:styleId="Heading9">
    <w:name w:val="heading 9"/>
    <w:basedOn w:val="Heading8"/>
    <w:next w:val="BodyText"/>
    <w:link w:val="Heading9Char"/>
    <w:qFormat/>
    <w:rsid w:val="0077523A"/>
    <w:pPr>
      <w:numPr>
        <w:ilvl w:val="8"/>
      </w:num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39"/>
    <w:rsid w:val="006C6BA8"/>
    <w:pPr>
      <w:tabs>
        <w:tab w:val="right" w:leader="dot" w:pos="9059"/>
      </w:tabs>
      <w:ind w:left="567" w:right="567" w:hanging="567"/>
      <w:jc w:val="left"/>
    </w:pPr>
    <w:rPr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1C231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6C6BA8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1C231B"/>
    <w:rPr>
      <w:rFonts w:ascii="Times New Roman" w:eastAsia="MS Mincho" w:hAnsi="Times New Roman" w:cs="Times New Roman"/>
      <w:snapToGrid w:val="0"/>
      <w:szCs w:val="2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23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231B"/>
    <w:rPr>
      <w:rFonts w:ascii="Times New Roman" w:eastAsia="MS Mincho" w:hAnsi="Times New Roman" w:cs="Times New Roman"/>
      <w:b/>
      <w:bCs/>
      <w:snapToGrid w:val="0"/>
      <w:szCs w:val="21"/>
    </w:rPr>
  </w:style>
  <w:style w:type="paragraph" w:styleId="BalloonText">
    <w:name w:val="Balloon Text"/>
    <w:basedOn w:val="Normal"/>
    <w:link w:val="BalloonTextChar"/>
    <w:uiPriority w:val="99"/>
    <w:rsid w:val="006C6BA8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7523A"/>
    <w:rPr>
      <w:rFonts w:asciiTheme="majorHAnsi" w:eastAsiaTheme="majorEastAsia" w:hAnsiTheme="majorHAnsi" w:cstheme="majorBidi"/>
      <w:snapToGrid w:val="0"/>
      <w:sz w:val="18"/>
      <w:szCs w:val="18"/>
    </w:rPr>
  </w:style>
  <w:style w:type="character" w:styleId="Hyperlink">
    <w:name w:val="Hyperlink"/>
    <w:basedOn w:val="DefaultParagraphFont"/>
    <w:uiPriority w:val="99"/>
    <w:rsid w:val="006C6BA8"/>
    <w:rPr>
      <w:color w:val="0000FF"/>
      <w:u w:val="none"/>
    </w:rPr>
  </w:style>
  <w:style w:type="character" w:customStyle="1" w:styleId="1">
    <w:name w:val="未解決のメンション1"/>
    <w:basedOn w:val="DefaultParagraphFont"/>
    <w:uiPriority w:val="99"/>
    <w:semiHidden/>
    <w:unhideWhenUsed/>
    <w:rsid w:val="00E8620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6C6BA8"/>
    <w:pPr>
      <w:tabs>
        <w:tab w:val="right" w:pos="9072"/>
        <w:tab w:val="right" w:pos="13721"/>
      </w:tabs>
      <w:spacing w:line="240" w:lineRule="auto"/>
      <w:jc w:val="left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23D46"/>
    <w:rPr>
      <w:rFonts w:ascii="Times New Roman" w:eastAsia="MS Mincho" w:hAnsi="Times New Roman" w:cs="Times New Roman"/>
      <w:snapToGrid w:val="0"/>
      <w:sz w:val="18"/>
      <w:szCs w:val="18"/>
    </w:rPr>
  </w:style>
  <w:style w:type="paragraph" w:styleId="Footer">
    <w:name w:val="footer"/>
    <w:basedOn w:val="Header"/>
    <w:link w:val="FooterChar"/>
    <w:uiPriority w:val="99"/>
    <w:rsid w:val="006C6BA8"/>
    <w:pPr>
      <w:tabs>
        <w:tab w:val="clear" w:pos="9072"/>
        <w:tab w:val="clear" w:pos="13721"/>
        <w:tab w:val="center" w:pos="4536"/>
        <w:tab w:val="center" w:pos="6861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3D46"/>
    <w:rPr>
      <w:rFonts w:ascii="Times New Roman" w:eastAsia="MS Mincho" w:hAnsi="Times New Roman" w:cs="Times New Roman"/>
      <w:snapToGrid w:val="0"/>
      <w:sz w:val="18"/>
      <w:szCs w:val="18"/>
    </w:rPr>
  </w:style>
  <w:style w:type="paragraph" w:styleId="ListParagraph">
    <w:name w:val="List Paragraph"/>
    <w:basedOn w:val="Normal"/>
    <w:uiPriority w:val="34"/>
    <w:qFormat/>
    <w:rsid w:val="00450FBA"/>
    <w:pPr>
      <w:ind w:leftChars="400" w:left="840"/>
    </w:pPr>
  </w:style>
  <w:style w:type="character" w:customStyle="1" w:styleId="highlight">
    <w:name w:val="highlight"/>
    <w:basedOn w:val="DefaultParagraphFont"/>
    <w:rsid w:val="00A8429F"/>
  </w:style>
  <w:style w:type="paragraph" w:styleId="Caption">
    <w:name w:val="caption"/>
    <w:basedOn w:val="Normal"/>
    <w:next w:val="Normal"/>
    <w:uiPriority w:val="35"/>
    <w:qFormat/>
    <w:rsid w:val="006C6BA8"/>
    <w:pPr>
      <w:spacing w:before="60" w:after="120"/>
      <w:ind w:left="1797" w:hanging="1797"/>
      <w:jc w:val="left"/>
    </w:pPr>
    <w:rPr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1C2F54"/>
    <w:rPr>
      <w:rFonts w:ascii="Arial" w:eastAsia="MS Gothic" w:hAnsi="Arial" w:cs="Times New Roman"/>
      <w:snapToGrid w:val="0"/>
      <w:sz w:val="26"/>
      <w:szCs w:val="26"/>
    </w:rPr>
  </w:style>
  <w:style w:type="paragraph" w:styleId="NormalWeb">
    <w:name w:val="Normal (Web)"/>
    <w:basedOn w:val="Normal"/>
    <w:uiPriority w:val="99"/>
    <w:unhideWhenUsed/>
    <w:rsid w:val="006C6BA8"/>
    <w:pPr>
      <w:widowControl/>
      <w:spacing w:before="100" w:beforeAutospacing="1" w:after="100" w:afterAutospacing="1"/>
      <w:jc w:val="left"/>
    </w:pPr>
    <w:rPr>
      <w:rFonts w:eastAsia="Times New Roman"/>
      <w:kern w:val="0"/>
      <w:sz w:val="24"/>
      <w:szCs w:val="24"/>
      <w:lang w:val="en-GB"/>
    </w:rPr>
  </w:style>
  <w:style w:type="character" w:styleId="Strong">
    <w:name w:val="Strong"/>
    <w:basedOn w:val="DefaultParagraphFont"/>
    <w:uiPriority w:val="22"/>
    <w:qFormat/>
    <w:rsid w:val="004A6F55"/>
    <w:rPr>
      <w:b/>
      <w:bCs/>
    </w:rPr>
  </w:style>
  <w:style w:type="paragraph" w:customStyle="1" w:styleId="FigureCaption1">
    <w:name w:val="Figure Caption 1"/>
    <w:basedOn w:val="Caption"/>
    <w:next w:val="BodyText"/>
    <w:rsid w:val="0077523A"/>
  </w:style>
  <w:style w:type="paragraph" w:styleId="BodyText">
    <w:name w:val="Body Text"/>
    <w:basedOn w:val="Normal"/>
    <w:link w:val="BodyTextChar"/>
    <w:rsid w:val="0077523A"/>
    <w:pPr>
      <w:ind w:left="210" w:firstLine="210"/>
    </w:pPr>
  </w:style>
  <w:style w:type="character" w:customStyle="1" w:styleId="BodyTextChar">
    <w:name w:val="Body Text Char"/>
    <w:basedOn w:val="DefaultParagraphFont"/>
    <w:link w:val="BodyText"/>
    <w:rsid w:val="00E56B1B"/>
    <w:rPr>
      <w:rFonts w:ascii="Times New Roman" w:eastAsia="MS Mincho" w:hAnsi="Times New Roman" w:cs="Times New Roman"/>
      <w:snapToGrid w:val="0"/>
      <w:szCs w:val="21"/>
    </w:rPr>
  </w:style>
  <w:style w:type="paragraph" w:customStyle="1" w:styleId="FigureCaption2">
    <w:name w:val="Figure Caption 2"/>
    <w:basedOn w:val="Caption"/>
    <w:next w:val="BodyText"/>
    <w:rsid w:val="0077523A"/>
  </w:style>
  <w:style w:type="paragraph" w:customStyle="1" w:styleId="FigureCaption3">
    <w:name w:val="Figure Caption 3"/>
    <w:basedOn w:val="Caption"/>
    <w:next w:val="BodyText"/>
    <w:rsid w:val="0077523A"/>
  </w:style>
  <w:style w:type="paragraph" w:customStyle="1" w:styleId="FigureCaption4">
    <w:name w:val="Figure Caption 4"/>
    <w:basedOn w:val="Caption"/>
    <w:next w:val="BodyText"/>
    <w:rsid w:val="0077523A"/>
  </w:style>
  <w:style w:type="paragraph" w:customStyle="1" w:styleId="FigureCaption5">
    <w:name w:val="Figure Caption 5"/>
    <w:basedOn w:val="Caption"/>
    <w:next w:val="BodyText"/>
    <w:rsid w:val="0077523A"/>
    <w:pPr>
      <w:ind w:left="2160" w:hanging="2160"/>
    </w:pPr>
  </w:style>
  <w:style w:type="paragraph" w:customStyle="1" w:styleId="FigureCaption6">
    <w:name w:val="Figure Caption 6"/>
    <w:basedOn w:val="Caption"/>
    <w:next w:val="BodyText"/>
    <w:rsid w:val="0077523A"/>
    <w:pPr>
      <w:ind w:left="2160" w:hanging="2160"/>
    </w:pPr>
  </w:style>
  <w:style w:type="paragraph" w:customStyle="1" w:styleId="TableCaption1">
    <w:name w:val="Table Caption 1"/>
    <w:basedOn w:val="Caption"/>
    <w:next w:val="BodyText"/>
    <w:rsid w:val="0077523A"/>
  </w:style>
  <w:style w:type="paragraph" w:customStyle="1" w:styleId="TableCaption2">
    <w:name w:val="Table Caption 2"/>
    <w:basedOn w:val="Caption"/>
    <w:next w:val="BodyText"/>
    <w:rsid w:val="0077523A"/>
  </w:style>
  <w:style w:type="paragraph" w:customStyle="1" w:styleId="TableCaption3">
    <w:name w:val="Table Caption 3"/>
    <w:basedOn w:val="Caption"/>
    <w:next w:val="BodyText"/>
    <w:rsid w:val="0077523A"/>
  </w:style>
  <w:style w:type="paragraph" w:customStyle="1" w:styleId="TableCaption4">
    <w:name w:val="Table Caption 4"/>
    <w:basedOn w:val="Caption"/>
    <w:next w:val="BodyText"/>
    <w:rsid w:val="0077523A"/>
  </w:style>
  <w:style w:type="paragraph" w:customStyle="1" w:styleId="TableCaption5">
    <w:name w:val="Table Caption 5"/>
    <w:basedOn w:val="Caption"/>
    <w:next w:val="BodyText"/>
    <w:rsid w:val="0077523A"/>
    <w:pPr>
      <w:ind w:left="2160" w:hanging="2160"/>
    </w:pPr>
  </w:style>
  <w:style w:type="paragraph" w:customStyle="1" w:styleId="TableCaption6">
    <w:name w:val="Table Caption 6"/>
    <w:basedOn w:val="Caption"/>
    <w:next w:val="BodyText"/>
    <w:rsid w:val="0077523A"/>
    <w:pPr>
      <w:ind w:left="2160" w:hanging="2160"/>
    </w:pPr>
  </w:style>
  <w:style w:type="paragraph" w:customStyle="1" w:styleId="FigureCaption1EN">
    <w:name w:val="Figure Caption 1 EN"/>
    <w:basedOn w:val="FigureCaption1"/>
    <w:next w:val="BodyText"/>
    <w:rsid w:val="0077523A"/>
  </w:style>
  <w:style w:type="paragraph" w:customStyle="1" w:styleId="FigureCaption2EN">
    <w:name w:val="Figure Caption 2 EN"/>
    <w:basedOn w:val="FigureCaption2"/>
    <w:next w:val="BodyText"/>
    <w:rsid w:val="0077523A"/>
  </w:style>
  <w:style w:type="paragraph" w:customStyle="1" w:styleId="FigureCaption3EN">
    <w:name w:val="Figure Caption 3 EN"/>
    <w:basedOn w:val="FigureCaption3"/>
    <w:next w:val="BodyText"/>
    <w:rsid w:val="0077523A"/>
  </w:style>
  <w:style w:type="paragraph" w:customStyle="1" w:styleId="FigureCaption4EN">
    <w:name w:val="Figure Caption 4 EN"/>
    <w:basedOn w:val="FigureCaption4"/>
    <w:next w:val="BodyText"/>
    <w:rsid w:val="0077523A"/>
  </w:style>
  <w:style w:type="paragraph" w:customStyle="1" w:styleId="FigureCaption5EN">
    <w:name w:val="Figure Caption 5 EN"/>
    <w:basedOn w:val="FigureCaption5"/>
    <w:next w:val="BodyText"/>
    <w:rsid w:val="0077523A"/>
  </w:style>
  <w:style w:type="paragraph" w:customStyle="1" w:styleId="FigureCaption6EN">
    <w:name w:val="Figure Caption 6 EN"/>
    <w:basedOn w:val="FigureCaption6"/>
    <w:next w:val="BodyText"/>
    <w:rsid w:val="0077523A"/>
  </w:style>
  <w:style w:type="paragraph" w:customStyle="1" w:styleId="TableCaption1EN">
    <w:name w:val="Table Caption 1 EN"/>
    <w:basedOn w:val="TableCaption1"/>
    <w:next w:val="BodyText"/>
    <w:rsid w:val="0077523A"/>
  </w:style>
  <w:style w:type="paragraph" w:customStyle="1" w:styleId="TableCaption2EN">
    <w:name w:val="Table Caption 2 EN"/>
    <w:basedOn w:val="TableCaption2"/>
    <w:next w:val="BodyText"/>
    <w:rsid w:val="0077523A"/>
  </w:style>
  <w:style w:type="paragraph" w:customStyle="1" w:styleId="TableCaption3EN">
    <w:name w:val="Table Caption 3 EN"/>
    <w:basedOn w:val="TableCaption3"/>
    <w:next w:val="BodyText"/>
    <w:rsid w:val="0077523A"/>
  </w:style>
  <w:style w:type="paragraph" w:customStyle="1" w:styleId="TableCaption4EN">
    <w:name w:val="Table Caption 4 EN"/>
    <w:basedOn w:val="TableCaption4"/>
    <w:next w:val="BodyText"/>
    <w:rsid w:val="0077523A"/>
  </w:style>
  <w:style w:type="paragraph" w:customStyle="1" w:styleId="TableCaption5EN">
    <w:name w:val="Table Caption 5 EN"/>
    <w:basedOn w:val="TableCaption5"/>
    <w:next w:val="BodyText"/>
    <w:rsid w:val="0077523A"/>
  </w:style>
  <w:style w:type="paragraph" w:customStyle="1" w:styleId="TableCaption6EN">
    <w:name w:val="Table Caption 6 EN"/>
    <w:basedOn w:val="TableCaption6"/>
    <w:next w:val="BodyText"/>
    <w:rsid w:val="0077523A"/>
  </w:style>
  <w:style w:type="paragraph" w:customStyle="1" w:styleId="Captioncontinued2">
    <w:name w:val="Caption (continued) 2"/>
    <w:basedOn w:val="Captioncontinued"/>
    <w:next w:val="BodyText"/>
    <w:rsid w:val="0077523A"/>
    <w:pPr>
      <w:ind w:left="2160" w:hanging="2160"/>
    </w:pPr>
  </w:style>
  <w:style w:type="paragraph" w:styleId="TableofFigures">
    <w:name w:val="table of figures"/>
    <w:basedOn w:val="TOC1"/>
    <w:uiPriority w:val="99"/>
    <w:rsid w:val="0077523A"/>
    <w:pPr>
      <w:ind w:left="1797" w:hanging="1797"/>
    </w:pPr>
  </w:style>
  <w:style w:type="character" w:customStyle="1" w:styleId="Heading2Char">
    <w:name w:val="Heading 2 Char"/>
    <w:basedOn w:val="DefaultParagraphFont"/>
    <w:link w:val="Heading2"/>
    <w:rsid w:val="0077523A"/>
    <w:rPr>
      <w:rFonts w:ascii="Arial" w:eastAsia="MS Gothic" w:hAnsi="Arial" w:cs="Times New Roman"/>
      <w:snapToGrid w:val="0"/>
      <w:sz w:val="22"/>
    </w:rPr>
  </w:style>
  <w:style w:type="character" w:customStyle="1" w:styleId="Heading3Char">
    <w:name w:val="Heading 3 Char"/>
    <w:basedOn w:val="DefaultParagraphFont"/>
    <w:link w:val="Heading3"/>
    <w:rsid w:val="0077523A"/>
    <w:rPr>
      <w:rFonts w:ascii="Arial" w:eastAsia="MS Gothic" w:hAnsi="Arial" w:cs="Times New Roman"/>
      <w:snapToGrid w:val="0"/>
      <w:szCs w:val="21"/>
    </w:rPr>
  </w:style>
  <w:style w:type="character" w:customStyle="1" w:styleId="Heading4Char">
    <w:name w:val="Heading 4 Char"/>
    <w:basedOn w:val="DefaultParagraphFont"/>
    <w:link w:val="Heading4"/>
    <w:rsid w:val="0077523A"/>
    <w:rPr>
      <w:rFonts w:ascii="Arial" w:eastAsia="MS Gothic" w:hAnsi="Arial" w:cs="Times New Roman"/>
      <w:bCs/>
      <w:snapToGrid w:val="0"/>
      <w:szCs w:val="21"/>
    </w:rPr>
  </w:style>
  <w:style w:type="character" w:customStyle="1" w:styleId="Heading5Char">
    <w:name w:val="Heading 5 Char"/>
    <w:basedOn w:val="DefaultParagraphFont"/>
    <w:link w:val="Heading5"/>
    <w:rsid w:val="0077523A"/>
    <w:rPr>
      <w:rFonts w:ascii="Arial" w:eastAsia="MS Gothic" w:hAnsi="Arial" w:cs="Times New Roman"/>
      <w:bCs/>
      <w:snapToGrid w:val="0"/>
      <w:szCs w:val="21"/>
    </w:rPr>
  </w:style>
  <w:style w:type="character" w:customStyle="1" w:styleId="Heading6Char">
    <w:name w:val="Heading 6 Char"/>
    <w:basedOn w:val="DefaultParagraphFont"/>
    <w:link w:val="Heading6"/>
    <w:rsid w:val="0077523A"/>
    <w:rPr>
      <w:rFonts w:ascii="Arial" w:eastAsia="MS Gothic" w:hAnsi="Arial" w:cs="Times New Roman"/>
      <w:snapToGrid w:val="0"/>
      <w:szCs w:val="21"/>
    </w:rPr>
  </w:style>
  <w:style w:type="character" w:customStyle="1" w:styleId="Heading7Char">
    <w:name w:val="Heading 7 Char"/>
    <w:basedOn w:val="DefaultParagraphFont"/>
    <w:link w:val="Heading7"/>
    <w:rsid w:val="0077523A"/>
    <w:rPr>
      <w:rFonts w:ascii="Arial" w:eastAsia="MS Gothic" w:hAnsi="Arial" w:cs="Times New Roman"/>
      <w:snapToGrid w:val="0"/>
      <w:szCs w:val="21"/>
    </w:rPr>
  </w:style>
  <w:style w:type="character" w:customStyle="1" w:styleId="Heading8Char">
    <w:name w:val="Heading 8 Char"/>
    <w:basedOn w:val="DefaultParagraphFont"/>
    <w:link w:val="Heading8"/>
    <w:rsid w:val="0077523A"/>
    <w:rPr>
      <w:rFonts w:ascii="Arial" w:eastAsia="MS Gothic" w:hAnsi="Arial" w:cs="Times New Roman"/>
      <w:snapToGrid w:val="0"/>
      <w:szCs w:val="21"/>
    </w:rPr>
  </w:style>
  <w:style w:type="character" w:customStyle="1" w:styleId="Heading9Char">
    <w:name w:val="Heading 9 Char"/>
    <w:basedOn w:val="DefaultParagraphFont"/>
    <w:link w:val="Heading9"/>
    <w:rsid w:val="0077523A"/>
    <w:rPr>
      <w:rFonts w:ascii="Arial" w:eastAsia="MS Gothic" w:hAnsi="Arial" w:cs="Times New Roman"/>
      <w:snapToGrid w:val="0"/>
      <w:szCs w:val="21"/>
    </w:rPr>
  </w:style>
  <w:style w:type="paragraph" w:styleId="BodyText2">
    <w:name w:val="Body Text 2"/>
    <w:basedOn w:val="BodyText"/>
    <w:link w:val="BodyText2Char"/>
    <w:rsid w:val="0077523A"/>
    <w:pPr>
      <w:ind w:left="420"/>
    </w:pPr>
  </w:style>
  <w:style w:type="character" w:customStyle="1" w:styleId="BodyText2Char">
    <w:name w:val="Body Text 2 Char"/>
    <w:basedOn w:val="DefaultParagraphFont"/>
    <w:link w:val="BodyText2"/>
    <w:rsid w:val="0077523A"/>
    <w:rPr>
      <w:rFonts w:ascii="Times New Roman" w:eastAsia="MS Mincho" w:hAnsi="Times New Roman" w:cs="Times New Roman"/>
      <w:snapToGrid w:val="0"/>
      <w:szCs w:val="21"/>
    </w:rPr>
  </w:style>
  <w:style w:type="paragraph" w:styleId="BodyText3">
    <w:name w:val="Body Text 3"/>
    <w:basedOn w:val="BodyText"/>
    <w:link w:val="BodyText3Char"/>
    <w:rsid w:val="0077523A"/>
    <w:pPr>
      <w:ind w:left="629"/>
    </w:pPr>
  </w:style>
  <w:style w:type="character" w:customStyle="1" w:styleId="BodyText3Char">
    <w:name w:val="Body Text 3 Char"/>
    <w:basedOn w:val="DefaultParagraphFont"/>
    <w:link w:val="BodyText3"/>
    <w:rsid w:val="0077523A"/>
    <w:rPr>
      <w:rFonts w:ascii="Times New Roman" w:eastAsia="MS Mincho" w:hAnsi="Times New Roman" w:cs="Times New Roman"/>
      <w:snapToGrid w:val="0"/>
      <w:szCs w:val="21"/>
    </w:rPr>
  </w:style>
  <w:style w:type="paragraph" w:styleId="BodyTextIndent">
    <w:name w:val="Body Text Indent"/>
    <w:basedOn w:val="Normal"/>
    <w:link w:val="BodyTextIndentChar"/>
    <w:rsid w:val="0077523A"/>
    <w:pPr>
      <w:spacing w:line="240" w:lineRule="atLeast"/>
      <w:ind w:left="284" w:hanging="284"/>
      <w:jc w:val="left"/>
    </w:pPr>
    <w:rPr>
      <w:sz w:val="18"/>
      <w:szCs w:val="18"/>
    </w:rPr>
  </w:style>
  <w:style w:type="character" w:customStyle="1" w:styleId="BodyTextIndentChar">
    <w:name w:val="Body Text Indent Char"/>
    <w:basedOn w:val="DefaultParagraphFont"/>
    <w:link w:val="BodyTextIndent"/>
    <w:rsid w:val="0077523A"/>
    <w:rPr>
      <w:rFonts w:ascii="Times New Roman" w:eastAsia="MS Mincho" w:hAnsi="Times New Roman" w:cs="Times New Roman"/>
      <w:snapToGrid w:val="0"/>
      <w:sz w:val="18"/>
      <w:szCs w:val="18"/>
    </w:rPr>
  </w:style>
  <w:style w:type="paragraph" w:styleId="ListBullet">
    <w:name w:val="List Bullet"/>
    <w:basedOn w:val="Normal"/>
    <w:rsid w:val="0077523A"/>
    <w:pPr>
      <w:numPr>
        <w:numId w:val="3"/>
      </w:numPr>
    </w:pPr>
  </w:style>
  <w:style w:type="paragraph" w:styleId="ListBullet2">
    <w:name w:val="List Bullet 2"/>
    <w:basedOn w:val="Normal"/>
    <w:rsid w:val="0077523A"/>
    <w:pPr>
      <w:numPr>
        <w:numId w:val="4"/>
      </w:numPr>
    </w:pPr>
  </w:style>
  <w:style w:type="paragraph" w:styleId="ListBullet3">
    <w:name w:val="List Bullet 3"/>
    <w:basedOn w:val="Normal"/>
    <w:rsid w:val="0077523A"/>
    <w:pPr>
      <w:numPr>
        <w:numId w:val="12"/>
      </w:numPr>
    </w:pPr>
  </w:style>
  <w:style w:type="paragraph" w:styleId="ListNumber">
    <w:name w:val="List Number"/>
    <w:basedOn w:val="Normal"/>
    <w:rsid w:val="0077523A"/>
    <w:pPr>
      <w:numPr>
        <w:numId w:val="5"/>
      </w:numPr>
    </w:pPr>
  </w:style>
  <w:style w:type="paragraph" w:styleId="ListNumber2">
    <w:name w:val="List Number 2"/>
    <w:basedOn w:val="Normal"/>
    <w:rsid w:val="0077523A"/>
    <w:pPr>
      <w:numPr>
        <w:numId w:val="6"/>
      </w:numPr>
    </w:pPr>
  </w:style>
  <w:style w:type="paragraph" w:styleId="ListNumber3">
    <w:name w:val="List Number 3"/>
    <w:basedOn w:val="Normal"/>
    <w:rsid w:val="0077523A"/>
    <w:pPr>
      <w:numPr>
        <w:numId w:val="7"/>
      </w:numPr>
    </w:pPr>
  </w:style>
  <w:style w:type="paragraph" w:styleId="NoteHeading">
    <w:name w:val="Note Heading"/>
    <w:basedOn w:val="Normal"/>
    <w:next w:val="Normal"/>
    <w:link w:val="NoteHeadingChar"/>
    <w:rsid w:val="0077523A"/>
    <w:pPr>
      <w:topLinePunct w:val="0"/>
      <w:jc w:val="center"/>
    </w:pPr>
  </w:style>
  <w:style w:type="character" w:customStyle="1" w:styleId="NoteHeadingChar">
    <w:name w:val="Note Heading Char"/>
    <w:basedOn w:val="DefaultParagraphFont"/>
    <w:link w:val="NoteHeading"/>
    <w:rsid w:val="0077523A"/>
    <w:rPr>
      <w:rFonts w:ascii="Times New Roman" w:eastAsia="MS Mincho" w:hAnsi="Times New Roman" w:cs="Times New Roman"/>
      <w:snapToGrid w:val="0"/>
      <w:szCs w:val="21"/>
    </w:rPr>
  </w:style>
  <w:style w:type="paragraph" w:styleId="Closing">
    <w:name w:val="Closing"/>
    <w:basedOn w:val="Normal"/>
    <w:next w:val="Normal"/>
    <w:link w:val="ClosingChar"/>
    <w:rsid w:val="0077523A"/>
    <w:pPr>
      <w:ind w:right="420"/>
      <w:jc w:val="right"/>
    </w:pPr>
  </w:style>
  <w:style w:type="character" w:customStyle="1" w:styleId="ClosingChar">
    <w:name w:val="Closing Char"/>
    <w:basedOn w:val="DefaultParagraphFont"/>
    <w:link w:val="Closing"/>
    <w:rsid w:val="0077523A"/>
    <w:rPr>
      <w:rFonts w:ascii="Times New Roman" w:eastAsia="MS Mincho" w:hAnsi="Times New Roman" w:cs="Times New Roman"/>
      <w:snapToGrid w:val="0"/>
      <w:szCs w:val="21"/>
    </w:rPr>
  </w:style>
  <w:style w:type="character" w:styleId="FootnoteReference">
    <w:name w:val="footnote reference"/>
    <w:basedOn w:val="DefaultParagraphFont"/>
    <w:rsid w:val="0077523A"/>
    <w:rPr>
      <w:vertAlign w:val="superscript"/>
    </w:rPr>
  </w:style>
  <w:style w:type="paragraph" w:styleId="FootnoteText">
    <w:name w:val="footnote text"/>
    <w:basedOn w:val="Normal"/>
    <w:link w:val="FootnoteTextChar"/>
    <w:rsid w:val="0077523A"/>
    <w:pPr>
      <w:spacing w:line="240" w:lineRule="atLeast"/>
      <w:ind w:left="318" w:hanging="318"/>
      <w:jc w:val="left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rsid w:val="0077523A"/>
    <w:rPr>
      <w:rFonts w:ascii="Times New Roman" w:eastAsia="MS Mincho" w:hAnsi="Times New Roman" w:cs="Times New Roman"/>
      <w:snapToGrid w:val="0"/>
      <w:sz w:val="18"/>
      <w:szCs w:val="18"/>
    </w:rPr>
  </w:style>
  <w:style w:type="paragraph" w:styleId="Index1">
    <w:name w:val="index 1"/>
    <w:basedOn w:val="Normal"/>
    <w:next w:val="Normal"/>
    <w:autoRedefine/>
    <w:semiHidden/>
    <w:rsid w:val="0077523A"/>
    <w:pPr>
      <w:ind w:left="210" w:hangingChars="100" w:hanging="210"/>
    </w:pPr>
  </w:style>
  <w:style w:type="paragraph" w:styleId="IndexHeading">
    <w:name w:val="index heading"/>
    <w:basedOn w:val="Subtitle"/>
    <w:next w:val="Normal"/>
    <w:rsid w:val="0077523A"/>
    <w:pPr>
      <w:outlineLvl w:val="0"/>
    </w:pPr>
    <w:rPr>
      <w:bCs/>
    </w:rPr>
  </w:style>
  <w:style w:type="character" w:styleId="EndnoteReference">
    <w:name w:val="endnote reference"/>
    <w:basedOn w:val="DefaultParagraphFont"/>
    <w:rsid w:val="0077523A"/>
    <w:rPr>
      <w:vertAlign w:val="superscript"/>
    </w:rPr>
  </w:style>
  <w:style w:type="paragraph" w:styleId="EndnoteText">
    <w:name w:val="endnote text"/>
    <w:basedOn w:val="Normal"/>
    <w:link w:val="EndnoteTextChar"/>
    <w:rsid w:val="0077523A"/>
    <w:pPr>
      <w:spacing w:line="240" w:lineRule="atLeast"/>
      <w:ind w:left="318" w:hanging="318"/>
      <w:jc w:val="left"/>
    </w:pPr>
    <w:rPr>
      <w:sz w:val="18"/>
      <w:szCs w:val="18"/>
    </w:rPr>
  </w:style>
  <w:style w:type="character" w:customStyle="1" w:styleId="EndnoteTextChar">
    <w:name w:val="Endnote Text Char"/>
    <w:basedOn w:val="DefaultParagraphFont"/>
    <w:link w:val="EndnoteText"/>
    <w:rsid w:val="0077523A"/>
    <w:rPr>
      <w:rFonts w:ascii="Times New Roman" w:eastAsia="MS Mincho" w:hAnsi="Times New Roman" w:cs="Times New Roman"/>
      <w:snapToGrid w:val="0"/>
      <w:sz w:val="18"/>
      <w:szCs w:val="18"/>
    </w:rPr>
  </w:style>
  <w:style w:type="paragraph" w:styleId="TOC2">
    <w:name w:val="toc 2"/>
    <w:basedOn w:val="TOC1"/>
    <w:uiPriority w:val="39"/>
    <w:rsid w:val="0077523A"/>
    <w:pPr>
      <w:ind w:left="987" w:hanging="777"/>
    </w:pPr>
  </w:style>
  <w:style w:type="paragraph" w:styleId="TOC3">
    <w:name w:val="toc 3"/>
    <w:basedOn w:val="TOC2"/>
    <w:uiPriority w:val="39"/>
    <w:rsid w:val="0077523A"/>
    <w:pPr>
      <w:ind w:left="1407" w:hanging="987"/>
    </w:pPr>
  </w:style>
  <w:style w:type="paragraph" w:styleId="TOC4">
    <w:name w:val="toc 4"/>
    <w:basedOn w:val="TOC3"/>
    <w:uiPriority w:val="39"/>
    <w:rsid w:val="0077523A"/>
    <w:pPr>
      <w:tabs>
        <w:tab w:val="left" w:pos="1825"/>
      </w:tabs>
      <w:ind w:left="1825" w:hanging="1196"/>
    </w:pPr>
  </w:style>
  <w:style w:type="paragraph" w:styleId="TOC5">
    <w:name w:val="toc 5"/>
    <w:basedOn w:val="TOC4"/>
    <w:uiPriority w:val="39"/>
    <w:rsid w:val="0077523A"/>
    <w:pPr>
      <w:tabs>
        <w:tab w:val="clear" w:pos="1825"/>
        <w:tab w:val="left" w:pos="2245"/>
      </w:tabs>
      <w:ind w:left="2245" w:hanging="1406"/>
    </w:pPr>
  </w:style>
  <w:style w:type="paragraph" w:styleId="TOC6">
    <w:name w:val="toc 6"/>
    <w:basedOn w:val="TOC5"/>
    <w:uiPriority w:val="39"/>
    <w:rsid w:val="0077523A"/>
    <w:pPr>
      <w:tabs>
        <w:tab w:val="clear" w:pos="2245"/>
        <w:tab w:val="left" w:pos="2665"/>
      </w:tabs>
      <w:ind w:left="2665" w:hanging="1616"/>
    </w:pPr>
  </w:style>
  <w:style w:type="paragraph" w:styleId="TOC7">
    <w:name w:val="toc 7"/>
    <w:basedOn w:val="TOC6"/>
    <w:uiPriority w:val="39"/>
    <w:rsid w:val="0077523A"/>
    <w:pPr>
      <w:tabs>
        <w:tab w:val="clear" w:pos="2665"/>
        <w:tab w:val="left" w:pos="3085"/>
      </w:tabs>
      <w:ind w:left="3085" w:hanging="1826"/>
    </w:pPr>
  </w:style>
  <w:style w:type="paragraph" w:styleId="TOC8">
    <w:name w:val="toc 8"/>
    <w:basedOn w:val="TOC7"/>
    <w:uiPriority w:val="39"/>
    <w:rsid w:val="0077523A"/>
    <w:pPr>
      <w:tabs>
        <w:tab w:val="clear" w:pos="3085"/>
        <w:tab w:val="left" w:pos="3504"/>
      </w:tabs>
      <w:ind w:left="3505" w:hanging="2036"/>
    </w:pPr>
  </w:style>
  <w:style w:type="paragraph" w:styleId="TOC9">
    <w:name w:val="toc 9"/>
    <w:basedOn w:val="TOC8"/>
    <w:uiPriority w:val="39"/>
    <w:rsid w:val="0077523A"/>
    <w:pPr>
      <w:tabs>
        <w:tab w:val="clear" w:pos="3504"/>
        <w:tab w:val="left" w:pos="3924"/>
      </w:tabs>
      <w:ind w:left="3923" w:hanging="2245"/>
    </w:pPr>
  </w:style>
  <w:style w:type="paragraph" w:styleId="BodyTextFirstIndent">
    <w:name w:val="Body Text First Indent"/>
    <w:basedOn w:val="Caption"/>
    <w:next w:val="Normal"/>
    <w:link w:val="BodyTextFirstIndentChar"/>
    <w:rsid w:val="0077523A"/>
  </w:style>
  <w:style w:type="character" w:customStyle="1" w:styleId="BodyTextFirstIndentChar">
    <w:name w:val="Body Text First Indent Char"/>
    <w:basedOn w:val="BodyTextChar"/>
    <w:link w:val="BodyTextFirstIndent"/>
    <w:rsid w:val="0077523A"/>
    <w:rPr>
      <w:rFonts w:ascii="Times New Roman" w:eastAsia="MS Mincho" w:hAnsi="Times New Roman" w:cs="Times New Roman"/>
      <w:bCs/>
      <w:snapToGrid w:val="0"/>
      <w:szCs w:val="21"/>
    </w:rPr>
  </w:style>
  <w:style w:type="paragraph" w:styleId="Title">
    <w:name w:val="Title"/>
    <w:basedOn w:val="Normal"/>
    <w:next w:val="Normal"/>
    <w:link w:val="TitleChar"/>
    <w:qFormat/>
    <w:rsid w:val="0077523A"/>
    <w:pPr>
      <w:keepNext/>
      <w:topLinePunct w:val="0"/>
      <w:spacing w:line="540" w:lineRule="atLeast"/>
      <w:jc w:val="center"/>
    </w:pPr>
    <w:rPr>
      <w:rFonts w:ascii="Arial" w:eastAsia="MS Gothic" w:hAnsi="Arial" w:cs="Arial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77523A"/>
    <w:rPr>
      <w:rFonts w:ascii="Arial" w:eastAsia="MS Gothic" w:hAnsi="Arial" w:cs="Arial"/>
      <w:snapToGrid w:val="0"/>
      <w:sz w:val="32"/>
      <w:szCs w:val="32"/>
    </w:rPr>
  </w:style>
  <w:style w:type="paragraph" w:styleId="Subtitle">
    <w:name w:val="Subtitle"/>
    <w:basedOn w:val="Title"/>
    <w:next w:val="Normal"/>
    <w:link w:val="SubtitleChar"/>
    <w:qFormat/>
    <w:rsid w:val="0077523A"/>
    <w:pPr>
      <w:spacing w:line="360" w:lineRule="atLeast"/>
    </w:pPr>
    <w:rPr>
      <w:sz w:val="26"/>
      <w:szCs w:val="26"/>
    </w:rPr>
  </w:style>
  <w:style w:type="character" w:customStyle="1" w:styleId="SubtitleChar">
    <w:name w:val="Subtitle Char"/>
    <w:basedOn w:val="DefaultParagraphFont"/>
    <w:link w:val="Subtitle"/>
    <w:rsid w:val="0077523A"/>
    <w:rPr>
      <w:rFonts w:ascii="Arial" w:eastAsia="MS Gothic" w:hAnsi="Arial" w:cs="Arial"/>
      <w:snapToGrid w:val="0"/>
      <w:sz w:val="26"/>
      <w:szCs w:val="26"/>
    </w:rPr>
  </w:style>
  <w:style w:type="paragraph" w:styleId="List">
    <w:name w:val="List"/>
    <w:basedOn w:val="Normal"/>
    <w:next w:val="BodyText"/>
    <w:rsid w:val="0077523A"/>
    <w:pPr>
      <w:keepNext/>
      <w:keepLines/>
      <w:numPr>
        <w:numId w:val="17"/>
      </w:numPr>
      <w:jc w:val="left"/>
    </w:pPr>
    <w:rPr>
      <w:rFonts w:ascii="Arial" w:eastAsia="MS Gothic" w:hAnsi="Arial"/>
    </w:rPr>
  </w:style>
  <w:style w:type="paragraph" w:styleId="List2">
    <w:name w:val="List 2"/>
    <w:basedOn w:val="Normal"/>
    <w:next w:val="BodyText2"/>
    <w:rsid w:val="0077523A"/>
    <w:pPr>
      <w:keepNext/>
      <w:keepLines/>
      <w:numPr>
        <w:ilvl w:val="1"/>
        <w:numId w:val="17"/>
      </w:numPr>
      <w:jc w:val="left"/>
    </w:pPr>
    <w:rPr>
      <w:rFonts w:ascii="Arial" w:eastAsia="MS Gothic" w:hAnsi="Arial"/>
    </w:rPr>
  </w:style>
  <w:style w:type="paragraph" w:styleId="List3">
    <w:name w:val="List 3"/>
    <w:basedOn w:val="Normal"/>
    <w:next w:val="BodyText3"/>
    <w:rsid w:val="0077523A"/>
    <w:pPr>
      <w:keepNext/>
      <w:keepLines/>
      <w:numPr>
        <w:ilvl w:val="2"/>
        <w:numId w:val="17"/>
      </w:numPr>
      <w:jc w:val="left"/>
    </w:pPr>
    <w:rPr>
      <w:rFonts w:ascii="Arial" w:eastAsia="MS Gothic" w:hAnsi="Arial"/>
    </w:rPr>
  </w:style>
  <w:style w:type="character" w:styleId="FollowedHyperlink">
    <w:name w:val="FollowedHyperlink"/>
    <w:basedOn w:val="DefaultParagraphFont"/>
    <w:rsid w:val="0077523A"/>
    <w:rPr>
      <w:color w:val="0000FF"/>
      <w:u w:val="none"/>
    </w:rPr>
  </w:style>
  <w:style w:type="character" w:styleId="PageNumber">
    <w:name w:val="page number"/>
    <w:basedOn w:val="DefaultParagraphFont"/>
    <w:rsid w:val="0077523A"/>
  </w:style>
  <w:style w:type="character" w:styleId="LineNumber">
    <w:name w:val="line number"/>
    <w:basedOn w:val="DefaultParagraphFont"/>
    <w:rsid w:val="0077523A"/>
    <w:rPr>
      <w:sz w:val="18"/>
      <w:szCs w:val="18"/>
    </w:rPr>
  </w:style>
  <w:style w:type="paragraph" w:customStyle="1" w:styleId="AppendixTitle">
    <w:name w:val="Appendix Title"/>
    <w:basedOn w:val="Normal"/>
    <w:next w:val="BodyText"/>
    <w:rsid w:val="0077523A"/>
    <w:pPr>
      <w:keepNext/>
      <w:keepLines/>
      <w:ind w:left="2160" w:hanging="2160"/>
      <w:jc w:val="left"/>
    </w:pPr>
    <w:rPr>
      <w:rFonts w:ascii="Arial" w:eastAsia="MS Gothic" w:hAnsi="Arial" w:cs="Arial"/>
      <w:sz w:val="24"/>
      <w:szCs w:val="24"/>
      <w:lang w:eastAsia="en-US"/>
    </w:rPr>
  </w:style>
  <w:style w:type="paragraph" w:customStyle="1" w:styleId="Captioncontinued">
    <w:name w:val="Caption (continued)"/>
    <w:basedOn w:val="Caption"/>
    <w:next w:val="BodyText"/>
    <w:rsid w:val="0077523A"/>
    <w:pPr>
      <w:keepNext/>
      <w:keepLines/>
    </w:pPr>
    <w:rPr>
      <w:bCs w:val="0"/>
      <w:lang w:eastAsia="en-US"/>
    </w:rPr>
  </w:style>
  <w:style w:type="paragraph" w:customStyle="1" w:styleId="FooterHorizontal">
    <w:name w:val="Footer_Horizontal"/>
    <w:basedOn w:val="Footer"/>
    <w:rsid w:val="0077523A"/>
    <w:pPr>
      <w:tabs>
        <w:tab w:val="clear" w:pos="4536"/>
      </w:tabs>
    </w:pPr>
    <w:rPr>
      <w:lang w:eastAsia="en-US"/>
    </w:rPr>
  </w:style>
  <w:style w:type="paragraph" w:customStyle="1" w:styleId="Footnote">
    <w:name w:val="Footnote"/>
    <w:basedOn w:val="FootnoteText"/>
    <w:rsid w:val="0077523A"/>
    <w:pPr>
      <w:tabs>
        <w:tab w:val="left" w:pos="360"/>
      </w:tabs>
      <w:spacing w:line="240" w:lineRule="auto"/>
      <w:ind w:left="0" w:firstLine="0"/>
    </w:pPr>
    <w:rPr>
      <w:lang w:eastAsia="en-US"/>
    </w:rPr>
  </w:style>
  <w:style w:type="paragraph" w:customStyle="1" w:styleId="HeaderHorizontal">
    <w:name w:val="Header_Horizontal"/>
    <w:basedOn w:val="Header"/>
    <w:rsid w:val="0077523A"/>
    <w:pPr>
      <w:tabs>
        <w:tab w:val="clear" w:pos="9072"/>
      </w:tabs>
    </w:pPr>
    <w:rPr>
      <w:lang w:eastAsia="en-US"/>
    </w:rPr>
  </w:style>
  <w:style w:type="paragraph" w:customStyle="1" w:styleId="List1Bullet">
    <w:name w:val="List 1 (Bullet)"/>
    <w:basedOn w:val="Normal"/>
    <w:rsid w:val="0077523A"/>
    <w:pPr>
      <w:numPr>
        <w:numId w:val="22"/>
      </w:numPr>
    </w:pPr>
    <w:rPr>
      <w:lang w:eastAsia="en-US"/>
    </w:rPr>
  </w:style>
  <w:style w:type="paragraph" w:customStyle="1" w:styleId="List2Hyphen">
    <w:name w:val="List 2 (Hyphen)"/>
    <w:basedOn w:val="List1Bullet"/>
    <w:rsid w:val="0077523A"/>
    <w:pPr>
      <w:numPr>
        <w:numId w:val="19"/>
      </w:numPr>
    </w:pPr>
  </w:style>
  <w:style w:type="paragraph" w:customStyle="1" w:styleId="ListEnd">
    <w:name w:val="List End"/>
    <w:basedOn w:val="Normal"/>
    <w:rsid w:val="0077523A"/>
    <w:rPr>
      <w:lang w:eastAsia="en-US"/>
    </w:rPr>
  </w:style>
  <w:style w:type="paragraph" w:customStyle="1" w:styleId="ListNumber1">
    <w:name w:val="List Number 1"/>
    <w:basedOn w:val="Normal"/>
    <w:rsid w:val="0077523A"/>
    <w:pPr>
      <w:numPr>
        <w:numId w:val="20"/>
      </w:numPr>
    </w:pPr>
    <w:rPr>
      <w:lang w:eastAsia="en-US"/>
    </w:rPr>
  </w:style>
  <w:style w:type="paragraph" w:customStyle="1" w:styleId="TableText12pt">
    <w:name w:val="Table Text (12pt)"/>
    <w:basedOn w:val="Normal"/>
    <w:rsid w:val="0077523A"/>
    <w:pPr>
      <w:spacing w:line="240" w:lineRule="auto"/>
      <w:jc w:val="left"/>
    </w:pPr>
    <w:rPr>
      <w:sz w:val="24"/>
      <w:szCs w:val="24"/>
      <w:lang w:eastAsia="en-US"/>
    </w:rPr>
  </w:style>
  <w:style w:type="paragraph" w:customStyle="1" w:styleId="TableText10pt">
    <w:name w:val="Table Text (10pt)"/>
    <w:basedOn w:val="TableText12pt"/>
    <w:rsid w:val="0077523A"/>
    <w:rPr>
      <w:sz w:val="20"/>
      <w:szCs w:val="20"/>
    </w:rPr>
  </w:style>
  <w:style w:type="paragraph" w:customStyle="1" w:styleId="UnnumberedHeading1">
    <w:name w:val="Unnumbered Heading 1"/>
    <w:basedOn w:val="Heading1"/>
    <w:next w:val="BodyText"/>
    <w:rsid w:val="0077523A"/>
    <w:pPr>
      <w:numPr>
        <w:numId w:val="0"/>
      </w:numPr>
    </w:pPr>
    <w:rPr>
      <w:rFonts w:cs="Arial"/>
      <w:lang w:eastAsia="en-US"/>
    </w:rPr>
  </w:style>
  <w:style w:type="paragraph" w:customStyle="1" w:styleId="ListNumber2alphabetic">
    <w:name w:val="List Number 2 (alphabetic)"/>
    <w:basedOn w:val="Normal"/>
    <w:rsid w:val="0077523A"/>
    <w:pPr>
      <w:numPr>
        <w:numId w:val="37"/>
      </w:numPr>
    </w:pPr>
  </w:style>
  <w:style w:type="paragraph" w:customStyle="1" w:styleId="TableText9pt">
    <w:name w:val="Table Text (9pt)"/>
    <w:basedOn w:val="TableText10pt"/>
    <w:rsid w:val="0077523A"/>
    <w:rPr>
      <w:sz w:val="18"/>
    </w:rPr>
  </w:style>
  <w:style w:type="table" w:styleId="TableGrid">
    <w:name w:val="Table Grid"/>
    <w:basedOn w:val="TableNormal"/>
    <w:rsid w:val="0077523A"/>
    <w:rPr>
      <w:rFonts w:ascii="Century" w:eastAsia="MS Mincho" w:hAnsi="Century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verticallines">
    <w:name w:val="Table (No vertical lines)"/>
    <w:basedOn w:val="TableNormal"/>
    <w:uiPriority w:val="99"/>
    <w:rsid w:val="0077523A"/>
    <w:rPr>
      <w:rFonts w:ascii="Century" w:eastAsia="MS Mincho" w:hAnsi="Century" w:cs="Times New Roman"/>
      <w:kern w:val="0"/>
      <w:sz w:val="20"/>
      <w:szCs w:val="20"/>
    </w:rPr>
    <w:tblPr>
      <w:tblInd w:w="0" w:type="dxa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3Deffects1">
    <w:name w:val="Table 3D effects 1"/>
    <w:basedOn w:val="TableNormal"/>
    <w:rsid w:val="0077523A"/>
    <w:pPr>
      <w:widowControl w:val="0"/>
      <w:topLinePunct/>
      <w:adjustRightInd w:val="0"/>
      <w:snapToGrid w:val="0"/>
      <w:spacing w:line="360" w:lineRule="atLeast"/>
      <w:jc w:val="both"/>
    </w:pPr>
    <w:rPr>
      <w:rFonts w:ascii="Century" w:eastAsia="MS Mincho" w:hAnsi="Century" w:cs="Times New Roman"/>
      <w:kern w:val="0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77523A"/>
    <w:pPr>
      <w:widowControl w:val="0"/>
      <w:topLinePunct/>
      <w:adjustRightInd w:val="0"/>
      <w:snapToGrid w:val="0"/>
      <w:spacing w:line="360" w:lineRule="atLeast"/>
      <w:jc w:val="both"/>
    </w:pPr>
    <w:rPr>
      <w:rFonts w:ascii="Century" w:eastAsia="MS Mincho" w:hAnsi="Century" w:cs="Times New Roman"/>
      <w:kern w:val="0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77523A"/>
    <w:pPr>
      <w:widowControl w:val="0"/>
      <w:topLinePunct/>
      <w:adjustRightInd w:val="0"/>
      <w:snapToGrid w:val="0"/>
      <w:spacing w:line="360" w:lineRule="atLeast"/>
      <w:jc w:val="both"/>
    </w:pPr>
    <w:rPr>
      <w:rFonts w:ascii="Century" w:eastAsia="MS Mincho" w:hAnsi="Century" w:cs="Times New Roman"/>
      <w:kern w:val="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rsid w:val="0077523A"/>
    <w:pPr>
      <w:widowControl w:val="0"/>
      <w:topLinePunct/>
      <w:adjustRightInd w:val="0"/>
      <w:snapToGrid w:val="0"/>
      <w:spacing w:line="360" w:lineRule="atLeast"/>
      <w:jc w:val="both"/>
    </w:pPr>
    <w:rPr>
      <w:rFonts w:ascii="Century" w:eastAsia="MS Mincho" w:hAnsi="Century" w:cs="Times New Roman"/>
      <w:kern w:val="0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77523A"/>
    <w:pPr>
      <w:widowControl w:val="0"/>
      <w:topLinePunct/>
      <w:adjustRightInd w:val="0"/>
      <w:snapToGrid w:val="0"/>
      <w:spacing w:line="360" w:lineRule="atLeast"/>
      <w:jc w:val="both"/>
    </w:pPr>
    <w:rPr>
      <w:rFonts w:ascii="Century" w:eastAsia="MS Mincho" w:hAnsi="Century" w:cs="Times New Roman"/>
      <w:kern w:val="0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77523A"/>
    <w:pPr>
      <w:widowControl w:val="0"/>
      <w:topLinePunct/>
      <w:adjustRightInd w:val="0"/>
      <w:snapToGrid w:val="0"/>
      <w:spacing w:line="360" w:lineRule="atLeast"/>
      <w:jc w:val="both"/>
    </w:pPr>
    <w:rPr>
      <w:rFonts w:ascii="Century" w:eastAsia="MS Mincho" w:hAnsi="Century" w:cs="Times New Roman"/>
      <w:kern w:val="0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1">
    <w:name w:val="Table Subtle 1"/>
    <w:basedOn w:val="TableNormal"/>
    <w:rsid w:val="0077523A"/>
    <w:pPr>
      <w:widowControl w:val="0"/>
      <w:topLinePunct/>
      <w:adjustRightInd w:val="0"/>
      <w:snapToGrid w:val="0"/>
      <w:spacing w:line="360" w:lineRule="atLeast"/>
      <w:jc w:val="both"/>
    </w:pPr>
    <w:rPr>
      <w:rFonts w:ascii="Century" w:eastAsia="MS Mincho" w:hAnsi="Century" w:cs="Times New Roman"/>
      <w:kern w:val="0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77523A"/>
    <w:pPr>
      <w:widowControl w:val="0"/>
      <w:topLinePunct/>
      <w:adjustRightInd w:val="0"/>
      <w:snapToGrid w:val="0"/>
      <w:spacing w:line="360" w:lineRule="atLeast"/>
      <w:jc w:val="both"/>
    </w:pPr>
    <w:rPr>
      <w:rFonts w:ascii="Century" w:eastAsia="MS Mincho" w:hAnsi="Century" w:cs="Times New Roman"/>
      <w:kern w:val="0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Elegant">
    <w:name w:val="Table Elegant"/>
    <w:basedOn w:val="TableNormal"/>
    <w:rsid w:val="0077523A"/>
    <w:pPr>
      <w:widowControl w:val="0"/>
      <w:topLinePunct/>
      <w:adjustRightInd w:val="0"/>
      <w:snapToGrid w:val="0"/>
      <w:spacing w:line="360" w:lineRule="atLeast"/>
      <w:jc w:val="both"/>
    </w:pPr>
    <w:rPr>
      <w:rFonts w:ascii="Century" w:eastAsia="MS Mincho" w:hAnsi="Century" w:cs="Times New Roman"/>
      <w:kern w:val="0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ightShading-Accent6">
    <w:name w:val="Light Shading Accent 6"/>
    <w:basedOn w:val="TableNormal"/>
    <w:uiPriority w:val="60"/>
    <w:rsid w:val="0077523A"/>
    <w:rPr>
      <w:rFonts w:ascii="Century" w:eastAsia="MS Mincho" w:hAnsi="Century" w:cs="Times New Roman"/>
      <w:color w:val="538135" w:themeColor="accent6" w:themeShade="BF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-Accent6">
    <w:name w:val="Light List Accent 6"/>
    <w:basedOn w:val="TableNormal"/>
    <w:uiPriority w:val="61"/>
    <w:rsid w:val="0077523A"/>
    <w:rPr>
      <w:rFonts w:ascii="Century" w:eastAsia="MS Mincho" w:hAnsi="Century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-Accent6">
    <w:name w:val="Light Grid Accent 6"/>
    <w:basedOn w:val="TableNormal"/>
    <w:uiPriority w:val="62"/>
    <w:rsid w:val="0077523A"/>
    <w:rPr>
      <w:rFonts w:ascii="Century" w:eastAsia="MS Mincho" w:hAnsi="Century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-Accent6">
    <w:name w:val="Medium Shading 1 Accent 6"/>
    <w:basedOn w:val="TableNormal"/>
    <w:uiPriority w:val="63"/>
    <w:rsid w:val="0077523A"/>
    <w:rPr>
      <w:rFonts w:ascii="Century" w:eastAsia="MS Mincho" w:hAnsi="Century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77523A"/>
    <w:rPr>
      <w:rFonts w:ascii="Century" w:eastAsia="MS Mincho" w:hAnsi="Century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-Accent6">
    <w:name w:val="Medium List 1 Accent 6"/>
    <w:basedOn w:val="TableNormal"/>
    <w:uiPriority w:val="65"/>
    <w:rsid w:val="0077523A"/>
    <w:rPr>
      <w:rFonts w:ascii="Century" w:eastAsia="MS Mincho" w:hAnsi="Century" w:cs="Times New Roman"/>
      <w:color w:val="000000" w:themeColor="text1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-Accent6">
    <w:name w:val="Medium List 2 Accent 6"/>
    <w:basedOn w:val="TableNormal"/>
    <w:uiPriority w:val="66"/>
    <w:rsid w:val="0077523A"/>
    <w:rPr>
      <w:rFonts w:asciiTheme="majorHAnsi" w:eastAsiaTheme="majorEastAsia" w:hAnsiTheme="majorHAnsi" w:cstheme="majorBidi"/>
      <w:color w:val="000000" w:themeColor="text1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6">
    <w:name w:val="Medium Grid 1 Accent 6"/>
    <w:basedOn w:val="TableNormal"/>
    <w:uiPriority w:val="67"/>
    <w:rsid w:val="0077523A"/>
    <w:rPr>
      <w:rFonts w:ascii="Century" w:eastAsia="MS Mincho" w:hAnsi="Century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-Accent6">
    <w:name w:val="Medium Grid 2 Accent 6"/>
    <w:basedOn w:val="TableNormal"/>
    <w:uiPriority w:val="68"/>
    <w:rsid w:val="0077523A"/>
    <w:rPr>
      <w:rFonts w:asciiTheme="majorHAnsi" w:eastAsiaTheme="majorEastAsia" w:hAnsiTheme="majorHAnsi" w:cstheme="majorBidi"/>
      <w:color w:val="000000" w:themeColor="text1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6">
    <w:name w:val="Medium Grid 3 Accent 6"/>
    <w:basedOn w:val="TableNormal"/>
    <w:uiPriority w:val="69"/>
    <w:rsid w:val="0077523A"/>
    <w:rPr>
      <w:rFonts w:ascii="Century" w:eastAsia="MS Mincho" w:hAnsi="Century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-Accent6">
    <w:name w:val="Dark List Accent 6"/>
    <w:basedOn w:val="TableNormal"/>
    <w:uiPriority w:val="70"/>
    <w:rsid w:val="0077523A"/>
    <w:rPr>
      <w:rFonts w:ascii="Century" w:eastAsia="MS Mincho" w:hAnsi="Century" w:cs="Times New Roman"/>
      <w:color w:val="FFFFFF" w:themeColor="background1"/>
      <w:kern w:val="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-Accent6">
    <w:name w:val="Colorful Shading Accent 6"/>
    <w:basedOn w:val="TableNormal"/>
    <w:uiPriority w:val="71"/>
    <w:rsid w:val="0077523A"/>
    <w:rPr>
      <w:rFonts w:ascii="Century" w:eastAsia="MS Mincho" w:hAnsi="Century" w:cs="Times New Roman"/>
      <w:color w:val="000000" w:themeColor="text1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-Accent6">
    <w:name w:val="Colorful List Accent 6"/>
    <w:basedOn w:val="TableNormal"/>
    <w:uiPriority w:val="72"/>
    <w:rsid w:val="0077523A"/>
    <w:rPr>
      <w:rFonts w:ascii="Century" w:eastAsia="MS Mincho" w:hAnsi="Century" w:cs="Times New Roman"/>
      <w:color w:val="000000" w:themeColor="text1"/>
      <w:kern w:val="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-Accent6">
    <w:name w:val="Colorful Grid Accent 6"/>
    <w:basedOn w:val="TableNormal"/>
    <w:uiPriority w:val="73"/>
    <w:rsid w:val="0077523A"/>
    <w:rPr>
      <w:rFonts w:ascii="Century" w:eastAsia="MS Mincho" w:hAnsi="Century" w:cs="Times New Roman"/>
      <w:color w:val="000000" w:themeColor="text1"/>
      <w:kern w:val="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TableColorful1">
    <w:name w:val="Table Colorful 1"/>
    <w:basedOn w:val="TableNormal"/>
    <w:rsid w:val="0077523A"/>
    <w:pPr>
      <w:widowControl w:val="0"/>
      <w:topLinePunct/>
      <w:adjustRightInd w:val="0"/>
      <w:snapToGrid w:val="0"/>
      <w:spacing w:line="360" w:lineRule="atLeast"/>
      <w:jc w:val="both"/>
    </w:pPr>
    <w:rPr>
      <w:rFonts w:ascii="Century" w:eastAsia="MS Mincho" w:hAnsi="Century" w:cs="Times New Roman"/>
      <w:color w:val="FFFFFF"/>
      <w:kern w:val="0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rsid w:val="0077523A"/>
    <w:pPr>
      <w:widowControl w:val="0"/>
      <w:topLinePunct/>
      <w:adjustRightInd w:val="0"/>
      <w:snapToGrid w:val="0"/>
      <w:spacing w:line="360" w:lineRule="atLeast"/>
      <w:jc w:val="both"/>
    </w:pPr>
    <w:rPr>
      <w:rFonts w:ascii="Century" w:eastAsia="MS Mincho" w:hAnsi="Century" w:cs="Times New Roman"/>
      <w:kern w:val="0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77523A"/>
    <w:pPr>
      <w:widowControl w:val="0"/>
      <w:topLinePunct/>
      <w:adjustRightInd w:val="0"/>
      <w:snapToGrid w:val="0"/>
      <w:spacing w:line="360" w:lineRule="atLeast"/>
      <w:jc w:val="both"/>
    </w:pPr>
    <w:rPr>
      <w:rFonts w:ascii="Century" w:eastAsia="MS Mincho" w:hAnsi="Century" w:cs="Times New Roman"/>
      <w:kern w:val="0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rsid w:val="0077523A"/>
    <w:pPr>
      <w:widowControl w:val="0"/>
      <w:topLinePunct/>
      <w:adjustRightInd w:val="0"/>
      <w:snapToGrid w:val="0"/>
      <w:spacing w:line="360" w:lineRule="atLeast"/>
      <w:jc w:val="both"/>
    </w:pPr>
    <w:rPr>
      <w:rFonts w:ascii="Century" w:eastAsia="MS Mincho" w:hAnsi="Century" w:cs="Times New Roman"/>
      <w:kern w:val="0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77523A"/>
    <w:pPr>
      <w:widowControl w:val="0"/>
      <w:topLinePunct/>
      <w:adjustRightInd w:val="0"/>
      <w:snapToGrid w:val="0"/>
      <w:spacing w:line="360" w:lineRule="atLeast"/>
      <w:jc w:val="both"/>
    </w:pPr>
    <w:rPr>
      <w:rFonts w:ascii="Century" w:eastAsia="MS Mincho" w:hAnsi="Century" w:cs="Times New Roman"/>
      <w:kern w:val="0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77523A"/>
    <w:pPr>
      <w:widowControl w:val="0"/>
      <w:topLinePunct/>
      <w:adjustRightInd w:val="0"/>
      <w:snapToGrid w:val="0"/>
      <w:spacing w:line="360" w:lineRule="atLeast"/>
      <w:jc w:val="both"/>
    </w:pPr>
    <w:rPr>
      <w:rFonts w:ascii="Century" w:eastAsia="MS Mincho" w:hAnsi="Century" w:cs="Times New Roman"/>
      <w:color w:val="000080"/>
      <w:kern w:val="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rsid w:val="0077523A"/>
    <w:pPr>
      <w:widowControl w:val="0"/>
      <w:topLinePunct/>
      <w:adjustRightInd w:val="0"/>
      <w:snapToGrid w:val="0"/>
      <w:spacing w:line="360" w:lineRule="atLeast"/>
      <w:jc w:val="both"/>
    </w:pPr>
    <w:rPr>
      <w:rFonts w:ascii="Century" w:eastAsia="MS Mincho" w:hAnsi="Century" w:cs="Times New Roman"/>
      <w:kern w:val="0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rsid w:val="0077523A"/>
    <w:pPr>
      <w:widowControl w:val="0"/>
      <w:topLinePunct/>
      <w:adjustRightInd w:val="0"/>
      <w:snapToGrid w:val="0"/>
      <w:spacing w:line="360" w:lineRule="atLeast"/>
      <w:jc w:val="both"/>
    </w:pPr>
    <w:rPr>
      <w:rFonts w:ascii="Century" w:eastAsia="MS Mincho" w:hAnsi="Century" w:cs="Times New Roman"/>
      <w:kern w:val="0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rsid w:val="0077523A"/>
    <w:pPr>
      <w:widowControl w:val="0"/>
      <w:topLinePunct/>
      <w:adjustRightInd w:val="0"/>
      <w:snapToGrid w:val="0"/>
      <w:spacing w:line="360" w:lineRule="atLeast"/>
      <w:jc w:val="both"/>
    </w:pPr>
    <w:rPr>
      <w:rFonts w:ascii="Century" w:eastAsia="MS Mincho" w:hAnsi="Century" w:cs="Times New Roman"/>
      <w:kern w:val="0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77523A"/>
    <w:pPr>
      <w:widowControl w:val="0"/>
      <w:topLinePunct/>
      <w:adjustRightInd w:val="0"/>
      <w:snapToGrid w:val="0"/>
      <w:spacing w:line="360" w:lineRule="atLeast"/>
      <w:jc w:val="both"/>
    </w:pPr>
    <w:rPr>
      <w:rFonts w:ascii="Century" w:eastAsia="MS Mincho" w:hAnsi="Century" w:cs="Times New Roman"/>
      <w:kern w:val="0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rsid w:val="0077523A"/>
    <w:pPr>
      <w:widowControl w:val="0"/>
      <w:topLinePunct/>
      <w:adjustRightInd w:val="0"/>
      <w:snapToGrid w:val="0"/>
      <w:spacing w:line="360" w:lineRule="atLeast"/>
      <w:jc w:val="both"/>
    </w:pPr>
    <w:rPr>
      <w:rFonts w:ascii="Century" w:eastAsia="MS Mincho" w:hAnsi="Century" w:cs="Times New Roman"/>
      <w:kern w:val="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Professional">
    <w:name w:val="Table Professional"/>
    <w:basedOn w:val="TableNormal"/>
    <w:rsid w:val="0077523A"/>
    <w:pPr>
      <w:widowControl w:val="0"/>
      <w:topLinePunct/>
      <w:adjustRightInd w:val="0"/>
      <w:snapToGrid w:val="0"/>
      <w:spacing w:line="360" w:lineRule="atLeast"/>
      <w:jc w:val="both"/>
    </w:pPr>
    <w:rPr>
      <w:rFonts w:ascii="Century" w:eastAsia="MS Mincho" w:hAnsi="Century" w:cs="Times New Roman"/>
      <w:kern w:val="0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ightShading">
    <w:name w:val="Light Shading"/>
    <w:basedOn w:val="TableNormal"/>
    <w:uiPriority w:val="60"/>
    <w:rsid w:val="0077523A"/>
    <w:rPr>
      <w:rFonts w:ascii="Century" w:eastAsia="MS Mincho" w:hAnsi="Century" w:cs="Times New Roman"/>
      <w:color w:val="000000" w:themeColor="text1" w:themeShade="BF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List">
    <w:name w:val="Light List"/>
    <w:basedOn w:val="TableNormal"/>
    <w:uiPriority w:val="61"/>
    <w:rsid w:val="0077523A"/>
    <w:rPr>
      <w:rFonts w:ascii="Century" w:eastAsia="MS Mincho" w:hAnsi="Century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Grid">
    <w:name w:val="Light Grid"/>
    <w:basedOn w:val="TableNormal"/>
    <w:uiPriority w:val="62"/>
    <w:rsid w:val="0077523A"/>
    <w:rPr>
      <w:rFonts w:ascii="Century" w:eastAsia="MS Mincho" w:hAnsi="Century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ediumShading1">
    <w:name w:val="Medium Shading 1"/>
    <w:basedOn w:val="TableNormal"/>
    <w:uiPriority w:val="63"/>
    <w:rsid w:val="0077523A"/>
    <w:rPr>
      <w:rFonts w:ascii="Century" w:eastAsia="MS Mincho" w:hAnsi="Century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77523A"/>
    <w:rPr>
      <w:rFonts w:ascii="Century" w:eastAsia="MS Mincho" w:hAnsi="Century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77523A"/>
    <w:rPr>
      <w:rFonts w:ascii="Century" w:eastAsia="MS Mincho" w:hAnsi="Century" w:cs="Times New Roman"/>
      <w:color w:val="000000" w:themeColor="text1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2">
    <w:name w:val="Medium List 2"/>
    <w:basedOn w:val="TableNormal"/>
    <w:uiPriority w:val="66"/>
    <w:rsid w:val="0077523A"/>
    <w:rPr>
      <w:rFonts w:asciiTheme="majorHAnsi" w:eastAsiaTheme="majorEastAsia" w:hAnsiTheme="majorHAnsi" w:cstheme="majorBidi"/>
      <w:color w:val="000000" w:themeColor="text1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77523A"/>
    <w:rPr>
      <w:rFonts w:ascii="Century" w:eastAsia="MS Mincho" w:hAnsi="Century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2">
    <w:name w:val="Medium Grid 2"/>
    <w:basedOn w:val="TableNormal"/>
    <w:uiPriority w:val="68"/>
    <w:rsid w:val="0077523A"/>
    <w:rPr>
      <w:rFonts w:asciiTheme="majorHAnsi" w:eastAsiaTheme="majorEastAsia" w:hAnsiTheme="majorHAnsi" w:cstheme="majorBidi"/>
      <w:color w:val="000000" w:themeColor="text1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77523A"/>
    <w:rPr>
      <w:rFonts w:ascii="Century" w:eastAsia="MS Mincho" w:hAnsi="Century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DarkList">
    <w:name w:val="Dark List"/>
    <w:basedOn w:val="TableNormal"/>
    <w:uiPriority w:val="70"/>
    <w:rsid w:val="0077523A"/>
    <w:rPr>
      <w:rFonts w:ascii="Century" w:eastAsia="MS Mincho" w:hAnsi="Century" w:cs="Times New Roman"/>
      <w:color w:val="FFFFFF" w:themeColor="background1"/>
      <w:kern w:val="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olorfulShading">
    <w:name w:val="Colorful Shading"/>
    <w:basedOn w:val="TableNormal"/>
    <w:uiPriority w:val="71"/>
    <w:rsid w:val="0077523A"/>
    <w:rPr>
      <w:rFonts w:ascii="Century" w:eastAsia="MS Mincho" w:hAnsi="Century" w:cs="Times New Roman"/>
      <w:color w:val="000000" w:themeColor="text1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77523A"/>
    <w:rPr>
      <w:rFonts w:ascii="Century" w:eastAsia="MS Mincho" w:hAnsi="Century" w:cs="Times New Roman"/>
      <w:color w:val="000000" w:themeColor="text1"/>
      <w:kern w:val="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Grid">
    <w:name w:val="Colorful Grid"/>
    <w:basedOn w:val="TableNormal"/>
    <w:uiPriority w:val="73"/>
    <w:rsid w:val="0077523A"/>
    <w:rPr>
      <w:rFonts w:ascii="Century" w:eastAsia="MS Mincho" w:hAnsi="Century" w:cs="Times New Roman"/>
      <w:color w:val="000000" w:themeColor="text1"/>
      <w:kern w:val="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TableList1">
    <w:name w:val="Table List 1"/>
    <w:basedOn w:val="TableNormal"/>
    <w:rsid w:val="0077523A"/>
    <w:pPr>
      <w:widowControl w:val="0"/>
      <w:topLinePunct/>
      <w:adjustRightInd w:val="0"/>
      <w:snapToGrid w:val="0"/>
      <w:spacing w:line="360" w:lineRule="atLeast"/>
      <w:jc w:val="both"/>
    </w:pPr>
    <w:rPr>
      <w:rFonts w:ascii="Century" w:eastAsia="MS Mincho" w:hAnsi="Century" w:cs="Times New Roman"/>
      <w:kern w:val="0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rsid w:val="0077523A"/>
    <w:pPr>
      <w:widowControl w:val="0"/>
      <w:topLinePunct/>
      <w:adjustRightInd w:val="0"/>
      <w:snapToGrid w:val="0"/>
      <w:spacing w:line="360" w:lineRule="atLeast"/>
      <w:jc w:val="both"/>
    </w:pPr>
    <w:rPr>
      <w:rFonts w:ascii="Century" w:eastAsia="MS Mincho" w:hAnsi="Century" w:cs="Times New Roman"/>
      <w:kern w:val="0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rsid w:val="0077523A"/>
    <w:pPr>
      <w:widowControl w:val="0"/>
      <w:topLinePunct/>
      <w:adjustRightInd w:val="0"/>
      <w:snapToGrid w:val="0"/>
      <w:spacing w:line="360" w:lineRule="atLeast"/>
      <w:jc w:val="both"/>
    </w:pPr>
    <w:rPr>
      <w:rFonts w:ascii="Century" w:eastAsia="MS Mincho" w:hAnsi="Century" w:cs="Times New Roman"/>
      <w:kern w:val="0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rsid w:val="0077523A"/>
    <w:pPr>
      <w:widowControl w:val="0"/>
      <w:topLinePunct/>
      <w:adjustRightInd w:val="0"/>
      <w:snapToGrid w:val="0"/>
      <w:spacing w:line="360" w:lineRule="atLeast"/>
      <w:jc w:val="both"/>
    </w:pPr>
    <w:rPr>
      <w:rFonts w:ascii="Century" w:eastAsia="MS Mincho" w:hAnsi="Century" w:cs="Times New Roman"/>
      <w:kern w:val="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rsid w:val="0077523A"/>
    <w:pPr>
      <w:widowControl w:val="0"/>
      <w:topLinePunct/>
      <w:adjustRightInd w:val="0"/>
      <w:snapToGrid w:val="0"/>
      <w:spacing w:line="360" w:lineRule="atLeast"/>
      <w:jc w:val="both"/>
    </w:pPr>
    <w:rPr>
      <w:rFonts w:ascii="Century" w:eastAsia="MS Mincho" w:hAnsi="Century" w:cs="Times New Roman"/>
      <w:kern w:val="0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rsid w:val="0077523A"/>
    <w:pPr>
      <w:widowControl w:val="0"/>
      <w:topLinePunct/>
      <w:adjustRightInd w:val="0"/>
      <w:snapToGrid w:val="0"/>
      <w:spacing w:line="360" w:lineRule="atLeast"/>
      <w:jc w:val="both"/>
    </w:pPr>
    <w:rPr>
      <w:rFonts w:ascii="Century" w:eastAsia="MS Mincho" w:hAnsi="Century" w:cs="Times New Roman"/>
      <w:kern w:val="0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List7">
    <w:name w:val="Table List 7"/>
    <w:basedOn w:val="TableNormal"/>
    <w:rsid w:val="0077523A"/>
    <w:pPr>
      <w:widowControl w:val="0"/>
      <w:topLinePunct/>
      <w:adjustRightInd w:val="0"/>
      <w:snapToGrid w:val="0"/>
      <w:spacing w:line="360" w:lineRule="atLeast"/>
      <w:jc w:val="both"/>
    </w:pPr>
    <w:rPr>
      <w:rFonts w:ascii="Century" w:eastAsia="MS Mincho" w:hAnsi="Century" w:cs="Times New Roman"/>
      <w:kern w:val="0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rsid w:val="0077523A"/>
    <w:pPr>
      <w:widowControl w:val="0"/>
      <w:topLinePunct/>
      <w:adjustRightInd w:val="0"/>
      <w:snapToGrid w:val="0"/>
      <w:spacing w:line="360" w:lineRule="atLeast"/>
      <w:jc w:val="both"/>
    </w:pPr>
    <w:rPr>
      <w:rFonts w:ascii="Century" w:eastAsia="MS Mincho" w:hAnsi="Century" w:cs="Times New Roman"/>
      <w:kern w:val="0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rsid w:val="0077523A"/>
    <w:pPr>
      <w:widowControl w:val="0"/>
      <w:topLinePunct/>
      <w:adjustRightInd w:val="0"/>
      <w:snapToGrid w:val="0"/>
      <w:spacing w:line="360" w:lineRule="atLeast"/>
      <w:jc w:val="both"/>
    </w:pPr>
    <w:rPr>
      <w:rFonts w:ascii="Century" w:eastAsia="MS Mincho" w:hAnsi="Century" w:cs="Times New Roman"/>
      <w:kern w:val="0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2">
    <w:name w:val="Table Grid 2"/>
    <w:basedOn w:val="TableNormal"/>
    <w:rsid w:val="0077523A"/>
    <w:pPr>
      <w:widowControl w:val="0"/>
      <w:topLinePunct/>
      <w:adjustRightInd w:val="0"/>
      <w:snapToGrid w:val="0"/>
      <w:spacing w:line="360" w:lineRule="atLeast"/>
      <w:jc w:val="both"/>
    </w:pPr>
    <w:rPr>
      <w:rFonts w:ascii="Century" w:eastAsia="MS Mincho" w:hAnsi="Century" w:cs="Times New Roman"/>
      <w:kern w:val="0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rsid w:val="0077523A"/>
    <w:pPr>
      <w:widowControl w:val="0"/>
      <w:topLinePunct/>
      <w:adjustRightInd w:val="0"/>
      <w:snapToGrid w:val="0"/>
      <w:spacing w:line="360" w:lineRule="atLeast"/>
      <w:jc w:val="both"/>
    </w:pPr>
    <w:rPr>
      <w:rFonts w:ascii="Century" w:eastAsia="MS Mincho" w:hAnsi="Century" w:cs="Times New Roman"/>
      <w:kern w:val="0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4">
    <w:name w:val="Table Grid 4"/>
    <w:basedOn w:val="TableNormal"/>
    <w:rsid w:val="0077523A"/>
    <w:pPr>
      <w:widowControl w:val="0"/>
      <w:topLinePunct/>
      <w:adjustRightInd w:val="0"/>
      <w:snapToGrid w:val="0"/>
      <w:spacing w:line="360" w:lineRule="atLeast"/>
      <w:jc w:val="both"/>
    </w:pPr>
    <w:rPr>
      <w:rFonts w:ascii="Century" w:eastAsia="MS Mincho" w:hAnsi="Century" w:cs="Times New Roman"/>
      <w:kern w:val="0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rsid w:val="0077523A"/>
    <w:pPr>
      <w:widowControl w:val="0"/>
      <w:topLinePunct/>
      <w:adjustRightInd w:val="0"/>
      <w:snapToGrid w:val="0"/>
      <w:spacing w:line="360" w:lineRule="atLeast"/>
      <w:jc w:val="both"/>
    </w:pPr>
    <w:rPr>
      <w:rFonts w:ascii="Century" w:eastAsia="MS Mincho" w:hAnsi="Century" w:cs="Times New Roman"/>
      <w:kern w:val="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rsid w:val="0077523A"/>
    <w:pPr>
      <w:widowControl w:val="0"/>
      <w:topLinePunct/>
      <w:adjustRightInd w:val="0"/>
      <w:snapToGrid w:val="0"/>
      <w:spacing w:line="360" w:lineRule="atLeast"/>
      <w:jc w:val="both"/>
    </w:pPr>
    <w:rPr>
      <w:rFonts w:ascii="Century" w:eastAsia="MS Mincho" w:hAnsi="Century" w:cs="Times New Roman"/>
      <w:kern w:val="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77523A"/>
    <w:pPr>
      <w:widowControl w:val="0"/>
      <w:topLinePunct/>
      <w:adjustRightInd w:val="0"/>
      <w:snapToGrid w:val="0"/>
      <w:spacing w:line="360" w:lineRule="atLeast"/>
      <w:jc w:val="both"/>
    </w:pPr>
    <w:rPr>
      <w:rFonts w:ascii="Century" w:eastAsia="MS Mincho" w:hAnsi="Century" w:cs="Times New Roman"/>
      <w:b/>
      <w:bCs/>
      <w:kern w:val="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77523A"/>
    <w:pPr>
      <w:widowControl w:val="0"/>
      <w:topLinePunct/>
      <w:adjustRightInd w:val="0"/>
      <w:snapToGrid w:val="0"/>
      <w:spacing w:line="360" w:lineRule="atLeast"/>
      <w:jc w:val="both"/>
    </w:pPr>
    <w:rPr>
      <w:rFonts w:ascii="Century" w:eastAsia="MS Mincho" w:hAnsi="Century" w:cs="Times New Roman"/>
      <w:kern w:val="0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ightShading-Accent4">
    <w:name w:val="Light Shading Accent 4"/>
    <w:basedOn w:val="TableNormal"/>
    <w:uiPriority w:val="60"/>
    <w:rsid w:val="0077523A"/>
    <w:rPr>
      <w:rFonts w:ascii="Century" w:eastAsia="MS Mincho" w:hAnsi="Century" w:cs="Times New Roman"/>
      <w:color w:val="BF8F00" w:themeColor="accent4" w:themeShade="BF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List-Accent4">
    <w:name w:val="Light List Accent 4"/>
    <w:basedOn w:val="TableNormal"/>
    <w:uiPriority w:val="61"/>
    <w:rsid w:val="0077523A"/>
    <w:rPr>
      <w:rFonts w:ascii="Century" w:eastAsia="MS Mincho" w:hAnsi="Century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Grid-Accent4">
    <w:name w:val="Light Grid Accent 4"/>
    <w:basedOn w:val="TableNormal"/>
    <w:uiPriority w:val="62"/>
    <w:rsid w:val="0077523A"/>
    <w:rPr>
      <w:rFonts w:ascii="Century" w:eastAsia="MS Mincho" w:hAnsi="Century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MediumShading1-Accent4">
    <w:name w:val="Medium Shading 1 Accent 4"/>
    <w:basedOn w:val="TableNormal"/>
    <w:uiPriority w:val="63"/>
    <w:rsid w:val="0077523A"/>
    <w:rPr>
      <w:rFonts w:ascii="Century" w:eastAsia="MS Mincho" w:hAnsi="Century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77523A"/>
    <w:rPr>
      <w:rFonts w:ascii="Century" w:eastAsia="MS Mincho" w:hAnsi="Century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-Accent4">
    <w:name w:val="Medium List 1 Accent 4"/>
    <w:basedOn w:val="TableNormal"/>
    <w:uiPriority w:val="65"/>
    <w:rsid w:val="0077523A"/>
    <w:rPr>
      <w:rFonts w:ascii="Century" w:eastAsia="MS Mincho" w:hAnsi="Century" w:cs="Times New Roman"/>
      <w:color w:val="000000" w:themeColor="text1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2-Accent4">
    <w:name w:val="Medium List 2 Accent 4"/>
    <w:basedOn w:val="TableNormal"/>
    <w:uiPriority w:val="66"/>
    <w:rsid w:val="0077523A"/>
    <w:rPr>
      <w:rFonts w:asciiTheme="majorHAnsi" w:eastAsiaTheme="majorEastAsia" w:hAnsiTheme="majorHAnsi" w:cstheme="majorBidi"/>
      <w:color w:val="000000" w:themeColor="text1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4">
    <w:name w:val="Medium Grid 1 Accent 4"/>
    <w:basedOn w:val="TableNormal"/>
    <w:uiPriority w:val="67"/>
    <w:rsid w:val="0077523A"/>
    <w:rPr>
      <w:rFonts w:ascii="Century" w:eastAsia="MS Mincho" w:hAnsi="Century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2-Accent4">
    <w:name w:val="Medium Grid 2 Accent 4"/>
    <w:basedOn w:val="TableNormal"/>
    <w:uiPriority w:val="68"/>
    <w:rsid w:val="0077523A"/>
    <w:rPr>
      <w:rFonts w:asciiTheme="majorHAnsi" w:eastAsiaTheme="majorEastAsia" w:hAnsiTheme="majorHAnsi" w:cstheme="majorBidi"/>
      <w:color w:val="000000" w:themeColor="text1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4">
    <w:name w:val="Medium Grid 3 Accent 4"/>
    <w:basedOn w:val="TableNormal"/>
    <w:uiPriority w:val="69"/>
    <w:rsid w:val="0077523A"/>
    <w:rPr>
      <w:rFonts w:ascii="Century" w:eastAsia="MS Mincho" w:hAnsi="Century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DarkList-Accent4">
    <w:name w:val="Dark List Accent 4"/>
    <w:basedOn w:val="TableNormal"/>
    <w:uiPriority w:val="70"/>
    <w:rsid w:val="0077523A"/>
    <w:rPr>
      <w:rFonts w:ascii="Century" w:eastAsia="MS Mincho" w:hAnsi="Century" w:cs="Times New Roman"/>
      <w:color w:val="FFFFFF" w:themeColor="background1"/>
      <w:kern w:val="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olorfulShading-Accent4">
    <w:name w:val="Colorful Shading Accent 4"/>
    <w:basedOn w:val="TableNormal"/>
    <w:uiPriority w:val="71"/>
    <w:rsid w:val="0077523A"/>
    <w:rPr>
      <w:rFonts w:ascii="Century" w:eastAsia="MS Mincho" w:hAnsi="Century" w:cs="Times New Roman"/>
      <w:color w:val="000000" w:themeColor="text1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-Accent4">
    <w:name w:val="Colorful List Accent 4"/>
    <w:basedOn w:val="TableNormal"/>
    <w:uiPriority w:val="72"/>
    <w:rsid w:val="0077523A"/>
    <w:rPr>
      <w:rFonts w:ascii="Century" w:eastAsia="MS Mincho" w:hAnsi="Century" w:cs="Times New Roman"/>
      <w:color w:val="000000" w:themeColor="text1"/>
      <w:kern w:val="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Grid-Accent4">
    <w:name w:val="Colorful Grid Accent 4"/>
    <w:basedOn w:val="TableNormal"/>
    <w:uiPriority w:val="73"/>
    <w:rsid w:val="0077523A"/>
    <w:rPr>
      <w:rFonts w:ascii="Century" w:eastAsia="MS Mincho" w:hAnsi="Century" w:cs="Times New Roman"/>
      <w:color w:val="000000" w:themeColor="text1"/>
      <w:kern w:val="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LightShading-Accent5">
    <w:name w:val="Light Shading Accent 5"/>
    <w:basedOn w:val="TableNormal"/>
    <w:uiPriority w:val="60"/>
    <w:rsid w:val="0077523A"/>
    <w:rPr>
      <w:rFonts w:ascii="Century" w:eastAsia="MS Mincho" w:hAnsi="Century" w:cs="Times New Roman"/>
      <w:color w:val="2E74B5" w:themeColor="accent5" w:themeShade="BF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 w:themeColor="accent5"/>
        <w:bottom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List-Accent5">
    <w:name w:val="Light List Accent 5"/>
    <w:basedOn w:val="TableNormal"/>
    <w:uiPriority w:val="61"/>
    <w:rsid w:val="0077523A"/>
    <w:rPr>
      <w:rFonts w:ascii="Century" w:eastAsia="MS Mincho" w:hAnsi="Century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Grid-Accent5">
    <w:name w:val="Light Grid Accent 5"/>
    <w:basedOn w:val="TableNormal"/>
    <w:uiPriority w:val="62"/>
    <w:rsid w:val="0077523A"/>
    <w:rPr>
      <w:rFonts w:ascii="Century" w:eastAsia="MS Mincho" w:hAnsi="Century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MediumShading1-Accent5">
    <w:name w:val="Medium Shading 1 Accent 5"/>
    <w:basedOn w:val="TableNormal"/>
    <w:uiPriority w:val="63"/>
    <w:rsid w:val="0077523A"/>
    <w:rPr>
      <w:rFonts w:ascii="Century" w:eastAsia="MS Mincho" w:hAnsi="Century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77523A"/>
    <w:rPr>
      <w:rFonts w:ascii="Century" w:eastAsia="MS Mincho" w:hAnsi="Century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-Accent5">
    <w:name w:val="Medium List 1 Accent 5"/>
    <w:basedOn w:val="TableNormal"/>
    <w:uiPriority w:val="65"/>
    <w:rsid w:val="0077523A"/>
    <w:rPr>
      <w:rFonts w:ascii="Century" w:eastAsia="MS Mincho" w:hAnsi="Century" w:cs="Times New Roman"/>
      <w:color w:val="000000" w:themeColor="text1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 w:themeColor="accent5"/>
        <w:bottom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2-Accent5">
    <w:name w:val="Medium List 2 Accent 5"/>
    <w:basedOn w:val="TableNormal"/>
    <w:uiPriority w:val="66"/>
    <w:rsid w:val="0077523A"/>
    <w:rPr>
      <w:rFonts w:asciiTheme="majorHAnsi" w:eastAsiaTheme="majorEastAsia" w:hAnsiTheme="majorHAnsi" w:cstheme="majorBidi"/>
      <w:color w:val="000000" w:themeColor="text1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5">
    <w:name w:val="Medium Grid 1 Accent 5"/>
    <w:basedOn w:val="TableNormal"/>
    <w:uiPriority w:val="67"/>
    <w:rsid w:val="0077523A"/>
    <w:rPr>
      <w:rFonts w:ascii="Century" w:eastAsia="MS Mincho" w:hAnsi="Century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2-Accent5">
    <w:name w:val="Medium Grid 2 Accent 5"/>
    <w:basedOn w:val="TableNormal"/>
    <w:uiPriority w:val="68"/>
    <w:rsid w:val="0077523A"/>
    <w:rPr>
      <w:rFonts w:asciiTheme="majorHAnsi" w:eastAsiaTheme="majorEastAsia" w:hAnsiTheme="majorHAnsi" w:cstheme="majorBidi"/>
      <w:color w:val="000000" w:themeColor="text1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5">
    <w:name w:val="Medium Grid 3 Accent 5"/>
    <w:basedOn w:val="TableNormal"/>
    <w:uiPriority w:val="69"/>
    <w:rsid w:val="0077523A"/>
    <w:rPr>
      <w:rFonts w:ascii="Century" w:eastAsia="MS Mincho" w:hAnsi="Century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DarkList-Accent5">
    <w:name w:val="Dark List Accent 5"/>
    <w:basedOn w:val="TableNormal"/>
    <w:uiPriority w:val="70"/>
    <w:rsid w:val="0077523A"/>
    <w:rPr>
      <w:rFonts w:ascii="Century" w:eastAsia="MS Mincho" w:hAnsi="Century" w:cs="Times New Roman"/>
      <w:color w:val="FFFFFF" w:themeColor="background1"/>
      <w:kern w:val="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ColorfulShading-Accent5">
    <w:name w:val="Colorful Shading Accent 5"/>
    <w:basedOn w:val="TableNormal"/>
    <w:uiPriority w:val="71"/>
    <w:rsid w:val="0077523A"/>
    <w:rPr>
      <w:rFonts w:ascii="Century" w:eastAsia="MS Mincho" w:hAnsi="Century" w:cs="Times New Roman"/>
      <w:color w:val="000000" w:themeColor="text1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-Accent5">
    <w:name w:val="Colorful List Accent 5"/>
    <w:basedOn w:val="TableNormal"/>
    <w:uiPriority w:val="72"/>
    <w:rsid w:val="0077523A"/>
    <w:rPr>
      <w:rFonts w:ascii="Century" w:eastAsia="MS Mincho" w:hAnsi="Century" w:cs="Times New Roman"/>
      <w:color w:val="000000" w:themeColor="text1"/>
      <w:kern w:val="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Grid-Accent5">
    <w:name w:val="Colorful Grid Accent 5"/>
    <w:basedOn w:val="TableNormal"/>
    <w:uiPriority w:val="73"/>
    <w:rsid w:val="0077523A"/>
    <w:rPr>
      <w:rFonts w:ascii="Century" w:eastAsia="MS Mincho" w:hAnsi="Century" w:cs="Times New Roman"/>
      <w:color w:val="000000" w:themeColor="text1"/>
      <w:kern w:val="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LightShading-Accent1">
    <w:name w:val="Light Shading Accent 1"/>
    <w:basedOn w:val="TableNormal"/>
    <w:uiPriority w:val="60"/>
    <w:rsid w:val="0077523A"/>
    <w:rPr>
      <w:rFonts w:ascii="Century" w:eastAsia="MS Mincho" w:hAnsi="Century" w:cs="Times New Roman"/>
      <w:color w:val="2F5496" w:themeColor="accent1" w:themeShade="BF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472C4" w:themeColor="accent1"/>
        <w:bottom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List-Accent1">
    <w:name w:val="Light List Accent 1"/>
    <w:basedOn w:val="TableNormal"/>
    <w:uiPriority w:val="61"/>
    <w:rsid w:val="0077523A"/>
    <w:rPr>
      <w:rFonts w:ascii="Century" w:eastAsia="MS Mincho" w:hAnsi="Century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Grid-Accent1">
    <w:name w:val="Light Grid Accent 1"/>
    <w:basedOn w:val="TableNormal"/>
    <w:uiPriority w:val="62"/>
    <w:rsid w:val="0077523A"/>
    <w:rPr>
      <w:rFonts w:ascii="Century" w:eastAsia="MS Mincho" w:hAnsi="Century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MediumShading1-Accent1">
    <w:name w:val="Medium Shading 1 Accent 1"/>
    <w:basedOn w:val="TableNormal"/>
    <w:uiPriority w:val="63"/>
    <w:rsid w:val="0077523A"/>
    <w:rPr>
      <w:rFonts w:ascii="Century" w:eastAsia="MS Mincho" w:hAnsi="Century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77523A"/>
    <w:rPr>
      <w:rFonts w:ascii="Century" w:eastAsia="MS Mincho" w:hAnsi="Century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-Accent1">
    <w:name w:val="Medium List 1 Accent 1"/>
    <w:basedOn w:val="TableNormal"/>
    <w:uiPriority w:val="65"/>
    <w:rsid w:val="0077523A"/>
    <w:rPr>
      <w:rFonts w:ascii="Century" w:eastAsia="MS Mincho" w:hAnsi="Century" w:cs="Times New Roman"/>
      <w:color w:val="000000" w:themeColor="text1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472C4" w:themeColor="accent1"/>
        <w:bottom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2-Accent1">
    <w:name w:val="Medium List 2 Accent 1"/>
    <w:basedOn w:val="TableNormal"/>
    <w:uiPriority w:val="66"/>
    <w:rsid w:val="0077523A"/>
    <w:rPr>
      <w:rFonts w:asciiTheme="majorHAnsi" w:eastAsiaTheme="majorEastAsia" w:hAnsiTheme="majorHAnsi" w:cstheme="majorBidi"/>
      <w:color w:val="000000" w:themeColor="text1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1">
    <w:name w:val="Medium Grid 1 Accent 1"/>
    <w:basedOn w:val="TableNormal"/>
    <w:uiPriority w:val="67"/>
    <w:rsid w:val="0077523A"/>
    <w:rPr>
      <w:rFonts w:ascii="Century" w:eastAsia="MS Mincho" w:hAnsi="Century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2-Accent1">
    <w:name w:val="Medium Grid 2 Accent 1"/>
    <w:basedOn w:val="TableNormal"/>
    <w:uiPriority w:val="68"/>
    <w:rsid w:val="0077523A"/>
    <w:rPr>
      <w:rFonts w:asciiTheme="majorHAnsi" w:eastAsiaTheme="majorEastAsia" w:hAnsiTheme="majorHAnsi" w:cstheme="majorBidi"/>
      <w:color w:val="000000" w:themeColor="text1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1">
    <w:name w:val="Medium Grid 3 Accent 1"/>
    <w:basedOn w:val="TableNormal"/>
    <w:uiPriority w:val="69"/>
    <w:rsid w:val="0077523A"/>
    <w:rPr>
      <w:rFonts w:ascii="Century" w:eastAsia="MS Mincho" w:hAnsi="Century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DarkList-Accent1">
    <w:name w:val="Dark List Accent 1"/>
    <w:basedOn w:val="TableNormal"/>
    <w:uiPriority w:val="70"/>
    <w:rsid w:val="0077523A"/>
    <w:rPr>
      <w:rFonts w:ascii="Century" w:eastAsia="MS Mincho" w:hAnsi="Century" w:cs="Times New Roman"/>
      <w:color w:val="FFFFFF" w:themeColor="background1"/>
      <w:kern w:val="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ColorfulShading-Accent1">
    <w:name w:val="Colorful Shading Accent 1"/>
    <w:basedOn w:val="TableNormal"/>
    <w:uiPriority w:val="71"/>
    <w:rsid w:val="0077523A"/>
    <w:rPr>
      <w:rFonts w:ascii="Century" w:eastAsia="MS Mincho" w:hAnsi="Century" w:cs="Times New Roman"/>
      <w:color w:val="000000" w:themeColor="text1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-Accent1">
    <w:name w:val="Colorful List Accent 1"/>
    <w:basedOn w:val="TableNormal"/>
    <w:uiPriority w:val="72"/>
    <w:rsid w:val="0077523A"/>
    <w:rPr>
      <w:rFonts w:ascii="Century" w:eastAsia="MS Mincho" w:hAnsi="Century" w:cs="Times New Roman"/>
      <w:color w:val="000000" w:themeColor="text1"/>
      <w:kern w:val="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Grid-Accent1">
    <w:name w:val="Colorful Grid Accent 1"/>
    <w:basedOn w:val="TableNormal"/>
    <w:uiPriority w:val="73"/>
    <w:rsid w:val="0077523A"/>
    <w:rPr>
      <w:rFonts w:ascii="Century" w:eastAsia="MS Mincho" w:hAnsi="Century" w:cs="Times New Roman"/>
      <w:color w:val="000000" w:themeColor="text1"/>
      <w:kern w:val="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LightShading-Accent2">
    <w:name w:val="Light Shading Accent 2"/>
    <w:basedOn w:val="TableNormal"/>
    <w:uiPriority w:val="60"/>
    <w:rsid w:val="0077523A"/>
    <w:rPr>
      <w:rFonts w:ascii="Century" w:eastAsia="MS Mincho" w:hAnsi="Century" w:cs="Times New Roman"/>
      <w:color w:val="C45911" w:themeColor="accent2" w:themeShade="BF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List-Accent2">
    <w:name w:val="Light List Accent 2"/>
    <w:basedOn w:val="TableNormal"/>
    <w:uiPriority w:val="61"/>
    <w:rsid w:val="0077523A"/>
    <w:rPr>
      <w:rFonts w:ascii="Century" w:eastAsia="MS Mincho" w:hAnsi="Century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Grid-Accent2">
    <w:name w:val="Light Grid Accent 2"/>
    <w:basedOn w:val="TableNormal"/>
    <w:uiPriority w:val="62"/>
    <w:rsid w:val="0077523A"/>
    <w:rPr>
      <w:rFonts w:ascii="Century" w:eastAsia="MS Mincho" w:hAnsi="Century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ediumShading1-Accent2">
    <w:name w:val="Medium Shading 1 Accent 2"/>
    <w:basedOn w:val="TableNormal"/>
    <w:uiPriority w:val="63"/>
    <w:rsid w:val="0077523A"/>
    <w:rPr>
      <w:rFonts w:ascii="Century" w:eastAsia="MS Mincho" w:hAnsi="Century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77523A"/>
    <w:rPr>
      <w:rFonts w:ascii="Century" w:eastAsia="MS Mincho" w:hAnsi="Century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-Accent2">
    <w:name w:val="Medium List 1 Accent 2"/>
    <w:basedOn w:val="TableNormal"/>
    <w:uiPriority w:val="65"/>
    <w:rsid w:val="0077523A"/>
    <w:rPr>
      <w:rFonts w:ascii="Century" w:eastAsia="MS Mincho" w:hAnsi="Century" w:cs="Times New Roman"/>
      <w:color w:val="000000" w:themeColor="text1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2-Accent2">
    <w:name w:val="Medium List 2 Accent 2"/>
    <w:basedOn w:val="TableNormal"/>
    <w:uiPriority w:val="66"/>
    <w:rsid w:val="0077523A"/>
    <w:rPr>
      <w:rFonts w:asciiTheme="majorHAnsi" w:eastAsiaTheme="majorEastAsia" w:hAnsiTheme="majorHAnsi" w:cstheme="majorBidi"/>
      <w:color w:val="000000" w:themeColor="text1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2">
    <w:name w:val="Medium Grid 1 Accent 2"/>
    <w:basedOn w:val="TableNormal"/>
    <w:uiPriority w:val="67"/>
    <w:rsid w:val="0077523A"/>
    <w:rPr>
      <w:rFonts w:ascii="Century" w:eastAsia="MS Mincho" w:hAnsi="Century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2-Accent2">
    <w:name w:val="Medium Grid 2 Accent 2"/>
    <w:basedOn w:val="TableNormal"/>
    <w:uiPriority w:val="68"/>
    <w:rsid w:val="0077523A"/>
    <w:rPr>
      <w:rFonts w:asciiTheme="majorHAnsi" w:eastAsiaTheme="majorEastAsia" w:hAnsiTheme="majorHAnsi" w:cstheme="majorBidi"/>
      <w:color w:val="000000" w:themeColor="text1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2">
    <w:name w:val="Medium Grid 3 Accent 2"/>
    <w:basedOn w:val="TableNormal"/>
    <w:uiPriority w:val="69"/>
    <w:rsid w:val="0077523A"/>
    <w:rPr>
      <w:rFonts w:ascii="Century" w:eastAsia="MS Mincho" w:hAnsi="Century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DarkList-Accent2">
    <w:name w:val="Dark List Accent 2"/>
    <w:basedOn w:val="TableNormal"/>
    <w:uiPriority w:val="70"/>
    <w:rsid w:val="0077523A"/>
    <w:rPr>
      <w:rFonts w:ascii="Century" w:eastAsia="MS Mincho" w:hAnsi="Century" w:cs="Times New Roman"/>
      <w:color w:val="FFFFFF" w:themeColor="background1"/>
      <w:kern w:val="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olorfulShading-Accent2">
    <w:name w:val="Colorful Shading Accent 2"/>
    <w:basedOn w:val="TableNormal"/>
    <w:uiPriority w:val="71"/>
    <w:rsid w:val="0077523A"/>
    <w:rPr>
      <w:rFonts w:ascii="Century" w:eastAsia="MS Mincho" w:hAnsi="Century" w:cs="Times New Roman"/>
      <w:color w:val="000000" w:themeColor="text1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-Accent2">
    <w:name w:val="Colorful List Accent 2"/>
    <w:basedOn w:val="TableNormal"/>
    <w:uiPriority w:val="72"/>
    <w:rsid w:val="0077523A"/>
    <w:rPr>
      <w:rFonts w:ascii="Century" w:eastAsia="MS Mincho" w:hAnsi="Century" w:cs="Times New Roman"/>
      <w:color w:val="000000" w:themeColor="text1"/>
      <w:kern w:val="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Grid-Accent2">
    <w:name w:val="Colorful Grid Accent 2"/>
    <w:basedOn w:val="TableNormal"/>
    <w:uiPriority w:val="73"/>
    <w:rsid w:val="0077523A"/>
    <w:rPr>
      <w:rFonts w:ascii="Century" w:eastAsia="MS Mincho" w:hAnsi="Century" w:cs="Times New Roman"/>
      <w:color w:val="000000" w:themeColor="text1"/>
      <w:kern w:val="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LightShading-Accent3">
    <w:name w:val="Light Shading Accent 3"/>
    <w:basedOn w:val="TableNormal"/>
    <w:uiPriority w:val="60"/>
    <w:rsid w:val="0077523A"/>
    <w:rPr>
      <w:rFonts w:ascii="Century" w:eastAsia="MS Mincho" w:hAnsi="Century" w:cs="Times New Roman"/>
      <w:color w:val="7B7B7B" w:themeColor="accent3" w:themeShade="BF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List-Accent3">
    <w:name w:val="Light List Accent 3"/>
    <w:basedOn w:val="TableNormal"/>
    <w:uiPriority w:val="61"/>
    <w:rsid w:val="0077523A"/>
    <w:rPr>
      <w:rFonts w:ascii="Century" w:eastAsia="MS Mincho" w:hAnsi="Century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Grid-Accent3">
    <w:name w:val="Light Grid Accent 3"/>
    <w:basedOn w:val="TableNormal"/>
    <w:uiPriority w:val="62"/>
    <w:rsid w:val="0077523A"/>
    <w:rPr>
      <w:rFonts w:ascii="Century" w:eastAsia="MS Mincho" w:hAnsi="Century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MediumShading1-Accent3">
    <w:name w:val="Medium Shading 1 Accent 3"/>
    <w:basedOn w:val="TableNormal"/>
    <w:uiPriority w:val="63"/>
    <w:rsid w:val="0077523A"/>
    <w:rPr>
      <w:rFonts w:ascii="Century" w:eastAsia="MS Mincho" w:hAnsi="Century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77523A"/>
    <w:rPr>
      <w:rFonts w:ascii="Century" w:eastAsia="MS Mincho" w:hAnsi="Century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-Accent3">
    <w:name w:val="Medium List 1 Accent 3"/>
    <w:basedOn w:val="TableNormal"/>
    <w:uiPriority w:val="65"/>
    <w:rsid w:val="0077523A"/>
    <w:rPr>
      <w:rFonts w:ascii="Century" w:eastAsia="MS Mincho" w:hAnsi="Century" w:cs="Times New Roman"/>
      <w:color w:val="000000" w:themeColor="text1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2-Accent3">
    <w:name w:val="Medium List 2 Accent 3"/>
    <w:basedOn w:val="TableNormal"/>
    <w:uiPriority w:val="66"/>
    <w:rsid w:val="0077523A"/>
    <w:rPr>
      <w:rFonts w:asciiTheme="majorHAnsi" w:eastAsiaTheme="majorEastAsia" w:hAnsiTheme="majorHAnsi" w:cstheme="majorBidi"/>
      <w:color w:val="000000" w:themeColor="text1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3">
    <w:name w:val="Medium Grid 1 Accent 3"/>
    <w:basedOn w:val="TableNormal"/>
    <w:uiPriority w:val="67"/>
    <w:rsid w:val="0077523A"/>
    <w:rPr>
      <w:rFonts w:ascii="Century" w:eastAsia="MS Mincho" w:hAnsi="Century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2-Accent3">
    <w:name w:val="Medium Grid 2 Accent 3"/>
    <w:basedOn w:val="TableNormal"/>
    <w:uiPriority w:val="68"/>
    <w:rsid w:val="0077523A"/>
    <w:rPr>
      <w:rFonts w:asciiTheme="majorHAnsi" w:eastAsiaTheme="majorEastAsia" w:hAnsiTheme="majorHAnsi" w:cstheme="majorBidi"/>
      <w:color w:val="000000" w:themeColor="text1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3">
    <w:name w:val="Medium Grid 3 Accent 3"/>
    <w:basedOn w:val="TableNormal"/>
    <w:uiPriority w:val="69"/>
    <w:rsid w:val="0077523A"/>
    <w:rPr>
      <w:rFonts w:ascii="Century" w:eastAsia="MS Mincho" w:hAnsi="Century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DarkList-Accent3">
    <w:name w:val="Dark List Accent 3"/>
    <w:basedOn w:val="TableNormal"/>
    <w:uiPriority w:val="70"/>
    <w:rsid w:val="0077523A"/>
    <w:rPr>
      <w:rFonts w:ascii="Century" w:eastAsia="MS Mincho" w:hAnsi="Century" w:cs="Times New Roman"/>
      <w:color w:val="FFFFFF" w:themeColor="background1"/>
      <w:kern w:val="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olorfulShading-Accent3">
    <w:name w:val="Colorful Shading Accent 3"/>
    <w:basedOn w:val="TableNormal"/>
    <w:uiPriority w:val="71"/>
    <w:rsid w:val="0077523A"/>
    <w:rPr>
      <w:rFonts w:ascii="Century" w:eastAsia="MS Mincho" w:hAnsi="Century" w:cs="Times New Roman"/>
      <w:color w:val="000000" w:themeColor="text1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List-Accent3">
    <w:name w:val="Colorful List Accent 3"/>
    <w:basedOn w:val="TableNormal"/>
    <w:uiPriority w:val="72"/>
    <w:rsid w:val="0077523A"/>
    <w:rPr>
      <w:rFonts w:ascii="Century" w:eastAsia="MS Mincho" w:hAnsi="Century" w:cs="Times New Roman"/>
      <w:color w:val="000000" w:themeColor="text1"/>
      <w:kern w:val="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Grid-Accent3">
    <w:name w:val="Colorful Grid Accent 3"/>
    <w:basedOn w:val="TableNormal"/>
    <w:uiPriority w:val="73"/>
    <w:rsid w:val="0077523A"/>
    <w:rPr>
      <w:rFonts w:ascii="Century" w:eastAsia="MS Mincho" w:hAnsi="Century" w:cs="Times New Roman"/>
      <w:color w:val="000000" w:themeColor="text1"/>
      <w:kern w:val="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TableColumns1">
    <w:name w:val="Table Columns 1"/>
    <w:basedOn w:val="TableNormal"/>
    <w:rsid w:val="0077523A"/>
    <w:pPr>
      <w:widowControl w:val="0"/>
      <w:topLinePunct/>
      <w:adjustRightInd w:val="0"/>
      <w:snapToGrid w:val="0"/>
      <w:spacing w:line="360" w:lineRule="atLeast"/>
      <w:jc w:val="both"/>
    </w:pPr>
    <w:rPr>
      <w:rFonts w:ascii="Century" w:eastAsia="MS Mincho" w:hAnsi="Century" w:cs="Times New Roman"/>
      <w:b/>
      <w:bCs/>
      <w:kern w:val="0"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77523A"/>
    <w:pPr>
      <w:widowControl w:val="0"/>
      <w:topLinePunct/>
      <w:adjustRightInd w:val="0"/>
      <w:snapToGrid w:val="0"/>
      <w:spacing w:line="360" w:lineRule="atLeast"/>
      <w:jc w:val="both"/>
    </w:pPr>
    <w:rPr>
      <w:rFonts w:ascii="Century" w:eastAsia="MS Mincho" w:hAnsi="Century" w:cs="Times New Roman"/>
      <w:b/>
      <w:bCs/>
      <w:kern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77523A"/>
    <w:pPr>
      <w:widowControl w:val="0"/>
      <w:topLinePunct/>
      <w:adjustRightInd w:val="0"/>
      <w:snapToGrid w:val="0"/>
      <w:spacing w:line="360" w:lineRule="atLeast"/>
      <w:jc w:val="both"/>
    </w:pPr>
    <w:rPr>
      <w:rFonts w:ascii="Century" w:eastAsia="MS Mincho" w:hAnsi="Century" w:cs="Times New Roman"/>
      <w:b/>
      <w:bCs/>
      <w:kern w:val="0"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rsid w:val="0077523A"/>
    <w:pPr>
      <w:widowControl w:val="0"/>
      <w:topLinePunct/>
      <w:adjustRightInd w:val="0"/>
      <w:snapToGrid w:val="0"/>
      <w:spacing w:line="360" w:lineRule="atLeast"/>
      <w:jc w:val="both"/>
    </w:pPr>
    <w:rPr>
      <w:rFonts w:ascii="Century" w:eastAsia="MS Mincho" w:hAnsi="Century" w:cs="Times New Roman"/>
      <w:kern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rsid w:val="0077523A"/>
    <w:pPr>
      <w:widowControl w:val="0"/>
      <w:topLinePunct/>
      <w:adjustRightInd w:val="0"/>
      <w:snapToGrid w:val="0"/>
      <w:spacing w:line="360" w:lineRule="atLeast"/>
      <w:jc w:val="both"/>
    </w:pPr>
    <w:rPr>
      <w:rFonts w:ascii="Century" w:eastAsia="MS Mincho" w:hAnsi="Century" w:cs="Times New Roman"/>
      <w:kern w:val="0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Theme">
    <w:name w:val="Table Theme"/>
    <w:basedOn w:val="TableNormal"/>
    <w:rsid w:val="0077523A"/>
    <w:pPr>
      <w:widowControl w:val="0"/>
      <w:topLinePunct/>
      <w:adjustRightInd w:val="0"/>
      <w:snapToGrid w:val="0"/>
      <w:spacing w:line="360" w:lineRule="atLeast"/>
      <w:jc w:val="both"/>
    </w:pPr>
    <w:rPr>
      <w:rFonts w:ascii="Century" w:eastAsia="MS Mincho" w:hAnsi="Century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Number1Arial">
    <w:name w:val="List Number 1 (Arial)"/>
    <w:basedOn w:val="Normal"/>
    <w:rsid w:val="0077523A"/>
    <w:pPr>
      <w:numPr>
        <w:numId w:val="41"/>
      </w:numPr>
    </w:pPr>
    <w:rPr>
      <w:rFonts w:ascii="Arial" w:eastAsia="MS Gothic" w:hAnsi="Arial"/>
    </w:rPr>
  </w:style>
  <w:style w:type="paragraph" w:customStyle="1" w:styleId="TableText105pt">
    <w:name w:val="Table Text (10.5pt)"/>
    <w:basedOn w:val="TableText12pt"/>
    <w:rsid w:val="0077523A"/>
    <w:rPr>
      <w:sz w:val="21"/>
    </w:rPr>
  </w:style>
  <w:style w:type="paragraph" w:customStyle="1" w:styleId="FormulaFormat">
    <w:name w:val="Formula Format"/>
    <w:rsid w:val="0077523A"/>
    <w:pPr>
      <w:widowControl w:val="0"/>
      <w:jc w:val="both"/>
    </w:pPr>
    <w:rPr>
      <w:rFonts w:cs="Times New Roman"/>
      <w:sz w:val="3276"/>
      <w:szCs w:val="3276"/>
    </w:rPr>
  </w:style>
  <w:style w:type="character" w:styleId="PlaceholderText">
    <w:name w:val="Placeholder Text"/>
    <w:basedOn w:val="DefaultParagraphFont"/>
    <w:uiPriority w:val="99"/>
    <w:semiHidden/>
    <w:rsid w:val="0077523A"/>
    <w:rPr>
      <w:color w:val="808080"/>
    </w:rPr>
  </w:style>
  <w:style w:type="table" w:customStyle="1" w:styleId="TableNoverticallinesRepeattitle">
    <w:name w:val="Table (No vertical lines/Repeat title)"/>
    <w:basedOn w:val="TableNormal"/>
    <w:uiPriority w:val="99"/>
    <w:rsid w:val="0077523A"/>
    <w:rPr>
      <w:rFonts w:ascii="Century" w:eastAsia="MS Mincho" w:hAnsi="Century" w:cs="Times New Roman"/>
      <w:kern w:val="0"/>
      <w:sz w:val="20"/>
      <w:szCs w:val="20"/>
    </w:rPr>
    <w:tblPr>
      <w:tblInd w:w="0" w:type="dxa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rPr>
        <w:tblHeader/>
      </w:trPr>
    </w:tblStylePr>
  </w:style>
  <w:style w:type="table" w:customStyle="1" w:styleId="TableGridRepeattitle">
    <w:name w:val="Table Grid (Repeat title)"/>
    <w:basedOn w:val="TableNormal"/>
    <w:uiPriority w:val="99"/>
    <w:rsid w:val="0077523A"/>
    <w:rPr>
      <w:rFonts w:ascii="Century" w:eastAsia="MS Mincho" w:hAnsi="Century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rPr>
        <w:tblHeader/>
      </w:trPr>
    </w:tblStylePr>
  </w:style>
  <w:style w:type="paragraph" w:styleId="Revision">
    <w:name w:val="Revision"/>
    <w:hidden/>
    <w:uiPriority w:val="99"/>
    <w:semiHidden/>
    <w:rsid w:val="006C6BA8"/>
    <w:rPr>
      <w:rFonts w:ascii="Times New Roman" w:eastAsia="MS Mincho" w:hAnsi="Times New Roman" w:cs="Times New Roman"/>
      <w:snapToGrid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7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48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09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52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861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426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38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uichi.hiroyama@shionogi.co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36" Type="http://schemas.microsoft.com/office/2018/08/relationships/commentsExtensible" Target="commentsExtensi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14136\AppData\Roaming\Microsoft\Templates\MIND_J%20for%202010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BFF808-6011-4418-96D7-1182832D7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MIND_J for 2010.dotx</Template>
  <TotalTime>17</TotalTime>
  <Pages>3</Pages>
  <Words>160</Words>
  <Characters>913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Hiroyama, Shuichi(BIO)廣山 秀一</dc:creator>
  <cp:keywords/>
  <dc:description/>
  <cp:lastModifiedBy>Jeyalakshmi M.</cp:lastModifiedBy>
  <cp:revision>6</cp:revision>
  <cp:lastPrinted>2020-03-19T08:37:00Z</cp:lastPrinted>
  <dcterms:created xsi:type="dcterms:W3CDTF">2020-05-27T04:52:00Z</dcterms:created>
  <dcterms:modified xsi:type="dcterms:W3CDTF">2020-09-18T08:07:00Z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1.1</vt:lpwstr>
  </property>
  <property fmtid="{D5CDD505-2E9C-101B-9397-08002B2CF9AE}" pid="3" name="Mendeley Recent Style Id 0_1">
    <vt:lpwstr>http://www.zotero.org/styles/american-medical-association</vt:lpwstr>
  </property>
  <property fmtid="{D5CDD505-2E9C-101B-9397-08002B2CF9AE}" pid="4" name="Mendeley Recent Style Name 0_1">
    <vt:lpwstr>American Medical Association</vt:lpwstr>
  </property>
  <property fmtid="{D5CDD505-2E9C-101B-9397-08002B2CF9AE}" pid="5" name="Mendeley Recent Style Id 1_1">
    <vt:lpwstr>http://www.zotero.org/styles/american-political-science-association</vt:lpwstr>
  </property>
  <property fmtid="{D5CDD505-2E9C-101B-9397-08002B2CF9AE}" pid="6" name="Mendeley Recent Style Name 1_1">
    <vt:lpwstr>American Political Science Association</vt:lpwstr>
  </property>
  <property fmtid="{D5CDD505-2E9C-101B-9397-08002B2CF9AE}" pid="7" name="Mendeley Recent Style Id 2_1">
    <vt:lpwstr>http://www.zotero.org/styles/apa</vt:lpwstr>
  </property>
  <property fmtid="{D5CDD505-2E9C-101B-9397-08002B2CF9AE}" pid="8" name="Mendeley Recent Style Name 2_1">
    <vt:lpwstr>American Psychological Association 7th edition</vt:lpwstr>
  </property>
  <property fmtid="{D5CDD505-2E9C-101B-9397-08002B2CF9AE}" pid="9" name="Mendeley Recent Style Id 3_1">
    <vt:lpwstr>http://www.zotero.org/styles/chicago-author-date</vt:lpwstr>
  </property>
  <property fmtid="{D5CDD505-2E9C-101B-9397-08002B2CF9AE}" pid="10" name="Mendeley Recent Style Name 3_1">
    <vt:lpwstr>Chicago Manual of Style 17th edition (author-date)</vt:lpwstr>
  </property>
  <property fmtid="{D5CDD505-2E9C-101B-9397-08002B2CF9AE}" pid="11" name="Mendeley Recent Style Id 4_1">
    <vt:lpwstr>http://www.zotero.org/styles/harvard-cite-them-right</vt:lpwstr>
  </property>
  <property fmtid="{D5CDD505-2E9C-101B-9397-08002B2CF9AE}" pid="12" name="Mendeley Recent Style Name 4_1">
    <vt:lpwstr>Cite Them Right 10th edition - Harvard</vt:lpwstr>
  </property>
  <property fmtid="{D5CDD505-2E9C-101B-9397-08002B2CF9AE}" pid="13" name="Mendeley Recent Style Id 5_1">
    <vt:lpwstr>http://www.zotero.org/styles/european-journal-of-nuclear-medicine-and-molecular-imaging</vt:lpwstr>
  </property>
  <property fmtid="{D5CDD505-2E9C-101B-9397-08002B2CF9AE}" pid="14" name="Mendeley Recent Style Name 5_1">
    <vt:lpwstr>European Journal of Nuclear Medicine and Molecular Imaging</vt:lpwstr>
  </property>
  <property fmtid="{D5CDD505-2E9C-101B-9397-08002B2CF9AE}" pid="15" name="Mendeley Recent Style Id 6_1">
    <vt:lpwstr>http://www.zotero.org/styles/ieee</vt:lpwstr>
  </property>
  <property fmtid="{D5CDD505-2E9C-101B-9397-08002B2CF9AE}" pid="16" name="Mendeley Recent Style Name 6_1">
    <vt:lpwstr>IEEE</vt:lpwstr>
  </property>
  <property fmtid="{D5CDD505-2E9C-101B-9397-08002B2CF9AE}" pid="17" name="Mendeley Recent Style Id 7_1">
    <vt:lpwstr>http://www.zotero.org/styles/modern-humanities-research-association</vt:lpwstr>
  </property>
  <property fmtid="{D5CDD505-2E9C-101B-9397-08002B2CF9AE}" pid="18" name="Mendeley Recent Style Name 7_1">
    <vt:lpwstr>Modern Humanities Research Association 3rd edition (note with bibliography)</vt:lpwstr>
  </property>
  <property fmtid="{D5CDD505-2E9C-101B-9397-08002B2CF9AE}" pid="19" name="Mendeley Recent Style Id 8_1">
    <vt:lpwstr>http://www.zotero.org/styles/modern-language-association</vt:lpwstr>
  </property>
  <property fmtid="{D5CDD505-2E9C-101B-9397-08002B2CF9AE}" pid="20" name="Mendeley Recent Style Name 8_1">
    <vt:lpwstr>Modern Language Association 8th edition</vt:lpwstr>
  </property>
  <property fmtid="{D5CDD505-2E9C-101B-9397-08002B2CF9AE}" pid="21" name="Mendeley Recent Style Id 9_1">
    <vt:lpwstr>http://www.zotero.org/styles/nature</vt:lpwstr>
  </property>
  <property fmtid="{D5CDD505-2E9C-101B-9397-08002B2CF9AE}" pid="22" name="Mendeley Recent Style Name 9_1">
    <vt:lpwstr>Nature</vt:lpwstr>
  </property>
  <property fmtid="{D5CDD505-2E9C-101B-9397-08002B2CF9AE}" pid="23" name="Mendeley Document_1">
    <vt:lpwstr>True</vt:lpwstr>
  </property>
  <property fmtid="{D5CDD505-2E9C-101B-9397-08002B2CF9AE}" pid="24" name="Mendeley Unique User Id_1">
    <vt:lpwstr>5cf81ff4-6336-30fa-8f41-4ccd4aea36a0</vt:lpwstr>
  </property>
  <property fmtid="{D5CDD505-2E9C-101B-9397-08002B2CF9AE}" pid="25" name="Mendeley Citation Style_1">
    <vt:lpwstr>http://www.zotero.org/styles/european-journal-of-nuclear-medicine-and-molecular-imaging</vt:lpwstr>
  </property>
</Properties>
</file>