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683C9" w14:textId="77777777" w:rsidR="006674C9" w:rsidRDefault="006674C9" w:rsidP="006674C9">
      <w:pPr>
        <w:suppressLineNumbers/>
        <w:rPr>
          <w:b/>
          <w:bCs/>
          <w:lang w:val="en-CA"/>
        </w:rPr>
      </w:pPr>
      <w:bookmarkStart w:id="0" w:name="_GoBack"/>
      <w:r>
        <w:rPr>
          <w:b/>
          <w:bCs/>
          <w:lang w:val="en-CA"/>
        </w:rPr>
        <w:t xml:space="preserve">Adjusted </w:t>
      </w:r>
      <w:r>
        <w:rPr>
          <w:b/>
          <w:bCs/>
        </w:rPr>
        <w:t xml:space="preserve">mortality risk </w:t>
      </w:r>
      <w:r>
        <w:rPr>
          <w:b/>
          <w:bCs/>
          <w:lang w:val="en-CA"/>
        </w:rPr>
        <w:t>in AKI patients versus no AKI patients</w:t>
      </w:r>
      <w:r>
        <w:rPr>
          <w:b/>
          <w:bCs/>
        </w:rPr>
        <w:t xml:space="preserve"> by AKI stage</w:t>
      </w:r>
    </w:p>
    <w:p w14:paraId="731A757B" w14:textId="77777777" w:rsidR="006674C9" w:rsidRDefault="006674C9" w:rsidP="006674C9">
      <w:pPr>
        <w:suppressLineNumbers/>
        <w:jc w:val="left"/>
        <w:rPr>
          <w:rFonts w:cs="Arial"/>
          <w:sz w:val="18"/>
          <w:szCs w:val="18"/>
        </w:rPr>
      </w:pPr>
      <w:r>
        <w:rPr>
          <w:noProof/>
          <w:lang w:val="en-IN" w:eastAsia="en-IN"/>
        </w:rPr>
        <w:drawing>
          <wp:inline distT="0" distB="0" distL="0" distR="0" wp14:anchorId="0C1D5505" wp14:editId="5C534D19">
            <wp:extent cx="7323471" cy="4219575"/>
            <wp:effectExtent l="0" t="0" r="0" b="0"/>
            <wp:docPr id="1146868812" name="Picture 1146868812" descr="A graph with numbers an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868812" name="Picture 1146868812" descr="A graph with numbers and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3575" cy="424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9EA1D" w14:textId="77777777" w:rsidR="006674C9" w:rsidRPr="00D06EEC" w:rsidRDefault="006674C9" w:rsidP="006674C9">
      <w:pPr>
        <w:suppressLineNumbers/>
        <w:spacing w:after="0"/>
        <w:rPr>
          <w:rFonts w:cs="Arial"/>
          <w:sz w:val="16"/>
          <w:szCs w:val="16"/>
        </w:rPr>
      </w:pPr>
      <w:r w:rsidRPr="00D06EEC">
        <w:rPr>
          <w:rFonts w:cs="Arial"/>
          <w:sz w:val="16"/>
          <w:szCs w:val="16"/>
        </w:rPr>
        <w:t>*</w:t>
      </w:r>
      <w:r w:rsidRPr="00D06EEC">
        <w:rPr>
          <w:rFonts w:cs="Arial"/>
          <w:sz w:val="16"/>
          <w:szCs w:val="16"/>
          <w:vertAlign w:val="superscript"/>
        </w:rPr>
        <w:t xml:space="preserve"> </w:t>
      </w:r>
      <w:r w:rsidRPr="00D06EEC">
        <w:rPr>
          <w:rFonts w:cs="Arial"/>
          <w:sz w:val="16"/>
          <w:szCs w:val="16"/>
        </w:rPr>
        <w:t>Data presented as HR (95% CI) where no OR (95% CI) was reported. Error bars correspond to the 95% CI and may extend past visible axis.</w:t>
      </w:r>
    </w:p>
    <w:p w14:paraId="5237533E" w14:textId="77777777" w:rsidR="006674C9" w:rsidRPr="00D06EEC" w:rsidRDefault="006674C9" w:rsidP="006674C9">
      <w:pPr>
        <w:suppressLineNumbers/>
        <w:rPr>
          <w:rFonts w:cs="Arial"/>
          <w:sz w:val="16"/>
          <w:szCs w:val="16"/>
        </w:rPr>
      </w:pPr>
      <w:r w:rsidRPr="00D06EEC">
        <w:rPr>
          <w:rFonts w:cs="Arial"/>
          <w:sz w:val="16"/>
          <w:szCs w:val="16"/>
        </w:rPr>
        <w:t>** Data presented as RR (95% CI) where no OR (95% CI) was reported. Error bars correspond to the 95% CI and may extend past visible axis.</w:t>
      </w:r>
    </w:p>
    <w:p w14:paraId="2F816344" w14:textId="77777777" w:rsidR="006674C9" w:rsidRPr="00D06EEC" w:rsidRDefault="006674C9" w:rsidP="006674C9">
      <w:pPr>
        <w:suppressLineNumbers/>
        <w:spacing w:line="240" w:lineRule="auto"/>
        <w:rPr>
          <w:sz w:val="16"/>
          <w:szCs w:val="16"/>
        </w:rPr>
      </w:pPr>
      <w:r w:rsidRPr="00D06EEC">
        <w:rPr>
          <w:sz w:val="16"/>
          <w:szCs w:val="16"/>
        </w:rPr>
        <w:t>Boxplots comparing AKI incidence based on diagnostic criteria used. The error bars are the 95% confidence interval, the bottom and top of the box are the 25th and 75th percentiles, the line inside the box is the 50th percentile (median).</w:t>
      </w:r>
    </w:p>
    <w:p w14:paraId="11C9F735" w14:textId="77777777" w:rsidR="006674C9" w:rsidRPr="00D06EEC" w:rsidRDefault="006674C9" w:rsidP="006674C9">
      <w:pPr>
        <w:suppressLineNumbers/>
        <w:rPr>
          <w:sz w:val="16"/>
          <w:szCs w:val="18"/>
          <w:lang w:val="en-CA"/>
        </w:rPr>
      </w:pPr>
      <w:r w:rsidRPr="00D06EEC">
        <w:rPr>
          <w:rFonts w:cs="Arial"/>
          <w:sz w:val="16"/>
          <w:szCs w:val="16"/>
        </w:rPr>
        <w:t xml:space="preserve">Abbreviations: AKI = acute kidney injury; CI = confidence interval; HR = hazard ratio; OR = odds ratio; RR = risk ratio; SC = serum creatinine; UO = urine output. </w:t>
      </w:r>
    </w:p>
    <w:bookmarkEnd w:id="0"/>
    <w:p w14:paraId="4A60699E" w14:textId="1AA7DBC3" w:rsidR="00DE0486" w:rsidRPr="006674C9" w:rsidRDefault="00DE0486" w:rsidP="006674C9"/>
    <w:sectPr w:rsidR="00DE0486" w:rsidRPr="006674C9" w:rsidSect="00170BF5">
      <w:footerReference w:type="default" r:id="rId9"/>
      <w:footnotePr>
        <w:numFmt w:val="lowerRoman"/>
      </w:footnotePr>
      <w:pgSz w:w="15840" w:h="12240" w:orient="landscape"/>
      <w:pgMar w:top="1440" w:right="1440" w:bottom="1440" w:left="1440" w:header="576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5FFC8D" w14:textId="77777777" w:rsidR="001E6523" w:rsidRDefault="001E6523" w:rsidP="00DB354D">
      <w:pPr>
        <w:spacing w:after="0" w:line="240" w:lineRule="auto"/>
      </w:pPr>
      <w:r>
        <w:separator/>
      </w:r>
    </w:p>
  </w:endnote>
  <w:endnote w:type="continuationSeparator" w:id="0">
    <w:p w14:paraId="487044BE" w14:textId="77777777" w:rsidR="001E6523" w:rsidRDefault="001E6523" w:rsidP="00DB354D">
      <w:pPr>
        <w:spacing w:after="0" w:line="240" w:lineRule="auto"/>
      </w:pPr>
      <w:r>
        <w:continuationSeparator/>
      </w:r>
    </w:p>
  </w:endnote>
  <w:endnote w:type="continuationNotice" w:id="1">
    <w:p w14:paraId="18B089BA" w14:textId="77777777" w:rsidR="001E6523" w:rsidRDefault="001E65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51903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AD4569" w14:textId="77A5573C" w:rsidR="00654E8F" w:rsidRDefault="00654E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33CC4D" w14:textId="77777777" w:rsidR="00E33D92" w:rsidRDefault="00E33D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5D7179" w14:textId="77777777" w:rsidR="001E6523" w:rsidRDefault="001E6523" w:rsidP="00DB354D">
      <w:pPr>
        <w:spacing w:after="0" w:line="240" w:lineRule="auto"/>
      </w:pPr>
      <w:r>
        <w:separator/>
      </w:r>
    </w:p>
  </w:footnote>
  <w:footnote w:type="continuationSeparator" w:id="0">
    <w:p w14:paraId="518B0D89" w14:textId="77777777" w:rsidR="001E6523" w:rsidRDefault="001E6523" w:rsidP="00DB354D">
      <w:pPr>
        <w:spacing w:after="0" w:line="240" w:lineRule="auto"/>
      </w:pPr>
      <w:r>
        <w:continuationSeparator/>
      </w:r>
    </w:p>
  </w:footnote>
  <w:footnote w:type="continuationNotice" w:id="1">
    <w:p w14:paraId="4C960E20" w14:textId="77777777" w:rsidR="001E6523" w:rsidRDefault="001E652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538D5"/>
    <w:multiLevelType w:val="multilevel"/>
    <w:tmpl w:val="0409001D"/>
    <w:styleLink w:val="TableBullet"/>
    <w:lvl w:ilvl="0">
      <w:start w:val="1"/>
      <w:numFmt w:val="bullet"/>
      <w:lvlText w:val="∎"/>
      <w:lvlJc w:val="left"/>
      <w:pPr>
        <w:ind w:left="360" w:hanging="360"/>
      </w:pPr>
      <w:rPr>
        <w:rFonts w:ascii="Cambria" w:hAnsi="Cambria" w:hint="default"/>
        <w:color w:val="auto"/>
        <w:sz w:val="18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mbria" w:hAnsi="Cambria" w:hint="default"/>
        <w:sz w:val="18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ambria" w:hAnsi="Cambria" w:hint="default"/>
        <w:sz w:val="18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34B714F"/>
    <w:multiLevelType w:val="hybridMultilevel"/>
    <w:tmpl w:val="015A5548"/>
    <w:lvl w:ilvl="0" w:tplc="D7BCF6C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A868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504A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142A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8030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965F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D8E4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660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D44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6344E"/>
    <w:multiLevelType w:val="multilevel"/>
    <w:tmpl w:val="0409001D"/>
    <w:styleLink w:val="Table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Theme="minorHAnsi" w:hAnsiTheme="minorHAnsi" w:hint="default"/>
        <w:color w:val="auto"/>
        <w:sz w:val="18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Theme="minorHAnsi" w:hAnsiTheme="minorHAnsi" w:hint="default"/>
        <w:color w:val="auto"/>
        <w:sz w:val="18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Theme="minorHAnsi" w:hAnsiTheme="minorHAnsi" w:hint="default"/>
        <w:color w:val="auto"/>
        <w:sz w:val="18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Theme="minorHAnsi" w:hAnsiTheme="minorHAnsi" w:cs="Times New Roman" w:hint="default"/>
        <w:color w:val="auto"/>
        <w:sz w:val="18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Theme="minorHAnsi" w:hAnsiTheme="minorHAnsi" w:cs="Times New Roman" w:hint="default"/>
        <w:color w:val="auto"/>
        <w:sz w:val="18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Theme="minorHAnsi" w:hAnsiTheme="minorHAnsi" w:cs="Times New Roman" w:hint="default"/>
        <w:color w:val="auto"/>
        <w:sz w:val="18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Theme="minorHAnsi" w:hAnsiTheme="minorHAnsi" w:cs="Times New Roman" w:hint="default"/>
        <w:color w:val="auto"/>
        <w:sz w:val="18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Theme="minorHAnsi" w:hAnsiTheme="minorHAnsi" w:cs="Times New Roman" w:hint="default"/>
        <w:color w:val="auto"/>
        <w:sz w:val="18"/>
      </w:rPr>
    </w:lvl>
  </w:abstractNum>
  <w:abstractNum w:abstractNumId="3">
    <w:nsid w:val="245C20B2"/>
    <w:multiLevelType w:val="multilevel"/>
    <w:tmpl w:val="E7F439C6"/>
    <w:lvl w:ilvl="0">
      <w:start w:val="1"/>
      <w:numFmt w:val="decimal"/>
      <w:pStyle w:val="Heading1"/>
      <w:lvlText w:val="%1.0"/>
      <w:lvlJc w:val="left"/>
      <w:pPr>
        <w:ind w:left="648" w:hanging="648"/>
      </w:pPr>
      <w:rPr>
        <w:rFonts w:hint="default"/>
        <w:color w:val="auto"/>
      </w:rPr>
    </w:lvl>
    <w:lvl w:ilvl="1">
      <w:start w:val="1"/>
      <w:numFmt w:val="decimal"/>
      <w:pStyle w:val="Heading2"/>
      <w:lvlText w:val="%1.%2"/>
      <w:lvlJc w:val="left"/>
      <w:pPr>
        <w:ind w:left="648" w:hanging="648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224" w:hanging="12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68" w:hanging="136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12" w:hanging="151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" w:hanging="1656"/>
      </w:pPr>
      <w:rPr>
        <w:rFonts w:hint="default"/>
      </w:rPr>
    </w:lvl>
  </w:abstractNum>
  <w:abstractNum w:abstractNumId="4">
    <w:nsid w:val="316C4B67"/>
    <w:multiLevelType w:val="multilevel"/>
    <w:tmpl w:val="028A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DC1F22"/>
    <w:multiLevelType w:val="multilevel"/>
    <w:tmpl w:val="1974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FD78DC"/>
    <w:multiLevelType w:val="multilevel"/>
    <w:tmpl w:val="EC4E2E26"/>
    <w:lvl w:ilvl="0">
      <w:start w:val="1"/>
      <w:numFmt w:val="bullet"/>
      <w:pStyle w:val="TableListParagraph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288" w:hanging="144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432" w:hanging="144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576" w:hanging="144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720" w:hanging="144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864" w:hanging="144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1008" w:hanging="144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1152" w:hanging="144"/>
      </w:pPr>
      <w:rPr>
        <w:rFonts w:ascii="Calibri" w:hAnsi="Calibri" w:hint="default"/>
      </w:rPr>
    </w:lvl>
    <w:lvl w:ilvl="8">
      <w:start w:val="1"/>
      <w:numFmt w:val="bullet"/>
      <w:lvlRestart w:val="0"/>
      <w:lvlText w:val="–"/>
      <w:lvlJc w:val="left"/>
      <w:pPr>
        <w:ind w:left="1296" w:hanging="144"/>
      </w:pPr>
      <w:rPr>
        <w:rFonts w:ascii="Calibri" w:hAnsi="Calibri" w:hint="default"/>
      </w:rPr>
    </w:lvl>
  </w:abstractNum>
  <w:abstractNum w:abstractNumId="7">
    <w:nsid w:val="3B236661"/>
    <w:multiLevelType w:val="multilevel"/>
    <w:tmpl w:val="D3A6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25503D"/>
    <w:multiLevelType w:val="hybridMultilevel"/>
    <w:tmpl w:val="EB8AA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264707"/>
    <w:multiLevelType w:val="hybridMultilevel"/>
    <w:tmpl w:val="3D00AC9C"/>
    <w:lvl w:ilvl="0" w:tplc="63DA0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D7A04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D601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78626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8D0CF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8A0F2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A46FF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546ED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C084C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>
    <w:nsid w:val="4E2F3792"/>
    <w:multiLevelType w:val="hybridMultilevel"/>
    <w:tmpl w:val="55CE22D0"/>
    <w:lvl w:ilvl="0" w:tplc="1214F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63633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9DC58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89E5B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6DAC5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23280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56226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D18D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BF6A5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>
    <w:nsid w:val="53C619C9"/>
    <w:multiLevelType w:val="hybridMultilevel"/>
    <w:tmpl w:val="F72E4300"/>
    <w:lvl w:ilvl="0" w:tplc="EC10E5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2C0E5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00CE1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1BE14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FACFB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E3069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847F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FCEC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5E427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>
    <w:nsid w:val="6EC00095"/>
    <w:multiLevelType w:val="multilevel"/>
    <w:tmpl w:val="B60678D4"/>
    <w:lvl w:ilvl="0">
      <w:start w:val="4"/>
      <w:numFmt w:val="upperLetter"/>
      <w:pStyle w:val="Heading7"/>
      <w:lvlText w:val="Appendix %1"/>
      <w:lvlJc w:val="left"/>
      <w:pPr>
        <w:ind w:left="2088" w:hanging="2088"/>
      </w:pPr>
      <w:rPr>
        <w:rFonts w:hint="default"/>
        <w:color w:val="auto"/>
      </w:rPr>
    </w:lvl>
    <w:lvl w:ilvl="1">
      <w:start w:val="1"/>
      <w:numFmt w:val="decimal"/>
      <w:pStyle w:val="Heading8"/>
      <w:lvlText w:val="%1.%2"/>
      <w:lvlJc w:val="left"/>
      <w:pPr>
        <w:ind w:left="648" w:hanging="648"/>
      </w:pPr>
      <w:rPr>
        <w:rFonts w:hint="default"/>
      </w:rPr>
    </w:lvl>
    <w:lvl w:ilvl="2">
      <w:start w:val="1"/>
      <w:numFmt w:val="decimal"/>
      <w:pStyle w:val="Heading9"/>
      <w:lvlText w:val="%1.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24" w:hanging="12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" w:hanging="15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3"/>
  </w:num>
  <w:num w:numId="5">
    <w:abstractNumId w:val="6"/>
  </w:num>
  <w:num w:numId="6">
    <w:abstractNumId w:val="1"/>
  </w:num>
  <w:num w:numId="7">
    <w:abstractNumId w:val="12"/>
  </w:num>
  <w:num w:numId="8">
    <w:abstractNumId w:val="5"/>
  </w:num>
  <w:num w:numId="9">
    <w:abstractNumId w:val="7"/>
  </w:num>
  <w:num w:numId="10">
    <w:abstractNumId w:val="4"/>
  </w:num>
  <w:num w:numId="11">
    <w:abstractNumId w:val="11"/>
  </w:num>
  <w:num w:numId="12">
    <w:abstractNumId w:val="9"/>
  </w:num>
  <w:num w:numId="13">
    <w:abstractNumId w:val="10"/>
  </w:num>
  <w:num w:numId="14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numFmt w:val="lowerRoman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ornerstone Numbered V2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zzxx25d9uzss2peedfox90d4fe5ar5fe229s&quot;&gt;BD AKI SLR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7&lt;/item&gt;&lt;item&gt;68&lt;/item&gt;&lt;item&gt;69&lt;/item&gt;&lt;item&gt;70&lt;/item&gt;&lt;item&gt;71&lt;/item&gt;&lt;item&gt;72&lt;/item&gt;&lt;item&gt;74&lt;/item&gt;&lt;item&gt;75&lt;/item&gt;&lt;item&gt;76&lt;/item&gt;&lt;item&gt;77&lt;/item&gt;&lt;item&gt;78&lt;/item&gt;&lt;item&gt;80&lt;/item&gt;&lt;item&gt;81&lt;/item&gt;&lt;item&gt;82&lt;/item&gt;&lt;item&gt;83&lt;/item&gt;&lt;item&gt;84&lt;/item&gt;&lt;item&gt;85&lt;/item&gt;&lt;item&gt;86&lt;/item&gt;&lt;item&gt;87&lt;/item&gt;&lt;item&gt;88&lt;/item&gt;&lt;item&gt;90&lt;/item&gt;&lt;item&gt;91&lt;/item&gt;&lt;item&gt;92&lt;/item&gt;&lt;item&gt;93&lt;/item&gt;&lt;item&gt;94&lt;/item&gt;&lt;item&gt;95&lt;/item&gt;&lt;item&gt;96&lt;/item&gt;&lt;item&gt;98&lt;/item&gt;&lt;item&gt;99&lt;/item&gt;&lt;item&gt;100&lt;/item&gt;&lt;item&gt;101&lt;/item&gt;&lt;/record-ids&gt;&lt;/item&gt;&lt;/Libraries&gt;"/>
  </w:docVars>
  <w:rsids>
    <w:rsidRoot w:val="00BC496E"/>
    <w:rsid w:val="00000BDF"/>
    <w:rsid w:val="0000208A"/>
    <w:rsid w:val="0000283C"/>
    <w:rsid w:val="0000378E"/>
    <w:rsid w:val="00003B0A"/>
    <w:rsid w:val="000043D2"/>
    <w:rsid w:val="00005C0F"/>
    <w:rsid w:val="00006065"/>
    <w:rsid w:val="000061D2"/>
    <w:rsid w:val="00006495"/>
    <w:rsid w:val="00006C1D"/>
    <w:rsid w:val="00010825"/>
    <w:rsid w:val="000108A0"/>
    <w:rsid w:val="000114F5"/>
    <w:rsid w:val="00011740"/>
    <w:rsid w:val="00011BAB"/>
    <w:rsid w:val="00012216"/>
    <w:rsid w:val="00013071"/>
    <w:rsid w:val="00015430"/>
    <w:rsid w:val="00015C07"/>
    <w:rsid w:val="000164F2"/>
    <w:rsid w:val="000173E6"/>
    <w:rsid w:val="00017E23"/>
    <w:rsid w:val="00020499"/>
    <w:rsid w:val="0002082B"/>
    <w:rsid w:val="00020D8B"/>
    <w:rsid w:val="00021058"/>
    <w:rsid w:val="00021679"/>
    <w:rsid w:val="00021703"/>
    <w:rsid w:val="00021A7C"/>
    <w:rsid w:val="00021DC3"/>
    <w:rsid w:val="00021F0F"/>
    <w:rsid w:val="0002349D"/>
    <w:rsid w:val="00023872"/>
    <w:rsid w:val="00023ABC"/>
    <w:rsid w:val="00023BDF"/>
    <w:rsid w:val="00024450"/>
    <w:rsid w:val="00024D9F"/>
    <w:rsid w:val="00024E85"/>
    <w:rsid w:val="000250D3"/>
    <w:rsid w:val="0002531A"/>
    <w:rsid w:val="0002567E"/>
    <w:rsid w:val="0002591D"/>
    <w:rsid w:val="00025AD2"/>
    <w:rsid w:val="00025F17"/>
    <w:rsid w:val="00025F2A"/>
    <w:rsid w:val="0002669E"/>
    <w:rsid w:val="00027080"/>
    <w:rsid w:val="0002797F"/>
    <w:rsid w:val="00027B64"/>
    <w:rsid w:val="00030516"/>
    <w:rsid w:val="00030C70"/>
    <w:rsid w:val="00030D4E"/>
    <w:rsid w:val="00031587"/>
    <w:rsid w:val="00031A6C"/>
    <w:rsid w:val="00032C93"/>
    <w:rsid w:val="00032E97"/>
    <w:rsid w:val="00034179"/>
    <w:rsid w:val="000342E8"/>
    <w:rsid w:val="00034548"/>
    <w:rsid w:val="0003521B"/>
    <w:rsid w:val="00035734"/>
    <w:rsid w:val="00035B2A"/>
    <w:rsid w:val="000360C0"/>
    <w:rsid w:val="000361E5"/>
    <w:rsid w:val="00037677"/>
    <w:rsid w:val="000376AD"/>
    <w:rsid w:val="000378D5"/>
    <w:rsid w:val="0004079E"/>
    <w:rsid w:val="000410D6"/>
    <w:rsid w:val="000420A9"/>
    <w:rsid w:val="00042283"/>
    <w:rsid w:val="0004447A"/>
    <w:rsid w:val="0004461F"/>
    <w:rsid w:val="00045387"/>
    <w:rsid w:val="00045643"/>
    <w:rsid w:val="00045AAA"/>
    <w:rsid w:val="00045EE4"/>
    <w:rsid w:val="00046B23"/>
    <w:rsid w:val="000473DB"/>
    <w:rsid w:val="000500FC"/>
    <w:rsid w:val="000509F6"/>
    <w:rsid w:val="00051A47"/>
    <w:rsid w:val="00052610"/>
    <w:rsid w:val="00052921"/>
    <w:rsid w:val="0005404F"/>
    <w:rsid w:val="000540F6"/>
    <w:rsid w:val="0005496D"/>
    <w:rsid w:val="000549E7"/>
    <w:rsid w:val="00055035"/>
    <w:rsid w:val="0005525B"/>
    <w:rsid w:val="00055816"/>
    <w:rsid w:val="00055E68"/>
    <w:rsid w:val="00057839"/>
    <w:rsid w:val="00057AE3"/>
    <w:rsid w:val="00057EB2"/>
    <w:rsid w:val="0006088D"/>
    <w:rsid w:val="00060D41"/>
    <w:rsid w:val="00061CE4"/>
    <w:rsid w:val="00062029"/>
    <w:rsid w:val="000628FB"/>
    <w:rsid w:val="0006295D"/>
    <w:rsid w:val="00062EB0"/>
    <w:rsid w:val="00063895"/>
    <w:rsid w:val="000639B4"/>
    <w:rsid w:val="00064895"/>
    <w:rsid w:val="00064F6B"/>
    <w:rsid w:val="0006611B"/>
    <w:rsid w:val="00066AC4"/>
    <w:rsid w:val="00066D10"/>
    <w:rsid w:val="00067E2F"/>
    <w:rsid w:val="00067F1E"/>
    <w:rsid w:val="00070AAC"/>
    <w:rsid w:val="00070DC4"/>
    <w:rsid w:val="000714E0"/>
    <w:rsid w:val="000718A2"/>
    <w:rsid w:val="00071936"/>
    <w:rsid w:val="00071EA4"/>
    <w:rsid w:val="00071F11"/>
    <w:rsid w:val="00071F15"/>
    <w:rsid w:val="00071F27"/>
    <w:rsid w:val="00072492"/>
    <w:rsid w:val="0007367D"/>
    <w:rsid w:val="00073CE1"/>
    <w:rsid w:val="00074270"/>
    <w:rsid w:val="000750D1"/>
    <w:rsid w:val="0007545F"/>
    <w:rsid w:val="000754EA"/>
    <w:rsid w:val="00076D45"/>
    <w:rsid w:val="0007744B"/>
    <w:rsid w:val="00077866"/>
    <w:rsid w:val="000803E3"/>
    <w:rsid w:val="00080BDE"/>
    <w:rsid w:val="000810DD"/>
    <w:rsid w:val="00081159"/>
    <w:rsid w:val="000822F9"/>
    <w:rsid w:val="000835BB"/>
    <w:rsid w:val="00083B2A"/>
    <w:rsid w:val="00083CF3"/>
    <w:rsid w:val="0008450D"/>
    <w:rsid w:val="000848B4"/>
    <w:rsid w:val="00086187"/>
    <w:rsid w:val="00086D45"/>
    <w:rsid w:val="000872E4"/>
    <w:rsid w:val="000876B7"/>
    <w:rsid w:val="00087981"/>
    <w:rsid w:val="00087990"/>
    <w:rsid w:val="0009059C"/>
    <w:rsid w:val="00090DB4"/>
    <w:rsid w:val="00090E7E"/>
    <w:rsid w:val="00090E82"/>
    <w:rsid w:val="00091AB5"/>
    <w:rsid w:val="00091F4A"/>
    <w:rsid w:val="000924AC"/>
    <w:rsid w:val="000924F3"/>
    <w:rsid w:val="000937FE"/>
    <w:rsid w:val="00093A43"/>
    <w:rsid w:val="00093C53"/>
    <w:rsid w:val="000942FF"/>
    <w:rsid w:val="00094C5F"/>
    <w:rsid w:val="00094F4E"/>
    <w:rsid w:val="00094FE2"/>
    <w:rsid w:val="00095802"/>
    <w:rsid w:val="00095980"/>
    <w:rsid w:val="00095F3A"/>
    <w:rsid w:val="0009628C"/>
    <w:rsid w:val="00096488"/>
    <w:rsid w:val="00096624"/>
    <w:rsid w:val="00096A52"/>
    <w:rsid w:val="00096A60"/>
    <w:rsid w:val="00096CDE"/>
    <w:rsid w:val="0009757B"/>
    <w:rsid w:val="000978A3"/>
    <w:rsid w:val="000979CC"/>
    <w:rsid w:val="000A0653"/>
    <w:rsid w:val="000A06E2"/>
    <w:rsid w:val="000A08E7"/>
    <w:rsid w:val="000A0ADF"/>
    <w:rsid w:val="000A0D86"/>
    <w:rsid w:val="000A25CB"/>
    <w:rsid w:val="000A2B63"/>
    <w:rsid w:val="000A48F7"/>
    <w:rsid w:val="000A49A5"/>
    <w:rsid w:val="000A5241"/>
    <w:rsid w:val="000A552D"/>
    <w:rsid w:val="000A5661"/>
    <w:rsid w:val="000A6209"/>
    <w:rsid w:val="000A67B7"/>
    <w:rsid w:val="000A705A"/>
    <w:rsid w:val="000A758E"/>
    <w:rsid w:val="000B024A"/>
    <w:rsid w:val="000B0CEF"/>
    <w:rsid w:val="000B0FE8"/>
    <w:rsid w:val="000B1768"/>
    <w:rsid w:val="000B1B39"/>
    <w:rsid w:val="000B1EB7"/>
    <w:rsid w:val="000B1EEA"/>
    <w:rsid w:val="000B2023"/>
    <w:rsid w:val="000B2239"/>
    <w:rsid w:val="000B31FF"/>
    <w:rsid w:val="000B37A0"/>
    <w:rsid w:val="000B38DC"/>
    <w:rsid w:val="000B45CB"/>
    <w:rsid w:val="000B48D6"/>
    <w:rsid w:val="000B4D02"/>
    <w:rsid w:val="000B5569"/>
    <w:rsid w:val="000B5764"/>
    <w:rsid w:val="000B579C"/>
    <w:rsid w:val="000B5A83"/>
    <w:rsid w:val="000B5B47"/>
    <w:rsid w:val="000B5D82"/>
    <w:rsid w:val="000B5DA1"/>
    <w:rsid w:val="000B6482"/>
    <w:rsid w:val="000C0D4D"/>
    <w:rsid w:val="000C11A0"/>
    <w:rsid w:val="000C2D1D"/>
    <w:rsid w:val="000C308A"/>
    <w:rsid w:val="000C3335"/>
    <w:rsid w:val="000C3827"/>
    <w:rsid w:val="000C4B91"/>
    <w:rsid w:val="000C4C06"/>
    <w:rsid w:val="000C518F"/>
    <w:rsid w:val="000C531B"/>
    <w:rsid w:val="000C5454"/>
    <w:rsid w:val="000C57BB"/>
    <w:rsid w:val="000C5DB3"/>
    <w:rsid w:val="000C6305"/>
    <w:rsid w:val="000C6674"/>
    <w:rsid w:val="000C739C"/>
    <w:rsid w:val="000C754C"/>
    <w:rsid w:val="000C7587"/>
    <w:rsid w:val="000C7763"/>
    <w:rsid w:val="000C7C74"/>
    <w:rsid w:val="000D0234"/>
    <w:rsid w:val="000D07EE"/>
    <w:rsid w:val="000D11A7"/>
    <w:rsid w:val="000D16E6"/>
    <w:rsid w:val="000D239E"/>
    <w:rsid w:val="000D2EE5"/>
    <w:rsid w:val="000D360F"/>
    <w:rsid w:val="000D3E8A"/>
    <w:rsid w:val="000D3E93"/>
    <w:rsid w:val="000D412A"/>
    <w:rsid w:val="000D41D4"/>
    <w:rsid w:val="000D435B"/>
    <w:rsid w:val="000D5510"/>
    <w:rsid w:val="000D6814"/>
    <w:rsid w:val="000D69A9"/>
    <w:rsid w:val="000D74B6"/>
    <w:rsid w:val="000D77B9"/>
    <w:rsid w:val="000E0202"/>
    <w:rsid w:val="000E03AE"/>
    <w:rsid w:val="000E0642"/>
    <w:rsid w:val="000E0AD8"/>
    <w:rsid w:val="000E2231"/>
    <w:rsid w:val="000E23EB"/>
    <w:rsid w:val="000E3C21"/>
    <w:rsid w:val="000E4484"/>
    <w:rsid w:val="000E494C"/>
    <w:rsid w:val="000E5B2C"/>
    <w:rsid w:val="000E5B88"/>
    <w:rsid w:val="000E5D15"/>
    <w:rsid w:val="000E5D3E"/>
    <w:rsid w:val="000E6116"/>
    <w:rsid w:val="000E61E8"/>
    <w:rsid w:val="000E6B7C"/>
    <w:rsid w:val="000E6BA3"/>
    <w:rsid w:val="000E6BDE"/>
    <w:rsid w:val="000E6E7D"/>
    <w:rsid w:val="000E7047"/>
    <w:rsid w:val="000E7136"/>
    <w:rsid w:val="000E721A"/>
    <w:rsid w:val="000E7283"/>
    <w:rsid w:val="000E7975"/>
    <w:rsid w:val="000E7B24"/>
    <w:rsid w:val="000E7D02"/>
    <w:rsid w:val="000E7EB2"/>
    <w:rsid w:val="000F004E"/>
    <w:rsid w:val="000F01D8"/>
    <w:rsid w:val="000F05E8"/>
    <w:rsid w:val="000F0857"/>
    <w:rsid w:val="000F09BF"/>
    <w:rsid w:val="000F0E3D"/>
    <w:rsid w:val="000F1755"/>
    <w:rsid w:val="000F19E1"/>
    <w:rsid w:val="000F21B8"/>
    <w:rsid w:val="000F2954"/>
    <w:rsid w:val="000F2A29"/>
    <w:rsid w:val="000F3353"/>
    <w:rsid w:val="000F3AEE"/>
    <w:rsid w:val="000F45F8"/>
    <w:rsid w:val="000F492B"/>
    <w:rsid w:val="000F50E8"/>
    <w:rsid w:val="000F5581"/>
    <w:rsid w:val="000F5885"/>
    <w:rsid w:val="000F58C6"/>
    <w:rsid w:val="000F58F4"/>
    <w:rsid w:val="000F679E"/>
    <w:rsid w:val="000F6AEC"/>
    <w:rsid w:val="000F7DA5"/>
    <w:rsid w:val="000F7FB0"/>
    <w:rsid w:val="001001C1"/>
    <w:rsid w:val="0010032C"/>
    <w:rsid w:val="00100460"/>
    <w:rsid w:val="00100497"/>
    <w:rsid w:val="00100EC0"/>
    <w:rsid w:val="001017EE"/>
    <w:rsid w:val="00101ED8"/>
    <w:rsid w:val="00102835"/>
    <w:rsid w:val="00103669"/>
    <w:rsid w:val="001037D6"/>
    <w:rsid w:val="00103B17"/>
    <w:rsid w:val="001040DF"/>
    <w:rsid w:val="00104177"/>
    <w:rsid w:val="001048E8"/>
    <w:rsid w:val="001051C5"/>
    <w:rsid w:val="00105840"/>
    <w:rsid w:val="00105946"/>
    <w:rsid w:val="00106374"/>
    <w:rsid w:val="00106B3C"/>
    <w:rsid w:val="00106E1D"/>
    <w:rsid w:val="00107252"/>
    <w:rsid w:val="00107803"/>
    <w:rsid w:val="00110195"/>
    <w:rsid w:val="00110CB0"/>
    <w:rsid w:val="001116EF"/>
    <w:rsid w:val="00111815"/>
    <w:rsid w:val="00111820"/>
    <w:rsid w:val="00111993"/>
    <w:rsid w:val="00111A8C"/>
    <w:rsid w:val="001120C3"/>
    <w:rsid w:val="0011283F"/>
    <w:rsid w:val="00112BA3"/>
    <w:rsid w:val="00112D3A"/>
    <w:rsid w:val="00113C14"/>
    <w:rsid w:val="0011402D"/>
    <w:rsid w:val="00114085"/>
    <w:rsid w:val="001140D3"/>
    <w:rsid w:val="00114410"/>
    <w:rsid w:val="001149EB"/>
    <w:rsid w:val="00115978"/>
    <w:rsid w:val="00116605"/>
    <w:rsid w:val="001169FB"/>
    <w:rsid w:val="00116B27"/>
    <w:rsid w:val="001173AA"/>
    <w:rsid w:val="00117669"/>
    <w:rsid w:val="0011780C"/>
    <w:rsid w:val="0012003F"/>
    <w:rsid w:val="0012025A"/>
    <w:rsid w:val="0012205F"/>
    <w:rsid w:val="0012230C"/>
    <w:rsid w:val="00122F7B"/>
    <w:rsid w:val="00123145"/>
    <w:rsid w:val="001233D6"/>
    <w:rsid w:val="00123F4E"/>
    <w:rsid w:val="00123FB0"/>
    <w:rsid w:val="001240B0"/>
    <w:rsid w:val="00124446"/>
    <w:rsid w:val="001246D3"/>
    <w:rsid w:val="001247C8"/>
    <w:rsid w:val="001252C5"/>
    <w:rsid w:val="001252DF"/>
    <w:rsid w:val="00125921"/>
    <w:rsid w:val="00125FFB"/>
    <w:rsid w:val="00126838"/>
    <w:rsid w:val="0012685F"/>
    <w:rsid w:val="001273E0"/>
    <w:rsid w:val="00127DB2"/>
    <w:rsid w:val="0013030C"/>
    <w:rsid w:val="00130936"/>
    <w:rsid w:val="00131353"/>
    <w:rsid w:val="001316C2"/>
    <w:rsid w:val="00132227"/>
    <w:rsid w:val="00132738"/>
    <w:rsid w:val="00132821"/>
    <w:rsid w:val="00132CD7"/>
    <w:rsid w:val="001334FB"/>
    <w:rsid w:val="00133699"/>
    <w:rsid w:val="00133843"/>
    <w:rsid w:val="00133893"/>
    <w:rsid w:val="00134E30"/>
    <w:rsid w:val="0013576A"/>
    <w:rsid w:val="001357CD"/>
    <w:rsid w:val="00135B0D"/>
    <w:rsid w:val="00135C61"/>
    <w:rsid w:val="0013686F"/>
    <w:rsid w:val="00137801"/>
    <w:rsid w:val="00137A27"/>
    <w:rsid w:val="0014006A"/>
    <w:rsid w:val="001402C3"/>
    <w:rsid w:val="0014070C"/>
    <w:rsid w:val="0014098E"/>
    <w:rsid w:val="00140F31"/>
    <w:rsid w:val="00141B12"/>
    <w:rsid w:val="001423B2"/>
    <w:rsid w:val="00142472"/>
    <w:rsid w:val="0014273D"/>
    <w:rsid w:val="00142B69"/>
    <w:rsid w:val="00142F65"/>
    <w:rsid w:val="00143568"/>
    <w:rsid w:val="0014410C"/>
    <w:rsid w:val="001466C2"/>
    <w:rsid w:val="00146A60"/>
    <w:rsid w:val="00147A4E"/>
    <w:rsid w:val="001506E6"/>
    <w:rsid w:val="00150B59"/>
    <w:rsid w:val="001512A1"/>
    <w:rsid w:val="00152290"/>
    <w:rsid w:val="001524B7"/>
    <w:rsid w:val="001539F8"/>
    <w:rsid w:val="00153BCA"/>
    <w:rsid w:val="00155F2C"/>
    <w:rsid w:val="00156B7E"/>
    <w:rsid w:val="00156DB5"/>
    <w:rsid w:val="00157907"/>
    <w:rsid w:val="00157E84"/>
    <w:rsid w:val="001606A3"/>
    <w:rsid w:val="00160B7D"/>
    <w:rsid w:val="001614D9"/>
    <w:rsid w:val="00161781"/>
    <w:rsid w:val="00161BC3"/>
    <w:rsid w:val="00161F64"/>
    <w:rsid w:val="001622A4"/>
    <w:rsid w:val="001627CE"/>
    <w:rsid w:val="00163C4A"/>
    <w:rsid w:val="001643C7"/>
    <w:rsid w:val="00164FA1"/>
    <w:rsid w:val="00165662"/>
    <w:rsid w:val="00165869"/>
    <w:rsid w:val="00165BDD"/>
    <w:rsid w:val="00165C00"/>
    <w:rsid w:val="001663C1"/>
    <w:rsid w:val="001668C8"/>
    <w:rsid w:val="00166DBB"/>
    <w:rsid w:val="00166E0C"/>
    <w:rsid w:val="00166EF7"/>
    <w:rsid w:val="0016748B"/>
    <w:rsid w:val="00167FA4"/>
    <w:rsid w:val="00170938"/>
    <w:rsid w:val="00170A0E"/>
    <w:rsid w:val="00170B4C"/>
    <w:rsid w:val="00170BF5"/>
    <w:rsid w:val="00170D1B"/>
    <w:rsid w:val="0017166E"/>
    <w:rsid w:val="00171B06"/>
    <w:rsid w:val="00171DBB"/>
    <w:rsid w:val="00172016"/>
    <w:rsid w:val="001720A7"/>
    <w:rsid w:val="001729BC"/>
    <w:rsid w:val="00173263"/>
    <w:rsid w:val="00173FD7"/>
    <w:rsid w:val="00174F0B"/>
    <w:rsid w:val="00175445"/>
    <w:rsid w:val="001757B2"/>
    <w:rsid w:val="001759EA"/>
    <w:rsid w:val="00175A76"/>
    <w:rsid w:val="0017665D"/>
    <w:rsid w:val="00176802"/>
    <w:rsid w:val="0017724C"/>
    <w:rsid w:val="001774D5"/>
    <w:rsid w:val="00177C04"/>
    <w:rsid w:val="00180E92"/>
    <w:rsid w:val="0018102F"/>
    <w:rsid w:val="00181598"/>
    <w:rsid w:val="00181F9C"/>
    <w:rsid w:val="0018244E"/>
    <w:rsid w:val="00182DFA"/>
    <w:rsid w:val="00182F84"/>
    <w:rsid w:val="00183077"/>
    <w:rsid w:val="001836E5"/>
    <w:rsid w:val="00184993"/>
    <w:rsid w:val="00184A49"/>
    <w:rsid w:val="00185C9B"/>
    <w:rsid w:val="00185CEF"/>
    <w:rsid w:val="00186671"/>
    <w:rsid w:val="00187C5C"/>
    <w:rsid w:val="00190995"/>
    <w:rsid w:val="00191364"/>
    <w:rsid w:val="001925E0"/>
    <w:rsid w:val="00192737"/>
    <w:rsid w:val="0019429B"/>
    <w:rsid w:val="00194614"/>
    <w:rsid w:val="00194B37"/>
    <w:rsid w:val="0019546D"/>
    <w:rsid w:val="001957B3"/>
    <w:rsid w:val="00195A56"/>
    <w:rsid w:val="00195B13"/>
    <w:rsid w:val="001962B4"/>
    <w:rsid w:val="00196382"/>
    <w:rsid w:val="001964DE"/>
    <w:rsid w:val="001970D1"/>
    <w:rsid w:val="0019727C"/>
    <w:rsid w:val="0019747E"/>
    <w:rsid w:val="001975C1"/>
    <w:rsid w:val="00197722"/>
    <w:rsid w:val="00197AC9"/>
    <w:rsid w:val="001A03D4"/>
    <w:rsid w:val="001A0574"/>
    <w:rsid w:val="001A09EE"/>
    <w:rsid w:val="001A105A"/>
    <w:rsid w:val="001A15EE"/>
    <w:rsid w:val="001A1800"/>
    <w:rsid w:val="001A1960"/>
    <w:rsid w:val="001A28E9"/>
    <w:rsid w:val="001A2AA5"/>
    <w:rsid w:val="001A2E6D"/>
    <w:rsid w:val="001A2EE5"/>
    <w:rsid w:val="001A3C61"/>
    <w:rsid w:val="001A4B2F"/>
    <w:rsid w:val="001A5D7B"/>
    <w:rsid w:val="001A702F"/>
    <w:rsid w:val="001A7375"/>
    <w:rsid w:val="001A770B"/>
    <w:rsid w:val="001B03C6"/>
    <w:rsid w:val="001B0705"/>
    <w:rsid w:val="001B08B7"/>
    <w:rsid w:val="001B1823"/>
    <w:rsid w:val="001B1ECB"/>
    <w:rsid w:val="001B2AF1"/>
    <w:rsid w:val="001B3C90"/>
    <w:rsid w:val="001B3DCC"/>
    <w:rsid w:val="001B4500"/>
    <w:rsid w:val="001B46F6"/>
    <w:rsid w:val="001B487C"/>
    <w:rsid w:val="001B48B9"/>
    <w:rsid w:val="001B54D4"/>
    <w:rsid w:val="001B5B9A"/>
    <w:rsid w:val="001B6409"/>
    <w:rsid w:val="001B6954"/>
    <w:rsid w:val="001B7658"/>
    <w:rsid w:val="001B77D4"/>
    <w:rsid w:val="001C0909"/>
    <w:rsid w:val="001C12B5"/>
    <w:rsid w:val="001C1A6A"/>
    <w:rsid w:val="001C1DB3"/>
    <w:rsid w:val="001C212F"/>
    <w:rsid w:val="001C258A"/>
    <w:rsid w:val="001C2B7B"/>
    <w:rsid w:val="001C2C78"/>
    <w:rsid w:val="001C359E"/>
    <w:rsid w:val="001C396C"/>
    <w:rsid w:val="001C3EF0"/>
    <w:rsid w:val="001C40BA"/>
    <w:rsid w:val="001C4129"/>
    <w:rsid w:val="001C4F55"/>
    <w:rsid w:val="001C5511"/>
    <w:rsid w:val="001C573A"/>
    <w:rsid w:val="001C5B98"/>
    <w:rsid w:val="001C5BBC"/>
    <w:rsid w:val="001C6013"/>
    <w:rsid w:val="001C6191"/>
    <w:rsid w:val="001C6859"/>
    <w:rsid w:val="001D16E7"/>
    <w:rsid w:val="001D1D75"/>
    <w:rsid w:val="001D22FC"/>
    <w:rsid w:val="001D29FC"/>
    <w:rsid w:val="001D2A0E"/>
    <w:rsid w:val="001D34BB"/>
    <w:rsid w:val="001D3FC5"/>
    <w:rsid w:val="001D4C08"/>
    <w:rsid w:val="001D4CB7"/>
    <w:rsid w:val="001D50D5"/>
    <w:rsid w:val="001D51BA"/>
    <w:rsid w:val="001D5D30"/>
    <w:rsid w:val="001D609A"/>
    <w:rsid w:val="001D62C3"/>
    <w:rsid w:val="001D63BD"/>
    <w:rsid w:val="001D6A6A"/>
    <w:rsid w:val="001D6C31"/>
    <w:rsid w:val="001D6FCE"/>
    <w:rsid w:val="001D714F"/>
    <w:rsid w:val="001D72D5"/>
    <w:rsid w:val="001D72E9"/>
    <w:rsid w:val="001E0779"/>
    <w:rsid w:val="001E086F"/>
    <w:rsid w:val="001E0A88"/>
    <w:rsid w:val="001E0AB4"/>
    <w:rsid w:val="001E10B5"/>
    <w:rsid w:val="001E14FA"/>
    <w:rsid w:val="001E155A"/>
    <w:rsid w:val="001E17DD"/>
    <w:rsid w:val="001E1B40"/>
    <w:rsid w:val="001E1D4F"/>
    <w:rsid w:val="001E1F13"/>
    <w:rsid w:val="001E222B"/>
    <w:rsid w:val="001E23E9"/>
    <w:rsid w:val="001E2632"/>
    <w:rsid w:val="001E2A22"/>
    <w:rsid w:val="001E2DA7"/>
    <w:rsid w:val="001E30E1"/>
    <w:rsid w:val="001E3718"/>
    <w:rsid w:val="001E38D4"/>
    <w:rsid w:val="001E3EC1"/>
    <w:rsid w:val="001E52D1"/>
    <w:rsid w:val="001E6523"/>
    <w:rsid w:val="001E6BF7"/>
    <w:rsid w:val="001E72DE"/>
    <w:rsid w:val="001E7641"/>
    <w:rsid w:val="001E79D6"/>
    <w:rsid w:val="001E7A66"/>
    <w:rsid w:val="001F1469"/>
    <w:rsid w:val="001F2021"/>
    <w:rsid w:val="001F21CD"/>
    <w:rsid w:val="001F2381"/>
    <w:rsid w:val="001F2FCD"/>
    <w:rsid w:val="001F42AF"/>
    <w:rsid w:val="001F514C"/>
    <w:rsid w:val="001F51EE"/>
    <w:rsid w:val="001F6A32"/>
    <w:rsid w:val="001F78F9"/>
    <w:rsid w:val="00200E32"/>
    <w:rsid w:val="00200EFB"/>
    <w:rsid w:val="00201B8F"/>
    <w:rsid w:val="00202F7A"/>
    <w:rsid w:val="00203D4C"/>
    <w:rsid w:val="0020412D"/>
    <w:rsid w:val="0020431D"/>
    <w:rsid w:val="00204DFD"/>
    <w:rsid w:val="0020546D"/>
    <w:rsid w:val="00205B13"/>
    <w:rsid w:val="00206259"/>
    <w:rsid w:val="002062AD"/>
    <w:rsid w:val="00207B0D"/>
    <w:rsid w:val="0021020B"/>
    <w:rsid w:val="00210511"/>
    <w:rsid w:val="00210A9A"/>
    <w:rsid w:val="00210C77"/>
    <w:rsid w:val="00210ED2"/>
    <w:rsid w:val="00211C5A"/>
    <w:rsid w:val="002129FB"/>
    <w:rsid w:val="002130C7"/>
    <w:rsid w:val="0021420C"/>
    <w:rsid w:val="0021446A"/>
    <w:rsid w:val="00214D51"/>
    <w:rsid w:val="0021529D"/>
    <w:rsid w:val="00216C92"/>
    <w:rsid w:val="002172AC"/>
    <w:rsid w:val="002173F3"/>
    <w:rsid w:val="00217C4A"/>
    <w:rsid w:val="00217CA2"/>
    <w:rsid w:val="002208B9"/>
    <w:rsid w:val="00220A3D"/>
    <w:rsid w:val="00220AC5"/>
    <w:rsid w:val="00220DBD"/>
    <w:rsid w:val="00220FF6"/>
    <w:rsid w:val="00221348"/>
    <w:rsid w:val="0022150A"/>
    <w:rsid w:val="00221652"/>
    <w:rsid w:val="002216A5"/>
    <w:rsid w:val="00222C93"/>
    <w:rsid w:val="00223051"/>
    <w:rsid w:val="0022322E"/>
    <w:rsid w:val="002233BC"/>
    <w:rsid w:val="002236A8"/>
    <w:rsid w:val="00224243"/>
    <w:rsid w:val="00224B62"/>
    <w:rsid w:val="00224FCC"/>
    <w:rsid w:val="002257F1"/>
    <w:rsid w:val="00225905"/>
    <w:rsid w:val="00226434"/>
    <w:rsid w:val="00226B02"/>
    <w:rsid w:val="00227775"/>
    <w:rsid w:val="00227BA2"/>
    <w:rsid w:val="00227E11"/>
    <w:rsid w:val="00227FF4"/>
    <w:rsid w:val="002304B1"/>
    <w:rsid w:val="00230AA3"/>
    <w:rsid w:val="00230F0B"/>
    <w:rsid w:val="0023106C"/>
    <w:rsid w:val="00231536"/>
    <w:rsid w:val="00232487"/>
    <w:rsid w:val="0023305D"/>
    <w:rsid w:val="00233550"/>
    <w:rsid w:val="002335A2"/>
    <w:rsid w:val="00233705"/>
    <w:rsid w:val="00234535"/>
    <w:rsid w:val="00235FEC"/>
    <w:rsid w:val="00236BF7"/>
    <w:rsid w:val="00237114"/>
    <w:rsid w:val="0024248C"/>
    <w:rsid w:val="00242B48"/>
    <w:rsid w:val="002437DE"/>
    <w:rsid w:val="002438B7"/>
    <w:rsid w:val="00245910"/>
    <w:rsid w:val="00245DF3"/>
    <w:rsid w:val="00245F0A"/>
    <w:rsid w:val="00247179"/>
    <w:rsid w:val="002474BD"/>
    <w:rsid w:val="00247BE2"/>
    <w:rsid w:val="00247CDB"/>
    <w:rsid w:val="002501BB"/>
    <w:rsid w:val="0025047E"/>
    <w:rsid w:val="0025201F"/>
    <w:rsid w:val="002527F8"/>
    <w:rsid w:val="00254D1A"/>
    <w:rsid w:val="00255651"/>
    <w:rsid w:val="0025589A"/>
    <w:rsid w:val="00255CEB"/>
    <w:rsid w:val="00256740"/>
    <w:rsid w:val="00257033"/>
    <w:rsid w:val="0025704B"/>
    <w:rsid w:val="00257377"/>
    <w:rsid w:val="00257A65"/>
    <w:rsid w:val="00257F64"/>
    <w:rsid w:val="002601F2"/>
    <w:rsid w:val="00260717"/>
    <w:rsid w:val="00260731"/>
    <w:rsid w:val="00261055"/>
    <w:rsid w:val="0026188E"/>
    <w:rsid w:val="00261BBA"/>
    <w:rsid w:val="00261E49"/>
    <w:rsid w:val="00261F0C"/>
    <w:rsid w:val="00262077"/>
    <w:rsid w:val="002620D4"/>
    <w:rsid w:val="002627FD"/>
    <w:rsid w:val="002631C6"/>
    <w:rsid w:val="00263A38"/>
    <w:rsid w:val="00263B12"/>
    <w:rsid w:val="002642DD"/>
    <w:rsid w:val="00264A2D"/>
    <w:rsid w:val="00265044"/>
    <w:rsid w:val="00265179"/>
    <w:rsid w:val="00266078"/>
    <w:rsid w:val="002661CB"/>
    <w:rsid w:val="0026660E"/>
    <w:rsid w:val="00266858"/>
    <w:rsid w:val="0026692A"/>
    <w:rsid w:val="00267409"/>
    <w:rsid w:val="002701F0"/>
    <w:rsid w:val="0027086A"/>
    <w:rsid w:val="00270DB2"/>
    <w:rsid w:val="00271D0A"/>
    <w:rsid w:val="00272051"/>
    <w:rsid w:val="0027232A"/>
    <w:rsid w:val="00272715"/>
    <w:rsid w:val="00272731"/>
    <w:rsid w:val="00272BA4"/>
    <w:rsid w:val="0027318E"/>
    <w:rsid w:val="00273C2F"/>
    <w:rsid w:val="00273F70"/>
    <w:rsid w:val="00274244"/>
    <w:rsid w:val="002745FF"/>
    <w:rsid w:val="00274E20"/>
    <w:rsid w:val="00274F4A"/>
    <w:rsid w:val="002750F5"/>
    <w:rsid w:val="00277275"/>
    <w:rsid w:val="002772DC"/>
    <w:rsid w:val="00277ACF"/>
    <w:rsid w:val="00277F70"/>
    <w:rsid w:val="0028077D"/>
    <w:rsid w:val="002812D8"/>
    <w:rsid w:val="0028175C"/>
    <w:rsid w:val="00281811"/>
    <w:rsid w:val="00281BCC"/>
    <w:rsid w:val="00282045"/>
    <w:rsid w:val="00282490"/>
    <w:rsid w:val="00282776"/>
    <w:rsid w:val="0028338D"/>
    <w:rsid w:val="0028354A"/>
    <w:rsid w:val="00284A94"/>
    <w:rsid w:val="00284C26"/>
    <w:rsid w:val="00284FEF"/>
    <w:rsid w:val="00287EFE"/>
    <w:rsid w:val="0029030B"/>
    <w:rsid w:val="00290567"/>
    <w:rsid w:val="002907CF"/>
    <w:rsid w:val="00290CA5"/>
    <w:rsid w:val="002914CE"/>
    <w:rsid w:val="00291BD9"/>
    <w:rsid w:val="00292C4B"/>
    <w:rsid w:val="0029439B"/>
    <w:rsid w:val="002943FE"/>
    <w:rsid w:val="00294D80"/>
    <w:rsid w:val="00294F33"/>
    <w:rsid w:val="00296110"/>
    <w:rsid w:val="00296C8D"/>
    <w:rsid w:val="00296F57"/>
    <w:rsid w:val="00297081"/>
    <w:rsid w:val="002A0219"/>
    <w:rsid w:val="002A02A9"/>
    <w:rsid w:val="002A0360"/>
    <w:rsid w:val="002A0A83"/>
    <w:rsid w:val="002A1186"/>
    <w:rsid w:val="002A1C02"/>
    <w:rsid w:val="002A2B8A"/>
    <w:rsid w:val="002A2DCF"/>
    <w:rsid w:val="002A330E"/>
    <w:rsid w:val="002A3C73"/>
    <w:rsid w:val="002A5AC2"/>
    <w:rsid w:val="002A5ECA"/>
    <w:rsid w:val="002A6C3C"/>
    <w:rsid w:val="002A71B5"/>
    <w:rsid w:val="002A7B01"/>
    <w:rsid w:val="002B058A"/>
    <w:rsid w:val="002B0DA1"/>
    <w:rsid w:val="002B0FBC"/>
    <w:rsid w:val="002B1367"/>
    <w:rsid w:val="002B1A1C"/>
    <w:rsid w:val="002B1E6F"/>
    <w:rsid w:val="002B2013"/>
    <w:rsid w:val="002B2D90"/>
    <w:rsid w:val="002B2EF0"/>
    <w:rsid w:val="002B30A5"/>
    <w:rsid w:val="002B332C"/>
    <w:rsid w:val="002B4296"/>
    <w:rsid w:val="002B42C8"/>
    <w:rsid w:val="002B430D"/>
    <w:rsid w:val="002B4B26"/>
    <w:rsid w:val="002B5424"/>
    <w:rsid w:val="002B5AFB"/>
    <w:rsid w:val="002B5BBA"/>
    <w:rsid w:val="002B5C5C"/>
    <w:rsid w:val="002B5E85"/>
    <w:rsid w:val="002B61A1"/>
    <w:rsid w:val="002B69C2"/>
    <w:rsid w:val="002B6FC5"/>
    <w:rsid w:val="002B7842"/>
    <w:rsid w:val="002B7C5A"/>
    <w:rsid w:val="002C00C4"/>
    <w:rsid w:val="002C0738"/>
    <w:rsid w:val="002C091E"/>
    <w:rsid w:val="002C129C"/>
    <w:rsid w:val="002C1740"/>
    <w:rsid w:val="002C1E13"/>
    <w:rsid w:val="002C1FCB"/>
    <w:rsid w:val="002C2392"/>
    <w:rsid w:val="002C34E5"/>
    <w:rsid w:val="002C3C42"/>
    <w:rsid w:val="002C3CDA"/>
    <w:rsid w:val="002C4AD4"/>
    <w:rsid w:val="002C6D2E"/>
    <w:rsid w:val="002C71CD"/>
    <w:rsid w:val="002C732F"/>
    <w:rsid w:val="002C780E"/>
    <w:rsid w:val="002C7F08"/>
    <w:rsid w:val="002D08A1"/>
    <w:rsid w:val="002D1D64"/>
    <w:rsid w:val="002D21FA"/>
    <w:rsid w:val="002D25F5"/>
    <w:rsid w:val="002D299D"/>
    <w:rsid w:val="002D2B91"/>
    <w:rsid w:val="002D3323"/>
    <w:rsid w:val="002D3EFF"/>
    <w:rsid w:val="002D49BB"/>
    <w:rsid w:val="002D4ADE"/>
    <w:rsid w:val="002D4E23"/>
    <w:rsid w:val="002D5978"/>
    <w:rsid w:val="002D5FDF"/>
    <w:rsid w:val="002D6372"/>
    <w:rsid w:val="002D759D"/>
    <w:rsid w:val="002E0181"/>
    <w:rsid w:val="002E0BC0"/>
    <w:rsid w:val="002E0F46"/>
    <w:rsid w:val="002E1188"/>
    <w:rsid w:val="002E11E1"/>
    <w:rsid w:val="002E1329"/>
    <w:rsid w:val="002E20CE"/>
    <w:rsid w:val="002E2319"/>
    <w:rsid w:val="002E2588"/>
    <w:rsid w:val="002E271E"/>
    <w:rsid w:val="002E28E1"/>
    <w:rsid w:val="002E3179"/>
    <w:rsid w:val="002E349D"/>
    <w:rsid w:val="002E3961"/>
    <w:rsid w:val="002E423C"/>
    <w:rsid w:val="002E45DB"/>
    <w:rsid w:val="002E4B54"/>
    <w:rsid w:val="002E4F56"/>
    <w:rsid w:val="002E517C"/>
    <w:rsid w:val="002E55C3"/>
    <w:rsid w:val="002E5D2A"/>
    <w:rsid w:val="002E5F14"/>
    <w:rsid w:val="002E69C8"/>
    <w:rsid w:val="002E6E90"/>
    <w:rsid w:val="002E7194"/>
    <w:rsid w:val="002E74D6"/>
    <w:rsid w:val="002E78D4"/>
    <w:rsid w:val="002E7D5A"/>
    <w:rsid w:val="002F0526"/>
    <w:rsid w:val="002F083D"/>
    <w:rsid w:val="002F09E6"/>
    <w:rsid w:val="002F1492"/>
    <w:rsid w:val="002F158E"/>
    <w:rsid w:val="002F17B3"/>
    <w:rsid w:val="002F28B6"/>
    <w:rsid w:val="002F2EB6"/>
    <w:rsid w:val="002F3830"/>
    <w:rsid w:val="002F3D06"/>
    <w:rsid w:val="002F3F40"/>
    <w:rsid w:val="002F4388"/>
    <w:rsid w:val="002F4BBE"/>
    <w:rsid w:val="002F52E6"/>
    <w:rsid w:val="002F5541"/>
    <w:rsid w:val="002F5FF9"/>
    <w:rsid w:val="002F6BC3"/>
    <w:rsid w:val="002F71EC"/>
    <w:rsid w:val="002F765A"/>
    <w:rsid w:val="002F76D7"/>
    <w:rsid w:val="00300429"/>
    <w:rsid w:val="00300F2D"/>
    <w:rsid w:val="0030120F"/>
    <w:rsid w:val="003014FB"/>
    <w:rsid w:val="00301CD4"/>
    <w:rsid w:val="00301F5E"/>
    <w:rsid w:val="0030235E"/>
    <w:rsid w:val="003037D9"/>
    <w:rsid w:val="00305298"/>
    <w:rsid w:val="003057B5"/>
    <w:rsid w:val="00305D0B"/>
    <w:rsid w:val="0030642E"/>
    <w:rsid w:val="0030705F"/>
    <w:rsid w:val="00307A8F"/>
    <w:rsid w:val="00310484"/>
    <w:rsid w:val="0031107D"/>
    <w:rsid w:val="00311D35"/>
    <w:rsid w:val="003120B0"/>
    <w:rsid w:val="00312AA7"/>
    <w:rsid w:val="00313909"/>
    <w:rsid w:val="00313F6B"/>
    <w:rsid w:val="00314062"/>
    <w:rsid w:val="0031449F"/>
    <w:rsid w:val="003147D5"/>
    <w:rsid w:val="00314B28"/>
    <w:rsid w:val="00314E5A"/>
    <w:rsid w:val="00315AD7"/>
    <w:rsid w:val="00315F84"/>
    <w:rsid w:val="00316EF0"/>
    <w:rsid w:val="0031742E"/>
    <w:rsid w:val="00317CFE"/>
    <w:rsid w:val="0032043B"/>
    <w:rsid w:val="003209E8"/>
    <w:rsid w:val="00320A77"/>
    <w:rsid w:val="00320C03"/>
    <w:rsid w:val="00320C0A"/>
    <w:rsid w:val="00320D7C"/>
    <w:rsid w:val="00322163"/>
    <w:rsid w:val="0032248A"/>
    <w:rsid w:val="00322BE8"/>
    <w:rsid w:val="00323441"/>
    <w:rsid w:val="003234D2"/>
    <w:rsid w:val="00323A95"/>
    <w:rsid w:val="0032497C"/>
    <w:rsid w:val="00324E8D"/>
    <w:rsid w:val="003254EC"/>
    <w:rsid w:val="003257A6"/>
    <w:rsid w:val="00325DEC"/>
    <w:rsid w:val="003268BF"/>
    <w:rsid w:val="00326AE6"/>
    <w:rsid w:val="00326C62"/>
    <w:rsid w:val="00326FEA"/>
    <w:rsid w:val="0032737D"/>
    <w:rsid w:val="00327B1C"/>
    <w:rsid w:val="00330468"/>
    <w:rsid w:val="00331AFD"/>
    <w:rsid w:val="00331C3E"/>
    <w:rsid w:val="00331D73"/>
    <w:rsid w:val="00331FB3"/>
    <w:rsid w:val="003328E5"/>
    <w:rsid w:val="00333073"/>
    <w:rsid w:val="00333427"/>
    <w:rsid w:val="00333440"/>
    <w:rsid w:val="003336C5"/>
    <w:rsid w:val="00333CAA"/>
    <w:rsid w:val="00333FB4"/>
    <w:rsid w:val="00334117"/>
    <w:rsid w:val="00336A5E"/>
    <w:rsid w:val="0033759E"/>
    <w:rsid w:val="00337F2A"/>
    <w:rsid w:val="0034023C"/>
    <w:rsid w:val="00340959"/>
    <w:rsid w:val="003409A8"/>
    <w:rsid w:val="00340E53"/>
    <w:rsid w:val="0034201E"/>
    <w:rsid w:val="00342985"/>
    <w:rsid w:val="003430A8"/>
    <w:rsid w:val="003434F4"/>
    <w:rsid w:val="00343CBF"/>
    <w:rsid w:val="00343CE4"/>
    <w:rsid w:val="00344CCF"/>
    <w:rsid w:val="00344CDA"/>
    <w:rsid w:val="00344F0B"/>
    <w:rsid w:val="00345D22"/>
    <w:rsid w:val="003464B9"/>
    <w:rsid w:val="003466DE"/>
    <w:rsid w:val="0034689E"/>
    <w:rsid w:val="00346F67"/>
    <w:rsid w:val="00346F96"/>
    <w:rsid w:val="003501ED"/>
    <w:rsid w:val="00350272"/>
    <w:rsid w:val="003504B4"/>
    <w:rsid w:val="00350745"/>
    <w:rsid w:val="00350BFA"/>
    <w:rsid w:val="0035107E"/>
    <w:rsid w:val="00351A37"/>
    <w:rsid w:val="00351FD1"/>
    <w:rsid w:val="0035275C"/>
    <w:rsid w:val="00352A56"/>
    <w:rsid w:val="003533B8"/>
    <w:rsid w:val="00353466"/>
    <w:rsid w:val="003537DF"/>
    <w:rsid w:val="0035398A"/>
    <w:rsid w:val="003570A9"/>
    <w:rsid w:val="003578B3"/>
    <w:rsid w:val="003602F9"/>
    <w:rsid w:val="00360CEC"/>
    <w:rsid w:val="00361D43"/>
    <w:rsid w:val="00362647"/>
    <w:rsid w:val="0036304C"/>
    <w:rsid w:val="003641D9"/>
    <w:rsid w:val="00364610"/>
    <w:rsid w:val="0036476E"/>
    <w:rsid w:val="00364BAC"/>
    <w:rsid w:val="003651B3"/>
    <w:rsid w:val="0036527C"/>
    <w:rsid w:val="00365A6B"/>
    <w:rsid w:val="00365C7C"/>
    <w:rsid w:val="00366055"/>
    <w:rsid w:val="003663D9"/>
    <w:rsid w:val="003664F1"/>
    <w:rsid w:val="00366A5C"/>
    <w:rsid w:val="00366B5F"/>
    <w:rsid w:val="003671A8"/>
    <w:rsid w:val="003671D6"/>
    <w:rsid w:val="003678F1"/>
    <w:rsid w:val="003679A5"/>
    <w:rsid w:val="00367C6F"/>
    <w:rsid w:val="003708A7"/>
    <w:rsid w:val="00370AFB"/>
    <w:rsid w:val="00370F6B"/>
    <w:rsid w:val="00370FC5"/>
    <w:rsid w:val="003719AA"/>
    <w:rsid w:val="00371D76"/>
    <w:rsid w:val="003734B4"/>
    <w:rsid w:val="00373691"/>
    <w:rsid w:val="0037375B"/>
    <w:rsid w:val="003745D7"/>
    <w:rsid w:val="00374AED"/>
    <w:rsid w:val="00374CB7"/>
    <w:rsid w:val="00374DBA"/>
    <w:rsid w:val="00375047"/>
    <w:rsid w:val="003757B5"/>
    <w:rsid w:val="00375BA2"/>
    <w:rsid w:val="00376690"/>
    <w:rsid w:val="00377264"/>
    <w:rsid w:val="00377F9F"/>
    <w:rsid w:val="003811D4"/>
    <w:rsid w:val="003824A2"/>
    <w:rsid w:val="00382952"/>
    <w:rsid w:val="00382CDE"/>
    <w:rsid w:val="00383110"/>
    <w:rsid w:val="003831C4"/>
    <w:rsid w:val="00383BEE"/>
    <w:rsid w:val="003846EC"/>
    <w:rsid w:val="00384DA1"/>
    <w:rsid w:val="003858B3"/>
    <w:rsid w:val="00385929"/>
    <w:rsid w:val="00385F56"/>
    <w:rsid w:val="00386221"/>
    <w:rsid w:val="003862B3"/>
    <w:rsid w:val="00386EB1"/>
    <w:rsid w:val="00386EB8"/>
    <w:rsid w:val="003871D1"/>
    <w:rsid w:val="00387D8E"/>
    <w:rsid w:val="00387F74"/>
    <w:rsid w:val="00390108"/>
    <w:rsid w:val="00391210"/>
    <w:rsid w:val="00391F0E"/>
    <w:rsid w:val="00392417"/>
    <w:rsid w:val="0039293E"/>
    <w:rsid w:val="003929B7"/>
    <w:rsid w:val="00393B1C"/>
    <w:rsid w:val="0039408F"/>
    <w:rsid w:val="00394BD7"/>
    <w:rsid w:val="00394D9D"/>
    <w:rsid w:val="00394DB9"/>
    <w:rsid w:val="00394DD1"/>
    <w:rsid w:val="00395064"/>
    <w:rsid w:val="00395692"/>
    <w:rsid w:val="00395E5B"/>
    <w:rsid w:val="00396DB1"/>
    <w:rsid w:val="00396FE6"/>
    <w:rsid w:val="00397447"/>
    <w:rsid w:val="00397561"/>
    <w:rsid w:val="003977A1"/>
    <w:rsid w:val="003977CB"/>
    <w:rsid w:val="00397998"/>
    <w:rsid w:val="00397A82"/>
    <w:rsid w:val="00397B98"/>
    <w:rsid w:val="003A032E"/>
    <w:rsid w:val="003A093D"/>
    <w:rsid w:val="003A0BFC"/>
    <w:rsid w:val="003A0CA7"/>
    <w:rsid w:val="003A1180"/>
    <w:rsid w:val="003A1264"/>
    <w:rsid w:val="003A1303"/>
    <w:rsid w:val="003A2696"/>
    <w:rsid w:val="003A3209"/>
    <w:rsid w:val="003A385C"/>
    <w:rsid w:val="003A3C8F"/>
    <w:rsid w:val="003A44AC"/>
    <w:rsid w:val="003A4672"/>
    <w:rsid w:val="003A4965"/>
    <w:rsid w:val="003A50B9"/>
    <w:rsid w:val="003A5179"/>
    <w:rsid w:val="003A54AA"/>
    <w:rsid w:val="003A6095"/>
    <w:rsid w:val="003A638F"/>
    <w:rsid w:val="003A749A"/>
    <w:rsid w:val="003A768B"/>
    <w:rsid w:val="003A77AF"/>
    <w:rsid w:val="003B0CDE"/>
    <w:rsid w:val="003B12D8"/>
    <w:rsid w:val="003B15B9"/>
    <w:rsid w:val="003B1815"/>
    <w:rsid w:val="003B263B"/>
    <w:rsid w:val="003B2865"/>
    <w:rsid w:val="003B2967"/>
    <w:rsid w:val="003B2AA9"/>
    <w:rsid w:val="003B2F95"/>
    <w:rsid w:val="003B316D"/>
    <w:rsid w:val="003B3224"/>
    <w:rsid w:val="003B40AD"/>
    <w:rsid w:val="003B4677"/>
    <w:rsid w:val="003B48F9"/>
    <w:rsid w:val="003B4CCA"/>
    <w:rsid w:val="003B4D02"/>
    <w:rsid w:val="003B52BB"/>
    <w:rsid w:val="003B5370"/>
    <w:rsid w:val="003B5494"/>
    <w:rsid w:val="003B6124"/>
    <w:rsid w:val="003B68CC"/>
    <w:rsid w:val="003B6C67"/>
    <w:rsid w:val="003B6CEF"/>
    <w:rsid w:val="003B73A1"/>
    <w:rsid w:val="003B7931"/>
    <w:rsid w:val="003B7B51"/>
    <w:rsid w:val="003C02F2"/>
    <w:rsid w:val="003C07FF"/>
    <w:rsid w:val="003C0990"/>
    <w:rsid w:val="003C0CC1"/>
    <w:rsid w:val="003C1066"/>
    <w:rsid w:val="003C1614"/>
    <w:rsid w:val="003C16ED"/>
    <w:rsid w:val="003C1738"/>
    <w:rsid w:val="003C1F51"/>
    <w:rsid w:val="003C2B72"/>
    <w:rsid w:val="003C2D26"/>
    <w:rsid w:val="003C3AFA"/>
    <w:rsid w:val="003C3B60"/>
    <w:rsid w:val="003C4B3F"/>
    <w:rsid w:val="003C4CD9"/>
    <w:rsid w:val="003C5F6F"/>
    <w:rsid w:val="003C69C4"/>
    <w:rsid w:val="003C78A8"/>
    <w:rsid w:val="003C7A91"/>
    <w:rsid w:val="003C7DD5"/>
    <w:rsid w:val="003D01E5"/>
    <w:rsid w:val="003D0738"/>
    <w:rsid w:val="003D09E8"/>
    <w:rsid w:val="003D0AB1"/>
    <w:rsid w:val="003D0FB0"/>
    <w:rsid w:val="003D1031"/>
    <w:rsid w:val="003D1AD3"/>
    <w:rsid w:val="003D1E1A"/>
    <w:rsid w:val="003D2628"/>
    <w:rsid w:val="003D2824"/>
    <w:rsid w:val="003D2D3A"/>
    <w:rsid w:val="003D3003"/>
    <w:rsid w:val="003D3B10"/>
    <w:rsid w:val="003D3FE9"/>
    <w:rsid w:val="003D4921"/>
    <w:rsid w:val="003D52A0"/>
    <w:rsid w:val="003D5431"/>
    <w:rsid w:val="003D5835"/>
    <w:rsid w:val="003D5B21"/>
    <w:rsid w:val="003E049D"/>
    <w:rsid w:val="003E100F"/>
    <w:rsid w:val="003E1CAF"/>
    <w:rsid w:val="003E2CA8"/>
    <w:rsid w:val="003E2FC0"/>
    <w:rsid w:val="003E313B"/>
    <w:rsid w:val="003E3287"/>
    <w:rsid w:val="003E400F"/>
    <w:rsid w:val="003E42AE"/>
    <w:rsid w:val="003E4439"/>
    <w:rsid w:val="003E5FE2"/>
    <w:rsid w:val="003E6DB3"/>
    <w:rsid w:val="003E7686"/>
    <w:rsid w:val="003F0283"/>
    <w:rsid w:val="003F1E47"/>
    <w:rsid w:val="003F2AED"/>
    <w:rsid w:val="003F2D8D"/>
    <w:rsid w:val="003F316A"/>
    <w:rsid w:val="003F3B1D"/>
    <w:rsid w:val="003F3D11"/>
    <w:rsid w:val="003F413C"/>
    <w:rsid w:val="003F4670"/>
    <w:rsid w:val="003F51F2"/>
    <w:rsid w:val="003F53D0"/>
    <w:rsid w:val="003F57B9"/>
    <w:rsid w:val="003F58DF"/>
    <w:rsid w:val="003F62A0"/>
    <w:rsid w:val="003F6674"/>
    <w:rsid w:val="003F69AC"/>
    <w:rsid w:val="003F7038"/>
    <w:rsid w:val="003F703E"/>
    <w:rsid w:val="003F709A"/>
    <w:rsid w:val="003F79CE"/>
    <w:rsid w:val="004008EC"/>
    <w:rsid w:val="00400CF8"/>
    <w:rsid w:val="00401B02"/>
    <w:rsid w:val="00401E34"/>
    <w:rsid w:val="00402323"/>
    <w:rsid w:val="00402D30"/>
    <w:rsid w:val="00404EB2"/>
    <w:rsid w:val="00405375"/>
    <w:rsid w:val="004057DE"/>
    <w:rsid w:val="00405F59"/>
    <w:rsid w:val="00406223"/>
    <w:rsid w:val="004064D1"/>
    <w:rsid w:val="004079EB"/>
    <w:rsid w:val="00407B7F"/>
    <w:rsid w:val="00407EC6"/>
    <w:rsid w:val="004105E8"/>
    <w:rsid w:val="00410BEC"/>
    <w:rsid w:val="00411788"/>
    <w:rsid w:val="0041199F"/>
    <w:rsid w:val="004121D5"/>
    <w:rsid w:val="004125B7"/>
    <w:rsid w:val="00412A21"/>
    <w:rsid w:val="004130DC"/>
    <w:rsid w:val="0041323C"/>
    <w:rsid w:val="004144FC"/>
    <w:rsid w:val="004147A3"/>
    <w:rsid w:val="00414CD1"/>
    <w:rsid w:val="00415291"/>
    <w:rsid w:val="004159DA"/>
    <w:rsid w:val="004163C7"/>
    <w:rsid w:val="004168F7"/>
    <w:rsid w:val="00416E2F"/>
    <w:rsid w:val="00417572"/>
    <w:rsid w:val="00417685"/>
    <w:rsid w:val="0041777F"/>
    <w:rsid w:val="00417C57"/>
    <w:rsid w:val="00420062"/>
    <w:rsid w:val="004200F4"/>
    <w:rsid w:val="0042087D"/>
    <w:rsid w:val="004218F7"/>
    <w:rsid w:val="00421C21"/>
    <w:rsid w:val="00422D5D"/>
    <w:rsid w:val="00423187"/>
    <w:rsid w:val="004234CA"/>
    <w:rsid w:val="0042367E"/>
    <w:rsid w:val="00423691"/>
    <w:rsid w:val="00423701"/>
    <w:rsid w:val="0042370F"/>
    <w:rsid w:val="0042464E"/>
    <w:rsid w:val="00424867"/>
    <w:rsid w:val="00426BFA"/>
    <w:rsid w:val="00426D32"/>
    <w:rsid w:val="0042746A"/>
    <w:rsid w:val="00427796"/>
    <w:rsid w:val="00430070"/>
    <w:rsid w:val="00430D85"/>
    <w:rsid w:val="00430F4D"/>
    <w:rsid w:val="004317A0"/>
    <w:rsid w:val="00431D6F"/>
    <w:rsid w:val="00431DD6"/>
    <w:rsid w:val="004321E2"/>
    <w:rsid w:val="004333BA"/>
    <w:rsid w:val="004337EC"/>
    <w:rsid w:val="00433FCC"/>
    <w:rsid w:val="0043513C"/>
    <w:rsid w:val="0043766A"/>
    <w:rsid w:val="00437C80"/>
    <w:rsid w:val="0044033E"/>
    <w:rsid w:val="00440B68"/>
    <w:rsid w:val="0044111B"/>
    <w:rsid w:val="004411F8"/>
    <w:rsid w:val="0044121E"/>
    <w:rsid w:val="0044171B"/>
    <w:rsid w:val="00441B43"/>
    <w:rsid w:val="00442B94"/>
    <w:rsid w:val="0044456D"/>
    <w:rsid w:val="004451DE"/>
    <w:rsid w:val="0044588A"/>
    <w:rsid w:val="00445D33"/>
    <w:rsid w:val="00445D43"/>
    <w:rsid w:val="00445E51"/>
    <w:rsid w:val="00446005"/>
    <w:rsid w:val="004475C1"/>
    <w:rsid w:val="004477EB"/>
    <w:rsid w:val="00447E2F"/>
    <w:rsid w:val="004508BC"/>
    <w:rsid w:val="00450C74"/>
    <w:rsid w:val="0045184E"/>
    <w:rsid w:val="00451C0C"/>
    <w:rsid w:val="0045213B"/>
    <w:rsid w:val="00452231"/>
    <w:rsid w:val="004524EA"/>
    <w:rsid w:val="00452E88"/>
    <w:rsid w:val="0045394E"/>
    <w:rsid w:val="00454383"/>
    <w:rsid w:val="004545AF"/>
    <w:rsid w:val="00454772"/>
    <w:rsid w:val="004550F8"/>
    <w:rsid w:val="00455D14"/>
    <w:rsid w:val="00456816"/>
    <w:rsid w:val="00456A0B"/>
    <w:rsid w:val="00457110"/>
    <w:rsid w:val="004605AB"/>
    <w:rsid w:val="00460999"/>
    <w:rsid w:val="00460B04"/>
    <w:rsid w:val="004615FF"/>
    <w:rsid w:val="00461DE7"/>
    <w:rsid w:val="0046339A"/>
    <w:rsid w:val="004639B1"/>
    <w:rsid w:val="00463C3B"/>
    <w:rsid w:val="0046400C"/>
    <w:rsid w:val="004643D2"/>
    <w:rsid w:val="00464504"/>
    <w:rsid w:val="0046453A"/>
    <w:rsid w:val="00464764"/>
    <w:rsid w:val="00464AB4"/>
    <w:rsid w:val="00464BCB"/>
    <w:rsid w:val="00464CEA"/>
    <w:rsid w:val="00464DC1"/>
    <w:rsid w:val="00464FA6"/>
    <w:rsid w:val="004651E8"/>
    <w:rsid w:val="00465627"/>
    <w:rsid w:val="0046629E"/>
    <w:rsid w:val="004666F3"/>
    <w:rsid w:val="00466E6A"/>
    <w:rsid w:val="00467F0B"/>
    <w:rsid w:val="004701FA"/>
    <w:rsid w:val="00471758"/>
    <w:rsid w:val="0047205E"/>
    <w:rsid w:val="004725D7"/>
    <w:rsid w:val="00472893"/>
    <w:rsid w:val="00473491"/>
    <w:rsid w:val="00473A0A"/>
    <w:rsid w:val="00473CF2"/>
    <w:rsid w:val="0047580C"/>
    <w:rsid w:val="00475D56"/>
    <w:rsid w:val="00475EE6"/>
    <w:rsid w:val="00476271"/>
    <w:rsid w:val="004766E4"/>
    <w:rsid w:val="00476891"/>
    <w:rsid w:val="004769BE"/>
    <w:rsid w:val="0047704B"/>
    <w:rsid w:val="004771DE"/>
    <w:rsid w:val="004774FB"/>
    <w:rsid w:val="0048022E"/>
    <w:rsid w:val="00480B06"/>
    <w:rsid w:val="004828EB"/>
    <w:rsid w:val="00482BED"/>
    <w:rsid w:val="0048494C"/>
    <w:rsid w:val="00484F72"/>
    <w:rsid w:val="00485334"/>
    <w:rsid w:val="00485B15"/>
    <w:rsid w:val="0048653F"/>
    <w:rsid w:val="004866C6"/>
    <w:rsid w:val="0048675C"/>
    <w:rsid w:val="004868D1"/>
    <w:rsid w:val="00487047"/>
    <w:rsid w:val="00487446"/>
    <w:rsid w:val="00487591"/>
    <w:rsid w:val="00487B6A"/>
    <w:rsid w:val="00487BB7"/>
    <w:rsid w:val="00487D9C"/>
    <w:rsid w:val="00487EFE"/>
    <w:rsid w:val="004902AF"/>
    <w:rsid w:val="0049120D"/>
    <w:rsid w:val="00491B7E"/>
    <w:rsid w:val="00492087"/>
    <w:rsid w:val="004926FA"/>
    <w:rsid w:val="00492913"/>
    <w:rsid w:val="00493239"/>
    <w:rsid w:val="004939B4"/>
    <w:rsid w:val="00493B52"/>
    <w:rsid w:val="00494036"/>
    <w:rsid w:val="0049472B"/>
    <w:rsid w:val="004953FE"/>
    <w:rsid w:val="00496268"/>
    <w:rsid w:val="00496B1C"/>
    <w:rsid w:val="00496FF2"/>
    <w:rsid w:val="0049737A"/>
    <w:rsid w:val="0049743F"/>
    <w:rsid w:val="004977BD"/>
    <w:rsid w:val="004A0430"/>
    <w:rsid w:val="004A0E12"/>
    <w:rsid w:val="004A158B"/>
    <w:rsid w:val="004A1A4A"/>
    <w:rsid w:val="004A1B2F"/>
    <w:rsid w:val="004A2231"/>
    <w:rsid w:val="004A26E4"/>
    <w:rsid w:val="004A34DD"/>
    <w:rsid w:val="004A3FEA"/>
    <w:rsid w:val="004A50CF"/>
    <w:rsid w:val="004A56CD"/>
    <w:rsid w:val="004A658D"/>
    <w:rsid w:val="004A6FF1"/>
    <w:rsid w:val="004A7D55"/>
    <w:rsid w:val="004B0B1E"/>
    <w:rsid w:val="004B13B8"/>
    <w:rsid w:val="004B17E5"/>
    <w:rsid w:val="004B1D9E"/>
    <w:rsid w:val="004B1DB2"/>
    <w:rsid w:val="004B2032"/>
    <w:rsid w:val="004B259E"/>
    <w:rsid w:val="004B273F"/>
    <w:rsid w:val="004B2B41"/>
    <w:rsid w:val="004B2E41"/>
    <w:rsid w:val="004B3255"/>
    <w:rsid w:val="004B372E"/>
    <w:rsid w:val="004B3BAD"/>
    <w:rsid w:val="004B42BA"/>
    <w:rsid w:val="004B4DAD"/>
    <w:rsid w:val="004B5841"/>
    <w:rsid w:val="004B5C76"/>
    <w:rsid w:val="004B5D5E"/>
    <w:rsid w:val="004B6908"/>
    <w:rsid w:val="004B696F"/>
    <w:rsid w:val="004B6ECB"/>
    <w:rsid w:val="004B704F"/>
    <w:rsid w:val="004B761C"/>
    <w:rsid w:val="004B7A78"/>
    <w:rsid w:val="004B7DDB"/>
    <w:rsid w:val="004C002E"/>
    <w:rsid w:val="004C212C"/>
    <w:rsid w:val="004C2E2D"/>
    <w:rsid w:val="004C381D"/>
    <w:rsid w:val="004C3DA0"/>
    <w:rsid w:val="004C40F3"/>
    <w:rsid w:val="004C42EF"/>
    <w:rsid w:val="004C5599"/>
    <w:rsid w:val="004C56D5"/>
    <w:rsid w:val="004C5E82"/>
    <w:rsid w:val="004C5F36"/>
    <w:rsid w:val="004C65F6"/>
    <w:rsid w:val="004C685A"/>
    <w:rsid w:val="004C7139"/>
    <w:rsid w:val="004C7599"/>
    <w:rsid w:val="004C7EAF"/>
    <w:rsid w:val="004D019C"/>
    <w:rsid w:val="004D108E"/>
    <w:rsid w:val="004D1B76"/>
    <w:rsid w:val="004D1C3A"/>
    <w:rsid w:val="004D209A"/>
    <w:rsid w:val="004D23FD"/>
    <w:rsid w:val="004D248B"/>
    <w:rsid w:val="004D283D"/>
    <w:rsid w:val="004D36AB"/>
    <w:rsid w:val="004D3890"/>
    <w:rsid w:val="004D3E20"/>
    <w:rsid w:val="004D40D6"/>
    <w:rsid w:val="004D4392"/>
    <w:rsid w:val="004D46E0"/>
    <w:rsid w:val="004D503D"/>
    <w:rsid w:val="004D5A1E"/>
    <w:rsid w:val="004D5CA9"/>
    <w:rsid w:val="004D5CE2"/>
    <w:rsid w:val="004D613E"/>
    <w:rsid w:val="004D68F2"/>
    <w:rsid w:val="004D6DFD"/>
    <w:rsid w:val="004D788E"/>
    <w:rsid w:val="004D7EFE"/>
    <w:rsid w:val="004E0463"/>
    <w:rsid w:val="004E0855"/>
    <w:rsid w:val="004E0A78"/>
    <w:rsid w:val="004E0AA8"/>
    <w:rsid w:val="004E0DDD"/>
    <w:rsid w:val="004E140F"/>
    <w:rsid w:val="004E18AE"/>
    <w:rsid w:val="004E197B"/>
    <w:rsid w:val="004E2A12"/>
    <w:rsid w:val="004E2A62"/>
    <w:rsid w:val="004E2F53"/>
    <w:rsid w:val="004E3629"/>
    <w:rsid w:val="004E3B34"/>
    <w:rsid w:val="004E54F4"/>
    <w:rsid w:val="004E5AD0"/>
    <w:rsid w:val="004E5BCD"/>
    <w:rsid w:val="004E5C69"/>
    <w:rsid w:val="004E6490"/>
    <w:rsid w:val="004E78A5"/>
    <w:rsid w:val="004E7D1A"/>
    <w:rsid w:val="004F021C"/>
    <w:rsid w:val="004F03F5"/>
    <w:rsid w:val="004F0F7B"/>
    <w:rsid w:val="004F1E8D"/>
    <w:rsid w:val="004F1FAE"/>
    <w:rsid w:val="004F2159"/>
    <w:rsid w:val="004F2651"/>
    <w:rsid w:val="004F2C6A"/>
    <w:rsid w:val="004F3915"/>
    <w:rsid w:val="004F3F66"/>
    <w:rsid w:val="004F40E7"/>
    <w:rsid w:val="004F43E0"/>
    <w:rsid w:val="004F4444"/>
    <w:rsid w:val="004F4A64"/>
    <w:rsid w:val="004F50DF"/>
    <w:rsid w:val="004F5175"/>
    <w:rsid w:val="004F77B2"/>
    <w:rsid w:val="005006A6"/>
    <w:rsid w:val="00500F5F"/>
    <w:rsid w:val="005013DA"/>
    <w:rsid w:val="005015DE"/>
    <w:rsid w:val="00501742"/>
    <w:rsid w:val="005017F8"/>
    <w:rsid w:val="00501B1A"/>
    <w:rsid w:val="0050242B"/>
    <w:rsid w:val="00502440"/>
    <w:rsid w:val="0050331A"/>
    <w:rsid w:val="00503937"/>
    <w:rsid w:val="00503A76"/>
    <w:rsid w:val="00503AF2"/>
    <w:rsid w:val="00503DAB"/>
    <w:rsid w:val="00504816"/>
    <w:rsid w:val="005048AB"/>
    <w:rsid w:val="00504B68"/>
    <w:rsid w:val="00504CEA"/>
    <w:rsid w:val="0050525A"/>
    <w:rsid w:val="005061A3"/>
    <w:rsid w:val="005063E4"/>
    <w:rsid w:val="00506A3B"/>
    <w:rsid w:val="00506D08"/>
    <w:rsid w:val="005073C3"/>
    <w:rsid w:val="00507858"/>
    <w:rsid w:val="005100E1"/>
    <w:rsid w:val="005109AC"/>
    <w:rsid w:val="00510B37"/>
    <w:rsid w:val="00510BC3"/>
    <w:rsid w:val="0051149A"/>
    <w:rsid w:val="00512154"/>
    <w:rsid w:val="0051254C"/>
    <w:rsid w:val="00513660"/>
    <w:rsid w:val="00514127"/>
    <w:rsid w:val="00514191"/>
    <w:rsid w:val="005141FC"/>
    <w:rsid w:val="005142C9"/>
    <w:rsid w:val="00514BD7"/>
    <w:rsid w:val="00514E48"/>
    <w:rsid w:val="005158E9"/>
    <w:rsid w:val="00515E90"/>
    <w:rsid w:val="00516540"/>
    <w:rsid w:val="00516794"/>
    <w:rsid w:val="00516834"/>
    <w:rsid w:val="0051774E"/>
    <w:rsid w:val="00517C52"/>
    <w:rsid w:val="0052036A"/>
    <w:rsid w:val="005213D4"/>
    <w:rsid w:val="00521696"/>
    <w:rsid w:val="00521A27"/>
    <w:rsid w:val="0052204F"/>
    <w:rsid w:val="00522110"/>
    <w:rsid w:val="00522ADA"/>
    <w:rsid w:val="00522C22"/>
    <w:rsid w:val="00522EAE"/>
    <w:rsid w:val="005230D7"/>
    <w:rsid w:val="0052421D"/>
    <w:rsid w:val="005253EE"/>
    <w:rsid w:val="00526360"/>
    <w:rsid w:val="005266C1"/>
    <w:rsid w:val="00526E1A"/>
    <w:rsid w:val="00526F0A"/>
    <w:rsid w:val="00527F59"/>
    <w:rsid w:val="005302A2"/>
    <w:rsid w:val="00530A2B"/>
    <w:rsid w:val="00530D9C"/>
    <w:rsid w:val="00530FF1"/>
    <w:rsid w:val="005318DC"/>
    <w:rsid w:val="00532962"/>
    <w:rsid w:val="0053409D"/>
    <w:rsid w:val="00534722"/>
    <w:rsid w:val="0053487B"/>
    <w:rsid w:val="00534BF3"/>
    <w:rsid w:val="00534EDC"/>
    <w:rsid w:val="00534EF1"/>
    <w:rsid w:val="005355AD"/>
    <w:rsid w:val="00535A14"/>
    <w:rsid w:val="005366E4"/>
    <w:rsid w:val="00537475"/>
    <w:rsid w:val="00541B42"/>
    <w:rsid w:val="00541DE4"/>
    <w:rsid w:val="00542DC0"/>
    <w:rsid w:val="005439E3"/>
    <w:rsid w:val="00544A4E"/>
    <w:rsid w:val="00545F89"/>
    <w:rsid w:val="0054785A"/>
    <w:rsid w:val="00547A7D"/>
    <w:rsid w:val="00547B16"/>
    <w:rsid w:val="005501A5"/>
    <w:rsid w:val="0055056E"/>
    <w:rsid w:val="0055086F"/>
    <w:rsid w:val="00550D86"/>
    <w:rsid w:val="005513F7"/>
    <w:rsid w:val="005513FD"/>
    <w:rsid w:val="005514D0"/>
    <w:rsid w:val="00551726"/>
    <w:rsid w:val="0055179E"/>
    <w:rsid w:val="005518E2"/>
    <w:rsid w:val="00551E03"/>
    <w:rsid w:val="00551E19"/>
    <w:rsid w:val="00551E62"/>
    <w:rsid w:val="005520F9"/>
    <w:rsid w:val="005521F7"/>
    <w:rsid w:val="00552299"/>
    <w:rsid w:val="005523EC"/>
    <w:rsid w:val="00552DF4"/>
    <w:rsid w:val="005537A8"/>
    <w:rsid w:val="005538A3"/>
    <w:rsid w:val="00554650"/>
    <w:rsid w:val="0055608C"/>
    <w:rsid w:val="00556668"/>
    <w:rsid w:val="00556744"/>
    <w:rsid w:val="005570C0"/>
    <w:rsid w:val="005573A9"/>
    <w:rsid w:val="00557421"/>
    <w:rsid w:val="00560C79"/>
    <w:rsid w:val="00560F5F"/>
    <w:rsid w:val="00561161"/>
    <w:rsid w:val="0056126C"/>
    <w:rsid w:val="00563099"/>
    <w:rsid w:val="00563278"/>
    <w:rsid w:val="00563CAD"/>
    <w:rsid w:val="00564810"/>
    <w:rsid w:val="00564CAC"/>
    <w:rsid w:val="00564CBC"/>
    <w:rsid w:val="00564E6A"/>
    <w:rsid w:val="005656C7"/>
    <w:rsid w:val="005657BA"/>
    <w:rsid w:val="00565F4F"/>
    <w:rsid w:val="005663C5"/>
    <w:rsid w:val="0056682F"/>
    <w:rsid w:val="00567029"/>
    <w:rsid w:val="005671F9"/>
    <w:rsid w:val="00567773"/>
    <w:rsid w:val="00567BC0"/>
    <w:rsid w:val="00570EDF"/>
    <w:rsid w:val="005713CF"/>
    <w:rsid w:val="00571816"/>
    <w:rsid w:val="0057188F"/>
    <w:rsid w:val="00571ACE"/>
    <w:rsid w:val="00571AD8"/>
    <w:rsid w:val="0057254D"/>
    <w:rsid w:val="00572697"/>
    <w:rsid w:val="005729BB"/>
    <w:rsid w:val="005730A5"/>
    <w:rsid w:val="00573DD5"/>
    <w:rsid w:val="0057401C"/>
    <w:rsid w:val="0057413F"/>
    <w:rsid w:val="005756D5"/>
    <w:rsid w:val="00576879"/>
    <w:rsid w:val="00576E3C"/>
    <w:rsid w:val="0057727A"/>
    <w:rsid w:val="005772F5"/>
    <w:rsid w:val="005806A6"/>
    <w:rsid w:val="00580F9D"/>
    <w:rsid w:val="00581594"/>
    <w:rsid w:val="005818DD"/>
    <w:rsid w:val="005819A8"/>
    <w:rsid w:val="00581B1D"/>
    <w:rsid w:val="00581B5B"/>
    <w:rsid w:val="00581E83"/>
    <w:rsid w:val="005827BE"/>
    <w:rsid w:val="00582C84"/>
    <w:rsid w:val="00583D22"/>
    <w:rsid w:val="00583F44"/>
    <w:rsid w:val="00584BCD"/>
    <w:rsid w:val="00584C24"/>
    <w:rsid w:val="00585459"/>
    <w:rsid w:val="005856E9"/>
    <w:rsid w:val="005860D2"/>
    <w:rsid w:val="0058610B"/>
    <w:rsid w:val="00586220"/>
    <w:rsid w:val="00587405"/>
    <w:rsid w:val="00587E69"/>
    <w:rsid w:val="0059053E"/>
    <w:rsid w:val="00590DFC"/>
    <w:rsid w:val="005911F3"/>
    <w:rsid w:val="005912D1"/>
    <w:rsid w:val="00591BF3"/>
    <w:rsid w:val="005920EC"/>
    <w:rsid w:val="005923D6"/>
    <w:rsid w:val="005934CF"/>
    <w:rsid w:val="00594815"/>
    <w:rsid w:val="005948AD"/>
    <w:rsid w:val="00594FA4"/>
    <w:rsid w:val="0059538C"/>
    <w:rsid w:val="00595589"/>
    <w:rsid w:val="00595BF8"/>
    <w:rsid w:val="005A1D2A"/>
    <w:rsid w:val="005A1FA6"/>
    <w:rsid w:val="005A21D9"/>
    <w:rsid w:val="005A2409"/>
    <w:rsid w:val="005A26FC"/>
    <w:rsid w:val="005A2FB0"/>
    <w:rsid w:val="005A38B8"/>
    <w:rsid w:val="005A3CDE"/>
    <w:rsid w:val="005A3CF3"/>
    <w:rsid w:val="005A4050"/>
    <w:rsid w:val="005A4451"/>
    <w:rsid w:val="005A4E4C"/>
    <w:rsid w:val="005A5460"/>
    <w:rsid w:val="005A54E2"/>
    <w:rsid w:val="005A60CB"/>
    <w:rsid w:val="005A67E0"/>
    <w:rsid w:val="005A6CD3"/>
    <w:rsid w:val="005A6FB5"/>
    <w:rsid w:val="005A72EF"/>
    <w:rsid w:val="005B031B"/>
    <w:rsid w:val="005B0939"/>
    <w:rsid w:val="005B0B67"/>
    <w:rsid w:val="005B1233"/>
    <w:rsid w:val="005B19D3"/>
    <w:rsid w:val="005B1A6A"/>
    <w:rsid w:val="005B2B94"/>
    <w:rsid w:val="005B32C4"/>
    <w:rsid w:val="005B3A18"/>
    <w:rsid w:val="005B3CB9"/>
    <w:rsid w:val="005B40B6"/>
    <w:rsid w:val="005B461F"/>
    <w:rsid w:val="005B4EDE"/>
    <w:rsid w:val="005B4FEC"/>
    <w:rsid w:val="005B63E5"/>
    <w:rsid w:val="005B68D6"/>
    <w:rsid w:val="005B68D8"/>
    <w:rsid w:val="005C023C"/>
    <w:rsid w:val="005C07ED"/>
    <w:rsid w:val="005C1DC6"/>
    <w:rsid w:val="005C1FCF"/>
    <w:rsid w:val="005C3444"/>
    <w:rsid w:val="005C4E7D"/>
    <w:rsid w:val="005C4FA8"/>
    <w:rsid w:val="005C5A39"/>
    <w:rsid w:val="005C6866"/>
    <w:rsid w:val="005C6A23"/>
    <w:rsid w:val="005C6A4A"/>
    <w:rsid w:val="005C710B"/>
    <w:rsid w:val="005C749B"/>
    <w:rsid w:val="005C7925"/>
    <w:rsid w:val="005D0041"/>
    <w:rsid w:val="005D004C"/>
    <w:rsid w:val="005D1A3B"/>
    <w:rsid w:val="005D200A"/>
    <w:rsid w:val="005D3900"/>
    <w:rsid w:val="005D3940"/>
    <w:rsid w:val="005D3A71"/>
    <w:rsid w:val="005D3DD9"/>
    <w:rsid w:val="005D3F24"/>
    <w:rsid w:val="005D40FA"/>
    <w:rsid w:val="005D4A7E"/>
    <w:rsid w:val="005D4F3A"/>
    <w:rsid w:val="005D52DE"/>
    <w:rsid w:val="005D5723"/>
    <w:rsid w:val="005D5BCE"/>
    <w:rsid w:val="005D61DF"/>
    <w:rsid w:val="005D6DA3"/>
    <w:rsid w:val="005D7A62"/>
    <w:rsid w:val="005D7DD8"/>
    <w:rsid w:val="005D7DDE"/>
    <w:rsid w:val="005E0951"/>
    <w:rsid w:val="005E0B91"/>
    <w:rsid w:val="005E1925"/>
    <w:rsid w:val="005E1B2D"/>
    <w:rsid w:val="005E1BB4"/>
    <w:rsid w:val="005E2486"/>
    <w:rsid w:val="005E2DC2"/>
    <w:rsid w:val="005E41F4"/>
    <w:rsid w:val="005E4DA0"/>
    <w:rsid w:val="005E68AF"/>
    <w:rsid w:val="005E6988"/>
    <w:rsid w:val="005E6A77"/>
    <w:rsid w:val="005E6BE7"/>
    <w:rsid w:val="005E6F5E"/>
    <w:rsid w:val="005E717F"/>
    <w:rsid w:val="005E7860"/>
    <w:rsid w:val="005E78F1"/>
    <w:rsid w:val="005E7F71"/>
    <w:rsid w:val="005E7F88"/>
    <w:rsid w:val="005F12E4"/>
    <w:rsid w:val="005F1449"/>
    <w:rsid w:val="005F23EC"/>
    <w:rsid w:val="005F3399"/>
    <w:rsid w:val="005F4545"/>
    <w:rsid w:val="005F4715"/>
    <w:rsid w:val="005F5460"/>
    <w:rsid w:val="005F5732"/>
    <w:rsid w:val="005F5829"/>
    <w:rsid w:val="005F5B81"/>
    <w:rsid w:val="005F5FDA"/>
    <w:rsid w:val="005F65C1"/>
    <w:rsid w:val="005F7899"/>
    <w:rsid w:val="005F78B7"/>
    <w:rsid w:val="005F7D1B"/>
    <w:rsid w:val="005F7E50"/>
    <w:rsid w:val="006007A8"/>
    <w:rsid w:val="00600ECD"/>
    <w:rsid w:val="0060114F"/>
    <w:rsid w:val="00601747"/>
    <w:rsid w:val="00601B74"/>
    <w:rsid w:val="0060219F"/>
    <w:rsid w:val="006036F4"/>
    <w:rsid w:val="0060378D"/>
    <w:rsid w:val="00603BE6"/>
    <w:rsid w:val="0060434D"/>
    <w:rsid w:val="00604768"/>
    <w:rsid w:val="00604C26"/>
    <w:rsid w:val="00604F9F"/>
    <w:rsid w:val="006062C3"/>
    <w:rsid w:val="00607443"/>
    <w:rsid w:val="00607E11"/>
    <w:rsid w:val="006106D1"/>
    <w:rsid w:val="00611052"/>
    <w:rsid w:val="00612465"/>
    <w:rsid w:val="00612DC2"/>
    <w:rsid w:val="00613031"/>
    <w:rsid w:val="0061346F"/>
    <w:rsid w:val="00613511"/>
    <w:rsid w:val="00613651"/>
    <w:rsid w:val="00613661"/>
    <w:rsid w:val="00613837"/>
    <w:rsid w:val="006139A4"/>
    <w:rsid w:val="00613A18"/>
    <w:rsid w:val="00613BBC"/>
    <w:rsid w:val="00613F43"/>
    <w:rsid w:val="0061430A"/>
    <w:rsid w:val="006143D1"/>
    <w:rsid w:val="006157B0"/>
    <w:rsid w:val="006159D5"/>
    <w:rsid w:val="00617374"/>
    <w:rsid w:val="006179C9"/>
    <w:rsid w:val="00617D25"/>
    <w:rsid w:val="00620BC6"/>
    <w:rsid w:val="00620C18"/>
    <w:rsid w:val="00620C4E"/>
    <w:rsid w:val="0062104C"/>
    <w:rsid w:val="00621F0C"/>
    <w:rsid w:val="00622905"/>
    <w:rsid w:val="00622A33"/>
    <w:rsid w:val="0062340D"/>
    <w:rsid w:val="0062345E"/>
    <w:rsid w:val="00623772"/>
    <w:rsid w:val="0062385F"/>
    <w:rsid w:val="0062403F"/>
    <w:rsid w:val="00624D48"/>
    <w:rsid w:val="00625D45"/>
    <w:rsid w:val="00626116"/>
    <w:rsid w:val="00626D1A"/>
    <w:rsid w:val="00627833"/>
    <w:rsid w:val="00627DFE"/>
    <w:rsid w:val="00627F6C"/>
    <w:rsid w:val="00630153"/>
    <w:rsid w:val="0063030B"/>
    <w:rsid w:val="00630823"/>
    <w:rsid w:val="0063096B"/>
    <w:rsid w:val="00630FA5"/>
    <w:rsid w:val="006310E6"/>
    <w:rsid w:val="00631296"/>
    <w:rsid w:val="00631E02"/>
    <w:rsid w:val="006320AA"/>
    <w:rsid w:val="00633070"/>
    <w:rsid w:val="00633C18"/>
    <w:rsid w:val="006342FF"/>
    <w:rsid w:val="00634926"/>
    <w:rsid w:val="00634E54"/>
    <w:rsid w:val="006352B7"/>
    <w:rsid w:val="00635CC6"/>
    <w:rsid w:val="00636045"/>
    <w:rsid w:val="0063655C"/>
    <w:rsid w:val="006368E2"/>
    <w:rsid w:val="00636E5F"/>
    <w:rsid w:val="00637B70"/>
    <w:rsid w:val="00637E5E"/>
    <w:rsid w:val="00640321"/>
    <w:rsid w:val="006407E4"/>
    <w:rsid w:val="0064111D"/>
    <w:rsid w:val="006413F6"/>
    <w:rsid w:val="00641583"/>
    <w:rsid w:val="0064194B"/>
    <w:rsid w:val="00641F09"/>
    <w:rsid w:val="006435BB"/>
    <w:rsid w:val="00643686"/>
    <w:rsid w:val="00643699"/>
    <w:rsid w:val="00643B72"/>
    <w:rsid w:val="006442F1"/>
    <w:rsid w:val="00644498"/>
    <w:rsid w:val="006444F5"/>
    <w:rsid w:val="00644959"/>
    <w:rsid w:val="00644F64"/>
    <w:rsid w:val="00645BA6"/>
    <w:rsid w:val="00647749"/>
    <w:rsid w:val="00647E4B"/>
    <w:rsid w:val="00647F30"/>
    <w:rsid w:val="006508CA"/>
    <w:rsid w:val="00650E14"/>
    <w:rsid w:val="006515A7"/>
    <w:rsid w:val="006515E9"/>
    <w:rsid w:val="00652125"/>
    <w:rsid w:val="00652787"/>
    <w:rsid w:val="00652827"/>
    <w:rsid w:val="0065292B"/>
    <w:rsid w:val="00652DD5"/>
    <w:rsid w:val="00653397"/>
    <w:rsid w:val="006536FB"/>
    <w:rsid w:val="00653968"/>
    <w:rsid w:val="00654704"/>
    <w:rsid w:val="00654E8F"/>
    <w:rsid w:val="00654F21"/>
    <w:rsid w:val="0065513A"/>
    <w:rsid w:val="006557DE"/>
    <w:rsid w:val="006558B5"/>
    <w:rsid w:val="006566D8"/>
    <w:rsid w:val="00656EEA"/>
    <w:rsid w:val="006574DF"/>
    <w:rsid w:val="0065773B"/>
    <w:rsid w:val="006602F4"/>
    <w:rsid w:val="00660A66"/>
    <w:rsid w:val="0066175B"/>
    <w:rsid w:val="00661B18"/>
    <w:rsid w:val="00662329"/>
    <w:rsid w:val="0066292F"/>
    <w:rsid w:val="006629CA"/>
    <w:rsid w:val="00662C77"/>
    <w:rsid w:val="006632F8"/>
    <w:rsid w:val="00663A1C"/>
    <w:rsid w:val="00663E3C"/>
    <w:rsid w:val="00663E6D"/>
    <w:rsid w:val="00664410"/>
    <w:rsid w:val="00664607"/>
    <w:rsid w:val="0066476F"/>
    <w:rsid w:val="00664A0E"/>
    <w:rsid w:val="0066527C"/>
    <w:rsid w:val="0066540D"/>
    <w:rsid w:val="006668ED"/>
    <w:rsid w:val="00666EE6"/>
    <w:rsid w:val="006674C9"/>
    <w:rsid w:val="006679F8"/>
    <w:rsid w:val="00670701"/>
    <w:rsid w:val="00670FE5"/>
    <w:rsid w:val="006718FA"/>
    <w:rsid w:val="00671D01"/>
    <w:rsid w:val="00671D5B"/>
    <w:rsid w:val="00671F99"/>
    <w:rsid w:val="006720D5"/>
    <w:rsid w:val="00672A1F"/>
    <w:rsid w:val="00672B95"/>
    <w:rsid w:val="00672D18"/>
    <w:rsid w:val="006737D8"/>
    <w:rsid w:val="00675B08"/>
    <w:rsid w:val="006763DA"/>
    <w:rsid w:val="006776A8"/>
    <w:rsid w:val="006779A6"/>
    <w:rsid w:val="0068040C"/>
    <w:rsid w:val="0068069C"/>
    <w:rsid w:val="00680775"/>
    <w:rsid w:val="0068077D"/>
    <w:rsid w:val="00681E1C"/>
    <w:rsid w:val="0068221C"/>
    <w:rsid w:val="00682E0A"/>
    <w:rsid w:val="00683459"/>
    <w:rsid w:val="00683C4C"/>
    <w:rsid w:val="006841C5"/>
    <w:rsid w:val="00684694"/>
    <w:rsid w:val="00684A63"/>
    <w:rsid w:val="00684BAC"/>
    <w:rsid w:val="00685E12"/>
    <w:rsid w:val="00685F62"/>
    <w:rsid w:val="00686D9C"/>
    <w:rsid w:val="00690584"/>
    <w:rsid w:val="00692253"/>
    <w:rsid w:val="006925D6"/>
    <w:rsid w:val="00692B0F"/>
    <w:rsid w:val="00693722"/>
    <w:rsid w:val="006944C5"/>
    <w:rsid w:val="006948E1"/>
    <w:rsid w:val="00694FFB"/>
    <w:rsid w:val="006958F1"/>
    <w:rsid w:val="006961FA"/>
    <w:rsid w:val="006970A9"/>
    <w:rsid w:val="0069715E"/>
    <w:rsid w:val="00697992"/>
    <w:rsid w:val="00697CAA"/>
    <w:rsid w:val="00697F83"/>
    <w:rsid w:val="006A0299"/>
    <w:rsid w:val="006A075C"/>
    <w:rsid w:val="006A0BF6"/>
    <w:rsid w:val="006A1895"/>
    <w:rsid w:val="006A18F8"/>
    <w:rsid w:val="006A2C2E"/>
    <w:rsid w:val="006A2FBF"/>
    <w:rsid w:val="006A3B30"/>
    <w:rsid w:val="006A3CAF"/>
    <w:rsid w:val="006A40B4"/>
    <w:rsid w:val="006A4FB0"/>
    <w:rsid w:val="006A5212"/>
    <w:rsid w:val="006A5378"/>
    <w:rsid w:val="006A666E"/>
    <w:rsid w:val="006A671F"/>
    <w:rsid w:val="006A6A52"/>
    <w:rsid w:val="006A6B10"/>
    <w:rsid w:val="006B0A34"/>
    <w:rsid w:val="006B121D"/>
    <w:rsid w:val="006B1C56"/>
    <w:rsid w:val="006B23A4"/>
    <w:rsid w:val="006B2716"/>
    <w:rsid w:val="006B3086"/>
    <w:rsid w:val="006B3A58"/>
    <w:rsid w:val="006B3AA0"/>
    <w:rsid w:val="006B3D7A"/>
    <w:rsid w:val="006B3E38"/>
    <w:rsid w:val="006B47B2"/>
    <w:rsid w:val="006B4F08"/>
    <w:rsid w:val="006B5FE2"/>
    <w:rsid w:val="006B6137"/>
    <w:rsid w:val="006B69BD"/>
    <w:rsid w:val="006B6D5B"/>
    <w:rsid w:val="006B76C4"/>
    <w:rsid w:val="006B785A"/>
    <w:rsid w:val="006C0665"/>
    <w:rsid w:val="006C09C7"/>
    <w:rsid w:val="006C0C9C"/>
    <w:rsid w:val="006C0E5A"/>
    <w:rsid w:val="006C0ECB"/>
    <w:rsid w:val="006C1A0C"/>
    <w:rsid w:val="006C1A4B"/>
    <w:rsid w:val="006C1EEE"/>
    <w:rsid w:val="006C2B1C"/>
    <w:rsid w:val="006C347E"/>
    <w:rsid w:val="006C34E3"/>
    <w:rsid w:val="006C3D0C"/>
    <w:rsid w:val="006C3D4A"/>
    <w:rsid w:val="006C3E6D"/>
    <w:rsid w:val="006C44C7"/>
    <w:rsid w:val="006C4DEC"/>
    <w:rsid w:val="006C5007"/>
    <w:rsid w:val="006C5199"/>
    <w:rsid w:val="006C5382"/>
    <w:rsid w:val="006C5AAC"/>
    <w:rsid w:val="006C5BC1"/>
    <w:rsid w:val="006C6665"/>
    <w:rsid w:val="006C689D"/>
    <w:rsid w:val="006C6E41"/>
    <w:rsid w:val="006C6EDC"/>
    <w:rsid w:val="006C7030"/>
    <w:rsid w:val="006C7657"/>
    <w:rsid w:val="006C7875"/>
    <w:rsid w:val="006D0760"/>
    <w:rsid w:val="006D08B1"/>
    <w:rsid w:val="006D0F1B"/>
    <w:rsid w:val="006D10D2"/>
    <w:rsid w:val="006D1670"/>
    <w:rsid w:val="006D17E5"/>
    <w:rsid w:val="006D1E80"/>
    <w:rsid w:val="006D26E4"/>
    <w:rsid w:val="006D2993"/>
    <w:rsid w:val="006D2E8F"/>
    <w:rsid w:val="006D3082"/>
    <w:rsid w:val="006D36D1"/>
    <w:rsid w:val="006D37F1"/>
    <w:rsid w:val="006D3BAC"/>
    <w:rsid w:val="006D3E34"/>
    <w:rsid w:val="006D40F3"/>
    <w:rsid w:val="006D4123"/>
    <w:rsid w:val="006D48AA"/>
    <w:rsid w:val="006D4BAF"/>
    <w:rsid w:val="006D4C96"/>
    <w:rsid w:val="006D4F13"/>
    <w:rsid w:val="006D5516"/>
    <w:rsid w:val="006D5BCE"/>
    <w:rsid w:val="006D6087"/>
    <w:rsid w:val="006D65DB"/>
    <w:rsid w:val="006E0309"/>
    <w:rsid w:val="006E06AF"/>
    <w:rsid w:val="006E0C58"/>
    <w:rsid w:val="006E0ED7"/>
    <w:rsid w:val="006E1851"/>
    <w:rsid w:val="006E1E2F"/>
    <w:rsid w:val="006E1FF8"/>
    <w:rsid w:val="006E2C16"/>
    <w:rsid w:val="006E3A37"/>
    <w:rsid w:val="006E47C5"/>
    <w:rsid w:val="006E4EC7"/>
    <w:rsid w:val="006E5A87"/>
    <w:rsid w:val="006E5BB8"/>
    <w:rsid w:val="006E5CF8"/>
    <w:rsid w:val="006E5EDC"/>
    <w:rsid w:val="006E6428"/>
    <w:rsid w:val="006E68DF"/>
    <w:rsid w:val="006E6BC2"/>
    <w:rsid w:val="006E7150"/>
    <w:rsid w:val="006E7899"/>
    <w:rsid w:val="006E7BE6"/>
    <w:rsid w:val="006E7C0F"/>
    <w:rsid w:val="006E7F1D"/>
    <w:rsid w:val="006F06F7"/>
    <w:rsid w:val="006F08F4"/>
    <w:rsid w:val="006F0B63"/>
    <w:rsid w:val="006F0D36"/>
    <w:rsid w:val="006F1101"/>
    <w:rsid w:val="006F1548"/>
    <w:rsid w:val="006F25F6"/>
    <w:rsid w:val="006F3FB9"/>
    <w:rsid w:val="006F42AC"/>
    <w:rsid w:val="006F43C1"/>
    <w:rsid w:val="006F50B7"/>
    <w:rsid w:val="006F5A9F"/>
    <w:rsid w:val="006F5E2D"/>
    <w:rsid w:val="006F64E5"/>
    <w:rsid w:val="006F6606"/>
    <w:rsid w:val="006F6810"/>
    <w:rsid w:val="006F6E12"/>
    <w:rsid w:val="006F70FC"/>
    <w:rsid w:val="006F70FD"/>
    <w:rsid w:val="006F7B5E"/>
    <w:rsid w:val="006F7D9F"/>
    <w:rsid w:val="0070026E"/>
    <w:rsid w:val="00701A28"/>
    <w:rsid w:val="00701EF0"/>
    <w:rsid w:val="00701F22"/>
    <w:rsid w:val="007026F7"/>
    <w:rsid w:val="00702D7D"/>
    <w:rsid w:val="00703210"/>
    <w:rsid w:val="00703CEB"/>
    <w:rsid w:val="00703E44"/>
    <w:rsid w:val="00704916"/>
    <w:rsid w:val="00704C19"/>
    <w:rsid w:val="00704C85"/>
    <w:rsid w:val="00705EF9"/>
    <w:rsid w:val="00707C82"/>
    <w:rsid w:val="007100B6"/>
    <w:rsid w:val="007107D0"/>
    <w:rsid w:val="00711BB9"/>
    <w:rsid w:val="00712CB4"/>
    <w:rsid w:val="00712E89"/>
    <w:rsid w:val="0071335A"/>
    <w:rsid w:val="007141DA"/>
    <w:rsid w:val="00714445"/>
    <w:rsid w:val="007148F9"/>
    <w:rsid w:val="00714EED"/>
    <w:rsid w:val="00715618"/>
    <w:rsid w:val="0071568A"/>
    <w:rsid w:val="007156E1"/>
    <w:rsid w:val="007167E1"/>
    <w:rsid w:val="00716C1D"/>
    <w:rsid w:val="00716FE4"/>
    <w:rsid w:val="007177C5"/>
    <w:rsid w:val="00717F0D"/>
    <w:rsid w:val="00720717"/>
    <w:rsid w:val="007208C1"/>
    <w:rsid w:val="007208FA"/>
    <w:rsid w:val="00720C46"/>
    <w:rsid w:val="00720D27"/>
    <w:rsid w:val="00720FBE"/>
    <w:rsid w:val="00721F15"/>
    <w:rsid w:val="007225FB"/>
    <w:rsid w:val="00722EB4"/>
    <w:rsid w:val="00723288"/>
    <w:rsid w:val="00723E26"/>
    <w:rsid w:val="00723F63"/>
    <w:rsid w:val="0072420E"/>
    <w:rsid w:val="00724955"/>
    <w:rsid w:val="00724E59"/>
    <w:rsid w:val="007251A6"/>
    <w:rsid w:val="007253EA"/>
    <w:rsid w:val="007258F6"/>
    <w:rsid w:val="007260E3"/>
    <w:rsid w:val="007262FA"/>
    <w:rsid w:val="007264E4"/>
    <w:rsid w:val="00727110"/>
    <w:rsid w:val="007275E0"/>
    <w:rsid w:val="00727DF5"/>
    <w:rsid w:val="00730337"/>
    <w:rsid w:val="007303DF"/>
    <w:rsid w:val="007303E6"/>
    <w:rsid w:val="00730E85"/>
    <w:rsid w:val="00731017"/>
    <w:rsid w:val="00731027"/>
    <w:rsid w:val="00731353"/>
    <w:rsid w:val="00731C40"/>
    <w:rsid w:val="007321EB"/>
    <w:rsid w:val="0073239A"/>
    <w:rsid w:val="007332CB"/>
    <w:rsid w:val="007337D8"/>
    <w:rsid w:val="007344DC"/>
    <w:rsid w:val="00734BC2"/>
    <w:rsid w:val="00734BC7"/>
    <w:rsid w:val="00735564"/>
    <w:rsid w:val="00735711"/>
    <w:rsid w:val="00735988"/>
    <w:rsid w:val="007367D0"/>
    <w:rsid w:val="00736896"/>
    <w:rsid w:val="00736E71"/>
    <w:rsid w:val="0073744D"/>
    <w:rsid w:val="0073751A"/>
    <w:rsid w:val="007406F5"/>
    <w:rsid w:val="00740B7D"/>
    <w:rsid w:val="00741264"/>
    <w:rsid w:val="007412D8"/>
    <w:rsid w:val="0074275E"/>
    <w:rsid w:val="00742796"/>
    <w:rsid w:val="00742D54"/>
    <w:rsid w:val="007432F1"/>
    <w:rsid w:val="007434BB"/>
    <w:rsid w:val="00743B66"/>
    <w:rsid w:val="00744454"/>
    <w:rsid w:val="00744558"/>
    <w:rsid w:val="007446A1"/>
    <w:rsid w:val="00744F17"/>
    <w:rsid w:val="007453DE"/>
    <w:rsid w:val="00745E7C"/>
    <w:rsid w:val="0074639B"/>
    <w:rsid w:val="0074683F"/>
    <w:rsid w:val="007469F3"/>
    <w:rsid w:val="00747007"/>
    <w:rsid w:val="00747633"/>
    <w:rsid w:val="007505E8"/>
    <w:rsid w:val="00751154"/>
    <w:rsid w:val="007511E1"/>
    <w:rsid w:val="00751809"/>
    <w:rsid w:val="007518C9"/>
    <w:rsid w:val="00751D12"/>
    <w:rsid w:val="007523D6"/>
    <w:rsid w:val="007529EA"/>
    <w:rsid w:val="00752B0B"/>
    <w:rsid w:val="00752BB8"/>
    <w:rsid w:val="00753019"/>
    <w:rsid w:val="007534BD"/>
    <w:rsid w:val="007535BF"/>
    <w:rsid w:val="00754716"/>
    <w:rsid w:val="00754C26"/>
    <w:rsid w:val="007550C6"/>
    <w:rsid w:val="0075537D"/>
    <w:rsid w:val="00755442"/>
    <w:rsid w:val="00755486"/>
    <w:rsid w:val="00755E09"/>
    <w:rsid w:val="007561DC"/>
    <w:rsid w:val="00756E7C"/>
    <w:rsid w:val="00760032"/>
    <w:rsid w:val="007601DD"/>
    <w:rsid w:val="00760782"/>
    <w:rsid w:val="00760825"/>
    <w:rsid w:val="00760F14"/>
    <w:rsid w:val="00761A99"/>
    <w:rsid w:val="00761C12"/>
    <w:rsid w:val="00761EE2"/>
    <w:rsid w:val="00761F6E"/>
    <w:rsid w:val="00762309"/>
    <w:rsid w:val="007627AE"/>
    <w:rsid w:val="00764116"/>
    <w:rsid w:val="00764D79"/>
    <w:rsid w:val="00766148"/>
    <w:rsid w:val="007662E2"/>
    <w:rsid w:val="00766708"/>
    <w:rsid w:val="00766D6F"/>
    <w:rsid w:val="0076705F"/>
    <w:rsid w:val="00767156"/>
    <w:rsid w:val="007671E4"/>
    <w:rsid w:val="007675B1"/>
    <w:rsid w:val="00767648"/>
    <w:rsid w:val="00767E3E"/>
    <w:rsid w:val="00767F20"/>
    <w:rsid w:val="007704B5"/>
    <w:rsid w:val="00770548"/>
    <w:rsid w:val="00770ACB"/>
    <w:rsid w:val="007718EB"/>
    <w:rsid w:val="0077193F"/>
    <w:rsid w:val="007720DA"/>
    <w:rsid w:val="00773050"/>
    <w:rsid w:val="0077306E"/>
    <w:rsid w:val="007733DE"/>
    <w:rsid w:val="00773567"/>
    <w:rsid w:val="0077378D"/>
    <w:rsid w:val="00773AE8"/>
    <w:rsid w:val="00773B95"/>
    <w:rsid w:val="007742B0"/>
    <w:rsid w:val="00774856"/>
    <w:rsid w:val="00774A26"/>
    <w:rsid w:val="00774CA0"/>
    <w:rsid w:val="00775280"/>
    <w:rsid w:val="007754FA"/>
    <w:rsid w:val="00776125"/>
    <w:rsid w:val="007768FF"/>
    <w:rsid w:val="0077691F"/>
    <w:rsid w:val="00776926"/>
    <w:rsid w:val="00776A5F"/>
    <w:rsid w:val="00776D9F"/>
    <w:rsid w:val="00777588"/>
    <w:rsid w:val="007779FA"/>
    <w:rsid w:val="00780336"/>
    <w:rsid w:val="007807FC"/>
    <w:rsid w:val="007810C0"/>
    <w:rsid w:val="007811B8"/>
    <w:rsid w:val="00781331"/>
    <w:rsid w:val="007819C1"/>
    <w:rsid w:val="0078255F"/>
    <w:rsid w:val="00782635"/>
    <w:rsid w:val="00782AC4"/>
    <w:rsid w:val="00783165"/>
    <w:rsid w:val="00784D66"/>
    <w:rsid w:val="007851E2"/>
    <w:rsid w:val="00785660"/>
    <w:rsid w:val="00785FFE"/>
    <w:rsid w:val="0078621A"/>
    <w:rsid w:val="007862E4"/>
    <w:rsid w:val="00786BD6"/>
    <w:rsid w:val="00787408"/>
    <w:rsid w:val="007874CA"/>
    <w:rsid w:val="007879D6"/>
    <w:rsid w:val="007900AA"/>
    <w:rsid w:val="007904E1"/>
    <w:rsid w:val="007904EE"/>
    <w:rsid w:val="0079154E"/>
    <w:rsid w:val="00791AAC"/>
    <w:rsid w:val="00792B67"/>
    <w:rsid w:val="00792FE8"/>
    <w:rsid w:val="0079345A"/>
    <w:rsid w:val="007934D7"/>
    <w:rsid w:val="007939AC"/>
    <w:rsid w:val="00793B7C"/>
    <w:rsid w:val="00793CDD"/>
    <w:rsid w:val="00794BBE"/>
    <w:rsid w:val="00795434"/>
    <w:rsid w:val="0079560D"/>
    <w:rsid w:val="00795890"/>
    <w:rsid w:val="00795BD9"/>
    <w:rsid w:val="00795EB5"/>
    <w:rsid w:val="00796E97"/>
    <w:rsid w:val="00796FC1"/>
    <w:rsid w:val="00797187"/>
    <w:rsid w:val="0079745C"/>
    <w:rsid w:val="00797464"/>
    <w:rsid w:val="00797F2F"/>
    <w:rsid w:val="007A0B61"/>
    <w:rsid w:val="007A108A"/>
    <w:rsid w:val="007A3286"/>
    <w:rsid w:val="007A45A9"/>
    <w:rsid w:val="007A4AC7"/>
    <w:rsid w:val="007A4B1C"/>
    <w:rsid w:val="007A4BF3"/>
    <w:rsid w:val="007A4CF1"/>
    <w:rsid w:val="007A53CE"/>
    <w:rsid w:val="007A58CF"/>
    <w:rsid w:val="007A5FA8"/>
    <w:rsid w:val="007A6F6A"/>
    <w:rsid w:val="007A723D"/>
    <w:rsid w:val="007A76F7"/>
    <w:rsid w:val="007A7834"/>
    <w:rsid w:val="007B064D"/>
    <w:rsid w:val="007B0773"/>
    <w:rsid w:val="007B121E"/>
    <w:rsid w:val="007B14D0"/>
    <w:rsid w:val="007B184F"/>
    <w:rsid w:val="007B2B44"/>
    <w:rsid w:val="007B37E3"/>
    <w:rsid w:val="007B39D3"/>
    <w:rsid w:val="007B3A6C"/>
    <w:rsid w:val="007B4068"/>
    <w:rsid w:val="007B415C"/>
    <w:rsid w:val="007B4633"/>
    <w:rsid w:val="007B4A70"/>
    <w:rsid w:val="007B60EE"/>
    <w:rsid w:val="007B6119"/>
    <w:rsid w:val="007B6CF9"/>
    <w:rsid w:val="007C040B"/>
    <w:rsid w:val="007C0C91"/>
    <w:rsid w:val="007C1917"/>
    <w:rsid w:val="007C1AAA"/>
    <w:rsid w:val="007C1CD1"/>
    <w:rsid w:val="007C32E8"/>
    <w:rsid w:val="007C43BB"/>
    <w:rsid w:val="007C5571"/>
    <w:rsid w:val="007C561D"/>
    <w:rsid w:val="007C576B"/>
    <w:rsid w:val="007C57E3"/>
    <w:rsid w:val="007C5BB8"/>
    <w:rsid w:val="007C5E15"/>
    <w:rsid w:val="007C5F87"/>
    <w:rsid w:val="007C64E8"/>
    <w:rsid w:val="007C666F"/>
    <w:rsid w:val="007C675C"/>
    <w:rsid w:val="007C7390"/>
    <w:rsid w:val="007C77AD"/>
    <w:rsid w:val="007C7891"/>
    <w:rsid w:val="007C7E1D"/>
    <w:rsid w:val="007D03CA"/>
    <w:rsid w:val="007D0BF2"/>
    <w:rsid w:val="007D1A88"/>
    <w:rsid w:val="007D2212"/>
    <w:rsid w:val="007D235D"/>
    <w:rsid w:val="007D253F"/>
    <w:rsid w:val="007D26A6"/>
    <w:rsid w:val="007D2E04"/>
    <w:rsid w:val="007D362C"/>
    <w:rsid w:val="007D3E70"/>
    <w:rsid w:val="007D42D8"/>
    <w:rsid w:val="007D4EDB"/>
    <w:rsid w:val="007D5A52"/>
    <w:rsid w:val="007D5FBE"/>
    <w:rsid w:val="007D6BE8"/>
    <w:rsid w:val="007D6CE0"/>
    <w:rsid w:val="007D7BCE"/>
    <w:rsid w:val="007E03B8"/>
    <w:rsid w:val="007E0573"/>
    <w:rsid w:val="007E0CBF"/>
    <w:rsid w:val="007E0D97"/>
    <w:rsid w:val="007E166F"/>
    <w:rsid w:val="007E16C2"/>
    <w:rsid w:val="007E171B"/>
    <w:rsid w:val="007E176D"/>
    <w:rsid w:val="007E2AE5"/>
    <w:rsid w:val="007E3439"/>
    <w:rsid w:val="007E347C"/>
    <w:rsid w:val="007E3667"/>
    <w:rsid w:val="007E3A30"/>
    <w:rsid w:val="007E4D0E"/>
    <w:rsid w:val="007E4F4B"/>
    <w:rsid w:val="007E5212"/>
    <w:rsid w:val="007E592A"/>
    <w:rsid w:val="007E5B60"/>
    <w:rsid w:val="007E5CC9"/>
    <w:rsid w:val="007E64BA"/>
    <w:rsid w:val="007E74F6"/>
    <w:rsid w:val="007F10EC"/>
    <w:rsid w:val="007F1220"/>
    <w:rsid w:val="007F163E"/>
    <w:rsid w:val="007F16C4"/>
    <w:rsid w:val="007F199E"/>
    <w:rsid w:val="007F1BC6"/>
    <w:rsid w:val="007F1BCB"/>
    <w:rsid w:val="007F20EB"/>
    <w:rsid w:val="007F2711"/>
    <w:rsid w:val="007F2AEC"/>
    <w:rsid w:val="007F3A5F"/>
    <w:rsid w:val="007F3AF0"/>
    <w:rsid w:val="007F3CA8"/>
    <w:rsid w:val="007F3D80"/>
    <w:rsid w:val="007F3D95"/>
    <w:rsid w:val="007F4A07"/>
    <w:rsid w:val="007F4B79"/>
    <w:rsid w:val="007F4C68"/>
    <w:rsid w:val="007F5760"/>
    <w:rsid w:val="007F58F7"/>
    <w:rsid w:val="007F6060"/>
    <w:rsid w:val="007F61D2"/>
    <w:rsid w:val="007F6B78"/>
    <w:rsid w:val="007F6FD9"/>
    <w:rsid w:val="007F798F"/>
    <w:rsid w:val="008001A1"/>
    <w:rsid w:val="008001C5"/>
    <w:rsid w:val="008003A1"/>
    <w:rsid w:val="00800C28"/>
    <w:rsid w:val="008011F6"/>
    <w:rsid w:val="00801903"/>
    <w:rsid w:val="00801B31"/>
    <w:rsid w:val="008021C9"/>
    <w:rsid w:val="008048F8"/>
    <w:rsid w:val="008068C8"/>
    <w:rsid w:val="00806EF7"/>
    <w:rsid w:val="00807404"/>
    <w:rsid w:val="0081006D"/>
    <w:rsid w:val="0081077E"/>
    <w:rsid w:val="00811913"/>
    <w:rsid w:val="00813489"/>
    <w:rsid w:val="008135C5"/>
    <w:rsid w:val="00813A51"/>
    <w:rsid w:val="00813AC5"/>
    <w:rsid w:val="00813ED1"/>
    <w:rsid w:val="00813FA2"/>
    <w:rsid w:val="0081415C"/>
    <w:rsid w:val="00814162"/>
    <w:rsid w:val="00814879"/>
    <w:rsid w:val="00814E89"/>
    <w:rsid w:val="008150CE"/>
    <w:rsid w:val="00815DDD"/>
    <w:rsid w:val="00815E1C"/>
    <w:rsid w:val="00816314"/>
    <w:rsid w:val="008163DB"/>
    <w:rsid w:val="00816483"/>
    <w:rsid w:val="00816F0E"/>
    <w:rsid w:val="00817107"/>
    <w:rsid w:val="00817DF9"/>
    <w:rsid w:val="008214D9"/>
    <w:rsid w:val="00821795"/>
    <w:rsid w:val="00821F63"/>
    <w:rsid w:val="008224AC"/>
    <w:rsid w:val="00823036"/>
    <w:rsid w:val="008231D0"/>
    <w:rsid w:val="008236E9"/>
    <w:rsid w:val="00823AF3"/>
    <w:rsid w:val="00823B8A"/>
    <w:rsid w:val="0082405F"/>
    <w:rsid w:val="008242C4"/>
    <w:rsid w:val="00824A2C"/>
    <w:rsid w:val="00824A67"/>
    <w:rsid w:val="00825280"/>
    <w:rsid w:val="008254A1"/>
    <w:rsid w:val="00825D75"/>
    <w:rsid w:val="00826267"/>
    <w:rsid w:val="00826462"/>
    <w:rsid w:val="0082703B"/>
    <w:rsid w:val="00827171"/>
    <w:rsid w:val="00827904"/>
    <w:rsid w:val="008311EC"/>
    <w:rsid w:val="008315A9"/>
    <w:rsid w:val="008318C1"/>
    <w:rsid w:val="0083207E"/>
    <w:rsid w:val="008327AF"/>
    <w:rsid w:val="00832CD9"/>
    <w:rsid w:val="0083329F"/>
    <w:rsid w:val="00834218"/>
    <w:rsid w:val="008347B8"/>
    <w:rsid w:val="00835606"/>
    <w:rsid w:val="0083609B"/>
    <w:rsid w:val="0083610B"/>
    <w:rsid w:val="00836438"/>
    <w:rsid w:val="008366A6"/>
    <w:rsid w:val="008369BB"/>
    <w:rsid w:val="00836F66"/>
    <w:rsid w:val="0083765B"/>
    <w:rsid w:val="00837C12"/>
    <w:rsid w:val="0084133B"/>
    <w:rsid w:val="00841A65"/>
    <w:rsid w:val="00841D65"/>
    <w:rsid w:val="00841EDC"/>
    <w:rsid w:val="00842B5D"/>
    <w:rsid w:val="00843AAA"/>
    <w:rsid w:val="00844812"/>
    <w:rsid w:val="0084572E"/>
    <w:rsid w:val="00845998"/>
    <w:rsid w:val="00846ABF"/>
    <w:rsid w:val="008472C8"/>
    <w:rsid w:val="00847641"/>
    <w:rsid w:val="00847BB0"/>
    <w:rsid w:val="00847CE5"/>
    <w:rsid w:val="00847E4C"/>
    <w:rsid w:val="00847F74"/>
    <w:rsid w:val="00850340"/>
    <w:rsid w:val="008503CB"/>
    <w:rsid w:val="00850BBB"/>
    <w:rsid w:val="00851AAE"/>
    <w:rsid w:val="00851C0A"/>
    <w:rsid w:val="00852105"/>
    <w:rsid w:val="00852143"/>
    <w:rsid w:val="00852277"/>
    <w:rsid w:val="00852351"/>
    <w:rsid w:val="00852AE1"/>
    <w:rsid w:val="00852DC1"/>
    <w:rsid w:val="00852FD2"/>
    <w:rsid w:val="0085305E"/>
    <w:rsid w:val="008534A6"/>
    <w:rsid w:val="008534FF"/>
    <w:rsid w:val="00853B50"/>
    <w:rsid w:val="00853F99"/>
    <w:rsid w:val="0085440C"/>
    <w:rsid w:val="00855006"/>
    <w:rsid w:val="00855E7E"/>
    <w:rsid w:val="00856EC1"/>
    <w:rsid w:val="00857B54"/>
    <w:rsid w:val="00860B23"/>
    <w:rsid w:val="00860BD5"/>
    <w:rsid w:val="00860E96"/>
    <w:rsid w:val="008619D5"/>
    <w:rsid w:val="00861DC1"/>
    <w:rsid w:val="00861E20"/>
    <w:rsid w:val="00861EA9"/>
    <w:rsid w:val="008620A3"/>
    <w:rsid w:val="00862A21"/>
    <w:rsid w:val="00862D6E"/>
    <w:rsid w:val="00862EC8"/>
    <w:rsid w:val="00863003"/>
    <w:rsid w:val="00864927"/>
    <w:rsid w:val="00864A0F"/>
    <w:rsid w:val="00864E1A"/>
    <w:rsid w:val="008650BD"/>
    <w:rsid w:val="00865E19"/>
    <w:rsid w:val="00866534"/>
    <w:rsid w:val="00866DB7"/>
    <w:rsid w:val="00866DFD"/>
    <w:rsid w:val="00867086"/>
    <w:rsid w:val="008671AF"/>
    <w:rsid w:val="0086781A"/>
    <w:rsid w:val="00867922"/>
    <w:rsid w:val="00867CE0"/>
    <w:rsid w:val="00867DFC"/>
    <w:rsid w:val="0087038E"/>
    <w:rsid w:val="008710F7"/>
    <w:rsid w:val="00871A29"/>
    <w:rsid w:val="00871BA9"/>
    <w:rsid w:val="00871E99"/>
    <w:rsid w:val="00872407"/>
    <w:rsid w:val="0087264A"/>
    <w:rsid w:val="00872AA3"/>
    <w:rsid w:val="00872C96"/>
    <w:rsid w:val="00872D24"/>
    <w:rsid w:val="00872DF7"/>
    <w:rsid w:val="00872F80"/>
    <w:rsid w:val="00873038"/>
    <w:rsid w:val="00873316"/>
    <w:rsid w:val="0087368B"/>
    <w:rsid w:val="00874460"/>
    <w:rsid w:val="00874748"/>
    <w:rsid w:val="00874FF1"/>
    <w:rsid w:val="00875069"/>
    <w:rsid w:val="00876111"/>
    <w:rsid w:val="008764F1"/>
    <w:rsid w:val="0087663C"/>
    <w:rsid w:val="00876723"/>
    <w:rsid w:val="00880FA6"/>
    <w:rsid w:val="00881BCB"/>
    <w:rsid w:val="0088211A"/>
    <w:rsid w:val="008823C3"/>
    <w:rsid w:val="0088275A"/>
    <w:rsid w:val="00882C8D"/>
    <w:rsid w:val="00883B56"/>
    <w:rsid w:val="00883E6E"/>
    <w:rsid w:val="008845E8"/>
    <w:rsid w:val="00884C10"/>
    <w:rsid w:val="008858DF"/>
    <w:rsid w:val="008859EC"/>
    <w:rsid w:val="00885FDC"/>
    <w:rsid w:val="00886A6D"/>
    <w:rsid w:val="00887374"/>
    <w:rsid w:val="008904B9"/>
    <w:rsid w:val="0089075F"/>
    <w:rsid w:val="00890CFC"/>
    <w:rsid w:val="008911FD"/>
    <w:rsid w:val="00891AD7"/>
    <w:rsid w:val="00891DD5"/>
    <w:rsid w:val="008924BF"/>
    <w:rsid w:val="00892B45"/>
    <w:rsid w:val="00892B7C"/>
    <w:rsid w:val="00892C28"/>
    <w:rsid w:val="0089305D"/>
    <w:rsid w:val="00893AF0"/>
    <w:rsid w:val="00893CF9"/>
    <w:rsid w:val="0089416D"/>
    <w:rsid w:val="008946D5"/>
    <w:rsid w:val="00894992"/>
    <w:rsid w:val="00894B5C"/>
    <w:rsid w:val="00895AAF"/>
    <w:rsid w:val="00896659"/>
    <w:rsid w:val="008969F3"/>
    <w:rsid w:val="00897C4B"/>
    <w:rsid w:val="00897FD9"/>
    <w:rsid w:val="008A0706"/>
    <w:rsid w:val="008A2A7B"/>
    <w:rsid w:val="008A3687"/>
    <w:rsid w:val="008A3783"/>
    <w:rsid w:val="008A3915"/>
    <w:rsid w:val="008A393A"/>
    <w:rsid w:val="008A3F89"/>
    <w:rsid w:val="008A619E"/>
    <w:rsid w:val="008A678B"/>
    <w:rsid w:val="008A6B7C"/>
    <w:rsid w:val="008A6E29"/>
    <w:rsid w:val="008B0EA4"/>
    <w:rsid w:val="008B14F3"/>
    <w:rsid w:val="008B17B2"/>
    <w:rsid w:val="008B19B8"/>
    <w:rsid w:val="008B21C5"/>
    <w:rsid w:val="008B2A80"/>
    <w:rsid w:val="008B2B98"/>
    <w:rsid w:val="008B3023"/>
    <w:rsid w:val="008B33DA"/>
    <w:rsid w:val="008B3BF1"/>
    <w:rsid w:val="008B3C5B"/>
    <w:rsid w:val="008B40C6"/>
    <w:rsid w:val="008B47C8"/>
    <w:rsid w:val="008B5116"/>
    <w:rsid w:val="008B5433"/>
    <w:rsid w:val="008B595C"/>
    <w:rsid w:val="008B5F65"/>
    <w:rsid w:val="008B670D"/>
    <w:rsid w:val="008B7535"/>
    <w:rsid w:val="008B766B"/>
    <w:rsid w:val="008B7B47"/>
    <w:rsid w:val="008B7D11"/>
    <w:rsid w:val="008B7E0D"/>
    <w:rsid w:val="008C0D04"/>
    <w:rsid w:val="008C19D9"/>
    <w:rsid w:val="008C23ED"/>
    <w:rsid w:val="008C2514"/>
    <w:rsid w:val="008C3120"/>
    <w:rsid w:val="008C3859"/>
    <w:rsid w:val="008C3B56"/>
    <w:rsid w:val="008C3CE8"/>
    <w:rsid w:val="008C4401"/>
    <w:rsid w:val="008C50B4"/>
    <w:rsid w:val="008C5E75"/>
    <w:rsid w:val="008C682A"/>
    <w:rsid w:val="008C6D6C"/>
    <w:rsid w:val="008C6ED4"/>
    <w:rsid w:val="008C6F05"/>
    <w:rsid w:val="008C6F85"/>
    <w:rsid w:val="008C7850"/>
    <w:rsid w:val="008D123B"/>
    <w:rsid w:val="008D251B"/>
    <w:rsid w:val="008D28B9"/>
    <w:rsid w:val="008D2BFB"/>
    <w:rsid w:val="008D390B"/>
    <w:rsid w:val="008D46D1"/>
    <w:rsid w:val="008D4D4A"/>
    <w:rsid w:val="008D4D8B"/>
    <w:rsid w:val="008D4F92"/>
    <w:rsid w:val="008D60FC"/>
    <w:rsid w:val="008D6430"/>
    <w:rsid w:val="008D661A"/>
    <w:rsid w:val="008D69CD"/>
    <w:rsid w:val="008D6DAE"/>
    <w:rsid w:val="008D6EB3"/>
    <w:rsid w:val="008D7083"/>
    <w:rsid w:val="008D70EE"/>
    <w:rsid w:val="008D7845"/>
    <w:rsid w:val="008D787E"/>
    <w:rsid w:val="008D7FED"/>
    <w:rsid w:val="008E0557"/>
    <w:rsid w:val="008E0872"/>
    <w:rsid w:val="008E0B2C"/>
    <w:rsid w:val="008E10CA"/>
    <w:rsid w:val="008E1585"/>
    <w:rsid w:val="008E1B27"/>
    <w:rsid w:val="008E1C23"/>
    <w:rsid w:val="008E2147"/>
    <w:rsid w:val="008E3064"/>
    <w:rsid w:val="008E31A4"/>
    <w:rsid w:val="008E32E0"/>
    <w:rsid w:val="008E3917"/>
    <w:rsid w:val="008E3EFE"/>
    <w:rsid w:val="008E45AB"/>
    <w:rsid w:val="008E4884"/>
    <w:rsid w:val="008E48B2"/>
    <w:rsid w:val="008E60D9"/>
    <w:rsid w:val="008E7A33"/>
    <w:rsid w:val="008F0991"/>
    <w:rsid w:val="008F0D21"/>
    <w:rsid w:val="008F2164"/>
    <w:rsid w:val="008F2283"/>
    <w:rsid w:val="008F256D"/>
    <w:rsid w:val="008F3809"/>
    <w:rsid w:val="008F3C4B"/>
    <w:rsid w:val="008F40AD"/>
    <w:rsid w:val="008F4363"/>
    <w:rsid w:val="008F4756"/>
    <w:rsid w:val="008F4C38"/>
    <w:rsid w:val="008F523C"/>
    <w:rsid w:val="008F543D"/>
    <w:rsid w:val="008F55EB"/>
    <w:rsid w:val="008F6297"/>
    <w:rsid w:val="008F6491"/>
    <w:rsid w:val="008F663E"/>
    <w:rsid w:val="008F6763"/>
    <w:rsid w:val="008F73F2"/>
    <w:rsid w:val="008F7597"/>
    <w:rsid w:val="008F792A"/>
    <w:rsid w:val="008F7E9A"/>
    <w:rsid w:val="009019F0"/>
    <w:rsid w:val="00901A7E"/>
    <w:rsid w:val="00901CA8"/>
    <w:rsid w:val="00901E6A"/>
    <w:rsid w:val="00902469"/>
    <w:rsid w:val="00902608"/>
    <w:rsid w:val="00902A59"/>
    <w:rsid w:val="00902F26"/>
    <w:rsid w:val="0090366D"/>
    <w:rsid w:val="00903C47"/>
    <w:rsid w:val="009040CA"/>
    <w:rsid w:val="009041B8"/>
    <w:rsid w:val="00904255"/>
    <w:rsid w:val="0090464B"/>
    <w:rsid w:val="00904916"/>
    <w:rsid w:val="00904F90"/>
    <w:rsid w:val="00905918"/>
    <w:rsid w:val="00905954"/>
    <w:rsid w:val="00905C2E"/>
    <w:rsid w:val="00906E6B"/>
    <w:rsid w:val="00906EF1"/>
    <w:rsid w:val="009109C4"/>
    <w:rsid w:val="00910B3D"/>
    <w:rsid w:val="009116E1"/>
    <w:rsid w:val="009118A7"/>
    <w:rsid w:val="00911D4F"/>
    <w:rsid w:val="009126DA"/>
    <w:rsid w:val="00912716"/>
    <w:rsid w:val="00912934"/>
    <w:rsid w:val="00913072"/>
    <w:rsid w:val="00914188"/>
    <w:rsid w:val="00914CD3"/>
    <w:rsid w:val="0091556E"/>
    <w:rsid w:val="009160DF"/>
    <w:rsid w:val="009164E2"/>
    <w:rsid w:val="0091670C"/>
    <w:rsid w:val="00916F00"/>
    <w:rsid w:val="009200E5"/>
    <w:rsid w:val="00921022"/>
    <w:rsid w:val="00921096"/>
    <w:rsid w:val="00921CCC"/>
    <w:rsid w:val="0092206C"/>
    <w:rsid w:val="009223AF"/>
    <w:rsid w:val="009227BE"/>
    <w:rsid w:val="009239B6"/>
    <w:rsid w:val="00924B85"/>
    <w:rsid w:val="00925765"/>
    <w:rsid w:val="00925DC7"/>
    <w:rsid w:val="0092693B"/>
    <w:rsid w:val="00926AB1"/>
    <w:rsid w:val="00926CDA"/>
    <w:rsid w:val="00927575"/>
    <w:rsid w:val="009279EC"/>
    <w:rsid w:val="00927C62"/>
    <w:rsid w:val="00927C82"/>
    <w:rsid w:val="0093010B"/>
    <w:rsid w:val="0093029D"/>
    <w:rsid w:val="00930340"/>
    <w:rsid w:val="00930E41"/>
    <w:rsid w:val="0093105F"/>
    <w:rsid w:val="00931289"/>
    <w:rsid w:val="00931865"/>
    <w:rsid w:val="00932BB7"/>
    <w:rsid w:val="00932F3F"/>
    <w:rsid w:val="00933320"/>
    <w:rsid w:val="009337C1"/>
    <w:rsid w:val="00933850"/>
    <w:rsid w:val="00933945"/>
    <w:rsid w:val="00933DCE"/>
    <w:rsid w:val="0093413C"/>
    <w:rsid w:val="009359E8"/>
    <w:rsid w:val="009379C1"/>
    <w:rsid w:val="00937C28"/>
    <w:rsid w:val="00937F42"/>
    <w:rsid w:val="00940076"/>
    <w:rsid w:val="00940BD3"/>
    <w:rsid w:val="00940F22"/>
    <w:rsid w:val="00940F54"/>
    <w:rsid w:val="0094162B"/>
    <w:rsid w:val="00941694"/>
    <w:rsid w:val="00941D9F"/>
    <w:rsid w:val="00942768"/>
    <w:rsid w:val="00942843"/>
    <w:rsid w:val="00942B6A"/>
    <w:rsid w:val="009440B0"/>
    <w:rsid w:val="009448D5"/>
    <w:rsid w:val="009449FF"/>
    <w:rsid w:val="00944ABB"/>
    <w:rsid w:val="00944CDF"/>
    <w:rsid w:val="00944E3B"/>
    <w:rsid w:val="00945885"/>
    <w:rsid w:val="00945A8A"/>
    <w:rsid w:val="00945FA2"/>
    <w:rsid w:val="00946580"/>
    <w:rsid w:val="009469CF"/>
    <w:rsid w:val="00947517"/>
    <w:rsid w:val="00947C4E"/>
    <w:rsid w:val="00950CB1"/>
    <w:rsid w:val="00950F65"/>
    <w:rsid w:val="0095120A"/>
    <w:rsid w:val="00951522"/>
    <w:rsid w:val="00952372"/>
    <w:rsid w:val="00952B29"/>
    <w:rsid w:val="009533AE"/>
    <w:rsid w:val="009533E9"/>
    <w:rsid w:val="00954AE9"/>
    <w:rsid w:val="00954E1D"/>
    <w:rsid w:val="009552FA"/>
    <w:rsid w:val="00955946"/>
    <w:rsid w:val="00956325"/>
    <w:rsid w:val="009567B2"/>
    <w:rsid w:val="00956B72"/>
    <w:rsid w:val="00956CBB"/>
    <w:rsid w:val="009571A0"/>
    <w:rsid w:val="009600F5"/>
    <w:rsid w:val="00960495"/>
    <w:rsid w:val="0096068C"/>
    <w:rsid w:val="00960858"/>
    <w:rsid w:val="009610E5"/>
    <w:rsid w:val="00961F90"/>
    <w:rsid w:val="0096290F"/>
    <w:rsid w:val="00964474"/>
    <w:rsid w:val="009646ED"/>
    <w:rsid w:val="00964976"/>
    <w:rsid w:val="00964F6D"/>
    <w:rsid w:val="00965508"/>
    <w:rsid w:val="00966542"/>
    <w:rsid w:val="009668A6"/>
    <w:rsid w:val="00966AC0"/>
    <w:rsid w:val="009671F5"/>
    <w:rsid w:val="009675A3"/>
    <w:rsid w:val="0096765F"/>
    <w:rsid w:val="00967EAD"/>
    <w:rsid w:val="00970A3C"/>
    <w:rsid w:val="00970ABB"/>
    <w:rsid w:val="009719CA"/>
    <w:rsid w:val="0097276A"/>
    <w:rsid w:val="00973E7D"/>
    <w:rsid w:val="009745B3"/>
    <w:rsid w:val="00974C5B"/>
    <w:rsid w:val="009755BE"/>
    <w:rsid w:val="00975752"/>
    <w:rsid w:val="00975A42"/>
    <w:rsid w:val="00975C65"/>
    <w:rsid w:val="009760D8"/>
    <w:rsid w:val="00976F7C"/>
    <w:rsid w:val="00980002"/>
    <w:rsid w:val="00980583"/>
    <w:rsid w:val="0098188D"/>
    <w:rsid w:val="00981F63"/>
    <w:rsid w:val="00982797"/>
    <w:rsid w:val="009830AF"/>
    <w:rsid w:val="009837DF"/>
    <w:rsid w:val="00983CF7"/>
    <w:rsid w:val="00984112"/>
    <w:rsid w:val="009842DB"/>
    <w:rsid w:val="0098472A"/>
    <w:rsid w:val="0098506F"/>
    <w:rsid w:val="00985729"/>
    <w:rsid w:val="009861E6"/>
    <w:rsid w:val="00986772"/>
    <w:rsid w:val="0098696A"/>
    <w:rsid w:val="009871FE"/>
    <w:rsid w:val="0098729B"/>
    <w:rsid w:val="009876E2"/>
    <w:rsid w:val="00987EB9"/>
    <w:rsid w:val="009903CD"/>
    <w:rsid w:val="009905A4"/>
    <w:rsid w:val="00990A7B"/>
    <w:rsid w:val="0099113C"/>
    <w:rsid w:val="00991FAD"/>
    <w:rsid w:val="00992220"/>
    <w:rsid w:val="00992296"/>
    <w:rsid w:val="0099237C"/>
    <w:rsid w:val="00992AD1"/>
    <w:rsid w:val="00992C8A"/>
    <w:rsid w:val="0099325D"/>
    <w:rsid w:val="00993312"/>
    <w:rsid w:val="009938EF"/>
    <w:rsid w:val="00994829"/>
    <w:rsid w:val="00994889"/>
    <w:rsid w:val="00994BBB"/>
    <w:rsid w:val="00994E02"/>
    <w:rsid w:val="0099506E"/>
    <w:rsid w:val="00995636"/>
    <w:rsid w:val="0099586D"/>
    <w:rsid w:val="00995B65"/>
    <w:rsid w:val="00995FB1"/>
    <w:rsid w:val="00997857"/>
    <w:rsid w:val="00997AE8"/>
    <w:rsid w:val="009A04B8"/>
    <w:rsid w:val="009A06E9"/>
    <w:rsid w:val="009A0F9B"/>
    <w:rsid w:val="009A1510"/>
    <w:rsid w:val="009A1F5F"/>
    <w:rsid w:val="009A27C3"/>
    <w:rsid w:val="009A3EB5"/>
    <w:rsid w:val="009A4189"/>
    <w:rsid w:val="009A4290"/>
    <w:rsid w:val="009A42C2"/>
    <w:rsid w:val="009A45CF"/>
    <w:rsid w:val="009A46AE"/>
    <w:rsid w:val="009A4D16"/>
    <w:rsid w:val="009A595F"/>
    <w:rsid w:val="009A5C4E"/>
    <w:rsid w:val="009A6A2D"/>
    <w:rsid w:val="009A72FC"/>
    <w:rsid w:val="009A7446"/>
    <w:rsid w:val="009A773E"/>
    <w:rsid w:val="009B0081"/>
    <w:rsid w:val="009B01D3"/>
    <w:rsid w:val="009B0418"/>
    <w:rsid w:val="009B07F8"/>
    <w:rsid w:val="009B0809"/>
    <w:rsid w:val="009B1386"/>
    <w:rsid w:val="009B1891"/>
    <w:rsid w:val="009B31A0"/>
    <w:rsid w:val="009B3367"/>
    <w:rsid w:val="009B4179"/>
    <w:rsid w:val="009B5521"/>
    <w:rsid w:val="009B5FE6"/>
    <w:rsid w:val="009B6364"/>
    <w:rsid w:val="009B64CC"/>
    <w:rsid w:val="009B72D3"/>
    <w:rsid w:val="009B7C80"/>
    <w:rsid w:val="009B7CB8"/>
    <w:rsid w:val="009C0977"/>
    <w:rsid w:val="009C1311"/>
    <w:rsid w:val="009C15E9"/>
    <w:rsid w:val="009C1930"/>
    <w:rsid w:val="009C1A8B"/>
    <w:rsid w:val="009C2994"/>
    <w:rsid w:val="009C2C2F"/>
    <w:rsid w:val="009C32C9"/>
    <w:rsid w:val="009C3D07"/>
    <w:rsid w:val="009C3F1E"/>
    <w:rsid w:val="009C42B9"/>
    <w:rsid w:val="009C45A4"/>
    <w:rsid w:val="009C49DE"/>
    <w:rsid w:val="009C4D24"/>
    <w:rsid w:val="009C54C4"/>
    <w:rsid w:val="009C5EC9"/>
    <w:rsid w:val="009C61BE"/>
    <w:rsid w:val="009C655A"/>
    <w:rsid w:val="009C6DB5"/>
    <w:rsid w:val="009C724F"/>
    <w:rsid w:val="009C7406"/>
    <w:rsid w:val="009C781E"/>
    <w:rsid w:val="009D0175"/>
    <w:rsid w:val="009D0CD8"/>
    <w:rsid w:val="009D0F1B"/>
    <w:rsid w:val="009D119E"/>
    <w:rsid w:val="009D1542"/>
    <w:rsid w:val="009D190F"/>
    <w:rsid w:val="009D2183"/>
    <w:rsid w:val="009D2DED"/>
    <w:rsid w:val="009D3216"/>
    <w:rsid w:val="009D37E1"/>
    <w:rsid w:val="009D3843"/>
    <w:rsid w:val="009D399D"/>
    <w:rsid w:val="009D496D"/>
    <w:rsid w:val="009D4AA7"/>
    <w:rsid w:val="009D55E2"/>
    <w:rsid w:val="009D5F82"/>
    <w:rsid w:val="009D61D8"/>
    <w:rsid w:val="009D68AF"/>
    <w:rsid w:val="009D6AAD"/>
    <w:rsid w:val="009D6B59"/>
    <w:rsid w:val="009D6E17"/>
    <w:rsid w:val="009D7157"/>
    <w:rsid w:val="009D75AE"/>
    <w:rsid w:val="009D7DC8"/>
    <w:rsid w:val="009E0422"/>
    <w:rsid w:val="009E0EB9"/>
    <w:rsid w:val="009E1594"/>
    <w:rsid w:val="009E1760"/>
    <w:rsid w:val="009E25E4"/>
    <w:rsid w:val="009E38AD"/>
    <w:rsid w:val="009E3E0B"/>
    <w:rsid w:val="009E3F03"/>
    <w:rsid w:val="009E3F47"/>
    <w:rsid w:val="009E4CBF"/>
    <w:rsid w:val="009E4F39"/>
    <w:rsid w:val="009E5BE9"/>
    <w:rsid w:val="009E5FF2"/>
    <w:rsid w:val="009E6BFF"/>
    <w:rsid w:val="009E6FD9"/>
    <w:rsid w:val="009E74CD"/>
    <w:rsid w:val="009E79BF"/>
    <w:rsid w:val="009F03FE"/>
    <w:rsid w:val="009F0761"/>
    <w:rsid w:val="009F08EC"/>
    <w:rsid w:val="009F122A"/>
    <w:rsid w:val="009F1965"/>
    <w:rsid w:val="009F1BC4"/>
    <w:rsid w:val="009F2A32"/>
    <w:rsid w:val="009F3168"/>
    <w:rsid w:val="009F342D"/>
    <w:rsid w:val="009F36F8"/>
    <w:rsid w:val="009F3AC8"/>
    <w:rsid w:val="009F3B1B"/>
    <w:rsid w:val="009F48B0"/>
    <w:rsid w:val="009F5E40"/>
    <w:rsid w:val="009F617D"/>
    <w:rsid w:val="009F6CD1"/>
    <w:rsid w:val="009F7548"/>
    <w:rsid w:val="009F7909"/>
    <w:rsid w:val="00A0001D"/>
    <w:rsid w:val="00A007EE"/>
    <w:rsid w:val="00A01EDE"/>
    <w:rsid w:val="00A01FFD"/>
    <w:rsid w:val="00A0245A"/>
    <w:rsid w:val="00A0247E"/>
    <w:rsid w:val="00A033E7"/>
    <w:rsid w:val="00A03E86"/>
    <w:rsid w:val="00A04159"/>
    <w:rsid w:val="00A04540"/>
    <w:rsid w:val="00A0481A"/>
    <w:rsid w:val="00A04931"/>
    <w:rsid w:val="00A04DED"/>
    <w:rsid w:val="00A0643E"/>
    <w:rsid w:val="00A102CE"/>
    <w:rsid w:val="00A1048E"/>
    <w:rsid w:val="00A10572"/>
    <w:rsid w:val="00A106EB"/>
    <w:rsid w:val="00A106F9"/>
    <w:rsid w:val="00A10F1F"/>
    <w:rsid w:val="00A11A0D"/>
    <w:rsid w:val="00A1269D"/>
    <w:rsid w:val="00A12700"/>
    <w:rsid w:val="00A12829"/>
    <w:rsid w:val="00A129D2"/>
    <w:rsid w:val="00A12C6F"/>
    <w:rsid w:val="00A12D73"/>
    <w:rsid w:val="00A134DA"/>
    <w:rsid w:val="00A13515"/>
    <w:rsid w:val="00A1377C"/>
    <w:rsid w:val="00A13877"/>
    <w:rsid w:val="00A13AF4"/>
    <w:rsid w:val="00A13D82"/>
    <w:rsid w:val="00A13E59"/>
    <w:rsid w:val="00A14506"/>
    <w:rsid w:val="00A15251"/>
    <w:rsid w:val="00A15B2F"/>
    <w:rsid w:val="00A162F1"/>
    <w:rsid w:val="00A16E95"/>
    <w:rsid w:val="00A171E1"/>
    <w:rsid w:val="00A1772A"/>
    <w:rsid w:val="00A1796B"/>
    <w:rsid w:val="00A20F6A"/>
    <w:rsid w:val="00A21283"/>
    <w:rsid w:val="00A21900"/>
    <w:rsid w:val="00A21A17"/>
    <w:rsid w:val="00A22B92"/>
    <w:rsid w:val="00A232C0"/>
    <w:rsid w:val="00A23985"/>
    <w:rsid w:val="00A23D9B"/>
    <w:rsid w:val="00A251EC"/>
    <w:rsid w:val="00A25559"/>
    <w:rsid w:val="00A255D5"/>
    <w:rsid w:val="00A25763"/>
    <w:rsid w:val="00A25BF5"/>
    <w:rsid w:val="00A26A2A"/>
    <w:rsid w:val="00A27889"/>
    <w:rsid w:val="00A279E2"/>
    <w:rsid w:val="00A30D11"/>
    <w:rsid w:val="00A30E4A"/>
    <w:rsid w:val="00A31C9C"/>
    <w:rsid w:val="00A3244B"/>
    <w:rsid w:val="00A32579"/>
    <w:rsid w:val="00A32587"/>
    <w:rsid w:val="00A32864"/>
    <w:rsid w:val="00A32C58"/>
    <w:rsid w:val="00A33574"/>
    <w:rsid w:val="00A33B7B"/>
    <w:rsid w:val="00A345FB"/>
    <w:rsid w:val="00A351E6"/>
    <w:rsid w:val="00A35550"/>
    <w:rsid w:val="00A364B2"/>
    <w:rsid w:val="00A367B8"/>
    <w:rsid w:val="00A36E0B"/>
    <w:rsid w:val="00A37DAD"/>
    <w:rsid w:val="00A40422"/>
    <w:rsid w:val="00A41256"/>
    <w:rsid w:val="00A41E2C"/>
    <w:rsid w:val="00A42144"/>
    <w:rsid w:val="00A42333"/>
    <w:rsid w:val="00A4457D"/>
    <w:rsid w:val="00A44DA0"/>
    <w:rsid w:val="00A4511E"/>
    <w:rsid w:val="00A45A99"/>
    <w:rsid w:val="00A45B5A"/>
    <w:rsid w:val="00A45C96"/>
    <w:rsid w:val="00A47AA0"/>
    <w:rsid w:val="00A50255"/>
    <w:rsid w:val="00A51F40"/>
    <w:rsid w:val="00A5271A"/>
    <w:rsid w:val="00A528A6"/>
    <w:rsid w:val="00A53180"/>
    <w:rsid w:val="00A531C4"/>
    <w:rsid w:val="00A53835"/>
    <w:rsid w:val="00A53C47"/>
    <w:rsid w:val="00A54A71"/>
    <w:rsid w:val="00A55AD5"/>
    <w:rsid w:val="00A55AD6"/>
    <w:rsid w:val="00A55D57"/>
    <w:rsid w:val="00A561D6"/>
    <w:rsid w:val="00A56970"/>
    <w:rsid w:val="00A56A1B"/>
    <w:rsid w:val="00A5709E"/>
    <w:rsid w:val="00A57381"/>
    <w:rsid w:val="00A57879"/>
    <w:rsid w:val="00A578C5"/>
    <w:rsid w:val="00A57C43"/>
    <w:rsid w:val="00A57CEF"/>
    <w:rsid w:val="00A60195"/>
    <w:rsid w:val="00A6024A"/>
    <w:rsid w:val="00A60A63"/>
    <w:rsid w:val="00A60B27"/>
    <w:rsid w:val="00A60CD9"/>
    <w:rsid w:val="00A6120A"/>
    <w:rsid w:val="00A61418"/>
    <w:rsid w:val="00A61466"/>
    <w:rsid w:val="00A61658"/>
    <w:rsid w:val="00A61E30"/>
    <w:rsid w:val="00A623E9"/>
    <w:rsid w:val="00A6253F"/>
    <w:rsid w:val="00A6264E"/>
    <w:rsid w:val="00A627B2"/>
    <w:rsid w:val="00A629FB"/>
    <w:rsid w:val="00A62D45"/>
    <w:rsid w:val="00A62F44"/>
    <w:rsid w:val="00A63304"/>
    <w:rsid w:val="00A63D61"/>
    <w:rsid w:val="00A63D7F"/>
    <w:rsid w:val="00A63E3C"/>
    <w:rsid w:val="00A64121"/>
    <w:rsid w:val="00A64127"/>
    <w:rsid w:val="00A648E5"/>
    <w:rsid w:val="00A64E77"/>
    <w:rsid w:val="00A6503F"/>
    <w:rsid w:val="00A653AC"/>
    <w:rsid w:val="00A655A5"/>
    <w:rsid w:val="00A658D3"/>
    <w:rsid w:val="00A661C9"/>
    <w:rsid w:val="00A668DF"/>
    <w:rsid w:val="00A67211"/>
    <w:rsid w:val="00A6735D"/>
    <w:rsid w:val="00A720C3"/>
    <w:rsid w:val="00A722A4"/>
    <w:rsid w:val="00A73315"/>
    <w:rsid w:val="00A73AD0"/>
    <w:rsid w:val="00A73C3B"/>
    <w:rsid w:val="00A74370"/>
    <w:rsid w:val="00A745D1"/>
    <w:rsid w:val="00A7567A"/>
    <w:rsid w:val="00A7596D"/>
    <w:rsid w:val="00A76411"/>
    <w:rsid w:val="00A766B3"/>
    <w:rsid w:val="00A76A85"/>
    <w:rsid w:val="00A773D5"/>
    <w:rsid w:val="00A779CE"/>
    <w:rsid w:val="00A80173"/>
    <w:rsid w:val="00A805B9"/>
    <w:rsid w:val="00A80605"/>
    <w:rsid w:val="00A8177B"/>
    <w:rsid w:val="00A81819"/>
    <w:rsid w:val="00A81D9A"/>
    <w:rsid w:val="00A83416"/>
    <w:rsid w:val="00A83A76"/>
    <w:rsid w:val="00A8430C"/>
    <w:rsid w:val="00A846A9"/>
    <w:rsid w:val="00A85FAC"/>
    <w:rsid w:val="00A86F30"/>
    <w:rsid w:val="00A87612"/>
    <w:rsid w:val="00A87D68"/>
    <w:rsid w:val="00A9059B"/>
    <w:rsid w:val="00A909B4"/>
    <w:rsid w:val="00A91BDD"/>
    <w:rsid w:val="00A91C08"/>
    <w:rsid w:val="00A9300B"/>
    <w:rsid w:val="00A9304F"/>
    <w:rsid w:val="00A93538"/>
    <w:rsid w:val="00A936E4"/>
    <w:rsid w:val="00A93715"/>
    <w:rsid w:val="00A937F5"/>
    <w:rsid w:val="00A93A21"/>
    <w:rsid w:val="00A94075"/>
    <w:rsid w:val="00A9450E"/>
    <w:rsid w:val="00A945AC"/>
    <w:rsid w:val="00A94CB4"/>
    <w:rsid w:val="00A9551E"/>
    <w:rsid w:val="00A959FB"/>
    <w:rsid w:val="00A95D72"/>
    <w:rsid w:val="00A95F20"/>
    <w:rsid w:val="00A95FD2"/>
    <w:rsid w:val="00A966FB"/>
    <w:rsid w:val="00A96994"/>
    <w:rsid w:val="00A96D36"/>
    <w:rsid w:val="00A96E03"/>
    <w:rsid w:val="00A978EC"/>
    <w:rsid w:val="00A97A1D"/>
    <w:rsid w:val="00A97B61"/>
    <w:rsid w:val="00A97C2B"/>
    <w:rsid w:val="00AA04E5"/>
    <w:rsid w:val="00AA0596"/>
    <w:rsid w:val="00AA1104"/>
    <w:rsid w:val="00AA1630"/>
    <w:rsid w:val="00AA29E9"/>
    <w:rsid w:val="00AA2B28"/>
    <w:rsid w:val="00AA3347"/>
    <w:rsid w:val="00AA4B9E"/>
    <w:rsid w:val="00AA4D8E"/>
    <w:rsid w:val="00AA59C8"/>
    <w:rsid w:val="00AA5C8F"/>
    <w:rsid w:val="00AA60EA"/>
    <w:rsid w:val="00AA6691"/>
    <w:rsid w:val="00AA6D40"/>
    <w:rsid w:val="00AA72C8"/>
    <w:rsid w:val="00AA75FA"/>
    <w:rsid w:val="00AA7B09"/>
    <w:rsid w:val="00AA7B73"/>
    <w:rsid w:val="00AA7C79"/>
    <w:rsid w:val="00AA7EC2"/>
    <w:rsid w:val="00AB0761"/>
    <w:rsid w:val="00AB083B"/>
    <w:rsid w:val="00AB0932"/>
    <w:rsid w:val="00AB142B"/>
    <w:rsid w:val="00AB1619"/>
    <w:rsid w:val="00AB22B4"/>
    <w:rsid w:val="00AB22DE"/>
    <w:rsid w:val="00AB2C6A"/>
    <w:rsid w:val="00AB306C"/>
    <w:rsid w:val="00AB37A8"/>
    <w:rsid w:val="00AB3C2B"/>
    <w:rsid w:val="00AB3F7E"/>
    <w:rsid w:val="00AB402F"/>
    <w:rsid w:val="00AB445F"/>
    <w:rsid w:val="00AB48CC"/>
    <w:rsid w:val="00AB4D78"/>
    <w:rsid w:val="00AB5509"/>
    <w:rsid w:val="00AB5A5E"/>
    <w:rsid w:val="00AB664E"/>
    <w:rsid w:val="00AB68A6"/>
    <w:rsid w:val="00AB6E4E"/>
    <w:rsid w:val="00AB7093"/>
    <w:rsid w:val="00AB71BE"/>
    <w:rsid w:val="00AB73F6"/>
    <w:rsid w:val="00AC003F"/>
    <w:rsid w:val="00AC022A"/>
    <w:rsid w:val="00AC0DC3"/>
    <w:rsid w:val="00AC125D"/>
    <w:rsid w:val="00AC12F1"/>
    <w:rsid w:val="00AC137E"/>
    <w:rsid w:val="00AC1670"/>
    <w:rsid w:val="00AC17A7"/>
    <w:rsid w:val="00AC1D47"/>
    <w:rsid w:val="00AC1FE6"/>
    <w:rsid w:val="00AC2926"/>
    <w:rsid w:val="00AC2C44"/>
    <w:rsid w:val="00AC32C9"/>
    <w:rsid w:val="00AC3EBC"/>
    <w:rsid w:val="00AC3F26"/>
    <w:rsid w:val="00AC43A8"/>
    <w:rsid w:val="00AC4D9C"/>
    <w:rsid w:val="00AC5094"/>
    <w:rsid w:val="00AC5A5A"/>
    <w:rsid w:val="00AC5DB4"/>
    <w:rsid w:val="00AC6829"/>
    <w:rsid w:val="00AC6D9E"/>
    <w:rsid w:val="00AC6E30"/>
    <w:rsid w:val="00AC7AB7"/>
    <w:rsid w:val="00AD0A22"/>
    <w:rsid w:val="00AD0F26"/>
    <w:rsid w:val="00AD17C1"/>
    <w:rsid w:val="00AD1D2E"/>
    <w:rsid w:val="00AD1EC2"/>
    <w:rsid w:val="00AD2776"/>
    <w:rsid w:val="00AD284F"/>
    <w:rsid w:val="00AD2DA6"/>
    <w:rsid w:val="00AD319D"/>
    <w:rsid w:val="00AD36B7"/>
    <w:rsid w:val="00AD397F"/>
    <w:rsid w:val="00AD3F64"/>
    <w:rsid w:val="00AD4107"/>
    <w:rsid w:val="00AD5240"/>
    <w:rsid w:val="00AD563D"/>
    <w:rsid w:val="00AD7B25"/>
    <w:rsid w:val="00AD7ED6"/>
    <w:rsid w:val="00AE0257"/>
    <w:rsid w:val="00AE15E1"/>
    <w:rsid w:val="00AE1C09"/>
    <w:rsid w:val="00AE2081"/>
    <w:rsid w:val="00AE26B0"/>
    <w:rsid w:val="00AE2878"/>
    <w:rsid w:val="00AE29AB"/>
    <w:rsid w:val="00AE3033"/>
    <w:rsid w:val="00AE34EC"/>
    <w:rsid w:val="00AE3A97"/>
    <w:rsid w:val="00AE3A9D"/>
    <w:rsid w:val="00AE3FE6"/>
    <w:rsid w:val="00AE6992"/>
    <w:rsid w:val="00AE6B65"/>
    <w:rsid w:val="00AE6D64"/>
    <w:rsid w:val="00AE6EC4"/>
    <w:rsid w:val="00AF005B"/>
    <w:rsid w:val="00AF0393"/>
    <w:rsid w:val="00AF13E1"/>
    <w:rsid w:val="00AF1843"/>
    <w:rsid w:val="00AF1929"/>
    <w:rsid w:val="00AF2112"/>
    <w:rsid w:val="00AF28A8"/>
    <w:rsid w:val="00AF2F6E"/>
    <w:rsid w:val="00AF2FFD"/>
    <w:rsid w:val="00AF3085"/>
    <w:rsid w:val="00AF55EB"/>
    <w:rsid w:val="00AF625A"/>
    <w:rsid w:val="00AF6265"/>
    <w:rsid w:val="00AF6A4A"/>
    <w:rsid w:val="00AF6D30"/>
    <w:rsid w:val="00AF7102"/>
    <w:rsid w:val="00AF7B98"/>
    <w:rsid w:val="00AF7FF8"/>
    <w:rsid w:val="00B0008A"/>
    <w:rsid w:val="00B00BE3"/>
    <w:rsid w:val="00B00D0A"/>
    <w:rsid w:val="00B01656"/>
    <w:rsid w:val="00B04123"/>
    <w:rsid w:val="00B04577"/>
    <w:rsid w:val="00B04620"/>
    <w:rsid w:val="00B04CF8"/>
    <w:rsid w:val="00B04D62"/>
    <w:rsid w:val="00B04FBA"/>
    <w:rsid w:val="00B05441"/>
    <w:rsid w:val="00B05829"/>
    <w:rsid w:val="00B059D0"/>
    <w:rsid w:val="00B05A79"/>
    <w:rsid w:val="00B05E62"/>
    <w:rsid w:val="00B06617"/>
    <w:rsid w:val="00B06E18"/>
    <w:rsid w:val="00B072D1"/>
    <w:rsid w:val="00B07431"/>
    <w:rsid w:val="00B075B3"/>
    <w:rsid w:val="00B079F4"/>
    <w:rsid w:val="00B1075B"/>
    <w:rsid w:val="00B1090D"/>
    <w:rsid w:val="00B10A8F"/>
    <w:rsid w:val="00B11792"/>
    <w:rsid w:val="00B118C6"/>
    <w:rsid w:val="00B122FC"/>
    <w:rsid w:val="00B125BF"/>
    <w:rsid w:val="00B126B5"/>
    <w:rsid w:val="00B13F40"/>
    <w:rsid w:val="00B147E8"/>
    <w:rsid w:val="00B14B45"/>
    <w:rsid w:val="00B1551A"/>
    <w:rsid w:val="00B15750"/>
    <w:rsid w:val="00B15A47"/>
    <w:rsid w:val="00B161B9"/>
    <w:rsid w:val="00B165A7"/>
    <w:rsid w:val="00B16C50"/>
    <w:rsid w:val="00B16F6A"/>
    <w:rsid w:val="00B1775B"/>
    <w:rsid w:val="00B17BE7"/>
    <w:rsid w:val="00B17F9C"/>
    <w:rsid w:val="00B202C0"/>
    <w:rsid w:val="00B208F4"/>
    <w:rsid w:val="00B20D09"/>
    <w:rsid w:val="00B20DE3"/>
    <w:rsid w:val="00B226AD"/>
    <w:rsid w:val="00B22F70"/>
    <w:rsid w:val="00B23109"/>
    <w:rsid w:val="00B2334E"/>
    <w:rsid w:val="00B24004"/>
    <w:rsid w:val="00B24053"/>
    <w:rsid w:val="00B242A6"/>
    <w:rsid w:val="00B24483"/>
    <w:rsid w:val="00B24C9D"/>
    <w:rsid w:val="00B24DAC"/>
    <w:rsid w:val="00B2520E"/>
    <w:rsid w:val="00B25EE9"/>
    <w:rsid w:val="00B26594"/>
    <w:rsid w:val="00B2668F"/>
    <w:rsid w:val="00B2670B"/>
    <w:rsid w:val="00B30F96"/>
    <w:rsid w:val="00B31214"/>
    <w:rsid w:val="00B31550"/>
    <w:rsid w:val="00B315AE"/>
    <w:rsid w:val="00B31BD8"/>
    <w:rsid w:val="00B31C11"/>
    <w:rsid w:val="00B32795"/>
    <w:rsid w:val="00B32EA6"/>
    <w:rsid w:val="00B338FD"/>
    <w:rsid w:val="00B3463A"/>
    <w:rsid w:val="00B34741"/>
    <w:rsid w:val="00B3484C"/>
    <w:rsid w:val="00B34A78"/>
    <w:rsid w:val="00B34B18"/>
    <w:rsid w:val="00B34F3E"/>
    <w:rsid w:val="00B34FB5"/>
    <w:rsid w:val="00B355F0"/>
    <w:rsid w:val="00B371AE"/>
    <w:rsid w:val="00B371E9"/>
    <w:rsid w:val="00B3743F"/>
    <w:rsid w:val="00B375C3"/>
    <w:rsid w:val="00B42B4F"/>
    <w:rsid w:val="00B42B9B"/>
    <w:rsid w:val="00B42E39"/>
    <w:rsid w:val="00B435F2"/>
    <w:rsid w:val="00B4388E"/>
    <w:rsid w:val="00B43B57"/>
    <w:rsid w:val="00B43BA8"/>
    <w:rsid w:val="00B4519C"/>
    <w:rsid w:val="00B45280"/>
    <w:rsid w:val="00B45BBE"/>
    <w:rsid w:val="00B45C7E"/>
    <w:rsid w:val="00B46878"/>
    <w:rsid w:val="00B46D3C"/>
    <w:rsid w:val="00B500C3"/>
    <w:rsid w:val="00B5018E"/>
    <w:rsid w:val="00B50703"/>
    <w:rsid w:val="00B50881"/>
    <w:rsid w:val="00B50A42"/>
    <w:rsid w:val="00B51910"/>
    <w:rsid w:val="00B5246B"/>
    <w:rsid w:val="00B52B76"/>
    <w:rsid w:val="00B541A9"/>
    <w:rsid w:val="00B5540A"/>
    <w:rsid w:val="00B565D8"/>
    <w:rsid w:val="00B56F2E"/>
    <w:rsid w:val="00B56FE6"/>
    <w:rsid w:val="00B60F57"/>
    <w:rsid w:val="00B61E93"/>
    <w:rsid w:val="00B6206C"/>
    <w:rsid w:val="00B620B3"/>
    <w:rsid w:val="00B622FE"/>
    <w:rsid w:val="00B628D3"/>
    <w:rsid w:val="00B62C4E"/>
    <w:rsid w:val="00B6319B"/>
    <w:rsid w:val="00B636D2"/>
    <w:rsid w:val="00B6379C"/>
    <w:rsid w:val="00B63D0B"/>
    <w:rsid w:val="00B643FE"/>
    <w:rsid w:val="00B64B32"/>
    <w:rsid w:val="00B64B3A"/>
    <w:rsid w:val="00B64B74"/>
    <w:rsid w:val="00B64E10"/>
    <w:rsid w:val="00B64FD6"/>
    <w:rsid w:val="00B656D0"/>
    <w:rsid w:val="00B66868"/>
    <w:rsid w:val="00B6698D"/>
    <w:rsid w:val="00B66C1D"/>
    <w:rsid w:val="00B66FA9"/>
    <w:rsid w:val="00B704C0"/>
    <w:rsid w:val="00B705E9"/>
    <w:rsid w:val="00B70800"/>
    <w:rsid w:val="00B70E9F"/>
    <w:rsid w:val="00B712A9"/>
    <w:rsid w:val="00B71A0F"/>
    <w:rsid w:val="00B72AC4"/>
    <w:rsid w:val="00B72CBE"/>
    <w:rsid w:val="00B735AC"/>
    <w:rsid w:val="00B735CD"/>
    <w:rsid w:val="00B73BB2"/>
    <w:rsid w:val="00B73C2A"/>
    <w:rsid w:val="00B74043"/>
    <w:rsid w:val="00B745A2"/>
    <w:rsid w:val="00B7616D"/>
    <w:rsid w:val="00B77127"/>
    <w:rsid w:val="00B77189"/>
    <w:rsid w:val="00B77C3E"/>
    <w:rsid w:val="00B77C40"/>
    <w:rsid w:val="00B80A97"/>
    <w:rsid w:val="00B80D7E"/>
    <w:rsid w:val="00B80FD9"/>
    <w:rsid w:val="00B8137F"/>
    <w:rsid w:val="00B81421"/>
    <w:rsid w:val="00B81461"/>
    <w:rsid w:val="00B81A53"/>
    <w:rsid w:val="00B81B02"/>
    <w:rsid w:val="00B82279"/>
    <w:rsid w:val="00B82583"/>
    <w:rsid w:val="00B8280D"/>
    <w:rsid w:val="00B83662"/>
    <w:rsid w:val="00B836ED"/>
    <w:rsid w:val="00B8470E"/>
    <w:rsid w:val="00B84949"/>
    <w:rsid w:val="00B8501D"/>
    <w:rsid w:val="00B85B7C"/>
    <w:rsid w:val="00B8603C"/>
    <w:rsid w:val="00B86053"/>
    <w:rsid w:val="00B86505"/>
    <w:rsid w:val="00B8689A"/>
    <w:rsid w:val="00B86B4B"/>
    <w:rsid w:val="00B86D93"/>
    <w:rsid w:val="00B875F6"/>
    <w:rsid w:val="00B878FA"/>
    <w:rsid w:val="00B87A47"/>
    <w:rsid w:val="00B87C86"/>
    <w:rsid w:val="00B87DE5"/>
    <w:rsid w:val="00B903DA"/>
    <w:rsid w:val="00B90C48"/>
    <w:rsid w:val="00B90E8A"/>
    <w:rsid w:val="00B90EC2"/>
    <w:rsid w:val="00B9119B"/>
    <w:rsid w:val="00B91376"/>
    <w:rsid w:val="00B91952"/>
    <w:rsid w:val="00B92184"/>
    <w:rsid w:val="00B93143"/>
    <w:rsid w:val="00B93237"/>
    <w:rsid w:val="00B93A30"/>
    <w:rsid w:val="00B941E3"/>
    <w:rsid w:val="00B943A7"/>
    <w:rsid w:val="00B94E62"/>
    <w:rsid w:val="00B953A3"/>
    <w:rsid w:val="00B956E6"/>
    <w:rsid w:val="00B9579A"/>
    <w:rsid w:val="00B957AC"/>
    <w:rsid w:val="00B957C8"/>
    <w:rsid w:val="00B95B27"/>
    <w:rsid w:val="00B963FC"/>
    <w:rsid w:val="00B966E0"/>
    <w:rsid w:val="00B96A55"/>
    <w:rsid w:val="00B96DE4"/>
    <w:rsid w:val="00B977E4"/>
    <w:rsid w:val="00B97982"/>
    <w:rsid w:val="00B97F50"/>
    <w:rsid w:val="00B97F87"/>
    <w:rsid w:val="00BA054C"/>
    <w:rsid w:val="00BA1168"/>
    <w:rsid w:val="00BA1BBA"/>
    <w:rsid w:val="00BA2021"/>
    <w:rsid w:val="00BA20AE"/>
    <w:rsid w:val="00BA20E6"/>
    <w:rsid w:val="00BA2287"/>
    <w:rsid w:val="00BA25A2"/>
    <w:rsid w:val="00BA285D"/>
    <w:rsid w:val="00BA2A16"/>
    <w:rsid w:val="00BA303D"/>
    <w:rsid w:val="00BA3881"/>
    <w:rsid w:val="00BA40ED"/>
    <w:rsid w:val="00BA4120"/>
    <w:rsid w:val="00BA4557"/>
    <w:rsid w:val="00BA4987"/>
    <w:rsid w:val="00BA53A6"/>
    <w:rsid w:val="00BA578E"/>
    <w:rsid w:val="00BA686B"/>
    <w:rsid w:val="00BA6C00"/>
    <w:rsid w:val="00BA70A5"/>
    <w:rsid w:val="00BA720B"/>
    <w:rsid w:val="00BA7301"/>
    <w:rsid w:val="00BA77AD"/>
    <w:rsid w:val="00BA77E3"/>
    <w:rsid w:val="00BB0F5B"/>
    <w:rsid w:val="00BB1731"/>
    <w:rsid w:val="00BB17BF"/>
    <w:rsid w:val="00BB1935"/>
    <w:rsid w:val="00BB1D41"/>
    <w:rsid w:val="00BB22E1"/>
    <w:rsid w:val="00BB2886"/>
    <w:rsid w:val="00BB2C0A"/>
    <w:rsid w:val="00BB347C"/>
    <w:rsid w:val="00BB3CC2"/>
    <w:rsid w:val="00BB3D5A"/>
    <w:rsid w:val="00BB400B"/>
    <w:rsid w:val="00BB4864"/>
    <w:rsid w:val="00BB49B5"/>
    <w:rsid w:val="00BB5271"/>
    <w:rsid w:val="00BB5397"/>
    <w:rsid w:val="00BB6064"/>
    <w:rsid w:val="00BB6C97"/>
    <w:rsid w:val="00BB76EB"/>
    <w:rsid w:val="00BC08E6"/>
    <w:rsid w:val="00BC0D38"/>
    <w:rsid w:val="00BC106A"/>
    <w:rsid w:val="00BC35B6"/>
    <w:rsid w:val="00BC35DA"/>
    <w:rsid w:val="00BC416A"/>
    <w:rsid w:val="00BC488A"/>
    <w:rsid w:val="00BC496E"/>
    <w:rsid w:val="00BC4CF3"/>
    <w:rsid w:val="00BC5499"/>
    <w:rsid w:val="00BC60E6"/>
    <w:rsid w:val="00BC6253"/>
    <w:rsid w:val="00BC635E"/>
    <w:rsid w:val="00BC667F"/>
    <w:rsid w:val="00BC6B07"/>
    <w:rsid w:val="00BC7E90"/>
    <w:rsid w:val="00BD03C7"/>
    <w:rsid w:val="00BD045F"/>
    <w:rsid w:val="00BD1121"/>
    <w:rsid w:val="00BD1635"/>
    <w:rsid w:val="00BD2F25"/>
    <w:rsid w:val="00BD4754"/>
    <w:rsid w:val="00BD4851"/>
    <w:rsid w:val="00BD4C87"/>
    <w:rsid w:val="00BD502F"/>
    <w:rsid w:val="00BD51B0"/>
    <w:rsid w:val="00BD5665"/>
    <w:rsid w:val="00BD6C38"/>
    <w:rsid w:val="00BD7359"/>
    <w:rsid w:val="00BD736C"/>
    <w:rsid w:val="00BD77DF"/>
    <w:rsid w:val="00BE0103"/>
    <w:rsid w:val="00BE07CC"/>
    <w:rsid w:val="00BE1875"/>
    <w:rsid w:val="00BE1C95"/>
    <w:rsid w:val="00BE2536"/>
    <w:rsid w:val="00BE2A04"/>
    <w:rsid w:val="00BE2D02"/>
    <w:rsid w:val="00BE39F3"/>
    <w:rsid w:val="00BE3CCB"/>
    <w:rsid w:val="00BE3E32"/>
    <w:rsid w:val="00BE4FBC"/>
    <w:rsid w:val="00BE5C44"/>
    <w:rsid w:val="00BE5CB6"/>
    <w:rsid w:val="00BE66DF"/>
    <w:rsid w:val="00BE69D9"/>
    <w:rsid w:val="00BE73C9"/>
    <w:rsid w:val="00BE7632"/>
    <w:rsid w:val="00BF0DEC"/>
    <w:rsid w:val="00BF1396"/>
    <w:rsid w:val="00BF14CB"/>
    <w:rsid w:val="00BF1696"/>
    <w:rsid w:val="00BF16D0"/>
    <w:rsid w:val="00BF196C"/>
    <w:rsid w:val="00BF213F"/>
    <w:rsid w:val="00BF300E"/>
    <w:rsid w:val="00BF3365"/>
    <w:rsid w:val="00BF44DB"/>
    <w:rsid w:val="00BF46EF"/>
    <w:rsid w:val="00BF49D0"/>
    <w:rsid w:val="00BF4D4F"/>
    <w:rsid w:val="00BF6285"/>
    <w:rsid w:val="00BF74FC"/>
    <w:rsid w:val="00BF78D0"/>
    <w:rsid w:val="00BF7E25"/>
    <w:rsid w:val="00C00328"/>
    <w:rsid w:val="00C01485"/>
    <w:rsid w:val="00C015E4"/>
    <w:rsid w:val="00C01DBD"/>
    <w:rsid w:val="00C02B73"/>
    <w:rsid w:val="00C02ECA"/>
    <w:rsid w:val="00C02F61"/>
    <w:rsid w:val="00C0344A"/>
    <w:rsid w:val="00C03EA8"/>
    <w:rsid w:val="00C042D2"/>
    <w:rsid w:val="00C055A6"/>
    <w:rsid w:val="00C05785"/>
    <w:rsid w:val="00C0657D"/>
    <w:rsid w:val="00C06652"/>
    <w:rsid w:val="00C07A0C"/>
    <w:rsid w:val="00C07B60"/>
    <w:rsid w:val="00C07DB8"/>
    <w:rsid w:val="00C10667"/>
    <w:rsid w:val="00C1097E"/>
    <w:rsid w:val="00C10BDB"/>
    <w:rsid w:val="00C118F4"/>
    <w:rsid w:val="00C11CFF"/>
    <w:rsid w:val="00C12F53"/>
    <w:rsid w:val="00C130D1"/>
    <w:rsid w:val="00C132F4"/>
    <w:rsid w:val="00C13EDF"/>
    <w:rsid w:val="00C14749"/>
    <w:rsid w:val="00C15458"/>
    <w:rsid w:val="00C155C4"/>
    <w:rsid w:val="00C15660"/>
    <w:rsid w:val="00C15B1A"/>
    <w:rsid w:val="00C166E8"/>
    <w:rsid w:val="00C16A83"/>
    <w:rsid w:val="00C176EC"/>
    <w:rsid w:val="00C17758"/>
    <w:rsid w:val="00C178E3"/>
    <w:rsid w:val="00C17C4E"/>
    <w:rsid w:val="00C20791"/>
    <w:rsid w:val="00C2085A"/>
    <w:rsid w:val="00C22316"/>
    <w:rsid w:val="00C22500"/>
    <w:rsid w:val="00C22912"/>
    <w:rsid w:val="00C22AB0"/>
    <w:rsid w:val="00C22DEA"/>
    <w:rsid w:val="00C23296"/>
    <w:rsid w:val="00C2395A"/>
    <w:rsid w:val="00C23F1A"/>
    <w:rsid w:val="00C242AE"/>
    <w:rsid w:val="00C24367"/>
    <w:rsid w:val="00C2443D"/>
    <w:rsid w:val="00C24658"/>
    <w:rsid w:val="00C24A0D"/>
    <w:rsid w:val="00C24DB6"/>
    <w:rsid w:val="00C24E3F"/>
    <w:rsid w:val="00C25253"/>
    <w:rsid w:val="00C2679D"/>
    <w:rsid w:val="00C26BFE"/>
    <w:rsid w:val="00C30258"/>
    <w:rsid w:val="00C31964"/>
    <w:rsid w:val="00C31AF6"/>
    <w:rsid w:val="00C31C04"/>
    <w:rsid w:val="00C31D2E"/>
    <w:rsid w:val="00C32150"/>
    <w:rsid w:val="00C3268E"/>
    <w:rsid w:val="00C329FF"/>
    <w:rsid w:val="00C334D6"/>
    <w:rsid w:val="00C345AA"/>
    <w:rsid w:val="00C34E59"/>
    <w:rsid w:val="00C35410"/>
    <w:rsid w:val="00C3583A"/>
    <w:rsid w:val="00C35FDE"/>
    <w:rsid w:val="00C36B3F"/>
    <w:rsid w:val="00C36EF8"/>
    <w:rsid w:val="00C37758"/>
    <w:rsid w:val="00C377CA"/>
    <w:rsid w:val="00C3798B"/>
    <w:rsid w:val="00C37E35"/>
    <w:rsid w:val="00C40105"/>
    <w:rsid w:val="00C40299"/>
    <w:rsid w:val="00C40481"/>
    <w:rsid w:val="00C40F2C"/>
    <w:rsid w:val="00C430D2"/>
    <w:rsid w:val="00C4350C"/>
    <w:rsid w:val="00C43BFD"/>
    <w:rsid w:val="00C43D4A"/>
    <w:rsid w:val="00C44A46"/>
    <w:rsid w:val="00C44BA2"/>
    <w:rsid w:val="00C4510F"/>
    <w:rsid w:val="00C45143"/>
    <w:rsid w:val="00C45268"/>
    <w:rsid w:val="00C45363"/>
    <w:rsid w:val="00C46D9E"/>
    <w:rsid w:val="00C47588"/>
    <w:rsid w:val="00C476EB"/>
    <w:rsid w:val="00C47B0D"/>
    <w:rsid w:val="00C47F4A"/>
    <w:rsid w:val="00C50311"/>
    <w:rsid w:val="00C5046B"/>
    <w:rsid w:val="00C5119B"/>
    <w:rsid w:val="00C5140A"/>
    <w:rsid w:val="00C5169D"/>
    <w:rsid w:val="00C51DE7"/>
    <w:rsid w:val="00C5219F"/>
    <w:rsid w:val="00C52360"/>
    <w:rsid w:val="00C52E20"/>
    <w:rsid w:val="00C53925"/>
    <w:rsid w:val="00C53AC1"/>
    <w:rsid w:val="00C541FC"/>
    <w:rsid w:val="00C543A1"/>
    <w:rsid w:val="00C54B02"/>
    <w:rsid w:val="00C55477"/>
    <w:rsid w:val="00C5570A"/>
    <w:rsid w:val="00C56289"/>
    <w:rsid w:val="00C562A2"/>
    <w:rsid w:val="00C565E5"/>
    <w:rsid w:val="00C5668A"/>
    <w:rsid w:val="00C567D8"/>
    <w:rsid w:val="00C56984"/>
    <w:rsid w:val="00C56A66"/>
    <w:rsid w:val="00C57276"/>
    <w:rsid w:val="00C57642"/>
    <w:rsid w:val="00C57C44"/>
    <w:rsid w:val="00C60269"/>
    <w:rsid w:val="00C607D1"/>
    <w:rsid w:val="00C6093D"/>
    <w:rsid w:val="00C60A3C"/>
    <w:rsid w:val="00C60B7B"/>
    <w:rsid w:val="00C62000"/>
    <w:rsid w:val="00C62749"/>
    <w:rsid w:val="00C62B9B"/>
    <w:rsid w:val="00C632B9"/>
    <w:rsid w:val="00C63495"/>
    <w:rsid w:val="00C6398C"/>
    <w:rsid w:val="00C63D11"/>
    <w:rsid w:val="00C65588"/>
    <w:rsid w:val="00C655F6"/>
    <w:rsid w:val="00C65962"/>
    <w:rsid w:val="00C65E57"/>
    <w:rsid w:val="00C67A21"/>
    <w:rsid w:val="00C67DB9"/>
    <w:rsid w:val="00C70C41"/>
    <w:rsid w:val="00C71029"/>
    <w:rsid w:val="00C71102"/>
    <w:rsid w:val="00C713B5"/>
    <w:rsid w:val="00C721AE"/>
    <w:rsid w:val="00C722EE"/>
    <w:rsid w:val="00C726E1"/>
    <w:rsid w:val="00C72A29"/>
    <w:rsid w:val="00C72E2B"/>
    <w:rsid w:val="00C74735"/>
    <w:rsid w:val="00C74B4F"/>
    <w:rsid w:val="00C74FFE"/>
    <w:rsid w:val="00C7534E"/>
    <w:rsid w:val="00C75451"/>
    <w:rsid w:val="00C75C34"/>
    <w:rsid w:val="00C75C42"/>
    <w:rsid w:val="00C75D4A"/>
    <w:rsid w:val="00C767B1"/>
    <w:rsid w:val="00C767E1"/>
    <w:rsid w:val="00C76E88"/>
    <w:rsid w:val="00C77D46"/>
    <w:rsid w:val="00C80676"/>
    <w:rsid w:val="00C808F1"/>
    <w:rsid w:val="00C8133E"/>
    <w:rsid w:val="00C814BA"/>
    <w:rsid w:val="00C815E0"/>
    <w:rsid w:val="00C8262C"/>
    <w:rsid w:val="00C83047"/>
    <w:rsid w:val="00C84C4F"/>
    <w:rsid w:val="00C84D89"/>
    <w:rsid w:val="00C85621"/>
    <w:rsid w:val="00C85840"/>
    <w:rsid w:val="00C85B15"/>
    <w:rsid w:val="00C85C63"/>
    <w:rsid w:val="00C85F05"/>
    <w:rsid w:val="00C8647E"/>
    <w:rsid w:val="00C867F5"/>
    <w:rsid w:val="00C86EC9"/>
    <w:rsid w:val="00C874CA"/>
    <w:rsid w:val="00C877B6"/>
    <w:rsid w:val="00C87FE4"/>
    <w:rsid w:val="00C9005F"/>
    <w:rsid w:val="00C90224"/>
    <w:rsid w:val="00C90DB4"/>
    <w:rsid w:val="00C90E4F"/>
    <w:rsid w:val="00C916C1"/>
    <w:rsid w:val="00C917CD"/>
    <w:rsid w:val="00C9198E"/>
    <w:rsid w:val="00C9258B"/>
    <w:rsid w:val="00C926B4"/>
    <w:rsid w:val="00C92C1C"/>
    <w:rsid w:val="00C92E3C"/>
    <w:rsid w:val="00C93CE2"/>
    <w:rsid w:val="00C93DE7"/>
    <w:rsid w:val="00C93ECF"/>
    <w:rsid w:val="00C95173"/>
    <w:rsid w:val="00C95AED"/>
    <w:rsid w:val="00C95CA2"/>
    <w:rsid w:val="00C95E9C"/>
    <w:rsid w:val="00C96AEA"/>
    <w:rsid w:val="00C9717C"/>
    <w:rsid w:val="00C971BC"/>
    <w:rsid w:val="00C97DD2"/>
    <w:rsid w:val="00CA04CC"/>
    <w:rsid w:val="00CA0628"/>
    <w:rsid w:val="00CA0C86"/>
    <w:rsid w:val="00CA0DD7"/>
    <w:rsid w:val="00CA1222"/>
    <w:rsid w:val="00CA17BB"/>
    <w:rsid w:val="00CA191D"/>
    <w:rsid w:val="00CA21E8"/>
    <w:rsid w:val="00CA2917"/>
    <w:rsid w:val="00CA2A18"/>
    <w:rsid w:val="00CA2A9C"/>
    <w:rsid w:val="00CA2D56"/>
    <w:rsid w:val="00CA39A1"/>
    <w:rsid w:val="00CA4072"/>
    <w:rsid w:val="00CA45F5"/>
    <w:rsid w:val="00CA4B94"/>
    <w:rsid w:val="00CA5259"/>
    <w:rsid w:val="00CA5561"/>
    <w:rsid w:val="00CA65F6"/>
    <w:rsid w:val="00CA75D1"/>
    <w:rsid w:val="00CA7A58"/>
    <w:rsid w:val="00CB0D79"/>
    <w:rsid w:val="00CB13F9"/>
    <w:rsid w:val="00CB2B81"/>
    <w:rsid w:val="00CB34DF"/>
    <w:rsid w:val="00CB3706"/>
    <w:rsid w:val="00CB566D"/>
    <w:rsid w:val="00CB572E"/>
    <w:rsid w:val="00CB6301"/>
    <w:rsid w:val="00CB715C"/>
    <w:rsid w:val="00CB71E4"/>
    <w:rsid w:val="00CB7786"/>
    <w:rsid w:val="00CC03D1"/>
    <w:rsid w:val="00CC0446"/>
    <w:rsid w:val="00CC17A6"/>
    <w:rsid w:val="00CC1AE3"/>
    <w:rsid w:val="00CC1BBB"/>
    <w:rsid w:val="00CC22C9"/>
    <w:rsid w:val="00CC2304"/>
    <w:rsid w:val="00CC27FA"/>
    <w:rsid w:val="00CC2B23"/>
    <w:rsid w:val="00CC2C00"/>
    <w:rsid w:val="00CC40B3"/>
    <w:rsid w:val="00CC4814"/>
    <w:rsid w:val="00CC4828"/>
    <w:rsid w:val="00CC4C24"/>
    <w:rsid w:val="00CC5CED"/>
    <w:rsid w:val="00CC72AB"/>
    <w:rsid w:val="00CC7982"/>
    <w:rsid w:val="00CC79A7"/>
    <w:rsid w:val="00CD15A1"/>
    <w:rsid w:val="00CD1D4E"/>
    <w:rsid w:val="00CD1EBE"/>
    <w:rsid w:val="00CD2656"/>
    <w:rsid w:val="00CD290A"/>
    <w:rsid w:val="00CD2CC2"/>
    <w:rsid w:val="00CD33CD"/>
    <w:rsid w:val="00CD33ED"/>
    <w:rsid w:val="00CD3A13"/>
    <w:rsid w:val="00CD3ADB"/>
    <w:rsid w:val="00CD4814"/>
    <w:rsid w:val="00CD4F26"/>
    <w:rsid w:val="00CD5257"/>
    <w:rsid w:val="00CD5A94"/>
    <w:rsid w:val="00CD5DED"/>
    <w:rsid w:val="00CD611D"/>
    <w:rsid w:val="00CD6222"/>
    <w:rsid w:val="00CD6C1D"/>
    <w:rsid w:val="00CD6D8E"/>
    <w:rsid w:val="00CD7099"/>
    <w:rsid w:val="00CD77D5"/>
    <w:rsid w:val="00CE0D33"/>
    <w:rsid w:val="00CE0E01"/>
    <w:rsid w:val="00CE0E6E"/>
    <w:rsid w:val="00CE2032"/>
    <w:rsid w:val="00CE2D2C"/>
    <w:rsid w:val="00CE36D5"/>
    <w:rsid w:val="00CE36E2"/>
    <w:rsid w:val="00CE4B25"/>
    <w:rsid w:val="00CE5AD8"/>
    <w:rsid w:val="00CE64D5"/>
    <w:rsid w:val="00CE689F"/>
    <w:rsid w:val="00CE78A7"/>
    <w:rsid w:val="00CF0C0A"/>
    <w:rsid w:val="00CF1A1D"/>
    <w:rsid w:val="00CF1EC1"/>
    <w:rsid w:val="00CF29FE"/>
    <w:rsid w:val="00CF2C2A"/>
    <w:rsid w:val="00CF3D01"/>
    <w:rsid w:val="00CF4156"/>
    <w:rsid w:val="00CF4603"/>
    <w:rsid w:val="00CF4734"/>
    <w:rsid w:val="00CF4B4E"/>
    <w:rsid w:val="00CF4C6A"/>
    <w:rsid w:val="00CF5D1C"/>
    <w:rsid w:val="00CF5F03"/>
    <w:rsid w:val="00CF61CC"/>
    <w:rsid w:val="00CF626F"/>
    <w:rsid w:val="00CF699B"/>
    <w:rsid w:val="00CF6B28"/>
    <w:rsid w:val="00CF757D"/>
    <w:rsid w:val="00D00253"/>
    <w:rsid w:val="00D008B8"/>
    <w:rsid w:val="00D00D07"/>
    <w:rsid w:val="00D00F2E"/>
    <w:rsid w:val="00D01131"/>
    <w:rsid w:val="00D013FC"/>
    <w:rsid w:val="00D01A17"/>
    <w:rsid w:val="00D0218B"/>
    <w:rsid w:val="00D02635"/>
    <w:rsid w:val="00D032D9"/>
    <w:rsid w:val="00D038E4"/>
    <w:rsid w:val="00D0394F"/>
    <w:rsid w:val="00D04B5B"/>
    <w:rsid w:val="00D053B9"/>
    <w:rsid w:val="00D055DD"/>
    <w:rsid w:val="00D05895"/>
    <w:rsid w:val="00D05A5A"/>
    <w:rsid w:val="00D05ECF"/>
    <w:rsid w:val="00D0719B"/>
    <w:rsid w:val="00D07360"/>
    <w:rsid w:val="00D07383"/>
    <w:rsid w:val="00D079EB"/>
    <w:rsid w:val="00D1024F"/>
    <w:rsid w:val="00D10A60"/>
    <w:rsid w:val="00D10ADB"/>
    <w:rsid w:val="00D10C3A"/>
    <w:rsid w:val="00D10CA9"/>
    <w:rsid w:val="00D10DCA"/>
    <w:rsid w:val="00D10E44"/>
    <w:rsid w:val="00D113B7"/>
    <w:rsid w:val="00D11C91"/>
    <w:rsid w:val="00D11E9D"/>
    <w:rsid w:val="00D12126"/>
    <w:rsid w:val="00D12A2D"/>
    <w:rsid w:val="00D12AF8"/>
    <w:rsid w:val="00D13B27"/>
    <w:rsid w:val="00D13F8A"/>
    <w:rsid w:val="00D1410D"/>
    <w:rsid w:val="00D1465F"/>
    <w:rsid w:val="00D149FB"/>
    <w:rsid w:val="00D15742"/>
    <w:rsid w:val="00D15BC4"/>
    <w:rsid w:val="00D1603B"/>
    <w:rsid w:val="00D16C75"/>
    <w:rsid w:val="00D16CDC"/>
    <w:rsid w:val="00D1720D"/>
    <w:rsid w:val="00D17547"/>
    <w:rsid w:val="00D1759F"/>
    <w:rsid w:val="00D201FF"/>
    <w:rsid w:val="00D2026D"/>
    <w:rsid w:val="00D20508"/>
    <w:rsid w:val="00D20DE5"/>
    <w:rsid w:val="00D21988"/>
    <w:rsid w:val="00D21CD7"/>
    <w:rsid w:val="00D2222A"/>
    <w:rsid w:val="00D24B27"/>
    <w:rsid w:val="00D24CD0"/>
    <w:rsid w:val="00D24E68"/>
    <w:rsid w:val="00D24FCA"/>
    <w:rsid w:val="00D25464"/>
    <w:rsid w:val="00D2626D"/>
    <w:rsid w:val="00D26294"/>
    <w:rsid w:val="00D263EC"/>
    <w:rsid w:val="00D267CD"/>
    <w:rsid w:val="00D26A92"/>
    <w:rsid w:val="00D26C6D"/>
    <w:rsid w:val="00D26D5C"/>
    <w:rsid w:val="00D26E21"/>
    <w:rsid w:val="00D277E6"/>
    <w:rsid w:val="00D3079C"/>
    <w:rsid w:val="00D309CA"/>
    <w:rsid w:val="00D31377"/>
    <w:rsid w:val="00D31AD6"/>
    <w:rsid w:val="00D31B95"/>
    <w:rsid w:val="00D3247C"/>
    <w:rsid w:val="00D32B28"/>
    <w:rsid w:val="00D32DEA"/>
    <w:rsid w:val="00D32E08"/>
    <w:rsid w:val="00D33863"/>
    <w:rsid w:val="00D35197"/>
    <w:rsid w:val="00D351AF"/>
    <w:rsid w:val="00D35337"/>
    <w:rsid w:val="00D35790"/>
    <w:rsid w:val="00D35AFA"/>
    <w:rsid w:val="00D35F6F"/>
    <w:rsid w:val="00D36004"/>
    <w:rsid w:val="00D361BC"/>
    <w:rsid w:val="00D36695"/>
    <w:rsid w:val="00D36D7F"/>
    <w:rsid w:val="00D36E17"/>
    <w:rsid w:val="00D37C9D"/>
    <w:rsid w:val="00D40025"/>
    <w:rsid w:val="00D40FE6"/>
    <w:rsid w:val="00D41153"/>
    <w:rsid w:val="00D4163C"/>
    <w:rsid w:val="00D41688"/>
    <w:rsid w:val="00D42654"/>
    <w:rsid w:val="00D42DC9"/>
    <w:rsid w:val="00D43581"/>
    <w:rsid w:val="00D437B7"/>
    <w:rsid w:val="00D43DAE"/>
    <w:rsid w:val="00D44585"/>
    <w:rsid w:val="00D451C9"/>
    <w:rsid w:val="00D453B4"/>
    <w:rsid w:val="00D462D2"/>
    <w:rsid w:val="00D46983"/>
    <w:rsid w:val="00D46B8E"/>
    <w:rsid w:val="00D4773C"/>
    <w:rsid w:val="00D50057"/>
    <w:rsid w:val="00D501B4"/>
    <w:rsid w:val="00D504B6"/>
    <w:rsid w:val="00D50A40"/>
    <w:rsid w:val="00D512DB"/>
    <w:rsid w:val="00D5157D"/>
    <w:rsid w:val="00D5198F"/>
    <w:rsid w:val="00D519FA"/>
    <w:rsid w:val="00D51B40"/>
    <w:rsid w:val="00D51CB4"/>
    <w:rsid w:val="00D51DEA"/>
    <w:rsid w:val="00D51E20"/>
    <w:rsid w:val="00D52549"/>
    <w:rsid w:val="00D52C32"/>
    <w:rsid w:val="00D5319D"/>
    <w:rsid w:val="00D5353B"/>
    <w:rsid w:val="00D5542E"/>
    <w:rsid w:val="00D55FA2"/>
    <w:rsid w:val="00D565BE"/>
    <w:rsid w:val="00D567AE"/>
    <w:rsid w:val="00D5718A"/>
    <w:rsid w:val="00D57357"/>
    <w:rsid w:val="00D5798E"/>
    <w:rsid w:val="00D601AF"/>
    <w:rsid w:val="00D60480"/>
    <w:rsid w:val="00D606EC"/>
    <w:rsid w:val="00D61344"/>
    <w:rsid w:val="00D621A8"/>
    <w:rsid w:val="00D62B46"/>
    <w:rsid w:val="00D62BF9"/>
    <w:rsid w:val="00D62F4E"/>
    <w:rsid w:val="00D6302F"/>
    <w:rsid w:val="00D63EAD"/>
    <w:rsid w:val="00D645D9"/>
    <w:rsid w:val="00D6550F"/>
    <w:rsid w:val="00D65BC8"/>
    <w:rsid w:val="00D667E9"/>
    <w:rsid w:val="00D66A64"/>
    <w:rsid w:val="00D67D48"/>
    <w:rsid w:val="00D70ABF"/>
    <w:rsid w:val="00D718F7"/>
    <w:rsid w:val="00D73B4C"/>
    <w:rsid w:val="00D743EC"/>
    <w:rsid w:val="00D744A8"/>
    <w:rsid w:val="00D74A03"/>
    <w:rsid w:val="00D74BBD"/>
    <w:rsid w:val="00D750A4"/>
    <w:rsid w:val="00D76C27"/>
    <w:rsid w:val="00D76EA8"/>
    <w:rsid w:val="00D77057"/>
    <w:rsid w:val="00D77427"/>
    <w:rsid w:val="00D77807"/>
    <w:rsid w:val="00D77DC9"/>
    <w:rsid w:val="00D77F63"/>
    <w:rsid w:val="00D80034"/>
    <w:rsid w:val="00D804BA"/>
    <w:rsid w:val="00D808E1"/>
    <w:rsid w:val="00D809B5"/>
    <w:rsid w:val="00D816D7"/>
    <w:rsid w:val="00D829AA"/>
    <w:rsid w:val="00D82D8B"/>
    <w:rsid w:val="00D82FF4"/>
    <w:rsid w:val="00D830E4"/>
    <w:rsid w:val="00D836E0"/>
    <w:rsid w:val="00D84F9E"/>
    <w:rsid w:val="00D85E47"/>
    <w:rsid w:val="00D8602F"/>
    <w:rsid w:val="00D8626A"/>
    <w:rsid w:val="00D86383"/>
    <w:rsid w:val="00D86C58"/>
    <w:rsid w:val="00D878F5"/>
    <w:rsid w:val="00D87E09"/>
    <w:rsid w:val="00D87F48"/>
    <w:rsid w:val="00D9065A"/>
    <w:rsid w:val="00D90E85"/>
    <w:rsid w:val="00D91011"/>
    <w:rsid w:val="00D91F1E"/>
    <w:rsid w:val="00D922A3"/>
    <w:rsid w:val="00D922CF"/>
    <w:rsid w:val="00D923EA"/>
    <w:rsid w:val="00D92449"/>
    <w:rsid w:val="00D9244C"/>
    <w:rsid w:val="00D929FF"/>
    <w:rsid w:val="00D92AB4"/>
    <w:rsid w:val="00D9338B"/>
    <w:rsid w:val="00D937CD"/>
    <w:rsid w:val="00D93802"/>
    <w:rsid w:val="00D940FF"/>
    <w:rsid w:val="00D9422B"/>
    <w:rsid w:val="00D94964"/>
    <w:rsid w:val="00D94AB5"/>
    <w:rsid w:val="00D94BF4"/>
    <w:rsid w:val="00D95534"/>
    <w:rsid w:val="00D95575"/>
    <w:rsid w:val="00D957D2"/>
    <w:rsid w:val="00D95952"/>
    <w:rsid w:val="00D95EC9"/>
    <w:rsid w:val="00D95F13"/>
    <w:rsid w:val="00D96212"/>
    <w:rsid w:val="00D96343"/>
    <w:rsid w:val="00D973DD"/>
    <w:rsid w:val="00D97589"/>
    <w:rsid w:val="00D97787"/>
    <w:rsid w:val="00DA06B5"/>
    <w:rsid w:val="00DA0B8C"/>
    <w:rsid w:val="00DA17FE"/>
    <w:rsid w:val="00DA195F"/>
    <w:rsid w:val="00DA1A6F"/>
    <w:rsid w:val="00DA3B30"/>
    <w:rsid w:val="00DA404C"/>
    <w:rsid w:val="00DA4343"/>
    <w:rsid w:val="00DA444B"/>
    <w:rsid w:val="00DA466A"/>
    <w:rsid w:val="00DA5111"/>
    <w:rsid w:val="00DA56C4"/>
    <w:rsid w:val="00DA5A84"/>
    <w:rsid w:val="00DA5D08"/>
    <w:rsid w:val="00DA5EF4"/>
    <w:rsid w:val="00DA6A78"/>
    <w:rsid w:val="00DA6EE8"/>
    <w:rsid w:val="00DA75C4"/>
    <w:rsid w:val="00DA7A4C"/>
    <w:rsid w:val="00DA7AD8"/>
    <w:rsid w:val="00DA7EB8"/>
    <w:rsid w:val="00DB0C4E"/>
    <w:rsid w:val="00DB0E78"/>
    <w:rsid w:val="00DB1559"/>
    <w:rsid w:val="00DB182D"/>
    <w:rsid w:val="00DB1854"/>
    <w:rsid w:val="00DB1DF0"/>
    <w:rsid w:val="00DB2CED"/>
    <w:rsid w:val="00DB2D25"/>
    <w:rsid w:val="00DB3392"/>
    <w:rsid w:val="00DB354D"/>
    <w:rsid w:val="00DB36A5"/>
    <w:rsid w:val="00DB3ED0"/>
    <w:rsid w:val="00DB4DE1"/>
    <w:rsid w:val="00DB4E3F"/>
    <w:rsid w:val="00DB50A5"/>
    <w:rsid w:val="00DB59F0"/>
    <w:rsid w:val="00DB6374"/>
    <w:rsid w:val="00DB65A6"/>
    <w:rsid w:val="00DB6DA2"/>
    <w:rsid w:val="00DB7610"/>
    <w:rsid w:val="00DB7A77"/>
    <w:rsid w:val="00DB7B56"/>
    <w:rsid w:val="00DB7CB0"/>
    <w:rsid w:val="00DC01C0"/>
    <w:rsid w:val="00DC01FF"/>
    <w:rsid w:val="00DC0A47"/>
    <w:rsid w:val="00DC0AF2"/>
    <w:rsid w:val="00DC217D"/>
    <w:rsid w:val="00DC230D"/>
    <w:rsid w:val="00DC2525"/>
    <w:rsid w:val="00DC278F"/>
    <w:rsid w:val="00DC2798"/>
    <w:rsid w:val="00DC2BAC"/>
    <w:rsid w:val="00DC30B5"/>
    <w:rsid w:val="00DC38C1"/>
    <w:rsid w:val="00DC63B7"/>
    <w:rsid w:val="00DC67CA"/>
    <w:rsid w:val="00DC67DF"/>
    <w:rsid w:val="00DC6E3F"/>
    <w:rsid w:val="00DC74B6"/>
    <w:rsid w:val="00DC7A76"/>
    <w:rsid w:val="00DC7F0F"/>
    <w:rsid w:val="00DD00D0"/>
    <w:rsid w:val="00DD0389"/>
    <w:rsid w:val="00DD03D7"/>
    <w:rsid w:val="00DD03DF"/>
    <w:rsid w:val="00DD0BC5"/>
    <w:rsid w:val="00DD1AD9"/>
    <w:rsid w:val="00DD1B07"/>
    <w:rsid w:val="00DD2850"/>
    <w:rsid w:val="00DD2A3B"/>
    <w:rsid w:val="00DD2B74"/>
    <w:rsid w:val="00DD34B8"/>
    <w:rsid w:val="00DD3898"/>
    <w:rsid w:val="00DD47A7"/>
    <w:rsid w:val="00DD493B"/>
    <w:rsid w:val="00DD4E7B"/>
    <w:rsid w:val="00DD5B94"/>
    <w:rsid w:val="00DD6111"/>
    <w:rsid w:val="00DD67F8"/>
    <w:rsid w:val="00DD68C5"/>
    <w:rsid w:val="00DD6BAE"/>
    <w:rsid w:val="00DD6D9C"/>
    <w:rsid w:val="00DD6E5B"/>
    <w:rsid w:val="00DD7264"/>
    <w:rsid w:val="00DD76C9"/>
    <w:rsid w:val="00DE0205"/>
    <w:rsid w:val="00DE0486"/>
    <w:rsid w:val="00DE0BA6"/>
    <w:rsid w:val="00DE0F82"/>
    <w:rsid w:val="00DE287B"/>
    <w:rsid w:val="00DE2C09"/>
    <w:rsid w:val="00DE30BF"/>
    <w:rsid w:val="00DE3BF6"/>
    <w:rsid w:val="00DE3CC9"/>
    <w:rsid w:val="00DE3D68"/>
    <w:rsid w:val="00DE3F26"/>
    <w:rsid w:val="00DE40EC"/>
    <w:rsid w:val="00DE441B"/>
    <w:rsid w:val="00DE4FC5"/>
    <w:rsid w:val="00DE5212"/>
    <w:rsid w:val="00DE57F3"/>
    <w:rsid w:val="00DE5972"/>
    <w:rsid w:val="00DE77AF"/>
    <w:rsid w:val="00DE7B62"/>
    <w:rsid w:val="00DE7EF7"/>
    <w:rsid w:val="00DF0A34"/>
    <w:rsid w:val="00DF1B04"/>
    <w:rsid w:val="00DF2294"/>
    <w:rsid w:val="00DF26E6"/>
    <w:rsid w:val="00DF3146"/>
    <w:rsid w:val="00DF3383"/>
    <w:rsid w:val="00DF346F"/>
    <w:rsid w:val="00DF3709"/>
    <w:rsid w:val="00DF3760"/>
    <w:rsid w:val="00DF3774"/>
    <w:rsid w:val="00DF585D"/>
    <w:rsid w:val="00DF585E"/>
    <w:rsid w:val="00DF5862"/>
    <w:rsid w:val="00DF59EC"/>
    <w:rsid w:val="00DF5E13"/>
    <w:rsid w:val="00DF6919"/>
    <w:rsid w:val="00DF7ACB"/>
    <w:rsid w:val="00DF7C94"/>
    <w:rsid w:val="00E0064A"/>
    <w:rsid w:val="00E007D8"/>
    <w:rsid w:val="00E00A4A"/>
    <w:rsid w:val="00E01179"/>
    <w:rsid w:val="00E01A68"/>
    <w:rsid w:val="00E01D35"/>
    <w:rsid w:val="00E01D37"/>
    <w:rsid w:val="00E0218B"/>
    <w:rsid w:val="00E0258E"/>
    <w:rsid w:val="00E02E9E"/>
    <w:rsid w:val="00E02F6D"/>
    <w:rsid w:val="00E038DD"/>
    <w:rsid w:val="00E03BB6"/>
    <w:rsid w:val="00E03E93"/>
    <w:rsid w:val="00E0491E"/>
    <w:rsid w:val="00E06917"/>
    <w:rsid w:val="00E06A4A"/>
    <w:rsid w:val="00E06CFC"/>
    <w:rsid w:val="00E0729D"/>
    <w:rsid w:val="00E073B3"/>
    <w:rsid w:val="00E07D28"/>
    <w:rsid w:val="00E07DC9"/>
    <w:rsid w:val="00E103CF"/>
    <w:rsid w:val="00E10535"/>
    <w:rsid w:val="00E108F9"/>
    <w:rsid w:val="00E11A89"/>
    <w:rsid w:val="00E11DF5"/>
    <w:rsid w:val="00E12C4A"/>
    <w:rsid w:val="00E12EE7"/>
    <w:rsid w:val="00E13822"/>
    <w:rsid w:val="00E13C55"/>
    <w:rsid w:val="00E13FB4"/>
    <w:rsid w:val="00E14901"/>
    <w:rsid w:val="00E14EE6"/>
    <w:rsid w:val="00E155C3"/>
    <w:rsid w:val="00E1594C"/>
    <w:rsid w:val="00E15B51"/>
    <w:rsid w:val="00E1653C"/>
    <w:rsid w:val="00E16C47"/>
    <w:rsid w:val="00E17817"/>
    <w:rsid w:val="00E17DDF"/>
    <w:rsid w:val="00E20BA5"/>
    <w:rsid w:val="00E20E00"/>
    <w:rsid w:val="00E210A0"/>
    <w:rsid w:val="00E212ED"/>
    <w:rsid w:val="00E21BB1"/>
    <w:rsid w:val="00E2211F"/>
    <w:rsid w:val="00E22325"/>
    <w:rsid w:val="00E22AC2"/>
    <w:rsid w:val="00E22DCF"/>
    <w:rsid w:val="00E23AAF"/>
    <w:rsid w:val="00E244DA"/>
    <w:rsid w:val="00E2539E"/>
    <w:rsid w:val="00E25A14"/>
    <w:rsid w:val="00E25D3C"/>
    <w:rsid w:val="00E2644A"/>
    <w:rsid w:val="00E269DC"/>
    <w:rsid w:val="00E27147"/>
    <w:rsid w:val="00E27448"/>
    <w:rsid w:val="00E27DB2"/>
    <w:rsid w:val="00E308E2"/>
    <w:rsid w:val="00E32465"/>
    <w:rsid w:val="00E32494"/>
    <w:rsid w:val="00E324B2"/>
    <w:rsid w:val="00E32C12"/>
    <w:rsid w:val="00E33051"/>
    <w:rsid w:val="00E333C4"/>
    <w:rsid w:val="00E33D92"/>
    <w:rsid w:val="00E340AF"/>
    <w:rsid w:val="00E34193"/>
    <w:rsid w:val="00E34574"/>
    <w:rsid w:val="00E35789"/>
    <w:rsid w:val="00E35E49"/>
    <w:rsid w:val="00E36BF5"/>
    <w:rsid w:val="00E37363"/>
    <w:rsid w:val="00E37CF4"/>
    <w:rsid w:val="00E37F8D"/>
    <w:rsid w:val="00E40325"/>
    <w:rsid w:val="00E40378"/>
    <w:rsid w:val="00E40DBD"/>
    <w:rsid w:val="00E42215"/>
    <w:rsid w:val="00E422BA"/>
    <w:rsid w:val="00E422FB"/>
    <w:rsid w:val="00E42A7B"/>
    <w:rsid w:val="00E43352"/>
    <w:rsid w:val="00E436E1"/>
    <w:rsid w:val="00E43709"/>
    <w:rsid w:val="00E43F1D"/>
    <w:rsid w:val="00E440E8"/>
    <w:rsid w:val="00E4450F"/>
    <w:rsid w:val="00E445E4"/>
    <w:rsid w:val="00E44E62"/>
    <w:rsid w:val="00E45D19"/>
    <w:rsid w:val="00E464BB"/>
    <w:rsid w:val="00E46A06"/>
    <w:rsid w:val="00E476AC"/>
    <w:rsid w:val="00E47B79"/>
    <w:rsid w:val="00E50879"/>
    <w:rsid w:val="00E50A06"/>
    <w:rsid w:val="00E50BC9"/>
    <w:rsid w:val="00E516AD"/>
    <w:rsid w:val="00E51A28"/>
    <w:rsid w:val="00E51BD8"/>
    <w:rsid w:val="00E51CB2"/>
    <w:rsid w:val="00E51E11"/>
    <w:rsid w:val="00E520C9"/>
    <w:rsid w:val="00E520EC"/>
    <w:rsid w:val="00E5278E"/>
    <w:rsid w:val="00E53213"/>
    <w:rsid w:val="00E53666"/>
    <w:rsid w:val="00E53B09"/>
    <w:rsid w:val="00E53BD1"/>
    <w:rsid w:val="00E5473F"/>
    <w:rsid w:val="00E54B15"/>
    <w:rsid w:val="00E55F10"/>
    <w:rsid w:val="00E566DC"/>
    <w:rsid w:val="00E56A72"/>
    <w:rsid w:val="00E574CA"/>
    <w:rsid w:val="00E5753C"/>
    <w:rsid w:val="00E5787D"/>
    <w:rsid w:val="00E6012D"/>
    <w:rsid w:val="00E60B6E"/>
    <w:rsid w:val="00E615AA"/>
    <w:rsid w:val="00E617F8"/>
    <w:rsid w:val="00E618F1"/>
    <w:rsid w:val="00E62A76"/>
    <w:rsid w:val="00E63111"/>
    <w:rsid w:val="00E637E2"/>
    <w:rsid w:val="00E63B70"/>
    <w:rsid w:val="00E63C77"/>
    <w:rsid w:val="00E64358"/>
    <w:rsid w:val="00E64675"/>
    <w:rsid w:val="00E649B8"/>
    <w:rsid w:val="00E64A8C"/>
    <w:rsid w:val="00E64CA9"/>
    <w:rsid w:val="00E65A0A"/>
    <w:rsid w:val="00E6656B"/>
    <w:rsid w:val="00E66910"/>
    <w:rsid w:val="00E66C16"/>
    <w:rsid w:val="00E66CF5"/>
    <w:rsid w:val="00E66FAC"/>
    <w:rsid w:val="00E67421"/>
    <w:rsid w:val="00E67841"/>
    <w:rsid w:val="00E701B4"/>
    <w:rsid w:val="00E71D77"/>
    <w:rsid w:val="00E71EB6"/>
    <w:rsid w:val="00E72199"/>
    <w:rsid w:val="00E72480"/>
    <w:rsid w:val="00E72DDD"/>
    <w:rsid w:val="00E73343"/>
    <w:rsid w:val="00E73790"/>
    <w:rsid w:val="00E73948"/>
    <w:rsid w:val="00E73BF9"/>
    <w:rsid w:val="00E7402C"/>
    <w:rsid w:val="00E7416B"/>
    <w:rsid w:val="00E741A8"/>
    <w:rsid w:val="00E7444E"/>
    <w:rsid w:val="00E74DF6"/>
    <w:rsid w:val="00E74E01"/>
    <w:rsid w:val="00E751B2"/>
    <w:rsid w:val="00E756F2"/>
    <w:rsid w:val="00E75870"/>
    <w:rsid w:val="00E761E3"/>
    <w:rsid w:val="00E764EE"/>
    <w:rsid w:val="00E77304"/>
    <w:rsid w:val="00E80263"/>
    <w:rsid w:val="00E80D0D"/>
    <w:rsid w:val="00E80F4F"/>
    <w:rsid w:val="00E8107D"/>
    <w:rsid w:val="00E8158F"/>
    <w:rsid w:val="00E81A76"/>
    <w:rsid w:val="00E81AE5"/>
    <w:rsid w:val="00E81CD1"/>
    <w:rsid w:val="00E81E68"/>
    <w:rsid w:val="00E824F7"/>
    <w:rsid w:val="00E8266A"/>
    <w:rsid w:val="00E82BC9"/>
    <w:rsid w:val="00E82CC7"/>
    <w:rsid w:val="00E836D7"/>
    <w:rsid w:val="00E838A0"/>
    <w:rsid w:val="00E83C3A"/>
    <w:rsid w:val="00E84191"/>
    <w:rsid w:val="00E84520"/>
    <w:rsid w:val="00E84674"/>
    <w:rsid w:val="00E8481C"/>
    <w:rsid w:val="00E8485B"/>
    <w:rsid w:val="00E848F0"/>
    <w:rsid w:val="00E84E07"/>
    <w:rsid w:val="00E86006"/>
    <w:rsid w:val="00E86845"/>
    <w:rsid w:val="00E86880"/>
    <w:rsid w:val="00E869A9"/>
    <w:rsid w:val="00E86B31"/>
    <w:rsid w:val="00E86EDF"/>
    <w:rsid w:val="00E879BA"/>
    <w:rsid w:val="00E87A6F"/>
    <w:rsid w:val="00E90DD9"/>
    <w:rsid w:val="00E9134D"/>
    <w:rsid w:val="00E9172F"/>
    <w:rsid w:val="00E917FF"/>
    <w:rsid w:val="00E91908"/>
    <w:rsid w:val="00E91949"/>
    <w:rsid w:val="00E91BD4"/>
    <w:rsid w:val="00E91E74"/>
    <w:rsid w:val="00E91ED3"/>
    <w:rsid w:val="00E92C0D"/>
    <w:rsid w:val="00E932B0"/>
    <w:rsid w:val="00E934D8"/>
    <w:rsid w:val="00E9402C"/>
    <w:rsid w:val="00E9412D"/>
    <w:rsid w:val="00E94696"/>
    <w:rsid w:val="00E94853"/>
    <w:rsid w:val="00E94F04"/>
    <w:rsid w:val="00E95805"/>
    <w:rsid w:val="00E960B1"/>
    <w:rsid w:val="00E96358"/>
    <w:rsid w:val="00E96369"/>
    <w:rsid w:val="00E9712C"/>
    <w:rsid w:val="00E974B0"/>
    <w:rsid w:val="00E978FA"/>
    <w:rsid w:val="00E97C6B"/>
    <w:rsid w:val="00EA00AE"/>
    <w:rsid w:val="00EA0BC2"/>
    <w:rsid w:val="00EA0DBB"/>
    <w:rsid w:val="00EA16D9"/>
    <w:rsid w:val="00EA1729"/>
    <w:rsid w:val="00EA192F"/>
    <w:rsid w:val="00EA2676"/>
    <w:rsid w:val="00EA2D8E"/>
    <w:rsid w:val="00EA30F0"/>
    <w:rsid w:val="00EA35B9"/>
    <w:rsid w:val="00EA408B"/>
    <w:rsid w:val="00EA5916"/>
    <w:rsid w:val="00EA618F"/>
    <w:rsid w:val="00EA63C3"/>
    <w:rsid w:val="00EA740B"/>
    <w:rsid w:val="00EA746A"/>
    <w:rsid w:val="00EA765A"/>
    <w:rsid w:val="00EA7D4A"/>
    <w:rsid w:val="00EA7E78"/>
    <w:rsid w:val="00EB017D"/>
    <w:rsid w:val="00EB1149"/>
    <w:rsid w:val="00EB1E21"/>
    <w:rsid w:val="00EB34B2"/>
    <w:rsid w:val="00EB3B6C"/>
    <w:rsid w:val="00EB3D54"/>
    <w:rsid w:val="00EB467C"/>
    <w:rsid w:val="00EB4A5E"/>
    <w:rsid w:val="00EB4B55"/>
    <w:rsid w:val="00EB4EE7"/>
    <w:rsid w:val="00EB5F3E"/>
    <w:rsid w:val="00EB6A10"/>
    <w:rsid w:val="00EB6D14"/>
    <w:rsid w:val="00EB703A"/>
    <w:rsid w:val="00EB760B"/>
    <w:rsid w:val="00EB7CF1"/>
    <w:rsid w:val="00EC0088"/>
    <w:rsid w:val="00EC04AB"/>
    <w:rsid w:val="00EC0676"/>
    <w:rsid w:val="00EC068A"/>
    <w:rsid w:val="00EC1D2E"/>
    <w:rsid w:val="00EC2121"/>
    <w:rsid w:val="00EC2325"/>
    <w:rsid w:val="00EC24F0"/>
    <w:rsid w:val="00EC2A18"/>
    <w:rsid w:val="00EC318C"/>
    <w:rsid w:val="00EC3956"/>
    <w:rsid w:val="00EC41FC"/>
    <w:rsid w:val="00EC45E1"/>
    <w:rsid w:val="00EC511D"/>
    <w:rsid w:val="00EC51F4"/>
    <w:rsid w:val="00EC51FB"/>
    <w:rsid w:val="00EC56E4"/>
    <w:rsid w:val="00EC6A5E"/>
    <w:rsid w:val="00EC723C"/>
    <w:rsid w:val="00EC7882"/>
    <w:rsid w:val="00EC7E1F"/>
    <w:rsid w:val="00ED1EA2"/>
    <w:rsid w:val="00ED2123"/>
    <w:rsid w:val="00ED29C1"/>
    <w:rsid w:val="00ED33CB"/>
    <w:rsid w:val="00ED37D9"/>
    <w:rsid w:val="00ED389B"/>
    <w:rsid w:val="00ED410E"/>
    <w:rsid w:val="00ED4452"/>
    <w:rsid w:val="00ED4A79"/>
    <w:rsid w:val="00ED517D"/>
    <w:rsid w:val="00ED647D"/>
    <w:rsid w:val="00ED66BB"/>
    <w:rsid w:val="00EE0460"/>
    <w:rsid w:val="00EE068A"/>
    <w:rsid w:val="00EE092E"/>
    <w:rsid w:val="00EE1AC5"/>
    <w:rsid w:val="00EE24EA"/>
    <w:rsid w:val="00EE2D14"/>
    <w:rsid w:val="00EE2DB7"/>
    <w:rsid w:val="00EE307C"/>
    <w:rsid w:val="00EE349E"/>
    <w:rsid w:val="00EE375E"/>
    <w:rsid w:val="00EE3976"/>
    <w:rsid w:val="00EE424D"/>
    <w:rsid w:val="00EE451A"/>
    <w:rsid w:val="00EE45CC"/>
    <w:rsid w:val="00EE4AF5"/>
    <w:rsid w:val="00EE4B1E"/>
    <w:rsid w:val="00EE4F40"/>
    <w:rsid w:val="00EE5C40"/>
    <w:rsid w:val="00EE5CA8"/>
    <w:rsid w:val="00EE5CB9"/>
    <w:rsid w:val="00EE669D"/>
    <w:rsid w:val="00EE686F"/>
    <w:rsid w:val="00EE6DF6"/>
    <w:rsid w:val="00EF0119"/>
    <w:rsid w:val="00EF08F8"/>
    <w:rsid w:val="00EF0A16"/>
    <w:rsid w:val="00EF0A2C"/>
    <w:rsid w:val="00EF2481"/>
    <w:rsid w:val="00EF2849"/>
    <w:rsid w:val="00EF2937"/>
    <w:rsid w:val="00EF2DBE"/>
    <w:rsid w:val="00EF43DC"/>
    <w:rsid w:val="00EF440B"/>
    <w:rsid w:val="00EF460B"/>
    <w:rsid w:val="00EF4709"/>
    <w:rsid w:val="00EF4BD2"/>
    <w:rsid w:val="00EF528F"/>
    <w:rsid w:val="00EF55B1"/>
    <w:rsid w:val="00EF664E"/>
    <w:rsid w:val="00EF66B2"/>
    <w:rsid w:val="00EF6AA5"/>
    <w:rsid w:val="00EF6D02"/>
    <w:rsid w:val="00EF6EB8"/>
    <w:rsid w:val="00EF702D"/>
    <w:rsid w:val="00EF7983"/>
    <w:rsid w:val="00EF7F7E"/>
    <w:rsid w:val="00F000A1"/>
    <w:rsid w:val="00F00856"/>
    <w:rsid w:val="00F00FA7"/>
    <w:rsid w:val="00F017F8"/>
    <w:rsid w:val="00F01921"/>
    <w:rsid w:val="00F01BBE"/>
    <w:rsid w:val="00F02623"/>
    <w:rsid w:val="00F035D8"/>
    <w:rsid w:val="00F03755"/>
    <w:rsid w:val="00F0394C"/>
    <w:rsid w:val="00F03E52"/>
    <w:rsid w:val="00F0417F"/>
    <w:rsid w:val="00F0464E"/>
    <w:rsid w:val="00F05056"/>
    <w:rsid w:val="00F0533B"/>
    <w:rsid w:val="00F0547D"/>
    <w:rsid w:val="00F05491"/>
    <w:rsid w:val="00F0567B"/>
    <w:rsid w:val="00F05788"/>
    <w:rsid w:val="00F05BA4"/>
    <w:rsid w:val="00F061B8"/>
    <w:rsid w:val="00F06B29"/>
    <w:rsid w:val="00F06C3A"/>
    <w:rsid w:val="00F06C86"/>
    <w:rsid w:val="00F07590"/>
    <w:rsid w:val="00F07636"/>
    <w:rsid w:val="00F10F4E"/>
    <w:rsid w:val="00F11217"/>
    <w:rsid w:val="00F115AF"/>
    <w:rsid w:val="00F118C4"/>
    <w:rsid w:val="00F11B3E"/>
    <w:rsid w:val="00F11FC2"/>
    <w:rsid w:val="00F12796"/>
    <w:rsid w:val="00F12CB9"/>
    <w:rsid w:val="00F134CB"/>
    <w:rsid w:val="00F14186"/>
    <w:rsid w:val="00F145A7"/>
    <w:rsid w:val="00F146F8"/>
    <w:rsid w:val="00F14FC1"/>
    <w:rsid w:val="00F15128"/>
    <w:rsid w:val="00F15E8A"/>
    <w:rsid w:val="00F15EFB"/>
    <w:rsid w:val="00F17154"/>
    <w:rsid w:val="00F1739B"/>
    <w:rsid w:val="00F1747C"/>
    <w:rsid w:val="00F200BC"/>
    <w:rsid w:val="00F202ED"/>
    <w:rsid w:val="00F210B3"/>
    <w:rsid w:val="00F21463"/>
    <w:rsid w:val="00F21C1F"/>
    <w:rsid w:val="00F226D1"/>
    <w:rsid w:val="00F23E76"/>
    <w:rsid w:val="00F25142"/>
    <w:rsid w:val="00F259D1"/>
    <w:rsid w:val="00F27CA7"/>
    <w:rsid w:val="00F3044F"/>
    <w:rsid w:val="00F30A82"/>
    <w:rsid w:val="00F30E10"/>
    <w:rsid w:val="00F311AD"/>
    <w:rsid w:val="00F31857"/>
    <w:rsid w:val="00F32091"/>
    <w:rsid w:val="00F3223D"/>
    <w:rsid w:val="00F327B1"/>
    <w:rsid w:val="00F32D2A"/>
    <w:rsid w:val="00F3365C"/>
    <w:rsid w:val="00F34639"/>
    <w:rsid w:val="00F34756"/>
    <w:rsid w:val="00F34D2C"/>
    <w:rsid w:val="00F34F3D"/>
    <w:rsid w:val="00F34F5F"/>
    <w:rsid w:val="00F35122"/>
    <w:rsid w:val="00F354BF"/>
    <w:rsid w:val="00F35D0E"/>
    <w:rsid w:val="00F36CAA"/>
    <w:rsid w:val="00F374B0"/>
    <w:rsid w:val="00F3750F"/>
    <w:rsid w:val="00F3786E"/>
    <w:rsid w:val="00F37999"/>
    <w:rsid w:val="00F379FA"/>
    <w:rsid w:val="00F37B1E"/>
    <w:rsid w:val="00F37D0C"/>
    <w:rsid w:val="00F40496"/>
    <w:rsid w:val="00F40867"/>
    <w:rsid w:val="00F40C4D"/>
    <w:rsid w:val="00F40CBE"/>
    <w:rsid w:val="00F41476"/>
    <w:rsid w:val="00F4262C"/>
    <w:rsid w:val="00F429BD"/>
    <w:rsid w:val="00F42AFD"/>
    <w:rsid w:val="00F42BFC"/>
    <w:rsid w:val="00F433AB"/>
    <w:rsid w:val="00F433C0"/>
    <w:rsid w:val="00F4381A"/>
    <w:rsid w:val="00F4384E"/>
    <w:rsid w:val="00F44A98"/>
    <w:rsid w:val="00F451D5"/>
    <w:rsid w:val="00F45559"/>
    <w:rsid w:val="00F46445"/>
    <w:rsid w:val="00F46FCF"/>
    <w:rsid w:val="00F47271"/>
    <w:rsid w:val="00F47E30"/>
    <w:rsid w:val="00F50169"/>
    <w:rsid w:val="00F505E4"/>
    <w:rsid w:val="00F50DF4"/>
    <w:rsid w:val="00F52573"/>
    <w:rsid w:val="00F52A1E"/>
    <w:rsid w:val="00F531CF"/>
    <w:rsid w:val="00F5366F"/>
    <w:rsid w:val="00F5386D"/>
    <w:rsid w:val="00F5462D"/>
    <w:rsid w:val="00F548F4"/>
    <w:rsid w:val="00F54BDC"/>
    <w:rsid w:val="00F54CD5"/>
    <w:rsid w:val="00F55996"/>
    <w:rsid w:val="00F55ECD"/>
    <w:rsid w:val="00F564FA"/>
    <w:rsid w:val="00F56F09"/>
    <w:rsid w:val="00F57517"/>
    <w:rsid w:val="00F57BF0"/>
    <w:rsid w:val="00F57CE4"/>
    <w:rsid w:val="00F57E05"/>
    <w:rsid w:val="00F605BD"/>
    <w:rsid w:val="00F60F43"/>
    <w:rsid w:val="00F61261"/>
    <w:rsid w:val="00F61772"/>
    <w:rsid w:val="00F6229E"/>
    <w:rsid w:val="00F6259D"/>
    <w:rsid w:val="00F62F24"/>
    <w:rsid w:val="00F6345E"/>
    <w:rsid w:val="00F641CE"/>
    <w:rsid w:val="00F6437E"/>
    <w:rsid w:val="00F643AD"/>
    <w:rsid w:val="00F6526A"/>
    <w:rsid w:val="00F6529C"/>
    <w:rsid w:val="00F66FE1"/>
    <w:rsid w:val="00F67A39"/>
    <w:rsid w:val="00F67BDA"/>
    <w:rsid w:val="00F67C68"/>
    <w:rsid w:val="00F702FF"/>
    <w:rsid w:val="00F7098C"/>
    <w:rsid w:val="00F727F4"/>
    <w:rsid w:val="00F72B9D"/>
    <w:rsid w:val="00F72BE4"/>
    <w:rsid w:val="00F72D33"/>
    <w:rsid w:val="00F731F9"/>
    <w:rsid w:val="00F73CFF"/>
    <w:rsid w:val="00F73E78"/>
    <w:rsid w:val="00F7420F"/>
    <w:rsid w:val="00F75465"/>
    <w:rsid w:val="00F75549"/>
    <w:rsid w:val="00F755BF"/>
    <w:rsid w:val="00F7580D"/>
    <w:rsid w:val="00F758B1"/>
    <w:rsid w:val="00F75BC1"/>
    <w:rsid w:val="00F75C33"/>
    <w:rsid w:val="00F76202"/>
    <w:rsid w:val="00F777D1"/>
    <w:rsid w:val="00F805E8"/>
    <w:rsid w:val="00F80CF2"/>
    <w:rsid w:val="00F80E70"/>
    <w:rsid w:val="00F81643"/>
    <w:rsid w:val="00F81A69"/>
    <w:rsid w:val="00F81D75"/>
    <w:rsid w:val="00F838BE"/>
    <w:rsid w:val="00F83E12"/>
    <w:rsid w:val="00F84021"/>
    <w:rsid w:val="00F844C5"/>
    <w:rsid w:val="00F84DB1"/>
    <w:rsid w:val="00F84E63"/>
    <w:rsid w:val="00F85CCF"/>
    <w:rsid w:val="00F86213"/>
    <w:rsid w:val="00F868BA"/>
    <w:rsid w:val="00F8693F"/>
    <w:rsid w:val="00F86F1C"/>
    <w:rsid w:val="00F87013"/>
    <w:rsid w:val="00F87DD8"/>
    <w:rsid w:val="00F90043"/>
    <w:rsid w:val="00F905E2"/>
    <w:rsid w:val="00F910A0"/>
    <w:rsid w:val="00F91A59"/>
    <w:rsid w:val="00F92CFB"/>
    <w:rsid w:val="00F9427D"/>
    <w:rsid w:val="00F9473F"/>
    <w:rsid w:val="00F95042"/>
    <w:rsid w:val="00F955E6"/>
    <w:rsid w:val="00F966DC"/>
    <w:rsid w:val="00F96B60"/>
    <w:rsid w:val="00F96C55"/>
    <w:rsid w:val="00FA0011"/>
    <w:rsid w:val="00FA1561"/>
    <w:rsid w:val="00FA2392"/>
    <w:rsid w:val="00FA2A4D"/>
    <w:rsid w:val="00FA2BF2"/>
    <w:rsid w:val="00FA2CC6"/>
    <w:rsid w:val="00FA30B3"/>
    <w:rsid w:val="00FA3598"/>
    <w:rsid w:val="00FA380D"/>
    <w:rsid w:val="00FA3812"/>
    <w:rsid w:val="00FA4A33"/>
    <w:rsid w:val="00FA4CAF"/>
    <w:rsid w:val="00FA4E85"/>
    <w:rsid w:val="00FA52E9"/>
    <w:rsid w:val="00FA5428"/>
    <w:rsid w:val="00FA5C2A"/>
    <w:rsid w:val="00FA6327"/>
    <w:rsid w:val="00FA6433"/>
    <w:rsid w:val="00FA6634"/>
    <w:rsid w:val="00FB0921"/>
    <w:rsid w:val="00FB0A5C"/>
    <w:rsid w:val="00FB0C8C"/>
    <w:rsid w:val="00FB18B7"/>
    <w:rsid w:val="00FB1A88"/>
    <w:rsid w:val="00FB1B0F"/>
    <w:rsid w:val="00FB207A"/>
    <w:rsid w:val="00FB2437"/>
    <w:rsid w:val="00FB2758"/>
    <w:rsid w:val="00FB2D5F"/>
    <w:rsid w:val="00FB31D7"/>
    <w:rsid w:val="00FB355F"/>
    <w:rsid w:val="00FB3A6B"/>
    <w:rsid w:val="00FB3CDC"/>
    <w:rsid w:val="00FB4CB9"/>
    <w:rsid w:val="00FB5460"/>
    <w:rsid w:val="00FB5A9F"/>
    <w:rsid w:val="00FB61D4"/>
    <w:rsid w:val="00FB640D"/>
    <w:rsid w:val="00FB6511"/>
    <w:rsid w:val="00FB7ACA"/>
    <w:rsid w:val="00FC08D9"/>
    <w:rsid w:val="00FC17A8"/>
    <w:rsid w:val="00FC1DC9"/>
    <w:rsid w:val="00FC27FD"/>
    <w:rsid w:val="00FC28B0"/>
    <w:rsid w:val="00FC2DC5"/>
    <w:rsid w:val="00FC33DD"/>
    <w:rsid w:val="00FC372D"/>
    <w:rsid w:val="00FC38C2"/>
    <w:rsid w:val="00FC393F"/>
    <w:rsid w:val="00FC3CCF"/>
    <w:rsid w:val="00FC41C4"/>
    <w:rsid w:val="00FC4E4B"/>
    <w:rsid w:val="00FC523A"/>
    <w:rsid w:val="00FC5BBD"/>
    <w:rsid w:val="00FC5DC9"/>
    <w:rsid w:val="00FC5E96"/>
    <w:rsid w:val="00FC7219"/>
    <w:rsid w:val="00FD0503"/>
    <w:rsid w:val="00FD09CB"/>
    <w:rsid w:val="00FD0E31"/>
    <w:rsid w:val="00FD1318"/>
    <w:rsid w:val="00FD17BE"/>
    <w:rsid w:val="00FD1946"/>
    <w:rsid w:val="00FD1C8A"/>
    <w:rsid w:val="00FD2051"/>
    <w:rsid w:val="00FD2474"/>
    <w:rsid w:val="00FD3A85"/>
    <w:rsid w:val="00FD4136"/>
    <w:rsid w:val="00FD496B"/>
    <w:rsid w:val="00FD5686"/>
    <w:rsid w:val="00FD58A6"/>
    <w:rsid w:val="00FD5A36"/>
    <w:rsid w:val="00FD5AFF"/>
    <w:rsid w:val="00FD633C"/>
    <w:rsid w:val="00FD76DC"/>
    <w:rsid w:val="00FD77D1"/>
    <w:rsid w:val="00FD79D5"/>
    <w:rsid w:val="00FD7FB0"/>
    <w:rsid w:val="00FD7FD8"/>
    <w:rsid w:val="00FE0111"/>
    <w:rsid w:val="00FE0895"/>
    <w:rsid w:val="00FE119A"/>
    <w:rsid w:val="00FE13B0"/>
    <w:rsid w:val="00FE1D8F"/>
    <w:rsid w:val="00FE1EE3"/>
    <w:rsid w:val="00FE201D"/>
    <w:rsid w:val="00FE2126"/>
    <w:rsid w:val="00FE22CA"/>
    <w:rsid w:val="00FE25C8"/>
    <w:rsid w:val="00FE29F6"/>
    <w:rsid w:val="00FE2CA8"/>
    <w:rsid w:val="00FE2EA4"/>
    <w:rsid w:val="00FE4663"/>
    <w:rsid w:val="00FE47B2"/>
    <w:rsid w:val="00FE486E"/>
    <w:rsid w:val="00FE50D3"/>
    <w:rsid w:val="00FE5C45"/>
    <w:rsid w:val="00FE6073"/>
    <w:rsid w:val="00FE6746"/>
    <w:rsid w:val="00FE74BA"/>
    <w:rsid w:val="00FE7D04"/>
    <w:rsid w:val="00FF094C"/>
    <w:rsid w:val="00FF0C76"/>
    <w:rsid w:val="00FF0E73"/>
    <w:rsid w:val="00FF0F01"/>
    <w:rsid w:val="00FF1DAC"/>
    <w:rsid w:val="00FF1EDC"/>
    <w:rsid w:val="00FF22C5"/>
    <w:rsid w:val="00FF22E4"/>
    <w:rsid w:val="00FF2787"/>
    <w:rsid w:val="00FF3C29"/>
    <w:rsid w:val="00FF3D37"/>
    <w:rsid w:val="00FF4925"/>
    <w:rsid w:val="00FF5124"/>
    <w:rsid w:val="00FF544C"/>
    <w:rsid w:val="00FF5907"/>
    <w:rsid w:val="00FF5BA9"/>
    <w:rsid w:val="00FF60D9"/>
    <w:rsid w:val="00FF6261"/>
    <w:rsid w:val="00FF67E8"/>
    <w:rsid w:val="00FF6CD0"/>
    <w:rsid w:val="00FF6EA6"/>
    <w:rsid w:val="00FF75B8"/>
    <w:rsid w:val="00FF79DB"/>
    <w:rsid w:val="00FF7AE3"/>
    <w:rsid w:val="00FF7B28"/>
    <w:rsid w:val="185AC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4CE0C8"/>
  <w15:docId w15:val="{422D65D5-3CE5-4AF8-BC48-770D7AB3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6" w:qFormat="1"/>
    <w:lsdException w:name="heading 2" w:semiHidden="1" w:uiPriority="6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4C9"/>
    <w:pPr>
      <w:jc w:val="both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6"/>
    <w:qFormat/>
    <w:rsid w:val="00EF0A2C"/>
    <w:pPr>
      <w:keepNext/>
      <w:numPr>
        <w:numId w:val="4"/>
      </w:numPr>
      <w:spacing w:after="240"/>
      <w:outlineLvl w:val="0"/>
    </w:pPr>
    <w:rPr>
      <w:b/>
      <w:sz w:val="26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7E74F6"/>
    <w:pPr>
      <w:keepNext/>
      <w:keepLines/>
      <w:numPr>
        <w:ilvl w:val="1"/>
        <w:numId w:val="4"/>
      </w:numPr>
      <w:spacing w:before="360" w:after="240"/>
      <w:jc w:val="left"/>
      <w:outlineLvl w:val="1"/>
    </w:pPr>
    <w:rPr>
      <w:rFonts w:eastAsiaTheme="majorEastAsia"/>
      <w:b/>
      <w:bCs/>
      <w:sz w:val="22"/>
      <w:szCs w:val="26"/>
      <w:lang w:val="en-CA"/>
    </w:rPr>
  </w:style>
  <w:style w:type="paragraph" w:styleId="Heading3">
    <w:name w:val="heading 3"/>
    <w:basedOn w:val="Normal"/>
    <w:next w:val="Normal"/>
    <w:link w:val="Heading3Char"/>
    <w:uiPriority w:val="6"/>
    <w:unhideWhenUsed/>
    <w:qFormat/>
    <w:rsid w:val="00EF0A2C"/>
    <w:pPr>
      <w:keepNext/>
      <w:keepLines/>
      <w:numPr>
        <w:ilvl w:val="2"/>
        <w:numId w:val="4"/>
      </w:numPr>
      <w:spacing w:before="360" w:after="240"/>
      <w:jc w:val="left"/>
      <w:outlineLvl w:val="2"/>
    </w:pPr>
    <w:rPr>
      <w:rFonts w:eastAsiaTheme="majorEastAsia"/>
      <w:b/>
      <w:bCs/>
      <w:i/>
      <w:sz w:val="22"/>
      <w:lang w:val="en-CA"/>
    </w:rPr>
  </w:style>
  <w:style w:type="paragraph" w:styleId="Heading4">
    <w:name w:val="heading 4"/>
    <w:basedOn w:val="Normal"/>
    <w:next w:val="Normal"/>
    <w:link w:val="Heading4Char"/>
    <w:uiPriority w:val="6"/>
    <w:unhideWhenUsed/>
    <w:qFormat/>
    <w:rsid w:val="00EF0A2C"/>
    <w:pPr>
      <w:keepNext/>
      <w:numPr>
        <w:ilvl w:val="3"/>
        <w:numId w:val="4"/>
      </w:numPr>
      <w:spacing w:before="360" w:after="240"/>
      <w:outlineLvl w:val="3"/>
    </w:pPr>
    <w:rPr>
      <w:b/>
      <w:sz w:val="22"/>
      <w:lang w:val="en-CA"/>
    </w:rPr>
  </w:style>
  <w:style w:type="paragraph" w:styleId="Heading5">
    <w:name w:val="heading 5"/>
    <w:basedOn w:val="Normal"/>
    <w:next w:val="Normal"/>
    <w:link w:val="Heading5Char"/>
    <w:uiPriority w:val="6"/>
    <w:unhideWhenUsed/>
    <w:qFormat/>
    <w:rsid w:val="00EF0A2C"/>
    <w:pPr>
      <w:keepNext/>
      <w:numPr>
        <w:ilvl w:val="4"/>
        <w:numId w:val="4"/>
      </w:numPr>
      <w:spacing w:before="360" w:after="240"/>
      <w:outlineLvl w:val="4"/>
    </w:pPr>
    <w:rPr>
      <w:b/>
      <w:i/>
      <w:sz w:val="22"/>
    </w:rPr>
  </w:style>
  <w:style w:type="paragraph" w:styleId="Heading6">
    <w:name w:val="heading 6"/>
    <w:basedOn w:val="Normal"/>
    <w:next w:val="Normal"/>
    <w:link w:val="Heading6Char"/>
    <w:uiPriority w:val="6"/>
    <w:unhideWhenUsed/>
    <w:qFormat/>
    <w:rsid w:val="007E74F6"/>
    <w:pPr>
      <w:keepNext/>
      <w:keepLines/>
      <w:numPr>
        <w:ilvl w:val="5"/>
        <w:numId w:val="4"/>
      </w:numPr>
      <w:spacing w:before="360" w:after="240"/>
      <w:jc w:val="left"/>
      <w:outlineLvl w:val="5"/>
    </w:pPr>
    <w:rPr>
      <w:rFonts w:eastAsiaTheme="majorEastAsia"/>
      <w:b/>
      <w:sz w:val="22"/>
      <w:szCs w:val="28"/>
      <w:lang w:val="en-CA"/>
    </w:rPr>
  </w:style>
  <w:style w:type="paragraph" w:styleId="Heading7">
    <w:name w:val="heading 7"/>
    <w:aliases w:val="Appendix 1"/>
    <w:basedOn w:val="Normal"/>
    <w:next w:val="Normal"/>
    <w:link w:val="Heading7Char"/>
    <w:uiPriority w:val="7"/>
    <w:qFormat/>
    <w:rsid w:val="00EF0A2C"/>
    <w:pPr>
      <w:keepNext/>
      <w:numPr>
        <w:numId w:val="7"/>
      </w:numPr>
      <w:spacing w:before="240" w:after="240"/>
      <w:outlineLvl w:val="6"/>
    </w:pPr>
    <w:rPr>
      <w:b/>
      <w:sz w:val="26"/>
      <w:lang w:val="en-CA"/>
    </w:rPr>
  </w:style>
  <w:style w:type="paragraph" w:styleId="Heading8">
    <w:name w:val="heading 8"/>
    <w:aliases w:val="Appendix 2"/>
    <w:basedOn w:val="Normal"/>
    <w:next w:val="Normal"/>
    <w:link w:val="Heading8Char"/>
    <w:uiPriority w:val="7"/>
    <w:unhideWhenUsed/>
    <w:qFormat/>
    <w:rsid w:val="007E74F6"/>
    <w:pPr>
      <w:numPr>
        <w:ilvl w:val="1"/>
        <w:numId w:val="7"/>
      </w:numPr>
      <w:spacing w:before="360" w:after="240"/>
      <w:outlineLvl w:val="7"/>
    </w:pPr>
    <w:rPr>
      <w:b/>
      <w:sz w:val="22"/>
      <w:lang w:val="en-CA"/>
    </w:rPr>
  </w:style>
  <w:style w:type="paragraph" w:styleId="Heading9">
    <w:name w:val="heading 9"/>
    <w:aliases w:val="Appendix 3"/>
    <w:basedOn w:val="Heading8"/>
    <w:next w:val="Normal"/>
    <w:link w:val="Heading9Char"/>
    <w:uiPriority w:val="7"/>
    <w:unhideWhenUsed/>
    <w:qFormat/>
    <w:rsid w:val="00EF0A2C"/>
    <w:pPr>
      <w:keepNext/>
      <w:numPr>
        <w:ilvl w:val="2"/>
      </w:numPr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ofContentsTitle">
    <w:name w:val="Table of Contents Title"/>
    <w:basedOn w:val="Normal"/>
    <w:next w:val="Normal"/>
    <w:uiPriority w:val="8"/>
    <w:qFormat/>
    <w:rsid w:val="007E74F6"/>
    <w:pPr>
      <w:spacing w:after="360"/>
    </w:pPr>
    <w:rPr>
      <w:b/>
      <w:sz w:val="26"/>
      <w:szCs w:val="28"/>
    </w:rPr>
  </w:style>
  <w:style w:type="paragraph" w:customStyle="1" w:styleId="AbbreviationTitle">
    <w:name w:val="Abbreviation Title"/>
    <w:basedOn w:val="TableofContentsTitle"/>
    <w:next w:val="Normal"/>
    <w:uiPriority w:val="8"/>
    <w:qFormat/>
    <w:rsid w:val="007E74F6"/>
    <w:pPr>
      <w:jc w:val="left"/>
    </w:pPr>
  </w:style>
  <w:style w:type="paragraph" w:styleId="Header">
    <w:name w:val="header"/>
    <w:basedOn w:val="Normal"/>
    <w:link w:val="HeaderChar"/>
    <w:uiPriority w:val="99"/>
    <w:unhideWhenUsed/>
    <w:rsid w:val="00C10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667"/>
  </w:style>
  <w:style w:type="paragraph" w:styleId="Footer">
    <w:name w:val="footer"/>
    <w:basedOn w:val="Normal"/>
    <w:link w:val="FooterChar"/>
    <w:uiPriority w:val="99"/>
    <w:unhideWhenUsed/>
    <w:rsid w:val="00C10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667"/>
  </w:style>
  <w:style w:type="paragraph" w:styleId="BalloonText">
    <w:name w:val="Balloon Text"/>
    <w:basedOn w:val="Normal"/>
    <w:link w:val="BalloonTextChar"/>
    <w:uiPriority w:val="99"/>
    <w:semiHidden/>
    <w:unhideWhenUsed/>
    <w:rsid w:val="002B1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A1C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rsid w:val="007E74F6"/>
    <w:pPr>
      <w:spacing w:before="240" w:after="120" w:line="240" w:lineRule="auto"/>
    </w:pPr>
    <w:rPr>
      <w:b/>
      <w:bCs/>
      <w:sz w:val="22"/>
      <w:szCs w:val="18"/>
    </w:rPr>
  </w:style>
  <w:style w:type="character" w:customStyle="1" w:styleId="Heading1Char">
    <w:name w:val="Heading 1 Char"/>
    <w:basedOn w:val="DefaultParagraphFont"/>
    <w:link w:val="Heading1"/>
    <w:uiPriority w:val="6"/>
    <w:rsid w:val="00EF0A2C"/>
    <w:rPr>
      <w:rFonts w:ascii="Arial" w:hAnsi="Arial"/>
      <w:b/>
      <w:sz w:val="26"/>
    </w:rPr>
  </w:style>
  <w:style w:type="paragraph" w:customStyle="1" w:styleId="ExecutiveSummary">
    <w:name w:val="Executive Summary"/>
    <w:basedOn w:val="Normal"/>
    <w:next w:val="Normal"/>
    <w:uiPriority w:val="8"/>
    <w:qFormat/>
    <w:rsid w:val="007E74F6"/>
    <w:pPr>
      <w:spacing w:after="360"/>
    </w:pPr>
    <w:rPr>
      <w:b/>
      <w:sz w:val="26"/>
    </w:rPr>
  </w:style>
  <w:style w:type="paragraph" w:customStyle="1" w:styleId="FigureTableLegend">
    <w:name w:val="Figure/Table Legend"/>
    <w:basedOn w:val="TableText"/>
    <w:next w:val="Normal"/>
    <w:uiPriority w:val="5"/>
    <w:qFormat/>
    <w:rsid w:val="00A623E9"/>
    <w:pPr>
      <w:spacing w:after="480"/>
    </w:pPr>
    <w:rPr>
      <w:lang w:val="en-CA"/>
    </w:rPr>
  </w:style>
  <w:style w:type="table" w:styleId="GridTable1Light">
    <w:name w:val="Grid Table 1 Light"/>
    <w:basedOn w:val="TableNormal"/>
    <w:uiPriority w:val="46"/>
    <w:rsid w:val="007E36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ListParagraph">
    <w:name w:val="Table List Paragraph"/>
    <w:basedOn w:val="TableText"/>
    <w:link w:val="TableListParagraphChar"/>
    <w:uiPriority w:val="3"/>
    <w:qFormat/>
    <w:rsid w:val="00975C65"/>
    <w:pPr>
      <w:numPr>
        <w:numId w:val="5"/>
      </w:numPr>
    </w:pPr>
  </w:style>
  <w:style w:type="character" w:customStyle="1" w:styleId="Heading2Char">
    <w:name w:val="Heading 2 Char"/>
    <w:basedOn w:val="DefaultParagraphFont"/>
    <w:link w:val="Heading2"/>
    <w:uiPriority w:val="6"/>
    <w:rsid w:val="007E74F6"/>
    <w:rPr>
      <w:rFonts w:ascii="Arial" w:eastAsiaTheme="majorEastAsia" w:hAnsi="Arial"/>
      <w:b/>
      <w:bCs/>
      <w:szCs w:val="26"/>
      <w:lang w:val="en-CA"/>
    </w:rPr>
  </w:style>
  <w:style w:type="character" w:customStyle="1" w:styleId="Heading3Char">
    <w:name w:val="Heading 3 Char"/>
    <w:basedOn w:val="DefaultParagraphFont"/>
    <w:link w:val="Heading3"/>
    <w:uiPriority w:val="6"/>
    <w:rsid w:val="00EF0A2C"/>
    <w:rPr>
      <w:rFonts w:ascii="Arial" w:eastAsiaTheme="majorEastAsia" w:hAnsi="Arial"/>
      <w:b/>
      <w:bCs/>
      <w:i/>
      <w:lang w:val="en-CA"/>
    </w:rPr>
  </w:style>
  <w:style w:type="character" w:customStyle="1" w:styleId="Heading4Char">
    <w:name w:val="Heading 4 Char"/>
    <w:basedOn w:val="DefaultParagraphFont"/>
    <w:link w:val="Heading4"/>
    <w:uiPriority w:val="6"/>
    <w:rsid w:val="00EF0A2C"/>
    <w:rPr>
      <w:rFonts w:ascii="Arial" w:hAnsi="Arial"/>
      <w:b/>
      <w:lang w:val="en-CA"/>
    </w:rPr>
  </w:style>
  <w:style w:type="character" w:customStyle="1" w:styleId="Heading5Char">
    <w:name w:val="Heading 5 Char"/>
    <w:basedOn w:val="DefaultParagraphFont"/>
    <w:link w:val="Heading5"/>
    <w:uiPriority w:val="6"/>
    <w:rsid w:val="00EF0A2C"/>
    <w:rPr>
      <w:rFonts w:ascii="Arial" w:hAnsi="Arial"/>
      <w:b/>
      <w:i/>
    </w:rPr>
  </w:style>
  <w:style w:type="character" w:customStyle="1" w:styleId="Heading6Char">
    <w:name w:val="Heading 6 Char"/>
    <w:basedOn w:val="DefaultParagraphFont"/>
    <w:link w:val="Heading6"/>
    <w:uiPriority w:val="6"/>
    <w:rsid w:val="007E74F6"/>
    <w:rPr>
      <w:rFonts w:ascii="Arial" w:eastAsiaTheme="majorEastAsia" w:hAnsi="Arial"/>
      <w:b/>
      <w:szCs w:val="28"/>
      <w:lang w:val="en-CA"/>
    </w:rPr>
  </w:style>
  <w:style w:type="table" w:styleId="LightList-Accent1">
    <w:name w:val="Light List Accent 1"/>
    <w:basedOn w:val="TableNormal"/>
    <w:uiPriority w:val="61"/>
    <w:rsid w:val="002B1A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7398" w:themeColor="accent1"/>
        <w:left w:val="single" w:sz="8" w:space="0" w:color="007398" w:themeColor="accent1"/>
        <w:bottom w:val="single" w:sz="8" w:space="0" w:color="007398" w:themeColor="accent1"/>
        <w:right w:val="single" w:sz="8" w:space="0" w:color="00739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3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398" w:themeColor="accent1"/>
          <w:left w:val="single" w:sz="8" w:space="0" w:color="007398" w:themeColor="accent1"/>
          <w:bottom w:val="single" w:sz="8" w:space="0" w:color="007398" w:themeColor="accent1"/>
          <w:right w:val="single" w:sz="8" w:space="0" w:color="0073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398" w:themeColor="accent1"/>
          <w:left w:val="single" w:sz="8" w:space="0" w:color="007398" w:themeColor="accent1"/>
          <w:bottom w:val="single" w:sz="8" w:space="0" w:color="007398" w:themeColor="accent1"/>
          <w:right w:val="single" w:sz="8" w:space="0" w:color="007398" w:themeColor="accent1"/>
        </w:tcBorders>
      </w:tcPr>
    </w:tblStylePr>
    <w:tblStylePr w:type="band1Horz">
      <w:tblPr/>
      <w:tcPr>
        <w:tcBorders>
          <w:top w:val="single" w:sz="8" w:space="0" w:color="007398" w:themeColor="accent1"/>
          <w:left w:val="single" w:sz="8" w:space="0" w:color="007398" w:themeColor="accent1"/>
          <w:bottom w:val="single" w:sz="8" w:space="0" w:color="007398" w:themeColor="accent1"/>
          <w:right w:val="single" w:sz="8" w:space="0" w:color="007398" w:themeColor="accent1"/>
        </w:tcBorders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6E4EC7"/>
    <w:pPr>
      <w:numPr>
        <w:numId w:val="6"/>
      </w:numPr>
      <w:spacing w:after="360"/>
      <w:contextualSpacing/>
      <w:jc w:val="left"/>
    </w:pPr>
  </w:style>
  <w:style w:type="paragraph" w:customStyle="1" w:styleId="ReferenceListTitle">
    <w:name w:val="Reference List Title"/>
    <w:basedOn w:val="Normal"/>
    <w:next w:val="Normal"/>
    <w:uiPriority w:val="8"/>
    <w:qFormat/>
    <w:rsid w:val="00EF0A2C"/>
    <w:pPr>
      <w:keepNext/>
      <w:spacing w:after="360"/>
    </w:pPr>
    <w:rPr>
      <w:b/>
      <w:sz w:val="26"/>
    </w:rPr>
  </w:style>
  <w:style w:type="numbering" w:customStyle="1" w:styleId="TableBullet">
    <w:name w:val="Table Bullet"/>
    <w:basedOn w:val="NoList"/>
    <w:uiPriority w:val="99"/>
    <w:rsid w:val="002B1A1C"/>
    <w:pPr>
      <w:numPr>
        <w:numId w:val="1"/>
      </w:numPr>
    </w:pPr>
  </w:style>
  <w:style w:type="numbering" w:customStyle="1" w:styleId="TableBullets">
    <w:name w:val="Table Bullets"/>
    <w:basedOn w:val="NoList"/>
    <w:uiPriority w:val="99"/>
    <w:rsid w:val="002B1A1C"/>
    <w:pPr>
      <w:numPr>
        <w:numId w:val="2"/>
      </w:numPr>
    </w:pPr>
  </w:style>
  <w:style w:type="table" w:styleId="TableGrid">
    <w:name w:val="Table Grid"/>
    <w:basedOn w:val="TableNormal"/>
    <w:uiPriority w:val="39"/>
    <w:rsid w:val="002B1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gureCaptionabove">
    <w:name w:val="Figure Caption (above)"/>
    <w:basedOn w:val="Caption"/>
    <w:next w:val="Normal"/>
    <w:link w:val="FigureCaptionaboveChar"/>
    <w:uiPriority w:val="4"/>
    <w:qFormat/>
    <w:rsid w:val="000B1EEA"/>
    <w:pPr>
      <w:keepNext/>
      <w:spacing w:before="480" w:after="60" w:line="276" w:lineRule="auto"/>
      <w:jc w:val="left"/>
    </w:pPr>
    <w:rPr>
      <w:rFonts w:eastAsia="Calibri"/>
      <w:sz w:val="20"/>
      <w:szCs w:val="20"/>
    </w:rPr>
  </w:style>
  <w:style w:type="paragraph" w:customStyle="1" w:styleId="HeaderFooterText">
    <w:name w:val="Header/Footer Text"/>
    <w:basedOn w:val="Normal"/>
    <w:uiPriority w:val="5"/>
    <w:rsid w:val="000B1EEA"/>
    <w:pPr>
      <w:spacing w:after="0"/>
      <w:jc w:val="left"/>
    </w:pPr>
    <w:rPr>
      <w:rFonts w:eastAsia="Calibri" w:cs="Times New Roman"/>
      <w:i/>
      <w:noProof/>
      <w:color w:val="404040" w:themeColor="text1" w:themeTint="BF"/>
      <w:sz w:val="18"/>
      <w:szCs w:val="20"/>
    </w:rPr>
  </w:style>
  <w:style w:type="character" w:customStyle="1" w:styleId="Heading7Char">
    <w:name w:val="Heading 7 Char"/>
    <w:aliases w:val="Appendix 1 Char"/>
    <w:basedOn w:val="DefaultParagraphFont"/>
    <w:link w:val="Heading7"/>
    <w:uiPriority w:val="7"/>
    <w:rsid w:val="00EF0A2C"/>
    <w:rPr>
      <w:rFonts w:ascii="Arial" w:hAnsi="Arial"/>
      <w:b/>
      <w:sz w:val="26"/>
      <w:lang w:val="en-CA"/>
    </w:rPr>
  </w:style>
  <w:style w:type="character" w:customStyle="1" w:styleId="Heading8Char">
    <w:name w:val="Heading 8 Char"/>
    <w:aliases w:val="Appendix 2 Char"/>
    <w:basedOn w:val="DefaultParagraphFont"/>
    <w:link w:val="Heading8"/>
    <w:uiPriority w:val="7"/>
    <w:rsid w:val="007E74F6"/>
    <w:rPr>
      <w:rFonts w:ascii="Arial" w:hAnsi="Arial"/>
      <w:b/>
      <w:lang w:val="en-CA"/>
    </w:rPr>
  </w:style>
  <w:style w:type="character" w:customStyle="1" w:styleId="Heading9Char">
    <w:name w:val="Heading 9 Char"/>
    <w:aliases w:val="Appendix 3 Char"/>
    <w:basedOn w:val="DefaultParagraphFont"/>
    <w:link w:val="Heading9"/>
    <w:uiPriority w:val="7"/>
    <w:rsid w:val="00EF0A2C"/>
    <w:rPr>
      <w:rFonts w:ascii="Arial" w:hAnsi="Arial"/>
      <w:b/>
      <w:i/>
      <w:lang w:val="en-CA"/>
    </w:rPr>
  </w:style>
  <w:style w:type="paragraph" w:customStyle="1" w:styleId="TableCaptions">
    <w:name w:val="Table Captions"/>
    <w:basedOn w:val="FigureCaptionabove"/>
    <w:next w:val="Normal"/>
    <w:uiPriority w:val="4"/>
    <w:qFormat/>
    <w:rsid w:val="00A623E9"/>
  </w:style>
  <w:style w:type="paragraph" w:customStyle="1" w:styleId="TableText">
    <w:name w:val="Table Text"/>
    <w:basedOn w:val="Normal"/>
    <w:link w:val="TableTextChar"/>
    <w:qFormat/>
    <w:rsid w:val="000B1EEA"/>
    <w:pPr>
      <w:spacing w:after="0" w:line="240" w:lineRule="auto"/>
      <w:jc w:val="left"/>
    </w:pPr>
    <w:rPr>
      <w:sz w:val="18"/>
    </w:rPr>
  </w:style>
  <w:style w:type="paragraph" w:customStyle="1" w:styleId="CoverPageTitle">
    <w:name w:val="Cover Page Title"/>
    <w:basedOn w:val="Normal"/>
    <w:link w:val="CoverPageTitleChar"/>
    <w:uiPriority w:val="8"/>
    <w:qFormat/>
    <w:rsid w:val="0064111D"/>
    <w:pPr>
      <w:jc w:val="center"/>
    </w:pPr>
    <w:rPr>
      <w:b/>
      <w:color w:val="002F6C"/>
      <w:sz w:val="44"/>
      <w:szCs w:val="44"/>
    </w:rPr>
  </w:style>
  <w:style w:type="character" w:customStyle="1" w:styleId="CoverPageTitleChar">
    <w:name w:val="Cover Page Title Char"/>
    <w:basedOn w:val="DefaultParagraphFont"/>
    <w:link w:val="CoverPageTitle"/>
    <w:uiPriority w:val="8"/>
    <w:rsid w:val="0064111D"/>
    <w:rPr>
      <w:rFonts w:ascii="Arial" w:hAnsi="Arial"/>
      <w:b/>
      <w:color w:val="002F6C"/>
      <w:sz w:val="44"/>
      <w:szCs w:val="44"/>
    </w:rPr>
  </w:style>
  <w:style w:type="character" w:styleId="Strong">
    <w:name w:val="Strong"/>
    <w:uiPriority w:val="22"/>
    <w:qFormat/>
    <w:rsid w:val="004643D2"/>
    <w:rPr>
      <w:b/>
      <w:bCs/>
    </w:rPr>
  </w:style>
  <w:style w:type="character" w:styleId="Emphasis">
    <w:name w:val="Emphasis"/>
    <w:basedOn w:val="DefaultParagraphFont"/>
    <w:uiPriority w:val="20"/>
    <w:qFormat/>
    <w:rsid w:val="004643D2"/>
    <w:rPr>
      <w:i/>
      <w:iCs/>
    </w:rPr>
  </w:style>
  <w:style w:type="character" w:customStyle="1" w:styleId="ListParagraphChar">
    <w:name w:val="List Paragraph Char"/>
    <w:link w:val="ListParagraph"/>
    <w:uiPriority w:val="34"/>
    <w:rsid w:val="006E4EC7"/>
    <w:rPr>
      <w:rFonts w:ascii="Arial" w:hAnsi="Arial"/>
      <w:sz w:val="20"/>
    </w:rPr>
  </w:style>
  <w:style w:type="paragraph" w:styleId="TOCHeading">
    <w:name w:val="TOC Heading"/>
    <w:aliases w:val="- H65"/>
    <w:basedOn w:val="Heading1"/>
    <w:next w:val="Normal"/>
    <w:uiPriority w:val="39"/>
    <w:semiHidden/>
    <w:unhideWhenUsed/>
    <w:qFormat/>
    <w:rsid w:val="00A623E9"/>
    <w:pPr>
      <w:numPr>
        <w:numId w:val="0"/>
      </w:numPr>
      <w:spacing w:before="480" w:after="0"/>
      <w:outlineLvl w:val="9"/>
    </w:pPr>
    <w:rPr>
      <w:rFonts w:asciiTheme="majorHAnsi" w:hAnsiTheme="majorHAnsi" w:cstheme="majorBidi"/>
      <w:color w:val="005571" w:themeColor="accent1" w:themeShade="BF"/>
    </w:rPr>
  </w:style>
  <w:style w:type="character" w:customStyle="1" w:styleId="FigureCaptionaboveChar">
    <w:name w:val="Figure Caption (above) Char"/>
    <w:link w:val="FigureCaptionabove"/>
    <w:uiPriority w:val="4"/>
    <w:rsid w:val="000B1EEA"/>
    <w:rPr>
      <w:rFonts w:ascii="Arial" w:eastAsia="Calibri" w:hAnsi="Arial"/>
      <w:b/>
      <w:bCs/>
      <w:sz w:val="20"/>
      <w:szCs w:val="20"/>
    </w:rPr>
  </w:style>
  <w:style w:type="character" w:customStyle="1" w:styleId="TableTextChar">
    <w:name w:val="Table Text Char"/>
    <w:basedOn w:val="DefaultParagraphFont"/>
    <w:link w:val="TableText"/>
    <w:rsid w:val="000B1EEA"/>
    <w:rPr>
      <w:rFonts w:ascii="Arial" w:hAnsi="Arial"/>
      <w:sz w:val="18"/>
    </w:rPr>
  </w:style>
  <w:style w:type="paragraph" w:styleId="TOC1">
    <w:name w:val="toc 1"/>
    <w:basedOn w:val="Normal"/>
    <w:next w:val="Normal"/>
    <w:autoRedefine/>
    <w:uiPriority w:val="39"/>
    <w:unhideWhenUsed/>
    <w:rsid w:val="00941694"/>
    <w:pPr>
      <w:spacing w:after="100"/>
    </w:pPr>
  </w:style>
  <w:style w:type="character" w:customStyle="1" w:styleId="TableListParagraphChar">
    <w:name w:val="Table List Paragraph Char"/>
    <w:basedOn w:val="TableTextChar"/>
    <w:link w:val="TableListParagraph"/>
    <w:uiPriority w:val="3"/>
    <w:rsid w:val="00A623E9"/>
    <w:rPr>
      <w:rFonts w:ascii="Arial" w:hAnsi="Arial"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464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64764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464764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464764"/>
    <w:pPr>
      <w:spacing w:after="100"/>
      <w:ind w:left="880"/>
    </w:pPr>
  </w:style>
  <w:style w:type="character" w:styleId="Hyperlink">
    <w:name w:val="Hyperlink"/>
    <w:basedOn w:val="DefaultParagraphFont"/>
    <w:uiPriority w:val="99"/>
    <w:unhideWhenUsed/>
    <w:rsid w:val="007E74F6"/>
    <w:rPr>
      <w:rFonts w:ascii="Arial" w:hAnsi="Arial"/>
      <w:color w:val="002F6C" w:themeColor="hyperlink"/>
      <w:sz w:val="20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B5540A"/>
    <w:pPr>
      <w:spacing w:after="120"/>
    </w:pPr>
  </w:style>
  <w:style w:type="paragraph" w:customStyle="1" w:styleId="EndNoteBibliographyTitle">
    <w:name w:val="EndNote Bibliography Title"/>
    <w:basedOn w:val="Normal"/>
    <w:next w:val="EndNoteBibliography"/>
    <w:link w:val="EndNoteBibliographyTitleChar"/>
    <w:uiPriority w:val="8"/>
    <w:rsid w:val="00701EF0"/>
    <w:rPr>
      <w:rFonts w:cs="Arial"/>
      <w:b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8"/>
    <w:rsid w:val="00C118F4"/>
    <w:rPr>
      <w:rFonts w:ascii="Arial" w:hAnsi="Arial" w:cs="Arial"/>
      <w:b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uiPriority w:val="8"/>
    <w:rsid w:val="00701EF0"/>
    <w:pPr>
      <w:spacing w:line="240" w:lineRule="auto"/>
    </w:pPr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uiPriority w:val="8"/>
    <w:rsid w:val="007E74F6"/>
    <w:rPr>
      <w:rFonts w:ascii="Arial" w:hAnsi="Arial" w:cs="Arial"/>
      <w:noProof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A67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67B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67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7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7B7"/>
    <w:rPr>
      <w:b/>
      <w:bCs/>
      <w:sz w:val="20"/>
      <w:szCs w:val="20"/>
    </w:rPr>
  </w:style>
  <w:style w:type="paragraph" w:styleId="NoSpacing">
    <w:name w:val="No Spacing"/>
    <w:qFormat/>
    <w:rsid w:val="007E74F6"/>
    <w:pPr>
      <w:spacing w:after="0" w:line="240" w:lineRule="auto"/>
      <w:jc w:val="both"/>
    </w:pPr>
    <w:rPr>
      <w:rFonts w:ascii="Arial" w:hAnsi="Arial"/>
      <w:sz w:val="20"/>
    </w:rPr>
  </w:style>
  <w:style w:type="paragraph" w:customStyle="1" w:styleId="TableCaptionabove">
    <w:name w:val="Table Caption (above)"/>
    <w:basedOn w:val="Normal"/>
    <w:next w:val="Normal"/>
    <w:link w:val="TableCaptionaboveChar"/>
    <w:rsid w:val="00E73BF9"/>
    <w:pPr>
      <w:keepNext/>
      <w:spacing w:before="360" w:after="0"/>
    </w:pPr>
    <w:rPr>
      <w:b/>
      <w:bCs/>
    </w:rPr>
  </w:style>
  <w:style w:type="character" w:customStyle="1" w:styleId="TableCaptionaboveChar">
    <w:name w:val="Table Caption (above) Char"/>
    <w:link w:val="TableCaptionabove"/>
    <w:rsid w:val="00E73BF9"/>
    <w:rPr>
      <w:b/>
      <w:bCs/>
    </w:rPr>
  </w:style>
  <w:style w:type="table" w:styleId="PlainTable4">
    <w:name w:val="Plain Table 4"/>
    <w:basedOn w:val="TableNormal"/>
    <w:uiPriority w:val="44"/>
    <w:rsid w:val="00CA75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OC6">
    <w:name w:val="toc 6"/>
    <w:basedOn w:val="Normal"/>
    <w:next w:val="Normal"/>
    <w:autoRedefine/>
    <w:uiPriority w:val="39"/>
    <w:unhideWhenUsed/>
    <w:rsid w:val="007874CA"/>
    <w:pPr>
      <w:spacing w:after="100"/>
      <w:ind w:left="1100"/>
    </w:pPr>
  </w:style>
  <w:style w:type="table" w:styleId="TableGridLight">
    <w:name w:val="Grid Table Light"/>
    <w:basedOn w:val="TableNormal"/>
    <w:uiPriority w:val="40"/>
    <w:rsid w:val="007D221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1">
    <w:name w:val="Plain Table 1"/>
    <w:basedOn w:val="TableNormal"/>
    <w:uiPriority w:val="41"/>
    <w:rsid w:val="007D22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AD563D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563D"/>
    <w:rPr>
      <w:rFonts w:ascii="Arial" w:hAnsi="Arial"/>
      <w:sz w:val="18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50A06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0A06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50A06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E50A06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unhideWhenUsed/>
    <w:rsid w:val="000D435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C003F"/>
    <w:pPr>
      <w:spacing w:after="0" w:line="240" w:lineRule="auto"/>
    </w:pPr>
    <w:rPr>
      <w:rFonts w:ascii="Arial" w:hAnsi="Arial"/>
      <w:sz w:val="20"/>
    </w:rPr>
  </w:style>
  <w:style w:type="character" w:customStyle="1" w:styleId="Mention">
    <w:name w:val="Mention"/>
    <w:basedOn w:val="DefaultParagraphFont"/>
    <w:uiPriority w:val="99"/>
    <w:unhideWhenUsed/>
    <w:rsid w:val="005C5A39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900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B3DCC"/>
    <w:rPr>
      <w:color w:val="B3B3B3" w:themeColor="followedHyperlink"/>
      <w:u w:val="single"/>
    </w:rPr>
  </w:style>
  <w:style w:type="paragraph" w:customStyle="1" w:styleId="Default">
    <w:name w:val="Default"/>
    <w:rsid w:val="000E0AD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customStyle="1" w:styleId="css-901oao">
    <w:name w:val="css-901oao"/>
    <w:basedOn w:val="DefaultParagraphFont"/>
    <w:rsid w:val="00516540"/>
  </w:style>
  <w:style w:type="character" w:styleId="LineNumber">
    <w:name w:val="line number"/>
    <w:basedOn w:val="DefaultParagraphFont"/>
    <w:uiPriority w:val="99"/>
    <w:semiHidden/>
    <w:unhideWhenUsed/>
    <w:rsid w:val="00E33D92"/>
  </w:style>
  <w:style w:type="character" w:customStyle="1" w:styleId="authors-list-item">
    <w:name w:val="authors-list-item"/>
    <w:basedOn w:val="DefaultParagraphFont"/>
    <w:rsid w:val="00A91BDD"/>
  </w:style>
  <w:style w:type="character" w:customStyle="1" w:styleId="comma">
    <w:name w:val="comma"/>
    <w:basedOn w:val="DefaultParagraphFont"/>
    <w:rsid w:val="00A91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878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7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ista.tantakoun\AppData\Roaming\Microsoft\Templates\CRG-EVERSANA_Blank.dotm" TargetMode="External"/></Relationships>
</file>

<file path=word/theme/theme1.xml><?xml version="1.0" encoding="utf-8"?>
<a:theme xmlns:a="http://schemas.openxmlformats.org/drawingml/2006/main" name="Office Theme">
  <a:themeElements>
    <a:clrScheme name="EVERSANA">
      <a:dk1>
        <a:sysClr val="windowText" lastClr="000000"/>
      </a:dk1>
      <a:lt1>
        <a:sysClr val="window" lastClr="FFFFFF"/>
      </a:lt1>
      <a:dk2>
        <a:srgbClr val="002F6C"/>
      </a:dk2>
      <a:lt2>
        <a:srgbClr val="F2F2F2"/>
      </a:lt2>
      <a:accent1>
        <a:srgbClr val="007398"/>
      </a:accent1>
      <a:accent2>
        <a:srgbClr val="7FA9AE"/>
      </a:accent2>
      <a:accent3>
        <a:srgbClr val="ED8B00"/>
      </a:accent3>
      <a:accent4>
        <a:srgbClr val="DC4405"/>
      </a:accent4>
      <a:accent5>
        <a:srgbClr val="B3B3B3"/>
      </a:accent5>
      <a:accent6>
        <a:srgbClr val="565A5C"/>
      </a:accent6>
      <a:hlink>
        <a:srgbClr val="002F6C"/>
      </a:hlink>
      <a:folHlink>
        <a:srgbClr val="B3B3B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3D0BF-A5E9-4AA8-A352-B3C5369E9EF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4c3e67c-9e2d-4800-a6b7-635d97882165}" enabled="0" method="" siteId="{94c3e67c-9e2d-4800-a6b7-635d9788216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CRG-EVERSANA_Blank.dotm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755</CharactersWithSpaces>
  <SharedDoc>false</SharedDoc>
  <HLinks>
    <vt:vector size="1530" baseType="variant">
      <vt:variant>
        <vt:i4>4653067</vt:i4>
      </vt:variant>
      <vt:variant>
        <vt:i4>1549</vt:i4>
      </vt:variant>
      <vt:variant>
        <vt:i4>0</vt:i4>
      </vt:variant>
      <vt:variant>
        <vt:i4>5</vt:i4>
      </vt:variant>
      <vt:variant>
        <vt:lpwstr/>
      </vt:variant>
      <vt:variant>
        <vt:lpwstr>_ENREF_67</vt:lpwstr>
      </vt:variant>
      <vt:variant>
        <vt:i4>4456459</vt:i4>
      </vt:variant>
      <vt:variant>
        <vt:i4>1543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4653067</vt:i4>
      </vt:variant>
      <vt:variant>
        <vt:i4>1537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4456459</vt:i4>
      </vt:variant>
      <vt:variant>
        <vt:i4>1531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1523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4390923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4784139</vt:i4>
      </vt:variant>
      <vt:variant>
        <vt:i4>1507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4653067</vt:i4>
      </vt:variant>
      <vt:variant>
        <vt:i4>1499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4456459</vt:i4>
      </vt:variant>
      <vt:variant>
        <vt:i4>1493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4456459</vt:i4>
      </vt:variant>
      <vt:variant>
        <vt:i4>1487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4456459</vt:i4>
      </vt:variant>
      <vt:variant>
        <vt:i4>1481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4587531</vt:i4>
      </vt:variant>
      <vt:variant>
        <vt:i4>1475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4587531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4521995</vt:i4>
      </vt:variant>
      <vt:variant>
        <vt:i4>1459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4325387</vt:i4>
      </vt:variant>
      <vt:variant>
        <vt:i4>1451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4456459</vt:i4>
      </vt:variant>
      <vt:variant>
        <vt:i4>1445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4521995</vt:i4>
      </vt:variant>
      <vt:variant>
        <vt:i4>1437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4653067</vt:i4>
      </vt:variant>
      <vt:variant>
        <vt:i4>1431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4325387</vt:i4>
      </vt:variant>
      <vt:variant>
        <vt:i4>1423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4390923</vt:i4>
      </vt:variant>
      <vt:variant>
        <vt:i4>1415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4587531</vt:i4>
      </vt:variant>
      <vt:variant>
        <vt:i4>1409</vt:i4>
      </vt:variant>
      <vt:variant>
        <vt:i4>0</vt:i4>
      </vt:variant>
      <vt:variant>
        <vt:i4>5</vt:i4>
      </vt:variant>
      <vt:variant>
        <vt:lpwstr/>
      </vt:variant>
      <vt:variant>
        <vt:lpwstr>_ENREF_72</vt:lpwstr>
      </vt:variant>
      <vt:variant>
        <vt:i4>4521995</vt:i4>
      </vt:variant>
      <vt:variant>
        <vt:i4>1401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4521995</vt:i4>
      </vt:variant>
      <vt:variant>
        <vt:i4>1393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4456459</vt:i4>
      </vt:variant>
      <vt:variant>
        <vt:i4>1387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4653067</vt:i4>
      </vt:variant>
      <vt:variant>
        <vt:i4>1379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4521995</vt:i4>
      </vt:variant>
      <vt:variant>
        <vt:i4>1373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4653067</vt:i4>
      </vt:variant>
      <vt:variant>
        <vt:i4>1367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4390923</vt:i4>
      </vt:variant>
      <vt:variant>
        <vt:i4>1361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4653067</vt:i4>
      </vt:variant>
      <vt:variant>
        <vt:i4>1355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4653067</vt:i4>
      </vt:variant>
      <vt:variant>
        <vt:i4>1349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4325387</vt:i4>
      </vt:variant>
      <vt:variant>
        <vt:i4>1343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4784139</vt:i4>
      </vt:variant>
      <vt:variant>
        <vt:i4>1335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4456459</vt:i4>
      </vt:variant>
      <vt:variant>
        <vt:i4>1329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4587531</vt:i4>
      </vt:variant>
      <vt:variant>
        <vt:i4>1321</vt:i4>
      </vt:variant>
      <vt:variant>
        <vt:i4>0</vt:i4>
      </vt:variant>
      <vt:variant>
        <vt:i4>5</vt:i4>
      </vt:variant>
      <vt:variant>
        <vt:lpwstr/>
      </vt:variant>
      <vt:variant>
        <vt:lpwstr>_ENREF_71</vt:lpwstr>
      </vt:variant>
      <vt:variant>
        <vt:i4>4653067</vt:i4>
      </vt:variant>
      <vt:variant>
        <vt:i4>1315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4456459</vt:i4>
      </vt:variant>
      <vt:variant>
        <vt:i4>1307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4653067</vt:i4>
      </vt:variant>
      <vt:variant>
        <vt:i4>1301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4587531</vt:i4>
      </vt:variant>
      <vt:variant>
        <vt:i4>1295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4653067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4521995</vt:i4>
      </vt:variant>
      <vt:variant>
        <vt:i4>1279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4653067</vt:i4>
      </vt:variant>
      <vt:variant>
        <vt:i4>1271</vt:i4>
      </vt:variant>
      <vt:variant>
        <vt:i4>0</vt:i4>
      </vt:variant>
      <vt:variant>
        <vt:i4>5</vt:i4>
      </vt:variant>
      <vt:variant>
        <vt:lpwstr/>
      </vt:variant>
      <vt:variant>
        <vt:lpwstr>_ENREF_67</vt:lpwstr>
      </vt:variant>
      <vt:variant>
        <vt:i4>4456459</vt:i4>
      </vt:variant>
      <vt:variant>
        <vt:i4>1265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4325387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4521995</vt:i4>
      </vt:variant>
      <vt:variant>
        <vt:i4>1249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1243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4390923</vt:i4>
      </vt:variant>
      <vt:variant>
        <vt:i4>1235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4521995</vt:i4>
      </vt:variant>
      <vt:variant>
        <vt:i4>1227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4456459</vt:i4>
      </vt:variant>
      <vt:variant>
        <vt:i4>1223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4325387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4521995</vt:i4>
      </vt:variant>
      <vt:variant>
        <vt:i4>1200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4325387</vt:i4>
      </vt:variant>
      <vt:variant>
        <vt:i4>1192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4456459</vt:i4>
      </vt:variant>
      <vt:variant>
        <vt:i4>1186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4325387</vt:i4>
      </vt:variant>
      <vt:variant>
        <vt:i4>1180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1174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4521995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1158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4653067</vt:i4>
      </vt:variant>
      <vt:variant>
        <vt:i4>1150</vt:i4>
      </vt:variant>
      <vt:variant>
        <vt:i4>0</vt:i4>
      </vt:variant>
      <vt:variant>
        <vt:i4>5</vt:i4>
      </vt:variant>
      <vt:variant>
        <vt:lpwstr/>
      </vt:variant>
      <vt:variant>
        <vt:lpwstr>_ENREF_65</vt:lpwstr>
      </vt:variant>
      <vt:variant>
        <vt:i4>4325387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4456459</vt:i4>
      </vt:variant>
      <vt:variant>
        <vt:i4>1134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4653067</vt:i4>
      </vt:variant>
      <vt:variant>
        <vt:i4>1128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4587531</vt:i4>
      </vt:variant>
      <vt:variant>
        <vt:i4>1120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4587531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4521995</vt:i4>
      </vt:variant>
      <vt:variant>
        <vt:i4>1104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4521995</vt:i4>
      </vt:variant>
      <vt:variant>
        <vt:i4>1096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4456459</vt:i4>
      </vt:variant>
      <vt:variant>
        <vt:i4>1090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4325387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4390923</vt:i4>
      </vt:variant>
      <vt:variant>
        <vt:i4>1060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786455</vt:i4>
      </vt:variant>
      <vt:variant>
        <vt:i4>1056</vt:i4>
      </vt:variant>
      <vt:variant>
        <vt:i4>0</vt:i4>
      </vt:variant>
      <vt:variant>
        <vt:i4>5</vt:i4>
      </vt:variant>
      <vt:variant>
        <vt:lpwstr>https://www.nice.org.uk/process/pmg24/chapter/references</vt:lpwstr>
      </vt:variant>
      <vt:variant>
        <vt:lpwstr/>
      </vt:variant>
      <vt:variant>
        <vt:i4>4259932</vt:i4>
      </vt:variant>
      <vt:variant>
        <vt:i4>1053</vt:i4>
      </vt:variant>
      <vt:variant>
        <vt:i4>0</vt:i4>
      </vt:variant>
      <vt:variant>
        <vt:i4>5</vt:i4>
      </vt:variant>
      <vt:variant>
        <vt:lpwstr>https://www.distillersr.com/</vt:lpwstr>
      </vt:variant>
      <vt:variant>
        <vt:lpwstr/>
      </vt:variant>
      <vt:variant>
        <vt:i4>4194315</vt:i4>
      </vt:variant>
      <vt:variant>
        <vt:i4>1045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1037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4718603</vt:i4>
      </vt:variant>
      <vt:variant>
        <vt:i4>1033</vt:i4>
      </vt:variant>
      <vt:variant>
        <vt:i4>0</vt:i4>
      </vt:variant>
      <vt:variant>
        <vt:i4>5</vt:i4>
      </vt:variant>
      <vt:variant>
        <vt:lpwstr/>
      </vt:variant>
      <vt:variant>
        <vt:lpwstr>_ENREF_92</vt:lpwstr>
      </vt:variant>
      <vt:variant>
        <vt:i4>4390923</vt:i4>
      </vt:variant>
      <vt:variant>
        <vt:i4>1030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4718603</vt:i4>
      </vt:variant>
      <vt:variant>
        <vt:i4>1018</vt:i4>
      </vt:variant>
      <vt:variant>
        <vt:i4>0</vt:i4>
      </vt:variant>
      <vt:variant>
        <vt:i4>5</vt:i4>
      </vt:variant>
      <vt:variant>
        <vt:lpwstr/>
      </vt:variant>
      <vt:variant>
        <vt:lpwstr>_ENREF_91</vt:lpwstr>
      </vt:variant>
      <vt:variant>
        <vt:i4>4587531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_ENREF_75</vt:lpwstr>
      </vt:variant>
      <vt:variant>
        <vt:i4>4194315</vt:i4>
      </vt:variant>
      <vt:variant>
        <vt:i4>1002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4784139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_ENREF_88</vt:lpwstr>
      </vt:variant>
      <vt:variant>
        <vt:i4>4194315</vt:i4>
      </vt:variant>
      <vt:variant>
        <vt:i4>995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458758</vt:i4>
      </vt:variant>
      <vt:variant>
        <vt:i4>988</vt:i4>
      </vt:variant>
      <vt:variant>
        <vt:i4>0</vt:i4>
      </vt:variant>
      <vt:variant>
        <vt:i4>5</vt:i4>
      </vt:variant>
      <vt:variant>
        <vt:lpwstr>https://pubmed.ncbi.nlm.nih.gov/37027058/</vt:lpwstr>
      </vt:variant>
      <vt:variant>
        <vt:lpwstr/>
      </vt:variant>
      <vt:variant>
        <vt:i4>4784139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_ENREF_87</vt:lpwstr>
      </vt:variant>
      <vt:variant>
        <vt:i4>4784139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_ENREF_86</vt:lpwstr>
      </vt:variant>
      <vt:variant>
        <vt:i4>4784139</vt:i4>
      </vt:variant>
      <vt:variant>
        <vt:i4>970</vt:i4>
      </vt:variant>
      <vt:variant>
        <vt:i4>0</vt:i4>
      </vt:variant>
      <vt:variant>
        <vt:i4>5</vt:i4>
      </vt:variant>
      <vt:variant>
        <vt:lpwstr/>
      </vt:variant>
      <vt:variant>
        <vt:lpwstr>_ENREF_85</vt:lpwstr>
      </vt:variant>
      <vt:variant>
        <vt:i4>4784139</vt:i4>
      </vt:variant>
      <vt:variant>
        <vt:i4>967</vt:i4>
      </vt:variant>
      <vt:variant>
        <vt:i4>0</vt:i4>
      </vt:variant>
      <vt:variant>
        <vt:i4>5</vt:i4>
      </vt:variant>
      <vt:variant>
        <vt:lpwstr/>
      </vt:variant>
      <vt:variant>
        <vt:lpwstr>_ENREF_84</vt:lpwstr>
      </vt:variant>
      <vt:variant>
        <vt:i4>4194315</vt:i4>
      </vt:variant>
      <vt:variant>
        <vt:i4>957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4784139</vt:i4>
      </vt:variant>
      <vt:variant>
        <vt:i4>951</vt:i4>
      </vt:variant>
      <vt:variant>
        <vt:i4>0</vt:i4>
      </vt:variant>
      <vt:variant>
        <vt:i4>5</vt:i4>
      </vt:variant>
      <vt:variant>
        <vt:lpwstr/>
      </vt:variant>
      <vt:variant>
        <vt:lpwstr>_ENREF_83</vt:lpwstr>
      </vt:variant>
      <vt:variant>
        <vt:i4>4784139</vt:i4>
      </vt:variant>
      <vt:variant>
        <vt:i4>943</vt:i4>
      </vt:variant>
      <vt:variant>
        <vt:i4>0</vt:i4>
      </vt:variant>
      <vt:variant>
        <vt:i4>5</vt:i4>
      </vt:variant>
      <vt:variant>
        <vt:lpwstr/>
      </vt:variant>
      <vt:variant>
        <vt:lpwstr>_ENREF_82</vt:lpwstr>
      </vt:variant>
      <vt:variant>
        <vt:i4>4521995</vt:i4>
      </vt:variant>
      <vt:variant>
        <vt:i4>935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4194315</vt:i4>
      </vt:variant>
      <vt:variant>
        <vt:i4>927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4390923</vt:i4>
      </vt:variant>
      <vt:variant>
        <vt:i4>919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913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4784139</vt:i4>
      </vt:variant>
      <vt:variant>
        <vt:i4>907</vt:i4>
      </vt:variant>
      <vt:variant>
        <vt:i4>0</vt:i4>
      </vt:variant>
      <vt:variant>
        <vt:i4>5</vt:i4>
      </vt:variant>
      <vt:variant>
        <vt:lpwstr/>
      </vt:variant>
      <vt:variant>
        <vt:lpwstr>_ENREF_81</vt:lpwstr>
      </vt:variant>
      <vt:variant>
        <vt:i4>4784139</vt:i4>
      </vt:variant>
      <vt:variant>
        <vt:i4>899</vt:i4>
      </vt:variant>
      <vt:variant>
        <vt:i4>0</vt:i4>
      </vt:variant>
      <vt:variant>
        <vt:i4>5</vt:i4>
      </vt:variant>
      <vt:variant>
        <vt:lpwstr/>
      </vt:variant>
      <vt:variant>
        <vt:lpwstr>_ENREF_80</vt:lpwstr>
      </vt:variant>
      <vt:variant>
        <vt:i4>4587531</vt:i4>
      </vt:variant>
      <vt:variant>
        <vt:i4>888</vt:i4>
      </vt:variant>
      <vt:variant>
        <vt:i4>0</vt:i4>
      </vt:variant>
      <vt:variant>
        <vt:i4>5</vt:i4>
      </vt:variant>
      <vt:variant>
        <vt:lpwstr/>
      </vt:variant>
      <vt:variant>
        <vt:lpwstr>_ENREF_79</vt:lpwstr>
      </vt:variant>
      <vt:variant>
        <vt:i4>4587531</vt:i4>
      </vt:variant>
      <vt:variant>
        <vt:i4>880</vt:i4>
      </vt:variant>
      <vt:variant>
        <vt:i4>0</vt:i4>
      </vt:variant>
      <vt:variant>
        <vt:i4>5</vt:i4>
      </vt:variant>
      <vt:variant>
        <vt:lpwstr/>
      </vt:variant>
      <vt:variant>
        <vt:lpwstr>_ENREF_78</vt:lpwstr>
      </vt:variant>
      <vt:variant>
        <vt:i4>4587531</vt:i4>
      </vt:variant>
      <vt:variant>
        <vt:i4>870</vt:i4>
      </vt:variant>
      <vt:variant>
        <vt:i4>0</vt:i4>
      </vt:variant>
      <vt:variant>
        <vt:i4>5</vt:i4>
      </vt:variant>
      <vt:variant>
        <vt:lpwstr/>
      </vt:variant>
      <vt:variant>
        <vt:lpwstr>_ENREF_77</vt:lpwstr>
      </vt:variant>
      <vt:variant>
        <vt:i4>4587531</vt:i4>
      </vt:variant>
      <vt:variant>
        <vt:i4>867</vt:i4>
      </vt:variant>
      <vt:variant>
        <vt:i4>0</vt:i4>
      </vt:variant>
      <vt:variant>
        <vt:i4>5</vt:i4>
      </vt:variant>
      <vt:variant>
        <vt:lpwstr/>
      </vt:variant>
      <vt:variant>
        <vt:lpwstr>_ENREF_76</vt:lpwstr>
      </vt:variant>
      <vt:variant>
        <vt:i4>4587531</vt:i4>
      </vt:variant>
      <vt:variant>
        <vt:i4>855</vt:i4>
      </vt:variant>
      <vt:variant>
        <vt:i4>0</vt:i4>
      </vt:variant>
      <vt:variant>
        <vt:i4>5</vt:i4>
      </vt:variant>
      <vt:variant>
        <vt:lpwstr/>
      </vt:variant>
      <vt:variant>
        <vt:lpwstr>_ENREF_75</vt:lpwstr>
      </vt:variant>
      <vt:variant>
        <vt:i4>4194315</vt:i4>
      </vt:variant>
      <vt:variant>
        <vt:i4>849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4390923</vt:i4>
      </vt:variant>
      <vt:variant>
        <vt:i4>826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4456459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4587531</vt:i4>
      </vt:variant>
      <vt:variant>
        <vt:i4>808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4653067</vt:i4>
      </vt:variant>
      <vt:variant>
        <vt:i4>805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4653067</vt:i4>
      </vt:variant>
      <vt:variant>
        <vt:i4>802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4456459</vt:i4>
      </vt:variant>
      <vt:variant>
        <vt:i4>799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4456459</vt:i4>
      </vt:variant>
      <vt:variant>
        <vt:i4>796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793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4521995</vt:i4>
      </vt:variant>
      <vt:variant>
        <vt:i4>790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4325387</vt:i4>
      </vt:variant>
      <vt:variant>
        <vt:i4>787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4325387</vt:i4>
      </vt:variant>
      <vt:variant>
        <vt:i4>769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4587531</vt:i4>
      </vt:variant>
      <vt:variant>
        <vt:i4>765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4653067</vt:i4>
      </vt:variant>
      <vt:variant>
        <vt:i4>762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4521995</vt:i4>
      </vt:variant>
      <vt:variant>
        <vt:i4>759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4325387</vt:i4>
      </vt:variant>
      <vt:variant>
        <vt:i4>756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4390923</vt:i4>
      </vt:variant>
      <vt:variant>
        <vt:i4>753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4521995</vt:i4>
      </vt:variant>
      <vt:variant>
        <vt:i4>750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4456459</vt:i4>
      </vt:variant>
      <vt:variant>
        <vt:i4>719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4587531</vt:i4>
      </vt:variant>
      <vt:variant>
        <vt:i4>715</vt:i4>
      </vt:variant>
      <vt:variant>
        <vt:i4>0</vt:i4>
      </vt:variant>
      <vt:variant>
        <vt:i4>5</vt:i4>
      </vt:variant>
      <vt:variant>
        <vt:lpwstr/>
      </vt:variant>
      <vt:variant>
        <vt:lpwstr>_ENREF_72</vt:lpwstr>
      </vt:variant>
      <vt:variant>
        <vt:i4>4653067</vt:i4>
      </vt:variant>
      <vt:variant>
        <vt:i4>712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4456459</vt:i4>
      </vt:variant>
      <vt:variant>
        <vt:i4>709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4456459</vt:i4>
      </vt:variant>
      <vt:variant>
        <vt:i4>706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4521995</vt:i4>
      </vt:variant>
      <vt:variant>
        <vt:i4>703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4521995</vt:i4>
      </vt:variant>
      <vt:variant>
        <vt:i4>700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4521995</vt:i4>
      </vt:variant>
      <vt:variant>
        <vt:i4>697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4325387</vt:i4>
      </vt:variant>
      <vt:variant>
        <vt:i4>694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691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688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685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4521995</vt:i4>
      </vt:variant>
      <vt:variant>
        <vt:i4>682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4587531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4587531</vt:i4>
      </vt:variant>
      <vt:variant>
        <vt:i4>671</vt:i4>
      </vt:variant>
      <vt:variant>
        <vt:i4>0</vt:i4>
      </vt:variant>
      <vt:variant>
        <vt:i4>5</vt:i4>
      </vt:variant>
      <vt:variant>
        <vt:lpwstr/>
      </vt:variant>
      <vt:variant>
        <vt:lpwstr>_ENREF_71</vt:lpwstr>
      </vt:variant>
      <vt:variant>
        <vt:i4>4653067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4653067</vt:i4>
      </vt:variant>
      <vt:variant>
        <vt:i4>665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4653067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4456459</vt:i4>
      </vt:variant>
      <vt:variant>
        <vt:i4>659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4456459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653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4521995</vt:i4>
      </vt:variant>
      <vt:variant>
        <vt:i4>647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4325387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4325387</vt:i4>
      </vt:variant>
      <vt:variant>
        <vt:i4>641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4325387</vt:i4>
      </vt:variant>
      <vt:variant>
        <vt:i4>635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4390923</vt:i4>
      </vt:variant>
      <vt:variant>
        <vt:i4>629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4587531</vt:i4>
      </vt:variant>
      <vt:variant>
        <vt:i4>619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4653067</vt:i4>
      </vt:variant>
      <vt:variant>
        <vt:i4>616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4653067</vt:i4>
      </vt:variant>
      <vt:variant>
        <vt:i4>613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4521995</vt:i4>
      </vt:variant>
      <vt:variant>
        <vt:i4>610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4521995</vt:i4>
      </vt:variant>
      <vt:variant>
        <vt:i4>607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4521995</vt:i4>
      </vt:variant>
      <vt:variant>
        <vt:i4>604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601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4521995</vt:i4>
      </vt:variant>
      <vt:variant>
        <vt:i4>598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4390923</vt:i4>
      </vt:variant>
      <vt:variant>
        <vt:i4>595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592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4784139</vt:i4>
      </vt:variant>
      <vt:variant>
        <vt:i4>589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_ENREF_72</vt:lpwstr>
      </vt:variant>
      <vt:variant>
        <vt:i4>4653067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4325387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4587531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4587531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4587531</vt:i4>
      </vt:variant>
      <vt:variant>
        <vt:i4>540</vt:i4>
      </vt:variant>
      <vt:variant>
        <vt:i4>0</vt:i4>
      </vt:variant>
      <vt:variant>
        <vt:i4>5</vt:i4>
      </vt:variant>
      <vt:variant>
        <vt:lpwstr/>
      </vt:variant>
      <vt:variant>
        <vt:lpwstr>_ENREF_72</vt:lpwstr>
      </vt:variant>
      <vt:variant>
        <vt:i4>4587531</vt:i4>
      </vt:variant>
      <vt:variant>
        <vt:i4>532</vt:i4>
      </vt:variant>
      <vt:variant>
        <vt:i4>0</vt:i4>
      </vt:variant>
      <vt:variant>
        <vt:i4>5</vt:i4>
      </vt:variant>
      <vt:variant>
        <vt:lpwstr/>
      </vt:variant>
      <vt:variant>
        <vt:lpwstr>_ENREF_71</vt:lpwstr>
      </vt:variant>
      <vt:variant>
        <vt:i4>4587531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4653067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4653067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4653067</vt:i4>
      </vt:variant>
      <vt:variant>
        <vt:i4>502</vt:i4>
      </vt:variant>
      <vt:variant>
        <vt:i4>0</vt:i4>
      </vt:variant>
      <vt:variant>
        <vt:i4>5</vt:i4>
      </vt:variant>
      <vt:variant>
        <vt:lpwstr/>
      </vt:variant>
      <vt:variant>
        <vt:lpwstr>_ENREF_67</vt:lpwstr>
      </vt:variant>
      <vt:variant>
        <vt:i4>4653067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4653067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_ENREF_65</vt:lpwstr>
      </vt:variant>
      <vt:variant>
        <vt:i4>4653067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4653067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4653067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4653067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4653067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4521995</vt:i4>
      </vt:variant>
      <vt:variant>
        <vt:i4>448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4456459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4456459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4390923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4456459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412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4456459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4456459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4456459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4456459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4456459</vt:i4>
      </vt:variant>
      <vt:variant>
        <vt:i4>370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4521995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4521995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4521995</vt:i4>
      </vt:variant>
      <vt:variant>
        <vt:i4>346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4521995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4521995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4521995</vt:i4>
      </vt:variant>
      <vt:variant>
        <vt:i4>316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4521995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4521995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4521995</vt:i4>
      </vt:variant>
      <vt:variant>
        <vt:i4>292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4325387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4325387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4325387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244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4784139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4325387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220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4325387</vt:i4>
      </vt:variant>
      <vt:variant>
        <vt:i4>214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4390923</vt:i4>
      </vt:variant>
      <vt:variant>
        <vt:i4>208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157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4194315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4390923</vt:i4>
      </vt:variant>
      <vt:variant>
        <vt:i4>133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130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4784139</vt:i4>
      </vt:variant>
      <vt:variant>
        <vt:i4>118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4390923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82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4390923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7536708</vt:i4>
      </vt:variant>
      <vt:variant>
        <vt:i4>45</vt:i4>
      </vt:variant>
      <vt:variant>
        <vt:i4>0</vt:i4>
      </vt:variant>
      <vt:variant>
        <vt:i4>5</vt:i4>
      </vt:variant>
      <vt:variant>
        <vt:lpwstr>https://pubmed.ncbi.nlm.nih.gov/?size=200&amp;term=Leone+M&amp;cauthor_id=27236480</vt:lpwstr>
      </vt:variant>
      <vt:variant>
        <vt:lpwstr/>
      </vt:variant>
      <vt:variant>
        <vt:i4>3932238</vt:i4>
      </vt:variant>
      <vt:variant>
        <vt:i4>42</vt:i4>
      </vt:variant>
      <vt:variant>
        <vt:i4>0</vt:i4>
      </vt:variant>
      <vt:variant>
        <vt:i4>5</vt:i4>
      </vt:variant>
      <vt:variant>
        <vt:lpwstr>https://pubmed.ncbi.nlm.nih.gov/?size=200&amp;term=Lefrant+JY&amp;cauthor_id=27236480</vt:lpwstr>
      </vt:variant>
      <vt:variant>
        <vt:lpwstr/>
      </vt:variant>
      <vt:variant>
        <vt:i4>7798863</vt:i4>
      </vt:variant>
      <vt:variant>
        <vt:i4>39</vt:i4>
      </vt:variant>
      <vt:variant>
        <vt:i4>0</vt:i4>
      </vt:variant>
      <vt:variant>
        <vt:i4>5</vt:i4>
      </vt:variant>
      <vt:variant>
        <vt:lpwstr>https://pubmed.ncbi.nlm.nih.gov/?size=200&amp;term=Gayat+E&amp;cauthor_id=27236480</vt:lpwstr>
      </vt:variant>
      <vt:variant>
        <vt:lpwstr/>
      </vt:variant>
      <vt:variant>
        <vt:i4>4194409</vt:i4>
      </vt:variant>
      <vt:variant>
        <vt:i4>36</vt:i4>
      </vt:variant>
      <vt:variant>
        <vt:i4>0</vt:i4>
      </vt:variant>
      <vt:variant>
        <vt:i4>5</vt:i4>
      </vt:variant>
      <vt:variant>
        <vt:lpwstr>https://pubmed.ncbi.nlm.nih.gov/?size=200&amp;term=Constantin+JM&amp;cauthor_id=27236480</vt:lpwstr>
      </vt:variant>
      <vt:variant>
        <vt:lpwstr/>
      </vt:variant>
      <vt:variant>
        <vt:i4>1507427</vt:i4>
      </vt:variant>
      <vt:variant>
        <vt:i4>33</vt:i4>
      </vt:variant>
      <vt:variant>
        <vt:i4>0</vt:i4>
      </vt:variant>
      <vt:variant>
        <vt:i4>5</vt:i4>
      </vt:variant>
      <vt:variant>
        <vt:lpwstr>https://pubmed.ncbi.nlm.nih.gov/?size=200&amp;term=Soussi+S&amp;cauthor_id=27236480</vt:lpwstr>
      </vt:variant>
      <vt:variant>
        <vt:lpwstr/>
      </vt:variant>
      <vt:variant>
        <vt:i4>2031724</vt:i4>
      </vt:variant>
      <vt:variant>
        <vt:i4>30</vt:i4>
      </vt:variant>
      <vt:variant>
        <vt:i4>0</vt:i4>
      </vt:variant>
      <vt:variant>
        <vt:i4>5</vt:i4>
      </vt:variant>
      <vt:variant>
        <vt:lpwstr>https://pubmed.ncbi.nlm.nih.gov/?size=200&amp;term=Maurel+V&amp;cauthor_id=27236480</vt:lpwstr>
      </vt:variant>
      <vt:variant>
        <vt:lpwstr/>
      </vt:variant>
      <vt:variant>
        <vt:i4>7602264</vt:i4>
      </vt:variant>
      <vt:variant>
        <vt:i4>27</vt:i4>
      </vt:variant>
      <vt:variant>
        <vt:i4>0</vt:i4>
      </vt:variant>
      <vt:variant>
        <vt:i4>5</vt:i4>
      </vt:variant>
      <vt:variant>
        <vt:lpwstr>https://pubmed.ncbi.nlm.nih.gov/?size=200&amp;term=Ferry+A&amp;cauthor_id=27236480</vt:lpwstr>
      </vt:variant>
      <vt:variant>
        <vt:lpwstr/>
      </vt:variant>
      <vt:variant>
        <vt:i4>196731</vt:i4>
      </vt:variant>
      <vt:variant>
        <vt:i4>24</vt:i4>
      </vt:variant>
      <vt:variant>
        <vt:i4>0</vt:i4>
      </vt:variant>
      <vt:variant>
        <vt:i4>5</vt:i4>
      </vt:variant>
      <vt:variant>
        <vt:lpwstr>https://pubmed.ncbi.nlm.nih.gov/?size=200&amp;term=Guerci+P&amp;cauthor_id=27236480</vt:lpwstr>
      </vt:variant>
      <vt:variant>
        <vt:lpwstr/>
      </vt:variant>
      <vt:variant>
        <vt:i4>1769578</vt:i4>
      </vt:variant>
      <vt:variant>
        <vt:i4>21</vt:i4>
      </vt:variant>
      <vt:variant>
        <vt:i4>0</vt:i4>
      </vt:variant>
      <vt:variant>
        <vt:i4>5</vt:i4>
      </vt:variant>
      <vt:variant>
        <vt:lpwstr>https://pubmed.ncbi.nlm.nih.gov/?size=200&amp;term=Darmon+M&amp;cauthor_id=27236480</vt:lpwstr>
      </vt:variant>
      <vt:variant>
        <vt:lpwstr/>
      </vt:variant>
      <vt:variant>
        <vt:i4>8126533</vt:i4>
      </vt:variant>
      <vt:variant>
        <vt:i4>18</vt:i4>
      </vt:variant>
      <vt:variant>
        <vt:i4>0</vt:i4>
      </vt:variant>
      <vt:variant>
        <vt:i4>5</vt:i4>
      </vt:variant>
      <vt:variant>
        <vt:lpwstr>https://pubmed.ncbi.nlm.nih.gov/?size=200&amp;term=Roger+C&amp;cauthor_id=27236480</vt:lpwstr>
      </vt:variant>
      <vt:variant>
        <vt:lpwstr/>
      </vt:variant>
      <vt:variant>
        <vt:i4>327781</vt:i4>
      </vt:variant>
      <vt:variant>
        <vt:i4>15</vt:i4>
      </vt:variant>
      <vt:variant>
        <vt:i4>0</vt:i4>
      </vt:variant>
      <vt:variant>
        <vt:i4>5</vt:i4>
      </vt:variant>
      <vt:variant>
        <vt:lpwstr>https://pubmed.ncbi.nlm.nih.gov/?size=200&amp;term=Perbet+S&amp;cauthor_id=27236480</vt:lpwstr>
      </vt:variant>
      <vt:variant>
        <vt:lpwstr/>
      </vt:variant>
      <vt:variant>
        <vt:i4>4456556</vt:i4>
      </vt:variant>
      <vt:variant>
        <vt:i4>12</vt:i4>
      </vt:variant>
      <vt:variant>
        <vt:i4>0</vt:i4>
      </vt:variant>
      <vt:variant>
        <vt:i4>5</vt:i4>
      </vt:variant>
      <vt:variant>
        <vt:lpwstr>https://pubmed.ncbi.nlm.nih.gov/?size=200&amp;term=Le+Cam+B&amp;cauthor_id=27236480</vt:lpwstr>
      </vt:variant>
      <vt:variant>
        <vt:lpwstr/>
      </vt:variant>
      <vt:variant>
        <vt:i4>1769526</vt:i4>
      </vt:variant>
      <vt:variant>
        <vt:i4>9</vt:i4>
      </vt:variant>
      <vt:variant>
        <vt:i4>0</vt:i4>
      </vt:variant>
      <vt:variant>
        <vt:i4>5</vt:i4>
      </vt:variant>
      <vt:variant>
        <vt:lpwstr>https://pubmed.ncbi.nlm.nih.gov/?size=200&amp;term=Legrand+M&amp;cauthor_id=27236480</vt:lpwstr>
      </vt:variant>
      <vt:variant>
        <vt:lpwstr/>
      </vt:variant>
      <vt:variant>
        <vt:i4>1966153</vt:i4>
      </vt:variant>
      <vt:variant>
        <vt:i4>6</vt:i4>
      </vt:variant>
      <vt:variant>
        <vt:i4>0</vt:i4>
      </vt:variant>
      <vt:variant>
        <vt:i4>5</vt:i4>
      </vt:variant>
      <vt:variant>
        <vt:lpwstr>https://www.ncbi.nlm.nih.gov/pmc/articles/PMC9852117/</vt:lpwstr>
      </vt:variant>
      <vt:variant>
        <vt:lpwstr/>
      </vt:variant>
      <vt:variant>
        <vt:i4>1966146</vt:i4>
      </vt:variant>
      <vt:variant>
        <vt:i4>3</vt:i4>
      </vt:variant>
      <vt:variant>
        <vt:i4>0</vt:i4>
      </vt:variant>
      <vt:variant>
        <vt:i4>5</vt:i4>
      </vt:variant>
      <vt:variant>
        <vt:lpwstr>https://www.ncbi.nlm.nih.gov/pmc/articles/PMC9362613/</vt:lpwstr>
      </vt:variant>
      <vt:variant>
        <vt:lpwstr/>
      </vt:variant>
      <vt:variant>
        <vt:i4>5439564</vt:i4>
      </vt:variant>
      <vt:variant>
        <vt:i4>0</vt:i4>
      </vt:variant>
      <vt:variant>
        <vt:i4>0</vt:i4>
      </vt:variant>
      <vt:variant>
        <vt:i4>5</vt:i4>
      </vt:variant>
      <vt:variant>
        <vt:lpwstr>http://www.consort-statement.org/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Tantakoun</dc:creator>
  <cp:keywords/>
  <dc:description/>
  <cp:lastModifiedBy>Rajalakshmi Thangaraj</cp:lastModifiedBy>
  <cp:revision>4</cp:revision>
  <cp:lastPrinted>2020-03-07T00:05:00Z</cp:lastPrinted>
  <dcterms:created xsi:type="dcterms:W3CDTF">2023-07-27T18:48:00Z</dcterms:created>
  <dcterms:modified xsi:type="dcterms:W3CDTF">2024-06-27T06:33:00Z</dcterms:modified>
</cp:coreProperties>
</file>