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56D8" w14:textId="37B6C696" w:rsidR="00817E2D" w:rsidRPr="007B15E4" w:rsidRDefault="00CA5920" w:rsidP="00817E2D">
      <w:pPr>
        <w:rPr>
          <w:rFonts w:asciiTheme="majorHAnsi" w:hAnsiTheme="majorHAnsi" w:cstheme="majorHAnsi"/>
          <w:color w:val="2F5496" w:themeColor="accent1" w:themeShade="BF"/>
        </w:rPr>
      </w:pPr>
      <w:r w:rsidRPr="007B15E4">
        <w:rPr>
          <w:rFonts w:asciiTheme="majorHAnsi" w:hAnsiTheme="majorHAnsi" w:cstheme="majorHAnsi"/>
          <w:color w:val="2F5496" w:themeColor="accent1" w:themeShade="BF"/>
        </w:rPr>
        <w:t xml:space="preserve">Supplementary file </w:t>
      </w:r>
      <w:r w:rsidR="0048301F" w:rsidRPr="007B15E4">
        <w:rPr>
          <w:rFonts w:asciiTheme="majorHAnsi" w:hAnsiTheme="majorHAnsi" w:cstheme="majorHAnsi"/>
          <w:color w:val="2F5496" w:themeColor="accent1" w:themeShade="BF"/>
        </w:rPr>
        <w:t>3</w:t>
      </w:r>
      <w:r w:rsidRPr="007B15E4">
        <w:rPr>
          <w:rFonts w:asciiTheme="majorHAnsi" w:hAnsiTheme="majorHAnsi" w:cstheme="majorHAnsi"/>
          <w:color w:val="2F5496" w:themeColor="accent1" w:themeShade="BF"/>
        </w:rPr>
        <w:t xml:space="preserve">: </w:t>
      </w:r>
      <w:r w:rsidR="00817E2D" w:rsidRPr="007B15E4">
        <w:rPr>
          <w:rFonts w:asciiTheme="majorHAnsi" w:hAnsiTheme="majorHAnsi" w:cstheme="majorHAnsi"/>
          <w:color w:val="2F5496" w:themeColor="accent1" w:themeShade="BF"/>
        </w:rPr>
        <w:t>Test Accuracies</w:t>
      </w:r>
      <w:r w:rsidR="009A7B0B" w:rsidRPr="007B15E4">
        <w:rPr>
          <w:rFonts w:asciiTheme="majorHAnsi" w:hAnsiTheme="majorHAnsi" w:cstheme="majorHAnsi"/>
          <w:color w:val="2F5496" w:themeColor="accent1" w:themeShade="BF"/>
        </w:rPr>
        <w:t xml:space="preserve"> of FST and TIMP-2*IGFBP-7 measurements at different </w:t>
      </w:r>
      <w:r w:rsidR="00B42FCB" w:rsidRPr="007B15E4">
        <w:rPr>
          <w:rFonts w:asciiTheme="majorHAnsi" w:hAnsiTheme="majorHAnsi" w:cstheme="majorHAnsi"/>
          <w:color w:val="2F5496" w:themeColor="accent1" w:themeShade="BF"/>
        </w:rPr>
        <w:t>time points</w:t>
      </w:r>
    </w:p>
    <w:tbl>
      <w:tblPr>
        <w:tblW w:w="9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905"/>
        <w:gridCol w:w="1709"/>
        <w:gridCol w:w="1277"/>
        <w:gridCol w:w="1277"/>
        <w:gridCol w:w="1277"/>
        <w:gridCol w:w="1277"/>
      </w:tblGrid>
      <w:tr w:rsidR="008E69C6" w:rsidRPr="001B5EF8" w14:paraId="6CF95C40" w14:textId="77777777" w:rsidTr="008E69C6">
        <w:trPr>
          <w:trHeight w:val="772"/>
        </w:trPr>
        <w:tc>
          <w:tcPr>
            <w:tcW w:w="1920" w:type="dxa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BB3F03" w14:textId="77777777" w:rsidR="008E69C6" w:rsidRPr="002A3AC8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2A3AC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Test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14:paraId="286D25D1" w14:textId="77777777" w:rsidR="008E69C6" w:rsidRPr="002A3AC8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Cut-off</w:t>
            </w:r>
            <w:r w:rsidR="006108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508097" w14:textId="77777777" w:rsidR="008E69C6" w:rsidRPr="002A3AC8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A3AC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Accuracy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620D80" w14:textId="77777777" w:rsidR="008E69C6" w:rsidRPr="002A3AC8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Sensitivity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CD006" w14:textId="77777777" w:rsidR="008E69C6" w:rsidRPr="00A6407C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Specificity</w:t>
            </w:r>
          </w:p>
          <w:p w14:paraId="55B55F01" w14:textId="77777777" w:rsidR="008E69C6" w:rsidRPr="002A3AC8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0A87A0" w14:textId="77777777" w:rsidR="008E69C6" w:rsidRPr="002A3AC8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2A3AC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01CBEE" w14:textId="77777777" w:rsidR="008E69C6" w:rsidRPr="002A3AC8" w:rsidRDefault="008E69C6" w:rsidP="000524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2A3AC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NPV</w:t>
            </w:r>
          </w:p>
        </w:tc>
      </w:tr>
      <w:tr w:rsidR="00555EB0" w:rsidRPr="001B5EF8" w14:paraId="2385053E" w14:textId="77777777" w:rsidTr="008E69C6">
        <w:trPr>
          <w:cantSplit/>
          <w:trHeight w:val="1180"/>
        </w:trPr>
        <w:tc>
          <w:tcPr>
            <w:tcW w:w="1920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54E794" w14:textId="77777777" w:rsidR="00555EB0" w:rsidRPr="00A6407C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FST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and</w:t>
            </w: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544FB00" w14:textId="77777777" w:rsidR="00555EB0" w:rsidRPr="00A6407C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TIMP-2*IGFBP-7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 xml:space="preserve">after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2h</w:t>
            </w:r>
          </w:p>
        </w:tc>
        <w:tc>
          <w:tcPr>
            <w:tcW w:w="905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textDirection w:val="btLr"/>
            <w:vAlign w:val="center"/>
          </w:tcPr>
          <w:p w14:paraId="125DE780" w14:textId="03A8F25D" w:rsidR="00555EB0" w:rsidRPr="00D20D11" w:rsidRDefault="00555EB0" w:rsidP="00555EB0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&gt;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35599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00m</w:t>
            </w:r>
            <w:r w:rsidR="002F6F2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</w:t>
            </w: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/2h </w:t>
            </w:r>
            <w:r w:rsidRPr="00A5136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shd w:val="clear" w:color="auto" w:fill="FFFFFF"/>
                <w:lang w:val="en-US"/>
              </w:rPr>
              <w:t>and</w:t>
            </w: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A5136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&gt; </w:t>
            </w: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1.88 ng</w:t>
            </w:r>
            <w:r w:rsidR="00A5136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/m</w:t>
            </w:r>
            <w:r w:rsidR="002F6F2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</w:t>
            </w: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  <w:r w:rsidRPr="00D20D1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/1000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6CB54" w14:textId="77777777" w:rsidR="00555EB0" w:rsidRPr="001B5EF8" w:rsidRDefault="00555EB0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83</w:t>
            </w:r>
          </w:p>
          <w:p w14:paraId="49332756" w14:textId="77777777" w:rsidR="00555EB0" w:rsidRPr="001B5EF8" w:rsidRDefault="00555EB0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74-0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90)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78F591" w14:textId="77777777" w:rsidR="00555EB0" w:rsidRPr="001B5EF8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  <w:p w14:paraId="1D71A806" w14:textId="77777777" w:rsidR="00555EB0" w:rsidRPr="001B5EF8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38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74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47BAAF" w14:textId="77777777" w:rsidR="00555EB0" w:rsidRPr="001B5EF8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  <w:p w14:paraId="56D19082" w14:textId="77777777" w:rsidR="00555EB0" w:rsidRPr="001B5EF8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99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1A943" w14:textId="77777777" w:rsidR="00555EB0" w:rsidRPr="001B5EF8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86</w:t>
            </w:r>
          </w:p>
          <w:p w14:paraId="14E7479C" w14:textId="77777777" w:rsidR="00555EB0" w:rsidRPr="001B5EF8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B2DE1A" w14:textId="77777777" w:rsidR="00555EB0" w:rsidRPr="001B5EF8" w:rsidRDefault="00555EB0" w:rsidP="00555EB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  <w:p w14:paraId="73FF4849" w14:textId="77777777" w:rsidR="00555EB0" w:rsidRPr="001B5EF8" w:rsidRDefault="00555EB0" w:rsidP="00555EB0">
            <w:pPr>
              <w:keepNext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8E69C6" w:rsidRPr="001B5EF8" w14:paraId="660D2FC9" w14:textId="77777777" w:rsidTr="008E69C6">
        <w:trPr>
          <w:trHeight w:val="1180"/>
        </w:trPr>
        <w:tc>
          <w:tcPr>
            <w:tcW w:w="1920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26E494" w14:textId="77777777" w:rsidR="008E69C6" w:rsidRPr="00A6407C" w:rsidRDefault="008E69C6" w:rsidP="008E69C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FST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and</w:t>
            </w: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C1BDF6E" w14:textId="77777777" w:rsidR="008E69C6" w:rsidRPr="008E69C6" w:rsidRDefault="008E69C6" w:rsidP="008E69C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TIMP-2*IGFBP-7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 xml:space="preserve">after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4h</w:t>
            </w:r>
          </w:p>
        </w:tc>
        <w:tc>
          <w:tcPr>
            <w:tcW w:w="905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14:paraId="24573463" w14:textId="77777777" w:rsidR="008E69C6" w:rsidRPr="007F601F" w:rsidRDefault="008E69C6" w:rsidP="00052418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</w:tcPr>
          <w:p w14:paraId="408180FF" w14:textId="77777777" w:rsidR="008E69C6" w:rsidRDefault="008E69C6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82</w:t>
            </w:r>
          </w:p>
          <w:p w14:paraId="433E97F8" w14:textId="77777777" w:rsidR="008E69C6" w:rsidRPr="001B5EF8" w:rsidRDefault="008E69C6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73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58DD0F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52</w:t>
            </w:r>
          </w:p>
          <w:p w14:paraId="13256BBB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33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-0.7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A2B243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96</w:t>
            </w:r>
          </w:p>
          <w:p w14:paraId="059D7934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87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3F7099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83</w:t>
            </w:r>
          </w:p>
          <w:p w14:paraId="6DCF539A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59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6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C739B9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82</w:t>
            </w:r>
          </w:p>
          <w:p w14:paraId="06FE54F0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72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90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</w:tr>
      <w:tr w:rsidR="008E69C6" w:rsidRPr="001B5EF8" w14:paraId="54FD44BF" w14:textId="77777777" w:rsidTr="008E69C6">
        <w:trPr>
          <w:trHeight w:val="118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EF1F7E" w14:textId="77777777" w:rsidR="008E69C6" w:rsidRPr="00A6407C" w:rsidRDefault="008E69C6" w:rsidP="008E69C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FST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and</w:t>
            </w: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A97E6B6" w14:textId="77777777" w:rsidR="008E69C6" w:rsidRPr="00D20D11" w:rsidRDefault="008E69C6" w:rsidP="008E69C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TIMP-2*IGFBP-7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 xml:space="preserve">after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6h</w:t>
            </w:r>
          </w:p>
        </w:tc>
        <w:tc>
          <w:tcPr>
            <w:tcW w:w="905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14:paraId="407AA7F6" w14:textId="77777777" w:rsidR="008E69C6" w:rsidRPr="007F601F" w:rsidRDefault="008E69C6" w:rsidP="00052418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8A6C06" w14:textId="77777777" w:rsidR="008E69C6" w:rsidRDefault="008E69C6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0.8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2</w:t>
            </w:r>
          </w:p>
          <w:p w14:paraId="255EEBFC" w14:textId="77777777" w:rsidR="008E69C6" w:rsidRPr="001B5EF8" w:rsidRDefault="008E69C6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(0.7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-0.89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8FF92A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53</w:t>
            </w:r>
          </w:p>
          <w:p w14:paraId="3F569933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34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82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40044D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5</w:t>
            </w:r>
          </w:p>
          <w:p w14:paraId="4AF208D0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7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4903BB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84</w:t>
            </w:r>
          </w:p>
          <w:p w14:paraId="0620F38E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60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2C412A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2</w:t>
            </w:r>
          </w:p>
          <w:p w14:paraId="71CCB309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.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7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1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</w:tr>
      <w:tr w:rsidR="008E69C6" w:rsidRPr="001B5EF8" w14:paraId="09BC5FD0" w14:textId="77777777" w:rsidTr="008E69C6">
        <w:trPr>
          <w:trHeight w:val="1180"/>
        </w:trPr>
        <w:tc>
          <w:tcPr>
            <w:tcW w:w="1920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43438F" w14:textId="77777777" w:rsidR="008E69C6" w:rsidRPr="00A6407C" w:rsidRDefault="008E69C6" w:rsidP="008E69C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FST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and</w:t>
            </w: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6837535" w14:textId="77777777" w:rsidR="008E69C6" w:rsidRPr="00A6407C" w:rsidRDefault="008E69C6" w:rsidP="008E69C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6407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TIMP-2*IGFBP-7 </w:t>
            </w:r>
            <w:r w:rsidRPr="00A6407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 xml:space="preserve">after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12h</w:t>
            </w:r>
          </w:p>
        </w:tc>
        <w:tc>
          <w:tcPr>
            <w:tcW w:w="905" w:type="dxa"/>
            <w:vMerge/>
            <w:tcBorders>
              <w:left w:val="single" w:sz="18" w:space="0" w:color="auto"/>
              <w:bottom w:val="single" w:sz="8" w:space="0" w:color="000000"/>
              <w:right w:val="double" w:sz="4" w:space="0" w:color="auto"/>
            </w:tcBorders>
          </w:tcPr>
          <w:p w14:paraId="4C3424D5" w14:textId="77777777" w:rsidR="008E69C6" w:rsidRPr="00D20D11" w:rsidRDefault="008E69C6" w:rsidP="00052418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</w:tcPr>
          <w:p w14:paraId="0775CA29" w14:textId="77777777" w:rsidR="008E69C6" w:rsidRDefault="008E69C6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0.8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2</w:t>
            </w:r>
          </w:p>
          <w:p w14:paraId="4CD94502" w14:textId="77777777" w:rsidR="008E69C6" w:rsidRPr="001B5EF8" w:rsidRDefault="008E69C6" w:rsidP="00E0383A">
            <w:pPr>
              <w:spacing w:line="360" w:lineRule="auto"/>
              <w:ind w:left="13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(0.7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-0.8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394DD2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53</w:t>
            </w:r>
          </w:p>
          <w:p w14:paraId="1F6B40F1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A7143F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  <w:p w14:paraId="54C0A5A7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9FDFBD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84</w:t>
            </w:r>
          </w:p>
          <w:p w14:paraId="79576153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D9D2C" w14:textId="77777777" w:rsidR="008E69C6" w:rsidRPr="001B5EF8" w:rsidRDefault="008E69C6" w:rsidP="0005241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  <w:p w14:paraId="5EC369BD" w14:textId="77777777" w:rsidR="008E69C6" w:rsidRPr="001B5EF8" w:rsidRDefault="008E69C6" w:rsidP="00052418">
            <w:pPr>
              <w:keepNext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(0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555EB0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9A40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1B5EF8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1AB47479" w14:textId="77777777" w:rsidR="00817E2D" w:rsidRPr="00817E2D" w:rsidRDefault="00817E2D" w:rsidP="00817E2D"/>
    <w:sectPr w:rsidR="00817E2D" w:rsidRPr="00817E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1A"/>
    <w:rsid w:val="000751E6"/>
    <w:rsid w:val="001476AA"/>
    <w:rsid w:val="002F6F22"/>
    <w:rsid w:val="00355993"/>
    <w:rsid w:val="00394947"/>
    <w:rsid w:val="0040641E"/>
    <w:rsid w:val="0048301F"/>
    <w:rsid w:val="00555EB0"/>
    <w:rsid w:val="00610835"/>
    <w:rsid w:val="00685939"/>
    <w:rsid w:val="006D0086"/>
    <w:rsid w:val="007B15E4"/>
    <w:rsid w:val="007F601F"/>
    <w:rsid w:val="00817E2D"/>
    <w:rsid w:val="0089031A"/>
    <w:rsid w:val="008E69C6"/>
    <w:rsid w:val="009372EF"/>
    <w:rsid w:val="009A401C"/>
    <w:rsid w:val="009A7B0B"/>
    <w:rsid w:val="00A5136D"/>
    <w:rsid w:val="00B31B3C"/>
    <w:rsid w:val="00B42FCB"/>
    <w:rsid w:val="00CA5920"/>
    <w:rsid w:val="00DF11AB"/>
    <w:rsid w:val="00E0383A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07AD"/>
  <w15:chartTrackingRefBased/>
  <w15:docId w15:val="{FF908E3A-EEE4-8740-9596-122F101B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89031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92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Palme</dc:creator>
  <cp:keywords/>
  <dc:description/>
  <cp:lastModifiedBy>Lars Palme</cp:lastModifiedBy>
  <cp:revision>7</cp:revision>
  <dcterms:created xsi:type="dcterms:W3CDTF">2024-04-16T06:55:00Z</dcterms:created>
  <dcterms:modified xsi:type="dcterms:W3CDTF">2024-05-31T11:51:00Z</dcterms:modified>
</cp:coreProperties>
</file>