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91" w:rsidRPr="001E0B7C" w:rsidRDefault="00873691" w:rsidP="001E0B7C">
      <w:pPr>
        <w:spacing w:after="0" w:line="360" w:lineRule="auto"/>
        <w:jc w:val="center"/>
        <w:rPr>
          <w:rFonts w:ascii="Arial" w:hAnsi="Arial" w:cs="Arial"/>
          <w:b/>
          <w:color w:val="FFFFFF" w:themeColor="background1"/>
          <w:sz w:val="28"/>
          <w:szCs w:val="28"/>
          <w:highlight w:val="black"/>
        </w:rPr>
      </w:pPr>
      <w:bookmarkStart w:id="0" w:name="_GoBack"/>
      <w:bookmarkEnd w:id="0"/>
      <w:r w:rsidRPr="00F019DC">
        <w:rPr>
          <w:rFonts w:ascii="Arial" w:hAnsi="Arial" w:cs="Arial"/>
          <w:b/>
          <w:color w:val="FFFFFF" w:themeColor="background1"/>
          <w:sz w:val="28"/>
          <w:szCs w:val="28"/>
          <w:highlight w:val="black"/>
        </w:rPr>
        <w:t xml:space="preserve">   </w:t>
      </w:r>
      <w:r w:rsidR="0070461C" w:rsidRPr="00F019DC">
        <w:rPr>
          <w:rFonts w:ascii="Arial" w:hAnsi="Arial" w:cs="Arial"/>
          <w:b/>
          <w:color w:val="FFFFFF" w:themeColor="background1"/>
          <w:sz w:val="28"/>
          <w:szCs w:val="28"/>
          <w:highlight w:val="black"/>
        </w:rPr>
        <w:t>DATA EXTRACTION FOR</w:t>
      </w:r>
      <w:r w:rsidRPr="00F019DC">
        <w:rPr>
          <w:rFonts w:ascii="Arial" w:hAnsi="Arial" w:cs="Arial"/>
          <w:b/>
          <w:color w:val="FFFFFF" w:themeColor="background1"/>
          <w:sz w:val="28"/>
          <w:szCs w:val="28"/>
          <w:highlight w:val="black"/>
        </w:rPr>
        <w:t>M</w:t>
      </w:r>
      <w:r w:rsidRPr="00F019DC">
        <w:rPr>
          <w:rFonts w:ascii="Arial" w:hAnsi="Arial" w:cs="Arial"/>
          <w:b/>
          <w:sz w:val="28"/>
          <w:szCs w:val="28"/>
          <w:highlight w:val="black"/>
        </w:rPr>
        <w:t>_</w:t>
      </w:r>
      <w:r w:rsidRPr="00F019DC">
        <w:rPr>
          <w:rFonts w:ascii="Arial" w:hAnsi="Arial" w:cs="Arial"/>
          <w:b/>
          <w:color w:val="FFFFFF" w:themeColor="background1"/>
          <w:sz w:val="28"/>
          <w:szCs w:val="28"/>
          <w:highlight w:val="black"/>
        </w:rPr>
        <w:t xml:space="preserve">     </w:t>
      </w:r>
      <w:r w:rsidRPr="00F019DC">
        <w:rPr>
          <w:rFonts w:ascii="Arial" w:hAnsi="Arial" w:cs="Arial"/>
          <w:b/>
          <w:color w:val="FFFFFF" w:themeColor="background1"/>
          <w:sz w:val="28"/>
          <w:szCs w:val="28"/>
        </w:rPr>
        <w:t xml:space="preserve"> </w:t>
      </w:r>
    </w:p>
    <w:p w:rsidR="00573219" w:rsidRDefault="00573219" w:rsidP="0074110F">
      <w:pPr>
        <w:tabs>
          <w:tab w:val="left" w:pos="1560"/>
        </w:tabs>
        <w:spacing w:after="0" w:line="480" w:lineRule="auto"/>
        <w:rPr>
          <w:rFonts w:ascii="Arial" w:hAnsi="Arial" w:cs="Arial"/>
          <w:b/>
        </w:rPr>
      </w:pPr>
    </w:p>
    <w:p w:rsidR="0070461C" w:rsidRPr="00A02465" w:rsidRDefault="00A02465" w:rsidP="0074110F">
      <w:pPr>
        <w:tabs>
          <w:tab w:val="left" w:pos="1560"/>
        </w:tabs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Date of review</w:t>
      </w:r>
      <w:r>
        <w:rPr>
          <w:rFonts w:ascii="Arial" w:hAnsi="Arial" w:cs="Arial"/>
          <w:b/>
        </w:rPr>
        <w:tab/>
      </w:r>
      <w:r w:rsidR="0070461C" w:rsidRPr="00A02465">
        <w:rPr>
          <w:rFonts w:ascii="Arial" w:hAnsi="Arial" w:cs="Arial"/>
          <w:b/>
        </w:rPr>
        <w:t>:</w:t>
      </w:r>
      <w:r w:rsidR="0070461C" w:rsidRPr="00A02465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1546792543"/>
          <w:placeholder>
            <w:docPart w:val="05B4275C7FBE4AC2B44AF9A0684A9641"/>
          </w:placeholder>
          <w:showingPlcHdr/>
          <w:date>
            <w:dateFormat w:val="d/M/yyyy"/>
            <w:lid w:val="en-MY"/>
            <w:storeMappedDataAs w:val="dateTime"/>
            <w:calendar w:val="gregorian"/>
          </w:date>
        </w:sdtPr>
        <w:sdtEndPr/>
        <w:sdtContent>
          <w:r w:rsidR="0070461C" w:rsidRPr="00A02465">
            <w:rPr>
              <w:rStyle w:val="PlaceholderText"/>
              <w:rFonts w:ascii="Arial" w:hAnsi="Arial" w:cs="Arial"/>
            </w:rPr>
            <w:t>enter a date.</w:t>
          </w:r>
        </w:sdtContent>
      </w:sdt>
      <w:r w:rsidR="0070461C" w:rsidRPr="00A02465">
        <w:rPr>
          <w:rFonts w:ascii="Arial" w:hAnsi="Arial" w:cs="Arial"/>
        </w:rPr>
        <w:t xml:space="preserve">                    </w:t>
      </w:r>
      <w:r w:rsidR="00B57F7F">
        <w:rPr>
          <w:rFonts w:ascii="Arial" w:hAnsi="Arial" w:cs="Arial"/>
        </w:rPr>
        <w:t xml:space="preserve">         </w:t>
      </w:r>
      <w:r w:rsidR="0070461C" w:rsidRPr="00A02465">
        <w:rPr>
          <w:rFonts w:ascii="Arial" w:hAnsi="Arial" w:cs="Arial"/>
        </w:rPr>
        <w:t xml:space="preserve"> </w:t>
      </w:r>
      <w:r w:rsidR="0070461C" w:rsidRPr="00A02465">
        <w:rPr>
          <w:rFonts w:ascii="Arial" w:hAnsi="Arial" w:cs="Arial"/>
          <w:b/>
        </w:rPr>
        <w:t xml:space="preserve">ID of </w:t>
      </w:r>
      <w:proofErr w:type="gramStart"/>
      <w:r w:rsidR="0070461C" w:rsidRPr="00A02465">
        <w:rPr>
          <w:rFonts w:ascii="Arial" w:hAnsi="Arial" w:cs="Arial"/>
          <w:b/>
        </w:rPr>
        <w:t>reviewer</w:t>
      </w:r>
      <w:r w:rsidR="00A05E21" w:rsidRPr="00A02465">
        <w:rPr>
          <w:rFonts w:ascii="Arial" w:hAnsi="Arial" w:cs="Arial"/>
          <w:b/>
        </w:rPr>
        <w:t xml:space="preserve"> </w:t>
      </w:r>
      <w:r w:rsidR="0070461C" w:rsidRPr="00A02465">
        <w:rPr>
          <w:rFonts w:ascii="Arial" w:hAnsi="Arial" w:cs="Arial"/>
          <w:b/>
        </w:rPr>
        <w:t>:</w:t>
      </w:r>
      <w:proofErr w:type="gramEnd"/>
      <w:r w:rsidR="0070461C" w:rsidRPr="00A0246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078046639"/>
          <w:placeholder>
            <w:docPart w:val="0CD7A042C3574D179417B202F3C17225"/>
          </w:placeholder>
          <w:showingPlcHdr/>
        </w:sdtPr>
        <w:sdtEndPr/>
        <w:sdtContent>
          <w:r w:rsidR="0070461C" w:rsidRPr="00A02465">
            <w:rPr>
              <w:rStyle w:val="PlaceholderText"/>
              <w:rFonts w:ascii="Arial" w:hAnsi="Arial" w:cs="Arial"/>
            </w:rPr>
            <w:t>enter initials</w:t>
          </w:r>
        </w:sdtContent>
      </w:sdt>
      <w:r w:rsidR="0070461C" w:rsidRPr="00A02465">
        <w:rPr>
          <w:rFonts w:ascii="Arial" w:hAnsi="Arial" w:cs="Arial"/>
        </w:rPr>
        <w:t xml:space="preserve">   </w:t>
      </w:r>
    </w:p>
    <w:p w:rsidR="0070461C" w:rsidRPr="00A02465" w:rsidRDefault="0070461C" w:rsidP="0074110F">
      <w:pPr>
        <w:tabs>
          <w:tab w:val="left" w:pos="1560"/>
        </w:tabs>
        <w:spacing w:after="0" w:line="480" w:lineRule="auto"/>
        <w:rPr>
          <w:rFonts w:ascii="Arial" w:hAnsi="Arial" w:cs="Arial"/>
        </w:rPr>
      </w:pPr>
      <w:r w:rsidRPr="00A02465">
        <w:rPr>
          <w:rFonts w:ascii="Arial" w:hAnsi="Arial" w:cs="Arial"/>
          <w:b/>
        </w:rPr>
        <w:t>Title of article</w:t>
      </w:r>
      <w:r w:rsidR="00A02465">
        <w:rPr>
          <w:rFonts w:ascii="Arial" w:hAnsi="Arial" w:cs="Arial"/>
          <w:b/>
        </w:rPr>
        <w:tab/>
      </w:r>
      <w:r w:rsidRPr="00A02465">
        <w:rPr>
          <w:rFonts w:ascii="Arial" w:hAnsi="Arial" w:cs="Arial"/>
          <w:b/>
        </w:rPr>
        <w:t xml:space="preserve">: </w:t>
      </w:r>
      <w:r w:rsidRPr="00A0246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03781383"/>
          <w:placeholder>
            <w:docPart w:val="88D600C338B141879954A75839EA4345"/>
          </w:placeholder>
          <w:showingPlcHdr/>
        </w:sdtPr>
        <w:sdtEndPr/>
        <w:sdtContent>
          <w:r w:rsidRPr="00A02465">
            <w:rPr>
              <w:rStyle w:val="PlaceholderText"/>
              <w:rFonts w:ascii="Arial" w:hAnsi="Arial" w:cs="Arial"/>
            </w:rPr>
            <w:t>enter article title.</w:t>
          </w:r>
        </w:sdtContent>
      </w:sdt>
      <w:r w:rsidRPr="00A02465">
        <w:rPr>
          <w:rFonts w:ascii="Arial" w:hAnsi="Arial" w:cs="Arial"/>
        </w:rPr>
        <w:t xml:space="preserve"> </w:t>
      </w:r>
    </w:p>
    <w:p w:rsidR="0070461C" w:rsidRPr="00A02465" w:rsidRDefault="0070461C" w:rsidP="0074110F">
      <w:pPr>
        <w:tabs>
          <w:tab w:val="left" w:pos="1560"/>
          <w:tab w:val="left" w:pos="3553"/>
          <w:tab w:val="center" w:pos="4513"/>
        </w:tabs>
        <w:spacing w:after="0" w:line="480" w:lineRule="auto"/>
        <w:rPr>
          <w:rFonts w:ascii="Arial" w:hAnsi="Arial" w:cs="Arial"/>
          <w:b/>
        </w:rPr>
      </w:pPr>
      <w:r w:rsidRPr="00A02465">
        <w:rPr>
          <w:rFonts w:ascii="Arial" w:hAnsi="Arial" w:cs="Arial"/>
          <w:b/>
        </w:rPr>
        <w:t>Author</w:t>
      </w:r>
      <w:r w:rsidR="004E4EFD" w:rsidRPr="00A02465">
        <w:rPr>
          <w:rFonts w:ascii="Arial" w:hAnsi="Arial" w:cs="Arial"/>
          <w:b/>
        </w:rPr>
        <w:t>(s)</w:t>
      </w:r>
      <w:r w:rsidR="00A02465">
        <w:rPr>
          <w:rFonts w:ascii="Arial" w:hAnsi="Arial" w:cs="Arial"/>
          <w:b/>
        </w:rPr>
        <w:t xml:space="preserve">    </w:t>
      </w:r>
      <w:r w:rsidR="004E4EFD" w:rsidRPr="00A02465">
        <w:rPr>
          <w:rFonts w:ascii="Arial" w:hAnsi="Arial" w:cs="Arial"/>
          <w:b/>
        </w:rPr>
        <w:t xml:space="preserve">   </w:t>
      </w:r>
      <w:r w:rsidR="00A02465">
        <w:rPr>
          <w:rFonts w:ascii="Arial" w:hAnsi="Arial" w:cs="Arial"/>
          <w:b/>
        </w:rPr>
        <w:t xml:space="preserve"> </w:t>
      </w:r>
      <w:r w:rsidR="00A02465">
        <w:rPr>
          <w:rFonts w:ascii="Arial" w:hAnsi="Arial" w:cs="Arial"/>
          <w:b/>
        </w:rPr>
        <w:tab/>
      </w:r>
      <w:r w:rsidRPr="00A02465">
        <w:rPr>
          <w:rFonts w:ascii="Arial" w:hAnsi="Arial" w:cs="Arial"/>
          <w:b/>
        </w:rPr>
        <w:t xml:space="preserve">:  </w:t>
      </w:r>
      <w:sdt>
        <w:sdtPr>
          <w:rPr>
            <w:rFonts w:ascii="Arial" w:hAnsi="Arial" w:cs="Arial"/>
            <w:b/>
          </w:rPr>
          <w:id w:val="526370822"/>
          <w:placeholder>
            <w:docPart w:val="4652C728DB50484B81A474A2E168B604"/>
          </w:placeholder>
          <w:showingPlcHdr/>
        </w:sdtPr>
        <w:sdtEndPr/>
        <w:sdtContent>
          <w:r w:rsidRPr="00A02465">
            <w:rPr>
              <w:rStyle w:val="PlaceholderText"/>
              <w:rFonts w:ascii="Arial" w:hAnsi="Arial" w:cs="Arial"/>
            </w:rPr>
            <w:t>first 3 authors.</w:t>
          </w:r>
        </w:sdtContent>
      </w:sdt>
      <w:r w:rsidRPr="00A02465">
        <w:rPr>
          <w:rFonts w:ascii="Arial" w:hAnsi="Arial" w:cs="Arial"/>
          <w:b/>
        </w:rPr>
        <w:tab/>
      </w:r>
    </w:p>
    <w:p w:rsidR="0084410A" w:rsidRDefault="00BF0013" w:rsidP="00A44969">
      <w:pPr>
        <w:pStyle w:val="ListParagraph"/>
        <w:numPr>
          <w:ilvl w:val="0"/>
          <w:numId w:val="2"/>
        </w:numPr>
        <w:tabs>
          <w:tab w:val="left" w:pos="4395"/>
        </w:tabs>
        <w:spacing w:before="240" w:after="0"/>
        <w:rPr>
          <w:rFonts w:ascii="Arial" w:hAnsi="Arial" w:cs="Arial"/>
          <w:b/>
          <w:sz w:val="24"/>
          <w:szCs w:val="24"/>
          <w:u w:val="single"/>
        </w:rPr>
      </w:pPr>
      <w:r w:rsidRPr="00663A81">
        <w:rPr>
          <w:rFonts w:ascii="Arial" w:hAnsi="Arial" w:cs="Arial"/>
          <w:b/>
          <w:sz w:val="24"/>
          <w:szCs w:val="24"/>
          <w:u w:val="single"/>
        </w:rPr>
        <w:t>Study characteristics</w:t>
      </w:r>
    </w:p>
    <w:p w:rsidR="00A44969" w:rsidRPr="00663A81" w:rsidRDefault="00A44969" w:rsidP="00A44969">
      <w:pPr>
        <w:pStyle w:val="ListParagraph"/>
        <w:tabs>
          <w:tab w:val="left" w:pos="4395"/>
        </w:tabs>
        <w:spacing w:after="0" w:line="24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34"/>
        <w:gridCol w:w="3118"/>
        <w:gridCol w:w="2835"/>
        <w:gridCol w:w="2755"/>
      </w:tblGrid>
      <w:tr w:rsidR="0049286F" w:rsidRPr="00A02465" w:rsidTr="0049286F">
        <w:tc>
          <w:tcPr>
            <w:tcW w:w="9242" w:type="dxa"/>
            <w:gridSpan w:val="4"/>
          </w:tcPr>
          <w:p w:rsidR="0049286F" w:rsidRPr="00A02465" w:rsidRDefault="0049286F" w:rsidP="00A44969">
            <w:pPr>
              <w:tabs>
                <w:tab w:val="left" w:pos="4395"/>
              </w:tabs>
              <w:spacing w:line="360" w:lineRule="auto"/>
              <w:rPr>
                <w:rFonts w:ascii="Arial" w:hAnsi="Arial" w:cs="Arial"/>
              </w:rPr>
            </w:pPr>
            <w:r w:rsidRPr="00A02465">
              <w:rPr>
                <w:rFonts w:ascii="Arial" w:hAnsi="Arial" w:cs="Arial"/>
                <w:b/>
              </w:rPr>
              <w:t>Country:</w:t>
            </w:r>
            <w:r w:rsidRPr="00A02465">
              <w:rPr>
                <w:rFonts w:ascii="Arial" w:hAnsi="Arial" w:cs="Arial"/>
              </w:rPr>
              <w:t xml:space="preserve"> </w:t>
            </w:r>
            <w:sdt>
              <w:sdtPr>
                <w:rPr>
                  <w:rStyle w:val="Style18"/>
                  <w:rFonts w:ascii="Arial" w:hAnsi="Arial" w:cs="Arial"/>
                </w:rPr>
                <w:id w:val="-826900167"/>
                <w:placeholder>
                  <w:docPart w:val="BB234B21BC824621BE081FE0AC9CD290"/>
                </w:placeholder>
                <w:showingPlcHdr/>
              </w:sdtPr>
              <w:sdtEndPr>
                <w:rPr>
                  <w:rStyle w:val="DefaultParagraphFont"/>
                  <w:color w:val="auto"/>
                </w:rPr>
              </w:sdtEndPr>
              <w:sdtContent>
                <w:r w:rsidRPr="00A02465">
                  <w:rPr>
                    <w:rFonts w:ascii="Arial" w:hAnsi="Arial" w:cs="Arial"/>
                  </w:rPr>
                  <w:t>Country where study was done</w:t>
                </w:r>
                <w:r w:rsidRPr="00A02465">
                  <w:rPr>
                    <w:rStyle w:val="PlaceholderText"/>
                    <w:rFonts w:ascii="Arial" w:hAnsi="Arial" w:cs="Arial"/>
                  </w:rPr>
                  <w:t>.</w:t>
                </w:r>
              </w:sdtContent>
            </w:sdt>
            <w:r w:rsidRPr="00A02465">
              <w:rPr>
                <w:rFonts w:ascii="Arial" w:hAnsi="Arial" w:cs="Arial"/>
              </w:rPr>
              <w:t xml:space="preserve">         </w:t>
            </w:r>
            <w:r w:rsidRPr="00A02465">
              <w:rPr>
                <w:rStyle w:val="Style18"/>
                <w:rFonts w:ascii="Arial" w:hAnsi="Arial" w:cs="Arial"/>
                <w:b/>
                <w:color w:val="auto"/>
              </w:rPr>
              <w:t>Year:</w:t>
            </w:r>
            <w:r w:rsidRPr="00A02465">
              <w:rPr>
                <w:rStyle w:val="Style18"/>
                <w:rFonts w:ascii="Arial" w:hAnsi="Arial" w:cs="Arial"/>
                <w:color w:val="auto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873599716"/>
                <w:placeholder>
                  <w:docPart w:val="A8B9508B5FB44A01AA5F7F23638D9D0E"/>
                </w:placeholder>
                <w:showingPlcHdr/>
              </w:sdtPr>
              <w:sdtEndPr/>
              <w:sdtContent>
                <w:r w:rsidRPr="00A02465">
                  <w:rPr>
                    <w:rFonts w:ascii="Arial" w:hAnsi="Arial" w:cs="Arial"/>
                  </w:rPr>
                  <w:t>State study date</w:t>
                </w:r>
              </w:sdtContent>
            </w:sdt>
          </w:p>
        </w:tc>
      </w:tr>
      <w:tr w:rsidR="0049286F" w:rsidRPr="00A02465" w:rsidTr="0049286F">
        <w:tc>
          <w:tcPr>
            <w:tcW w:w="9242" w:type="dxa"/>
            <w:gridSpan w:val="4"/>
          </w:tcPr>
          <w:p w:rsidR="0049286F" w:rsidRPr="00A02465" w:rsidRDefault="0049286F" w:rsidP="002B17E1">
            <w:pPr>
              <w:tabs>
                <w:tab w:val="left" w:pos="4395"/>
              </w:tabs>
              <w:spacing w:line="360" w:lineRule="auto"/>
              <w:rPr>
                <w:rFonts w:ascii="Arial" w:hAnsi="Arial" w:cs="Arial"/>
              </w:rPr>
            </w:pPr>
            <w:r w:rsidRPr="00A02465">
              <w:rPr>
                <w:rFonts w:ascii="Arial" w:hAnsi="Arial" w:cs="Arial"/>
                <w:b/>
              </w:rPr>
              <w:t>Setting:</w:t>
            </w:r>
            <w:r w:rsidRPr="00A02465">
              <w:rPr>
                <w:rFonts w:ascii="Arial" w:hAnsi="Arial" w:cs="Arial"/>
              </w:rPr>
              <w:t xml:space="preserve">      </w:t>
            </w:r>
            <w:r w:rsidR="00A132A1" w:rsidRPr="00A02465">
              <w:rPr>
                <w:rFonts w:ascii="Arial" w:hAnsi="Arial" w:cs="Arial"/>
              </w:rPr>
              <w:t xml:space="preserve"> </w:t>
            </w:r>
            <w:r w:rsidR="002B17E1">
              <w:rPr>
                <w:rFonts w:ascii="Arial" w:hAnsi="Arial" w:cs="Arial"/>
              </w:rPr>
              <w:t>Group</w:t>
            </w:r>
            <w:r w:rsidRPr="00A02465">
              <w:rPr>
                <w:rFonts w:ascii="Arial" w:hAnsi="Arial" w:cs="Arial"/>
              </w:rPr>
              <w:t xml:space="preserve">  </w:t>
            </w:r>
            <w:r w:rsidRPr="00A02465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2"/>
            <w:r w:rsidRPr="00A02465">
              <w:rPr>
                <w:rFonts w:ascii="Arial" w:hAnsi="Arial" w:cs="Arial"/>
              </w:rPr>
              <w:instrText xml:space="preserve"> FORMCHECKBOX </w:instrText>
            </w:r>
            <w:r w:rsidR="00303374">
              <w:rPr>
                <w:rFonts w:ascii="Arial" w:hAnsi="Arial" w:cs="Arial"/>
              </w:rPr>
            </w:r>
            <w:r w:rsidR="00303374">
              <w:rPr>
                <w:rFonts w:ascii="Arial" w:hAnsi="Arial" w:cs="Arial"/>
              </w:rPr>
              <w:fldChar w:fldCharType="separate"/>
            </w:r>
            <w:r w:rsidRPr="00A02465">
              <w:rPr>
                <w:rFonts w:ascii="Arial" w:hAnsi="Arial" w:cs="Arial"/>
              </w:rPr>
              <w:fldChar w:fldCharType="end"/>
            </w:r>
            <w:bookmarkEnd w:id="1"/>
            <w:r w:rsidRPr="00A02465">
              <w:rPr>
                <w:rFonts w:ascii="Arial" w:hAnsi="Arial" w:cs="Arial"/>
              </w:rPr>
              <w:t xml:space="preserve"> </w:t>
            </w:r>
            <w:r w:rsidR="00A132A1" w:rsidRPr="00A02465">
              <w:rPr>
                <w:rFonts w:ascii="Arial" w:hAnsi="Arial" w:cs="Arial"/>
              </w:rPr>
              <w:t xml:space="preserve">    </w:t>
            </w:r>
            <w:r w:rsidR="002B17E1">
              <w:rPr>
                <w:rFonts w:ascii="Arial" w:hAnsi="Arial" w:cs="Arial"/>
              </w:rPr>
              <w:t>Individual</w:t>
            </w:r>
            <w:r w:rsidRPr="00A02465">
              <w:rPr>
                <w:rFonts w:ascii="Arial" w:hAnsi="Arial" w:cs="Arial"/>
              </w:rPr>
              <w:t xml:space="preserve">  </w:t>
            </w:r>
            <w:r w:rsidRPr="00A02465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3"/>
            <w:r w:rsidRPr="00A02465">
              <w:rPr>
                <w:rFonts w:ascii="Arial" w:hAnsi="Arial" w:cs="Arial"/>
              </w:rPr>
              <w:instrText xml:space="preserve"> FORMCHECKBOX </w:instrText>
            </w:r>
            <w:r w:rsidR="00303374">
              <w:rPr>
                <w:rFonts w:ascii="Arial" w:hAnsi="Arial" w:cs="Arial"/>
              </w:rPr>
            </w:r>
            <w:r w:rsidR="00303374">
              <w:rPr>
                <w:rFonts w:ascii="Arial" w:hAnsi="Arial" w:cs="Arial"/>
              </w:rPr>
              <w:fldChar w:fldCharType="separate"/>
            </w:r>
            <w:r w:rsidRPr="00A02465">
              <w:rPr>
                <w:rFonts w:ascii="Arial" w:hAnsi="Arial" w:cs="Arial"/>
              </w:rPr>
              <w:fldChar w:fldCharType="end"/>
            </w:r>
            <w:bookmarkEnd w:id="2"/>
            <w:r w:rsidR="002B17E1">
              <w:rPr>
                <w:rFonts w:ascii="Arial" w:hAnsi="Arial" w:cs="Arial"/>
              </w:rPr>
              <w:t xml:space="preserve">     </w:t>
            </w:r>
            <w:r w:rsidR="00A05E21" w:rsidRPr="00A02465">
              <w:rPr>
                <w:rFonts w:ascii="Arial" w:hAnsi="Arial" w:cs="Arial"/>
              </w:rPr>
              <w:t xml:space="preserve"> </w:t>
            </w:r>
            <w:r w:rsidR="00D801EB">
              <w:rPr>
                <w:rFonts w:ascii="Arial" w:hAnsi="Arial" w:cs="Arial"/>
              </w:rPr>
              <w:t xml:space="preserve">Home based </w:t>
            </w:r>
            <w:r w:rsidR="00D801EB">
              <w:rPr>
                <w:rFonts w:ascii="Arial" w:hAnsi="Arial" w:cs="Ari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9"/>
            <w:r w:rsidR="00D801EB">
              <w:rPr>
                <w:rFonts w:ascii="Arial" w:hAnsi="Arial" w:cs="Arial"/>
              </w:rPr>
              <w:instrText xml:space="preserve"> FORMCHECKBOX </w:instrText>
            </w:r>
            <w:r w:rsidR="00303374">
              <w:rPr>
                <w:rFonts w:ascii="Arial" w:hAnsi="Arial" w:cs="Arial"/>
              </w:rPr>
            </w:r>
            <w:r w:rsidR="00303374">
              <w:rPr>
                <w:rFonts w:ascii="Arial" w:hAnsi="Arial" w:cs="Arial"/>
              </w:rPr>
              <w:fldChar w:fldCharType="separate"/>
            </w:r>
            <w:r w:rsidR="00D801EB">
              <w:rPr>
                <w:rFonts w:ascii="Arial" w:hAnsi="Arial" w:cs="Arial"/>
              </w:rPr>
              <w:fldChar w:fldCharType="end"/>
            </w:r>
            <w:bookmarkEnd w:id="3"/>
            <w:r w:rsidR="00D801EB">
              <w:rPr>
                <w:rFonts w:ascii="Arial" w:hAnsi="Arial" w:cs="Arial"/>
              </w:rPr>
              <w:t xml:space="preserve"> </w:t>
            </w:r>
            <w:r w:rsidR="00A05E21" w:rsidRPr="00A02465">
              <w:rPr>
                <w:rFonts w:ascii="Arial" w:hAnsi="Arial" w:cs="Arial"/>
              </w:rPr>
              <w:t xml:space="preserve"> Unclear</w:t>
            </w:r>
            <w:r w:rsidRPr="00A02465">
              <w:rPr>
                <w:rFonts w:ascii="Arial" w:hAnsi="Arial" w:cs="Arial"/>
              </w:rPr>
              <w:t xml:space="preserve">  </w:t>
            </w:r>
            <w:r w:rsidRPr="00A02465">
              <w:rPr>
                <w:rFonts w:ascii="Arial" w:hAnsi="Arial" w:cs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Pr="00A02465">
              <w:rPr>
                <w:rFonts w:ascii="Arial" w:hAnsi="Arial" w:cs="Arial"/>
              </w:rPr>
              <w:instrText xml:space="preserve"> FORMCHECKBOX </w:instrText>
            </w:r>
            <w:r w:rsidR="00303374">
              <w:rPr>
                <w:rFonts w:ascii="Arial" w:hAnsi="Arial" w:cs="Arial"/>
              </w:rPr>
            </w:r>
            <w:r w:rsidR="00303374">
              <w:rPr>
                <w:rFonts w:ascii="Arial" w:hAnsi="Arial" w:cs="Arial"/>
              </w:rPr>
              <w:fldChar w:fldCharType="separate"/>
            </w:r>
            <w:r w:rsidRPr="00A02465">
              <w:rPr>
                <w:rFonts w:ascii="Arial" w:hAnsi="Arial" w:cs="Arial"/>
              </w:rPr>
              <w:fldChar w:fldCharType="end"/>
            </w:r>
            <w:bookmarkEnd w:id="4"/>
            <w:r w:rsidRPr="00A02465">
              <w:rPr>
                <w:rFonts w:ascii="Arial" w:hAnsi="Arial" w:cs="Arial"/>
              </w:rPr>
              <w:t xml:space="preserve"> </w:t>
            </w:r>
            <w:r w:rsidR="002B17E1">
              <w:rPr>
                <w:rFonts w:ascii="Arial" w:hAnsi="Arial" w:cs="Arial"/>
              </w:rPr>
              <w:t xml:space="preserve">   Others: </w:t>
            </w:r>
            <w:r w:rsidR="002B17E1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2B17E1">
              <w:rPr>
                <w:rFonts w:ascii="Arial" w:hAnsi="Arial" w:cs="Arial"/>
              </w:rPr>
              <w:instrText xml:space="preserve"> FORMTEXT </w:instrText>
            </w:r>
            <w:r w:rsidR="002B17E1">
              <w:rPr>
                <w:rFonts w:ascii="Arial" w:hAnsi="Arial" w:cs="Arial"/>
              </w:rPr>
            </w:r>
            <w:r w:rsidR="002B17E1">
              <w:rPr>
                <w:rFonts w:ascii="Arial" w:hAnsi="Arial" w:cs="Arial"/>
              </w:rPr>
              <w:fldChar w:fldCharType="separate"/>
            </w:r>
            <w:r w:rsidR="002B17E1">
              <w:rPr>
                <w:rFonts w:ascii="Arial" w:hAnsi="Arial" w:cs="Arial"/>
                <w:noProof/>
              </w:rPr>
              <w:t> </w:t>
            </w:r>
            <w:r w:rsidR="002B17E1">
              <w:rPr>
                <w:rFonts w:ascii="Arial" w:hAnsi="Arial" w:cs="Arial"/>
                <w:noProof/>
              </w:rPr>
              <w:t> </w:t>
            </w:r>
            <w:r w:rsidR="002B17E1">
              <w:rPr>
                <w:rFonts w:ascii="Arial" w:hAnsi="Arial" w:cs="Arial"/>
                <w:noProof/>
              </w:rPr>
              <w:t> </w:t>
            </w:r>
            <w:r w:rsidR="002B17E1">
              <w:rPr>
                <w:rFonts w:ascii="Arial" w:hAnsi="Arial" w:cs="Arial"/>
                <w:noProof/>
              </w:rPr>
              <w:t> </w:t>
            </w:r>
            <w:r w:rsidR="002B17E1">
              <w:rPr>
                <w:rFonts w:ascii="Arial" w:hAnsi="Arial" w:cs="Arial"/>
                <w:noProof/>
              </w:rPr>
              <w:t> </w:t>
            </w:r>
            <w:r w:rsidR="002B17E1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A52ABB" w:rsidRPr="00A02465" w:rsidTr="0049286F">
        <w:tc>
          <w:tcPr>
            <w:tcW w:w="9242" w:type="dxa"/>
            <w:gridSpan w:val="4"/>
          </w:tcPr>
          <w:p w:rsidR="00A52ABB" w:rsidRDefault="006474C5" w:rsidP="002B17E1">
            <w:pPr>
              <w:tabs>
                <w:tab w:val="left" w:pos="4395"/>
              </w:tabs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="00A52ABB">
              <w:rPr>
                <w:rFonts w:ascii="Arial" w:hAnsi="Arial" w:cs="Arial"/>
                <w:b/>
              </w:rPr>
              <w:t>efinition of</w:t>
            </w:r>
            <w:r w:rsidR="008A0936">
              <w:rPr>
                <w:rFonts w:ascii="Arial" w:hAnsi="Arial" w:cs="Arial"/>
                <w:b/>
              </w:rPr>
              <w:t xml:space="preserve"> OA</w:t>
            </w:r>
            <w:r>
              <w:rPr>
                <w:rFonts w:ascii="Arial" w:hAnsi="Arial" w:cs="Arial"/>
                <w:b/>
              </w:rPr>
              <w:t xml:space="preserve"> used</w:t>
            </w:r>
            <w:r w:rsidR="008A0936">
              <w:rPr>
                <w:rFonts w:ascii="Arial" w:hAnsi="Arial" w:cs="Arial"/>
                <w:b/>
              </w:rPr>
              <w:t xml:space="preserve">: Self-reported </w:t>
            </w:r>
            <w:r w:rsidR="008A0936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7"/>
            <w:r w:rsidR="008A0936">
              <w:rPr>
                <w:rFonts w:ascii="Arial" w:hAnsi="Arial" w:cs="Arial"/>
                <w:b/>
              </w:rPr>
              <w:instrText xml:space="preserve"> FORMCHECKBOX </w:instrText>
            </w:r>
            <w:r w:rsidR="00303374">
              <w:rPr>
                <w:rFonts w:ascii="Arial" w:hAnsi="Arial" w:cs="Arial"/>
                <w:b/>
              </w:rPr>
            </w:r>
            <w:r w:rsidR="00303374">
              <w:rPr>
                <w:rFonts w:ascii="Arial" w:hAnsi="Arial" w:cs="Arial"/>
                <w:b/>
              </w:rPr>
              <w:fldChar w:fldCharType="separate"/>
            </w:r>
            <w:r w:rsidR="008A0936">
              <w:rPr>
                <w:rFonts w:ascii="Arial" w:hAnsi="Arial" w:cs="Arial"/>
                <w:b/>
              </w:rPr>
              <w:fldChar w:fldCharType="end"/>
            </w:r>
            <w:bookmarkEnd w:id="6"/>
            <w:r w:rsidR="008A0936">
              <w:rPr>
                <w:rFonts w:ascii="Arial" w:hAnsi="Arial" w:cs="Arial"/>
                <w:b/>
              </w:rPr>
              <w:t xml:space="preserve">  Radiographic  </w:t>
            </w:r>
            <w:r w:rsidR="008A0936">
              <w:rPr>
                <w:rFonts w:ascii="Arial" w:hAnsi="Arial" w:cs="Arial"/>
                <w:b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8"/>
            <w:r w:rsidR="008A0936">
              <w:rPr>
                <w:rFonts w:ascii="Arial" w:hAnsi="Arial" w:cs="Arial"/>
                <w:b/>
              </w:rPr>
              <w:instrText xml:space="preserve"> FORMCHECKBOX </w:instrText>
            </w:r>
            <w:r w:rsidR="00303374">
              <w:rPr>
                <w:rFonts w:ascii="Arial" w:hAnsi="Arial" w:cs="Arial"/>
                <w:b/>
              </w:rPr>
            </w:r>
            <w:r w:rsidR="00303374">
              <w:rPr>
                <w:rFonts w:ascii="Arial" w:hAnsi="Arial" w:cs="Arial"/>
                <w:b/>
              </w:rPr>
              <w:fldChar w:fldCharType="separate"/>
            </w:r>
            <w:r w:rsidR="008A0936">
              <w:rPr>
                <w:rFonts w:ascii="Arial" w:hAnsi="Arial" w:cs="Arial"/>
                <w:b/>
              </w:rPr>
              <w:fldChar w:fldCharType="end"/>
            </w:r>
            <w:bookmarkEnd w:id="7"/>
            <w:r w:rsidR="008A0936">
              <w:rPr>
                <w:rFonts w:ascii="Arial" w:hAnsi="Arial" w:cs="Arial"/>
                <w:b/>
              </w:rPr>
              <w:t xml:space="preserve"> Symptomatic</w:t>
            </w:r>
            <w:r w:rsidR="004E0F42">
              <w:rPr>
                <w:rFonts w:ascii="Arial" w:hAnsi="Arial" w:cs="Arial"/>
                <w:b/>
              </w:rPr>
              <w:t xml:space="preserve">  </w:t>
            </w:r>
            <w:r w:rsidR="008A0936">
              <w:rPr>
                <w:rFonts w:ascii="Arial" w:hAnsi="Arial" w:cs="Arial"/>
                <w:b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9"/>
            <w:r w:rsidR="008A0936">
              <w:rPr>
                <w:rFonts w:ascii="Arial" w:hAnsi="Arial" w:cs="Arial"/>
                <w:b/>
              </w:rPr>
              <w:instrText xml:space="preserve"> FORMCHECKBOX </w:instrText>
            </w:r>
            <w:r w:rsidR="00303374">
              <w:rPr>
                <w:rFonts w:ascii="Arial" w:hAnsi="Arial" w:cs="Arial"/>
                <w:b/>
              </w:rPr>
            </w:r>
            <w:r w:rsidR="00303374">
              <w:rPr>
                <w:rFonts w:ascii="Arial" w:hAnsi="Arial" w:cs="Arial"/>
                <w:b/>
              </w:rPr>
              <w:fldChar w:fldCharType="separate"/>
            </w:r>
            <w:r w:rsidR="008A0936">
              <w:rPr>
                <w:rFonts w:ascii="Arial" w:hAnsi="Arial" w:cs="Arial"/>
                <w:b/>
              </w:rPr>
              <w:fldChar w:fldCharType="end"/>
            </w:r>
            <w:bookmarkEnd w:id="8"/>
          </w:p>
          <w:p w:rsidR="00A52ABB" w:rsidRPr="00A02465" w:rsidRDefault="008A0936" w:rsidP="001C634A">
            <w:pPr>
              <w:tabs>
                <w:tab w:val="left" w:pos="4395"/>
              </w:tabs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</w:t>
            </w:r>
            <w:r w:rsidR="001C634A">
              <w:rPr>
                <w:rFonts w:ascii="Arial" w:hAnsi="Arial" w:cs="Arial"/>
                <w:b/>
              </w:rPr>
              <w:t>ACR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0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03374">
              <w:rPr>
                <w:rFonts w:ascii="Arial" w:hAnsi="Arial" w:cs="Arial"/>
                <w:b/>
              </w:rPr>
            </w:r>
            <w:r w:rsidR="00303374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  <w:bookmarkEnd w:id="9"/>
            <w:r>
              <w:rPr>
                <w:rFonts w:ascii="Arial" w:hAnsi="Arial" w:cs="Arial"/>
                <w:b/>
              </w:rPr>
              <w:t xml:space="preserve">   </w:t>
            </w:r>
            <w:r w:rsidR="001C634A">
              <w:rPr>
                <w:rFonts w:ascii="Arial" w:hAnsi="Arial" w:cs="Arial"/>
                <w:b/>
              </w:rPr>
              <w:t xml:space="preserve">Unclear </w:t>
            </w:r>
            <w:r w:rsidR="001C634A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634A">
              <w:rPr>
                <w:rFonts w:ascii="Arial" w:hAnsi="Arial" w:cs="Arial"/>
                <w:b/>
              </w:rPr>
              <w:instrText xml:space="preserve"> FORMCHECKBOX </w:instrText>
            </w:r>
            <w:r w:rsidR="00303374">
              <w:rPr>
                <w:rFonts w:ascii="Arial" w:hAnsi="Arial" w:cs="Arial"/>
                <w:b/>
              </w:rPr>
            </w:r>
            <w:r w:rsidR="00303374">
              <w:rPr>
                <w:rFonts w:ascii="Arial" w:hAnsi="Arial" w:cs="Arial"/>
                <w:b/>
              </w:rPr>
              <w:fldChar w:fldCharType="separate"/>
            </w:r>
            <w:r w:rsidR="001C634A">
              <w:rPr>
                <w:rFonts w:ascii="Arial" w:hAnsi="Arial" w:cs="Arial"/>
                <w:b/>
              </w:rPr>
              <w:fldChar w:fldCharType="end"/>
            </w:r>
            <w:r w:rsidR="001C634A">
              <w:rPr>
                <w:rFonts w:ascii="Arial" w:hAnsi="Arial" w:cs="Arial"/>
                <w:b/>
              </w:rPr>
              <w:t xml:space="preserve">  </w:t>
            </w:r>
            <w:r>
              <w:rPr>
                <w:rFonts w:ascii="Arial" w:hAnsi="Arial" w:cs="Arial"/>
                <w:b/>
              </w:rPr>
              <w:t xml:space="preserve">Others: </w:t>
            </w:r>
            <w:sdt>
              <w:sdtPr>
                <w:rPr>
                  <w:rFonts w:ascii="Arial" w:hAnsi="Arial" w:cs="Arial"/>
                  <w:b/>
                </w:rPr>
                <w:id w:val="-1294670672"/>
                <w:placeholder>
                  <w:docPart w:val="99141D2E58B646A4B9EA6579E5D54833"/>
                </w:placeholder>
                <w:showingPlcHdr/>
              </w:sdtPr>
              <w:sdtEndPr/>
              <w:sdtContent>
                <w:r w:rsidRPr="00D64B25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9286F" w:rsidRPr="00A02465" w:rsidTr="0049286F">
        <w:tc>
          <w:tcPr>
            <w:tcW w:w="9242" w:type="dxa"/>
            <w:gridSpan w:val="4"/>
          </w:tcPr>
          <w:p w:rsidR="00D801EB" w:rsidRPr="00A02465" w:rsidRDefault="0049286F" w:rsidP="00D801EB">
            <w:pPr>
              <w:spacing w:line="360" w:lineRule="auto"/>
              <w:rPr>
                <w:rFonts w:ascii="Arial" w:hAnsi="Arial" w:cs="Arial"/>
              </w:rPr>
            </w:pPr>
            <w:r w:rsidRPr="00A02465">
              <w:rPr>
                <w:rFonts w:ascii="Arial" w:hAnsi="Arial" w:cs="Arial"/>
                <w:b/>
              </w:rPr>
              <w:t>Grouping:</w:t>
            </w:r>
            <w:r w:rsidR="00A132A1" w:rsidRPr="00A02465">
              <w:rPr>
                <w:rFonts w:ascii="Arial" w:hAnsi="Arial" w:cs="Arial"/>
              </w:rPr>
              <w:t xml:space="preserve">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  <w:gridCol w:w="2977"/>
              <w:gridCol w:w="3199"/>
            </w:tblGrid>
            <w:tr w:rsidR="00D801EB" w:rsidTr="001E7F03">
              <w:tc>
                <w:tcPr>
                  <w:tcW w:w="283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:rsidR="00D801EB" w:rsidRPr="004D4501" w:rsidRDefault="00D801EB" w:rsidP="00D801EB">
                  <w:pPr>
                    <w:spacing w:line="360" w:lineRule="auto"/>
                    <w:rPr>
                      <w:rFonts w:ascii="Arial" w:hAnsi="Arial" w:cs="Arial"/>
                      <w:u w:val="single"/>
                    </w:rPr>
                  </w:pPr>
                  <w:r w:rsidRPr="004D4501">
                    <w:rPr>
                      <w:rFonts w:ascii="Arial" w:hAnsi="Arial" w:cs="Arial"/>
                      <w:u w:val="single"/>
                    </w:rPr>
                    <w:t>Control</w:t>
                  </w:r>
                </w:p>
              </w:tc>
              <w:tc>
                <w:tcPr>
                  <w:tcW w:w="2977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:rsidR="00D801EB" w:rsidRPr="004D4501" w:rsidRDefault="00D801EB" w:rsidP="00D801EB">
                  <w:pPr>
                    <w:spacing w:line="360" w:lineRule="auto"/>
                    <w:rPr>
                      <w:rFonts w:ascii="Arial" w:hAnsi="Arial" w:cs="Arial"/>
                      <w:u w:val="single"/>
                    </w:rPr>
                  </w:pPr>
                  <w:r w:rsidRPr="004D4501">
                    <w:rPr>
                      <w:rFonts w:ascii="Arial" w:hAnsi="Arial" w:cs="Arial"/>
                      <w:u w:val="single"/>
                    </w:rPr>
                    <w:t>Intervention 1</w:t>
                  </w:r>
                </w:p>
              </w:tc>
              <w:tc>
                <w:tcPr>
                  <w:tcW w:w="3199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:rsidR="00D801EB" w:rsidRPr="004D4501" w:rsidRDefault="00D801EB" w:rsidP="00D801EB">
                  <w:pPr>
                    <w:spacing w:line="360" w:lineRule="auto"/>
                    <w:rPr>
                      <w:rFonts w:ascii="Arial" w:hAnsi="Arial" w:cs="Arial"/>
                      <w:u w:val="single"/>
                    </w:rPr>
                  </w:pPr>
                  <w:r w:rsidRPr="004D4501">
                    <w:rPr>
                      <w:rFonts w:ascii="Arial" w:hAnsi="Arial" w:cs="Arial"/>
                      <w:u w:val="single"/>
                    </w:rPr>
                    <w:t>Intervention 2</w:t>
                  </w:r>
                </w:p>
              </w:tc>
            </w:tr>
            <w:tr w:rsidR="00D801EB" w:rsidTr="001E7F03">
              <w:tc>
                <w:tcPr>
                  <w:tcW w:w="2835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:rsidR="00D801EB" w:rsidRDefault="004D4501" w:rsidP="004D4501">
                  <w:pPr>
                    <w:spacing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Detail description:</w:t>
                  </w:r>
                </w:p>
                <w:sdt>
                  <w:sdtPr>
                    <w:rPr>
                      <w:rFonts w:ascii="Arial" w:hAnsi="Arial" w:cs="Arial"/>
                    </w:rPr>
                    <w:id w:val="-2145032250"/>
                    <w:placeholder>
                      <w:docPart w:val="A57D9E42B1CA4D37BDA03D718F4762CD"/>
                    </w:placeholder>
                    <w:showingPlcHdr/>
                  </w:sdtPr>
                  <w:sdtEndPr/>
                  <w:sdtContent>
                    <w:p w:rsidR="003409BE" w:rsidRDefault="00617148" w:rsidP="00617148">
                      <w:pPr>
                        <w:spacing w:line="276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Style w:val="PlaceholderText"/>
                        </w:rPr>
                        <w:t>Enter description of exercise details</w:t>
                      </w:r>
                    </w:p>
                  </w:sdtContent>
                </w:sdt>
              </w:tc>
              <w:tc>
                <w:tcPr>
                  <w:tcW w:w="2977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:rsidR="00D801EB" w:rsidRDefault="00D801EB" w:rsidP="004D4501">
                  <w:pPr>
                    <w:spacing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Check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0" w:name="Check10"/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303374">
                    <w:rPr>
                      <w:rFonts w:ascii="Arial" w:hAnsi="Arial" w:cs="Arial"/>
                    </w:rPr>
                  </w:r>
                  <w:r w:rsidR="00303374"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10"/>
                  <w:r>
                    <w:rPr>
                      <w:rFonts w:ascii="Arial" w:hAnsi="Arial" w:cs="Arial"/>
                    </w:rPr>
                    <w:t xml:space="preserve"> </w:t>
                  </w:r>
                  <w:r w:rsidR="001343AA">
                    <w:rPr>
                      <w:rFonts w:ascii="Arial" w:hAnsi="Arial" w:cs="Arial"/>
                    </w:rPr>
                    <w:t>Body</w:t>
                  </w:r>
                </w:p>
                <w:p w:rsidR="00D801EB" w:rsidRDefault="00D801EB" w:rsidP="004D4501">
                  <w:pPr>
                    <w:spacing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1" w:name="Check11"/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303374">
                    <w:rPr>
                      <w:rFonts w:ascii="Arial" w:hAnsi="Arial" w:cs="Arial"/>
                    </w:rPr>
                  </w:r>
                  <w:r w:rsidR="00303374"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11"/>
                  <w:r>
                    <w:rPr>
                      <w:rFonts w:ascii="Arial" w:hAnsi="Arial" w:cs="Arial"/>
                    </w:rPr>
                    <w:t xml:space="preserve"> </w:t>
                  </w:r>
                  <w:r w:rsidR="001343AA">
                    <w:rPr>
                      <w:rFonts w:ascii="Arial" w:hAnsi="Arial" w:cs="Arial"/>
                    </w:rPr>
                    <w:t>Mind</w:t>
                  </w:r>
                </w:p>
                <w:p w:rsidR="00D801EB" w:rsidRDefault="00D801EB" w:rsidP="004D4501">
                  <w:pPr>
                    <w:spacing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2" w:name="Check12"/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303374">
                    <w:rPr>
                      <w:rFonts w:ascii="Arial" w:hAnsi="Arial" w:cs="Arial"/>
                    </w:rPr>
                  </w:r>
                  <w:r w:rsidR="00303374"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12"/>
                  <w:r>
                    <w:rPr>
                      <w:rFonts w:ascii="Arial" w:hAnsi="Arial" w:cs="Arial"/>
                    </w:rPr>
                    <w:t xml:space="preserve"> </w:t>
                  </w:r>
                  <w:r w:rsidR="001343AA">
                    <w:rPr>
                      <w:rFonts w:ascii="Arial" w:hAnsi="Arial" w:cs="Arial"/>
                    </w:rPr>
                    <w:t>Mixed</w:t>
                  </w:r>
                </w:p>
                <w:p w:rsidR="00D801EB" w:rsidRDefault="00D801EB" w:rsidP="004D4501">
                  <w:pPr>
                    <w:spacing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3" w:name="Check13"/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303374">
                    <w:rPr>
                      <w:rFonts w:ascii="Arial" w:hAnsi="Arial" w:cs="Arial"/>
                    </w:rPr>
                  </w:r>
                  <w:r w:rsidR="00303374"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bookmarkEnd w:id="13"/>
                  <w:r>
                    <w:rPr>
                      <w:rFonts w:ascii="Arial" w:hAnsi="Arial" w:cs="Arial"/>
                    </w:rPr>
                    <w:t xml:space="preserve"> Unclear</w:t>
                  </w:r>
                </w:p>
                <w:p w:rsidR="00D801EB" w:rsidRDefault="004D4501" w:rsidP="004D4501">
                  <w:pPr>
                    <w:spacing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Detail description</w:t>
                  </w:r>
                  <w:r w:rsidR="00D801EB">
                    <w:rPr>
                      <w:rFonts w:ascii="Arial" w:hAnsi="Arial" w:cs="Arial"/>
                    </w:rPr>
                    <w:t>:</w:t>
                  </w:r>
                </w:p>
                <w:sdt>
                  <w:sdtPr>
                    <w:rPr>
                      <w:rFonts w:ascii="Arial" w:hAnsi="Arial" w:cs="Arial"/>
                    </w:rPr>
                    <w:id w:val="730745202"/>
                    <w:placeholder>
                      <w:docPart w:val="1FAD274F6A314E92826A05A76CC1ECCA"/>
                    </w:placeholder>
                    <w:showingPlcHdr/>
                  </w:sdtPr>
                  <w:sdtEndPr/>
                  <w:sdtContent>
                    <w:p w:rsidR="003409BE" w:rsidRDefault="00617148" w:rsidP="004D4501">
                      <w:pPr>
                        <w:spacing w:line="276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Style w:val="PlaceholderText"/>
                        </w:rPr>
                        <w:t>Enter description of exercise details</w:t>
                      </w:r>
                    </w:p>
                  </w:sdtContent>
                </w:sdt>
                <w:p w:rsidR="003409BE" w:rsidRDefault="003409BE" w:rsidP="004D4501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  <w:p w:rsidR="003409BE" w:rsidRDefault="003409BE" w:rsidP="004D4501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199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:rsidR="00D801EB" w:rsidRDefault="00D801EB" w:rsidP="004D4501">
                  <w:pPr>
                    <w:spacing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Check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303374">
                    <w:rPr>
                      <w:rFonts w:ascii="Arial" w:hAnsi="Arial" w:cs="Arial"/>
                    </w:rPr>
                  </w:r>
                  <w:r w:rsidR="00303374"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="001343AA">
                    <w:rPr>
                      <w:rFonts w:ascii="Arial" w:hAnsi="Arial" w:cs="Arial"/>
                    </w:rPr>
                    <w:t>Body</w:t>
                  </w:r>
                </w:p>
                <w:p w:rsidR="00D801EB" w:rsidRDefault="00D801EB" w:rsidP="004D4501">
                  <w:pPr>
                    <w:spacing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303374">
                    <w:rPr>
                      <w:rFonts w:ascii="Arial" w:hAnsi="Arial" w:cs="Arial"/>
                    </w:rPr>
                  </w:r>
                  <w:r w:rsidR="00303374"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="001343AA">
                    <w:rPr>
                      <w:rFonts w:ascii="Arial" w:hAnsi="Arial" w:cs="Arial"/>
                    </w:rPr>
                    <w:t>Mind</w:t>
                  </w:r>
                </w:p>
                <w:p w:rsidR="00D801EB" w:rsidRDefault="00D801EB" w:rsidP="004D4501">
                  <w:pPr>
                    <w:spacing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303374">
                    <w:rPr>
                      <w:rFonts w:ascii="Arial" w:hAnsi="Arial" w:cs="Arial"/>
                    </w:rPr>
                  </w:r>
                  <w:r w:rsidR="00303374"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="001343AA">
                    <w:rPr>
                      <w:rFonts w:ascii="Arial" w:hAnsi="Arial" w:cs="Arial"/>
                    </w:rPr>
                    <w:t>Mixed</w:t>
                  </w:r>
                </w:p>
                <w:p w:rsidR="00D801EB" w:rsidRDefault="00D801EB" w:rsidP="004D4501">
                  <w:pPr>
                    <w:spacing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303374">
                    <w:rPr>
                      <w:rFonts w:ascii="Arial" w:hAnsi="Arial" w:cs="Arial"/>
                    </w:rPr>
                  </w:r>
                  <w:r w:rsidR="00303374">
                    <w:rPr>
                      <w:rFonts w:ascii="Arial" w:hAnsi="Arial" w:cs="Arial"/>
                    </w:rPr>
                    <w:fldChar w:fldCharType="separate"/>
                  </w:r>
                  <w:r>
                    <w:rPr>
                      <w:rFonts w:ascii="Arial" w:hAnsi="Arial" w:cs="Arial"/>
                    </w:rPr>
                    <w:fldChar w:fldCharType="end"/>
                  </w:r>
                  <w:r>
                    <w:rPr>
                      <w:rFonts w:ascii="Arial" w:hAnsi="Arial" w:cs="Arial"/>
                    </w:rPr>
                    <w:t xml:space="preserve"> Unclear</w:t>
                  </w:r>
                </w:p>
                <w:p w:rsidR="00D801EB" w:rsidRDefault="00617148" w:rsidP="004D4501">
                  <w:pPr>
                    <w:spacing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Detail</w:t>
                  </w:r>
                  <w:r w:rsidR="004D4501">
                    <w:rPr>
                      <w:rFonts w:ascii="Arial" w:hAnsi="Arial" w:cs="Arial"/>
                    </w:rPr>
                    <w:t xml:space="preserve"> description</w:t>
                  </w:r>
                  <w:r w:rsidR="00D801EB">
                    <w:rPr>
                      <w:rFonts w:ascii="Arial" w:hAnsi="Arial" w:cs="Arial"/>
                    </w:rPr>
                    <w:t>:</w:t>
                  </w:r>
                </w:p>
                <w:sdt>
                  <w:sdtPr>
                    <w:rPr>
                      <w:rFonts w:ascii="Arial" w:hAnsi="Arial" w:cs="Arial"/>
                    </w:rPr>
                    <w:id w:val="-283497048"/>
                    <w:placeholder>
                      <w:docPart w:val="B5810CC60633448C8D111FD4B9694394"/>
                    </w:placeholder>
                    <w:showingPlcHdr/>
                  </w:sdtPr>
                  <w:sdtEndPr/>
                  <w:sdtContent>
                    <w:p w:rsidR="004D4501" w:rsidRDefault="00617148" w:rsidP="00617148">
                      <w:pPr>
                        <w:spacing w:line="276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Style w:val="PlaceholderText"/>
                        </w:rPr>
                        <w:t>Enter description of exercise details</w:t>
                      </w:r>
                    </w:p>
                  </w:sdtContent>
                </w:sdt>
              </w:tc>
            </w:tr>
          </w:tbl>
          <w:p w:rsidR="00D801EB" w:rsidRPr="00A02465" w:rsidRDefault="00D801EB" w:rsidP="00D801E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9286F" w:rsidRPr="00A02465" w:rsidTr="0049286F">
        <w:tc>
          <w:tcPr>
            <w:tcW w:w="9242" w:type="dxa"/>
            <w:gridSpan w:val="4"/>
          </w:tcPr>
          <w:p w:rsidR="0049286F" w:rsidRPr="00A02465" w:rsidRDefault="0049286F" w:rsidP="00617148">
            <w:pPr>
              <w:tabs>
                <w:tab w:val="left" w:pos="4395"/>
              </w:tabs>
              <w:spacing w:line="360" w:lineRule="auto"/>
              <w:rPr>
                <w:rFonts w:ascii="Arial" w:hAnsi="Arial" w:cs="Arial"/>
              </w:rPr>
            </w:pPr>
            <w:r w:rsidRPr="00A02465">
              <w:rPr>
                <w:rFonts w:ascii="Arial" w:hAnsi="Arial" w:cs="Arial"/>
                <w:b/>
              </w:rPr>
              <w:t>Design:</w:t>
            </w:r>
            <w:r w:rsidRPr="00A02465">
              <w:rPr>
                <w:rFonts w:ascii="Arial" w:hAnsi="Arial" w:cs="Arial"/>
              </w:rPr>
              <w:t xml:space="preserve">        </w:t>
            </w:r>
            <w:r w:rsidR="00A05E21" w:rsidRPr="00A02465">
              <w:rPr>
                <w:rFonts w:ascii="Arial" w:hAnsi="Arial" w:cs="Arial"/>
              </w:rPr>
              <w:t xml:space="preserve">Parallel   </w:t>
            </w:r>
            <w:r w:rsidRPr="00A02465"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"/>
            <w:r w:rsidRPr="00A02465">
              <w:rPr>
                <w:rFonts w:ascii="Arial" w:hAnsi="Arial" w:cs="Arial"/>
              </w:rPr>
              <w:instrText xml:space="preserve"> FORMCHECKBOX </w:instrText>
            </w:r>
            <w:r w:rsidR="00303374">
              <w:rPr>
                <w:rFonts w:ascii="Arial" w:hAnsi="Arial" w:cs="Arial"/>
              </w:rPr>
            </w:r>
            <w:r w:rsidR="00303374">
              <w:rPr>
                <w:rFonts w:ascii="Arial" w:hAnsi="Arial" w:cs="Arial"/>
              </w:rPr>
              <w:fldChar w:fldCharType="separate"/>
            </w:r>
            <w:r w:rsidRPr="00A02465">
              <w:rPr>
                <w:rFonts w:ascii="Arial" w:hAnsi="Arial" w:cs="Arial"/>
              </w:rPr>
              <w:fldChar w:fldCharType="end"/>
            </w:r>
            <w:bookmarkEnd w:id="14"/>
            <w:r w:rsidR="00550742">
              <w:rPr>
                <w:rFonts w:ascii="Arial" w:hAnsi="Arial" w:cs="Arial"/>
              </w:rPr>
              <w:t xml:space="preserve">          </w:t>
            </w:r>
            <w:r w:rsidR="00A05E21" w:rsidRPr="00A02465">
              <w:rPr>
                <w:rFonts w:ascii="Arial" w:hAnsi="Arial" w:cs="Arial"/>
              </w:rPr>
              <w:t xml:space="preserve"> Crossover     </w:t>
            </w:r>
            <w:r w:rsidRPr="00A02465"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6"/>
            <w:r w:rsidRPr="00A02465">
              <w:rPr>
                <w:rFonts w:ascii="Arial" w:hAnsi="Arial" w:cs="Arial"/>
              </w:rPr>
              <w:instrText xml:space="preserve"> FORMCHECKBOX </w:instrText>
            </w:r>
            <w:r w:rsidR="00303374">
              <w:rPr>
                <w:rFonts w:ascii="Arial" w:hAnsi="Arial" w:cs="Arial"/>
              </w:rPr>
            </w:r>
            <w:r w:rsidR="00303374">
              <w:rPr>
                <w:rFonts w:ascii="Arial" w:hAnsi="Arial" w:cs="Arial"/>
              </w:rPr>
              <w:fldChar w:fldCharType="separate"/>
            </w:r>
            <w:r w:rsidRPr="00A02465">
              <w:rPr>
                <w:rFonts w:ascii="Arial" w:hAnsi="Arial" w:cs="Arial"/>
              </w:rPr>
              <w:fldChar w:fldCharType="end"/>
            </w:r>
            <w:bookmarkEnd w:id="15"/>
            <w:r w:rsidR="00550742">
              <w:rPr>
                <w:rFonts w:ascii="Arial" w:hAnsi="Arial" w:cs="Arial"/>
              </w:rPr>
              <w:t xml:space="preserve">    </w:t>
            </w:r>
            <w:r w:rsidR="00617148">
              <w:rPr>
                <w:rFonts w:ascii="Arial" w:hAnsi="Arial" w:cs="Arial"/>
              </w:rPr>
              <w:t xml:space="preserve">  Others: </w:t>
            </w:r>
            <w:sdt>
              <w:sdtPr>
                <w:rPr>
                  <w:rFonts w:ascii="Arial" w:hAnsi="Arial" w:cs="Arial"/>
                </w:rPr>
                <w:id w:val="-521554641"/>
                <w:placeholder>
                  <w:docPart w:val="ACFDE37AB56C4682810ED5F157E18D42"/>
                </w:placeholder>
                <w:showingPlcHdr/>
              </w:sdtPr>
              <w:sdtEndPr/>
              <w:sdtContent>
                <w:r w:rsidR="00617148">
                  <w:rPr>
                    <w:rStyle w:val="PlaceholderText"/>
                  </w:rPr>
                  <w:t>Other types</w:t>
                </w:r>
              </w:sdtContent>
            </w:sdt>
          </w:p>
        </w:tc>
      </w:tr>
      <w:tr w:rsidR="00B5272A" w:rsidRPr="00A02465" w:rsidTr="0049286F">
        <w:tc>
          <w:tcPr>
            <w:tcW w:w="9242" w:type="dxa"/>
            <w:gridSpan w:val="4"/>
          </w:tcPr>
          <w:p w:rsidR="00F019DC" w:rsidRDefault="00B5272A" w:rsidP="00A44969">
            <w:pPr>
              <w:tabs>
                <w:tab w:val="left" w:pos="4395"/>
              </w:tabs>
              <w:spacing w:line="360" w:lineRule="auto"/>
              <w:rPr>
                <w:rFonts w:ascii="Arial" w:hAnsi="Arial" w:cs="Arial"/>
                <w:b/>
              </w:rPr>
            </w:pPr>
            <w:r w:rsidRPr="00A02465">
              <w:rPr>
                <w:rFonts w:ascii="Arial" w:hAnsi="Arial" w:cs="Arial"/>
                <w:b/>
              </w:rPr>
              <w:t>Follow</w:t>
            </w:r>
            <w:r w:rsidR="0070461C" w:rsidRPr="00A02465">
              <w:rPr>
                <w:rFonts w:ascii="Arial" w:hAnsi="Arial" w:cs="Arial"/>
                <w:b/>
              </w:rPr>
              <w:t>-</w:t>
            </w:r>
            <w:r w:rsidRPr="00A02465">
              <w:rPr>
                <w:rFonts w:ascii="Arial" w:hAnsi="Arial" w:cs="Arial"/>
                <w:b/>
              </w:rPr>
              <w:t xml:space="preserve">up duration:  </w:t>
            </w:r>
            <w:bookmarkStart w:id="16" w:name="Text3"/>
            <w:r w:rsidR="009B2877">
              <w:rPr>
                <w:rFonts w:ascii="Arial" w:hAnsi="Arial" w:cs="Aria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B2877">
              <w:rPr>
                <w:rFonts w:ascii="Arial" w:hAnsi="Arial" w:cs="Arial"/>
                <w:b/>
              </w:rPr>
              <w:instrText xml:space="preserve"> FORMTEXT </w:instrText>
            </w:r>
            <w:r w:rsidR="009B2877">
              <w:rPr>
                <w:rFonts w:ascii="Arial" w:hAnsi="Arial" w:cs="Arial"/>
                <w:b/>
              </w:rPr>
            </w:r>
            <w:r w:rsidR="009B2877">
              <w:rPr>
                <w:rFonts w:ascii="Arial" w:hAnsi="Arial" w:cs="Arial"/>
                <w:b/>
              </w:rPr>
              <w:fldChar w:fldCharType="separate"/>
            </w:r>
            <w:r w:rsidR="009B2877">
              <w:rPr>
                <w:rFonts w:ascii="Arial" w:hAnsi="Arial" w:cs="Arial"/>
                <w:b/>
                <w:noProof/>
              </w:rPr>
              <w:t> </w:t>
            </w:r>
            <w:r w:rsidR="009B2877">
              <w:rPr>
                <w:rFonts w:ascii="Arial" w:hAnsi="Arial" w:cs="Arial"/>
                <w:b/>
                <w:noProof/>
              </w:rPr>
              <w:t> </w:t>
            </w:r>
            <w:r w:rsidR="009B2877">
              <w:rPr>
                <w:rFonts w:ascii="Arial" w:hAnsi="Arial" w:cs="Arial"/>
                <w:b/>
                <w:noProof/>
              </w:rPr>
              <w:t> </w:t>
            </w:r>
            <w:r w:rsidR="009B2877">
              <w:rPr>
                <w:rFonts w:ascii="Arial" w:hAnsi="Arial" w:cs="Arial"/>
                <w:b/>
                <w:noProof/>
              </w:rPr>
              <w:t> </w:t>
            </w:r>
            <w:r w:rsidR="009B2877">
              <w:rPr>
                <w:rFonts w:ascii="Arial" w:hAnsi="Arial" w:cs="Arial"/>
                <w:b/>
                <w:noProof/>
              </w:rPr>
              <w:t> </w:t>
            </w:r>
            <w:r w:rsidR="009B2877">
              <w:rPr>
                <w:rFonts w:ascii="Arial" w:hAnsi="Arial" w:cs="Arial"/>
                <w:b/>
              </w:rPr>
              <w:fldChar w:fldCharType="end"/>
            </w:r>
            <w:bookmarkEnd w:id="16"/>
            <w:r w:rsidR="0090087D" w:rsidRPr="00A02465">
              <w:rPr>
                <w:rFonts w:ascii="Arial" w:hAnsi="Arial" w:cs="Arial"/>
                <w:b/>
              </w:rPr>
              <w:t xml:space="preserve">          </w:t>
            </w:r>
          </w:p>
          <w:p w:rsidR="00B5272A" w:rsidRPr="00F019DC" w:rsidRDefault="00B57F7F" w:rsidP="00B57F7F">
            <w:pPr>
              <w:tabs>
                <w:tab w:val="left" w:pos="4395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  </w:t>
            </w:r>
            <w:r w:rsidR="0090087D" w:rsidRPr="00F019DC">
              <w:rPr>
                <w:rFonts w:ascii="Arial" w:hAnsi="Arial" w:cs="Arial"/>
              </w:rPr>
              <w:t>Time point 1</w:t>
            </w:r>
            <w:r w:rsidR="00F019DC" w:rsidRPr="00F019DC">
              <w:rPr>
                <w:rFonts w:ascii="Arial" w:hAnsi="Arial" w:cs="Arial"/>
              </w:rPr>
              <w:t xml:space="preserve"> </w:t>
            </w:r>
            <w:r w:rsidR="00F019DC">
              <w:rPr>
                <w:rFonts w:ascii="Arial" w:hAnsi="Arial" w:cs="Arial"/>
              </w:rPr>
              <w:t xml:space="preserve"> </w:t>
            </w:r>
            <w:r w:rsidR="00F019DC" w:rsidRPr="00F019DC">
              <w:rPr>
                <w:rFonts w:ascii="Arial" w:hAnsi="Arial" w:cs="Arial"/>
              </w:rPr>
              <w:t>-</w:t>
            </w:r>
            <w:r w:rsidR="0090087D" w:rsidRPr="00F019DC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alias w:val="T1"/>
                <w:tag w:val="T1"/>
                <w:id w:val="435020399"/>
                <w:lock w:val="sdtLocked"/>
                <w:placeholder>
                  <w:docPart w:val="19C8CABA5DC3482CA8A4007E092C7037"/>
                </w:placeholder>
                <w:showingPlcHdr/>
                <w:dataBinding w:xpath="/root[1]/T1[1]" w:storeItemID="{4CBB0B91-F83B-4892-A323-8AAE23BDFF3E}"/>
                <w:text/>
              </w:sdtPr>
              <w:sdtEndPr/>
              <w:sdtContent>
                <w:r w:rsidR="009B2877">
                  <w:rPr>
                    <w:rStyle w:val="PlaceholderText"/>
                  </w:rPr>
                  <w:t xml:space="preserve">First  </w:t>
                </w:r>
              </w:sdtContent>
            </w:sdt>
            <w:r>
              <w:rPr>
                <w:rFonts w:ascii="Arial" w:hAnsi="Arial" w:cs="Arial"/>
              </w:rPr>
              <w:t xml:space="preserve">;  </w:t>
            </w:r>
            <w:r w:rsidR="009B287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   </w:t>
            </w:r>
            <w:r w:rsidR="009B2877">
              <w:rPr>
                <w:rFonts w:ascii="Arial" w:hAnsi="Arial" w:cs="Arial"/>
              </w:rPr>
              <w:t xml:space="preserve"> </w:t>
            </w:r>
            <w:r w:rsidR="0090087D" w:rsidRPr="00F019DC">
              <w:rPr>
                <w:rFonts w:ascii="Arial" w:hAnsi="Arial" w:cs="Arial"/>
              </w:rPr>
              <w:t>Time point 2</w:t>
            </w:r>
            <w:r w:rsidR="00F019DC" w:rsidRPr="00F019DC">
              <w:rPr>
                <w:rFonts w:ascii="Arial" w:hAnsi="Arial" w:cs="Arial"/>
              </w:rPr>
              <w:t xml:space="preserve"> - </w:t>
            </w:r>
            <w:r w:rsidR="0090087D" w:rsidRPr="00F019DC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alias w:val="T2"/>
                <w:tag w:val="T2"/>
                <w:id w:val="-1159843845"/>
                <w:lock w:val="sdtLocked"/>
                <w:placeholder>
                  <w:docPart w:val="2F99584B0F95449CA86FA553E7B1F579"/>
                </w:placeholder>
                <w:showingPlcHdr/>
                <w:dataBinding w:xpath="/root[1]/T2[1]" w:storeItemID="{4CBB0B91-F83B-4892-A323-8AAE23BDFF3E}"/>
                <w:text/>
              </w:sdtPr>
              <w:sdtEndPr/>
              <w:sdtContent>
                <w:r w:rsidR="009B2877">
                  <w:rPr>
                    <w:rStyle w:val="PlaceholderText"/>
                  </w:rPr>
                  <w:t>Second</w:t>
                </w:r>
              </w:sdtContent>
            </w:sdt>
            <w:r w:rsidR="00F019DC" w:rsidRPr="00F019D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;          </w:t>
            </w:r>
            <w:r w:rsidR="00F019DC" w:rsidRPr="00F019D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="00F019DC" w:rsidRPr="00F019DC">
              <w:rPr>
                <w:rFonts w:ascii="Arial" w:hAnsi="Arial" w:cs="Arial"/>
              </w:rPr>
              <w:t xml:space="preserve">Time point 3 </w:t>
            </w:r>
            <w:r w:rsidR="009B2877">
              <w:rPr>
                <w:rFonts w:ascii="Arial" w:hAnsi="Arial" w:cs="Arial"/>
              </w:rPr>
              <w:t>–</w:t>
            </w:r>
            <w:r w:rsidR="0090087D" w:rsidRPr="00F019DC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alias w:val="T3"/>
                <w:tag w:val="T3"/>
                <w:id w:val="-484087126"/>
                <w:lock w:val="sdtLocked"/>
                <w:placeholder>
                  <w:docPart w:val="B9FFEB39F17148FB8F857C281CFBA871"/>
                </w:placeholder>
                <w:showingPlcHdr/>
                <w:dataBinding w:xpath="/root[1]/T3[1]" w:storeItemID="{4CBB0B91-F83B-4892-A323-8AAE23BDFF3E}"/>
                <w:text/>
              </w:sdtPr>
              <w:sdtEndPr/>
              <w:sdtContent>
                <w:r w:rsidR="009B2877">
                  <w:rPr>
                    <w:rStyle w:val="PlaceholderText"/>
                  </w:rPr>
                  <w:t xml:space="preserve">Third </w:t>
                </w:r>
              </w:sdtContent>
            </w:sdt>
          </w:p>
        </w:tc>
      </w:tr>
      <w:tr w:rsidR="00B5272A" w:rsidRPr="00A02465" w:rsidTr="00A02465">
        <w:tc>
          <w:tcPr>
            <w:tcW w:w="9242" w:type="dxa"/>
            <w:gridSpan w:val="4"/>
            <w:tcBorders>
              <w:bottom w:val="single" w:sz="8" w:space="0" w:color="auto"/>
            </w:tcBorders>
          </w:tcPr>
          <w:p w:rsidR="00B5272A" w:rsidRPr="00A02465" w:rsidRDefault="00B5272A" w:rsidP="00A44969">
            <w:pPr>
              <w:tabs>
                <w:tab w:val="left" w:pos="4395"/>
              </w:tabs>
              <w:spacing w:line="360" w:lineRule="auto"/>
              <w:rPr>
                <w:rFonts w:ascii="Arial" w:hAnsi="Arial" w:cs="Arial"/>
                <w:b/>
              </w:rPr>
            </w:pPr>
            <w:r w:rsidRPr="00A02465">
              <w:rPr>
                <w:rFonts w:ascii="Arial" w:hAnsi="Arial" w:cs="Arial"/>
                <w:b/>
              </w:rPr>
              <w:t xml:space="preserve">Intervention duration:  </w:t>
            </w:r>
            <w:r w:rsidRPr="00A02465">
              <w:rPr>
                <w:rFonts w:ascii="Arial" w:hAnsi="Arial" w:cs="Arial"/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7" w:name="Text4"/>
            <w:r w:rsidRPr="00A02465">
              <w:rPr>
                <w:rFonts w:ascii="Arial" w:hAnsi="Arial" w:cs="Arial"/>
                <w:b/>
              </w:rPr>
              <w:instrText xml:space="preserve"> FORMTEXT </w:instrText>
            </w:r>
            <w:r w:rsidRPr="00A02465">
              <w:rPr>
                <w:rFonts w:ascii="Arial" w:hAnsi="Arial" w:cs="Arial"/>
                <w:b/>
              </w:rPr>
            </w:r>
            <w:r w:rsidRPr="00A02465">
              <w:rPr>
                <w:rFonts w:ascii="Arial" w:hAnsi="Arial" w:cs="Arial"/>
                <w:b/>
              </w:rPr>
              <w:fldChar w:fldCharType="separate"/>
            </w:r>
            <w:r w:rsidRPr="00A02465">
              <w:rPr>
                <w:rFonts w:ascii="Arial" w:hAnsi="Arial" w:cs="Arial"/>
                <w:b/>
                <w:noProof/>
              </w:rPr>
              <w:t> </w:t>
            </w:r>
            <w:r w:rsidRPr="00A02465">
              <w:rPr>
                <w:rFonts w:ascii="Arial" w:hAnsi="Arial" w:cs="Arial"/>
                <w:b/>
                <w:noProof/>
              </w:rPr>
              <w:t> </w:t>
            </w:r>
            <w:r w:rsidRPr="00A02465">
              <w:rPr>
                <w:rFonts w:ascii="Arial" w:hAnsi="Arial" w:cs="Arial"/>
                <w:b/>
                <w:noProof/>
              </w:rPr>
              <w:t> </w:t>
            </w:r>
            <w:r w:rsidRPr="00A02465">
              <w:rPr>
                <w:rFonts w:ascii="Arial" w:hAnsi="Arial" w:cs="Arial"/>
                <w:b/>
                <w:noProof/>
              </w:rPr>
              <w:t> </w:t>
            </w:r>
            <w:r w:rsidRPr="00A02465">
              <w:rPr>
                <w:rFonts w:ascii="Arial" w:hAnsi="Arial" w:cs="Arial"/>
                <w:b/>
                <w:noProof/>
              </w:rPr>
              <w:t> </w:t>
            </w:r>
            <w:r w:rsidRPr="00A02465">
              <w:rPr>
                <w:rFonts w:ascii="Arial" w:hAnsi="Arial" w:cs="Arial"/>
                <w:b/>
              </w:rPr>
              <w:fldChar w:fldCharType="end"/>
            </w:r>
            <w:bookmarkEnd w:id="17"/>
            <w:r w:rsidR="006474C5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6474C5">
              <w:rPr>
                <w:rFonts w:ascii="Arial" w:hAnsi="Arial" w:cs="Arial"/>
                <w:b/>
              </w:rPr>
              <w:t>wks</w:t>
            </w:r>
            <w:proofErr w:type="spellEnd"/>
          </w:p>
        </w:tc>
      </w:tr>
      <w:tr w:rsidR="00A02465" w:rsidRPr="00A02465" w:rsidTr="00F019DC">
        <w:tc>
          <w:tcPr>
            <w:tcW w:w="9242" w:type="dxa"/>
            <w:gridSpan w:val="4"/>
            <w:tcBorders>
              <w:top w:val="single" w:sz="8" w:space="0" w:color="auto"/>
              <w:bottom w:val="nil"/>
            </w:tcBorders>
          </w:tcPr>
          <w:p w:rsidR="00A02465" w:rsidRPr="00A02465" w:rsidRDefault="00A02465" w:rsidP="00A44969">
            <w:pPr>
              <w:tabs>
                <w:tab w:val="left" w:pos="4395"/>
              </w:tabs>
              <w:spacing w:line="360" w:lineRule="auto"/>
              <w:rPr>
                <w:rFonts w:ascii="Arial" w:hAnsi="Arial" w:cs="Arial"/>
                <w:b/>
              </w:rPr>
            </w:pPr>
            <w:r w:rsidRPr="00A02465">
              <w:rPr>
                <w:rFonts w:ascii="Arial" w:hAnsi="Arial" w:cs="Arial"/>
                <w:b/>
              </w:rPr>
              <w:t xml:space="preserve">Outcome: </w:t>
            </w:r>
          </w:p>
        </w:tc>
      </w:tr>
      <w:tr w:rsidR="00A02465" w:rsidRPr="00A02465" w:rsidTr="001E7F03">
        <w:tc>
          <w:tcPr>
            <w:tcW w:w="534" w:type="dxa"/>
            <w:tcBorders>
              <w:top w:val="nil"/>
              <w:bottom w:val="nil"/>
              <w:right w:val="nil"/>
            </w:tcBorders>
          </w:tcPr>
          <w:p w:rsidR="00A02465" w:rsidRPr="00A02465" w:rsidRDefault="00A02465" w:rsidP="00A44969">
            <w:pPr>
              <w:tabs>
                <w:tab w:val="left" w:pos="4395"/>
              </w:tabs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A02465" w:rsidRPr="00F019DC" w:rsidRDefault="00F019DC" w:rsidP="003409BE">
            <w:pPr>
              <w:tabs>
                <w:tab w:val="left" w:pos="4395"/>
              </w:tabs>
              <w:spacing w:line="360" w:lineRule="auto"/>
              <w:rPr>
                <w:rFonts w:ascii="Arial" w:hAnsi="Arial" w:cs="Arial"/>
              </w:rPr>
            </w:pPr>
            <w:r w:rsidRPr="00F019DC">
              <w:rPr>
                <w:rFonts w:ascii="Arial" w:hAnsi="Arial" w:cs="Arial"/>
              </w:rPr>
              <w:t xml:space="preserve">Primary 1     </w:t>
            </w:r>
            <w:proofErr w:type="gramStart"/>
            <w:r w:rsidRPr="00F019DC">
              <w:rPr>
                <w:rFonts w:ascii="Arial" w:hAnsi="Arial" w:cs="Arial"/>
              </w:rPr>
              <w:t xml:space="preserve">- </w:t>
            </w:r>
            <w:bookmarkStart w:id="18" w:name="Primary1"/>
            <w:r w:rsidRPr="00F019DC">
              <w:rPr>
                <w:rFonts w:ascii="Arial" w:hAnsi="Arial" w:cs="Arial"/>
              </w:rPr>
              <w:t xml:space="preserve"> </w:t>
            </w:r>
            <w:proofErr w:type="gramEnd"/>
            <w:sdt>
              <w:sdtPr>
                <w:rPr>
                  <w:rFonts w:ascii="Arial" w:hAnsi="Arial" w:cs="Arial"/>
                </w:rPr>
                <w:alias w:val="Primary 1"/>
                <w:tag w:val="Primary 1"/>
                <w:id w:val="1556662498"/>
                <w:lock w:val="sdtLocked"/>
                <w:placeholder>
                  <w:docPart w:val="C47FDA3EC85C4931B9CC294721311797"/>
                </w:placeholder>
                <w:showingPlcHdr/>
                <w:dataBinding w:xpath="/root[1]/Primary1[1]" w:storeItemID="{4CBB0B91-F83B-4892-A323-8AAE23BDFF3E}"/>
                <w:text/>
              </w:sdtPr>
              <w:sdtEndPr/>
              <w:sdtContent>
                <w:bookmarkEnd w:id="18"/>
                <w:r w:rsidR="003409BE" w:rsidRPr="00245E92">
                  <w:rPr>
                    <w:rStyle w:val="PlaceholderText"/>
                  </w:rPr>
                  <w:t>text.</w:t>
                </w:r>
              </w:sdtContent>
            </w:sdt>
            <w:r w:rsidRPr="00F019DC">
              <w:rPr>
                <w:rFonts w:ascii="Arial" w:hAnsi="Arial" w:cs="Arial"/>
              </w:rPr>
              <w:t xml:space="preserve">       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02465" w:rsidRPr="00F019DC" w:rsidRDefault="00A02465" w:rsidP="003409BE">
            <w:pPr>
              <w:tabs>
                <w:tab w:val="left" w:pos="4395"/>
              </w:tabs>
              <w:spacing w:line="360" w:lineRule="auto"/>
              <w:rPr>
                <w:rFonts w:ascii="Arial" w:hAnsi="Arial" w:cs="Arial"/>
              </w:rPr>
            </w:pPr>
            <w:r w:rsidRPr="00F019DC">
              <w:rPr>
                <w:rFonts w:ascii="Arial" w:hAnsi="Arial" w:cs="Arial"/>
              </w:rPr>
              <w:t>Primary 2</w:t>
            </w:r>
            <w:r w:rsidR="00F019DC" w:rsidRPr="00F019DC">
              <w:rPr>
                <w:rFonts w:ascii="Arial" w:hAnsi="Arial" w:cs="Arial"/>
              </w:rPr>
              <w:t xml:space="preserve">     </w:t>
            </w:r>
            <w:r w:rsidRPr="00F019DC">
              <w:rPr>
                <w:rFonts w:ascii="Arial" w:hAnsi="Arial" w:cs="Arial"/>
              </w:rPr>
              <w:t xml:space="preserve"> - </w:t>
            </w:r>
            <w:bookmarkStart w:id="19" w:name="Primary2"/>
            <w:sdt>
              <w:sdtPr>
                <w:rPr>
                  <w:rFonts w:ascii="Arial" w:hAnsi="Arial" w:cs="Arial"/>
                </w:rPr>
                <w:alias w:val="Primary 2"/>
                <w:tag w:val="Primary 2"/>
                <w:id w:val="-2087757662"/>
                <w:lock w:val="sdtLocked"/>
                <w:placeholder>
                  <w:docPart w:val="2DD0D113B1774F36B873A2836F5F1D49"/>
                </w:placeholder>
                <w:showingPlcHdr/>
                <w:dataBinding w:xpath="/root[1]/Primary2[1]" w:storeItemID="{4CBB0B91-F83B-4892-A323-8AAE23BDFF3E}"/>
                <w:text/>
              </w:sdtPr>
              <w:sdtEndPr/>
              <w:sdtContent>
                <w:bookmarkEnd w:id="19"/>
                <w:r w:rsidR="003409BE" w:rsidRPr="00245E92">
                  <w:rPr>
                    <w:rStyle w:val="PlaceholderText"/>
                  </w:rPr>
                  <w:t>text.</w:t>
                </w:r>
              </w:sdtContent>
            </w:sdt>
            <w:r w:rsidRPr="00F019DC">
              <w:rPr>
                <w:rFonts w:ascii="Arial" w:hAnsi="Arial" w:cs="Arial"/>
              </w:rPr>
              <w:t xml:space="preserve">         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</w:tcBorders>
          </w:tcPr>
          <w:p w:rsidR="00A02465" w:rsidRPr="00F019DC" w:rsidRDefault="00A02465" w:rsidP="00A44969">
            <w:pPr>
              <w:tabs>
                <w:tab w:val="left" w:pos="4395"/>
              </w:tabs>
              <w:spacing w:line="360" w:lineRule="auto"/>
              <w:rPr>
                <w:rFonts w:ascii="Arial" w:hAnsi="Arial" w:cs="Arial"/>
              </w:rPr>
            </w:pPr>
          </w:p>
        </w:tc>
      </w:tr>
      <w:tr w:rsidR="00A02465" w:rsidRPr="00A02465" w:rsidTr="00F019DC">
        <w:tc>
          <w:tcPr>
            <w:tcW w:w="534" w:type="dxa"/>
            <w:tcBorders>
              <w:top w:val="nil"/>
              <w:bottom w:val="single" w:sz="18" w:space="0" w:color="auto"/>
              <w:right w:val="nil"/>
            </w:tcBorders>
          </w:tcPr>
          <w:p w:rsidR="00A02465" w:rsidRPr="00A02465" w:rsidRDefault="00A02465" w:rsidP="00A44969">
            <w:pPr>
              <w:tabs>
                <w:tab w:val="left" w:pos="4395"/>
              </w:tabs>
              <w:spacing w:line="360" w:lineRule="auto"/>
              <w:rPr>
                <w:rFonts w:ascii="Arial" w:hAnsi="Arial" w:cs="Arial"/>
                <w:b/>
              </w:rPr>
            </w:pPr>
            <w:bookmarkStart w:id="20" w:name="Secondary1"/>
          </w:p>
        </w:tc>
        <w:bookmarkEnd w:id="20"/>
        <w:tc>
          <w:tcPr>
            <w:tcW w:w="311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02465" w:rsidRPr="00F019DC" w:rsidRDefault="00F019DC" w:rsidP="009B2877">
            <w:pPr>
              <w:tabs>
                <w:tab w:val="left" w:pos="4395"/>
              </w:tabs>
              <w:spacing w:line="360" w:lineRule="auto"/>
              <w:rPr>
                <w:rFonts w:ascii="Arial" w:hAnsi="Arial" w:cs="Arial"/>
              </w:rPr>
            </w:pPr>
            <w:r w:rsidRPr="00F019DC">
              <w:rPr>
                <w:rFonts w:ascii="Arial" w:hAnsi="Arial" w:cs="Arial"/>
              </w:rPr>
              <w:t xml:space="preserve">Secondary 1 - </w:t>
            </w:r>
            <w:sdt>
              <w:sdtPr>
                <w:rPr>
                  <w:rFonts w:ascii="Arial" w:hAnsi="Arial" w:cs="Arial"/>
                </w:rPr>
                <w:alias w:val="Sec 1"/>
                <w:tag w:val="Sec 1"/>
                <w:id w:val="-647902660"/>
                <w:lock w:val="sdtLocked"/>
                <w:placeholder>
                  <w:docPart w:val="20EE3129D9074770954833D88A25C099"/>
                </w:placeholder>
                <w:showingPlcHdr/>
                <w:dataBinding w:xpath="/root[1]/Sec1[1]" w:storeItemID="{4CBB0B91-F83B-4892-A323-8AAE23BDFF3E}"/>
                <w:text/>
              </w:sdtPr>
              <w:sdtEndPr/>
              <w:sdtContent>
                <w:r w:rsidR="00573219">
                  <w:rPr>
                    <w:rStyle w:val="PlaceholderText"/>
                  </w:rPr>
                  <w:t>t</w:t>
                </w:r>
                <w:r w:rsidR="009B2877">
                  <w:rPr>
                    <w:rStyle w:val="PlaceholderText"/>
                  </w:rPr>
                  <w:t>ext</w:t>
                </w:r>
              </w:sdtContent>
            </w:sdt>
          </w:p>
        </w:tc>
        <w:tc>
          <w:tcPr>
            <w:tcW w:w="283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02465" w:rsidRPr="00F019DC" w:rsidRDefault="00A02465" w:rsidP="009B2877">
            <w:pPr>
              <w:tabs>
                <w:tab w:val="left" w:pos="4395"/>
              </w:tabs>
              <w:spacing w:line="360" w:lineRule="auto"/>
              <w:rPr>
                <w:rFonts w:ascii="Arial" w:hAnsi="Arial" w:cs="Arial"/>
              </w:rPr>
            </w:pPr>
            <w:r w:rsidRPr="00F019DC">
              <w:rPr>
                <w:rFonts w:ascii="Arial" w:hAnsi="Arial" w:cs="Arial"/>
              </w:rPr>
              <w:t xml:space="preserve">Secondary 2 - </w:t>
            </w:r>
            <w:sdt>
              <w:sdtPr>
                <w:rPr>
                  <w:rFonts w:ascii="Arial" w:hAnsi="Arial" w:cs="Arial"/>
                </w:rPr>
                <w:alias w:val="Sec 2"/>
                <w:tag w:val="Sec 2"/>
                <w:id w:val="1533157161"/>
                <w:lock w:val="sdtLocked"/>
                <w:placeholder>
                  <w:docPart w:val="A17E5320B2BF4537A78FFABCC8BD0225"/>
                </w:placeholder>
                <w:showingPlcHdr/>
                <w:dataBinding w:xpath="/root[1]/Sec2[1]" w:storeItemID="{4CBB0B91-F83B-4892-A323-8AAE23BDFF3E}"/>
                <w:text/>
              </w:sdtPr>
              <w:sdtEndPr/>
              <w:sdtContent>
                <w:r w:rsidR="00573219">
                  <w:rPr>
                    <w:rFonts w:ascii="Arial" w:hAnsi="Arial" w:cs="Arial"/>
                    <w:color w:val="A6A6A6" w:themeColor="background1" w:themeShade="A6"/>
                  </w:rPr>
                  <w:t>t</w:t>
                </w:r>
                <w:r w:rsidR="009B2877" w:rsidRPr="00245E92">
                  <w:rPr>
                    <w:rStyle w:val="PlaceholderText"/>
                  </w:rPr>
                  <w:t>ext.</w:t>
                </w:r>
              </w:sdtContent>
            </w:sdt>
          </w:p>
        </w:tc>
        <w:tc>
          <w:tcPr>
            <w:tcW w:w="2755" w:type="dxa"/>
            <w:tcBorders>
              <w:top w:val="nil"/>
              <w:left w:val="nil"/>
              <w:bottom w:val="single" w:sz="18" w:space="0" w:color="auto"/>
            </w:tcBorders>
          </w:tcPr>
          <w:p w:rsidR="00A02465" w:rsidRPr="00F019DC" w:rsidRDefault="00A02465" w:rsidP="009B2877">
            <w:pPr>
              <w:tabs>
                <w:tab w:val="left" w:pos="4395"/>
              </w:tabs>
              <w:spacing w:line="360" w:lineRule="auto"/>
              <w:rPr>
                <w:rFonts w:ascii="Arial" w:hAnsi="Arial" w:cs="Arial"/>
              </w:rPr>
            </w:pPr>
            <w:r w:rsidRPr="00F019DC">
              <w:rPr>
                <w:rFonts w:ascii="Arial" w:hAnsi="Arial" w:cs="Arial"/>
              </w:rPr>
              <w:t xml:space="preserve">Secondary 3 - </w:t>
            </w:r>
            <w:sdt>
              <w:sdtPr>
                <w:rPr>
                  <w:rFonts w:ascii="Arial" w:hAnsi="Arial" w:cs="Arial"/>
                </w:rPr>
                <w:alias w:val="Sec 3"/>
                <w:tag w:val="Sec 3"/>
                <w:id w:val="223721466"/>
                <w:lock w:val="sdtLocked"/>
                <w:placeholder>
                  <w:docPart w:val="FEB2B4A216954A07A05C2208A8B1C92A"/>
                </w:placeholder>
                <w:showingPlcHdr/>
                <w:dataBinding w:xpath="/root[1]/Sec3[1]" w:storeItemID="{4CBB0B91-F83B-4892-A323-8AAE23BDFF3E}"/>
                <w:text/>
              </w:sdtPr>
              <w:sdtEndPr/>
              <w:sdtContent>
                <w:r w:rsidR="00573219">
                  <w:rPr>
                    <w:rStyle w:val="PlaceholderText"/>
                  </w:rPr>
                  <w:t>t</w:t>
                </w:r>
                <w:r w:rsidR="009B2877">
                  <w:rPr>
                    <w:rStyle w:val="PlaceholderText"/>
                  </w:rPr>
                  <w:t>ext</w:t>
                </w:r>
              </w:sdtContent>
            </w:sdt>
          </w:p>
        </w:tc>
      </w:tr>
    </w:tbl>
    <w:p w:rsidR="00573219" w:rsidRDefault="00573219" w:rsidP="00573219">
      <w:pPr>
        <w:pStyle w:val="ListParagraph"/>
        <w:spacing w:after="0"/>
        <w:ind w:left="360"/>
        <w:rPr>
          <w:rStyle w:val="Style18"/>
          <w:rFonts w:ascii="Arial" w:hAnsi="Arial" w:cs="Arial"/>
          <w:b/>
          <w:color w:val="auto"/>
          <w:sz w:val="24"/>
          <w:szCs w:val="24"/>
          <w:u w:val="single"/>
        </w:rPr>
      </w:pPr>
    </w:p>
    <w:p w:rsidR="00573219" w:rsidRDefault="00573219" w:rsidP="00573219">
      <w:pPr>
        <w:pStyle w:val="ListParagraph"/>
        <w:spacing w:after="0"/>
        <w:ind w:left="360"/>
        <w:rPr>
          <w:rStyle w:val="Style18"/>
          <w:rFonts w:ascii="Arial" w:hAnsi="Arial" w:cs="Arial"/>
          <w:b/>
          <w:color w:val="auto"/>
          <w:sz w:val="24"/>
          <w:szCs w:val="24"/>
          <w:u w:val="single"/>
        </w:rPr>
      </w:pPr>
    </w:p>
    <w:p w:rsidR="00573219" w:rsidRDefault="00573219" w:rsidP="00573219">
      <w:pPr>
        <w:pStyle w:val="ListParagraph"/>
        <w:spacing w:after="0"/>
        <w:ind w:left="360"/>
        <w:rPr>
          <w:rStyle w:val="Style18"/>
          <w:rFonts w:ascii="Arial" w:hAnsi="Arial" w:cs="Arial"/>
          <w:b/>
          <w:color w:val="auto"/>
          <w:sz w:val="24"/>
          <w:szCs w:val="24"/>
          <w:u w:val="single"/>
        </w:rPr>
      </w:pPr>
    </w:p>
    <w:p w:rsidR="00573219" w:rsidRDefault="00573219" w:rsidP="00573219">
      <w:pPr>
        <w:pStyle w:val="ListParagraph"/>
        <w:spacing w:after="0"/>
        <w:ind w:left="360"/>
        <w:rPr>
          <w:rStyle w:val="Style18"/>
          <w:rFonts w:ascii="Arial" w:hAnsi="Arial" w:cs="Arial"/>
          <w:b/>
          <w:color w:val="auto"/>
          <w:sz w:val="24"/>
          <w:szCs w:val="24"/>
          <w:u w:val="single"/>
        </w:rPr>
      </w:pPr>
    </w:p>
    <w:p w:rsidR="00573219" w:rsidRDefault="00573219" w:rsidP="00573219">
      <w:pPr>
        <w:pStyle w:val="ListParagraph"/>
        <w:spacing w:after="0"/>
        <w:ind w:left="360"/>
        <w:rPr>
          <w:rStyle w:val="Style18"/>
          <w:rFonts w:ascii="Arial" w:hAnsi="Arial" w:cs="Arial"/>
          <w:b/>
          <w:color w:val="auto"/>
          <w:sz w:val="24"/>
          <w:szCs w:val="24"/>
          <w:u w:val="single"/>
        </w:rPr>
      </w:pPr>
    </w:p>
    <w:p w:rsidR="00573219" w:rsidRDefault="00573219" w:rsidP="00573219">
      <w:pPr>
        <w:pStyle w:val="ListParagraph"/>
        <w:spacing w:after="0"/>
        <w:ind w:left="360"/>
        <w:rPr>
          <w:rStyle w:val="Style18"/>
          <w:rFonts w:ascii="Arial" w:hAnsi="Arial" w:cs="Arial"/>
          <w:b/>
          <w:color w:val="auto"/>
          <w:sz w:val="24"/>
          <w:szCs w:val="24"/>
          <w:u w:val="single"/>
        </w:rPr>
      </w:pPr>
    </w:p>
    <w:p w:rsidR="00573219" w:rsidRDefault="00573219" w:rsidP="00573219">
      <w:pPr>
        <w:pStyle w:val="ListParagraph"/>
        <w:spacing w:after="0"/>
        <w:ind w:left="360"/>
        <w:rPr>
          <w:rStyle w:val="Style18"/>
          <w:rFonts w:ascii="Arial" w:hAnsi="Arial" w:cs="Arial"/>
          <w:b/>
          <w:color w:val="auto"/>
          <w:sz w:val="24"/>
          <w:szCs w:val="24"/>
          <w:u w:val="single"/>
        </w:rPr>
      </w:pPr>
    </w:p>
    <w:p w:rsidR="004752AD" w:rsidRPr="00663A81" w:rsidRDefault="00BF0013" w:rsidP="00A44969">
      <w:pPr>
        <w:pStyle w:val="ListParagraph"/>
        <w:numPr>
          <w:ilvl w:val="0"/>
          <w:numId w:val="2"/>
        </w:numPr>
        <w:spacing w:after="0"/>
        <w:rPr>
          <w:rStyle w:val="Style18"/>
          <w:rFonts w:ascii="Arial" w:hAnsi="Arial" w:cs="Arial"/>
          <w:b/>
          <w:color w:val="auto"/>
          <w:sz w:val="24"/>
          <w:szCs w:val="24"/>
          <w:u w:val="single"/>
        </w:rPr>
      </w:pPr>
      <w:r w:rsidRPr="00663A81">
        <w:rPr>
          <w:rStyle w:val="Style18"/>
          <w:rFonts w:ascii="Arial" w:hAnsi="Arial" w:cs="Arial"/>
          <w:b/>
          <w:color w:val="auto"/>
          <w:sz w:val="24"/>
          <w:szCs w:val="24"/>
          <w:u w:val="single"/>
        </w:rPr>
        <w:lastRenderedPageBreak/>
        <w:t>Participants</w:t>
      </w:r>
      <w:r w:rsidR="004752AD" w:rsidRPr="00663A81">
        <w:rPr>
          <w:rStyle w:val="Style18"/>
          <w:rFonts w:ascii="Arial" w:hAnsi="Arial" w:cs="Arial"/>
          <w:b/>
          <w:color w:val="auto"/>
          <w:sz w:val="24"/>
          <w:szCs w:val="24"/>
          <w:u w:val="single"/>
        </w:rPr>
        <w:t xml:space="preserve"> Characteristics</w:t>
      </w:r>
    </w:p>
    <w:tbl>
      <w:tblPr>
        <w:tblStyle w:val="TableGrid"/>
        <w:tblW w:w="918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560"/>
        <w:gridCol w:w="1701"/>
        <w:gridCol w:w="1701"/>
        <w:gridCol w:w="1417"/>
      </w:tblGrid>
      <w:tr w:rsidR="0049286F" w:rsidRPr="00A02465" w:rsidTr="001E7F03">
        <w:tc>
          <w:tcPr>
            <w:tcW w:w="9181" w:type="dxa"/>
            <w:gridSpan w:val="5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DF1C95" w:rsidRDefault="00DF1C95" w:rsidP="00DF1C95">
            <w:pPr>
              <w:tabs>
                <w:tab w:val="left" w:pos="5105"/>
              </w:tabs>
              <w:spacing w:line="360" w:lineRule="auto"/>
              <w:ind w:left="2977"/>
              <w:rPr>
                <w:rStyle w:val="Style18"/>
                <w:rFonts w:ascii="Arial" w:hAnsi="Arial" w:cs="Arial"/>
                <w:b/>
                <w:color w:val="auto"/>
              </w:rPr>
            </w:pPr>
            <w:r>
              <w:rPr>
                <w:rStyle w:val="Style18"/>
                <w:rFonts w:ascii="Arial" w:hAnsi="Arial" w:cs="Arial"/>
                <w:b/>
                <w:color w:val="auto"/>
              </w:rPr>
              <w:t xml:space="preserve">Data based on:     per protocol </w:t>
            </w:r>
            <w:r>
              <w:rPr>
                <w:rStyle w:val="Style18"/>
                <w:rFonts w:ascii="Arial" w:hAnsi="Arial" w:cs="Arial"/>
                <w:b/>
                <w:color w:val="auto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1"/>
            <w:r>
              <w:rPr>
                <w:rStyle w:val="Style18"/>
                <w:rFonts w:ascii="Arial" w:hAnsi="Arial" w:cs="Arial"/>
                <w:b/>
                <w:color w:val="auto"/>
              </w:rPr>
              <w:instrText xml:space="preserve"> FORMCHECKBOX </w:instrText>
            </w:r>
            <w:r w:rsidR="00303374">
              <w:rPr>
                <w:rStyle w:val="Style18"/>
                <w:rFonts w:ascii="Arial" w:hAnsi="Arial" w:cs="Arial"/>
                <w:b/>
                <w:color w:val="auto"/>
              </w:rPr>
            </w:r>
            <w:r w:rsidR="00303374">
              <w:rPr>
                <w:rStyle w:val="Style18"/>
                <w:rFonts w:ascii="Arial" w:hAnsi="Arial" w:cs="Arial"/>
                <w:b/>
                <w:color w:val="auto"/>
              </w:rPr>
              <w:fldChar w:fldCharType="separate"/>
            </w:r>
            <w:r>
              <w:rPr>
                <w:rStyle w:val="Style18"/>
                <w:rFonts w:ascii="Arial" w:hAnsi="Arial" w:cs="Arial"/>
                <w:b/>
                <w:color w:val="auto"/>
              </w:rPr>
              <w:fldChar w:fldCharType="end"/>
            </w:r>
            <w:bookmarkEnd w:id="21"/>
            <w:r w:rsidR="00A44969">
              <w:rPr>
                <w:rStyle w:val="Style18"/>
                <w:rFonts w:ascii="Arial" w:hAnsi="Arial" w:cs="Arial"/>
                <w:b/>
                <w:color w:val="auto"/>
              </w:rPr>
              <w:t xml:space="preserve">           </w:t>
            </w:r>
            <w:r>
              <w:rPr>
                <w:rStyle w:val="Style18"/>
                <w:rFonts w:ascii="Arial" w:hAnsi="Arial" w:cs="Arial"/>
                <w:b/>
                <w:color w:val="auto"/>
              </w:rPr>
              <w:t xml:space="preserve">ITT analysis  </w:t>
            </w:r>
            <w:r>
              <w:rPr>
                <w:rStyle w:val="Style18"/>
                <w:rFonts w:ascii="Arial" w:hAnsi="Arial" w:cs="Arial"/>
                <w:b/>
                <w:color w:val="auto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2"/>
            <w:r>
              <w:rPr>
                <w:rStyle w:val="Style18"/>
                <w:rFonts w:ascii="Arial" w:hAnsi="Arial" w:cs="Arial"/>
                <w:b/>
                <w:color w:val="auto"/>
              </w:rPr>
              <w:instrText xml:space="preserve"> FORMCHECKBOX </w:instrText>
            </w:r>
            <w:r w:rsidR="00303374">
              <w:rPr>
                <w:rStyle w:val="Style18"/>
                <w:rFonts w:ascii="Arial" w:hAnsi="Arial" w:cs="Arial"/>
                <w:b/>
                <w:color w:val="auto"/>
              </w:rPr>
            </w:r>
            <w:r w:rsidR="00303374">
              <w:rPr>
                <w:rStyle w:val="Style18"/>
                <w:rFonts w:ascii="Arial" w:hAnsi="Arial" w:cs="Arial"/>
                <w:b/>
                <w:color w:val="auto"/>
              </w:rPr>
              <w:fldChar w:fldCharType="separate"/>
            </w:r>
            <w:r>
              <w:rPr>
                <w:rStyle w:val="Style18"/>
                <w:rFonts w:ascii="Arial" w:hAnsi="Arial" w:cs="Arial"/>
                <w:b/>
                <w:color w:val="auto"/>
              </w:rPr>
              <w:fldChar w:fldCharType="end"/>
            </w:r>
            <w:bookmarkEnd w:id="22"/>
            <w:r w:rsidR="00A44969">
              <w:rPr>
                <w:rStyle w:val="Style18"/>
                <w:rFonts w:ascii="Arial" w:hAnsi="Arial" w:cs="Arial"/>
                <w:b/>
                <w:color w:val="auto"/>
              </w:rPr>
              <w:t xml:space="preserve">     </w:t>
            </w:r>
            <w:r w:rsidR="0049286F" w:rsidRPr="00A02465">
              <w:rPr>
                <w:rStyle w:val="Style18"/>
                <w:rFonts w:ascii="Arial" w:hAnsi="Arial" w:cs="Arial"/>
                <w:b/>
                <w:color w:val="auto"/>
              </w:rPr>
              <w:t xml:space="preserve">                                             </w:t>
            </w:r>
            <w:r w:rsidR="00A44969">
              <w:rPr>
                <w:rStyle w:val="Style18"/>
                <w:rFonts w:ascii="Arial" w:hAnsi="Arial" w:cs="Arial"/>
                <w:b/>
                <w:color w:val="auto"/>
              </w:rPr>
              <w:t xml:space="preserve">             </w:t>
            </w:r>
            <w:r w:rsidR="00A132A1" w:rsidRPr="00A02465">
              <w:rPr>
                <w:rStyle w:val="Style18"/>
                <w:rFonts w:ascii="Arial" w:hAnsi="Arial" w:cs="Arial"/>
                <w:b/>
                <w:color w:val="auto"/>
              </w:rPr>
              <w:t xml:space="preserve">   </w:t>
            </w:r>
            <w:r w:rsidR="00A44969">
              <w:rPr>
                <w:rStyle w:val="Style18"/>
                <w:rFonts w:ascii="Arial" w:hAnsi="Arial" w:cs="Arial"/>
                <w:b/>
                <w:color w:val="auto"/>
              </w:rPr>
              <w:t xml:space="preserve">            </w:t>
            </w:r>
          </w:p>
          <w:p w:rsidR="0049286F" w:rsidRPr="00A02465" w:rsidRDefault="00DF1C95" w:rsidP="00DF1C95">
            <w:pPr>
              <w:tabs>
                <w:tab w:val="left" w:pos="5105"/>
              </w:tabs>
              <w:spacing w:line="360" w:lineRule="auto"/>
              <w:ind w:left="2977"/>
              <w:rPr>
                <w:rFonts w:ascii="Arial" w:hAnsi="Arial" w:cs="Arial"/>
                <w:b/>
              </w:rPr>
            </w:pPr>
            <w:r>
              <w:rPr>
                <w:rStyle w:val="Style18"/>
                <w:rFonts w:ascii="Arial" w:hAnsi="Arial" w:cs="Arial"/>
                <w:b/>
                <w:color w:val="auto"/>
              </w:rPr>
              <w:t xml:space="preserve">Types of OA:         Knee             </w:t>
            </w:r>
            <w:r w:rsidR="0049286F" w:rsidRPr="00A02465">
              <w:rPr>
                <w:rStyle w:val="Style18"/>
                <w:rFonts w:ascii="Arial" w:hAnsi="Arial" w:cs="Arial"/>
                <w:b/>
                <w:color w:val="auto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7"/>
            <w:r w:rsidR="0049286F" w:rsidRPr="00A02465">
              <w:rPr>
                <w:rStyle w:val="Style18"/>
                <w:rFonts w:ascii="Arial" w:hAnsi="Arial" w:cs="Arial"/>
                <w:b/>
                <w:color w:val="auto"/>
              </w:rPr>
              <w:instrText xml:space="preserve"> FORMCHECKBOX </w:instrText>
            </w:r>
            <w:r w:rsidR="00303374">
              <w:rPr>
                <w:rStyle w:val="Style18"/>
                <w:rFonts w:ascii="Arial" w:hAnsi="Arial" w:cs="Arial"/>
                <w:b/>
                <w:color w:val="auto"/>
              </w:rPr>
            </w:r>
            <w:r w:rsidR="00303374">
              <w:rPr>
                <w:rStyle w:val="Style18"/>
                <w:rFonts w:ascii="Arial" w:hAnsi="Arial" w:cs="Arial"/>
                <w:b/>
                <w:color w:val="auto"/>
              </w:rPr>
              <w:fldChar w:fldCharType="separate"/>
            </w:r>
            <w:r w:rsidR="0049286F" w:rsidRPr="00A02465">
              <w:rPr>
                <w:rStyle w:val="Style18"/>
                <w:rFonts w:ascii="Arial" w:hAnsi="Arial" w:cs="Arial"/>
                <w:b/>
                <w:color w:val="auto"/>
              </w:rPr>
              <w:fldChar w:fldCharType="end"/>
            </w:r>
            <w:bookmarkEnd w:id="23"/>
            <w:r w:rsidR="0049286F" w:rsidRPr="00A02465">
              <w:rPr>
                <w:rStyle w:val="Style18"/>
                <w:rFonts w:ascii="Arial" w:hAnsi="Arial" w:cs="Arial"/>
                <w:b/>
                <w:color w:val="auto"/>
              </w:rPr>
              <w:t xml:space="preserve">       </w:t>
            </w:r>
            <w:r>
              <w:rPr>
                <w:rStyle w:val="Style18"/>
                <w:rFonts w:ascii="Arial" w:hAnsi="Arial" w:cs="Arial"/>
                <w:b/>
                <w:color w:val="auto"/>
              </w:rPr>
              <w:t xml:space="preserve">    </w:t>
            </w:r>
            <w:r w:rsidRPr="00A02465">
              <w:rPr>
                <w:rStyle w:val="Style18"/>
                <w:rFonts w:ascii="Arial" w:hAnsi="Arial" w:cs="Arial"/>
                <w:b/>
                <w:color w:val="auto"/>
              </w:rPr>
              <w:t xml:space="preserve">Hip </w:t>
            </w:r>
            <w:r>
              <w:rPr>
                <w:rStyle w:val="Style18"/>
                <w:rFonts w:ascii="Arial" w:hAnsi="Arial" w:cs="Arial"/>
                <w:b/>
                <w:color w:val="auto"/>
              </w:rPr>
              <w:t xml:space="preserve">                </w:t>
            </w:r>
            <w:r w:rsidR="0049286F" w:rsidRPr="00A02465">
              <w:rPr>
                <w:rStyle w:val="Style18"/>
                <w:rFonts w:ascii="Arial" w:hAnsi="Arial" w:cs="Arial"/>
                <w:b/>
                <w:color w:val="auto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8"/>
            <w:r w:rsidR="0049286F" w:rsidRPr="00A02465">
              <w:rPr>
                <w:rStyle w:val="Style18"/>
                <w:rFonts w:ascii="Arial" w:hAnsi="Arial" w:cs="Arial"/>
                <w:b/>
                <w:color w:val="auto"/>
              </w:rPr>
              <w:instrText xml:space="preserve"> FORMCHECKBOX </w:instrText>
            </w:r>
            <w:r w:rsidR="00303374">
              <w:rPr>
                <w:rStyle w:val="Style18"/>
                <w:rFonts w:ascii="Arial" w:hAnsi="Arial" w:cs="Arial"/>
                <w:b/>
                <w:color w:val="auto"/>
              </w:rPr>
            </w:r>
            <w:r w:rsidR="00303374">
              <w:rPr>
                <w:rStyle w:val="Style18"/>
                <w:rFonts w:ascii="Arial" w:hAnsi="Arial" w:cs="Arial"/>
                <w:b/>
                <w:color w:val="auto"/>
              </w:rPr>
              <w:fldChar w:fldCharType="separate"/>
            </w:r>
            <w:r w:rsidR="0049286F" w:rsidRPr="00A02465">
              <w:rPr>
                <w:rStyle w:val="Style18"/>
                <w:rFonts w:ascii="Arial" w:hAnsi="Arial" w:cs="Arial"/>
                <w:b/>
                <w:color w:val="auto"/>
              </w:rPr>
              <w:fldChar w:fldCharType="end"/>
            </w:r>
            <w:bookmarkEnd w:id="24"/>
            <w:r w:rsidR="0049286F" w:rsidRPr="00A02465">
              <w:rPr>
                <w:rStyle w:val="Style18"/>
                <w:rFonts w:ascii="Arial" w:hAnsi="Arial" w:cs="Arial"/>
                <w:b/>
                <w:color w:val="auto"/>
              </w:rPr>
              <w:t xml:space="preserve">      </w:t>
            </w:r>
          </w:p>
        </w:tc>
      </w:tr>
      <w:tr w:rsidR="00476852" w:rsidRPr="00A02465" w:rsidTr="001E0B7C">
        <w:tc>
          <w:tcPr>
            <w:tcW w:w="2802" w:type="dxa"/>
            <w:tcBorders>
              <w:top w:val="single" w:sz="18" w:space="0" w:color="auto"/>
            </w:tcBorders>
          </w:tcPr>
          <w:p w:rsidR="00476852" w:rsidRPr="00A02465" w:rsidRDefault="00476852" w:rsidP="0074110F">
            <w:pPr>
              <w:spacing w:line="360" w:lineRule="auto"/>
              <w:rPr>
                <w:rFonts w:ascii="Arial" w:hAnsi="Arial" w:cs="Arial"/>
                <w:b/>
              </w:rPr>
            </w:pPr>
            <w:r w:rsidRPr="00A02465">
              <w:rPr>
                <w:rFonts w:ascii="Arial" w:hAnsi="Arial" w:cs="Arial"/>
                <w:b/>
              </w:rPr>
              <w:t>Demographic</w:t>
            </w:r>
          </w:p>
        </w:tc>
        <w:tc>
          <w:tcPr>
            <w:tcW w:w="1560" w:type="dxa"/>
            <w:tcBorders>
              <w:top w:val="single" w:sz="18" w:space="0" w:color="auto"/>
            </w:tcBorders>
          </w:tcPr>
          <w:p w:rsidR="00476852" w:rsidRPr="0074110F" w:rsidRDefault="004D4501" w:rsidP="00A4496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Control</w:t>
            </w:r>
            <w:r w:rsidR="0090087D" w:rsidRPr="0074110F">
              <w:rPr>
                <w:rFonts w:ascii="Arial" w:hAnsi="Arial" w:cs="Arial"/>
                <w:b/>
              </w:rPr>
              <w:fldChar w:fldCharType="begin"/>
            </w:r>
            <w:r w:rsidR="0090087D" w:rsidRPr="0074110F">
              <w:rPr>
                <w:rFonts w:ascii="Arial" w:hAnsi="Arial" w:cs="Arial"/>
                <w:b/>
              </w:rPr>
              <w:instrText xml:space="preserve"> REF </w:instrText>
            </w:r>
            <w:r w:rsidR="00476852" w:rsidRPr="0074110F">
              <w:rPr>
                <w:rFonts w:ascii="Arial" w:hAnsi="Arial" w:cs="Arial"/>
                <w:b/>
              </w:rPr>
              <w:instrText>Control</w:instrText>
            </w:r>
            <w:r w:rsidR="0090087D" w:rsidRPr="0074110F">
              <w:rPr>
                <w:rFonts w:ascii="Arial" w:hAnsi="Arial" w:cs="Arial"/>
                <w:b/>
              </w:rPr>
              <w:instrText xml:space="preserve"> </w:instrText>
            </w:r>
            <w:r w:rsidR="00A02465" w:rsidRPr="0074110F">
              <w:rPr>
                <w:rFonts w:ascii="Arial" w:hAnsi="Arial" w:cs="Arial"/>
                <w:b/>
              </w:rPr>
              <w:instrText xml:space="preserve"> \* MERGEFORMAT </w:instrText>
            </w:r>
            <w:r w:rsidR="0090087D" w:rsidRPr="0074110F">
              <w:rPr>
                <w:rFonts w:ascii="Arial" w:hAnsi="Arial" w:cs="Arial"/>
                <w:b/>
              </w:rPr>
              <w:fldChar w:fldCharType="separate"/>
            </w:r>
            <w:r w:rsidR="002B17E1" w:rsidRPr="002B17E1">
              <w:rPr>
                <w:rFonts w:ascii="Arial" w:hAnsi="Arial" w:cs="Arial"/>
                <w:b/>
                <w:noProof/>
              </w:rPr>
              <w:t xml:space="preserve">     </w:t>
            </w:r>
            <w:r w:rsidR="0090087D" w:rsidRPr="0074110F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476852" w:rsidRPr="0074110F" w:rsidRDefault="004D4501" w:rsidP="00A4496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Intervention 1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476852" w:rsidRPr="0074110F" w:rsidRDefault="004D4501" w:rsidP="00A4496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Intervention 2</w:t>
            </w:r>
            <w:r w:rsidR="0090087D" w:rsidRPr="0074110F">
              <w:rPr>
                <w:rFonts w:ascii="Arial" w:hAnsi="Arial" w:cs="Arial"/>
                <w:b/>
              </w:rPr>
              <w:fldChar w:fldCharType="begin"/>
            </w:r>
            <w:r w:rsidR="0090087D" w:rsidRPr="0074110F">
              <w:rPr>
                <w:rFonts w:ascii="Arial" w:hAnsi="Arial" w:cs="Arial"/>
                <w:b/>
              </w:rPr>
              <w:instrText xml:space="preserve"> REF Intervention</w:instrText>
            </w:r>
            <w:r w:rsidR="00476852" w:rsidRPr="0074110F">
              <w:rPr>
                <w:rFonts w:ascii="Arial" w:hAnsi="Arial" w:cs="Arial"/>
                <w:b/>
              </w:rPr>
              <w:instrText>2</w:instrText>
            </w:r>
            <w:r w:rsidR="0090087D" w:rsidRPr="0074110F">
              <w:rPr>
                <w:rFonts w:ascii="Arial" w:hAnsi="Arial" w:cs="Arial"/>
                <w:b/>
              </w:rPr>
              <w:instrText xml:space="preserve"> </w:instrText>
            </w:r>
            <w:r w:rsidR="00A02465" w:rsidRPr="0074110F">
              <w:rPr>
                <w:rFonts w:ascii="Arial" w:hAnsi="Arial" w:cs="Arial"/>
                <w:b/>
              </w:rPr>
              <w:instrText xml:space="preserve"> \* MERGEFORMAT </w:instrText>
            </w:r>
            <w:r w:rsidR="0090087D" w:rsidRPr="0074110F">
              <w:rPr>
                <w:rFonts w:ascii="Arial" w:hAnsi="Arial" w:cs="Arial"/>
                <w:b/>
              </w:rPr>
              <w:fldChar w:fldCharType="separate"/>
            </w:r>
            <w:r w:rsidR="002B17E1" w:rsidRPr="002B17E1">
              <w:rPr>
                <w:rFonts w:ascii="Arial" w:hAnsi="Arial" w:cs="Arial"/>
                <w:b/>
                <w:noProof/>
              </w:rPr>
              <w:t xml:space="preserve">     </w:t>
            </w:r>
            <w:r w:rsidR="0090087D" w:rsidRPr="0074110F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476852" w:rsidRPr="00A02465" w:rsidRDefault="00476852" w:rsidP="00A4496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A02465">
              <w:rPr>
                <w:rFonts w:ascii="Arial" w:hAnsi="Arial" w:cs="Arial"/>
                <w:b/>
              </w:rPr>
              <w:t>Total</w:t>
            </w:r>
          </w:p>
        </w:tc>
      </w:tr>
      <w:tr w:rsidR="00476852" w:rsidRPr="00A02465" w:rsidTr="001E0B7C">
        <w:tc>
          <w:tcPr>
            <w:tcW w:w="2802" w:type="dxa"/>
          </w:tcPr>
          <w:p w:rsidR="00476852" w:rsidRPr="00A02465" w:rsidRDefault="00476852" w:rsidP="0074110F">
            <w:pPr>
              <w:spacing w:line="360" w:lineRule="auto"/>
              <w:rPr>
                <w:rFonts w:ascii="Arial" w:hAnsi="Arial" w:cs="Arial"/>
                <w:b/>
              </w:rPr>
            </w:pPr>
            <w:r w:rsidRPr="00A02465">
              <w:rPr>
                <w:rFonts w:ascii="Arial" w:hAnsi="Arial" w:cs="Arial"/>
                <w:b/>
              </w:rPr>
              <w:t>Number of participants</w:t>
            </w:r>
          </w:p>
        </w:tc>
        <w:tc>
          <w:tcPr>
            <w:tcW w:w="1560" w:type="dxa"/>
          </w:tcPr>
          <w:p w:rsidR="00476852" w:rsidRPr="00A02465" w:rsidRDefault="00476852" w:rsidP="00A4496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76852" w:rsidRPr="00A02465" w:rsidRDefault="00476852" w:rsidP="00A4496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76852" w:rsidRPr="00A02465" w:rsidRDefault="00476852" w:rsidP="00A4496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476852" w:rsidRPr="00A02465" w:rsidRDefault="00476852" w:rsidP="00A4496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76852" w:rsidRPr="00A02465" w:rsidTr="001E0B7C">
        <w:tc>
          <w:tcPr>
            <w:tcW w:w="2802" w:type="dxa"/>
          </w:tcPr>
          <w:p w:rsidR="00476852" w:rsidRPr="00A02465" w:rsidRDefault="00476852" w:rsidP="0074110F">
            <w:pPr>
              <w:spacing w:line="360" w:lineRule="auto"/>
              <w:rPr>
                <w:rFonts w:ascii="Arial" w:hAnsi="Arial" w:cs="Arial"/>
                <w:b/>
              </w:rPr>
            </w:pPr>
            <w:r w:rsidRPr="00A02465">
              <w:rPr>
                <w:rFonts w:ascii="Arial" w:hAnsi="Arial" w:cs="Arial"/>
                <w:b/>
              </w:rPr>
              <w:t>Age (mean ± SD)</w:t>
            </w:r>
          </w:p>
        </w:tc>
        <w:tc>
          <w:tcPr>
            <w:tcW w:w="1560" w:type="dxa"/>
          </w:tcPr>
          <w:p w:rsidR="00476852" w:rsidRPr="00A02465" w:rsidRDefault="00476852" w:rsidP="00A4496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76852" w:rsidRPr="00A02465" w:rsidRDefault="00476852" w:rsidP="00A4496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76852" w:rsidRPr="00A02465" w:rsidRDefault="00476852" w:rsidP="00A4496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476852" w:rsidRPr="00A02465" w:rsidRDefault="00476852" w:rsidP="00A4496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76852" w:rsidRPr="00A02465" w:rsidTr="001E0B7C">
        <w:tc>
          <w:tcPr>
            <w:tcW w:w="2802" w:type="dxa"/>
          </w:tcPr>
          <w:p w:rsidR="00476852" w:rsidRPr="00A02465" w:rsidRDefault="00476852" w:rsidP="0074110F">
            <w:pPr>
              <w:spacing w:line="360" w:lineRule="auto"/>
              <w:rPr>
                <w:rFonts w:ascii="Arial" w:hAnsi="Arial" w:cs="Arial"/>
                <w:b/>
              </w:rPr>
            </w:pPr>
            <w:r w:rsidRPr="00A02465">
              <w:rPr>
                <w:rFonts w:ascii="Arial" w:hAnsi="Arial" w:cs="Arial"/>
                <w:b/>
              </w:rPr>
              <w:t>Male/ Female</w:t>
            </w:r>
          </w:p>
        </w:tc>
        <w:tc>
          <w:tcPr>
            <w:tcW w:w="1560" w:type="dxa"/>
          </w:tcPr>
          <w:p w:rsidR="00476852" w:rsidRPr="00A02465" w:rsidRDefault="00476852" w:rsidP="00A4496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76852" w:rsidRPr="00A02465" w:rsidRDefault="00476852" w:rsidP="00A4496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76852" w:rsidRPr="00A02465" w:rsidRDefault="00476852" w:rsidP="00A4496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476852" w:rsidRPr="00A02465" w:rsidRDefault="00476852" w:rsidP="00A4496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A0936" w:rsidRPr="00A02465" w:rsidTr="001E0B7C">
        <w:tc>
          <w:tcPr>
            <w:tcW w:w="2802" w:type="dxa"/>
          </w:tcPr>
          <w:p w:rsidR="008A0936" w:rsidRPr="00A02465" w:rsidRDefault="008A0936" w:rsidP="008A0936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Knee/Hip ( if mixed cohort)</w:t>
            </w:r>
          </w:p>
        </w:tc>
        <w:tc>
          <w:tcPr>
            <w:tcW w:w="1560" w:type="dxa"/>
          </w:tcPr>
          <w:p w:rsidR="008A0936" w:rsidRPr="00A02465" w:rsidRDefault="008A0936" w:rsidP="00A4496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A0936" w:rsidRPr="00A02465" w:rsidRDefault="008A0936" w:rsidP="00A4496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8A0936" w:rsidRPr="00A02465" w:rsidRDefault="008A0936" w:rsidP="00A4496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8A0936" w:rsidRPr="00A02465" w:rsidRDefault="008A0936" w:rsidP="00A44969">
            <w:pPr>
              <w:rPr>
                <w:rFonts w:ascii="Arial" w:hAnsi="Arial" w:cs="Arial"/>
              </w:rPr>
            </w:pPr>
          </w:p>
        </w:tc>
      </w:tr>
      <w:tr w:rsidR="00476852" w:rsidRPr="00A02465" w:rsidTr="001E0B7C">
        <w:tc>
          <w:tcPr>
            <w:tcW w:w="2802" w:type="dxa"/>
          </w:tcPr>
          <w:p w:rsidR="00476852" w:rsidRPr="00A02465" w:rsidRDefault="00476852" w:rsidP="0074110F">
            <w:pPr>
              <w:spacing w:line="360" w:lineRule="auto"/>
              <w:rPr>
                <w:rFonts w:ascii="Arial" w:hAnsi="Arial" w:cs="Arial"/>
                <w:b/>
              </w:rPr>
            </w:pPr>
            <w:r w:rsidRPr="00A02465">
              <w:rPr>
                <w:rFonts w:ascii="Arial" w:hAnsi="Arial" w:cs="Arial"/>
                <w:b/>
              </w:rPr>
              <w:t>Severity/grading of OA</w:t>
            </w:r>
          </w:p>
        </w:tc>
        <w:tc>
          <w:tcPr>
            <w:tcW w:w="1560" w:type="dxa"/>
          </w:tcPr>
          <w:p w:rsidR="00476852" w:rsidRPr="00A02465" w:rsidRDefault="00476852" w:rsidP="00A4496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76852" w:rsidRPr="00A02465" w:rsidRDefault="00476852" w:rsidP="00A4496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76852" w:rsidRPr="00A02465" w:rsidRDefault="00476852" w:rsidP="00A4496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476852" w:rsidRPr="00A02465" w:rsidRDefault="00476852" w:rsidP="00A4496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2779D" w:rsidRPr="00A02465" w:rsidTr="001E0B7C">
        <w:tc>
          <w:tcPr>
            <w:tcW w:w="2802" w:type="dxa"/>
          </w:tcPr>
          <w:p w:rsidR="0012779D" w:rsidRPr="00A02465" w:rsidRDefault="0012779D" w:rsidP="00A52ABB">
            <w:pPr>
              <w:spacing w:line="276" w:lineRule="auto"/>
              <w:rPr>
                <w:rFonts w:ascii="Arial" w:hAnsi="Arial" w:cs="Arial"/>
                <w:b/>
              </w:rPr>
            </w:pPr>
            <w:r w:rsidRPr="00A02465">
              <w:rPr>
                <w:rFonts w:ascii="Arial" w:hAnsi="Arial" w:cs="Arial"/>
                <w:b/>
              </w:rPr>
              <w:t>Duration of OA (mean ± SD)</w:t>
            </w:r>
          </w:p>
        </w:tc>
        <w:tc>
          <w:tcPr>
            <w:tcW w:w="1560" w:type="dxa"/>
          </w:tcPr>
          <w:p w:rsidR="0012779D" w:rsidRPr="00A02465" w:rsidRDefault="0012779D" w:rsidP="00A4496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12779D" w:rsidRPr="00A02465" w:rsidRDefault="0012779D" w:rsidP="00A4496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12779D" w:rsidRPr="00A02465" w:rsidRDefault="0012779D" w:rsidP="00A4496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12779D" w:rsidRPr="00A02465" w:rsidRDefault="0012779D" w:rsidP="00A4496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76852" w:rsidRPr="00A02465" w:rsidTr="001E0B7C">
        <w:trPr>
          <w:trHeight w:val="469"/>
        </w:trPr>
        <w:tc>
          <w:tcPr>
            <w:tcW w:w="2802" w:type="dxa"/>
          </w:tcPr>
          <w:p w:rsidR="00476852" w:rsidRPr="00A02465" w:rsidRDefault="00476852" w:rsidP="0074110F">
            <w:pPr>
              <w:spacing w:line="360" w:lineRule="auto"/>
              <w:rPr>
                <w:rFonts w:ascii="Arial" w:hAnsi="Arial" w:cs="Arial"/>
                <w:b/>
              </w:rPr>
            </w:pPr>
            <w:r w:rsidRPr="00A02465">
              <w:rPr>
                <w:rFonts w:ascii="Arial" w:hAnsi="Arial" w:cs="Arial"/>
                <w:b/>
              </w:rPr>
              <w:t>Attrition (number)</w:t>
            </w:r>
          </w:p>
        </w:tc>
        <w:tc>
          <w:tcPr>
            <w:tcW w:w="1560" w:type="dxa"/>
          </w:tcPr>
          <w:p w:rsidR="00476852" w:rsidRPr="00A02465" w:rsidRDefault="00476852" w:rsidP="00A4496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76852" w:rsidRPr="00A02465" w:rsidRDefault="00476852" w:rsidP="00A4496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476852" w:rsidRPr="00A02465" w:rsidRDefault="00476852" w:rsidP="00A4496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476852" w:rsidRPr="00A02465" w:rsidRDefault="00476852" w:rsidP="00A4496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F3D03" w:rsidRPr="00A02465" w:rsidTr="001E0B7C">
        <w:tc>
          <w:tcPr>
            <w:tcW w:w="2802" w:type="dxa"/>
          </w:tcPr>
          <w:p w:rsidR="001F3D03" w:rsidRPr="00A02465" w:rsidRDefault="00305621" w:rsidP="00305621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Adherence</w:t>
            </w:r>
            <w:r w:rsidR="001F3D03">
              <w:rPr>
                <w:rFonts w:ascii="Arial" w:hAnsi="Arial" w:cs="Arial"/>
                <w:b/>
              </w:rPr>
              <w:t xml:space="preserve"> of exercise    (if relevant)</w:t>
            </w:r>
          </w:p>
        </w:tc>
        <w:tc>
          <w:tcPr>
            <w:tcW w:w="1560" w:type="dxa"/>
          </w:tcPr>
          <w:p w:rsidR="001F3D03" w:rsidRPr="00A02465" w:rsidRDefault="001F3D03" w:rsidP="00A4496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1F3D03" w:rsidRPr="00A02465" w:rsidRDefault="001F3D03" w:rsidP="00A44969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1F3D03" w:rsidRPr="00A02465" w:rsidRDefault="001F3D03" w:rsidP="00A4496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1F3D03" w:rsidRPr="00A02465" w:rsidRDefault="001F3D03" w:rsidP="00A44969">
            <w:pPr>
              <w:rPr>
                <w:rFonts w:ascii="Arial" w:hAnsi="Arial" w:cs="Arial"/>
              </w:rPr>
            </w:pPr>
          </w:p>
        </w:tc>
      </w:tr>
    </w:tbl>
    <w:p w:rsidR="00573219" w:rsidRPr="00573219" w:rsidRDefault="00573219" w:rsidP="00573219">
      <w:pPr>
        <w:spacing w:after="0" w:line="120" w:lineRule="auto"/>
        <w:rPr>
          <w:rFonts w:ascii="Arial" w:hAnsi="Arial" w:cs="Arial"/>
        </w:rPr>
      </w:pPr>
    </w:p>
    <w:p w:rsidR="00573219" w:rsidRDefault="00573219" w:rsidP="00873691">
      <w:pPr>
        <w:pStyle w:val="ListParagraph"/>
        <w:spacing w:after="0" w:line="120" w:lineRule="auto"/>
        <w:ind w:left="357"/>
        <w:rPr>
          <w:rFonts w:ascii="Arial" w:hAnsi="Arial" w:cs="Arial"/>
        </w:rPr>
      </w:pPr>
    </w:p>
    <w:p w:rsidR="00573219" w:rsidRDefault="00573219" w:rsidP="00873691">
      <w:pPr>
        <w:pStyle w:val="ListParagraph"/>
        <w:spacing w:after="0" w:line="120" w:lineRule="auto"/>
        <w:ind w:left="357"/>
        <w:rPr>
          <w:rFonts w:ascii="Arial" w:hAnsi="Arial" w:cs="Arial"/>
        </w:rPr>
      </w:pPr>
    </w:p>
    <w:p w:rsidR="00573219" w:rsidRDefault="00573219" w:rsidP="00873691">
      <w:pPr>
        <w:pStyle w:val="ListParagraph"/>
        <w:spacing w:after="0" w:line="120" w:lineRule="auto"/>
        <w:ind w:left="357"/>
        <w:rPr>
          <w:rFonts w:ascii="Arial" w:hAnsi="Arial" w:cs="Arial"/>
        </w:rPr>
      </w:pPr>
    </w:p>
    <w:p w:rsidR="00573219" w:rsidRDefault="00573219" w:rsidP="00873691">
      <w:pPr>
        <w:pStyle w:val="ListParagraph"/>
        <w:spacing w:after="0" w:line="120" w:lineRule="auto"/>
        <w:ind w:left="357"/>
        <w:rPr>
          <w:rFonts w:ascii="Arial" w:hAnsi="Arial" w:cs="Arial"/>
        </w:rPr>
      </w:pPr>
    </w:p>
    <w:p w:rsidR="00573219" w:rsidRPr="00A02465" w:rsidRDefault="00573219" w:rsidP="00873691">
      <w:pPr>
        <w:pStyle w:val="ListParagraph"/>
        <w:spacing w:after="0" w:line="120" w:lineRule="auto"/>
        <w:ind w:left="357"/>
        <w:rPr>
          <w:rFonts w:ascii="Arial" w:hAnsi="Arial" w:cs="Arial"/>
        </w:rPr>
      </w:pPr>
    </w:p>
    <w:p w:rsidR="00476852" w:rsidRPr="00663A81" w:rsidRDefault="00476852" w:rsidP="00F019DC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b/>
          <w:u w:val="single"/>
        </w:rPr>
      </w:pPr>
      <w:r w:rsidRPr="00663A81">
        <w:rPr>
          <w:rFonts w:ascii="Arial" w:hAnsi="Arial" w:cs="Arial"/>
          <w:b/>
          <w:u w:val="single"/>
        </w:rPr>
        <w:t>Outcome</w:t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21"/>
        <w:gridCol w:w="1207"/>
        <w:gridCol w:w="718"/>
        <w:gridCol w:w="782"/>
        <w:gridCol w:w="1207"/>
        <w:gridCol w:w="718"/>
        <w:gridCol w:w="782"/>
        <w:gridCol w:w="1207"/>
        <w:gridCol w:w="718"/>
        <w:gridCol w:w="782"/>
      </w:tblGrid>
      <w:tr w:rsidR="00F337EF" w:rsidRPr="00663A81" w:rsidTr="000109A1">
        <w:tc>
          <w:tcPr>
            <w:tcW w:w="9242" w:type="dxa"/>
            <w:gridSpan w:val="10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F337EF" w:rsidRPr="00663A81" w:rsidRDefault="00573219" w:rsidP="00573219">
            <w:pPr>
              <w:tabs>
                <w:tab w:val="left" w:pos="449"/>
                <w:tab w:val="center" w:pos="4513"/>
                <w:tab w:val="left" w:pos="7630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           </w:t>
            </w:r>
            <w:r w:rsidR="00132BFF" w:rsidRPr="00663A81">
              <w:rPr>
                <w:rFonts w:ascii="Arial" w:hAnsi="Arial" w:cs="Arial"/>
                <w:b/>
              </w:rPr>
              <w:t>Ou</w:t>
            </w:r>
            <w:r w:rsidR="00F337EF" w:rsidRPr="00663A81">
              <w:rPr>
                <w:rFonts w:ascii="Arial" w:hAnsi="Arial" w:cs="Arial"/>
                <w:b/>
              </w:rPr>
              <w:t>tcome:</w:t>
            </w:r>
            <w:r w:rsidR="00277DEE" w:rsidRPr="00663A81">
              <w:rPr>
                <w:rFonts w:ascii="Arial" w:hAnsi="Arial" w:cs="Arial"/>
                <w:b/>
              </w:rPr>
              <w:t xml:space="preserve"> </w:t>
            </w:r>
            <w:r w:rsidR="00277DEE" w:rsidRPr="00663A81">
              <w:rPr>
                <w:rFonts w:ascii="Arial" w:hAnsi="Arial" w:cs="Arial"/>
                <w:b/>
              </w:rPr>
              <w:fldChar w:fldCharType="begin"/>
            </w:r>
            <w:r w:rsidR="00277DEE" w:rsidRPr="00663A81">
              <w:rPr>
                <w:rFonts w:ascii="Arial" w:hAnsi="Arial" w:cs="Arial"/>
                <w:b/>
              </w:rPr>
              <w:instrText xml:space="preserve"> REF Primary1 </w:instrText>
            </w:r>
            <w:r w:rsidR="00A02465" w:rsidRPr="00663A81">
              <w:rPr>
                <w:rFonts w:ascii="Arial" w:hAnsi="Arial" w:cs="Arial"/>
                <w:b/>
              </w:rPr>
              <w:instrText xml:space="preserve"> \* MERGEFORMAT </w:instrText>
            </w:r>
            <w:r w:rsidR="00277DEE" w:rsidRPr="00663A81">
              <w:rPr>
                <w:rFonts w:ascii="Arial" w:hAnsi="Arial" w:cs="Arial"/>
                <w:b/>
              </w:rPr>
              <w:fldChar w:fldCharType="separate"/>
            </w:r>
            <w:r w:rsidR="002B17E1" w:rsidRPr="002B17E1">
              <w:rPr>
                <w:rFonts w:ascii="Arial" w:hAnsi="Arial" w:cs="Arial"/>
                <w:b/>
                <w:noProof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noProof/>
                </w:rPr>
                <w:alias w:val="Primary 1"/>
                <w:tag w:val="Primary 1"/>
                <w:id w:val="1492532808"/>
                <w:lock w:val="sdtLocked"/>
                <w:placeholder>
                  <w:docPart w:val="9D9829114712485E9DD2AD8BF0DC0531"/>
                </w:placeholder>
                <w:showingPlcHdr/>
                <w:dataBinding w:xpath="/root[1]/Primary1[1]" w:storeItemID="{4CBB0B91-F83B-4892-A323-8AAE23BDFF3E}"/>
                <w:text/>
              </w:sdtPr>
              <w:sdtEndPr/>
              <w:sdtContent>
                <w:r w:rsidR="003409BE">
                  <w:rPr>
                    <w:rStyle w:val="PlaceholderText"/>
                  </w:rPr>
                  <w:t>Primary 1</w:t>
                </w:r>
                <w:r w:rsidR="003409BE" w:rsidRPr="00245E92">
                  <w:rPr>
                    <w:rStyle w:val="PlaceholderText"/>
                  </w:rPr>
                  <w:t>.</w:t>
                </w:r>
              </w:sdtContent>
            </w:sdt>
            <w:r w:rsidR="00277DEE" w:rsidRPr="00663A81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                 </w:t>
            </w:r>
            <w:r w:rsidR="000109A1" w:rsidRPr="00663A81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Adjusted:</w:t>
            </w:r>
            <w:sdt>
              <w:sdtPr>
                <w:rPr>
                  <w:rFonts w:ascii="Arial" w:hAnsi="Arial" w:cs="Arial"/>
                  <w:b/>
                </w:rPr>
                <w:id w:val="-711661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Arial" w:cs="Arial" w:hint="eastAsia"/>
                    <w:b/>
                  </w:rPr>
                  <w:t>☐</w:t>
                </w:r>
              </w:sdtContent>
            </w:sdt>
          </w:p>
        </w:tc>
      </w:tr>
      <w:tr w:rsidR="008A01FA" w:rsidRPr="00663A81" w:rsidTr="00663A81">
        <w:tc>
          <w:tcPr>
            <w:tcW w:w="11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8A01FA" w:rsidRPr="00663A81" w:rsidRDefault="008A01FA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707" w:type="dxa"/>
            <w:gridSpan w:val="3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8A01FA" w:rsidRPr="00663A81" w:rsidRDefault="004D4501" w:rsidP="004D4501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Control</w:t>
            </w:r>
          </w:p>
        </w:tc>
        <w:tc>
          <w:tcPr>
            <w:tcW w:w="2707" w:type="dxa"/>
            <w:gridSpan w:val="3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8A01FA" w:rsidRPr="00663A81" w:rsidRDefault="004D4501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Intervention 1</w:t>
            </w:r>
          </w:p>
        </w:tc>
        <w:tc>
          <w:tcPr>
            <w:tcW w:w="2707" w:type="dxa"/>
            <w:gridSpan w:val="3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</w:tcPr>
          <w:p w:rsidR="008A01FA" w:rsidRPr="00663A81" w:rsidRDefault="004D4501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Intervention 2</w:t>
            </w:r>
          </w:p>
        </w:tc>
      </w:tr>
      <w:tr w:rsidR="008A01FA" w:rsidRPr="00663A81" w:rsidTr="00663A81">
        <w:tc>
          <w:tcPr>
            <w:tcW w:w="1121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8A01FA" w:rsidRPr="00663A81" w:rsidRDefault="008A01FA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</w:tcBorders>
          </w:tcPr>
          <w:p w:rsidR="008A01FA" w:rsidRPr="00663A81" w:rsidRDefault="008A01FA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Mean/ proportion</w:t>
            </w:r>
          </w:p>
        </w:tc>
        <w:tc>
          <w:tcPr>
            <w:tcW w:w="718" w:type="dxa"/>
            <w:tcBorders>
              <w:top w:val="single" w:sz="18" w:space="0" w:color="auto"/>
              <w:bottom w:val="single" w:sz="18" w:space="0" w:color="auto"/>
            </w:tcBorders>
          </w:tcPr>
          <w:p w:rsidR="008A01FA" w:rsidRPr="00663A81" w:rsidRDefault="008A01FA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SD</w:t>
            </w:r>
          </w:p>
        </w:tc>
        <w:tc>
          <w:tcPr>
            <w:tcW w:w="782" w:type="dxa"/>
            <w:tcBorders>
              <w:top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8A01FA" w:rsidRPr="00663A81" w:rsidRDefault="008A01FA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95% CI</w:t>
            </w:r>
          </w:p>
        </w:tc>
        <w:tc>
          <w:tcPr>
            <w:tcW w:w="120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</w:tcBorders>
          </w:tcPr>
          <w:p w:rsidR="008A01FA" w:rsidRPr="00663A81" w:rsidRDefault="008A01FA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Mean/ proportion</w:t>
            </w:r>
          </w:p>
        </w:tc>
        <w:tc>
          <w:tcPr>
            <w:tcW w:w="718" w:type="dxa"/>
            <w:tcBorders>
              <w:top w:val="single" w:sz="18" w:space="0" w:color="auto"/>
              <w:bottom w:val="single" w:sz="18" w:space="0" w:color="auto"/>
            </w:tcBorders>
          </w:tcPr>
          <w:p w:rsidR="008A01FA" w:rsidRPr="00663A81" w:rsidRDefault="008A01FA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SD</w:t>
            </w:r>
          </w:p>
        </w:tc>
        <w:tc>
          <w:tcPr>
            <w:tcW w:w="782" w:type="dxa"/>
            <w:tcBorders>
              <w:top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8A01FA" w:rsidRPr="00663A81" w:rsidRDefault="008A01FA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95% CI</w:t>
            </w:r>
          </w:p>
        </w:tc>
        <w:tc>
          <w:tcPr>
            <w:tcW w:w="120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</w:tcBorders>
          </w:tcPr>
          <w:p w:rsidR="008A01FA" w:rsidRPr="00663A81" w:rsidRDefault="008A01FA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Mean/ proportion</w:t>
            </w:r>
          </w:p>
        </w:tc>
        <w:tc>
          <w:tcPr>
            <w:tcW w:w="718" w:type="dxa"/>
            <w:tcBorders>
              <w:top w:val="single" w:sz="18" w:space="0" w:color="auto"/>
              <w:bottom w:val="single" w:sz="18" w:space="0" w:color="auto"/>
            </w:tcBorders>
          </w:tcPr>
          <w:p w:rsidR="008A01FA" w:rsidRPr="00663A81" w:rsidRDefault="008A01FA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SD</w:t>
            </w:r>
          </w:p>
        </w:tc>
        <w:tc>
          <w:tcPr>
            <w:tcW w:w="78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01FA" w:rsidRPr="00663A81" w:rsidRDefault="008A01FA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95% CI</w:t>
            </w:r>
          </w:p>
        </w:tc>
      </w:tr>
      <w:tr w:rsidR="00D15F33" w:rsidRPr="00663A81" w:rsidTr="00663A81">
        <w:tc>
          <w:tcPr>
            <w:tcW w:w="112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double" w:sz="4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  <w:color w:val="A6A6A6" w:themeColor="background1" w:themeShade="A6"/>
              </w:rPr>
            </w:pPr>
            <w:r w:rsidRPr="00663A81">
              <w:rPr>
                <w:rFonts w:ascii="Arial" w:hAnsi="Arial" w:cs="Arial"/>
                <w:b/>
                <w:color w:val="A6A6A6" w:themeColor="background1" w:themeShade="A6"/>
              </w:rPr>
              <w:t>Baseline</w:t>
            </w:r>
          </w:p>
          <w:p w:rsidR="00363035" w:rsidRPr="00663A81" w:rsidRDefault="0036303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top w:val="single" w:sz="18" w:space="0" w:color="auto"/>
              <w:left w:val="double" w:sz="4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top w:val="single" w:sz="18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18" w:space="0" w:color="auto"/>
              <w:bottom w:val="single" w:sz="6" w:space="0" w:color="auto"/>
              <w:right w:val="double" w:sz="4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top w:val="single" w:sz="18" w:space="0" w:color="auto"/>
              <w:left w:val="double" w:sz="4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top w:val="single" w:sz="18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18" w:space="0" w:color="auto"/>
              <w:bottom w:val="single" w:sz="6" w:space="0" w:color="auto"/>
              <w:right w:val="double" w:sz="4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top w:val="single" w:sz="18" w:space="0" w:color="auto"/>
              <w:left w:val="double" w:sz="4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top w:val="single" w:sz="18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18" w:space="0" w:color="auto"/>
              <w:right w:val="single" w:sz="18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8A01FA" w:rsidRPr="00663A81" w:rsidTr="00663A81">
        <w:tc>
          <w:tcPr>
            <w:tcW w:w="11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double" w:sz="4" w:space="0" w:color="auto"/>
            </w:tcBorders>
          </w:tcPr>
          <w:p w:rsidR="005A4FFC" w:rsidRPr="00663A81" w:rsidRDefault="0090087D" w:rsidP="00B57F7F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 w:rsidRPr="00663A81">
              <w:rPr>
                <w:rFonts w:ascii="Arial" w:hAnsi="Arial" w:cs="Arial"/>
                <w:b/>
              </w:rPr>
              <w:fldChar w:fldCharType="begin"/>
            </w:r>
            <w:r w:rsidRPr="00663A81">
              <w:rPr>
                <w:rFonts w:ascii="Arial" w:hAnsi="Arial" w:cs="Arial"/>
                <w:b/>
              </w:rPr>
              <w:instrText xml:space="preserve"> REF TimePoint1 </w:instrText>
            </w:r>
            <w:r w:rsidR="00A02465" w:rsidRPr="00663A81">
              <w:rPr>
                <w:rFonts w:ascii="Arial" w:hAnsi="Arial" w:cs="Arial"/>
                <w:b/>
              </w:rPr>
              <w:instrText xml:space="preserve"> \* MERGEFORMAT </w:instrText>
            </w:r>
            <w:r w:rsidRPr="00663A81">
              <w:rPr>
                <w:rFonts w:ascii="Arial" w:hAnsi="Arial" w:cs="Arial"/>
                <w:b/>
              </w:rPr>
              <w:fldChar w:fldCharType="separate"/>
            </w:r>
            <w:r w:rsidR="002B17E1" w:rsidRPr="002B17E1">
              <w:rPr>
                <w:rFonts w:ascii="Arial" w:hAnsi="Arial" w:cs="Arial"/>
                <w:b/>
                <w:noProof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noProof/>
                </w:rPr>
                <w:alias w:val="T1"/>
                <w:tag w:val="T1"/>
                <w:id w:val="-1055161782"/>
                <w:lock w:val="sdtLocked"/>
                <w:placeholder>
                  <w:docPart w:val="0653E47DCE99448AB55DD414F71FD1BE"/>
                </w:placeholder>
                <w:showingPlcHdr/>
                <w:dataBinding w:xpath="/root[1]/T1[1]" w:storeItemID="{4CBB0B91-F83B-4892-A323-8AAE23BDFF3E}"/>
                <w:text/>
              </w:sdtPr>
              <w:sdtEndPr/>
              <w:sdtContent>
                <w:r w:rsidR="00B57F7F">
                  <w:rPr>
                    <w:rFonts w:ascii="Arial" w:hAnsi="Arial" w:cs="Arial"/>
                    <w:b/>
                    <w:noProof/>
                  </w:rPr>
                  <w:t xml:space="preserve"> </w:t>
                </w:r>
                <w:r w:rsidR="00BA2588" w:rsidRPr="00245E92">
                  <w:rPr>
                    <w:rStyle w:val="PlaceholderText"/>
                  </w:rPr>
                  <w:t>text.</w:t>
                </w:r>
              </w:sdtContent>
            </w:sdt>
            <w:r w:rsidR="002B17E1" w:rsidRPr="002B17E1">
              <w:rPr>
                <w:rFonts w:ascii="Arial" w:hAnsi="Arial" w:cs="Arial"/>
                <w:b/>
                <w:noProof/>
              </w:rPr>
              <w:t xml:space="preserve">   </w:t>
            </w:r>
            <w:r w:rsidRPr="00663A81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07" w:type="dxa"/>
            <w:tcBorders>
              <w:left w:val="double" w:sz="4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left w:val="double" w:sz="4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left w:val="double" w:sz="4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right w:val="single" w:sz="18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0109A1" w:rsidRPr="00663A81" w:rsidTr="00663A81">
        <w:tc>
          <w:tcPr>
            <w:tcW w:w="11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double" w:sz="4" w:space="0" w:color="auto"/>
            </w:tcBorders>
          </w:tcPr>
          <w:p w:rsidR="005A4FFC" w:rsidRPr="00663A81" w:rsidRDefault="0090087D" w:rsidP="00B57F7F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 w:rsidRPr="00663A81">
              <w:rPr>
                <w:rFonts w:ascii="Arial" w:hAnsi="Arial" w:cs="Arial"/>
                <w:b/>
              </w:rPr>
              <w:fldChar w:fldCharType="begin"/>
            </w:r>
            <w:r w:rsidRPr="00663A81">
              <w:rPr>
                <w:rFonts w:ascii="Arial" w:hAnsi="Arial" w:cs="Arial"/>
                <w:b/>
              </w:rPr>
              <w:instrText xml:space="preserve"> REF TimePoint2 </w:instrText>
            </w:r>
            <w:r w:rsidR="00A02465" w:rsidRPr="00663A81">
              <w:rPr>
                <w:rFonts w:ascii="Arial" w:hAnsi="Arial" w:cs="Arial"/>
                <w:b/>
              </w:rPr>
              <w:instrText xml:space="preserve"> \* MERGEFORMAT </w:instrText>
            </w:r>
            <w:r w:rsidRPr="00663A81">
              <w:rPr>
                <w:rFonts w:ascii="Arial" w:hAnsi="Arial" w:cs="Arial"/>
                <w:b/>
              </w:rPr>
              <w:fldChar w:fldCharType="separate"/>
            </w:r>
            <w:r w:rsidR="002B17E1" w:rsidRPr="002B17E1">
              <w:rPr>
                <w:rFonts w:ascii="Arial" w:hAnsi="Arial" w:cs="Arial"/>
                <w:b/>
                <w:noProof/>
              </w:rPr>
              <w:t xml:space="preserve">     </w:t>
            </w:r>
            <w:r w:rsidRPr="00663A81">
              <w:rPr>
                <w:rFonts w:ascii="Arial" w:hAnsi="Arial" w:cs="Arial"/>
                <w:b/>
              </w:rPr>
              <w:fldChar w:fldCharType="end"/>
            </w:r>
            <w:sdt>
              <w:sdtPr>
                <w:rPr>
                  <w:rFonts w:ascii="Arial" w:hAnsi="Arial" w:cs="Arial"/>
                  <w:b/>
                </w:rPr>
                <w:alias w:val="T2"/>
                <w:tag w:val="T2"/>
                <w:id w:val="1355623007"/>
                <w:lock w:val="sdtLocked"/>
                <w:placeholder>
                  <w:docPart w:val="28DCB17A63274D5EBE31DD2B37344A4D"/>
                </w:placeholder>
                <w:showingPlcHdr/>
                <w:dataBinding w:xpath="/root[1]/T2[1]" w:storeItemID="{4CBB0B91-F83B-4892-A323-8AAE23BDFF3E}"/>
                <w:text/>
              </w:sdtPr>
              <w:sdtEndPr/>
              <w:sdtContent>
                <w:r w:rsidR="00BA2588" w:rsidRPr="00245E92">
                  <w:rPr>
                    <w:rStyle w:val="PlaceholderText"/>
                  </w:rPr>
                  <w:t>text.</w:t>
                </w:r>
              </w:sdtContent>
            </w:sdt>
          </w:p>
        </w:tc>
        <w:tc>
          <w:tcPr>
            <w:tcW w:w="1207" w:type="dxa"/>
            <w:tcBorders>
              <w:left w:val="double" w:sz="4" w:space="0" w:color="auto"/>
              <w:bottom w:val="single" w:sz="6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bottom w:val="single" w:sz="6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left w:val="double" w:sz="4" w:space="0" w:color="auto"/>
              <w:bottom w:val="single" w:sz="6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bottom w:val="single" w:sz="6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left w:val="double" w:sz="4" w:space="0" w:color="auto"/>
              <w:bottom w:val="single" w:sz="6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bottom w:val="single" w:sz="6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bottom w:val="single" w:sz="6" w:space="0" w:color="auto"/>
              <w:right w:val="single" w:sz="18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0109A1" w:rsidRPr="00663A81" w:rsidTr="00663A81">
        <w:tc>
          <w:tcPr>
            <w:tcW w:w="112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5A4FFC" w:rsidRPr="00663A81" w:rsidRDefault="0090087D" w:rsidP="00B57F7F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 w:rsidRPr="00663A81">
              <w:rPr>
                <w:rFonts w:ascii="Arial" w:hAnsi="Arial" w:cs="Arial"/>
                <w:b/>
              </w:rPr>
              <w:fldChar w:fldCharType="begin"/>
            </w:r>
            <w:r w:rsidRPr="00663A81">
              <w:rPr>
                <w:rFonts w:ascii="Arial" w:hAnsi="Arial" w:cs="Arial"/>
                <w:b/>
              </w:rPr>
              <w:instrText xml:space="preserve"> REF TimePoint3 </w:instrText>
            </w:r>
            <w:r w:rsidR="00A02465" w:rsidRPr="00663A81">
              <w:rPr>
                <w:rFonts w:ascii="Arial" w:hAnsi="Arial" w:cs="Arial"/>
                <w:b/>
              </w:rPr>
              <w:instrText xml:space="preserve"> \* MERGEFORMAT </w:instrText>
            </w:r>
            <w:r w:rsidRPr="00663A81">
              <w:rPr>
                <w:rFonts w:ascii="Arial" w:hAnsi="Arial" w:cs="Arial"/>
                <w:b/>
              </w:rPr>
              <w:fldChar w:fldCharType="separate"/>
            </w:r>
            <w:r w:rsidR="002B17E1" w:rsidRPr="002B17E1">
              <w:rPr>
                <w:rFonts w:ascii="Arial" w:hAnsi="Arial" w:cs="Arial"/>
                <w:b/>
                <w:noProof/>
              </w:rPr>
              <w:t xml:space="preserve">     </w:t>
            </w:r>
            <w:r w:rsidRPr="00663A81">
              <w:rPr>
                <w:rFonts w:ascii="Arial" w:hAnsi="Arial" w:cs="Arial"/>
                <w:b/>
              </w:rPr>
              <w:fldChar w:fldCharType="end"/>
            </w:r>
            <w:sdt>
              <w:sdtPr>
                <w:rPr>
                  <w:rFonts w:ascii="Arial" w:hAnsi="Arial" w:cs="Arial"/>
                  <w:b/>
                </w:rPr>
                <w:alias w:val="T3"/>
                <w:tag w:val="T3"/>
                <w:id w:val="2110622396"/>
                <w:lock w:val="sdtLocked"/>
                <w:placeholder>
                  <w:docPart w:val="1E38CCA5A22A464A9827B261AA3C82A4"/>
                </w:placeholder>
                <w:showingPlcHdr/>
                <w:dataBinding w:xpath="/root[1]/T3[1]" w:storeItemID="{4CBB0B91-F83B-4892-A323-8AAE23BDFF3E}"/>
                <w:text/>
              </w:sdtPr>
              <w:sdtEndPr/>
              <w:sdtContent>
                <w:r w:rsidR="00BA2588" w:rsidRPr="00245E92">
                  <w:rPr>
                    <w:rStyle w:val="PlaceholderText"/>
                  </w:rPr>
                  <w:t>text.</w:t>
                </w:r>
              </w:sdtContent>
            </w:sdt>
          </w:p>
        </w:tc>
        <w:tc>
          <w:tcPr>
            <w:tcW w:w="1207" w:type="dxa"/>
            <w:tcBorders>
              <w:top w:val="single" w:sz="6" w:space="0" w:color="auto"/>
              <w:left w:val="double" w:sz="4" w:space="0" w:color="auto"/>
              <w:bottom w:val="single" w:sz="18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top w:val="single" w:sz="6" w:space="0" w:color="auto"/>
              <w:bottom w:val="single" w:sz="18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18" w:space="0" w:color="auto"/>
              <w:right w:val="double" w:sz="4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double" w:sz="4" w:space="0" w:color="auto"/>
              <w:bottom w:val="single" w:sz="18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top w:val="single" w:sz="6" w:space="0" w:color="auto"/>
              <w:bottom w:val="single" w:sz="18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18" w:space="0" w:color="auto"/>
              <w:right w:val="double" w:sz="4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double" w:sz="4" w:space="0" w:color="auto"/>
              <w:bottom w:val="single" w:sz="18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top w:val="single" w:sz="6" w:space="0" w:color="auto"/>
              <w:bottom w:val="single" w:sz="18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A4FFC" w:rsidRPr="00663A81" w:rsidRDefault="005A4FFC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8A01FA" w:rsidRPr="00663A81" w:rsidTr="00663A81">
        <w:tc>
          <w:tcPr>
            <w:tcW w:w="9242" w:type="dxa"/>
            <w:gridSpan w:val="10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573219" w:rsidRDefault="00573219" w:rsidP="00F019DC">
            <w:pPr>
              <w:tabs>
                <w:tab w:val="center" w:pos="4513"/>
                <w:tab w:val="left" w:pos="6415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  <w:p w:rsidR="00573219" w:rsidRDefault="00573219" w:rsidP="00F019DC">
            <w:pPr>
              <w:tabs>
                <w:tab w:val="center" w:pos="4513"/>
                <w:tab w:val="left" w:pos="6415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  <w:p w:rsidR="00573219" w:rsidRDefault="00573219" w:rsidP="00F019DC">
            <w:pPr>
              <w:tabs>
                <w:tab w:val="center" w:pos="4513"/>
                <w:tab w:val="left" w:pos="6415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  <w:p w:rsidR="008A01FA" w:rsidRPr="00663A81" w:rsidRDefault="001151D6" w:rsidP="00573219">
            <w:pPr>
              <w:tabs>
                <w:tab w:val="center" w:pos="4513"/>
                <w:tab w:val="left" w:pos="6415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 w:rsidRPr="00663A81">
              <w:rPr>
                <w:rFonts w:ascii="Arial" w:hAnsi="Arial" w:cs="Arial"/>
                <w:b/>
              </w:rPr>
              <w:tab/>
            </w:r>
            <w:r w:rsidR="00573219">
              <w:rPr>
                <w:rFonts w:ascii="Arial" w:hAnsi="Arial" w:cs="Arial"/>
                <w:b/>
              </w:rPr>
              <w:t xml:space="preserve">                                             </w:t>
            </w:r>
            <w:r w:rsidR="00666F88" w:rsidRPr="00663A81">
              <w:rPr>
                <w:rFonts w:ascii="Arial" w:hAnsi="Arial" w:cs="Arial"/>
                <w:b/>
              </w:rPr>
              <w:t xml:space="preserve"> </w:t>
            </w:r>
            <w:r w:rsidR="00132BFF" w:rsidRPr="00663A81">
              <w:rPr>
                <w:rFonts w:ascii="Arial" w:hAnsi="Arial" w:cs="Arial"/>
                <w:b/>
              </w:rPr>
              <w:t>O</w:t>
            </w:r>
            <w:r w:rsidR="00F337EF" w:rsidRPr="00663A81">
              <w:rPr>
                <w:rFonts w:ascii="Arial" w:hAnsi="Arial" w:cs="Arial"/>
                <w:b/>
              </w:rPr>
              <w:t>utcome</w:t>
            </w:r>
            <w:r w:rsidR="009B2877">
              <w:rPr>
                <w:rFonts w:ascii="Arial" w:hAnsi="Arial" w:cs="Arial"/>
                <w:b/>
              </w:rPr>
              <w:t xml:space="preserve">: </w:t>
            </w:r>
            <w:sdt>
              <w:sdtPr>
                <w:rPr>
                  <w:rFonts w:ascii="Arial" w:hAnsi="Arial" w:cs="Arial"/>
                  <w:b/>
                </w:rPr>
                <w:alias w:val="Primary 2"/>
                <w:tag w:val="Primary 2"/>
                <w:id w:val="-626232522"/>
                <w:lock w:val="sdtLocked"/>
                <w:placeholder>
                  <w:docPart w:val="475B2EEC0003429F85412CD58B2EC3CD"/>
                </w:placeholder>
                <w:showingPlcHdr/>
                <w:dataBinding w:xpath="/root[1]/Primary2[1]" w:storeItemID="{4CBB0B91-F83B-4892-A323-8AAE23BDFF3E}"/>
                <w:text/>
              </w:sdtPr>
              <w:sdtEndPr/>
              <w:sdtContent>
                <w:r w:rsidR="00BA2588">
                  <w:rPr>
                    <w:rStyle w:val="PlaceholderText"/>
                  </w:rPr>
                  <w:t>Primary 2</w:t>
                </w:r>
              </w:sdtContent>
            </w:sdt>
            <w:r w:rsidR="00277DEE" w:rsidRPr="00663A81">
              <w:rPr>
                <w:rFonts w:ascii="Arial" w:hAnsi="Arial" w:cs="Arial"/>
                <w:b/>
              </w:rPr>
              <w:t xml:space="preserve"> </w:t>
            </w:r>
            <w:r w:rsidR="00573219">
              <w:rPr>
                <w:rFonts w:ascii="Arial" w:hAnsi="Arial" w:cs="Arial"/>
                <w:b/>
              </w:rPr>
              <w:t xml:space="preserve">       </w:t>
            </w:r>
            <w:r w:rsidR="00573219" w:rsidRPr="00663A81">
              <w:rPr>
                <w:rFonts w:ascii="Arial" w:hAnsi="Arial" w:cs="Arial"/>
                <w:b/>
              </w:rPr>
              <w:t xml:space="preserve"> </w:t>
            </w:r>
            <w:r w:rsidR="00573219">
              <w:rPr>
                <w:rFonts w:ascii="Arial" w:hAnsi="Arial" w:cs="Arial"/>
                <w:b/>
              </w:rPr>
              <w:t xml:space="preserve">          Adjusted:</w:t>
            </w:r>
            <w:sdt>
              <w:sdtPr>
                <w:rPr>
                  <w:rFonts w:ascii="Arial" w:hAnsi="Arial" w:cs="Arial"/>
                  <w:b/>
                </w:rPr>
                <w:id w:val="-29715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219">
                  <w:rPr>
                    <w:rFonts w:ascii="MS Gothic" w:eastAsia="MS Gothic" w:hAnsi="Arial" w:cs="Arial" w:hint="eastAsia"/>
                    <w:b/>
                  </w:rPr>
                  <w:t>☐</w:t>
                </w:r>
              </w:sdtContent>
            </w:sdt>
          </w:p>
        </w:tc>
      </w:tr>
      <w:tr w:rsidR="00950A75" w:rsidRPr="00663A81" w:rsidTr="00663A81">
        <w:tc>
          <w:tcPr>
            <w:tcW w:w="11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 w:rsidRPr="00663A81">
              <w:rPr>
                <w:rFonts w:ascii="Arial" w:hAnsi="Arial" w:cs="Arial"/>
                <w:b/>
              </w:rPr>
              <w:t xml:space="preserve">  </w:t>
            </w:r>
          </w:p>
        </w:tc>
        <w:tc>
          <w:tcPr>
            <w:tcW w:w="2707" w:type="dxa"/>
            <w:gridSpan w:val="3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950A75" w:rsidRPr="00663A81" w:rsidRDefault="004D4501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Control</w:t>
            </w:r>
          </w:p>
        </w:tc>
        <w:tc>
          <w:tcPr>
            <w:tcW w:w="2707" w:type="dxa"/>
            <w:gridSpan w:val="3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950A75" w:rsidRPr="00663A81" w:rsidRDefault="004D4501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Intervention 1</w:t>
            </w:r>
          </w:p>
        </w:tc>
        <w:tc>
          <w:tcPr>
            <w:tcW w:w="2707" w:type="dxa"/>
            <w:gridSpan w:val="3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</w:tcPr>
          <w:p w:rsidR="00950A75" w:rsidRPr="00663A81" w:rsidRDefault="004D4501" w:rsidP="004D4501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Intervention 2</w:t>
            </w:r>
            <w:r w:rsidR="00950A75" w:rsidRPr="00663A81">
              <w:rPr>
                <w:rFonts w:ascii="Arial" w:hAnsi="Arial" w:cs="Arial"/>
                <w:b/>
              </w:rPr>
              <w:fldChar w:fldCharType="begin"/>
            </w:r>
            <w:r w:rsidR="00950A75" w:rsidRPr="00663A81">
              <w:rPr>
                <w:rFonts w:ascii="Arial" w:hAnsi="Arial" w:cs="Arial"/>
                <w:b/>
              </w:rPr>
              <w:instrText xml:space="preserve"> REF Intervention2 </w:instrText>
            </w:r>
            <w:r w:rsidR="00A02465" w:rsidRPr="00663A81">
              <w:rPr>
                <w:rFonts w:ascii="Arial" w:hAnsi="Arial" w:cs="Arial"/>
                <w:b/>
              </w:rPr>
              <w:instrText xml:space="preserve"> \* MERGEFORMAT </w:instrText>
            </w:r>
            <w:r w:rsidR="00950A75" w:rsidRPr="00663A81">
              <w:rPr>
                <w:rFonts w:ascii="Arial" w:hAnsi="Arial" w:cs="Arial"/>
                <w:b/>
              </w:rPr>
              <w:fldChar w:fldCharType="separate"/>
            </w:r>
            <w:r w:rsidR="002B17E1" w:rsidRPr="00A02465">
              <w:rPr>
                <w:rFonts w:ascii="Arial" w:hAnsi="Arial" w:cs="Arial"/>
                <w:noProof/>
              </w:rPr>
              <w:t xml:space="preserve"> </w:t>
            </w:r>
            <w:r w:rsidR="00950A75" w:rsidRPr="00663A81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50A75" w:rsidRPr="00663A81" w:rsidTr="00663A81">
        <w:tc>
          <w:tcPr>
            <w:tcW w:w="1121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Mean/ proportion</w:t>
            </w:r>
          </w:p>
        </w:tc>
        <w:tc>
          <w:tcPr>
            <w:tcW w:w="718" w:type="dxa"/>
            <w:tcBorders>
              <w:top w:val="single" w:sz="18" w:space="0" w:color="auto"/>
              <w:bottom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SD</w:t>
            </w:r>
          </w:p>
        </w:tc>
        <w:tc>
          <w:tcPr>
            <w:tcW w:w="782" w:type="dxa"/>
            <w:tcBorders>
              <w:top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95% CI</w:t>
            </w:r>
          </w:p>
        </w:tc>
        <w:tc>
          <w:tcPr>
            <w:tcW w:w="120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Mean/ proportion</w:t>
            </w:r>
          </w:p>
        </w:tc>
        <w:tc>
          <w:tcPr>
            <w:tcW w:w="718" w:type="dxa"/>
            <w:tcBorders>
              <w:top w:val="single" w:sz="18" w:space="0" w:color="auto"/>
              <w:bottom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SD</w:t>
            </w:r>
          </w:p>
        </w:tc>
        <w:tc>
          <w:tcPr>
            <w:tcW w:w="782" w:type="dxa"/>
            <w:tcBorders>
              <w:top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95% CI</w:t>
            </w:r>
          </w:p>
        </w:tc>
        <w:tc>
          <w:tcPr>
            <w:tcW w:w="120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Mean/ proportion</w:t>
            </w:r>
          </w:p>
        </w:tc>
        <w:tc>
          <w:tcPr>
            <w:tcW w:w="718" w:type="dxa"/>
            <w:tcBorders>
              <w:top w:val="single" w:sz="18" w:space="0" w:color="auto"/>
              <w:bottom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SD</w:t>
            </w:r>
          </w:p>
        </w:tc>
        <w:tc>
          <w:tcPr>
            <w:tcW w:w="78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95% CI</w:t>
            </w:r>
          </w:p>
        </w:tc>
      </w:tr>
      <w:tr w:rsidR="00950A75" w:rsidRPr="00663A81" w:rsidTr="00663A81">
        <w:tc>
          <w:tcPr>
            <w:tcW w:w="112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  <w:color w:val="A6A6A6" w:themeColor="background1" w:themeShade="A6"/>
              </w:rPr>
            </w:pPr>
            <w:r w:rsidRPr="00663A81">
              <w:rPr>
                <w:rFonts w:ascii="Arial" w:hAnsi="Arial" w:cs="Arial"/>
                <w:b/>
                <w:color w:val="A6A6A6" w:themeColor="background1" w:themeShade="A6"/>
              </w:rPr>
              <w:t>Baseline</w:t>
            </w:r>
          </w:p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top w:val="single" w:sz="18" w:space="0" w:color="auto"/>
              <w:lef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top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18" w:space="0" w:color="auto"/>
              <w:bottom w:val="single" w:sz="6" w:space="0" w:color="auto"/>
              <w:righ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top w:val="single" w:sz="18" w:space="0" w:color="auto"/>
              <w:lef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top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18" w:space="0" w:color="auto"/>
              <w:bottom w:val="single" w:sz="6" w:space="0" w:color="auto"/>
              <w:righ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top w:val="single" w:sz="18" w:space="0" w:color="auto"/>
              <w:lef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top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18" w:space="0" w:color="auto"/>
              <w:right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BA2588" w:rsidRPr="00663A81" w:rsidTr="00663A81">
        <w:tc>
          <w:tcPr>
            <w:tcW w:w="11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double" w:sz="4" w:space="0" w:color="auto"/>
            </w:tcBorders>
          </w:tcPr>
          <w:p w:rsidR="00BA2588" w:rsidRPr="00663A81" w:rsidRDefault="00BA2588" w:rsidP="00B57F7F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 w:rsidRPr="00663A81">
              <w:rPr>
                <w:rFonts w:ascii="Arial" w:hAnsi="Arial" w:cs="Arial"/>
                <w:b/>
              </w:rPr>
              <w:fldChar w:fldCharType="begin"/>
            </w:r>
            <w:r w:rsidRPr="00663A81">
              <w:rPr>
                <w:rFonts w:ascii="Arial" w:hAnsi="Arial" w:cs="Arial"/>
                <w:b/>
              </w:rPr>
              <w:instrText xml:space="preserve"> REF TimePoint1  \* MERGEFORMAT </w:instrText>
            </w:r>
            <w:r w:rsidRPr="00663A81">
              <w:rPr>
                <w:rFonts w:ascii="Arial" w:hAnsi="Arial" w:cs="Arial"/>
                <w:b/>
              </w:rPr>
              <w:fldChar w:fldCharType="separate"/>
            </w:r>
            <w:r w:rsidRPr="002B17E1">
              <w:rPr>
                <w:rFonts w:ascii="Arial" w:hAnsi="Arial" w:cs="Arial"/>
                <w:b/>
                <w:noProof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noProof/>
                </w:rPr>
                <w:alias w:val="T1"/>
                <w:tag w:val="T1"/>
                <w:id w:val="-1180654384"/>
                <w:placeholder>
                  <w:docPart w:val="F9120E7D2CDF43089FD47AF48DE95FCF"/>
                </w:placeholder>
                <w:showingPlcHdr/>
                <w:dataBinding w:xpath="/root[1]/T1[1]" w:storeItemID="{4CBB0B91-F83B-4892-A323-8AAE23BDFF3E}"/>
                <w:text/>
              </w:sdtPr>
              <w:sdtEndPr/>
              <w:sdtContent>
                <w:r w:rsidRPr="00245E92">
                  <w:rPr>
                    <w:rStyle w:val="PlaceholderText"/>
                  </w:rPr>
                  <w:t xml:space="preserve"> text.</w:t>
                </w:r>
              </w:sdtContent>
            </w:sdt>
            <w:r w:rsidRPr="002B17E1">
              <w:rPr>
                <w:rFonts w:ascii="Arial" w:hAnsi="Arial" w:cs="Arial"/>
                <w:b/>
                <w:noProof/>
              </w:rPr>
              <w:t xml:space="preserve">   </w:t>
            </w:r>
            <w:r w:rsidRPr="00663A81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07" w:type="dxa"/>
            <w:tcBorders>
              <w:lef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lef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lef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right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BA2588" w:rsidRPr="00663A81" w:rsidTr="00663A81">
        <w:tc>
          <w:tcPr>
            <w:tcW w:w="11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double" w:sz="4" w:space="0" w:color="auto"/>
            </w:tcBorders>
          </w:tcPr>
          <w:p w:rsidR="00BA2588" w:rsidRPr="00663A81" w:rsidRDefault="00BA2588" w:rsidP="00B57F7F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 w:rsidRPr="00663A81">
              <w:rPr>
                <w:rFonts w:ascii="Arial" w:hAnsi="Arial" w:cs="Arial"/>
                <w:b/>
              </w:rPr>
              <w:fldChar w:fldCharType="begin"/>
            </w:r>
            <w:r w:rsidRPr="00663A81">
              <w:rPr>
                <w:rFonts w:ascii="Arial" w:hAnsi="Arial" w:cs="Arial"/>
                <w:b/>
              </w:rPr>
              <w:instrText xml:space="preserve"> REF TimePoint2  \* MERGEFORMAT </w:instrText>
            </w:r>
            <w:r w:rsidRPr="00663A81">
              <w:rPr>
                <w:rFonts w:ascii="Arial" w:hAnsi="Arial" w:cs="Arial"/>
                <w:b/>
              </w:rPr>
              <w:fldChar w:fldCharType="separate"/>
            </w:r>
            <w:r w:rsidRPr="002B17E1">
              <w:rPr>
                <w:rFonts w:ascii="Arial" w:hAnsi="Arial" w:cs="Arial"/>
                <w:b/>
                <w:noProof/>
              </w:rPr>
              <w:t xml:space="preserve">     </w:t>
            </w:r>
            <w:r w:rsidRPr="00663A81">
              <w:rPr>
                <w:rFonts w:ascii="Arial" w:hAnsi="Arial" w:cs="Arial"/>
                <w:b/>
              </w:rPr>
              <w:fldChar w:fldCharType="end"/>
            </w:r>
            <w:sdt>
              <w:sdtPr>
                <w:rPr>
                  <w:rFonts w:ascii="Arial" w:hAnsi="Arial" w:cs="Arial"/>
                  <w:b/>
                </w:rPr>
                <w:alias w:val="T2"/>
                <w:tag w:val="T2"/>
                <w:id w:val="279232622"/>
                <w:placeholder>
                  <w:docPart w:val="43A697588BAA4DD88FF90D931EA90DA8"/>
                </w:placeholder>
                <w:showingPlcHdr/>
                <w:dataBinding w:xpath="/root[1]/T2[1]" w:storeItemID="{4CBB0B91-F83B-4892-A323-8AAE23BDFF3E}"/>
                <w:text/>
              </w:sdtPr>
              <w:sdtEndPr/>
              <w:sdtContent>
                <w:r w:rsidRPr="00245E92">
                  <w:rPr>
                    <w:rStyle w:val="PlaceholderText"/>
                  </w:rPr>
                  <w:t>text.</w:t>
                </w:r>
              </w:sdtContent>
            </w:sdt>
          </w:p>
        </w:tc>
        <w:tc>
          <w:tcPr>
            <w:tcW w:w="1207" w:type="dxa"/>
            <w:tcBorders>
              <w:left w:val="double" w:sz="4" w:space="0" w:color="auto"/>
              <w:bottom w:val="single" w:sz="6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bottom w:val="single" w:sz="6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left w:val="double" w:sz="4" w:space="0" w:color="auto"/>
              <w:bottom w:val="single" w:sz="6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bottom w:val="single" w:sz="6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left w:val="double" w:sz="4" w:space="0" w:color="auto"/>
              <w:bottom w:val="single" w:sz="6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bottom w:val="single" w:sz="6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bottom w:val="single" w:sz="6" w:space="0" w:color="auto"/>
              <w:right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BA2588" w:rsidRPr="00663A81" w:rsidTr="00663A81">
        <w:tc>
          <w:tcPr>
            <w:tcW w:w="112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BA2588" w:rsidRPr="00663A81" w:rsidRDefault="00BA2588" w:rsidP="00B57F7F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 w:rsidRPr="00663A81">
              <w:rPr>
                <w:rFonts w:ascii="Arial" w:hAnsi="Arial" w:cs="Arial"/>
                <w:b/>
              </w:rPr>
              <w:fldChar w:fldCharType="begin"/>
            </w:r>
            <w:r w:rsidRPr="00663A81">
              <w:rPr>
                <w:rFonts w:ascii="Arial" w:hAnsi="Arial" w:cs="Arial"/>
                <w:b/>
              </w:rPr>
              <w:instrText xml:space="preserve"> REF TimePoint3  \* MERGEFORMAT </w:instrText>
            </w:r>
            <w:r w:rsidRPr="00663A81">
              <w:rPr>
                <w:rFonts w:ascii="Arial" w:hAnsi="Arial" w:cs="Arial"/>
                <w:b/>
              </w:rPr>
              <w:fldChar w:fldCharType="separate"/>
            </w:r>
            <w:r w:rsidRPr="002B17E1">
              <w:rPr>
                <w:rFonts w:ascii="Arial" w:hAnsi="Arial" w:cs="Arial"/>
                <w:b/>
                <w:noProof/>
              </w:rPr>
              <w:t xml:space="preserve">     </w:t>
            </w:r>
            <w:r w:rsidRPr="00663A81">
              <w:rPr>
                <w:rFonts w:ascii="Arial" w:hAnsi="Arial" w:cs="Arial"/>
                <w:b/>
              </w:rPr>
              <w:fldChar w:fldCharType="end"/>
            </w:r>
            <w:sdt>
              <w:sdtPr>
                <w:rPr>
                  <w:rFonts w:ascii="Arial" w:hAnsi="Arial" w:cs="Arial"/>
                  <w:b/>
                </w:rPr>
                <w:alias w:val="T3"/>
                <w:tag w:val="T3"/>
                <w:id w:val="-1893105768"/>
                <w:placeholder>
                  <w:docPart w:val="63E3EDAC528F4A3BB67EDBA754F88CB7"/>
                </w:placeholder>
                <w:showingPlcHdr/>
                <w:dataBinding w:xpath="/root[1]/T3[1]" w:storeItemID="{4CBB0B91-F83B-4892-A323-8AAE23BDFF3E}"/>
                <w:text/>
              </w:sdtPr>
              <w:sdtEndPr/>
              <w:sdtContent>
                <w:r w:rsidRPr="00245E92">
                  <w:rPr>
                    <w:rStyle w:val="PlaceholderText"/>
                  </w:rPr>
                  <w:t>text.</w:t>
                </w:r>
              </w:sdtContent>
            </w:sdt>
          </w:p>
        </w:tc>
        <w:tc>
          <w:tcPr>
            <w:tcW w:w="1207" w:type="dxa"/>
            <w:tcBorders>
              <w:top w:val="single" w:sz="6" w:space="0" w:color="auto"/>
              <w:left w:val="double" w:sz="4" w:space="0" w:color="auto"/>
              <w:bottom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top w:val="single" w:sz="6" w:space="0" w:color="auto"/>
              <w:bottom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18" w:space="0" w:color="auto"/>
              <w:righ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double" w:sz="4" w:space="0" w:color="auto"/>
              <w:bottom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top w:val="single" w:sz="6" w:space="0" w:color="auto"/>
              <w:bottom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18" w:space="0" w:color="auto"/>
              <w:righ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double" w:sz="4" w:space="0" w:color="auto"/>
              <w:bottom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top w:val="single" w:sz="6" w:space="0" w:color="auto"/>
              <w:bottom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950A75" w:rsidRPr="00663A81" w:rsidTr="00663A81">
        <w:tc>
          <w:tcPr>
            <w:tcW w:w="9242" w:type="dxa"/>
            <w:gridSpan w:val="10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63A81" w:rsidRDefault="00663A81" w:rsidP="00F019DC">
            <w:pPr>
              <w:tabs>
                <w:tab w:val="center" w:pos="4513"/>
                <w:tab w:val="left" w:pos="643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  <w:p w:rsidR="00573219" w:rsidRDefault="00573219" w:rsidP="00573219">
            <w:pPr>
              <w:tabs>
                <w:tab w:val="center" w:pos="4513"/>
              </w:tabs>
              <w:rPr>
                <w:rFonts w:ascii="Arial" w:hAnsi="Arial" w:cs="Arial"/>
                <w:b/>
              </w:rPr>
            </w:pPr>
          </w:p>
          <w:p w:rsidR="00BA2588" w:rsidRPr="00663A81" w:rsidRDefault="00950A75" w:rsidP="00573219">
            <w:pPr>
              <w:tabs>
                <w:tab w:val="center" w:pos="4513"/>
              </w:tabs>
              <w:rPr>
                <w:rFonts w:ascii="Arial" w:hAnsi="Arial" w:cs="Arial"/>
                <w:b/>
              </w:rPr>
            </w:pPr>
            <w:r w:rsidRPr="00663A81">
              <w:rPr>
                <w:rFonts w:ascii="Arial" w:hAnsi="Arial" w:cs="Arial"/>
                <w:b/>
              </w:rPr>
              <w:lastRenderedPageBreak/>
              <w:tab/>
            </w:r>
            <w:r w:rsidR="00573219">
              <w:rPr>
                <w:rFonts w:ascii="Arial" w:hAnsi="Arial" w:cs="Arial"/>
                <w:b/>
              </w:rPr>
              <w:t xml:space="preserve">         </w:t>
            </w:r>
            <w:r w:rsidRPr="00663A81">
              <w:rPr>
                <w:rFonts w:ascii="Arial" w:hAnsi="Arial" w:cs="Arial"/>
                <w:b/>
              </w:rPr>
              <w:t>Outcome:</w:t>
            </w:r>
            <w:sdt>
              <w:sdtPr>
                <w:rPr>
                  <w:rFonts w:ascii="Arial" w:hAnsi="Arial" w:cs="Arial"/>
                  <w:b/>
                </w:rPr>
                <w:alias w:val="Sec 1"/>
                <w:tag w:val="Sec 1"/>
                <w:id w:val="1579635370"/>
                <w:lock w:val="sdtLocked"/>
                <w:placeholder>
                  <w:docPart w:val="67FA632281614FEC82F049922AD3ACF4"/>
                </w:placeholder>
                <w:showingPlcHdr/>
                <w:dataBinding w:xpath="/root[1]/Sec1[1]" w:storeItemID="{4CBB0B91-F83B-4892-A323-8AAE23BDFF3E}"/>
                <w:text/>
              </w:sdtPr>
              <w:sdtEndPr/>
              <w:sdtContent>
                <w:r w:rsidR="00BA2588">
                  <w:rPr>
                    <w:rStyle w:val="PlaceholderText"/>
                  </w:rPr>
                  <w:t>Secondary 1</w:t>
                </w:r>
              </w:sdtContent>
            </w:sdt>
            <w:r w:rsidR="00573219">
              <w:rPr>
                <w:rFonts w:ascii="Arial" w:hAnsi="Arial" w:cs="Arial"/>
                <w:b/>
              </w:rPr>
              <w:tab/>
              <w:t xml:space="preserve">          Adjusted:</w:t>
            </w:r>
            <w:sdt>
              <w:sdtPr>
                <w:rPr>
                  <w:rFonts w:ascii="Arial" w:hAnsi="Arial" w:cs="Arial"/>
                  <w:b/>
                </w:rPr>
                <w:id w:val="1647157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219">
                  <w:rPr>
                    <w:rFonts w:ascii="MS Gothic" w:eastAsia="MS Gothic" w:hAnsi="Arial" w:cs="Arial" w:hint="eastAsia"/>
                    <w:b/>
                  </w:rPr>
                  <w:t>☐</w:t>
                </w:r>
              </w:sdtContent>
            </w:sdt>
          </w:p>
          <w:p w:rsidR="00950A75" w:rsidRPr="00663A81" w:rsidRDefault="00950A75" w:rsidP="00F019DC">
            <w:pPr>
              <w:tabs>
                <w:tab w:val="center" w:pos="4513"/>
                <w:tab w:val="left" w:pos="643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 w:rsidRPr="00663A81">
              <w:rPr>
                <w:rFonts w:ascii="Arial" w:hAnsi="Arial" w:cs="Arial"/>
                <w:b/>
              </w:rPr>
              <w:tab/>
            </w:r>
          </w:p>
        </w:tc>
      </w:tr>
      <w:tr w:rsidR="00950A75" w:rsidRPr="00663A81" w:rsidTr="00663A81">
        <w:tc>
          <w:tcPr>
            <w:tcW w:w="11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707" w:type="dxa"/>
            <w:gridSpan w:val="3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950A75" w:rsidRPr="00663A81" w:rsidRDefault="004D4501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Control</w:t>
            </w:r>
          </w:p>
        </w:tc>
        <w:tc>
          <w:tcPr>
            <w:tcW w:w="2707" w:type="dxa"/>
            <w:gridSpan w:val="3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950A75" w:rsidRPr="00663A81" w:rsidRDefault="004D4501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Intervention 1</w:t>
            </w:r>
          </w:p>
        </w:tc>
        <w:tc>
          <w:tcPr>
            <w:tcW w:w="2707" w:type="dxa"/>
            <w:gridSpan w:val="3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</w:tcPr>
          <w:p w:rsidR="00950A75" w:rsidRPr="00663A81" w:rsidRDefault="004D4501" w:rsidP="004D4501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Intervention 2</w:t>
            </w:r>
            <w:r w:rsidR="00950A75" w:rsidRPr="00663A81">
              <w:rPr>
                <w:rFonts w:ascii="Arial" w:hAnsi="Arial" w:cs="Arial"/>
                <w:b/>
              </w:rPr>
              <w:fldChar w:fldCharType="begin"/>
            </w:r>
            <w:r w:rsidR="00950A75" w:rsidRPr="00663A81">
              <w:rPr>
                <w:rFonts w:ascii="Arial" w:hAnsi="Arial" w:cs="Arial"/>
                <w:b/>
              </w:rPr>
              <w:instrText xml:space="preserve"> REF Intervention2 </w:instrText>
            </w:r>
            <w:r w:rsidR="00A02465" w:rsidRPr="00663A81">
              <w:rPr>
                <w:rFonts w:ascii="Arial" w:hAnsi="Arial" w:cs="Arial"/>
                <w:b/>
              </w:rPr>
              <w:instrText xml:space="preserve"> \* MERGEFORMAT </w:instrText>
            </w:r>
            <w:r w:rsidR="00950A75" w:rsidRPr="00663A81">
              <w:rPr>
                <w:rFonts w:ascii="Arial" w:hAnsi="Arial" w:cs="Arial"/>
                <w:b/>
              </w:rPr>
              <w:fldChar w:fldCharType="separate"/>
            </w:r>
            <w:r w:rsidR="002B17E1" w:rsidRPr="00A02465">
              <w:rPr>
                <w:rFonts w:ascii="Arial" w:hAnsi="Arial" w:cs="Arial"/>
                <w:noProof/>
              </w:rPr>
              <w:t xml:space="preserve"> </w:t>
            </w:r>
            <w:r w:rsidR="00950A75" w:rsidRPr="00663A81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50A75" w:rsidRPr="00663A81" w:rsidTr="00663A81">
        <w:tc>
          <w:tcPr>
            <w:tcW w:w="1121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Mean/ proportion</w:t>
            </w:r>
          </w:p>
        </w:tc>
        <w:tc>
          <w:tcPr>
            <w:tcW w:w="718" w:type="dxa"/>
            <w:tcBorders>
              <w:top w:val="single" w:sz="18" w:space="0" w:color="auto"/>
              <w:bottom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SD</w:t>
            </w:r>
          </w:p>
        </w:tc>
        <w:tc>
          <w:tcPr>
            <w:tcW w:w="782" w:type="dxa"/>
            <w:tcBorders>
              <w:top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95% CI</w:t>
            </w:r>
          </w:p>
        </w:tc>
        <w:tc>
          <w:tcPr>
            <w:tcW w:w="120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Mean/ proportion</w:t>
            </w:r>
          </w:p>
        </w:tc>
        <w:tc>
          <w:tcPr>
            <w:tcW w:w="718" w:type="dxa"/>
            <w:tcBorders>
              <w:top w:val="single" w:sz="18" w:space="0" w:color="auto"/>
              <w:bottom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SD</w:t>
            </w:r>
          </w:p>
        </w:tc>
        <w:tc>
          <w:tcPr>
            <w:tcW w:w="782" w:type="dxa"/>
            <w:tcBorders>
              <w:top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95% CI</w:t>
            </w:r>
          </w:p>
        </w:tc>
        <w:tc>
          <w:tcPr>
            <w:tcW w:w="120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Mean/ proportion</w:t>
            </w:r>
          </w:p>
        </w:tc>
        <w:tc>
          <w:tcPr>
            <w:tcW w:w="718" w:type="dxa"/>
            <w:tcBorders>
              <w:top w:val="single" w:sz="18" w:space="0" w:color="auto"/>
              <w:bottom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SD</w:t>
            </w:r>
          </w:p>
        </w:tc>
        <w:tc>
          <w:tcPr>
            <w:tcW w:w="78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95% CI</w:t>
            </w:r>
          </w:p>
        </w:tc>
      </w:tr>
      <w:tr w:rsidR="00950A75" w:rsidRPr="00663A81" w:rsidTr="00663A81">
        <w:tc>
          <w:tcPr>
            <w:tcW w:w="112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  <w:color w:val="A6A6A6" w:themeColor="background1" w:themeShade="A6"/>
              </w:rPr>
            </w:pPr>
            <w:r w:rsidRPr="00663A81">
              <w:rPr>
                <w:rFonts w:ascii="Arial" w:hAnsi="Arial" w:cs="Arial"/>
                <w:b/>
                <w:color w:val="A6A6A6" w:themeColor="background1" w:themeShade="A6"/>
              </w:rPr>
              <w:t>Baseline</w:t>
            </w:r>
          </w:p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top w:val="single" w:sz="18" w:space="0" w:color="auto"/>
              <w:lef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top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18" w:space="0" w:color="auto"/>
              <w:bottom w:val="single" w:sz="6" w:space="0" w:color="auto"/>
              <w:righ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top w:val="single" w:sz="18" w:space="0" w:color="auto"/>
              <w:lef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top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18" w:space="0" w:color="auto"/>
              <w:bottom w:val="single" w:sz="6" w:space="0" w:color="auto"/>
              <w:righ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top w:val="single" w:sz="18" w:space="0" w:color="auto"/>
              <w:lef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top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18" w:space="0" w:color="auto"/>
              <w:right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BA2588" w:rsidRPr="00663A81" w:rsidTr="00663A81">
        <w:tc>
          <w:tcPr>
            <w:tcW w:w="11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double" w:sz="4" w:space="0" w:color="auto"/>
            </w:tcBorders>
          </w:tcPr>
          <w:p w:rsidR="00B57F7F" w:rsidRDefault="00BA2588" w:rsidP="00B57F7F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  <w:noProof/>
              </w:rPr>
            </w:pPr>
            <w:r w:rsidRPr="00663A81">
              <w:rPr>
                <w:rFonts w:ascii="Arial" w:hAnsi="Arial" w:cs="Arial"/>
                <w:b/>
              </w:rPr>
              <w:fldChar w:fldCharType="begin"/>
            </w:r>
            <w:r w:rsidRPr="00663A81">
              <w:rPr>
                <w:rFonts w:ascii="Arial" w:hAnsi="Arial" w:cs="Arial"/>
                <w:b/>
              </w:rPr>
              <w:instrText xml:space="preserve"> REF TimePoint1  \* MERGEFORMAT </w:instrText>
            </w:r>
            <w:r w:rsidRPr="00663A81">
              <w:rPr>
                <w:rFonts w:ascii="Arial" w:hAnsi="Arial" w:cs="Arial"/>
                <w:b/>
              </w:rPr>
              <w:fldChar w:fldCharType="separate"/>
            </w:r>
          </w:p>
          <w:p w:rsidR="00BA2588" w:rsidRPr="00663A81" w:rsidRDefault="00303374" w:rsidP="00B57F7F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  <w:noProof/>
                </w:rPr>
                <w:alias w:val="T1"/>
                <w:tag w:val="T1"/>
                <w:id w:val="-1135028915"/>
                <w:placeholder>
                  <w:docPart w:val="AFED0896949E4A0AB6D7E1220F691498"/>
                </w:placeholder>
                <w:showingPlcHdr/>
                <w:dataBinding w:xpath="/root[1]/T1[1]" w:storeItemID="{4CBB0B91-F83B-4892-A323-8AAE23BDFF3E}"/>
                <w:text/>
              </w:sdtPr>
              <w:sdtEndPr/>
              <w:sdtContent>
                <w:r w:rsidR="00BA2588" w:rsidRPr="00245E92">
                  <w:rPr>
                    <w:rStyle w:val="PlaceholderText"/>
                  </w:rPr>
                  <w:t>text.</w:t>
                </w:r>
              </w:sdtContent>
            </w:sdt>
            <w:r w:rsidR="00BA2588" w:rsidRPr="002B17E1">
              <w:rPr>
                <w:rFonts w:ascii="Arial" w:hAnsi="Arial" w:cs="Arial"/>
                <w:b/>
                <w:noProof/>
              </w:rPr>
              <w:t xml:space="preserve">   </w:t>
            </w:r>
            <w:r w:rsidR="00BA2588" w:rsidRPr="00663A81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07" w:type="dxa"/>
            <w:tcBorders>
              <w:lef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lef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lef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right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BA2588" w:rsidRPr="00663A81" w:rsidTr="00663A81">
        <w:tc>
          <w:tcPr>
            <w:tcW w:w="11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double" w:sz="4" w:space="0" w:color="auto"/>
            </w:tcBorders>
          </w:tcPr>
          <w:p w:rsidR="00BA2588" w:rsidRPr="00663A81" w:rsidRDefault="00BA2588" w:rsidP="00B57F7F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 w:rsidRPr="00663A81">
              <w:rPr>
                <w:rFonts w:ascii="Arial" w:hAnsi="Arial" w:cs="Arial"/>
                <w:b/>
              </w:rPr>
              <w:fldChar w:fldCharType="begin"/>
            </w:r>
            <w:r w:rsidRPr="00663A81">
              <w:rPr>
                <w:rFonts w:ascii="Arial" w:hAnsi="Arial" w:cs="Arial"/>
                <w:b/>
              </w:rPr>
              <w:instrText xml:space="preserve"> REF TimePoint2  \* MERGEFORMAT </w:instrText>
            </w:r>
            <w:r w:rsidRPr="00663A81">
              <w:rPr>
                <w:rFonts w:ascii="Arial" w:hAnsi="Arial" w:cs="Arial"/>
                <w:b/>
              </w:rPr>
              <w:fldChar w:fldCharType="separate"/>
            </w:r>
            <w:r w:rsidRPr="002B17E1">
              <w:rPr>
                <w:rFonts w:ascii="Arial" w:hAnsi="Arial" w:cs="Arial"/>
                <w:b/>
                <w:noProof/>
              </w:rPr>
              <w:t xml:space="preserve">     </w:t>
            </w:r>
            <w:r w:rsidRPr="00663A81">
              <w:rPr>
                <w:rFonts w:ascii="Arial" w:hAnsi="Arial" w:cs="Arial"/>
                <w:b/>
              </w:rPr>
              <w:fldChar w:fldCharType="end"/>
            </w:r>
            <w:sdt>
              <w:sdtPr>
                <w:rPr>
                  <w:rFonts w:ascii="Arial" w:hAnsi="Arial" w:cs="Arial"/>
                  <w:b/>
                </w:rPr>
                <w:alias w:val="T2"/>
                <w:tag w:val="T2"/>
                <w:id w:val="1213935474"/>
                <w:placeholder>
                  <w:docPart w:val="1D09E55E51A146E4957223FB84FBDEA2"/>
                </w:placeholder>
                <w:showingPlcHdr/>
                <w:dataBinding w:xpath="/root[1]/T2[1]" w:storeItemID="{4CBB0B91-F83B-4892-A323-8AAE23BDFF3E}"/>
                <w:text/>
              </w:sdtPr>
              <w:sdtEndPr/>
              <w:sdtContent>
                <w:r w:rsidRPr="00245E92">
                  <w:rPr>
                    <w:rStyle w:val="PlaceholderText"/>
                  </w:rPr>
                  <w:t>text.</w:t>
                </w:r>
              </w:sdtContent>
            </w:sdt>
          </w:p>
        </w:tc>
        <w:tc>
          <w:tcPr>
            <w:tcW w:w="1207" w:type="dxa"/>
            <w:tcBorders>
              <w:lef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lef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lef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right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BA2588" w:rsidRPr="00663A81" w:rsidTr="00663A81">
        <w:tc>
          <w:tcPr>
            <w:tcW w:w="112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BA2588" w:rsidRPr="00663A81" w:rsidRDefault="00BA2588" w:rsidP="00B57F7F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 w:rsidRPr="00663A81">
              <w:rPr>
                <w:rFonts w:ascii="Arial" w:hAnsi="Arial" w:cs="Arial"/>
                <w:b/>
              </w:rPr>
              <w:fldChar w:fldCharType="begin"/>
            </w:r>
            <w:r w:rsidRPr="00663A81">
              <w:rPr>
                <w:rFonts w:ascii="Arial" w:hAnsi="Arial" w:cs="Arial"/>
                <w:b/>
              </w:rPr>
              <w:instrText xml:space="preserve"> REF TimePoint3  \* MERGEFORMAT </w:instrText>
            </w:r>
            <w:r w:rsidRPr="00663A81">
              <w:rPr>
                <w:rFonts w:ascii="Arial" w:hAnsi="Arial" w:cs="Arial"/>
                <w:b/>
              </w:rPr>
              <w:fldChar w:fldCharType="separate"/>
            </w:r>
            <w:r w:rsidRPr="002B17E1">
              <w:rPr>
                <w:rFonts w:ascii="Arial" w:hAnsi="Arial" w:cs="Arial"/>
                <w:b/>
                <w:noProof/>
              </w:rPr>
              <w:t xml:space="preserve">     </w:t>
            </w:r>
            <w:r w:rsidRPr="00663A81">
              <w:rPr>
                <w:rFonts w:ascii="Arial" w:hAnsi="Arial" w:cs="Arial"/>
                <w:b/>
              </w:rPr>
              <w:fldChar w:fldCharType="end"/>
            </w:r>
            <w:sdt>
              <w:sdtPr>
                <w:rPr>
                  <w:rFonts w:ascii="Arial" w:hAnsi="Arial" w:cs="Arial"/>
                  <w:b/>
                </w:rPr>
                <w:alias w:val="T3"/>
                <w:tag w:val="T3"/>
                <w:id w:val="1768800427"/>
                <w:placeholder>
                  <w:docPart w:val="94CE5D157A1943DEAFE9F6A583EC1EB3"/>
                </w:placeholder>
                <w:showingPlcHdr/>
                <w:dataBinding w:xpath="/root[1]/T3[1]" w:storeItemID="{4CBB0B91-F83B-4892-A323-8AAE23BDFF3E}"/>
                <w:text/>
              </w:sdtPr>
              <w:sdtEndPr/>
              <w:sdtContent>
                <w:r w:rsidRPr="00245E92">
                  <w:rPr>
                    <w:rStyle w:val="PlaceholderText"/>
                  </w:rPr>
                  <w:t xml:space="preserve"> text.</w:t>
                </w:r>
              </w:sdtContent>
            </w:sdt>
          </w:p>
        </w:tc>
        <w:tc>
          <w:tcPr>
            <w:tcW w:w="1207" w:type="dxa"/>
            <w:tcBorders>
              <w:left w:val="double" w:sz="4" w:space="0" w:color="auto"/>
              <w:bottom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bottom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18" w:space="0" w:color="auto"/>
              <w:righ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left w:val="double" w:sz="4" w:space="0" w:color="auto"/>
              <w:bottom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bottom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18" w:space="0" w:color="auto"/>
              <w:righ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left w:val="double" w:sz="4" w:space="0" w:color="auto"/>
              <w:bottom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bottom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bottom w:val="single" w:sz="18" w:space="0" w:color="auto"/>
              <w:right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</w:tr>
    </w:tbl>
    <w:p w:rsidR="00277DEE" w:rsidRPr="00663A81" w:rsidRDefault="00873691" w:rsidP="00F019DC">
      <w:pPr>
        <w:tabs>
          <w:tab w:val="center" w:pos="4513"/>
          <w:tab w:val="right" w:pos="9026"/>
        </w:tabs>
        <w:spacing w:after="0"/>
      </w:pPr>
      <w:r w:rsidRPr="00663A81">
        <w:rPr>
          <w:rFonts w:ascii="Arial" w:hAnsi="Arial" w:cs="Arial"/>
          <w:b/>
        </w:rPr>
        <w:tab/>
      </w: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21"/>
        <w:gridCol w:w="1207"/>
        <w:gridCol w:w="718"/>
        <w:gridCol w:w="782"/>
        <w:gridCol w:w="1207"/>
        <w:gridCol w:w="718"/>
        <w:gridCol w:w="782"/>
        <w:gridCol w:w="1207"/>
        <w:gridCol w:w="718"/>
        <w:gridCol w:w="782"/>
      </w:tblGrid>
      <w:tr w:rsidR="00277DEE" w:rsidRPr="00663A81" w:rsidTr="004D4501">
        <w:trPr>
          <w:trHeight w:val="375"/>
        </w:trPr>
        <w:tc>
          <w:tcPr>
            <w:tcW w:w="9242" w:type="dxa"/>
            <w:gridSpan w:val="10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77DEE" w:rsidRPr="00663A81" w:rsidRDefault="00277DEE" w:rsidP="00BA2588">
            <w:pPr>
              <w:tabs>
                <w:tab w:val="center" w:pos="4513"/>
                <w:tab w:val="left" w:pos="6415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 w:rsidRPr="00663A81">
              <w:rPr>
                <w:rFonts w:ascii="Arial" w:hAnsi="Arial" w:cs="Arial"/>
                <w:b/>
              </w:rPr>
              <w:tab/>
              <w:t xml:space="preserve"> </w:t>
            </w:r>
            <w:r w:rsidR="00573219">
              <w:rPr>
                <w:rFonts w:ascii="Arial" w:hAnsi="Arial" w:cs="Arial"/>
                <w:b/>
              </w:rPr>
              <w:t xml:space="preserve">                                              </w:t>
            </w:r>
            <w:r w:rsidRPr="00663A81">
              <w:rPr>
                <w:rFonts w:ascii="Arial" w:hAnsi="Arial" w:cs="Arial"/>
                <w:b/>
              </w:rPr>
              <w:t>Outcome</w:t>
            </w:r>
            <w:r w:rsidR="00BA2588">
              <w:rPr>
                <w:rFonts w:ascii="Arial" w:hAnsi="Arial" w:cs="Arial"/>
                <w:b/>
              </w:rPr>
              <w:t xml:space="preserve">: </w:t>
            </w:r>
            <w:sdt>
              <w:sdtPr>
                <w:rPr>
                  <w:rFonts w:ascii="Arial" w:hAnsi="Arial" w:cs="Arial"/>
                  <w:b/>
                </w:rPr>
                <w:alias w:val="Sec 2"/>
                <w:tag w:val="Sec 2"/>
                <w:id w:val="-753514125"/>
                <w:lock w:val="sdtLocked"/>
                <w:placeholder>
                  <w:docPart w:val="201367E01D414AB1BDC06C2B9F3C912A"/>
                </w:placeholder>
                <w:showingPlcHdr/>
                <w:dataBinding w:xpath="/root[1]/Sec2[1]" w:storeItemID="{4CBB0B91-F83B-4892-A323-8AAE23BDFF3E}"/>
                <w:text/>
              </w:sdtPr>
              <w:sdtEndPr/>
              <w:sdtContent>
                <w:r w:rsidR="00BA2588">
                  <w:rPr>
                    <w:rStyle w:val="PlaceholderText"/>
                  </w:rPr>
                  <w:t>Secondary 2</w:t>
                </w:r>
                <w:r w:rsidR="00BA2588" w:rsidRPr="00245E92">
                  <w:rPr>
                    <w:rStyle w:val="PlaceholderText"/>
                  </w:rPr>
                  <w:t>.</w:t>
                </w:r>
              </w:sdtContent>
            </w:sdt>
            <w:r w:rsidRPr="00663A81">
              <w:rPr>
                <w:rFonts w:ascii="Arial" w:hAnsi="Arial" w:cs="Arial"/>
                <w:b/>
              </w:rPr>
              <w:t xml:space="preserve"> </w:t>
            </w:r>
            <w:r w:rsidR="00573219">
              <w:rPr>
                <w:rFonts w:ascii="Arial" w:hAnsi="Arial" w:cs="Arial"/>
                <w:b/>
              </w:rPr>
              <w:t xml:space="preserve">              Adjusted:</w:t>
            </w:r>
            <w:sdt>
              <w:sdtPr>
                <w:rPr>
                  <w:rFonts w:ascii="Arial" w:hAnsi="Arial" w:cs="Arial"/>
                  <w:b/>
                </w:rPr>
                <w:id w:val="-1623445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219">
                  <w:rPr>
                    <w:rFonts w:ascii="MS Gothic" w:eastAsia="MS Gothic" w:hAnsi="Arial" w:cs="Arial" w:hint="eastAsia"/>
                    <w:b/>
                  </w:rPr>
                  <w:t>☐</w:t>
                </w:r>
              </w:sdtContent>
            </w:sdt>
          </w:p>
        </w:tc>
      </w:tr>
      <w:tr w:rsidR="00950A75" w:rsidRPr="00663A81" w:rsidTr="00F019DC">
        <w:tc>
          <w:tcPr>
            <w:tcW w:w="11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 w:rsidRPr="00663A81">
              <w:rPr>
                <w:rFonts w:ascii="Arial" w:hAnsi="Arial" w:cs="Arial"/>
                <w:b/>
              </w:rPr>
              <w:t xml:space="preserve">  </w:t>
            </w:r>
          </w:p>
        </w:tc>
        <w:tc>
          <w:tcPr>
            <w:tcW w:w="2707" w:type="dxa"/>
            <w:gridSpan w:val="3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950A75" w:rsidRPr="00663A81" w:rsidRDefault="004D4501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Control</w:t>
            </w:r>
          </w:p>
        </w:tc>
        <w:tc>
          <w:tcPr>
            <w:tcW w:w="2707" w:type="dxa"/>
            <w:gridSpan w:val="3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950A75" w:rsidRPr="00663A81" w:rsidRDefault="004D4501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Intervention 1</w:t>
            </w:r>
          </w:p>
        </w:tc>
        <w:tc>
          <w:tcPr>
            <w:tcW w:w="2707" w:type="dxa"/>
            <w:gridSpan w:val="3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</w:tcPr>
          <w:p w:rsidR="00950A75" w:rsidRPr="00663A81" w:rsidRDefault="004D4501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Intervention 2</w:t>
            </w:r>
          </w:p>
        </w:tc>
      </w:tr>
      <w:tr w:rsidR="00950A75" w:rsidRPr="00663A81" w:rsidTr="00F019DC">
        <w:tc>
          <w:tcPr>
            <w:tcW w:w="1121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Mean/ proportion</w:t>
            </w:r>
          </w:p>
        </w:tc>
        <w:tc>
          <w:tcPr>
            <w:tcW w:w="718" w:type="dxa"/>
            <w:tcBorders>
              <w:top w:val="single" w:sz="18" w:space="0" w:color="auto"/>
              <w:bottom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SD</w:t>
            </w:r>
          </w:p>
        </w:tc>
        <w:tc>
          <w:tcPr>
            <w:tcW w:w="782" w:type="dxa"/>
            <w:tcBorders>
              <w:top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95% CI</w:t>
            </w:r>
          </w:p>
        </w:tc>
        <w:tc>
          <w:tcPr>
            <w:tcW w:w="120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Mean/ proportion</w:t>
            </w:r>
          </w:p>
        </w:tc>
        <w:tc>
          <w:tcPr>
            <w:tcW w:w="718" w:type="dxa"/>
            <w:tcBorders>
              <w:top w:val="single" w:sz="18" w:space="0" w:color="auto"/>
              <w:bottom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SD</w:t>
            </w:r>
          </w:p>
        </w:tc>
        <w:tc>
          <w:tcPr>
            <w:tcW w:w="782" w:type="dxa"/>
            <w:tcBorders>
              <w:top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95% CI</w:t>
            </w:r>
          </w:p>
        </w:tc>
        <w:tc>
          <w:tcPr>
            <w:tcW w:w="120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Mean/ proportion</w:t>
            </w:r>
          </w:p>
        </w:tc>
        <w:tc>
          <w:tcPr>
            <w:tcW w:w="718" w:type="dxa"/>
            <w:tcBorders>
              <w:top w:val="single" w:sz="18" w:space="0" w:color="auto"/>
              <w:bottom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SD</w:t>
            </w:r>
          </w:p>
        </w:tc>
        <w:tc>
          <w:tcPr>
            <w:tcW w:w="78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95% CI</w:t>
            </w:r>
          </w:p>
        </w:tc>
      </w:tr>
      <w:tr w:rsidR="00950A75" w:rsidRPr="00663A81" w:rsidTr="00F019DC">
        <w:tc>
          <w:tcPr>
            <w:tcW w:w="112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  <w:color w:val="A6A6A6" w:themeColor="background1" w:themeShade="A6"/>
              </w:rPr>
            </w:pPr>
            <w:r w:rsidRPr="00663A81">
              <w:rPr>
                <w:rFonts w:ascii="Arial" w:hAnsi="Arial" w:cs="Arial"/>
                <w:b/>
                <w:color w:val="A6A6A6" w:themeColor="background1" w:themeShade="A6"/>
              </w:rPr>
              <w:t>Baseline</w:t>
            </w:r>
          </w:p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top w:val="single" w:sz="18" w:space="0" w:color="auto"/>
              <w:lef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top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18" w:space="0" w:color="auto"/>
              <w:bottom w:val="single" w:sz="6" w:space="0" w:color="auto"/>
              <w:righ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top w:val="single" w:sz="18" w:space="0" w:color="auto"/>
              <w:lef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top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18" w:space="0" w:color="auto"/>
              <w:bottom w:val="single" w:sz="6" w:space="0" w:color="auto"/>
              <w:righ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top w:val="single" w:sz="18" w:space="0" w:color="auto"/>
              <w:lef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top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18" w:space="0" w:color="auto"/>
              <w:right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BA2588" w:rsidRPr="00663A81" w:rsidTr="00F019DC">
        <w:tc>
          <w:tcPr>
            <w:tcW w:w="11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double" w:sz="4" w:space="0" w:color="auto"/>
            </w:tcBorders>
          </w:tcPr>
          <w:p w:rsidR="00BA2588" w:rsidRPr="00663A81" w:rsidRDefault="00BA2588" w:rsidP="00B57F7F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 w:rsidRPr="00663A81">
              <w:rPr>
                <w:rFonts w:ascii="Arial" w:hAnsi="Arial" w:cs="Arial"/>
                <w:b/>
              </w:rPr>
              <w:fldChar w:fldCharType="begin"/>
            </w:r>
            <w:r w:rsidRPr="00663A81">
              <w:rPr>
                <w:rFonts w:ascii="Arial" w:hAnsi="Arial" w:cs="Arial"/>
                <w:b/>
              </w:rPr>
              <w:instrText xml:space="preserve"> REF TimePoint1  \* MERGEFORMAT </w:instrText>
            </w:r>
            <w:r w:rsidRPr="00663A81">
              <w:rPr>
                <w:rFonts w:ascii="Arial" w:hAnsi="Arial" w:cs="Arial"/>
                <w:b/>
              </w:rPr>
              <w:fldChar w:fldCharType="separate"/>
            </w:r>
            <w:r w:rsidRPr="002B17E1">
              <w:rPr>
                <w:rFonts w:ascii="Arial" w:hAnsi="Arial" w:cs="Arial"/>
                <w:b/>
                <w:noProof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noProof/>
                </w:rPr>
                <w:alias w:val="T1"/>
                <w:tag w:val="T1"/>
                <w:id w:val="256491297"/>
                <w:placeholder>
                  <w:docPart w:val="014CBFCE54D0442F898EE8DD7025B1EF"/>
                </w:placeholder>
                <w:showingPlcHdr/>
                <w:dataBinding w:xpath="/root[1]/T1[1]" w:storeItemID="{4CBB0B91-F83B-4892-A323-8AAE23BDFF3E}"/>
                <w:text/>
              </w:sdtPr>
              <w:sdtEndPr/>
              <w:sdtContent>
                <w:r w:rsidRPr="00245E92">
                  <w:rPr>
                    <w:rStyle w:val="PlaceholderText"/>
                  </w:rPr>
                  <w:t>text.</w:t>
                </w:r>
              </w:sdtContent>
            </w:sdt>
            <w:r w:rsidRPr="002B17E1">
              <w:rPr>
                <w:rFonts w:ascii="Arial" w:hAnsi="Arial" w:cs="Arial"/>
                <w:b/>
                <w:noProof/>
              </w:rPr>
              <w:t xml:space="preserve">   </w:t>
            </w:r>
            <w:r w:rsidRPr="00663A81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07" w:type="dxa"/>
            <w:tcBorders>
              <w:lef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lef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lef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right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BA2588" w:rsidRPr="00663A81" w:rsidTr="00F019DC">
        <w:tc>
          <w:tcPr>
            <w:tcW w:w="11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double" w:sz="4" w:space="0" w:color="auto"/>
            </w:tcBorders>
          </w:tcPr>
          <w:p w:rsidR="00BA2588" w:rsidRPr="00663A81" w:rsidRDefault="00BA2588" w:rsidP="00B57F7F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 w:rsidRPr="00663A81">
              <w:rPr>
                <w:rFonts w:ascii="Arial" w:hAnsi="Arial" w:cs="Arial"/>
                <w:b/>
              </w:rPr>
              <w:fldChar w:fldCharType="begin"/>
            </w:r>
            <w:r w:rsidRPr="00663A81">
              <w:rPr>
                <w:rFonts w:ascii="Arial" w:hAnsi="Arial" w:cs="Arial"/>
                <w:b/>
              </w:rPr>
              <w:instrText xml:space="preserve"> REF TimePoint2  \* MERGEFORMAT </w:instrText>
            </w:r>
            <w:r w:rsidRPr="00663A81">
              <w:rPr>
                <w:rFonts w:ascii="Arial" w:hAnsi="Arial" w:cs="Arial"/>
                <w:b/>
              </w:rPr>
              <w:fldChar w:fldCharType="separate"/>
            </w:r>
            <w:r w:rsidRPr="002B17E1">
              <w:rPr>
                <w:rFonts w:ascii="Arial" w:hAnsi="Arial" w:cs="Arial"/>
                <w:b/>
                <w:noProof/>
              </w:rPr>
              <w:t xml:space="preserve">     </w:t>
            </w:r>
            <w:r w:rsidRPr="00663A81">
              <w:rPr>
                <w:rFonts w:ascii="Arial" w:hAnsi="Arial" w:cs="Arial"/>
                <w:b/>
              </w:rPr>
              <w:fldChar w:fldCharType="end"/>
            </w:r>
            <w:sdt>
              <w:sdtPr>
                <w:rPr>
                  <w:rFonts w:ascii="Arial" w:hAnsi="Arial" w:cs="Arial"/>
                  <w:b/>
                </w:rPr>
                <w:alias w:val="T2"/>
                <w:tag w:val="T2"/>
                <w:id w:val="-1423262180"/>
                <w:placeholder>
                  <w:docPart w:val="814E7C82D8184891BE5CDBD6BD1580E8"/>
                </w:placeholder>
                <w:showingPlcHdr/>
                <w:dataBinding w:xpath="/root[1]/T2[1]" w:storeItemID="{4CBB0B91-F83B-4892-A323-8AAE23BDFF3E}"/>
                <w:text/>
              </w:sdtPr>
              <w:sdtEndPr/>
              <w:sdtContent>
                <w:r w:rsidRPr="00245E92">
                  <w:rPr>
                    <w:rStyle w:val="PlaceholderText"/>
                  </w:rPr>
                  <w:t>text.</w:t>
                </w:r>
              </w:sdtContent>
            </w:sdt>
          </w:p>
        </w:tc>
        <w:tc>
          <w:tcPr>
            <w:tcW w:w="1207" w:type="dxa"/>
            <w:tcBorders>
              <w:left w:val="double" w:sz="4" w:space="0" w:color="auto"/>
              <w:bottom w:val="single" w:sz="6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bottom w:val="single" w:sz="6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left w:val="double" w:sz="4" w:space="0" w:color="auto"/>
              <w:bottom w:val="single" w:sz="6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bottom w:val="single" w:sz="6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left w:val="double" w:sz="4" w:space="0" w:color="auto"/>
              <w:bottom w:val="single" w:sz="6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bottom w:val="single" w:sz="6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bottom w:val="single" w:sz="6" w:space="0" w:color="auto"/>
              <w:right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BA2588" w:rsidRPr="00663A81" w:rsidTr="00F019DC">
        <w:tc>
          <w:tcPr>
            <w:tcW w:w="112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BA2588" w:rsidRPr="00663A81" w:rsidRDefault="00BA2588" w:rsidP="00B57F7F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 w:rsidRPr="00663A81">
              <w:rPr>
                <w:rFonts w:ascii="Arial" w:hAnsi="Arial" w:cs="Arial"/>
                <w:b/>
              </w:rPr>
              <w:fldChar w:fldCharType="begin"/>
            </w:r>
            <w:r w:rsidRPr="00663A81">
              <w:rPr>
                <w:rFonts w:ascii="Arial" w:hAnsi="Arial" w:cs="Arial"/>
                <w:b/>
              </w:rPr>
              <w:instrText xml:space="preserve"> REF TimePoint3  \* MERGEFORMAT </w:instrText>
            </w:r>
            <w:r w:rsidRPr="00663A81">
              <w:rPr>
                <w:rFonts w:ascii="Arial" w:hAnsi="Arial" w:cs="Arial"/>
                <w:b/>
              </w:rPr>
              <w:fldChar w:fldCharType="separate"/>
            </w:r>
            <w:r w:rsidRPr="002B17E1">
              <w:rPr>
                <w:rFonts w:ascii="Arial" w:hAnsi="Arial" w:cs="Arial"/>
                <w:b/>
                <w:noProof/>
              </w:rPr>
              <w:t xml:space="preserve">     </w:t>
            </w:r>
            <w:r w:rsidRPr="00663A81">
              <w:rPr>
                <w:rFonts w:ascii="Arial" w:hAnsi="Arial" w:cs="Arial"/>
                <w:b/>
              </w:rPr>
              <w:fldChar w:fldCharType="end"/>
            </w:r>
            <w:sdt>
              <w:sdtPr>
                <w:rPr>
                  <w:rFonts w:ascii="Arial" w:hAnsi="Arial" w:cs="Arial"/>
                  <w:b/>
                </w:rPr>
                <w:alias w:val="T3"/>
                <w:tag w:val="T3"/>
                <w:id w:val="-1808001018"/>
                <w:placeholder>
                  <w:docPart w:val="91D8C7AD03054188884E852063500A77"/>
                </w:placeholder>
                <w:showingPlcHdr/>
                <w:dataBinding w:xpath="/root[1]/T3[1]" w:storeItemID="{4CBB0B91-F83B-4892-A323-8AAE23BDFF3E}"/>
                <w:text/>
              </w:sdtPr>
              <w:sdtEndPr/>
              <w:sdtContent>
                <w:r w:rsidRPr="00245E92">
                  <w:rPr>
                    <w:rStyle w:val="PlaceholderText"/>
                  </w:rPr>
                  <w:t>text.</w:t>
                </w:r>
              </w:sdtContent>
            </w:sdt>
          </w:p>
        </w:tc>
        <w:tc>
          <w:tcPr>
            <w:tcW w:w="1207" w:type="dxa"/>
            <w:tcBorders>
              <w:top w:val="single" w:sz="6" w:space="0" w:color="auto"/>
              <w:left w:val="double" w:sz="4" w:space="0" w:color="auto"/>
              <w:bottom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top w:val="single" w:sz="6" w:space="0" w:color="auto"/>
              <w:bottom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18" w:space="0" w:color="auto"/>
              <w:righ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double" w:sz="4" w:space="0" w:color="auto"/>
              <w:bottom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top w:val="single" w:sz="6" w:space="0" w:color="auto"/>
              <w:bottom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18" w:space="0" w:color="auto"/>
              <w:righ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double" w:sz="4" w:space="0" w:color="auto"/>
              <w:bottom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top w:val="single" w:sz="6" w:space="0" w:color="auto"/>
              <w:bottom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</w:tr>
    </w:tbl>
    <w:p w:rsidR="00663A81" w:rsidRDefault="00663A81" w:rsidP="00663A81"/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21"/>
        <w:gridCol w:w="1207"/>
        <w:gridCol w:w="718"/>
        <w:gridCol w:w="782"/>
        <w:gridCol w:w="1207"/>
        <w:gridCol w:w="718"/>
        <w:gridCol w:w="782"/>
        <w:gridCol w:w="1207"/>
        <w:gridCol w:w="718"/>
        <w:gridCol w:w="782"/>
      </w:tblGrid>
      <w:tr w:rsidR="00950A75" w:rsidRPr="00663A81" w:rsidTr="00663A81">
        <w:tc>
          <w:tcPr>
            <w:tcW w:w="9242" w:type="dxa"/>
            <w:gridSpan w:val="10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950A75" w:rsidRPr="00663A81" w:rsidRDefault="00573219" w:rsidP="00573219">
            <w:pPr>
              <w:tabs>
                <w:tab w:val="center" w:pos="4513"/>
                <w:tab w:val="left" w:pos="6433"/>
                <w:tab w:val="left" w:pos="7759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  <w:t xml:space="preserve">           </w:t>
            </w:r>
            <w:r w:rsidR="00950A75" w:rsidRPr="00663A81">
              <w:rPr>
                <w:rFonts w:ascii="Arial" w:hAnsi="Arial" w:cs="Arial"/>
                <w:b/>
              </w:rPr>
              <w:t>Outcome</w:t>
            </w:r>
            <w:r w:rsidR="00BA2588">
              <w:rPr>
                <w:rFonts w:ascii="Arial" w:hAnsi="Arial" w:cs="Arial"/>
                <w:b/>
              </w:rPr>
              <w:t xml:space="preserve">: </w:t>
            </w:r>
            <w:sdt>
              <w:sdtPr>
                <w:rPr>
                  <w:rFonts w:ascii="Arial" w:hAnsi="Arial" w:cs="Arial"/>
                  <w:b/>
                </w:rPr>
                <w:alias w:val="Sec 3"/>
                <w:tag w:val="Sec 3"/>
                <w:id w:val="1304437229"/>
                <w:lock w:val="sdtLocked"/>
                <w:placeholder>
                  <w:docPart w:val="275BAD060E2041B69B64286BC719E21F"/>
                </w:placeholder>
                <w:showingPlcHdr/>
                <w:dataBinding w:xpath="/root[1]/Sec3[1]" w:storeItemID="{4CBB0B91-F83B-4892-A323-8AAE23BDFF3E}"/>
                <w:text/>
              </w:sdtPr>
              <w:sdtEndPr/>
              <w:sdtContent>
                <w:r w:rsidR="00BA2588">
                  <w:rPr>
                    <w:rStyle w:val="PlaceholderText"/>
                  </w:rPr>
                  <w:t>Secondary 3</w:t>
                </w:r>
                <w:r w:rsidR="00BA2588" w:rsidRPr="00245E92">
                  <w:rPr>
                    <w:rStyle w:val="PlaceholderText"/>
                  </w:rPr>
                  <w:t>.</w:t>
                </w:r>
              </w:sdtContent>
            </w:sdt>
            <w:r>
              <w:rPr>
                <w:rFonts w:ascii="Arial" w:hAnsi="Arial" w:cs="Arial"/>
                <w:b/>
              </w:rPr>
              <w:tab/>
              <w:t xml:space="preserve">           Adjusted:</w:t>
            </w:r>
            <w:sdt>
              <w:sdtPr>
                <w:rPr>
                  <w:rFonts w:ascii="Arial" w:hAnsi="Arial" w:cs="Arial"/>
                  <w:b/>
                </w:rPr>
                <w:id w:val="-9756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Arial" w:cs="Arial" w:hint="eastAsia"/>
                    <w:b/>
                  </w:rPr>
                  <w:t>☐</w:t>
                </w:r>
              </w:sdtContent>
            </w:sdt>
          </w:p>
        </w:tc>
      </w:tr>
      <w:tr w:rsidR="00950A75" w:rsidRPr="00663A81" w:rsidTr="00F019DC">
        <w:tc>
          <w:tcPr>
            <w:tcW w:w="11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707" w:type="dxa"/>
            <w:gridSpan w:val="3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950A75" w:rsidRPr="00663A81" w:rsidRDefault="004D4501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Control</w:t>
            </w:r>
          </w:p>
        </w:tc>
        <w:tc>
          <w:tcPr>
            <w:tcW w:w="2707" w:type="dxa"/>
            <w:gridSpan w:val="3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950A75" w:rsidRPr="00663A81" w:rsidRDefault="004D4501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Intervention 1</w:t>
            </w:r>
          </w:p>
        </w:tc>
        <w:tc>
          <w:tcPr>
            <w:tcW w:w="2707" w:type="dxa"/>
            <w:gridSpan w:val="3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</w:tcPr>
          <w:p w:rsidR="00950A75" w:rsidRPr="00663A81" w:rsidRDefault="004D4501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Intervention 2</w:t>
            </w:r>
          </w:p>
        </w:tc>
      </w:tr>
      <w:tr w:rsidR="00950A75" w:rsidRPr="00663A81" w:rsidTr="00F019DC">
        <w:tc>
          <w:tcPr>
            <w:tcW w:w="1121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Mean/ proportion</w:t>
            </w:r>
          </w:p>
        </w:tc>
        <w:tc>
          <w:tcPr>
            <w:tcW w:w="718" w:type="dxa"/>
            <w:tcBorders>
              <w:top w:val="single" w:sz="18" w:space="0" w:color="auto"/>
              <w:bottom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SD</w:t>
            </w:r>
          </w:p>
        </w:tc>
        <w:tc>
          <w:tcPr>
            <w:tcW w:w="782" w:type="dxa"/>
            <w:tcBorders>
              <w:top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95% CI</w:t>
            </w:r>
          </w:p>
        </w:tc>
        <w:tc>
          <w:tcPr>
            <w:tcW w:w="120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Mean/ proportion</w:t>
            </w:r>
          </w:p>
        </w:tc>
        <w:tc>
          <w:tcPr>
            <w:tcW w:w="718" w:type="dxa"/>
            <w:tcBorders>
              <w:top w:val="single" w:sz="18" w:space="0" w:color="auto"/>
              <w:bottom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SD</w:t>
            </w:r>
          </w:p>
        </w:tc>
        <w:tc>
          <w:tcPr>
            <w:tcW w:w="782" w:type="dxa"/>
            <w:tcBorders>
              <w:top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95% CI</w:t>
            </w:r>
          </w:p>
        </w:tc>
        <w:tc>
          <w:tcPr>
            <w:tcW w:w="120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Mean/ proportion</w:t>
            </w:r>
          </w:p>
        </w:tc>
        <w:tc>
          <w:tcPr>
            <w:tcW w:w="718" w:type="dxa"/>
            <w:tcBorders>
              <w:top w:val="single" w:sz="18" w:space="0" w:color="auto"/>
              <w:bottom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SD</w:t>
            </w:r>
          </w:p>
        </w:tc>
        <w:tc>
          <w:tcPr>
            <w:tcW w:w="78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</w:rPr>
            </w:pPr>
            <w:r w:rsidRPr="00663A81">
              <w:rPr>
                <w:rFonts w:ascii="Arial" w:hAnsi="Arial" w:cs="Arial"/>
              </w:rPr>
              <w:t>95% CI</w:t>
            </w:r>
          </w:p>
        </w:tc>
      </w:tr>
      <w:tr w:rsidR="00950A75" w:rsidRPr="00663A81" w:rsidTr="00F019DC">
        <w:tc>
          <w:tcPr>
            <w:tcW w:w="112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  <w:color w:val="A6A6A6" w:themeColor="background1" w:themeShade="A6"/>
              </w:rPr>
            </w:pPr>
            <w:r w:rsidRPr="00663A81">
              <w:rPr>
                <w:rFonts w:ascii="Arial" w:hAnsi="Arial" w:cs="Arial"/>
                <w:b/>
                <w:color w:val="A6A6A6" w:themeColor="background1" w:themeShade="A6"/>
              </w:rPr>
              <w:t>Baseline</w:t>
            </w:r>
          </w:p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top w:val="single" w:sz="18" w:space="0" w:color="auto"/>
              <w:lef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top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18" w:space="0" w:color="auto"/>
              <w:bottom w:val="single" w:sz="6" w:space="0" w:color="auto"/>
              <w:righ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top w:val="single" w:sz="18" w:space="0" w:color="auto"/>
              <w:lef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top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18" w:space="0" w:color="auto"/>
              <w:bottom w:val="single" w:sz="6" w:space="0" w:color="auto"/>
              <w:righ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top w:val="single" w:sz="18" w:space="0" w:color="auto"/>
              <w:left w:val="double" w:sz="4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top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18" w:space="0" w:color="auto"/>
              <w:right w:val="single" w:sz="18" w:space="0" w:color="auto"/>
            </w:tcBorders>
          </w:tcPr>
          <w:p w:rsidR="00950A75" w:rsidRPr="00663A81" w:rsidRDefault="00950A75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BA2588" w:rsidRPr="00663A81" w:rsidTr="00F019DC">
        <w:tc>
          <w:tcPr>
            <w:tcW w:w="11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double" w:sz="4" w:space="0" w:color="auto"/>
            </w:tcBorders>
          </w:tcPr>
          <w:p w:rsidR="00BA2588" w:rsidRPr="00663A81" w:rsidRDefault="00BA2588" w:rsidP="00B57F7F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 w:rsidRPr="00663A81">
              <w:rPr>
                <w:rFonts w:ascii="Arial" w:hAnsi="Arial" w:cs="Arial"/>
                <w:b/>
              </w:rPr>
              <w:fldChar w:fldCharType="begin"/>
            </w:r>
            <w:r w:rsidRPr="00663A81">
              <w:rPr>
                <w:rFonts w:ascii="Arial" w:hAnsi="Arial" w:cs="Arial"/>
                <w:b/>
              </w:rPr>
              <w:instrText xml:space="preserve"> REF TimePoint1  \* MERGEFORMAT </w:instrText>
            </w:r>
            <w:r w:rsidRPr="00663A81">
              <w:rPr>
                <w:rFonts w:ascii="Arial" w:hAnsi="Arial" w:cs="Arial"/>
                <w:b/>
              </w:rPr>
              <w:fldChar w:fldCharType="separate"/>
            </w:r>
            <w:r w:rsidRPr="002B17E1">
              <w:rPr>
                <w:rFonts w:ascii="Arial" w:hAnsi="Arial" w:cs="Arial"/>
                <w:b/>
                <w:noProof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noProof/>
                </w:rPr>
                <w:alias w:val="T1"/>
                <w:tag w:val="T1"/>
                <w:id w:val="-1345790824"/>
                <w:placeholder>
                  <w:docPart w:val="5EECC5D03F654AF1A935B1063AFE4D9D"/>
                </w:placeholder>
                <w:showingPlcHdr/>
                <w:dataBinding w:xpath="/root[1]/T1[1]" w:storeItemID="{4CBB0B91-F83B-4892-A323-8AAE23BDFF3E}"/>
                <w:text/>
              </w:sdtPr>
              <w:sdtEndPr/>
              <w:sdtContent>
                <w:r w:rsidRPr="00245E92">
                  <w:rPr>
                    <w:rStyle w:val="PlaceholderText"/>
                  </w:rPr>
                  <w:t>text.</w:t>
                </w:r>
              </w:sdtContent>
            </w:sdt>
            <w:r w:rsidRPr="002B17E1">
              <w:rPr>
                <w:rFonts w:ascii="Arial" w:hAnsi="Arial" w:cs="Arial"/>
                <w:b/>
                <w:noProof/>
              </w:rPr>
              <w:t xml:space="preserve">   </w:t>
            </w:r>
            <w:r w:rsidRPr="00663A81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07" w:type="dxa"/>
            <w:tcBorders>
              <w:lef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lef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lef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right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BA2588" w:rsidRPr="00663A81" w:rsidTr="00F019DC">
        <w:tc>
          <w:tcPr>
            <w:tcW w:w="11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double" w:sz="4" w:space="0" w:color="auto"/>
            </w:tcBorders>
          </w:tcPr>
          <w:p w:rsidR="00BA2588" w:rsidRPr="00663A81" w:rsidRDefault="00BA2588" w:rsidP="00B57F7F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 w:rsidRPr="00663A81">
              <w:rPr>
                <w:rFonts w:ascii="Arial" w:hAnsi="Arial" w:cs="Arial"/>
                <w:b/>
              </w:rPr>
              <w:fldChar w:fldCharType="begin"/>
            </w:r>
            <w:r w:rsidRPr="00663A81">
              <w:rPr>
                <w:rFonts w:ascii="Arial" w:hAnsi="Arial" w:cs="Arial"/>
                <w:b/>
              </w:rPr>
              <w:instrText xml:space="preserve"> REF TimePoint2  \* MERGEFORMAT </w:instrText>
            </w:r>
            <w:r w:rsidRPr="00663A81">
              <w:rPr>
                <w:rFonts w:ascii="Arial" w:hAnsi="Arial" w:cs="Arial"/>
                <w:b/>
              </w:rPr>
              <w:fldChar w:fldCharType="separate"/>
            </w:r>
            <w:r w:rsidRPr="002B17E1">
              <w:rPr>
                <w:rFonts w:ascii="Arial" w:hAnsi="Arial" w:cs="Arial"/>
                <w:b/>
                <w:noProof/>
              </w:rPr>
              <w:t xml:space="preserve">     </w:t>
            </w:r>
            <w:r w:rsidRPr="00663A81">
              <w:rPr>
                <w:rFonts w:ascii="Arial" w:hAnsi="Arial" w:cs="Arial"/>
                <w:b/>
              </w:rPr>
              <w:fldChar w:fldCharType="end"/>
            </w:r>
            <w:sdt>
              <w:sdtPr>
                <w:rPr>
                  <w:rFonts w:ascii="Arial" w:hAnsi="Arial" w:cs="Arial"/>
                  <w:b/>
                </w:rPr>
                <w:alias w:val="T2"/>
                <w:tag w:val="T2"/>
                <w:id w:val="631674792"/>
                <w:placeholder>
                  <w:docPart w:val="A09B0064219346098D3765C8C48329D0"/>
                </w:placeholder>
                <w:showingPlcHdr/>
                <w:dataBinding w:xpath="/root[1]/T2[1]" w:storeItemID="{4CBB0B91-F83B-4892-A323-8AAE23BDFF3E}"/>
                <w:text/>
              </w:sdtPr>
              <w:sdtEndPr/>
              <w:sdtContent>
                <w:r w:rsidRPr="00245E92">
                  <w:rPr>
                    <w:rStyle w:val="PlaceholderText"/>
                  </w:rPr>
                  <w:t>text.</w:t>
                </w:r>
              </w:sdtContent>
            </w:sdt>
          </w:p>
        </w:tc>
        <w:tc>
          <w:tcPr>
            <w:tcW w:w="1207" w:type="dxa"/>
            <w:tcBorders>
              <w:lef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lef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lef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right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BA2588" w:rsidRPr="00663A81" w:rsidTr="00F019DC">
        <w:tc>
          <w:tcPr>
            <w:tcW w:w="112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BA2588" w:rsidRPr="00663A81" w:rsidRDefault="00BA2588" w:rsidP="00B57F7F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 w:rsidRPr="00663A81">
              <w:rPr>
                <w:rFonts w:ascii="Arial" w:hAnsi="Arial" w:cs="Arial"/>
                <w:b/>
              </w:rPr>
              <w:fldChar w:fldCharType="begin"/>
            </w:r>
            <w:r w:rsidRPr="00663A81">
              <w:rPr>
                <w:rFonts w:ascii="Arial" w:hAnsi="Arial" w:cs="Arial"/>
                <w:b/>
              </w:rPr>
              <w:instrText xml:space="preserve"> REF TimePoint3  \* MERGEFORMAT </w:instrText>
            </w:r>
            <w:r w:rsidRPr="00663A81">
              <w:rPr>
                <w:rFonts w:ascii="Arial" w:hAnsi="Arial" w:cs="Arial"/>
                <w:b/>
              </w:rPr>
              <w:fldChar w:fldCharType="separate"/>
            </w:r>
            <w:r w:rsidRPr="002B17E1">
              <w:rPr>
                <w:rFonts w:ascii="Arial" w:hAnsi="Arial" w:cs="Arial"/>
                <w:b/>
                <w:noProof/>
              </w:rPr>
              <w:t xml:space="preserve">     </w:t>
            </w:r>
            <w:r w:rsidRPr="00663A81">
              <w:rPr>
                <w:rFonts w:ascii="Arial" w:hAnsi="Arial" w:cs="Arial"/>
                <w:b/>
              </w:rPr>
              <w:fldChar w:fldCharType="end"/>
            </w:r>
            <w:sdt>
              <w:sdtPr>
                <w:rPr>
                  <w:rFonts w:ascii="Arial" w:hAnsi="Arial" w:cs="Arial"/>
                  <w:b/>
                </w:rPr>
                <w:alias w:val="T3"/>
                <w:tag w:val="T3"/>
                <w:id w:val="1668587217"/>
                <w:placeholder>
                  <w:docPart w:val="A0CF30E6AA7B419DAA547895EC704C02"/>
                </w:placeholder>
                <w:showingPlcHdr/>
                <w:dataBinding w:xpath="/root[1]/T3[1]" w:storeItemID="{4CBB0B91-F83B-4892-A323-8AAE23BDFF3E}"/>
                <w:text/>
              </w:sdtPr>
              <w:sdtEndPr/>
              <w:sdtContent>
                <w:r w:rsidRPr="00245E92">
                  <w:rPr>
                    <w:rStyle w:val="PlaceholderText"/>
                  </w:rPr>
                  <w:t xml:space="preserve"> text.</w:t>
                </w:r>
              </w:sdtContent>
            </w:sdt>
          </w:p>
        </w:tc>
        <w:tc>
          <w:tcPr>
            <w:tcW w:w="1207" w:type="dxa"/>
            <w:tcBorders>
              <w:left w:val="double" w:sz="4" w:space="0" w:color="auto"/>
              <w:bottom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bottom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18" w:space="0" w:color="auto"/>
              <w:righ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left w:val="double" w:sz="4" w:space="0" w:color="auto"/>
              <w:bottom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bottom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top w:val="single" w:sz="6" w:space="0" w:color="auto"/>
              <w:bottom w:val="single" w:sz="18" w:space="0" w:color="auto"/>
              <w:right w:val="double" w:sz="4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207" w:type="dxa"/>
            <w:tcBorders>
              <w:left w:val="double" w:sz="4" w:space="0" w:color="auto"/>
              <w:bottom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18" w:type="dxa"/>
            <w:tcBorders>
              <w:bottom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82" w:type="dxa"/>
            <w:tcBorders>
              <w:bottom w:val="single" w:sz="18" w:space="0" w:color="auto"/>
              <w:right w:val="single" w:sz="18" w:space="0" w:color="auto"/>
            </w:tcBorders>
          </w:tcPr>
          <w:p w:rsidR="00BA2588" w:rsidRPr="00663A81" w:rsidRDefault="00BA2588" w:rsidP="00F019D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</w:tr>
    </w:tbl>
    <w:p w:rsidR="00277DEE" w:rsidRPr="00663A81" w:rsidRDefault="00277DEE" w:rsidP="00F019DC">
      <w:pPr>
        <w:spacing w:after="0"/>
        <w:rPr>
          <w:rFonts w:ascii="Arial" w:hAnsi="Arial" w:cs="Arial"/>
        </w:rPr>
      </w:pPr>
    </w:p>
    <w:p w:rsidR="008B08F6" w:rsidRDefault="008B08F6" w:rsidP="00F019DC">
      <w:pPr>
        <w:spacing w:after="0"/>
        <w:rPr>
          <w:rFonts w:ascii="Arial" w:hAnsi="Arial" w:cs="Arial"/>
          <w:b/>
        </w:rPr>
      </w:pPr>
    </w:p>
    <w:p w:rsidR="00F019DC" w:rsidRPr="00663A81" w:rsidRDefault="00F019DC" w:rsidP="00F019DC">
      <w:pPr>
        <w:spacing w:after="0"/>
        <w:rPr>
          <w:rFonts w:ascii="Arial" w:hAnsi="Arial" w:cs="Arial"/>
          <w:b/>
        </w:rPr>
      </w:pPr>
      <w:r w:rsidRPr="00663A81">
        <w:rPr>
          <w:rFonts w:ascii="Arial" w:hAnsi="Arial" w:cs="Arial"/>
          <w:b/>
        </w:rPr>
        <w:t xml:space="preserve">Comments: </w:t>
      </w:r>
      <w:r w:rsidRPr="00663A81">
        <w:rPr>
          <w:rFonts w:ascii="Arial" w:hAnsi="Arial" w:cs="Arial"/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5" w:name="Text5"/>
      <w:r w:rsidRPr="00663A81">
        <w:rPr>
          <w:rFonts w:ascii="Arial" w:hAnsi="Arial" w:cs="Arial"/>
          <w:b/>
        </w:rPr>
        <w:instrText xml:space="preserve"> FORMTEXT </w:instrText>
      </w:r>
      <w:r w:rsidRPr="00663A81">
        <w:rPr>
          <w:rFonts w:ascii="Arial" w:hAnsi="Arial" w:cs="Arial"/>
          <w:b/>
        </w:rPr>
      </w:r>
      <w:r w:rsidRPr="00663A81">
        <w:rPr>
          <w:rFonts w:ascii="Arial" w:hAnsi="Arial" w:cs="Arial"/>
          <w:b/>
        </w:rPr>
        <w:fldChar w:fldCharType="separate"/>
      </w:r>
      <w:r w:rsidRPr="00663A81">
        <w:rPr>
          <w:rFonts w:ascii="Arial" w:hAnsi="Arial" w:cs="Arial"/>
          <w:b/>
          <w:noProof/>
        </w:rPr>
        <w:t> </w:t>
      </w:r>
      <w:r w:rsidRPr="00663A81">
        <w:rPr>
          <w:rFonts w:ascii="Arial" w:hAnsi="Arial" w:cs="Arial"/>
          <w:b/>
          <w:noProof/>
        </w:rPr>
        <w:t> </w:t>
      </w:r>
      <w:r w:rsidRPr="00663A81">
        <w:rPr>
          <w:rFonts w:ascii="Arial" w:hAnsi="Arial" w:cs="Arial"/>
          <w:b/>
          <w:noProof/>
        </w:rPr>
        <w:t> </w:t>
      </w:r>
      <w:r w:rsidRPr="00663A81">
        <w:rPr>
          <w:rFonts w:ascii="Arial" w:hAnsi="Arial" w:cs="Arial"/>
          <w:b/>
          <w:noProof/>
        </w:rPr>
        <w:t> </w:t>
      </w:r>
      <w:r w:rsidRPr="00663A81">
        <w:rPr>
          <w:rFonts w:ascii="Arial" w:hAnsi="Arial" w:cs="Arial"/>
          <w:b/>
          <w:noProof/>
        </w:rPr>
        <w:t> </w:t>
      </w:r>
      <w:r w:rsidRPr="00663A81">
        <w:rPr>
          <w:rFonts w:ascii="Arial" w:hAnsi="Arial" w:cs="Arial"/>
          <w:b/>
        </w:rPr>
        <w:fldChar w:fldCharType="end"/>
      </w:r>
      <w:bookmarkEnd w:id="25"/>
    </w:p>
    <w:p w:rsidR="00F019DC" w:rsidRPr="00663A81" w:rsidRDefault="00F019DC" w:rsidP="00F019DC">
      <w:pPr>
        <w:spacing w:after="0"/>
      </w:pPr>
    </w:p>
    <w:p w:rsidR="00F019DC" w:rsidRDefault="00F019DC" w:rsidP="00F019DC">
      <w:pPr>
        <w:spacing w:after="0"/>
      </w:pPr>
    </w:p>
    <w:p w:rsidR="00A44969" w:rsidRDefault="00A44969" w:rsidP="00F019DC">
      <w:pPr>
        <w:spacing w:after="0"/>
      </w:pPr>
    </w:p>
    <w:p w:rsidR="00A44969" w:rsidRDefault="00A44969" w:rsidP="00F019DC">
      <w:pPr>
        <w:spacing w:after="0"/>
      </w:pPr>
    </w:p>
    <w:p w:rsidR="00F019DC" w:rsidRDefault="00F019DC" w:rsidP="00F019DC">
      <w:pPr>
        <w:spacing w:after="0"/>
      </w:pPr>
    </w:p>
    <w:p w:rsidR="00573219" w:rsidRDefault="00573219" w:rsidP="00F019DC">
      <w:pPr>
        <w:spacing w:after="0"/>
      </w:pPr>
    </w:p>
    <w:p w:rsidR="00573219" w:rsidRDefault="00573219" w:rsidP="00F019DC">
      <w:pPr>
        <w:spacing w:after="0"/>
      </w:pPr>
    </w:p>
    <w:p w:rsidR="00573219" w:rsidRDefault="00573219" w:rsidP="00F019DC">
      <w:pPr>
        <w:spacing w:after="0"/>
      </w:pPr>
    </w:p>
    <w:p w:rsidR="00573219" w:rsidRDefault="00573219" w:rsidP="00F019DC">
      <w:pPr>
        <w:spacing w:after="0"/>
      </w:pPr>
    </w:p>
    <w:p w:rsidR="00F019DC" w:rsidRPr="00A02465" w:rsidRDefault="00F019DC" w:rsidP="00F019DC">
      <w:pPr>
        <w:spacing w:after="0"/>
        <w:rPr>
          <w:rFonts w:ascii="Arial" w:hAnsi="Arial" w:cs="Arial"/>
        </w:rPr>
      </w:pPr>
      <w:r w:rsidRPr="00A02465">
        <w:rPr>
          <w:rFonts w:ascii="Arial" w:hAnsi="Arial" w:cs="Arial"/>
        </w:rPr>
        <w:t>*</w:t>
      </w:r>
      <w:r w:rsidR="00A44969">
        <w:rPr>
          <w:rFonts w:ascii="Arial" w:hAnsi="Arial" w:cs="Arial"/>
        </w:rPr>
        <w:t>T</w:t>
      </w:r>
      <w:r w:rsidR="00881BBE">
        <w:rPr>
          <w:rFonts w:ascii="Arial" w:hAnsi="Arial" w:cs="Arial"/>
        </w:rPr>
        <w:t xml:space="preserve">he following </w:t>
      </w:r>
      <w:r w:rsidR="00A44969">
        <w:rPr>
          <w:rFonts w:ascii="Arial" w:hAnsi="Arial" w:cs="Arial"/>
        </w:rPr>
        <w:t xml:space="preserve">unformatted table is provided to allow documentation of </w:t>
      </w:r>
      <w:r w:rsidR="00881BBE">
        <w:rPr>
          <w:rFonts w:ascii="Arial" w:hAnsi="Arial" w:cs="Arial"/>
        </w:rPr>
        <w:t>additional information</w:t>
      </w:r>
      <w:r w:rsidR="00A44969">
        <w:rPr>
          <w:rFonts w:ascii="Arial" w:hAnsi="Arial" w:cs="Arial"/>
        </w:rPr>
        <w:t xml:space="preserve"> e.g. additional treatment groups or treatment outcomes.</w:t>
      </w:r>
    </w:p>
    <w:p w:rsidR="00663A81" w:rsidRDefault="00663A81" w:rsidP="00631EC4">
      <w:pPr>
        <w:tabs>
          <w:tab w:val="left" w:pos="1842"/>
        </w:tabs>
        <w:spacing w:after="0"/>
        <w:rPr>
          <w:rFonts w:ascii="Arial" w:hAnsi="Arial" w:cs="Arial"/>
          <w:b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21"/>
        <w:gridCol w:w="1328"/>
        <w:gridCol w:w="644"/>
        <w:gridCol w:w="735"/>
        <w:gridCol w:w="1328"/>
        <w:gridCol w:w="644"/>
        <w:gridCol w:w="735"/>
        <w:gridCol w:w="1328"/>
        <w:gridCol w:w="644"/>
        <w:gridCol w:w="735"/>
      </w:tblGrid>
      <w:tr w:rsidR="00881BBE" w:rsidRPr="00881BBE" w:rsidTr="002B17E1">
        <w:tc>
          <w:tcPr>
            <w:tcW w:w="9242" w:type="dxa"/>
            <w:gridSpan w:val="10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881BBE" w:rsidRPr="00881BBE" w:rsidRDefault="00573219" w:rsidP="00881BBE">
            <w:pPr>
              <w:tabs>
                <w:tab w:val="left" w:pos="1842"/>
              </w:tabs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                     </w:t>
            </w:r>
            <w:r w:rsidR="00881BBE" w:rsidRPr="00881BBE">
              <w:rPr>
                <w:rFonts w:ascii="Arial" w:hAnsi="Arial" w:cs="Arial"/>
                <w:b/>
              </w:rPr>
              <w:t xml:space="preserve">Outcome: </w:t>
            </w:r>
            <w:r w:rsidR="00881BBE" w:rsidRPr="00881BBE">
              <w:rPr>
                <w:rFonts w:ascii="Arial" w:hAnsi="Arial" w:cs="Arial"/>
                <w:b/>
              </w:rPr>
              <w:fldChar w:fldCharType="begin"/>
            </w:r>
            <w:r w:rsidR="00881BBE" w:rsidRPr="00881BBE">
              <w:rPr>
                <w:rFonts w:ascii="Arial" w:hAnsi="Arial" w:cs="Arial"/>
                <w:b/>
              </w:rPr>
              <w:instrText xml:space="preserve"> REF Secondary3  \* MERGEFORMAT </w:instrText>
            </w:r>
            <w:r w:rsidR="00881BBE" w:rsidRPr="00881BBE">
              <w:rPr>
                <w:rFonts w:ascii="Arial" w:hAnsi="Arial" w:cs="Arial"/>
                <w:b/>
              </w:rPr>
              <w:fldChar w:fldCharType="separate"/>
            </w:r>
            <w:r w:rsidR="002B17E1" w:rsidRPr="002B17E1">
              <w:rPr>
                <w:rFonts w:ascii="Arial" w:hAnsi="Arial" w:cs="Arial"/>
                <w:b/>
              </w:rPr>
              <w:t xml:space="preserve">     </w:t>
            </w:r>
            <w:r w:rsidR="00881BBE" w:rsidRPr="00881BBE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                        Adjusted:</w:t>
            </w:r>
            <w:sdt>
              <w:sdtPr>
                <w:rPr>
                  <w:rFonts w:ascii="Arial" w:hAnsi="Arial" w:cs="Arial"/>
                  <w:b/>
                </w:rPr>
                <w:id w:val="-354504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Arial" w:cs="Arial" w:hint="eastAsia"/>
                    <w:b/>
                  </w:rPr>
                  <w:t>☐</w:t>
                </w:r>
              </w:sdtContent>
            </w:sdt>
          </w:p>
        </w:tc>
      </w:tr>
      <w:tr w:rsidR="00881BBE" w:rsidRPr="00881BBE" w:rsidTr="002B17E1">
        <w:tc>
          <w:tcPr>
            <w:tcW w:w="11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881BBE" w:rsidRPr="00881BBE" w:rsidRDefault="00881BBE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707" w:type="dxa"/>
            <w:gridSpan w:val="3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881BBE" w:rsidRPr="00881BBE" w:rsidRDefault="00881BBE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707" w:type="dxa"/>
            <w:gridSpan w:val="3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</w:tcPr>
          <w:p w:rsidR="00881BBE" w:rsidRPr="00881BBE" w:rsidRDefault="00881BBE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2707" w:type="dxa"/>
            <w:gridSpan w:val="3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</w:tcPr>
          <w:p w:rsidR="00881BBE" w:rsidRPr="00881BBE" w:rsidRDefault="00881BBE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881BBE" w:rsidRPr="00881BBE" w:rsidTr="00BA2588">
        <w:tc>
          <w:tcPr>
            <w:tcW w:w="1121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881BBE" w:rsidRPr="00881BBE" w:rsidRDefault="00881BBE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328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</w:tcBorders>
          </w:tcPr>
          <w:p w:rsidR="00881BBE" w:rsidRPr="00881BBE" w:rsidRDefault="00881BBE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  <w:r w:rsidRPr="00881BBE">
              <w:rPr>
                <w:rFonts w:ascii="Arial" w:hAnsi="Arial" w:cs="Arial"/>
                <w:b/>
              </w:rPr>
              <w:t>Mean/ proportion</w:t>
            </w:r>
          </w:p>
        </w:tc>
        <w:tc>
          <w:tcPr>
            <w:tcW w:w="644" w:type="dxa"/>
            <w:tcBorders>
              <w:top w:val="single" w:sz="18" w:space="0" w:color="auto"/>
              <w:bottom w:val="single" w:sz="18" w:space="0" w:color="auto"/>
            </w:tcBorders>
          </w:tcPr>
          <w:p w:rsidR="00881BBE" w:rsidRPr="00881BBE" w:rsidRDefault="00881BBE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  <w:r w:rsidRPr="00881BBE">
              <w:rPr>
                <w:rFonts w:ascii="Arial" w:hAnsi="Arial" w:cs="Arial"/>
                <w:b/>
              </w:rPr>
              <w:t>SD</w:t>
            </w:r>
          </w:p>
        </w:tc>
        <w:tc>
          <w:tcPr>
            <w:tcW w:w="735" w:type="dxa"/>
            <w:tcBorders>
              <w:top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881BBE" w:rsidRPr="00881BBE" w:rsidRDefault="00881BBE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  <w:r w:rsidRPr="00881BBE">
              <w:rPr>
                <w:rFonts w:ascii="Arial" w:hAnsi="Arial" w:cs="Arial"/>
                <w:b/>
              </w:rPr>
              <w:t>95% CI</w:t>
            </w:r>
          </w:p>
        </w:tc>
        <w:tc>
          <w:tcPr>
            <w:tcW w:w="1328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</w:tcBorders>
          </w:tcPr>
          <w:p w:rsidR="00881BBE" w:rsidRPr="00881BBE" w:rsidRDefault="00881BBE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  <w:r w:rsidRPr="00881BBE">
              <w:rPr>
                <w:rFonts w:ascii="Arial" w:hAnsi="Arial" w:cs="Arial"/>
                <w:b/>
              </w:rPr>
              <w:t>Mean/ proportion</w:t>
            </w:r>
          </w:p>
        </w:tc>
        <w:tc>
          <w:tcPr>
            <w:tcW w:w="644" w:type="dxa"/>
            <w:tcBorders>
              <w:top w:val="single" w:sz="18" w:space="0" w:color="auto"/>
              <w:bottom w:val="single" w:sz="18" w:space="0" w:color="auto"/>
            </w:tcBorders>
          </w:tcPr>
          <w:p w:rsidR="00881BBE" w:rsidRPr="00881BBE" w:rsidRDefault="00881BBE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  <w:r w:rsidRPr="00881BBE">
              <w:rPr>
                <w:rFonts w:ascii="Arial" w:hAnsi="Arial" w:cs="Arial"/>
                <w:b/>
              </w:rPr>
              <w:t>SD</w:t>
            </w:r>
          </w:p>
        </w:tc>
        <w:tc>
          <w:tcPr>
            <w:tcW w:w="735" w:type="dxa"/>
            <w:tcBorders>
              <w:top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881BBE" w:rsidRPr="00881BBE" w:rsidRDefault="00881BBE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  <w:r w:rsidRPr="00881BBE">
              <w:rPr>
                <w:rFonts w:ascii="Arial" w:hAnsi="Arial" w:cs="Arial"/>
                <w:b/>
              </w:rPr>
              <w:t>95% CI</w:t>
            </w:r>
          </w:p>
        </w:tc>
        <w:tc>
          <w:tcPr>
            <w:tcW w:w="1328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</w:tcBorders>
          </w:tcPr>
          <w:p w:rsidR="00881BBE" w:rsidRPr="00881BBE" w:rsidRDefault="00881BBE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  <w:r w:rsidRPr="00881BBE">
              <w:rPr>
                <w:rFonts w:ascii="Arial" w:hAnsi="Arial" w:cs="Arial"/>
                <w:b/>
              </w:rPr>
              <w:t>Mean/ proportion</w:t>
            </w:r>
          </w:p>
        </w:tc>
        <w:tc>
          <w:tcPr>
            <w:tcW w:w="644" w:type="dxa"/>
            <w:tcBorders>
              <w:top w:val="single" w:sz="18" w:space="0" w:color="auto"/>
              <w:bottom w:val="single" w:sz="18" w:space="0" w:color="auto"/>
            </w:tcBorders>
          </w:tcPr>
          <w:p w:rsidR="00881BBE" w:rsidRPr="00881BBE" w:rsidRDefault="00881BBE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  <w:r w:rsidRPr="00881BBE">
              <w:rPr>
                <w:rFonts w:ascii="Arial" w:hAnsi="Arial" w:cs="Arial"/>
                <w:b/>
              </w:rPr>
              <w:t>SD</w:t>
            </w:r>
          </w:p>
        </w:tc>
        <w:tc>
          <w:tcPr>
            <w:tcW w:w="7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81BBE" w:rsidRPr="00881BBE" w:rsidRDefault="00881BBE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  <w:r w:rsidRPr="00881BBE">
              <w:rPr>
                <w:rFonts w:ascii="Arial" w:hAnsi="Arial" w:cs="Arial"/>
                <w:b/>
              </w:rPr>
              <w:t>95% CI</w:t>
            </w:r>
          </w:p>
        </w:tc>
      </w:tr>
      <w:tr w:rsidR="00881BBE" w:rsidRPr="00881BBE" w:rsidTr="00BA2588">
        <w:tc>
          <w:tcPr>
            <w:tcW w:w="112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double" w:sz="4" w:space="0" w:color="auto"/>
            </w:tcBorders>
          </w:tcPr>
          <w:p w:rsidR="00881BBE" w:rsidRPr="00881BBE" w:rsidRDefault="00881BBE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  <w:r w:rsidRPr="00881BBE">
              <w:rPr>
                <w:rFonts w:ascii="Arial" w:hAnsi="Arial" w:cs="Arial"/>
                <w:b/>
              </w:rPr>
              <w:t>Baseline</w:t>
            </w:r>
          </w:p>
          <w:p w:rsidR="00881BBE" w:rsidRPr="00881BBE" w:rsidRDefault="00881BBE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328" w:type="dxa"/>
            <w:tcBorders>
              <w:top w:val="single" w:sz="18" w:space="0" w:color="auto"/>
              <w:left w:val="double" w:sz="4" w:space="0" w:color="auto"/>
            </w:tcBorders>
          </w:tcPr>
          <w:p w:rsidR="00881BBE" w:rsidRPr="00881BBE" w:rsidRDefault="00881BBE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  <w:tcBorders>
              <w:top w:val="single" w:sz="18" w:space="0" w:color="auto"/>
            </w:tcBorders>
          </w:tcPr>
          <w:p w:rsidR="00881BBE" w:rsidRPr="00881BBE" w:rsidRDefault="00881BBE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35" w:type="dxa"/>
            <w:tcBorders>
              <w:top w:val="single" w:sz="18" w:space="0" w:color="auto"/>
              <w:bottom w:val="single" w:sz="6" w:space="0" w:color="auto"/>
              <w:right w:val="double" w:sz="4" w:space="0" w:color="auto"/>
            </w:tcBorders>
          </w:tcPr>
          <w:p w:rsidR="00881BBE" w:rsidRPr="00881BBE" w:rsidRDefault="00881BBE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328" w:type="dxa"/>
            <w:tcBorders>
              <w:top w:val="single" w:sz="18" w:space="0" w:color="auto"/>
              <w:left w:val="double" w:sz="4" w:space="0" w:color="auto"/>
            </w:tcBorders>
          </w:tcPr>
          <w:p w:rsidR="00881BBE" w:rsidRPr="00881BBE" w:rsidRDefault="00881BBE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  <w:tcBorders>
              <w:top w:val="single" w:sz="18" w:space="0" w:color="auto"/>
            </w:tcBorders>
          </w:tcPr>
          <w:p w:rsidR="00881BBE" w:rsidRPr="00881BBE" w:rsidRDefault="00881BBE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35" w:type="dxa"/>
            <w:tcBorders>
              <w:top w:val="single" w:sz="18" w:space="0" w:color="auto"/>
              <w:bottom w:val="single" w:sz="6" w:space="0" w:color="auto"/>
              <w:right w:val="double" w:sz="4" w:space="0" w:color="auto"/>
            </w:tcBorders>
          </w:tcPr>
          <w:p w:rsidR="00881BBE" w:rsidRPr="00881BBE" w:rsidRDefault="00881BBE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328" w:type="dxa"/>
            <w:tcBorders>
              <w:top w:val="single" w:sz="18" w:space="0" w:color="auto"/>
              <w:left w:val="double" w:sz="4" w:space="0" w:color="auto"/>
            </w:tcBorders>
          </w:tcPr>
          <w:p w:rsidR="00881BBE" w:rsidRPr="00881BBE" w:rsidRDefault="00881BBE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  <w:tcBorders>
              <w:top w:val="single" w:sz="18" w:space="0" w:color="auto"/>
            </w:tcBorders>
          </w:tcPr>
          <w:p w:rsidR="00881BBE" w:rsidRPr="00881BBE" w:rsidRDefault="00881BBE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35" w:type="dxa"/>
            <w:tcBorders>
              <w:top w:val="single" w:sz="18" w:space="0" w:color="auto"/>
              <w:right w:val="single" w:sz="18" w:space="0" w:color="auto"/>
            </w:tcBorders>
          </w:tcPr>
          <w:p w:rsidR="00881BBE" w:rsidRPr="00881BBE" w:rsidRDefault="00881BBE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BA2588" w:rsidRPr="00881BBE" w:rsidTr="00BA2588">
        <w:tc>
          <w:tcPr>
            <w:tcW w:w="11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double" w:sz="4" w:space="0" w:color="auto"/>
            </w:tcBorders>
          </w:tcPr>
          <w:p w:rsidR="00BA2588" w:rsidRPr="00663A81" w:rsidRDefault="00BA2588" w:rsidP="00B57F7F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 w:rsidRPr="00663A81">
              <w:rPr>
                <w:rFonts w:ascii="Arial" w:hAnsi="Arial" w:cs="Arial"/>
                <w:b/>
              </w:rPr>
              <w:fldChar w:fldCharType="begin"/>
            </w:r>
            <w:r w:rsidRPr="00663A81">
              <w:rPr>
                <w:rFonts w:ascii="Arial" w:hAnsi="Arial" w:cs="Arial"/>
                <w:b/>
              </w:rPr>
              <w:instrText xml:space="preserve"> REF TimePoint1  \* MERGEFORMAT </w:instrText>
            </w:r>
            <w:r w:rsidRPr="00663A81">
              <w:rPr>
                <w:rFonts w:ascii="Arial" w:hAnsi="Arial" w:cs="Arial"/>
                <w:b/>
              </w:rPr>
              <w:fldChar w:fldCharType="separate"/>
            </w:r>
            <w:r w:rsidRPr="002B17E1">
              <w:rPr>
                <w:rFonts w:ascii="Arial" w:hAnsi="Arial" w:cs="Arial"/>
                <w:b/>
                <w:noProof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noProof/>
                </w:rPr>
                <w:alias w:val="T1"/>
                <w:tag w:val="T1"/>
                <w:id w:val="-149594958"/>
                <w:showingPlcHdr/>
                <w:dataBinding w:xpath="/root[1]/T1[1]" w:storeItemID="{4CBB0B91-F83B-4892-A323-8AAE23BDFF3E}"/>
                <w:text/>
              </w:sdtPr>
              <w:sdtEndPr/>
              <w:sdtContent>
                <w:r w:rsidRPr="00245E92">
                  <w:rPr>
                    <w:rStyle w:val="PlaceholderText"/>
                  </w:rPr>
                  <w:t>text.</w:t>
                </w:r>
              </w:sdtContent>
            </w:sdt>
            <w:r w:rsidRPr="002B17E1">
              <w:rPr>
                <w:rFonts w:ascii="Arial" w:hAnsi="Arial" w:cs="Arial"/>
                <w:b/>
                <w:noProof/>
              </w:rPr>
              <w:t xml:space="preserve">   </w:t>
            </w:r>
            <w:r w:rsidRPr="00663A81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28" w:type="dxa"/>
            <w:tcBorders>
              <w:left w:val="double" w:sz="4" w:space="0" w:color="auto"/>
            </w:tcBorders>
          </w:tcPr>
          <w:p w:rsidR="00BA2588" w:rsidRPr="00881BBE" w:rsidRDefault="00BA2588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BA2588" w:rsidRPr="00881BBE" w:rsidRDefault="00BA2588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3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2588" w:rsidRPr="00881BBE" w:rsidRDefault="00BA2588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328" w:type="dxa"/>
            <w:tcBorders>
              <w:left w:val="double" w:sz="4" w:space="0" w:color="auto"/>
            </w:tcBorders>
          </w:tcPr>
          <w:p w:rsidR="00BA2588" w:rsidRPr="00881BBE" w:rsidRDefault="00BA2588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BA2588" w:rsidRPr="00881BBE" w:rsidRDefault="00BA2588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3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2588" w:rsidRPr="00881BBE" w:rsidRDefault="00BA2588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328" w:type="dxa"/>
            <w:tcBorders>
              <w:left w:val="double" w:sz="4" w:space="0" w:color="auto"/>
            </w:tcBorders>
          </w:tcPr>
          <w:p w:rsidR="00BA2588" w:rsidRPr="00881BBE" w:rsidRDefault="00BA2588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BA2588" w:rsidRPr="00881BBE" w:rsidRDefault="00BA2588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35" w:type="dxa"/>
            <w:tcBorders>
              <w:right w:val="single" w:sz="18" w:space="0" w:color="auto"/>
            </w:tcBorders>
          </w:tcPr>
          <w:p w:rsidR="00BA2588" w:rsidRPr="00881BBE" w:rsidRDefault="00BA2588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BA2588" w:rsidRPr="00881BBE" w:rsidTr="00BA2588">
        <w:tc>
          <w:tcPr>
            <w:tcW w:w="112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double" w:sz="4" w:space="0" w:color="auto"/>
            </w:tcBorders>
          </w:tcPr>
          <w:p w:rsidR="00BA2588" w:rsidRPr="00663A81" w:rsidRDefault="00BA2588" w:rsidP="00B57F7F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 w:rsidRPr="00663A81">
              <w:rPr>
                <w:rFonts w:ascii="Arial" w:hAnsi="Arial" w:cs="Arial"/>
                <w:b/>
              </w:rPr>
              <w:fldChar w:fldCharType="begin"/>
            </w:r>
            <w:r w:rsidRPr="00663A81">
              <w:rPr>
                <w:rFonts w:ascii="Arial" w:hAnsi="Arial" w:cs="Arial"/>
                <w:b/>
              </w:rPr>
              <w:instrText xml:space="preserve"> REF TimePoint2  \* MERGEFORMAT </w:instrText>
            </w:r>
            <w:r w:rsidRPr="00663A81">
              <w:rPr>
                <w:rFonts w:ascii="Arial" w:hAnsi="Arial" w:cs="Arial"/>
                <w:b/>
              </w:rPr>
              <w:fldChar w:fldCharType="separate"/>
            </w:r>
            <w:r w:rsidRPr="002B17E1">
              <w:rPr>
                <w:rFonts w:ascii="Arial" w:hAnsi="Arial" w:cs="Arial"/>
                <w:b/>
                <w:noProof/>
              </w:rPr>
              <w:t xml:space="preserve">     </w:t>
            </w:r>
            <w:r w:rsidRPr="00663A81">
              <w:rPr>
                <w:rFonts w:ascii="Arial" w:hAnsi="Arial" w:cs="Arial"/>
                <w:b/>
              </w:rPr>
              <w:fldChar w:fldCharType="end"/>
            </w:r>
            <w:sdt>
              <w:sdtPr>
                <w:rPr>
                  <w:rFonts w:ascii="Arial" w:hAnsi="Arial" w:cs="Arial"/>
                  <w:b/>
                </w:rPr>
                <w:alias w:val="T2"/>
                <w:tag w:val="T2"/>
                <w:id w:val="2047878794"/>
                <w:showingPlcHdr/>
                <w:dataBinding w:xpath="/root[1]/T2[1]" w:storeItemID="{4CBB0B91-F83B-4892-A323-8AAE23BDFF3E}"/>
                <w:text/>
              </w:sdtPr>
              <w:sdtEndPr/>
              <w:sdtContent>
                <w:r w:rsidRPr="00245E92">
                  <w:rPr>
                    <w:rStyle w:val="PlaceholderText"/>
                  </w:rPr>
                  <w:t>text.</w:t>
                </w:r>
              </w:sdtContent>
            </w:sdt>
          </w:p>
        </w:tc>
        <w:tc>
          <w:tcPr>
            <w:tcW w:w="1328" w:type="dxa"/>
            <w:tcBorders>
              <w:left w:val="double" w:sz="4" w:space="0" w:color="auto"/>
            </w:tcBorders>
          </w:tcPr>
          <w:p w:rsidR="00BA2588" w:rsidRPr="00881BBE" w:rsidRDefault="00BA2588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BA2588" w:rsidRPr="00881BBE" w:rsidRDefault="00BA2588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3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2588" w:rsidRPr="00881BBE" w:rsidRDefault="00BA2588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328" w:type="dxa"/>
            <w:tcBorders>
              <w:left w:val="double" w:sz="4" w:space="0" w:color="auto"/>
            </w:tcBorders>
          </w:tcPr>
          <w:p w:rsidR="00BA2588" w:rsidRPr="00881BBE" w:rsidRDefault="00BA2588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BA2588" w:rsidRPr="00881BBE" w:rsidRDefault="00BA2588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3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A2588" w:rsidRPr="00881BBE" w:rsidRDefault="00BA2588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328" w:type="dxa"/>
            <w:tcBorders>
              <w:left w:val="double" w:sz="4" w:space="0" w:color="auto"/>
            </w:tcBorders>
          </w:tcPr>
          <w:p w:rsidR="00BA2588" w:rsidRPr="00881BBE" w:rsidRDefault="00BA2588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</w:tcPr>
          <w:p w:rsidR="00BA2588" w:rsidRPr="00881BBE" w:rsidRDefault="00BA2588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35" w:type="dxa"/>
            <w:tcBorders>
              <w:right w:val="single" w:sz="18" w:space="0" w:color="auto"/>
            </w:tcBorders>
          </w:tcPr>
          <w:p w:rsidR="00BA2588" w:rsidRPr="00881BBE" w:rsidRDefault="00BA2588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BA2588" w:rsidRPr="00881BBE" w:rsidTr="00BA2588">
        <w:tc>
          <w:tcPr>
            <w:tcW w:w="112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</w:tcPr>
          <w:p w:rsidR="00BA2588" w:rsidRPr="00663A81" w:rsidRDefault="00BA2588" w:rsidP="00B57F7F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Arial" w:hAnsi="Arial" w:cs="Arial"/>
                <w:b/>
              </w:rPr>
            </w:pPr>
            <w:r w:rsidRPr="00663A81">
              <w:rPr>
                <w:rFonts w:ascii="Arial" w:hAnsi="Arial" w:cs="Arial"/>
                <w:b/>
              </w:rPr>
              <w:fldChar w:fldCharType="begin"/>
            </w:r>
            <w:r w:rsidRPr="00663A81">
              <w:rPr>
                <w:rFonts w:ascii="Arial" w:hAnsi="Arial" w:cs="Arial"/>
                <w:b/>
              </w:rPr>
              <w:instrText xml:space="preserve"> REF TimePoint3  \* MERGEFORMAT </w:instrText>
            </w:r>
            <w:r w:rsidRPr="00663A81">
              <w:rPr>
                <w:rFonts w:ascii="Arial" w:hAnsi="Arial" w:cs="Arial"/>
                <w:b/>
              </w:rPr>
              <w:fldChar w:fldCharType="separate"/>
            </w:r>
            <w:r w:rsidRPr="002B17E1">
              <w:rPr>
                <w:rFonts w:ascii="Arial" w:hAnsi="Arial" w:cs="Arial"/>
                <w:b/>
                <w:noProof/>
              </w:rPr>
              <w:t xml:space="preserve">     </w:t>
            </w:r>
            <w:r w:rsidRPr="00663A81">
              <w:rPr>
                <w:rFonts w:ascii="Arial" w:hAnsi="Arial" w:cs="Arial"/>
                <w:b/>
              </w:rPr>
              <w:fldChar w:fldCharType="end"/>
            </w:r>
            <w:sdt>
              <w:sdtPr>
                <w:rPr>
                  <w:rFonts w:ascii="Arial" w:hAnsi="Arial" w:cs="Arial"/>
                  <w:b/>
                </w:rPr>
                <w:alias w:val="T3"/>
                <w:tag w:val="T3"/>
                <w:id w:val="-1146355803"/>
                <w:showingPlcHdr/>
                <w:dataBinding w:xpath="/root[1]/T3[1]" w:storeItemID="{4CBB0B91-F83B-4892-A323-8AAE23BDFF3E}"/>
                <w:text/>
              </w:sdtPr>
              <w:sdtEndPr/>
              <w:sdtContent>
                <w:r w:rsidRPr="00245E92">
                  <w:rPr>
                    <w:rStyle w:val="PlaceholderText"/>
                  </w:rPr>
                  <w:t>text.</w:t>
                </w:r>
              </w:sdtContent>
            </w:sdt>
          </w:p>
        </w:tc>
        <w:tc>
          <w:tcPr>
            <w:tcW w:w="1328" w:type="dxa"/>
            <w:tcBorders>
              <w:left w:val="double" w:sz="4" w:space="0" w:color="auto"/>
              <w:bottom w:val="single" w:sz="18" w:space="0" w:color="auto"/>
            </w:tcBorders>
          </w:tcPr>
          <w:p w:rsidR="00BA2588" w:rsidRPr="00881BBE" w:rsidRDefault="00BA2588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  <w:tcBorders>
              <w:bottom w:val="single" w:sz="18" w:space="0" w:color="auto"/>
            </w:tcBorders>
          </w:tcPr>
          <w:p w:rsidR="00BA2588" w:rsidRPr="00881BBE" w:rsidRDefault="00BA2588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35" w:type="dxa"/>
            <w:tcBorders>
              <w:top w:val="single" w:sz="6" w:space="0" w:color="auto"/>
              <w:bottom w:val="single" w:sz="18" w:space="0" w:color="auto"/>
              <w:right w:val="double" w:sz="4" w:space="0" w:color="auto"/>
            </w:tcBorders>
          </w:tcPr>
          <w:p w:rsidR="00BA2588" w:rsidRPr="00881BBE" w:rsidRDefault="00BA2588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328" w:type="dxa"/>
            <w:tcBorders>
              <w:left w:val="double" w:sz="4" w:space="0" w:color="auto"/>
              <w:bottom w:val="single" w:sz="18" w:space="0" w:color="auto"/>
            </w:tcBorders>
          </w:tcPr>
          <w:p w:rsidR="00BA2588" w:rsidRPr="00881BBE" w:rsidRDefault="00BA2588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  <w:tcBorders>
              <w:bottom w:val="single" w:sz="18" w:space="0" w:color="auto"/>
            </w:tcBorders>
          </w:tcPr>
          <w:p w:rsidR="00BA2588" w:rsidRPr="00881BBE" w:rsidRDefault="00BA2588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35" w:type="dxa"/>
            <w:tcBorders>
              <w:top w:val="single" w:sz="6" w:space="0" w:color="auto"/>
              <w:bottom w:val="single" w:sz="18" w:space="0" w:color="auto"/>
              <w:right w:val="double" w:sz="4" w:space="0" w:color="auto"/>
            </w:tcBorders>
          </w:tcPr>
          <w:p w:rsidR="00BA2588" w:rsidRPr="00881BBE" w:rsidRDefault="00BA2588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328" w:type="dxa"/>
            <w:tcBorders>
              <w:left w:val="double" w:sz="4" w:space="0" w:color="auto"/>
              <w:bottom w:val="single" w:sz="18" w:space="0" w:color="auto"/>
            </w:tcBorders>
          </w:tcPr>
          <w:p w:rsidR="00BA2588" w:rsidRPr="00881BBE" w:rsidRDefault="00BA2588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44" w:type="dxa"/>
            <w:tcBorders>
              <w:bottom w:val="single" w:sz="18" w:space="0" w:color="auto"/>
            </w:tcBorders>
          </w:tcPr>
          <w:p w:rsidR="00BA2588" w:rsidRPr="00881BBE" w:rsidRDefault="00BA2588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735" w:type="dxa"/>
            <w:tcBorders>
              <w:bottom w:val="single" w:sz="18" w:space="0" w:color="auto"/>
              <w:right w:val="single" w:sz="18" w:space="0" w:color="auto"/>
            </w:tcBorders>
          </w:tcPr>
          <w:p w:rsidR="00BA2588" w:rsidRPr="00881BBE" w:rsidRDefault="00BA2588" w:rsidP="00881BBE">
            <w:pPr>
              <w:tabs>
                <w:tab w:val="left" w:pos="1842"/>
              </w:tabs>
              <w:spacing w:line="276" w:lineRule="auto"/>
              <w:rPr>
                <w:rFonts w:ascii="Arial" w:hAnsi="Arial" w:cs="Arial"/>
                <w:b/>
              </w:rPr>
            </w:pPr>
          </w:p>
        </w:tc>
      </w:tr>
    </w:tbl>
    <w:p w:rsidR="00881BBE" w:rsidRPr="00881BBE" w:rsidRDefault="00881BBE" w:rsidP="00631EC4">
      <w:pPr>
        <w:tabs>
          <w:tab w:val="left" w:pos="1842"/>
        </w:tabs>
        <w:spacing w:after="0"/>
        <w:rPr>
          <w:rFonts w:ascii="Arial" w:hAnsi="Arial" w:cs="Arial"/>
          <w:b/>
        </w:rPr>
      </w:pPr>
    </w:p>
    <w:p w:rsidR="00663A81" w:rsidRDefault="00663A81" w:rsidP="00631EC4">
      <w:pPr>
        <w:tabs>
          <w:tab w:val="left" w:pos="1842"/>
        </w:tabs>
        <w:spacing w:after="0"/>
        <w:rPr>
          <w:b/>
          <w:i/>
        </w:rPr>
      </w:pPr>
    </w:p>
    <w:p w:rsidR="00663A81" w:rsidRDefault="00663A81" w:rsidP="00631EC4">
      <w:pPr>
        <w:tabs>
          <w:tab w:val="left" w:pos="1842"/>
        </w:tabs>
        <w:spacing w:after="0"/>
        <w:rPr>
          <w:b/>
          <w:i/>
        </w:rPr>
      </w:pPr>
    </w:p>
    <w:p w:rsidR="00663A81" w:rsidRDefault="00663A81" w:rsidP="00631EC4">
      <w:pPr>
        <w:tabs>
          <w:tab w:val="left" w:pos="1842"/>
        </w:tabs>
        <w:spacing w:after="0"/>
        <w:rPr>
          <w:b/>
          <w:i/>
        </w:rPr>
      </w:pPr>
    </w:p>
    <w:p w:rsidR="00663A81" w:rsidRDefault="00663A81" w:rsidP="00631EC4">
      <w:pPr>
        <w:tabs>
          <w:tab w:val="left" w:pos="1842"/>
        </w:tabs>
        <w:spacing w:after="0"/>
        <w:rPr>
          <w:b/>
          <w:i/>
        </w:rPr>
      </w:pPr>
    </w:p>
    <w:p w:rsidR="00663A81" w:rsidRDefault="00663A81" w:rsidP="00631EC4">
      <w:pPr>
        <w:tabs>
          <w:tab w:val="left" w:pos="1842"/>
        </w:tabs>
        <w:spacing w:after="0"/>
        <w:rPr>
          <w:b/>
          <w:i/>
        </w:rPr>
      </w:pPr>
    </w:p>
    <w:sectPr w:rsidR="00663A81" w:rsidSect="00E9166C">
      <w:headerReference w:type="default" r:id="rId11"/>
      <w:footerReference w:type="default" r:id="rId12"/>
      <w:pgSz w:w="11906" w:h="16838"/>
      <w:pgMar w:top="568" w:right="1440" w:bottom="1440" w:left="1440" w:header="71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4C5" w:rsidRDefault="006474C5" w:rsidP="006248B9">
      <w:pPr>
        <w:spacing w:after="0" w:line="240" w:lineRule="auto"/>
      </w:pPr>
      <w:r>
        <w:separator/>
      </w:r>
    </w:p>
  </w:endnote>
  <w:endnote w:type="continuationSeparator" w:id="0">
    <w:p w:rsidR="006474C5" w:rsidRDefault="006474C5" w:rsidP="00624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4C5" w:rsidRPr="00363035" w:rsidRDefault="006474C5" w:rsidP="00873691">
    <w:pPr>
      <w:pStyle w:val="Footer"/>
      <w:pBdr>
        <w:top w:val="single" w:sz="8" w:space="1" w:color="auto"/>
      </w:pBdr>
      <w:jc w:val="center"/>
      <w:rPr>
        <w:b/>
        <w:sz w:val="18"/>
        <w:szCs w:val="18"/>
      </w:rPr>
    </w:pPr>
    <w:r w:rsidRPr="00363035">
      <w:rPr>
        <w:b/>
        <w:sz w:val="18"/>
        <w:szCs w:val="18"/>
      </w:rPr>
      <w:t>Please return completed form to:</w:t>
    </w:r>
  </w:p>
  <w:p w:rsidR="006474C5" w:rsidRPr="00363035" w:rsidRDefault="006474C5" w:rsidP="00873691">
    <w:pPr>
      <w:pStyle w:val="Footer"/>
      <w:pBdr>
        <w:top w:val="single" w:sz="8" w:space="1" w:color="auto"/>
      </w:pBdr>
      <w:jc w:val="center"/>
      <w:rPr>
        <w:sz w:val="18"/>
        <w:szCs w:val="18"/>
      </w:rPr>
    </w:pPr>
    <w:r w:rsidRPr="00363035">
      <w:rPr>
        <w:sz w:val="18"/>
        <w:szCs w:val="18"/>
      </w:rPr>
      <w:t>Siew Li Goh (PhD student)</w:t>
    </w:r>
  </w:p>
  <w:p w:rsidR="006474C5" w:rsidRPr="00363035" w:rsidRDefault="006474C5" w:rsidP="00873691">
    <w:pPr>
      <w:pStyle w:val="Footer"/>
      <w:pBdr>
        <w:top w:val="single" w:sz="8" w:space="1" w:color="auto"/>
      </w:pBdr>
      <w:jc w:val="center"/>
      <w:rPr>
        <w:sz w:val="18"/>
        <w:szCs w:val="18"/>
      </w:rPr>
    </w:pPr>
    <w:proofErr w:type="spellStart"/>
    <w:r w:rsidRPr="00363035">
      <w:rPr>
        <w:sz w:val="18"/>
        <w:szCs w:val="18"/>
      </w:rPr>
      <w:t>Dept</w:t>
    </w:r>
    <w:proofErr w:type="spellEnd"/>
    <w:r w:rsidRPr="00363035">
      <w:rPr>
        <w:sz w:val="18"/>
        <w:szCs w:val="18"/>
      </w:rPr>
      <w:t xml:space="preserve"> of Academic Rheumatology, </w:t>
    </w:r>
    <w:r>
      <w:rPr>
        <w:sz w:val="18"/>
        <w:szCs w:val="18"/>
      </w:rPr>
      <w:t xml:space="preserve">City Hospital, </w:t>
    </w:r>
    <w:proofErr w:type="spellStart"/>
    <w:r w:rsidRPr="00363035">
      <w:rPr>
        <w:sz w:val="18"/>
        <w:szCs w:val="18"/>
      </w:rPr>
      <w:t>UoN</w:t>
    </w:r>
    <w:proofErr w:type="spellEnd"/>
  </w:p>
  <w:p w:rsidR="006474C5" w:rsidRPr="00E9166C" w:rsidRDefault="006474C5" w:rsidP="00873691">
    <w:pPr>
      <w:pStyle w:val="Footer"/>
      <w:pBdr>
        <w:top w:val="single" w:sz="8" w:space="1" w:color="auto"/>
      </w:pBdr>
      <w:jc w:val="center"/>
      <w:rPr>
        <w:rFonts w:asciiTheme="majorHAnsi" w:eastAsiaTheme="majorEastAsia" w:hAnsiTheme="majorHAnsi" w:cstheme="majorBidi"/>
        <w:sz w:val="18"/>
        <w:szCs w:val="18"/>
        <w:lang w:val="fr-FR"/>
      </w:rPr>
    </w:pPr>
    <w:r w:rsidRPr="00E9166C">
      <w:rPr>
        <w:sz w:val="18"/>
        <w:szCs w:val="18"/>
        <w:lang w:val="fr-FR"/>
      </w:rPr>
      <w:t>E- mail: mbxslg@nottingham.ac.uk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4C5" w:rsidRDefault="006474C5" w:rsidP="006248B9">
      <w:pPr>
        <w:spacing w:after="0" w:line="240" w:lineRule="auto"/>
      </w:pPr>
      <w:r>
        <w:separator/>
      </w:r>
    </w:p>
  </w:footnote>
  <w:footnote w:type="continuationSeparator" w:id="0">
    <w:p w:rsidR="006474C5" w:rsidRDefault="006474C5" w:rsidP="00624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808080" w:themeColor="background1" w:themeShade="80"/>
        <w:insideH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03"/>
      <w:gridCol w:w="1153"/>
    </w:tblGrid>
    <w:tr w:rsidR="006474C5" w:rsidTr="00CF1B67">
      <w:trPr>
        <w:trHeight w:val="288"/>
      </w:trPr>
      <w:sdt>
        <w:sdtPr>
          <w:rPr>
            <w:rFonts w:eastAsiaTheme="majorEastAsia" w:cstheme="majorBidi"/>
            <w:sz w:val="18"/>
            <w:szCs w:val="18"/>
          </w:rPr>
          <w:alias w:val="Title"/>
          <w:id w:val="77761602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:rsidR="006474C5" w:rsidRPr="00363035" w:rsidRDefault="006474C5">
              <w:pPr>
                <w:pStyle w:val="Header"/>
                <w:jc w:val="right"/>
                <w:rPr>
                  <w:rFonts w:eastAsiaTheme="majorEastAsia" w:cstheme="majorBidi"/>
                  <w:sz w:val="18"/>
                  <w:szCs w:val="18"/>
                </w:rPr>
              </w:pPr>
              <w:r w:rsidRPr="00363035">
                <w:rPr>
                  <w:rFonts w:eastAsiaTheme="majorEastAsia" w:cstheme="majorBidi"/>
                  <w:sz w:val="18"/>
                  <w:szCs w:val="18"/>
                </w:rPr>
                <w:t>Exercise and OA – NMA of RCT</w:t>
              </w:r>
            </w:p>
          </w:tc>
        </w:sdtContent>
      </w:sdt>
      <w:sdt>
        <w:sdtPr>
          <w:rPr>
            <w:rFonts w:eastAsiaTheme="majorEastAsia" w:cstheme="majorBidi"/>
            <w:bCs/>
            <w:sz w:val="18"/>
            <w:szCs w:val="18"/>
            <w14:numForm w14:val="oldStyle"/>
          </w:rPr>
          <w:id w:val="-108892021"/>
          <w:date w:fullDate="2016-04-05T00:00:00Z">
            <w:dateFormat w:val="dd/MM/yyyy"/>
            <w:lid w:val="en-GB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:rsidR="006474C5" w:rsidRPr="00363035" w:rsidRDefault="00F9307B" w:rsidP="00705602">
              <w:pPr>
                <w:pStyle w:val="Header"/>
                <w:rPr>
                  <w:rFonts w:eastAsiaTheme="majorEastAsia" w:cstheme="majorBidi"/>
                  <w:b/>
                  <w:bCs/>
                  <w:sz w:val="18"/>
                  <w:szCs w:val="18"/>
                  <w14:numForm w14:val="oldStyle"/>
                </w:rPr>
              </w:pPr>
              <w:r>
                <w:rPr>
                  <w:rFonts w:eastAsiaTheme="majorEastAsia" w:cstheme="majorBidi"/>
                  <w:bCs/>
                  <w:sz w:val="18"/>
                  <w:szCs w:val="18"/>
                  <w14:numForm w14:val="oldStyle"/>
                </w:rPr>
                <w:t>05/04/2016</w:t>
              </w:r>
            </w:p>
          </w:tc>
        </w:sdtContent>
      </w:sdt>
    </w:tr>
  </w:tbl>
  <w:p w:rsidR="006474C5" w:rsidRDefault="006474C5" w:rsidP="00F019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870FF"/>
    <w:multiLevelType w:val="hybridMultilevel"/>
    <w:tmpl w:val="6A8CD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104CB"/>
    <w:multiLevelType w:val="hybridMultilevel"/>
    <w:tmpl w:val="04DE0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BA655B"/>
    <w:multiLevelType w:val="hybridMultilevel"/>
    <w:tmpl w:val="3E8851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FD4817"/>
    <w:multiLevelType w:val="hybridMultilevel"/>
    <w:tmpl w:val="A4F6DE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5121C5"/>
    <w:multiLevelType w:val="hybridMultilevel"/>
    <w:tmpl w:val="82A80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AF2663"/>
    <w:multiLevelType w:val="hybridMultilevel"/>
    <w:tmpl w:val="5EE85C0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4142E0D"/>
    <w:multiLevelType w:val="hybridMultilevel"/>
    <w:tmpl w:val="C6BEE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924990"/>
    <w:multiLevelType w:val="hybridMultilevel"/>
    <w:tmpl w:val="D0D04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CB409C"/>
    <w:multiLevelType w:val="hybridMultilevel"/>
    <w:tmpl w:val="B1D6F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D2095E"/>
    <w:multiLevelType w:val="hybridMultilevel"/>
    <w:tmpl w:val="1C24F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B67EF6"/>
    <w:multiLevelType w:val="hybridMultilevel"/>
    <w:tmpl w:val="0C961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843056"/>
    <w:multiLevelType w:val="hybridMultilevel"/>
    <w:tmpl w:val="D8663C22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9"/>
  </w:num>
  <w:num w:numId="5">
    <w:abstractNumId w:val="0"/>
  </w:num>
  <w:num w:numId="6">
    <w:abstractNumId w:val="8"/>
  </w:num>
  <w:num w:numId="7">
    <w:abstractNumId w:val="4"/>
  </w:num>
  <w:num w:numId="8">
    <w:abstractNumId w:val="2"/>
  </w:num>
  <w:num w:numId="9">
    <w:abstractNumId w:val="7"/>
  </w:num>
  <w:num w:numId="10">
    <w:abstractNumId w:val="1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attachedTemplate r:id="rId1"/>
  <w:documentProtection w:edit="forms" w:formatting="1" w:enforcement="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7E1"/>
    <w:rsid w:val="000109A1"/>
    <w:rsid w:val="00024DA5"/>
    <w:rsid w:val="00043E85"/>
    <w:rsid w:val="000615EE"/>
    <w:rsid w:val="00072756"/>
    <w:rsid w:val="0009156D"/>
    <w:rsid w:val="00091F6A"/>
    <w:rsid w:val="000E5586"/>
    <w:rsid w:val="000E5DCE"/>
    <w:rsid w:val="001019CE"/>
    <w:rsid w:val="001151D6"/>
    <w:rsid w:val="0012779D"/>
    <w:rsid w:val="00132BFF"/>
    <w:rsid w:val="001343AA"/>
    <w:rsid w:val="00185DA7"/>
    <w:rsid w:val="001C634A"/>
    <w:rsid w:val="001E0B7C"/>
    <w:rsid w:val="001E7F03"/>
    <w:rsid w:val="001F3D03"/>
    <w:rsid w:val="002509B2"/>
    <w:rsid w:val="0026795C"/>
    <w:rsid w:val="00267A64"/>
    <w:rsid w:val="0027589E"/>
    <w:rsid w:val="00277DEE"/>
    <w:rsid w:val="00286F99"/>
    <w:rsid w:val="00296C13"/>
    <w:rsid w:val="002B17E1"/>
    <w:rsid w:val="002D3B99"/>
    <w:rsid w:val="00303374"/>
    <w:rsid w:val="00305621"/>
    <w:rsid w:val="003409BE"/>
    <w:rsid w:val="00363035"/>
    <w:rsid w:val="00367CC8"/>
    <w:rsid w:val="004752AD"/>
    <w:rsid w:val="00476852"/>
    <w:rsid w:val="0049286F"/>
    <w:rsid w:val="00495E80"/>
    <w:rsid w:val="004D1FC4"/>
    <w:rsid w:val="004D4501"/>
    <w:rsid w:val="004E0F42"/>
    <w:rsid w:val="004E4EFD"/>
    <w:rsid w:val="005157EA"/>
    <w:rsid w:val="00550742"/>
    <w:rsid w:val="0056432F"/>
    <w:rsid w:val="00573219"/>
    <w:rsid w:val="005A4FFC"/>
    <w:rsid w:val="00617148"/>
    <w:rsid w:val="006248B9"/>
    <w:rsid w:val="00631EC4"/>
    <w:rsid w:val="006474C5"/>
    <w:rsid w:val="00663A81"/>
    <w:rsid w:val="00666F88"/>
    <w:rsid w:val="006804F9"/>
    <w:rsid w:val="006D6F55"/>
    <w:rsid w:val="0070461C"/>
    <w:rsid w:val="00705602"/>
    <w:rsid w:val="0074110F"/>
    <w:rsid w:val="007D4480"/>
    <w:rsid w:val="00826AAA"/>
    <w:rsid w:val="0084410A"/>
    <w:rsid w:val="00873691"/>
    <w:rsid w:val="00881BBE"/>
    <w:rsid w:val="008A01FA"/>
    <w:rsid w:val="008A0936"/>
    <w:rsid w:val="008B08F6"/>
    <w:rsid w:val="008F6F48"/>
    <w:rsid w:val="008F6FFE"/>
    <w:rsid w:val="0090087D"/>
    <w:rsid w:val="009363C0"/>
    <w:rsid w:val="00945BE9"/>
    <w:rsid w:val="00950A75"/>
    <w:rsid w:val="009549A2"/>
    <w:rsid w:val="0098300A"/>
    <w:rsid w:val="009B2877"/>
    <w:rsid w:val="009D2FE6"/>
    <w:rsid w:val="009F3850"/>
    <w:rsid w:val="009F7170"/>
    <w:rsid w:val="00A02465"/>
    <w:rsid w:val="00A05E21"/>
    <w:rsid w:val="00A132A1"/>
    <w:rsid w:val="00A44969"/>
    <w:rsid w:val="00A52ABB"/>
    <w:rsid w:val="00AE1E39"/>
    <w:rsid w:val="00B423AB"/>
    <w:rsid w:val="00B5272A"/>
    <w:rsid w:val="00B57F7F"/>
    <w:rsid w:val="00BA2588"/>
    <w:rsid w:val="00BD6483"/>
    <w:rsid w:val="00BE767A"/>
    <w:rsid w:val="00BF0013"/>
    <w:rsid w:val="00C0037F"/>
    <w:rsid w:val="00C939B0"/>
    <w:rsid w:val="00CB75BF"/>
    <w:rsid w:val="00CF1B67"/>
    <w:rsid w:val="00D01A54"/>
    <w:rsid w:val="00D05722"/>
    <w:rsid w:val="00D148B2"/>
    <w:rsid w:val="00D15F33"/>
    <w:rsid w:val="00D30A24"/>
    <w:rsid w:val="00D801EB"/>
    <w:rsid w:val="00DA7830"/>
    <w:rsid w:val="00DB75D7"/>
    <w:rsid w:val="00DD4E60"/>
    <w:rsid w:val="00DF1C95"/>
    <w:rsid w:val="00E10884"/>
    <w:rsid w:val="00E81BC1"/>
    <w:rsid w:val="00E82440"/>
    <w:rsid w:val="00E9166C"/>
    <w:rsid w:val="00ED516C"/>
    <w:rsid w:val="00F019DC"/>
    <w:rsid w:val="00F26BC3"/>
    <w:rsid w:val="00F337EF"/>
    <w:rsid w:val="00F7568E"/>
    <w:rsid w:val="00F82382"/>
    <w:rsid w:val="00F9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1EB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6F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589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89E"/>
    <w:rPr>
      <w:rFonts w:ascii="Tahoma" w:hAnsi="Tahoma" w:cs="Tahoma"/>
      <w:sz w:val="16"/>
      <w:szCs w:val="16"/>
      <w:lang w:val="en-GB"/>
    </w:rPr>
  </w:style>
  <w:style w:type="character" w:customStyle="1" w:styleId="Style18">
    <w:name w:val="Style18"/>
    <w:basedOn w:val="DefaultParagraphFont"/>
    <w:uiPriority w:val="1"/>
    <w:rsid w:val="0027589E"/>
    <w:rPr>
      <w:color w:val="F79646" w:themeColor="accent6"/>
    </w:rPr>
  </w:style>
  <w:style w:type="table" w:styleId="TableGrid">
    <w:name w:val="Table Grid"/>
    <w:basedOn w:val="TableNormal"/>
    <w:uiPriority w:val="59"/>
    <w:rsid w:val="00275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D148B2"/>
    <w:rPr>
      <w:color w:val="808080" w:themeColor="background1" w:themeShade="80"/>
    </w:rPr>
  </w:style>
  <w:style w:type="character" w:customStyle="1" w:styleId="Style2">
    <w:name w:val="Style2"/>
    <w:basedOn w:val="DefaultParagraphFont"/>
    <w:uiPriority w:val="1"/>
    <w:rsid w:val="00D148B2"/>
    <w:rPr>
      <w:color w:val="808080" w:themeColor="background1" w:themeShade="80"/>
    </w:rPr>
  </w:style>
  <w:style w:type="character" w:customStyle="1" w:styleId="Style3">
    <w:name w:val="Style3"/>
    <w:basedOn w:val="DefaultParagraphFont"/>
    <w:uiPriority w:val="1"/>
    <w:rsid w:val="00D148B2"/>
    <w:rPr>
      <w:color w:val="808080" w:themeColor="background1" w:themeShade="80"/>
    </w:rPr>
  </w:style>
  <w:style w:type="paragraph" w:styleId="Header">
    <w:name w:val="header"/>
    <w:basedOn w:val="Normal"/>
    <w:link w:val="HeaderChar"/>
    <w:uiPriority w:val="99"/>
    <w:unhideWhenUsed/>
    <w:rsid w:val="006248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8B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248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8B9"/>
    <w:rPr>
      <w:lang w:val="en-GB"/>
    </w:rPr>
  </w:style>
  <w:style w:type="character" w:styleId="Hyperlink">
    <w:name w:val="Hyperlink"/>
    <w:basedOn w:val="DefaultParagraphFont"/>
    <w:uiPriority w:val="99"/>
    <w:unhideWhenUsed/>
    <w:rsid w:val="006248B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4410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F6F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6FFE"/>
    <w:pPr>
      <w:outlineLvl w:val="9"/>
    </w:pPr>
    <w:rPr>
      <w:lang w:val="en-US" w:eastAsia="ja-JP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8F6FFE"/>
    <w:pPr>
      <w:spacing w:after="100"/>
      <w:ind w:left="220"/>
    </w:pPr>
    <w:rPr>
      <w:rFonts w:eastAsiaTheme="minorEastAsia"/>
      <w:lang w:val="en-US" w:eastAsia="ja-JP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8F6FFE"/>
    <w:pPr>
      <w:spacing w:after="100"/>
    </w:pPr>
    <w:rPr>
      <w:rFonts w:eastAsiaTheme="minorEastAsia"/>
      <w:lang w:val="en-US"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8F6FFE"/>
    <w:pPr>
      <w:spacing w:after="100"/>
      <w:ind w:left="440"/>
    </w:pPr>
    <w:rPr>
      <w:rFonts w:eastAsiaTheme="minorEastAsia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1EB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6F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589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89E"/>
    <w:rPr>
      <w:rFonts w:ascii="Tahoma" w:hAnsi="Tahoma" w:cs="Tahoma"/>
      <w:sz w:val="16"/>
      <w:szCs w:val="16"/>
      <w:lang w:val="en-GB"/>
    </w:rPr>
  </w:style>
  <w:style w:type="character" w:customStyle="1" w:styleId="Style18">
    <w:name w:val="Style18"/>
    <w:basedOn w:val="DefaultParagraphFont"/>
    <w:uiPriority w:val="1"/>
    <w:rsid w:val="0027589E"/>
    <w:rPr>
      <w:color w:val="F79646" w:themeColor="accent6"/>
    </w:rPr>
  </w:style>
  <w:style w:type="table" w:styleId="TableGrid">
    <w:name w:val="Table Grid"/>
    <w:basedOn w:val="TableNormal"/>
    <w:uiPriority w:val="59"/>
    <w:rsid w:val="00275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D148B2"/>
    <w:rPr>
      <w:color w:val="808080" w:themeColor="background1" w:themeShade="80"/>
    </w:rPr>
  </w:style>
  <w:style w:type="character" w:customStyle="1" w:styleId="Style2">
    <w:name w:val="Style2"/>
    <w:basedOn w:val="DefaultParagraphFont"/>
    <w:uiPriority w:val="1"/>
    <w:rsid w:val="00D148B2"/>
    <w:rPr>
      <w:color w:val="808080" w:themeColor="background1" w:themeShade="80"/>
    </w:rPr>
  </w:style>
  <w:style w:type="character" w:customStyle="1" w:styleId="Style3">
    <w:name w:val="Style3"/>
    <w:basedOn w:val="DefaultParagraphFont"/>
    <w:uiPriority w:val="1"/>
    <w:rsid w:val="00D148B2"/>
    <w:rPr>
      <w:color w:val="808080" w:themeColor="background1" w:themeShade="80"/>
    </w:rPr>
  </w:style>
  <w:style w:type="paragraph" w:styleId="Header">
    <w:name w:val="header"/>
    <w:basedOn w:val="Normal"/>
    <w:link w:val="HeaderChar"/>
    <w:uiPriority w:val="99"/>
    <w:unhideWhenUsed/>
    <w:rsid w:val="006248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8B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248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8B9"/>
    <w:rPr>
      <w:lang w:val="en-GB"/>
    </w:rPr>
  </w:style>
  <w:style w:type="character" w:styleId="Hyperlink">
    <w:name w:val="Hyperlink"/>
    <w:basedOn w:val="DefaultParagraphFont"/>
    <w:uiPriority w:val="99"/>
    <w:unhideWhenUsed/>
    <w:rsid w:val="006248B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4410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F6F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6FFE"/>
    <w:pPr>
      <w:outlineLvl w:val="9"/>
    </w:pPr>
    <w:rPr>
      <w:lang w:val="en-US" w:eastAsia="ja-JP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8F6FFE"/>
    <w:pPr>
      <w:spacing w:after="100"/>
      <w:ind w:left="220"/>
    </w:pPr>
    <w:rPr>
      <w:rFonts w:eastAsiaTheme="minorEastAsia"/>
      <w:lang w:val="en-US" w:eastAsia="ja-JP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8F6FFE"/>
    <w:pPr>
      <w:spacing w:after="100"/>
    </w:pPr>
    <w:rPr>
      <w:rFonts w:eastAsiaTheme="minorEastAsia"/>
      <w:lang w:val="en-US"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8F6FFE"/>
    <w:pPr>
      <w:spacing w:after="100"/>
      <w:ind w:left="440"/>
    </w:pPr>
    <w:rPr>
      <w:rFonts w:eastAsiaTheme="minorEastAsia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hD\Forms%20and%20tables\Data%20extraction%20forms\Data%20extraction%20V2c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5B4275C7FBE4AC2B44AF9A0684A9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5873B-6F87-4C4C-A540-CE4396F5A55D}"/>
      </w:docPartPr>
      <w:docPartBody>
        <w:p w:rsidR="00100BE9" w:rsidRDefault="004C0BAA" w:rsidP="004C0BAA">
          <w:pPr>
            <w:pStyle w:val="05B4275C7FBE4AC2B44AF9A0684A964120"/>
          </w:pPr>
          <w:r w:rsidRPr="00A02465">
            <w:rPr>
              <w:rStyle w:val="PlaceholderText"/>
              <w:rFonts w:ascii="Arial" w:hAnsi="Arial" w:cs="Arial"/>
            </w:rPr>
            <w:t>enter a date.</w:t>
          </w:r>
        </w:p>
      </w:docPartBody>
    </w:docPart>
    <w:docPart>
      <w:docPartPr>
        <w:name w:val="0CD7A042C3574D179417B202F3C17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0B056-63FE-41D2-9BB8-04B875FAD6C4}"/>
      </w:docPartPr>
      <w:docPartBody>
        <w:p w:rsidR="00100BE9" w:rsidRDefault="004C0BAA" w:rsidP="004C0BAA">
          <w:pPr>
            <w:pStyle w:val="0CD7A042C3574D179417B202F3C1722520"/>
          </w:pPr>
          <w:r w:rsidRPr="00A02465">
            <w:rPr>
              <w:rStyle w:val="PlaceholderText"/>
              <w:rFonts w:ascii="Arial" w:hAnsi="Arial" w:cs="Arial"/>
            </w:rPr>
            <w:t>enter initials</w:t>
          </w:r>
        </w:p>
      </w:docPartBody>
    </w:docPart>
    <w:docPart>
      <w:docPartPr>
        <w:name w:val="88D600C338B141879954A75839EA4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AA6FD-BBD5-42E6-8F93-185FF8CF7969}"/>
      </w:docPartPr>
      <w:docPartBody>
        <w:p w:rsidR="00100BE9" w:rsidRDefault="004C0BAA" w:rsidP="004C0BAA">
          <w:pPr>
            <w:pStyle w:val="88D600C338B141879954A75839EA434520"/>
          </w:pPr>
          <w:r w:rsidRPr="00A02465">
            <w:rPr>
              <w:rStyle w:val="PlaceholderText"/>
              <w:rFonts w:ascii="Arial" w:hAnsi="Arial" w:cs="Arial"/>
            </w:rPr>
            <w:t>enter article title.</w:t>
          </w:r>
        </w:p>
      </w:docPartBody>
    </w:docPart>
    <w:docPart>
      <w:docPartPr>
        <w:name w:val="4652C728DB50484B81A474A2E168B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F9F8A-2AE3-4142-85C7-C42FEC20B969}"/>
      </w:docPartPr>
      <w:docPartBody>
        <w:p w:rsidR="00100BE9" w:rsidRDefault="004C0BAA" w:rsidP="004C0BAA">
          <w:pPr>
            <w:pStyle w:val="4652C728DB50484B81A474A2E168B60420"/>
          </w:pPr>
          <w:r w:rsidRPr="00A02465">
            <w:rPr>
              <w:rStyle w:val="PlaceholderText"/>
              <w:rFonts w:ascii="Arial" w:hAnsi="Arial" w:cs="Arial"/>
            </w:rPr>
            <w:t>first 3 authors.</w:t>
          </w:r>
        </w:p>
      </w:docPartBody>
    </w:docPart>
    <w:docPart>
      <w:docPartPr>
        <w:name w:val="BB234B21BC824621BE081FE0AC9CD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A5700-A4FA-40EB-8A67-D0ED98E662F8}"/>
      </w:docPartPr>
      <w:docPartBody>
        <w:p w:rsidR="00100BE9" w:rsidRDefault="004C0BAA" w:rsidP="004C0BAA">
          <w:pPr>
            <w:pStyle w:val="BB234B21BC824621BE081FE0AC9CD29020"/>
          </w:pPr>
          <w:r w:rsidRPr="00A02465">
            <w:rPr>
              <w:rFonts w:ascii="Arial" w:hAnsi="Arial" w:cs="Arial"/>
            </w:rPr>
            <w:t>Country where study was done</w:t>
          </w:r>
          <w:r w:rsidRPr="00A02465">
            <w:rPr>
              <w:rStyle w:val="PlaceholderText"/>
              <w:rFonts w:ascii="Arial" w:hAnsi="Arial" w:cs="Arial"/>
            </w:rPr>
            <w:t>.</w:t>
          </w:r>
        </w:p>
      </w:docPartBody>
    </w:docPart>
    <w:docPart>
      <w:docPartPr>
        <w:name w:val="A8B9508B5FB44A01AA5F7F23638D9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D396F-377D-498B-87D9-1FEDD57E489E}"/>
      </w:docPartPr>
      <w:docPartBody>
        <w:p w:rsidR="00100BE9" w:rsidRDefault="004C0BAA" w:rsidP="004C0BAA">
          <w:pPr>
            <w:pStyle w:val="A8B9508B5FB44A01AA5F7F23638D9D0E20"/>
          </w:pPr>
          <w:r w:rsidRPr="00A02465">
            <w:rPr>
              <w:rFonts w:ascii="Arial" w:hAnsi="Arial" w:cs="Arial"/>
            </w:rPr>
            <w:t>State study date</w:t>
          </w:r>
        </w:p>
      </w:docPartBody>
    </w:docPart>
    <w:docPart>
      <w:docPartPr>
        <w:name w:val="19C8CABA5DC3482CA8A4007E092C7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EDE4CF-00DD-4D8C-9ED1-F256B3E09AD9}"/>
      </w:docPartPr>
      <w:docPartBody>
        <w:p w:rsidR="006D19AE" w:rsidRDefault="004C0BAA" w:rsidP="004C0BAA">
          <w:pPr>
            <w:pStyle w:val="19C8CABA5DC3482CA8A4007E092C703713"/>
          </w:pPr>
          <w:r>
            <w:rPr>
              <w:rStyle w:val="PlaceholderText"/>
            </w:rPr>
            <w:t xml:space="preserve">First  </w:t>
          </w:r>
        </w:p>
      </w:docPartBody>
    </w:docPart>
    <w:docPart>
      <w:docPartPr>
        <w:name w:val="2F99584B0F95449CA86FA553E7B1F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A9BAD-91FE-4F9A-BF49-2605942F333C}"/>
      </w:docPartPr>
      <w:docPartBody>
        <w:p w:rsidR="006D19AE" w:rsidRDefault="004C0BAA" w:rsidP="004C0BAA">
          <w:pPr>
            <w:pStyle w:val="2F99584B0F95449CA86FA553E7B1F57913"/>
          </w:pPr>
          <w:r>
            <w:rPr>
              <w:rStyle w:val="PlaceholderText"/>
            </w:rPr>
            <w:t>Second</w:t>
          </w:r>
        </w:p>
      </w:docPartBody>
    </w:docPart>
    <w:docPart>
      <w:docPartPr>
        <w:name w:val="B9FFEB39F17148FB8F857C281CFBA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4B3BB-7AA6-418D-9DEE-0956FE7F0A9C}"/>
      </w:docPartPr>
      <w:docPartBody>
        <w:p w:rsidR="006D19AE" w:rsidRDefault="004C0BAA" w:rsidP="004C0BAA">
          <w:pPr>
            <w:pStyle w:val="B9FFEB39F17148FB8F857C281CFBA87113"/>
          </w:pPr>
          <w:r>
            <w:rPr>
              <w:rStyle w:val="PlaceholderText"/>
            </w:rPr>
            <w:t xml:space="preserve">Third </w:t>
          </w:r>
        </w:p>
      </w:docPartBody>
    </w:docPart>
    <w:docPart>
      <w:docPartPr>
        <w:name w:val="20EE3129D9074770954833D88A25C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BD71C-DD8F-4202-8E7F-7FD69C0B9826}"/>
      </w:docPartPr>
      <w:docPartBody>
        <w:p w:rsidR="006D19AE" w:rsidRDefault="004C0BAA" w:rsidP="004C0BAA">
          <w:pPr>
            <w:pStyle w:val="20EE3129D9074770954833D88A25C09913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A17E5320B2BF4537A78FFABCC8BD0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0418C-1DF4-45D1-9085-2E0289832F94}"/>
      </w:docPartPr>
      <w:docPartBody>
        <w:p w:rsidR="006D19AE" w:rsidRDefault="004C0BAA" w:rsidP="004C0BAA">
          <w:pPr>
            <w:pStyle w:val="A17E5320B2BF4537A78FFABCC8BD022513"/>
          </w:pPr>
          <w:r>
            <w:rPr>
              <w:rFonts w:ascii="Arial" w:hAnsi="Arial" w:cs="Arial"/>
              <w:color w:val="A6A6A6" w:themeColor="background1" w:themeShade="A6"/>
            </w:rPr>
            <w:t>t</w:t>
          </w:r>
          <w:r w:rsidRPr="00245E92">
            <w:rPr>
              <w:rStyle w:val="PlaceholderText"/>
            </w:rPr>
            <w:t>ext.</w:t>
          </w:r>
        </w:p>
      </w:docPartBody>
    </w:docPart>
    <w:docPart>
      <w:docPartPr>
        <w:name w:val="FEB2B4A216954A07A05C2208A8B1C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D2F64-E063-48CB-8B52-5276996CF602}"/>
      </w:docPartPr>
      <w:docPartBody>
        <w:p w:rsidR="006D19AE" w:rsidRDefault="004C0BAA" w:rsidP="004C0BAA">
          <w:pPr>
            <w:pStyle w:val="FEB2B4A216954A07A05C2208A8B1C92A13"/>
          </w:pPr>
          <w:r>
            <w:rPr>
              <w:rStyle w:val="PlaceholderText"/>
            </w:rPr>
            <w:t>text</w:t>
          </w:r>
        </w:p>
      </w:docPartBody>
    </w:docPart>
    <w:docPart>
      <w:docPartPr>
        <w:name w:val="A57D9E42B1CA4D37BDA03D718F476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2E890-84BC-4365-BC60-B9D5A6E7DD63}"/>
      </w:docPartPr>
      <w:docPartBody>
        <w:p w:rsidR="00CC6229" w:rsidRDefault="004C0BAA" w:rsidP="004C0BAA">
          <w:pPr>
            <w:pStyle w:val="A57D9E42B1CA4D37BDA03D718F4762CD9"/>
          </w:pPr>
          <w:r>
            <w:rPr>
              <w:rStyle w:val="PlaceholderText"/>
            </w:rPr>
            <w:t>Enter description of exercise details</w:t>
          </w:r>
        </w:p>
      </w:docPartBody>
    </w:docPart>
    <w:docPart>
      <w:docPartPr>
        <w:name w:val="1FAD274F6A314E92826A05A76CC1E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646D2-8DD6-440E-998E-78CF628CDCC3}"/>
      </w:docPartPr>
      <w:docPartBody>
        <w:p w:rsidR="00CC6229" w:rsidRDefault="004C0BAA" w:rsidP="004C0BAA">
          <w:pPr>
            <w:pStyle w:val="1FAD274F6A314E92826A05A76CC1ECCA9"/>
          </w:pPr>
          <w:r>
            <w:rPr>
              <w:rStyle w:val="PlaceholderText"/>
            </w:rPr>
            <w:t>Enter description of exercise details</w:t>
          </w:r>
        </w:p>
      </w:docPartBody>
    </w:docPart>
    <w:docPart>
      <w:docPartPr>
        <w:name w:val="B5810CC60633448C8D111FD4B9694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86FAB-0F9C-4EB6-B9D6-F5ECFFE645F9}"/>
      </w:docPartPr>
      <w:docPartBody>
        <w:p w:rsidR="00CC6229" w:rsidRDefault="004C0BAA" w:rsidP="004C0BAA">
          <w:pPr>
            <w:pStyle w:val="B5810CC60633448C8D111FD4B96943949"/>
          </w:pPr>
          <w:r>
            <w:rPr>
              <w:rStyle w:val="PlaceholderText"/>
            </w:rPr>
            <w:t>Enter description of exercise details</w:t>
          </w:r>
        </w:p>
      </w:docPartBody>
    </w:docPart>
    <w:docPart>
      <w:docPartPr>
        <w:name w:val="C47FDA3EC85C4931B9CC294721311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2DA0E-D300-427D-96E3-C72FFA1C95A3}"/>
      </w:docPartPr>
      <w:docPartBody>
        <w:p w:rsidR="00CC6229" w:rsidRDefault="004C0BAA" w:rsidP="004C0BAA">
          <w:pPr>
            <w:pStyle w:val="C47FDA3EC85C4931B9CC2947213117977"/>
          </w:pPr>
          <w:r w:rsidRPr="00245E92">
            <w:rPr>
              <w:rStyle w:val="PlaceholderText"/>
            </w:rPr>
            <w:t>text.</w:t>
          </w:r>
        </w:p>
      </w:docPartBody>
    </w:docPart>
    <w:docPart>
      <w:docPartPr>
        <w:name w:val="2DD0D113B1774F36B873A2836F5F1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46B49-D5EC-4ECE-9DDB-956E5CE7FE32}"/>
      </w:docPartPr>
      <w:docPartBody>
        <w:p w:rsidR="00CC6229" w:rsidRDefault="004C0BAA" w:rsidP="004C0BAA">
          <w:pPr>
            <w:pStyle w:val="2DD0D113B1774F36B873A2836F5F1D497"/>
          </w:pPr>
          <w:r w:rsidRPr="00245E92">
            <w:rPr>
              <w:rStyle w:val="PlaceholderText"/>
            </w:rPr>
            <w:t>text.</w:t>
          </w:r>
        </w:p>
      </w:docPartBody>
    </w:docPart>
    <w:docPart>
      <w:docPartPr>
        <w:name w:val="ACFDE37AB56C4682810ED5F157E18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157A8-973B-4E5E-A8CA-81225F04F408}"/>
      </w:docPartPr>
      <w:docPartBody>
        <w:p w:rsidR="00CC6229" w:rsidRDefault="004C0BAA" w:rsidP="004C0BAA">
          <w:pPr>
            <w:pStyle w:val="ACFDE37AB56C4682810ED5F157E18D426"/>
          </w:pPr>
          <w:r>
            <w:rPr>
              <w:rStyle w:val="PlaceholderText"/>
            </w:rPr>
            <w:t>Other types</w:t>
          </w:r>
        </w:p>
      </w:docPartBody>
    </w:docPart>
    <w:docPart>
      <w:docPartPr>
        <w:name w:val="99141D2E58B646A4B9EA6579E5D54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03C35A-A689-4F38-A06A-C9B49021C635}"/>
      </w:docPartPr>
      <w:docPartBody>
        <w:p w:rsidR="00CC6229" w:rsidRDefault="004C0BAA" w:rsidP="004C0BAA">
          <w:pPr>
            <w:pStyle w:val="99141D2E58B646A4B9EA6579E5D548333"/>
          </w:pPr>
          <w:r w:rsidRPr="00D64B25">
            <w:rPr>
              <w:rStyle w:val="PlaceholderText"/>
            </w:rPr>
            <w:t>Click here to enter text.</w:t>
          </w:r>
        </w:p>
      </w:docPartBody>
    </w:docPart>
    <w:docPart>
      <w:docPartPr>
        <w:name w:val="9D9829114712485E9DD2AD8BF0DC0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EA7BE-0B4E-403D-9E1B-B2CAD518AA04}"/>
      </w:docPartPr>
      <w:docPartBody>
        <w:p w:rsidR="009B51FD" w:rsidRDefault="004C0BAA" w:rsidP="004C0BAA">
          <w:pPr>
            <w:pStyle w:val="9D9829114712485E9DD2AD8BF0DC05311"/>
          </w:pPr>
          <w:r>
            <w:rPr>
              <w:rStyle w:val="PlaceholderText"/>
            </w:rPr>
            <w:t>Primary 1</w:t>
          </w:r>
          <w:r w:rsidRPr="00245E92">
            <w:rPr>
              <w:rStyle w:val="PlaceholderText"/>
            </w:rPr>
            <w:t>.</w:t>
          </w:r>
        </w:p>
      </w:docPartBody>
    </w:docPart>
    <w:docPart>
      <w:docPartPr>
        <w:name w:val="0653E47DCE99448AB55DD414F71FD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29CDB-24B5-4DB7-8984-AA331EB5BC96}"/>
      </w:docPartPr>
      <w:docPartBody>
        <w:p w:rsidR="009B51FD" w:rsidRDefault="004C0BAA" w:rsidP="004C0BAA">
          <w:pPr>
            <w:pStyle w:val="0653E47DCE99448AB55DD414F71FD1BE1"/>
          </w:pPr>
          <w:r>
            <w:rPr>
              <w:rFonts w:ascii="Arial" w:hAnsi="Arial" w:cs="Arial"/>
              <w:b/>
              <w:noProof/>
            </w:rPr>
            <w:t xml:space="preserve"> </w:t>
          </w:r>
          <w:r w:rsidRPr="00245E92">
            <w:rPr>
              <w:rStyle w:val="PlaceholderText"/>
            </w:rPr>
            <w:t>text.</w:t>
          </w:r>
        </w:p>
      </w:docPartBody>
    </w:docPart>
    <w:docPart>
      <w:docPartPr>
        <w:name w:val="28DCB17A63274D5EBE31DD2B37344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638E2-12A7-42A1-9FCC-D52F982CC555}"/>
      </w:docPartPr>
      <w:docPartBody>
        <w:p w:rsidR="009B51FD" w:rsidRDefault="004C0BAA" w:rsidP="004C0BAA">
          <w:pPr>
            <w:pStyle w:val="28DCB17A63274D5EBE31DD2B37344A4D1"/>
          </w:pPr>
          <w:r w:rsidRPr="00245E92">
            <w:rPr>
              <w:rStyle w:val="PlaceholderText"/>
            </w:rPr>
            <w:t>text.</w:t>
          </w:r>
        </w:p>
      </w:docPartBody>
    </w:docPart>
    <w:docPart>
      <w:docPartPr>
        <w:name w:val="1E38CCA5A22A464A9827B261AA3C8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C892C-3209-4A3D-9C36-3910B7DAD0B6}"/>
      </w:docPartPr>
      <w:docPartBody>
        <w:p w:rsidR="009B51FD" w:rsidRDefault="004C0BAA" w:rsidP="004C0BAA">
          <w:pPr>
            <w:pStyle w:val="1E38CCA5A22A464A9827B261AA3C82A41"/>
          </w:pPr>
          <w:r w:rsidRPr="00245E92">
            <w:rPr>
              <w:rStyle w:val="PlaceholderText"/>
            </w:rPr>
            <w:t>text.</w:t>
          </w:r>
        </w:p>
      </w:docPartBody>
    </w:docPart>
    <w:docPart>
      <w:docPartPr>
        <w:name w:val="475B2EEC0003429F85412CD58B2EC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8DA6E-308B-4FFC-98BC-D256F9AB7268}"/>
      </w:docPartPr>
      <w:docPartBody>
        <w:p w:rsidR="009B51FD" w:rsidRDefault="004C0BAA" w:rsidP="004C0BAA">
          <w:pPr>
            <w:pStyle w:val="475B2EEC0003429F85412CD58B2EC3CD1"/>
          </w:pPr>
          <w:r>
            <w:rPr>
              <w:rStyle w:val="PlaceholderText"/>
            </w:rPr>
            <w:t>Primary 2</w:t>
          </w:r>
        </w:p>
      </w:docPartBody>
    </w:docPart>
    <w:docPart>
      <w:docPartPr>
        <w:name w:val="F9120E7D2CDF43089FD47AF48DE95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A8494-12F5-4FC6-993C-51CD42307D75}"/>
      </w:docPartPr>
      <w:docPartBody>
        <w:p w:rsidR="009B51FD" w:rsidRDefault="004C0BAA" w:rsidP="004C0BAA">
          <w:pPr>
            <w:pStyle w:val="F9120E7D2CDF43089FD47AF48DE95FCF1"/>
          </w:pPr>
          <w:r w:rsidRPr="00245E92">
            <w:rPr>
              <w:rStyle w:val="PlaceholderText"/>
            </w:rPr>
            <w:t xml:space="preserve"> text.</w:t>
          </w:r>
        </w:p>
      </w:docPartBody>
    </w:docPart>
    <w:docPart>
      <w:docPartPr>
        <w:name w:val="43A697588BAA4DD88FF90D931EA90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F5689-CEFB-4ACB-8F85-435EA9E3DD05}"/>
      </w:docPartPr>
      <w:docPartBody>
        <w:p w:rsidR="009B51FD" w:rsidRDefault="004C0BAA" w:rsidP="004C0BAA">
          <w:pPr>
            <w:pStyle w:val="43A697588BAA4DD88FF90D931EA90DA81"/>
          </w:pPr>
          <w:r w:rsidRPr="00245E92">
            <w:rPr>
              <w:rStyle w:val="PlaceholderText"/>
            </w:rPr>
            <w:t>text.</w:t>
          </w:r>
        </w:p>
      </w:docPartBody>
    </w:docPart>
    <w:docPart>
      <w:docPartPr>
        <w:name w:val="63E3EDAC528F4A3BB67EDBA754F88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3A96A7-61F1-4739-A80D-FAC91B642EFF}"/>
      </w:docPartPr>
      <w:docPartBody>
        <w:p w:rsidR="009B51FD" w:rsidRDefault="004C0BAA" w:rsidP="004C0BAA">
          <w:pPr>
            <w:pStyle w:val="63E3EDAC528F4A3BB67EDBA754F88CB71"/>
          </w:pPr>
          <w:r w:rsidRPr="00245E92">
            <w:rPr>
              <w:rStyle w:val="PlaceholderText"/>
            </w:rPr>
            <w:t>text.</w:t>
          </w:r>
        </w:p>
      </w:docPartBody>
    </w:docPart>
    <w:docPart>
      <w:docPartPr>
        <w:name w:val="67FA632281614FEC82F049922AD3A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77CFE-5685-4101-B2A9-0446B6CBD664}"/>
      </w:docPartPr>
      <w:docPartBody>
        <w:p w:rsidR="009B51FD" w:rsidRDefault="004C0BAA" w:rsidP="004C0BAA">
          <w:pPr>
            <w:pStyle w:val="67FA632281614FEC82F049922AD3ACF41"/>
          </w:pPr>
          <w:r>
            <w:rPr>
              <w:rStyle w:val="PlaceholderText"/>
            </w:rPr>
            <w:t>Secondary 1</w:t>
          </w:r>
        </w:p>
      </w:docPartBody>
    </w:docPart>
    <w:docPart>
      <w:docPartPr>
        <w:name w:val="AFED0896949E4A0AB6D7E1220F691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2A5DC-0F43-48B6-BFA7-6C04538D66AE}"/>
      </w:docPartPr>
      <w:docPartBody>
        <w:p w:rsidR="009B51FD" w:rsidRDefault="004C0BAA" w:rsidP="004C0BAA">
          <w:pPr>
            <w:pStyle w:val="AFED0896949E4A0AB6D7E1220F6914981"/>
          </w:pPr>
          <w:r w:rsidRPr="00245E92">
            <w:rPr>
              <w:rStyle w:val="PlaceholderText"/>
            </w:rPr>
            <w:t>text.</w:t>
          </w:r>
        </w:p>
      </w:docPartBody>
    </w:docPart>
    <w:docPart>
      <w:docPartPr>
        <w:name w:val="1D09E55E51A146E4957223FB84FBD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A485C-B9C6-4CC7-A3D9-24DC27F82966}"/>
      </w:docPartPr>
      <w:docPartBody>
        <w:p w:rsidR="009B51FD" w:rsidRDefault="004C0BAA" w:rsidP="004C0BAA">
          <w:pPr>
            <w:pStyle w:val="1D09E55E51A146E4957223FB84FBDEA21"/>
          </w:pPr>
          <w:r w:rsidRPr="00245E92">
            <w:rPr>
              <w:rStyle w:val="PlaceholderText"/>
            </w:rPr>
            <w:t>text.</w:t>
          </w:r>
        </w:p>
      </w:docPartBody>
    </w:docPart>
    <w:docPart>
      <w:docPartPr>
        <w:name w:val="94CE5D157A1943DEAFE9F6A583EC1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052BB7-240E-402E-8E1F-EC9944EFA22C}"/>
      </w:docPartPr>
      <w:docPartBody>
        <w:p w:rsidR="009B51FD" w:rsidRDefault="004C0BAA" w:rsidP="004C0BAA">
          <w:pPr>
            <w:pStyle w:val="94CE5D157A1943DEAFE9F6A583EC1EB31"/>
          </w:pPr>
          <w:r w:rsidRPr="00245E92">
            <w:rPr>
              <w:rStyle w:val="PlaceholderText"/>
            </w:rPr>
            <w:t xml:space="preserve"> text.</w:t>
          </w:r>
        </w:p>
      </w:docPartBody>
    </w:docPart>
    <w:docPart>
      <w:docPartPr>
        <w:name w:val="201367E01D414AB1BDC06C2B9F3C9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C0761-386D-4E5E-A9CC-C0FDE1B4E7CE}"/>
      </w:docPartPr>
      <w:docPartBody>
        <w:p w:rsidR="009B51FD" w:rsidRDefault="004C0BAA" w:rsidP="004C0BAA">
          <w:pPr>
            <w:pStyle w:val="201367E01D414AB1BDC06C2B9F3C912A1"/>
          </w:pPr>
          <w:r>
            <w:rPr>
              <w:rStyle w:val="PlaceholderText"/>
            </w:rPr>
            <w:t>Secondary 2</w:t>
          </w:r>
          <w:r w:rsidRPr="00245E92">
            <w:rPr>
              <w:rStyle w:val="PlaceholderText"/>
            </w:rPr>
            <w:t>.</w:t>
          </w:r>
        </w:p>
      </w:docPartBody>
    </w:docPart>
    <w:docPart>
      <w:docPartPr>
        <w:name w:val="014CBFCE54D0442F898EE8DD7025B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F23B5-032C-4438-987C-42F458247E65}"/>
      </w:docPartPr>
      <w:docPartBody>
        <w:p w:rsidR="00425B9C" w:rsidRDefault="004C0BAA" w:rsidP="004C0BAA">
          <w:pPr>
            <w:pStyle w:val="014CBFCE54D0442F898EE8DD7025B1EF"/>
          </w:pPr>
          <w:r w:rsidRPr="00245E92">
            <w:rPr>
              <w:rStyle w:val="PlaceholderText"/>
            </w:rPr>
            <w:t>text.</w:t>
          </w:r>
        </w:p>
      </w:docPartBody>
    </w:docPart>
    <w:docPart>
      <w:docPartPr>
        <w:name w:val="814E7C82D8184891BE5CDBD6BD158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0EE73-6FAB-4F05-AF6F-48204FDA8555}"/>
      </w:docPartPr>
      <w:docPartBody>
        <w:p w:rsidR="00425B9C" w:rsidRDefault="004C0BAA" w:rsidP="004C0BAA">
          <w:pPr>
            <w:pStyle w:val="814E7C82D8184891BE5CDBD6BD1580E8"/>
          </w:pPr>
          <w:r w:rsidRPr="00245E92">
            <w:rPr>
              <w:rStyle w:val="PlaceholderText"/>
            </w:rPr>
            <w:t>text.</w:t>
          </w:r>
        </w:p>
      </w:docPartBody>
    </w:docPart>
    <w:docPart>
      <w:docPartPr>
        <w:name w:val="91D8C7AD03054188884E852063500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7E847-A0D9-43DC-971A-D9E9A2CA73E0}"/>
      </w:docPartPr>
      <w:docPartBody>
        <w:p w:rsidR="00425B9C" w:rsidRDefault="004C0BAA" w:rsidP="004C0BAA">
          <w:pPr>
            <w:pStyle w:val="91D8C7AD03054188884E852063500A77"/>
          </w:pPr>
          <w:r w:rsidRPr="00245E92">
            <w:rPr>
              <w:rStyle w:val="PlaceholderText"/>
            </w:rPr>
            <w:t>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BE9"/>
    <w:rsid w:val="00100BE9"/>
    <w:rsid w:val="001E6B18"/>
    <w:rsid w:val="00385C65"/>
    <w:rsid w:val="00425B9C"/>
    <w:rsid w:val="004C0BAA"/>
    <w:rsid w:val="0059268C"/>
    <w:rsid w:val="006D19AE"/>
    <w:rsid w:val="0078495F"/>
    <w:rsid w:val="00796AC4"/>
    <w:rsid w:val="009B51FD"/>
    <w:rsid w:val="00CC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0BAA"/>
    <w:rPr>
      <w:color w:val="808080"/>
    </w:rPr>
  </w:style>
  <w:style w:type="paragraph" w:customStyle="1" w:styleId="05B4275C7FBE4AC2B44AF9A0684A9641">
    <w:name w:val="05B4275C7FBE4AC2B44AF9A0684A9641"/>
  </w:style>
  <w:style w:type="paragraph" w:customStyle="1" w:styleId="0CD7A042C3574D179417B202F3C17225">
    <w:name w:val="0CD7A042C3574D179417B202F3C17225"/>
  </w:style>
  <w:style w:type="paragraph" w:customStyle="1" w:styleId="88D600C338B141879954A75839EA4345">
    <w:name w:val="88D600C338B141879954A75839EA4345"/>
  </w:style>
  <w:style w:type="paragraph" w:customStyle="1" w:styleId="4652C728DB50484B81A474A2E168B604">
    <w:name w:val="4652C728DB50484B81A474A2E168B604"/>
  </w:style>
  <w:style w:type="paragraph" w:customStyle="1" w:styleId="BB234B21BC824621BE081FE0AC9CD290">
    <w:name w:val="BB234B21BC824621BE081FE0AC9CD290"/>
  </w:style>
  <w:style w:type="paragraph" w:customStyle="1" w:styleId="A8B9508B5FB44A01AA5F7F23638D9D0E">
    <w:name w:val="A8B9508B5FB44A01AA5F7F23638D9D0E"/>
  </w:style>
  <w:style w:type="paragraph" w:customStyle="1" w:styleId="05B4275C7FBE4AC2B44AF9A0684A96411">
    <w:name w:val="05B4275C7FBE4AC2B44AF9A0684A96411"/>
    <w:rsid w:val="00100BE9"/>
    <w:rPr>
      <w:rFonts w:eastAsiaTheme="minorHAnsi"/>
      <w:lang w:val="en-GB" w:eastAsia="en-US"/>
    </w:rPr>
  </w:style>
  <w:style w:type="paragraph" w:customStyle="1" w:styleId="0CD7A042C3574D179417B202F3C172251">
    <w:name w:val="0CD7A042C3574D179417B202F3C172251"/>
    <w:rsid w:val="00100BE9"/>
    <w:rPr>
      <w:rFonts w:eastAsiaTheme="minorHAnsi"/>
      <w:lang w:val="en-GB" w:eastAsia="en-US"/>
    </w:rPr>
  </w:style>
  <w:style w:type="paragraph" w:customStyle="1" w:styleId="88D600C338B141879954A75839EA43451">
    <w:name w:val="88D600C338B141879954A75839EA43451"/>
    <w:rsid w:val="00100BE9"/>
    <w:rPr>
      <w:rFonts w:eastAsiaTheme="minorHAnsi"/>
      <w:lang w:val="en-GB" w:eastAsia="en-US"/>
    </w:rPr>
  </w:style>
  <w:style w:type="paragraph" w:customStyle="1" w:styleId="4652C728DB50484B81A474A2E168B6041">
    <w:name w:val="4652C728DB50484B81A474A2E168B6041"/>
    <w:rsid w:val="00100BE9"/>
    <w:rPr>
      <w:rFonts w:eastAsiaTheme="minorHAnsi"/>
      <w:lang w:val="en-GB" w:eastAsia="en-US"/>
    </w:rPr>
  </w:style>
  <w:style w:type="paragraph" w:customStyle="1" w:styleId="BB234B21BC824621BE081FE0AC9CD2901">
    <w:name w:val="BB234B21BC824621BE081FE0AC9CD2901"/>
    <w:rsid w:val="00100BE9"/>
    <w:rPr>
      <w:rFonts w:eastAsiaTheme="minorHAnsi"/>
      <w:lang w:val="en-GB" w:eastAsia="en-US"/>
    </w:rPr>
  </w:style>
  <w:style w:type="paragraph" w:customStyle="1" w:styleId="A8B9508B5FB44A01AA5F7F23638D9D0E1">
    <w:name w:val="A8B9508B5FB44A01AA5F7F23638D9D0E1"/>
    <w:rsid w:val="00100BE9"/>
    <w:rPr>
      <w:rFonts w:eastAsiaTheme="minorHAnsi"/>
      <w:lang w:val="en-GB" w:eastAsia="en-US"/>
    </w:rPr>
  </w:style>
  <w:style w:type="paragraph" w:customStyle="1" w:styleId="05B4275C7FBE4AC2B44AF9A0684A96412">
    <w:name w:val="05B4275C7FBE4AC2B44AF9A0684A96412"/>
    <w:rsid w:val="0078495F"/>
    <w:rPr>
      <w:rFonts w:eastAsiaTheme="minorHAnsi"/>
      <w:lang w:val="en-GB" w:eastAsia="en-US"/>
    </w:rPr>
  </w:style>
  <w:style w:type="paragraph" w:customStyle="1" w:styleId="0CD7A042C3574D179417B202F3C172252">
    <w:name w:val="0CD7A042C3574D179417B202F3C172252"/>
    <w:rsid w:val="0078495F"/>
    <w:rPr>
      <w:rFonts w:eastAsiaTheme="minorHAnsi"/>
      <w:lang w:val="en-GB" w:eastAsia="en-US"/>
    </w:rPr>
  </w:style>
  <w:style w:type="paragraph" w:customStyle="1" w:styleId="88D600C338B141879954A75839EA43452">
    <w:name w:val="88D600C338B141879954A75839EA43452"/>
    <w:rsid w:val="0078495F"/>
    <w:rPr>
      <w:rFonts w:eastAsiaTheme="minorHAnsi"/>
      <w:lang w:val="en-GB" w:eastAsia="en-US"/>
    </w:rPr>
  </w:style>
  <w:style w:type="paragraph" w:customStyle="1" w:styleId="4652C728DB50484B81A474A2E168B6042">
    <w:name w:val="4652C728DB50484B81A474A2E168B6042"/>
    <w:rsid w:val="0078495F"/>
    <w:rPr>
      <w:rFonts w:eastAsiaTheme="minorHAnsi"/>
      <w:lang w:val="en-GB" w:eastAsia="en-US"/>
    </w:rPr>
  </w:style>
  <w:style w:type="paragraph" w:customStyle="1" w:styleId="BB234B21BC824621BE081FE0AC9CD2902">
    <w:name w:val="BB234B21BC824621BE081FE0AC9CD2902"/>
    <w:rsid w:val="0078495F"/>
    <w:rPr>
      <w:rFonts w:eastAsiaTheme="minorHAnsi"/>
      <w:lang w:val="en-GB" w:eastAsia="en-US"/>
    </w:rPr>
  </w:style>
  <w:style w:type="paragraph" w:customStyle="1" w:styleId="A8B9508B5FB44A01AA5F7F23638D9D0E2">
    <w:name w:val="A8B9508B5FB44A01AA5F7F23638D9D0E2"/>
    <w:rsid w:val="0078495F"/>
    <w:rPr>
      <w:rFonts w:eastAsiaTheme="minorHAnsi"/>
      <w:lang w:val="en-GB" w:eastAsia="en-US"/>
    </w:rPr>
  </w:style>
  <w:style w:type="paragraph" w:customStyle="1" w:styleId="05B4275C7FBE4AC2B44AF9A0684A96413">
    <w:name w:val="05B4275C7FBE4AC2B44AF9A0684A96413"/>
    <w:rsid w:val="00796AC4"/>
    <w:rPr>
      <w:rFonts w:eastAsiaTheme="minorHAnsi"/>
      <w:lang w:val="en-GB" w:eastAsia="en-US"/>
    </w:rPr>
  </w:style>
  <w:style w:type="paragraph" w:customStyle="1" w:styleId="0CD7A042C3574D179417B202F3C172253">
    <w:name w:val="0CD7A042C3574D179417B202F3C172253"/>
    <w:rsid w:val="00796AC4"/>
    <w:rPr>
      <w:rFonts w:eastAsiaTheme="minorHAnsi"/>
      <w:lang w:val="en-GB" w:eastAsia="en-US"/>
    </w:rPr>
  </w:style>
  <w:style w:type="paragraph" w:customStyle="1" w:styleId="88D600C338B141879954A75839EA43453">
    <w:name w:val="88D600C338B141879954A75839EA43453"/>
    <w:rsid w:val="00796AC4"/>
    <w:rPr>
      <w:rFonts w:eastAsiaTheme="minorHAnsi"/>
      <w:lang w:val="en-GB" w:eastAsia="en-US"/>
    </w:rPr>
  </w:style>
  <w:style w:type="paragraph" w:customStyle="1" w:styleId="4652C728DB50484B81A474A2E168B6043">
    <w:name w:val="4652C728DB50484B81A474A2E168B6043"/>
    <w:rsid w:val="00796AC4"/>
    <w:rPr>
      <w:rFonts w:eastAsiaTheme="minorHAnsi"/>
      <w:lang w:val="en-GB" w:eastAsia="en-US"/>
    </w:rPr>
  </w:style>
  <w:style w:type="paragraph" w:customStyle="1" w:styleId="BB234B21BC824621BE081FE0AC9CD2903">
    <w:name w:val="BB234B21BC824621BE081FE0AC9CD2903"/>
    <w:rsid w:val="00796AC4"/>
    <w:rPr>
      <w:rFonts w:eastAsiaTheme="minorHAnsi"/>
      <w:lang w:val="en-GB" w:eastAsia="en-US"/>
    </w:rPr>
  </w:style>
  <w:style w:type="paragraph" w:customStyle="1" w:styleId="A8B9508B5FB44A01AA5F7F23638D9D0E3">
    <w:name w:val="A8B9508B5FB44A01AA5F7F23638D9D0E3"/>
    <w:rsid w:val="00796AC4"/>
    <w:rPr>
      <w:rFonts w:eastAsiaTheme="minorHAnsi"/>
      <w:lang w:val="en-GB" w:eastAsia="en-US"/>
    </w:rPr>
  </w:style>
  <w:style w:type="paragraph" w:customStyle="1" w:styleId="E1C67B6419B34100A904ACC2615A5CCF">
    <w:name w:val="E1C67B6419B34100A904ACC2615A5CCF"/>
    <w:rsid w:val="00796AC4"/>
    <w:rPr>
      <w:rFonts w:eastAsiaTheme="minorHAnsi"/>
      <w:lang w:val="en-GB" w:eastAsia="en-US"/>
    </w:rPr>
  </w:style>
  <w:style w:type="paragraph" w:customStyle="1" w:styleId="05B4275C7FBE4AC2B44AF9A0684A96414">
    <w:name w:val="05B4275C7FBE4AC2B44AF9A0684A96414"/>
    <w:rsid w:val="00385C65"/>
    <w:rPr>
      <w:rFonts w:eastAsiaTheme="minorHAnsi"/>
      <w:lang w:val="en-GB" w:eastAsia="en-US"/>
    </w:rPr>
  </w:style>
  <w:style w:type="paragraph" w:customStyle="1" w:styleId="0CD7A042C3574D179417B202F3C172254">
    <w:name w:val="0CD7A042C3574D179417B202F3C172254"/>
    <w:rsid w:val="00385C65"/>
    <w:rPr>
      <w:rFonts w:eastAsiaTheme="minorHAnsi"/>
      <w:lang w:val="en-GB" w:eastAsia="en-US"/>
    </w:rPr>
  </w:style>
  <w:style w:type="paragraph" w:customStyle="1" w:styleId="88D600C338B141879954A75839EA43454">
    <w:name w:val="88D600C338B141879954A75839EA43454"/>
    <w:rsid w:val="00385C65"/>
    <w:rPr>
      <w:rFonts w:eastAsiaTheme="minorHAnsi"/>
      <w:lang w:val="en-GB" w:eastAsia="en-US"/>
    </w:rPr>
  </w:style>
  <w:style w:type="paragraph" w:customStyle="1" w:styleId="4652C728DB50484B81A474A2E168B6044">
    <w:name w:val="4652C728DB50484B81A474A2E168B6044"/>
    <w:rsid w:val="00385C65"/>
    <w:rPr>
      <w:rFonts w:eastAsiaTheme="minorHAnsi"/>
      <w:lang w:val="en-GB" w:eastAsia="en-US"/>
    </w:rPr>
  </w:style>
  <w:style w:type="paragraph" w:customStyle="1" w:styleId="BB234B21BC824621BE081FE0AC9CD2904">
    <w:name w:val="BB234B21BC824621BE081FE0AC9CD2904"/>
    <w:rsid w:val="00385C65"/>
    <w:rPr>
      <w:rFonts w:eastAsiaTheme="minorHAnsi"/>
      <w:lang w:val="en-GB" w:eastAsia="en-US"/>
    </w:rPr>
  </w:style>
  <w:style w:type="paragraph" w:customStyle="1" w:styleId="A8B9508B5FB44A01AA5F7F23638D9D0E4">
    <w:name w:val="A8B9508B5FB44A01AA5F7F23638D9D0E4"/>
    <w:rsid w:val="00385C65"/>
    <w:rPr>
      <w:rFonts w:eastAsiaTheme="minorHAnsi"/>
      <w:lang w:val="en-GB" w:eastAsia="en-US"/>
    </w:rPr>
  </w:style>
  <w:style w:type="paragraph" w:customStyle="1" w:styleId="E1C67B6419B34100A904ACC2615A5CCF1">
    <w:name w:val="E1C67B6419B34100A904ACC2615A5CCF1"/>
    <w:rsid w:val="00385C65"/>
    <w:rPr>
      <w:rFonts w:eastAsiaTheme="minorHAnsi"/>
      <w:lang w:val="en-GB" w:eastAsia="en-US"/>
    </w:rPr>
  </w:style>
  <w:style w:type="paragraph" w:customStyle="1" w:styleId="8FEB212CF4784CC089A3AD3C327658E8">
    <w:name w:val="8FEB212CF4784CC089A3AD3C327658E8"/>
    <w:rsid w:val="00385C65"/>
    <w:rPr>
      <w:rFonts w:eastAsiaTheme="minorHAnsi"/>
      <w:lang w:val="en-GB" w:eastAsia="en-US"/>
    </w:rPr>
  </w:style>
  <w:style w:type="paragraph" w:customStyle="1" w:styleId="E266B12EEFDA488EAF41519D485C5B2B">
    <w:name w:val="E266B12EEFDA488EAF41519D485C5B2B"/>
    <w:rsid w:val="00385C65"/>
    <w:rPr>
      <w:rFonts w:eastAsiaTheme="minorHAnsi"/>
      <w:lang w:val="en-GB" w:eastAsia="en-US"/>
    </w:rPr>
  </w:style>
  <w:style w:type="paragraph" w:customStyle="1" w:styleId="05B4275C7FBE4AC2B44AF9A0684A96415">
    <w:name w:val="05B4275C7FBE4AC2B44AF9A0684A96415"/>
    <w:rsid w:val="00385C65"/>
    <w:rPr>
      <w:rFonts w:eastAsiaTheme="minorHAnsi"/>
      <w:lang w:val="en-GB" w:eastAsia="en-US"/>
    </w:rPr>
  </w:style>
  <w:style w:type="paragraph" w:customStyle="1" w:styleId="0CD7A042C3574D179417B202F3C172255">
    <w:name w:val="0CD7A042C3574D179417B202F3C172255"/>
    <w:rsid w:val="00385C65"/>
    <w:rPr>
      <w:rFonts w:eastAsiaTheme="minorHAnsi"/>
      <w:lang w:val="en-GB" w:eastAsia="en-US"/>
    </w:rPr>
  </w:style>
  <w:style w:type="paragraph" w:customStyle="1" w:styleId="88D600C338B141879954A75839EA43455">
    <w:name w:val="88D600C338B141879954A75839EA43455"/>
    <w:rsid w:val="00385C65"/>
    <w:rPr>
      <w:rFonts w:eastAsiaTheme="minorHAnsi"/>
      <w:lang w:val="en-GB" w:eastAsia="en-US"/>
    </w:rPr>
  </w:style>
  <w:style w:type="paragraph" w:customStyle="1" w:styleId="4652C728DB50484B81A474A2E168B6045">
    <w:name w:val="4652C728DB50484B81A474A2E168B6045"/>
    <w:rsid w:val="00385C65"/>
    <w:rPr>
      <w:rFonts w:eastAsiaTheme="minorHAnsi"/>
      <w:lang w:val="en-GB" w:eastAsia="en-US"/>
    </w:rPr>
  </w:style>
  <w:style w:type="paragraph" w:customStyle="1" w:styleId="BB234B21BC824621BE081FE0AC9CD2905">
    <w:name w:val="BB234B21BC824621BE081FE0AC9CD2905"/>
    <w:rsid w:val="00385C65"/>
    <w:rPr>
      <w:rFonts w:eastAsiaTheme="minorHAnsi"/>
      <w:lang w:val="en-GB" w:eastAsia="en-US"/>
    </w:rPr>
  </w:style>
  <w:style w:type="paragraph" w:customStyle="1" w:styleId="A8B9508B5FB44A01AA5F7F23638D9D0E5">
    <w:name w:val="A8B9508B5FB44A01AA5F7F23638D9D0E5"/>
    <w:rsid w:val="00385C65"/>
    <w:rPr>
      <w:rFonts w:eastAsiaTheme="minorHAnsi"/>
      <w:lang w:val="en-GB" w:eastAsia="en-US"/>
    </w:rPr>
  </w:style>
  <w:style w:type="paragraph" w:customStyle="1" w:styleId="E1C67B6419B34100A904ACC2615A5CCF2">
    <w:name w:val="E1C67B6419B34100A904ACC2615A5CCF2"/>
    <w:rsid w:val="00385C65"/>
    <w:rPr>
      <w:rFonts w:eastAsiaTheme="minorHAnsi"/>
      <w:lang w:val="en-GB" w:eastAsia="en-US"/>
    </w:rPr>
  </w:style>
  <w:style w:type="paragraph" w:customStyle="1" w:styleId="8FEB212CF4784CC089A3AD3C327658E81">
    <w:name w:val="8FEB212CF4784CC089A3AD3C327658E81"/>
    <w:rsid w:val="00385C65"/>
    <w:rPr>
      <w:rFonts w:eastAsiaTheme="minorHAnsi"/>
      <w:lang w:val="en-GB" w:eastAsia="en-US"/>
    </w:rPr>
  </w:style>
  <w:style w:type="paragraph" w:customStyle="1" w:styleId="E266B12EEFDA488EAF41519D485C5B2B1">
    <w:name w:val="E266B12EEFDA488EAF41519D485C5B2B1"/>
    <w:rsid w:val="00385C65"/>
    <w:rPr>
      <w:rFonts w:eastAsiaTheme="minorHAnsi"/>
      <w:lang w:val="en-GB" w:eastAsia="en-US"/>
    </w:rPr>
  </w:style>
  <w:style w:type="paragraph" w:customStyle="1" w:styleId="05B4275C7FBE4AC2B44AF9A0684A96416">
    <w:name w:val="05B4275C7FBE4AC2B44AF9A0684A96416"/>
    <w:rsid w:val="00385C65"/>
    <w:rPr>
      <w:rFonts w:eastAsiaTheme="minorHAnsi"/>
      <w:lang w:val="en-GB" w:eastAsia="en-US"/>
    </w:rPr>
  </w:style>
  <w:style w:type="paragraph" w:customStyle="1" w:styleId="0CD7A042C3574D179417B202F3C172256">
    <w:name w:val="0CD7A042C3574D179417B202F3C172256"/>
    <w:rsid w:val="00385C65"/>
    <w:rPr>
      <w:rFonts w:eastAsiaTheme="minorHAnsi"/>
      <w:lang w:val="en-GB" w:eastAsia="en-US"/>
    </w:rPr>
  </w:style>
  <w:style w:type="paragraph" w:customStyle="1" w:styleId="88D600C338B141879954A75839EA43456">
    <w:name w:val="88D600C338B141879954A75839EA43456"/>
    <w:rsid w:val="00385C65"/>
    <w:rPr>
      <w:rFonts w:eastAsiaTheme="minorHAnsi"/>
      <w:lang w:val="en-GB" w:eastAsia="en-US"/>
    </w:rPr>
  </w:style>
  <w:style w:type="paragraph" w:customStyle="1" w:styleId="4652C728DB50484B81A474A2E168B6046">
    <w:name w:val="4652C728DB50484B81A474A2E168B6046"/>
    <w:rsid w:val="00385C65"/>
    <w:rPr>
      <w:rFonts w:eastAsiaTheme="minorHAnsi"/>
      <w:lang w:val="en-GB" w:eastAsia="en-US"/>
    </w:rPr>
  </w:style>
  <w:style w:type="paragraph" w:customStyle="1" w:styleId="BB234B21BC824621BE081FE0AC9CD2906">
    <w:name w:val="BB234B21BC824621BE081FE0AC9CD2906"/>
    <w:rsid w:val="00385C65"/>
    <w:rPr>
      <w:rFonts w:eastAsiaTheme="minorHAnsi"/>
      <w:lang w:val="en-GB" w:eastAsia="en-US"/>
    </w:rPr>
  </w:style>
  <w:style w:type="paragraph" w:customStyle="1" w:styleId="A8B9508B5FB44A01AA5F7F23638D9D0E6">
    <w:name w:val="A8B9508B5FB44A01AA5F7F23638D9D0E6"/>
    <w:rsid w:val="00385C65"/>
    <w:rPr>
      <w:rFonts w:eastAsiaTheme="minorHAnsi"/>
      <w:lang w:val="en-GB" w:eastAsia="en-US"/>
    </w:rPr>
  </w:style>
  <w:style w:type="paragraph" w:customStyle="1" w:styleId="E1C67B6419B34100A904ACC2615A5CCF3">
    <w:name w:val="E1C67B6419B34100A904ACC2615A5CCF3"/>
    <w:rsid w:val="00385C65"/>
    <w:rPr>
      <w:rFonts w:eastAsiaTheme="minorHAnsi"/>
      <w:lang w:val="en-GB" w:eastAsia="en-US"/>
    </w:rPr>
  </w:style>
  <w:style w:type="paragraph" w:customStyle="1" w:styleId="8FEB212CF4784CC089A3AD3C327658E82">
    <w:name w:val="8FEB212CF4784CC089A3AD3C327658E82"/>
    <w:rsid w:val="00385C65"/>
    <w:rPr>
      <w:rFonts w:eastAsiaTheme="minorHAnsi"/>
      <w:lang w:val="en-GB" w:eastAsia="en-US"/>
    </w:rPr>
  </w:style>
  <w:style w:type="paragraph" w:customStyle="1" w:styleId="E266B12EEFDA488EAF41519D485C5B2B2">
    <w:name w:val="E266B12EEFDA488EAF41519D485C5B2B2"/>
    <w:rsid w:val="00385C65"/>
    <w:rPr>
      <w:rFonts w:eastAsiaTheme="minorHAnsi"/>
      <w:lang w:val="en-GB" w:eastAsia="en-US"/>
    </w:rPr>
  </w:style>
  <w:style w:type="paragraph" w:customStyle="1" w:styleId="B59DD6D096714C1E839B1069579CB870">
    <w:name w:val="B59DD6D096714C1E839B1069579CB870"/>
    <w:rsid w:val="00385C65"/>
  </w:style>
  <w:style w:type="paragraph" w:customStyle="1" w:styleId="9927AEBA94FC427882EB3BB2572282B2">
    <w:name w:val="9927AEBA94FC427882EB3BB2572282B2"/>
    <w:rsid w:val="00385C65"/>
  </w:style>
  <w:style w:type="paragraph" w:customStyle="1" w:styleId="43F30A84313B4EFEBD1CF186168E1F3D">
    <w:name w:val="43F30A84313B4EFEBD1CF186168E1F3D"/>
    <w:rsid w:val="00385C65"/>
  </w:style>
  <w:style w:type="paragraph" w:customStyle="1" w:styleId="580F42D4892E4E9BA1F1105EF8644A1E">
    <w:name w:val="580F42D4892E4E9BA1F1105EF8644A1E"/>
    <w:rsid w:val="00385C65"/>
  </w:style>
  <w:style w:type="paragraph" w:customStyle="1" w:styleId="06478D2F601A4A4C94E1178855345FA6">
    <w:name w:val="06478D2F601A4A4C94E1178855345FA6"/>
    <w:rsid w:val="00385C65"/>
  </w:style>
  <w:style w:type="paragraph" w:customStyle="1" w:styleId="2DAEB19A15B94D7491232E503F31B831">
    <w:name w:val="2DAEB19A15B94D7491232E503F31B831"/>
    <w:rsid w:val="00385C65"/>
  </w:style>
  <w:style w:type="paragraph" w:customStyle="1" w:styleId="960DA5F8EE5048EDAF5707480C8707A6">
    <w:name w:val="960DA5F8EE5048EDAF5707480C8707A6"/>
    <w:rsid w:val="00385C65"/>
  </w:style>
  <w:style w:type="paragraph" w:customStyle="1" w:styleId="6F2DFC6B176641A1B697DC79D955A4AB">
    <w:name w:val="6F2DFC6B176641A1B697DC79D955A4AB"/>
    <w:rsid w:val="00385C65"/>
  </w:style>
  <w:style w:type="paragraph" w:customStyle="1" w:styleId="7525A00968804CADAC6B29D75DF4640B">
    <w:name w:val="7525A00968804CADAC6B29D75DF4640B"/>
    <w:rsid w:val="00385C65"/>
  </w:style>
  <w:style w:type="paragraph" w:customStyle="1" w:styleId="BC428738C7C144B9AE9575CCB64FE4B2">
    <w:name w:val="BC428738C7C144B9AE9575CCB64FE4B2"/>
    <w:rsid w:val="00385C65"/>
  </w:style>
  <w:style w:type="paragraph" w:customStyle="1" w:styleId="6220BE9942114891A64258A9C1B88AE0">
    <w:name w:val="6220BE9942114891A64258A9C1B88AE0"/>
    <w:rsid w:val="00385C65"/>
  </w:style>
  <w:style w:type="paragraph" w:customStyle="1" w:styleId="367850835952459FADC7D6B831BFE16F">
    <w:name w:val="367850835952459FADC7D6B831BFE16F"/>
    <w:rsid w:val="00385C65"/>
  </w:style>
  <w:style w:type="paragraph" w:customStyle="1" w:styleId="D55727A092D243218770F67EE6F3FDBE">
    <w:name w:val="D55727A092D243218770F67EE6F3FDBE"/>
    <w:rsid w:val="00385C65"/>
  </w:style>
  <w:style w:type="paragraph" w:customStyle="1" w:styleId="A0B1169EE10549AAB077BCDCE1F87D38">
    <w:name w:val="A0B1169EE10549AAB077BCDCE1F87D38"/>
    <w:rsid w:val="00385C65"/>
  </w:style>
  <w:style w:type="paragraph" w:customStyle="1" w:styleId="7CB92BFEA7424C9689152E3BEC25F0B5">
    <w:name w:val="7CB92BFEA7424C9689152E3BEC25F0B5"/>
    <w:rsid w:val="00385C65"/>
  </w:style>
  <w:style w:type="paragraph" w:customStyle="1" w:styleId="05B4275C7FBE4AC2B44AF9A0684A96417">
    <w:name w:val="05B4275C7FBE4AC2B44AF9A0684A96417"/>
    <w:rsid w:val="006D19AE"/>
    <w:rPr>
      <w:rFonts w:eastAsiaTheme="minorHAnsi"/>
      <w:lang w:val="en-GB" w:eastAsia="en-US"/>
    </w:rPr>
  </w:style>
  <w:style w:type="paragraph" w:customStyle="1" w:styleId="0CD7A042C3574D179417B202F3C172257">
    <w:name w:val="0CD7A042C3574D179417B202F3C172257"/>
    <w:rsid w:val="006D19AE"/>
    <w:rPr>
      <w:rFonts w:eastAsiaTheme="minorHAnsi"/>
      <w:lang w:val="en-GB" w:eastAsia="en-US"/>
    </w:rPr>
  </w:style>
  <w:style w:type="paragraph" w:customStyle="1" w:styleId="88D600C338B141879954A75839EA43457">
    <w:name w:val="88D600C338B141879954A75839EA43457"/>
    <w:rsid w:val="006D19AE"/>
    <w:rPr>
      <w:rFonts w:eastAsiaTheme="minorHAnsi"/>
      <w:lang w:val="en-GB" w:eastAsia="en-US"/>
    </w:rPr>
  </w:style>
  <w:style w:type="paragraph" w:customStyle="1" w:styleId="4652C728DB50484B81A474A2E168B6047">
    <w:name w:val="4652C728DB50484B81A474A2E168B6047"/>
    <w:rsid w:val="006D19AE"/>
    <w:rPr>
      <w:rFonts w:eastAsiaTheme="minorHAnsi"/>
      <w:lang w:val="en-GB" w:eastAsia="en-US"/>
    </w:rPr>
  </w:style>
  <w:style w:type="paragraph" w:customStyle="1" w:styleId="BB234B21BC824621BE081FE0AC9CD2907">
    <w:name w:val="BB234B21BC824621BE081FE0AC9CD2907"/>
    <w:rsid w:val="006D19AE"/>
    <w:rPr>
      <w:rFonts w:eastAsiaTheme="minorHAnsi"/>
      <w:lang w:val="en-GB" w:eastAsia="en-US"/>
    </w:rPr>
  </w:style>
  <w:style w:type="paragraph" w:customStyle="1" w:styleId="A8B9508B5FB44A01AA5F7F23638D9D0E7">
    <w:name w:val="A8B9508B5FB44A01AA5F7F23638D9D0E7"/>
    <w:rsid w:val="006D19AE"/>
    <w:rPr>
      <w:rFonts w:eastAsiaTheme="minorHAnsi"/>
      <w:lang w:val="en-GB" w:eastAsia="en-US"/>
    </w:rPr>
  </w:style>
  <w:style w:type="paragraph" w:customStyle="1" w:styleId="19C8CABA5DC3482CA8A4007E092C7037">
    <w:name w:val="19C8CABA5DC3482CA8A4007E092C7037"/>
    <w:rsid w:val="006D19AE"/>
    <w:rPr>
      <w:rFonts w:eastAsiaTheme="minorHAnsi"/>
      <w:lang w:val="en-GB" w:eastAsia="en-US"/>
    </w:rPr>
  </w:style>
  <w:style w:type="paragraph" w:customStyle="1" w:styleId="2F99584B0F95449CA86FA553E7B1F579">
    <w:name w:val="2F99584B0F95449CA86FA553E7B1F579"/>
    <w:rsid w:val="006D19AE"/>
    <w:rPr>
      <w:rFonts w:eastAsiaTheme="minorHAnsi"/>
      <w:lang w:val="en-GB" w:eastAsia="en-US"/>
    </w:rPr>
  </w:style>
  <w:style w:type="paragraph" w:customStyle="1" w:styleId="B9FFEB39F17148FB8F857C281CFBA871">
    <w:name w:val="B9FFEB39F17148FB8F857C281CFBA871"/>
    <w:rsid w:val="006D19AE"/>
    <w:rPr>
      <w:rFonts w:eastAsiaTheme="minorHAnsi"/>
      <w:lang w:val="en-GB" w:eastAsia="en-US"/>
    </w:rPr>
  </w:style>
  <w:style w:type="paragraph" w:customStyle="1" w:styleId="20EE3129D9074770954833D88A25C099">
    <w:name w:val="20EE3129D9074770954833D88A25C099"/>
    <w:rsid w:val="006D19AE"/>
    <w:rPr>
      <w:rFonts w:eastAsiaTheme="minorHAnsi"/>
      <w:lang w:val="en-GB" w:eastAsia="en-US"/>
    </w:rPr>
  </w:style>
  <w:style w:type="paragraph" w:customStyle="1" w:styleId="A17E5320B2BF4537A78FFABCC8BD0225">
    <w:name w:val="A17E5320B2BF4537A78FFABCC8BD0225"/>
    <w:rsid w:val="006D19AE"/>
    <w:rPr>
      <w:rFonts w:eastAsiaTheme="minorHAnsi"/>
      <w:lang w:val="en-GB" w:eastAsia="en-US"/>
    </w:rPr>
  </w:style>
  <w:style w:type="paragraph" w:customStyle="1" w:styleId="FEB2B4A216954A07A05C2208A8B1C92A">
    <w:name w:val="FEB2B4A216954A07A05C2208A8B1C92A"/>
    <w:rsid w:val="006D19AE"/>
    <w:rPr>
      <w:rFonts w:eastAsiaTheme="minorHAnsi"/>
      <w:lang w:val="en-GB" w:eastAsia="en-US"/>
    </w:rPr>
  </w:style>
  <w:style w:type="paragraph" w:customStyle="1" w:styleId="BC136A85292C46C09378B31D783F28AC">
    <w:name w:val="BC136A85292C46C09378B31D783F28AC"/>
    <w:rsid w:val="006D19AE"/>
    <w:rPr>
      <w:rFonts w:eastAsiaTheme="minorHAnsi"/>
      <w:lang w:val="en-GB" w:eastAsia="en-US"/>
    </w:rPr>
  </w:style>
  <w:style w:type="paragraph" w:customStyle="1" w:styleId="616BD29AE4C942ED9CDEB3EAFE6BB65D">
    <w:name w:val="616BD29AE4C942ED9CDEB3EAFE6BB65D"/>
    <w:rsid w:val="006D19AE"/>
    <w:rPr>
      <w:rFonts w:eastAsiaTheme="minorHAnsi"/>
      <w:lang w:val="en-GB" w:eastAsia="en-US"/>
    </w:rPr>
  </w:style>
  <w:style w:type="paragraph" w:customStyle="1" w:styleId="06CF182B41F249C794BCF7B28E734574">
    <w:name w:val="06CF182B41F249C794BCF7B28E734574"/>
    <w:rsid w:val="006D19AE"/>
    <w:rPr>
      <w:rFonts w:eastAsiaTheme="minorHAnsi"/>
      <w:lang w:val="en-GB" w:eastAsia="en-US"/>
    </w:rPr>
  </w:style>
  <w:style w:type="paragraph" w:customStyle="1" w:styleId="6A730BCE02AB423A82ADED1E278596DF">
    <w:name w:val="6A730BCE02AB423A82ADED1E278596DF"/>
    <w:rsid w:val="006D19AE"/>
    <w:rPr>
      <w:rFonts w:eastAsiaTheme="minorHAnsi"/>
      <w:lang w:val="en-GB" w:eastAsia="en-US"/>
    </w:rPr>
  </w:style>
  <w:style w:type="paragraph" w:customStyle="1" w:styleId="4E63EB3EDE7B45429A4FB39FD66DCB8E">
    <w:name w:val="4E63EB3EDE7B45429A4FB39FD66DCB8E"/>
    <w:rsid w:val="006D19AE"/>
    <w:rPr>
      <w:rFonts w:eastAsiaTheme="minorHAnsi"/>
      <w:lang w:val="en-GB" w:eastAsia="en-US"/>
    </w:rPr>
  </w:style>
  <w:style w:type="paragraph" w:customStyle="1" w:styleId="FB11EF8D03AF426682F94FE1E87F91B4">
    <w:name w:val="FB11EF8D03AF426682F94FE1E87F91B4"/>
    <w:rsid w:val="006D19AE"/>
    <w:rPr>
      <w:rFonts w:eastAsiaTheme="minorHAnsi"/>
      <w:lang w:val="en-GB" w:eastAsia="en-US"/>
    </w:rPr>
  </w:style>
  <w:style w:type="paragraph" w:customStyle="1" w:styleId="6C4B7628661F497BBC9DA1FD2FBB7503">
    <w:name w:val="6C4B7628661F497BBC9DA1FD2FBB7503"/>
    <w:rsid w:val="006D19AE"/>
    <w:rPr>
      <w:rFonts w:eastAsiaTheme="minorHAnsi"/>
      <w:lang w:val="en-GB" w:eastAsia="en-US"/>
    </w:rPr>
  </w:style>
  <w:style w:type="paragraph" w:customStyle="1" w:styleId="5545494F9AE44ECBA06A7C949687F301">
    <w:name w:val="5545494F9AE44ECBA06A7C949687F301"/>
    <w:rsid w:val="006D19AE"/>
    <w:rPr>
      <w:rFonts w:eastAsiaTheme="minorHAnsi"/>
      <w:lang w:val="en-GB" w:eastAsia="en-US"/>
    </w:rPr>
  </w:style>
  <w:style w:type="paragraph" w:customStyle="1" w:styleId="7743FEC2D2AA416DBB2BBC390E90C477">
    <w:name w:val="7743FEC2D2AA416DBB2BBC390E90C477"/>
    <w:rsid w:val="006D19AE"/>
    <w:rPr>
      <w:rFonts w:eastAsiaTheme="minorHAnsi"/>
      <w:lang w:val="en-GB" w:eastAsia="en-US"/>
    </w:rPr>
  </w:style>
  <w:style w:type="paragraph" w:customStyle="1" w:styleId="06506A60D2B04E77AE291FAC94591739">
    <w:name w:val="06506A60D2B04E77AE291FAC94591739"/>
    <w:rsid w:val="006D19AE"/>
    <w:rPr>
      <w:rFonts w:eastAsiaTheme="minorHAnsi"/>
      <w:lang w:val="en-GB" w:eastAsia="en-US"/>
    </w:rPr>
  </w:style>
  <w:style w:type="paragraph" w:customStyle="1" w:styleId="5C983D22E324431DB2CB6328932093CF">
    <w:name w:val="5C983D22E324431DB2CB6328932093CF"/>
    <w:rsid w:val="006D19AE"/>
    <w:rPr>
      <w:rFonts w:eastAsiaTheme="minorHAnsi"/>
      <w:lang w:val="en-GB" w:eastAsia="en-US"/>
    </w:rPr>
  </w:style>
  <w:style w:type="paragraph" w:customStyle="1" w:styleId="E87E97E9A3834EEBB1FCDBFF6F8A900B">
    <w:name w:val="E87E97E9A3834EEBB1FCDBFF6F8A900B"/>
    <w:rsid w:val="006D19AE"/>
    <w:rPr>
      <w:rFonts w:eastAsiaTheme="minorHAnsi"/>
      <w:lang w:val="en-GB" w:eastAsia="en-US"/>
    </w:rPr>
  </w:style>
  <w:style w:type="paragraph" w:customStyle="1" w:styleId="29E1D20F2F5340C884F26E2EE805553F">
    <w:name w:val="29E1D20F2F5340C884F26E2EE805553F"/>
    <w:rsid w:val="006D19AE"/>
    <w:rPr>
      <w:rFonts w:eastAsiaTheme="minorHAnsi"/>
      <w:lang w:val="en-GB" w:eastAsia="en-US"/>
    </w:rPr>
  </w:style>
  <w:style w:type="paragraph" w:customStyle="1" w:styleId="17D85AAE28C44BF6AC516295541339B2">
    <w:name w:val="17D85AAE28C44BF6AC516295541339B2"/>
    <w:rsid w:val="006D19AE"/>
    <w:rPr>
      <w:rFonts w:eastAsiaTheme="minorHAnsi"/>
      <w:lang w:val="en-GB" w:eastAsia="en-US"/>
    </w:rPr>
  </w:style>
  <w:style w:type="paragraph" w:customStyle="1" w:styleId="37F298CE7DEE4018B490FCEDC10C6E4D">
    <w:name w:val="37F298CE7DEE4018B490FCEDC10C6E4D"/>
    <w:rsid w:val="006D19AE"/>
    <w:rPr>
      <w:rFonts w:eastAsiaTheme="minorHAnsi"/>
      <w:lang w:val="en-GB" w:eastAsia="en-US"/>
    </w:rPr>
  </w:style>
  <w:style w:type="paragraph" w:customStyle="1" w:styleId="E924EFD57B164C6EA213741B2510204E">
    <w:name w:val="E924EFD57B164C6EA213741B2510204E"/>
    <w:rsid w:val="006D19AE"/>
    <w:rPr>
      <w:rFonts w:eastAsiaTheme="minorHAnsi"/>
      <w:lang w:val="en-GB" w:eastAsia="en-US"/>
    </w:rPr>
  </w:style>
  <w:style w:type="paragraph" w:customStyle="1" w:styleId="1C56B17209C443F2951C8C9C5CF3C682">
    <w:name w:val="1C56B17209C443F2951C8C9C5CF3C682"/>
    <w:rsid w:val="006D19AE"/>
    <w:rPr>
      <w:rFonts w:eastAsiaTheme="minorHAnsi"/>
      <w:lang w:val="en-GB" w:eastAsia="en-US"/>
    </w:rPr>
  </w:style>
  <w:style w:type="paragraph" w:customStyle="1" w:styleId="503E020FE9AB41E78FDEB480D4297CD8">
    <w:name w:val="503E020FE9AB41E78FDEB480D4297CD8"/>
    <w:rsid w:val="006D19AE"/>
    <w:rPr>
      <w:rFonts w:eastAsiaTheme="minorHAnsi"/>
      <w:lang w:val="en-GB" w:eastAsia="en-US"/>
    </w:rPr>
  </w:style>
  <w:style w:type="paragraph" w:customStyle="1" w:styleId="6DC23505419548069368291A08B23654">
    <w:name w:val="6DC23505419548069368291A08B23654"/>
    <w:rsid w:val="006D19AE"/>
    <w:rPr>
      <w:rFonts w:eastAsiaTheme="minorHAnsi"/>
      <w:lang w:val="en-GB" w:eastAsia="en-US"/>
    </w:rPr>
  </w:style>
  <w:style w:type="paragraph" w:customStyle="1" w:styleId="19B07813B79B45EBB42D581899A6DF1A">
    <w:name w:val="19B07813B79B45EBB42D581899A6DF1A"/>
    <w:rsid w:val="006D19AE"/>
    <w:rPr>
      <w:rFonts w:eastAsiaTheme="minorHAnsi"/>
      <w:lang w:val="en-GB" w:eastAsia="en-US"/>
    </w:rPr>
  </w:style>
  <w:style w:type="paragraph" w:customStyle="1" w:styleId="2ABA3AFE23844204BF21E9C3160BECBA">
    <w:name w:val="2ABA3AFE23844204BF21E9C3160BECBA"/>
    <w:rsid w:val="006D19AE"/>
    <w:rPr>
      <w:rFonts w:eastAsiaTheme="minorHAnsi"/>
      <w:lang w:val="en-GB" w:eastAsia="en-US"/>
    </w:rPr>
  </w:style>
  <w:style w:type="paragraph" w:customStyle="1" w:styleId="A1BD586BCBB0444B96CCD783F7958AFF">
    <w:name w:val="A1BD586BCBB0444B96CCD783F7958AFF"/>
    <w:rsid w:val="006D19AE"/>
    <w:rPr>
      <w:rFonts w:eastAsiaTheme="minorHAnsi"/>
      <w:lang w:val="en-GB" w:eastAsia="en-US"/>
    </w:rPr>
  </w:style>
  <w:style w:type="paragraph" w:customStyle="1" w:styleId="05B4275C7FBE4AC2B44AF9A0684A96418">
    <w:name w:val="05B4275C7FBE4AC2B44AF9A0684A96418"/>
    <w:rsid w:val="006D19AE"/>
    <w:rPr>
      <w:rFonts w:eastAsiaTheme="minorHAnsi"/>
      <w:lang w:val="en-GB" w:eastAsia="en-US"/>
    </w:rPr>
  </w:style>
  <w:style w:type="paragraph" w:customStyle="1" w:styleId="0CD7A042C3574D179417B202F3C172258">
    <w:name w:val="0CD7A042C3574D179417B202F3C172258"/>
    <w:rsid w:val="006D19AE"/>
    <w:rPr>
      <w:rFonts w:eastAsiaTheme="minorHAnsi"/>
      <w:lang w:val="en-GB" w:eastAsia="en-US"/>
    </w:rPr>
  </w:style>
  <w:style w:type="paragraph" w:customStyle="1" w:styleId="88D600C338B141879954A75839EA43458">
    <w:name w:val="88D600C338B141879954A75839EA43458"/>
    <w:rsid w:val="006D19AE"/>
    <w:rPr>
      <w:rFonts w:eastAsiaTheme="minorHAnsi"/>
      <w:lang w:val="en-GB" w:eastAsia="en-US"/>
    </w:rPr>
  </w:style>
  <w:style w:type="paragraph" w:customStyle="1" w:styleId="4652C728DB50484B81A474A2E168B6048">
    <w:name w:val="4652C728DB50484B81A474A2E168B6048"/>
    <w:rsid w:val="006D19AE"/>
    <w:rPr>
      <w:rFonts w:eastAsiaTheme="minorHAnsi"/>
      <w:lang w:val="en-GB" w:eastAsia="en-US"/>
    </w:rPr>
  </w:style>
  <w:style w:type="paragraph" w:customStyle="1" w:styleId="BB234B21BC824621BE081FE0AC9CD2908">
    <w:name w:val="BB234B21BC824621BE081FE0AC9CD2908"/>
    <w:rsid w:val="006D19AE"/>
    <w:rPr>
      <w:rFonts w:eastAsiaTheme="minorHAnsi"/>
      <w:lang w:val="en-GB" w:eastAsia="en-US"/>
    </w:rPr>
  </w:style>
  <w:style w:type="paragraph" w:customStyle="1" w:styleId="A8B9508B5FB44A01AA5F7F23638D9D0E8">
    <w:name w:val="A8B9508B5FB44A01AA5F7F23638D9D0E8"/>
    <w:rsid w:val="006D19AE"/>
    <w:rPr>
      <w:rFonts w:eastAsiaTheme="minorHAnsi"/>
      <w:lang w:val="en-GB" w:eastAsia="en-US"/>
    </w:rPr>
  </w:style>
  <w:style w:type="paragraph" w:customStyle="1" w:styleId="19C8CABA5DC3482CA8A4007E092C70371">
    <w:name w:val="19C8CABA5DC3482CA8A4007E092C70371"/>
    <w:rsid w:val="006D19AE"/>
    <w:rPr>
      <w:rFonts w:eastAsiaTheme="minorHAnsi"/>
      <w:lang w:val="en-GB" w:eastAsia="en-US"/>
    </w:rPr>
  </w:style>
  <w:style w:type="paragraph" w:customStyle="1" w:styleId="2F99584B0F95449CA86FA553E7B1F5791">
    <w:name w:val="2F99584B0F95449CA86FA553E7B1F5791"/>
    <w:rsid w:val="006D19AE"/>
    <w:rPr>
      <w:rFonts w:eastAsiaTheme="minorHAnsi"/>
      <w:lang w:val="en-GB" w:eastAsia="en-US"/>
    </w:rPr>
  </w:style>
  <w:style w:type="paragraph" w:customStyle="1" w:styleId="B9FFEB39F17148FB8F857C281CFBA8711">
    <w:name w:val="B9FFEB39F17148FB8F857C281CFBA8711"/>
    <w:rsid w:val="006D19AE"/>
    <w:rPr>
      <w:rFonts w:eastAsiaTheme="minorHAnsi"/>
      <w:lang w:val="en-GB" w:eastAsia="en-US"/>
    </w:rPr>
  </w:style>
  <w:style w:type="paragraph" w:customStyle="1" w:styleId="20EE3129D9074770954833D88A25C0991">
    <w:name w:val="20EE3129D9074770954833D88A25C0991"/>
    <w:rsid w:val="006D19AE"/>
    <w:rPr>
      <w:rFonts w:eastAsiaTheme="minorHAnsi"/>
      <w:lang w:val="en-GB" w:eastAsia="en-US"/>
    </w:rPr>
  </w:style>
  <w:style w:type="paragraph" w:customStyle="1" w:styleId="A17E5320B2BF4537A78FFABCC8BD02251">
    <w:name w:val="A17E5320B2BF4537A78FFABCC8BD02251"/>
    <w:rsid w:val="006D19AE"/>
    <w:rPr>
      <w:rFonts w:eastAsiaTheme="minorHAnsi"/>
      <w:lang w:val="en-GB" w:eastAsia="en-US"/>
    </w:rPr>
  </w:style>
  <w:style w:type="paragraph" w:customStyle="1" w:styleId="FEB2B4A216954A07A05C2208A8B1C92A1">
    <w:name w:val="FEB2B4A216954A07A05C2208A8B1C92A1"/>
    <w:rsid w:val="006D19AE"/>
    <w:rPr>
      <w:rFonts w:eastAsiaTheme="minorHAnsi"/>
      <w:lang w:val="en-GB" w:eastAsia="en-US"/>
    </w:rPr>
  </w:style>
  <w:style w:type="paragraph" w:customStyle="1" w:styleId="83603FF2AEDD4927A98FCAAE1CEE3869">
    <w:name w:val="83603FF2AEDD4927A98FCAAE1CEE3869"/>
    <w:rsid w:val="006D19AE"/>
    <w:rPr>
      <w:rFonts w:eastAsiaTheme="minorHAnsi"/>
      <w:lang w:val="en-GB" w:eastAsia="en-US"/>
    </w:rPr>
  </w:style>
  <w:style w:type="paragraph" w:customStyle="1" w:styleId="BC136A85292C46C09378B31D783F28AC1">
    <w:name w:val="BC136A85292C46C09378B31D783F28AC1"/>
    <w:rsid w:val="006D19AE"/>
    <w:rPr>
      <w:rFonts w:eastAsiaTheme="minorHAnsi"/>
      <w:lang w:val="en-GB" w:eastAsia="en-US"/>
    </w:rPr>
  </w:style>
  <w:style w:type="paragraph" w:customStyle="1" w:styleId="616BD29AE4C942ED9CDEB3EAFE6BB65D1">
    <w:name w:val="616BD29AE4C942ED9CDEB3EAFE6BB65D1"/>
    <w:rsid w:val="006D19AE"/>
    <w:rPr>
      <w:rFonts w:eastAsiaTheme="minorHAnsi"/>
      <w:lang w:val="en-GB" w:eastAsia="en-US"/>
    </w:rPr>
  </w:style>
  <w:style w:type="paragraph" w:customStyle="1" w:styleId="06CF182B41F249C794BCF7B28E7345741">
    <w:name w:val="06CF182B41F249C794BCF7B28E7345741"/>
    <w:rsid w:val="006D19AE"/>
    <w:rPr>
      <w:rFonts w:eastAsiaTheme="minorHAnsi"/>
      <w:lang w:val="en-GB" w:eastAsia="en-US"/>
    </w:rPr>
  </w:style>
  <w:style w:type="paragraph" w:customStyle="1" w:styleId="6A730BCE02AB423A82ADED1E278596DF1">
    <w:name w:val="6A730BCE02AB423A82ADED1E278596DF1"/>
    <w:rsid w:val="006D19AE"/>
    <w:rPr>
      <w:rFonts w:eastAsiaTheme="minorHAnsi"/>
      <w:lang w:val="en-GB" w:eastAsia="en-US"/>
    </w:rPr>
  </w:style>
  <w:style w:type="paragraph" w:customStyle="1" w:styleId="4E63EB3EDE7B45429A4FB39FD66DCB8E1">
    <w:name w:val="4E63EB3EDE7B45429A4FB39FD66DCB8E1"/>
    <w:rsid w:val="006D19AE"/>
    <w:rPr>
      <w:rFonts w:eastAsiaTheme="minorHAnsi"/>
      <w:lang w:val="en-GB" w:eastAsia="en-US"/>
    </w:rPr>
  </w:style>
  <w:style w:type="paragraph" w:customStyle="1" w:styleId="FB11EF8D03AF426682F94FE1E87F91B41">
    <w:name w:val="FB11EF8D03AF426682F94FE1E87F91B41"/>
    <w:rsid w:val="006D19AE"/>
    <w:rPr>
      <w:rFonts w:eastAsiaTheme="minorHAnsi"/>
      <w:lang w:val="en-GB" w:eastAsia="en-US"/>
    </w:rPr>
  </w:style>
  <w:style w:type="paragraph" w:customStyle="1" w:styleId="6C4B7628661F497BBC9DA1FD2FBB75031">
    <w:name w:val="6C4B7628661F497BBC9DA1FD2FBB75031"/>
    <w:rsid w:val="006D19AE"/>
    <w:rPr>
      <w:rFonts w:eastAsiaTheme="minorHAnsi"/>
      <w:lang w:val="en-GB" w:eastAsia="en-US"/>
    </w:rPr>
  </w:style>
  <w:style w:type="paragraph" w:customStyle="1" w:styleId="5545494F9AE44ECBA06A7C949687F3011">
    <w:name w:val="5545494F9AE44ECBA06A7C949687F3011"/>
    <w:rsid w:val="006D19AE"/>
    <w:rPr>
      <w:rFonts w:eastAsiaTheme="minorHAnsi"/>
      <w:lang w:val="en-GB" w:eastAsia="en-US"/>
    </w:rPr>
  </w:style>
  <w:style w:type="paragraph" w:customStyle="1" w:styleId="7743FEC2D2AA416DBB2BBC390E90C4771">
    <w:name w:val="7743FEC2D2AA416DBB2BBC390E90C4771"/>
    <w:rsid w:val="006D19AE"/>
    <w:rPr>
      <w:rFonts w:eastAsiaTheme="minorHAnsi"/>
      <w:lang w:val="en-GB" w:eastAsia="en-US"/>
    </w:rPr>
  </w:style>
  <w:style w:type="paragraph" w:customStyle="1" w:styleId="06506A60D2B04E77AE291FAC945917391">
    <w:name w:val="06506A60D2B04E77AE291FAC945917391"/>
    <w:rsid w:val="006D19AE"/>
    <w:rPr>
      <w:rFonts w:eastAsiaTheme="minorHAnsi"/>
      <w:lang w:val="en-GB" w:eastAsia="en-US"/>
    </w:rPr>
  </w:style>
  <w:style w:type="paragraph" w:customStyle="1" w:styleId="5C983D22E324431DB2CB6328932093CF1">
    <w:name w:val="5C983D22E324431DB2CB6328932093CF1"/>
    <w:rsid w:val="006D19AE"/>
    <w:rPr>
      <w:rFonts w:eastAsiaTheme="minorHAnsi"/>
      <w:lang w:val="en-GB" w:eastAsia="en-US"/>
    </w:rPr>
  </w:style>
  <w:style w:type="paragraph" w:customStyle="1" w:styleId="E87E97E9A3834EEBB1FCDBFF6F8A900B1">
    <w:name w:val="E87E97E9A3834EEBB1FCDBFF6F8A900B1"/>
    <w:rsid w:val="006D19AE"/>
    <w:rPr>
      <w:rFonts w:eastAsiaTheme="minorHAnsi"/>
      <w:lang w:val="en-GB" w:eastAsia="en-US"/>
    </w:rPr>
  </w:style>
  <w:style w:type="paragraph" w:customStyle="1" w:styleId="29E1D20F2F5340C884F26E2EE805553F1">
    <w:name w:val="29E1D20F2F5340C884F26E2EE805553F1"/>
    <w:rsid w:val="006D19AE"/>
    <w:rPr>
      <w:rFonts w:eastAsiaTheme="minorHAnsi"/>
      <w:lang w:val="en-GB" w:eastAsia="en-US"/>
    </w:rPr>
  </w:style>
  <w:style w:type="paragraph" w:customStyle="1" w:styleId="17D85AAE28C44BF6AC516295541339B21">
    <w:name w:val="17D85AAE28C44BF6AC516295541339B21"/>
    <w:rsid w:val="006D19AE"/>
    <w:rPr>
      <w:rFonts w:eastAsiaTheme="minorHAnsi"/>
      <w:lang w:val="en-GB" w:eastAsia="en-US"/>
    </w:rPr>
  </w:style>
  <w:style w:type="paragraph" w:customStyle="1" w:styleId="37F298CE7DEE4018B490FCEDC10C6E4D1">
    <w:name w:val="37F298CE7DEE4018B490FCEDC10C6E4D1"/>
    <w:rsid w:val="006D19AE"/>
    <w:rPr>
      <w:rFonts w:eastAsiaTheme="minorHAnsi"/>
      <w:lang w:val="en-GB" w:eastAsia="en-US"/>
    </w:rPr>
  </w:style>
  <w:style w:type="paragraph" w:customStyle="1" w:styleId="E924EFD57B164C6EA213741B2510204E1">
    <w:name w:val="E924EFD57B164C6EA213741B2510204E1"/>
    <w:rsid w:val="006D19AE"/>
    <w:rPr>
      <w:rFonts w:eastAsiaTheme="minorHAnsi"/>
      <w:lang w:val="en-GB" w:eastAsia="en-US"/>
    </w:rPr>
  </w:style>
  <w:style w:type="paragraph" w:customStyle="1" w:styleId="1C56B17209C443F2951C8C9C5CF3C6821">
    <w:name w:val="1C56B17209C443F2951C8C9C5CF3C6821"/>
    <w:rsid w:val="006D19AE"/>
    <w:rPr>
      <w:rFonts w:eastAsiaTheme="minorHAnsi"/>
      <w:lang w:val="en-GB" w:eastAsia="en-US"/>
    </w:rPr>
  </w:style>
  <w:style w:type="paragraph" w:customStyle="1" w:styleId="503E020FE9AB41E78FDEB480D4297CD81">
    <w:name w:val="503E020FE9AB41E78FDEB480D4297CD81"/>
    <w:rsid w:val="006D19AE"/>
    <w:rPr>
      <w:rFonts w:eastAsiaTheme="minorHAnsi"/>
      <w:lang w:val="en-GB" w:eastAsia="en-US"/>
    </w:rPr>
  </w:style>
  <w:style w:type="paragraph" w:customStyle="1" w:styleId="6DC23505419548069368291A08B236541">
    <w:name w:val="6DC23505419548069368291A08B236541"/>
    <w:rsid w:val="006D19AE"/>
    <w:rPr>
      <w:rFonts w:eastAsiaTheme="minorHAnsi"/>
      <w:lang w:val="en-GB" w:eastAsia="en-US"/>
    </w:rPr>
  </w:style>
  <w:style w:type="paragraph" w:customStyle="1" w:styleId="19B07813B79B45EBB42D581899A6DF1A1">
    <w:name w:val="19B07813B79B45EBB42D581899A6DF1A1"/>
    <w:rsid w:val="006D19AE"/>
    <w:rPr>
      <w:rFonts w:eastAsiaTheme="minorHAnsi"/>
      <w:lang w:val="en-GB" w:eastAsia="en-US"/>
    </w:rPr>
  </w:style>
  <w:style w:type="paragraph" w:customStyle="1" w:styleId="2ABA3AFE23844204BF21E9C3160BECBA1">
    <w:name w:val="2ABA3AFE23844204BF21E9C3160BECBA1"/>
    <w:rsid w:val="006D19AE"/>
    <w:rPr>
      <w:rFonts w:eastAsiaTheme="minorHAnsi"/>
      <w:lang w:val="en-GB" w:eastAsia="en-US"/>
    </w:rPr>
  </w:style>
  <w:style w:type="paragraph" w:customStyle="1" w:styleId="A1BD586BCBB0444B96CCD783F7958AFF1">
    <w:name w:val="A1BD586BCBB0444B96CCD783F7958AFF1"/>
    <w:rsid w:val="006D19AE"/>
    <w:rPr>
      <w:rFonts w:eastAsiaTheme="minorHAnsi"/>
      <w:lang w:val="en-GB" w:eastAsia="en-US"/>
    </w:rPr>
  </w:style>
  <w:style w:type="paragraph" w:customStyle="1" w:styleId="05B4275C7FBE4AC2B44AF9A0684A96419">
    <w:name w:val="05B4275C7FBE4AC2B44AF9A0684A96419"/>
    <w:rsid w:val="006D19AE"/>
    <w:rPr>
      <w:rFonts w:eastAsiaTheme="minorHAnsi"/>
      <w:lang w:val="en-GB" w:eastAsia="en-US"/>
    </w:rPr>
  </w:style>
  <w:style w:type="paragraph" w:customStyle="1" w:styleId="0CD7A042C3574D179417B202F3C172259">
    <w:name w:val="0CD7A042C3574D179417B202F3C172259"/>
    <w:rsid w:val="006D19AE"/>
    <w:rPr>
      <w:rFonts w:eastAsiaTheme="minorHAnsi"/>
      <w:lang w:val="en-GB" w:eastAsia="en-US"/>
    </w:rPr>
  </w:style>
  <w:style w:type="paragraph" w:customStyle="1" w:styleId="88D600C338B141879954A75839EA43459">
    <w:name w:val="88D600C338B141879954A75839EA43459"/>
    <w:rsid w:val="006D19AE"/>
    <w:rPr>
      <w:rFonts w:eastAsiaTheme="minorHAnsi"/>
      <w:lang w:val="en-GB" w:eastAsia="en-US"/>
    </w:rPr>
  </w:style>
  <w:style w:type="paragraph" w:customStyle="1" w:styleId="4652C728DB50484B81A474A2E168B6049">
    <w:name w:val="4652C728DB50484B81A474A2E168B6049"/>
    <w:rsid w:val="006D19AE"/>
    <w:rPr>
      <w:rFonts w:eastAsiaTheme="minorHAnsi"/>
      <w:lang w:val="en-GB" w:eastAsia="en-US"/>
    </w:rPr>
  </w:style>
  <w:style w:type="paragraph" w:customStyle="1" w:styleId="BB234B21BC824621BE081FE0AC9CD2909">
    <w:name w:val="BB234B21BC824621BE081FE0AC9CD2909"/>
    <w:rsid w:val="006D19AE"/>
    <w:rPr>
      <w:rFonts w:eastAsiaTheme="minorHAnsi"/>
      <w:lang w:val="en-GB" w:eastAsia="en-US"/>
    </w:rPr>
  </w:style>
  <w:style w:type="paragraph" w:customStyle="1" w:styleId="A8B9508B5FB44A01AA5F7F23638D9D0E9">
    <w:name w:val="A8B9508B5FB44A01AA5F7F23638D9D0E9"/>
    <w:rsid w:val="006D19AE"/>
    <w:rPr>
      <w:rFonts w:eastAsiaTheme="minorHAnsi"/>
      <w:lang w:val="en-GB" w:eastAsia="en-US"/>
    </w:rPr>
  </w:style>
  <w:style w:type="paragraph" w:customStyle="1" w:styleId="19C8CABA5DC3482CA8A4007E092C70372">
    <w:name w:val="19C8CABA5DC3482CA8A4007E092C70372"/>
    <w:rsid w:val="006D19AE"/>
    <w:rPr>
      <w:rFonts w:eastAsiaTheme="minorHAnsi"/>
      <w:lang w:val="en-GB" w:eastAsia="en-US"/>
    </w:rPr>
  </w:style>
  <w:style w:type="paragraph" w:customStyle="1" w:styleId="2F99584B0F95449CA86FA553E7B1F5792">
    <w:name w:val="2F99584B0F95449CA86FA553E7B1F5792"/>
    <w:rsid w:val="006D19AE"/>
    <w:rPr>
      <w:rFonts w:eastAsiaTheme="minorHAnsi"/>
      <w:lang w:val="en-GB" w:eastAsia="en-US"/>
    </w:rPr>
  </w:style>
  <w:style w:type="paragraph" w:customStyle="1" w:styleId="B9FFEB39F17148FB8F857C281CFBA8712">
    <w:name w:val="B9FFEB39F17148FB8F857C281CFBA8712"/>
    <w:rsid w:val="006D19AE"/>
    <w:rPr>
      <w:rFonts w:eastAsiaTheme="minorHAnsi"/>
      <w:lang w:val="en-GB" w:eastAsia="en-US"/>
    </w:rPr>
  </w:style>
  <w:style w:type="paragraph" w:customStyle="1" w:styleId="20EE3129D9074770954833D88A25C0992">
    <w:name w:val="20EE3129D9074770954833D88A25C0992"/>
    <w:rsid w:val="006D19AE"/>
    <w:rPr>
      <w:rFonts w:eastAsiaTheme="minorHAnsi"/>
      <w:lang w:val="en-GB" w:eastAsia="en-US"/>
    </w:rPr>
  </w:style>
  <w:style w:type="paragraph" w:customStyle="1" w:styleId="A17E5320B2BF4537A78FFABCC8BD02252">
    <w:name w:val="A17E5320B2BF4537A78FFABCC8BD02252"/>
    <w:rsid w:val="006D19AE"/>
    <w:rPr>
      <w:rFonts w:eastAsiaTheme="minorHAnsi"/>
      <w:lang w:val="en-GB" w:eastAsia="en-US"/>
    </w:rPr>
  </w:style>
  <w:style w:type="paragraph" w:customStyle="1" w:styleId="FEB2B4A216954A07A05C2208A8B1C92A2">
    <w:name w:val="FEB2B4A216954A07A05C2208A8B1C92A2"/>
    <w:rsid w:val="006D19AE"/>
    <w:rPr>
      <w:rFonts w:eastAsiaTheme="minorHAnsi"/>
      <w:lang w:val="en-GB" w:eastAsia="en-US"/>
    </w:rPr>
  </w:style>
  <w:style w:type="paragraph" w:customStyle="1" w:styleId="83603FF2AEDD4927A98FCAAE1CEE38691">
    <w:name w:val="83603FF2AEDD4927A98FCAAE1CEE38691"/>
    <w:rsid w:val="006D19AE"/>
    <w:rPr>
      <w:rFonts w:eastAsiaTheme="minorHAnsi"/>
      <w:lang w:val="en-GB" w:eastAsia="en-US"/>
    </w:rPr>
  </w:style>
  <w:style w:type="paragraph" w:customStyle="1" w:styleId="BC136A85292C46C09378B31D783F28AC2">
    <w:name w:val="BC136A85292C46C09378B31D783F28AC2"/>
    <w:rsid w:val="006D19AE"/>
    <w:rPr>
      <w:rFonts w:eastAsiaTheme="minorHAnsi"/>
      <w:lang w:val="en-GB" w:eastAsia="en-US"/>
    </w:rPr>
  </w:style>
  <w:style w:type="paragraph" w:customStyle="1" w:styleId="616BD29AE4C942ED9CDEB3EAFE6BB65D2">
    <w:name w:val="616BD29AE4C942ED9CDEB3EAFE6BB65D2"/>
    <w:rsid w:val="006D19AE"/>
    <w:rPr>
      <w:rFonts w:eastAsiaTheme="minorHAnsi"/>
      <w:lang w:val="en-GB" w:eastAsia="en-US"/>
    </w:rPr>
  </w:style>
  <w:style w:type="paragraph" w:customStyle="1" w:styleId="06CF182B41F249C794BCF7B28E7345742">
    <w:name w:val="06CF182B41F249C794BCF7B28E7345742"/>
    <w:rsid w:val="006D19AE"/>
    <w:rPr>
      <w:rFonts w:eastAsiaTheme="minorHAnsi"/>
      <w:lang w:val="en-GB" w:eastAsia="en-US"/>
    </w:rPr>
  </w:style>
  <w:style w:type="paragraph" w:customStyle="1" w:styleId="6A730BCE02AB423A82ADED1E278596DF2">
    <w:name w:val="6A730BCE02AB423A82ADED1E278596DF2"/>
    <w:rsid w:val="006D19AE"/>
    <w:rPr>
      <w:rFonts w:eastAsiaTheme="minorHAnsi"/>
      <w:lang w:val="en-GB" w:eastAsia="en-US"/>
    </w:rPr>
  </w:style>
  <w:style w:type="paragraph" w:customStyle="1" w:styleId="4E63EB3EDE7B45429A4FB39FD66DCB8E2">
    <w:name w:val="4E63EB3EDE7B45429A4FB39FD66DCB8E2"/>
    <w:rsid w:val="006D19AE"/>
    <w:rPr>
      <w:rFonts w:eastAsiaTheme="minorHAnsi"/>
      <w:lang w:val="en-GB" w:eastAsia="en-US"/>
    </w:rPr>
  </w:style>
  <w:style w:type="paragraph" w:customStyle="1" w:styleId="FB11EF8D03AF426682F94FE1E87F91B42">
    <w:name w:val="FB11EF8D03AF426682F94FE1E87F91B42"/>
    <w:rsid w:val="006D19AE"/>
    <w:rPr>
      <w:rFonts w:eastAsiaTheme="minorHAnsi"/>
      <w:lang w:val="en-GB" w:eastAsia="en-US"/>
    </w:rPr>
  </w:style>
  <w:style w:type="paragraph" w:customStyle="1" w:styleId="6C4B7628661F497BBC9DA1FD2FBB75032">
    <w:name w:val="6C4B7628661F497BBC9DA1FD2FBB75032"/>
    <w:rsid w:val="006D19AE"/>
    <w:rPr>
      <w:rFonts w:eastAsiaTheme="minorHAnsi"/>
      <w:lang w:val="en-GB" w:eastAsia="en-US"/>
    </w:rPr>
  </w:style>
  <w:style w:type="paragraph" w:customStyle="1" w:styleId="5545494F9AE44ECBA06A7C949687F3012">
    <w:name w:val="5545494F9AE44ECBA06A7C949687F3012"/>
    <w:rsid w:val="006D19AE"/>
    <w:rPr>
      <w:rFonts w:eastAsiaTheme="minorHAnsi"/>
      <w:lang w:val="en-GB" w:eastAsia="en-US"/>
    </w:rPr>
  </w:style>
  <w:style w:type="paragraph" w:customStyle="1" w:styleId="7743FEC2D2AA416DBB2BBC390E90C4772">
    <w:name w:val="7743FEC2D2AA416DBB2BBC390E90C4772"/>
    <w:rsid w:val="006D19AE"/>
    <w:rPr>
      <w:rFonts w:eastAsiaTheme="minorHAnsi"/>
      <w:lang w:val="en-GB" w:eastAsia="en-US"/>
    </w:rPr>
  </w:style>
  <w:style w:type="paragraph" w:customStyle="1" w:styleId="06506A60D2B04E77AE291FAC945917392">
    <w:name w:val="06506A60D2B04E77AE291FAC945917392"/>
    <w:rsid w:val="006D19AE"/>
    <w:rPr>
      <w:rFonts w:eastAsiaTheme="minorHAnsi"/>
      <w:lang w:val="en-GB" w:eastAsia="en-US"/>
    </w:rPr>
  </w:style>
  <w:style w:type="paragraph" w:customStyle="1" w:styleId="5C983D22E324431DB2CB6328932093CF2">
    <w:name w:val="5C983D22E324431DB2CB6328932093CF2"/>
    <w:rsid w:val="006D19AE"/>
    <w:rPr>
      <w:rFonts w:eastAsiaTheme="minorHAnsi"/>
      <w:lang w:val="en-GB" w:eastAsia="en-US"/>
    </w:rPr>
  </w:style>
  <w:style w:type="paragraph" w:customStyle="1" w:styleId="E87E97E9A3834EEBB1FCDBFF6F8A900B2">
    <w:name w:val="E87E97E9A3834EEBB1FCDBFF6F8A900B2"/>
    <w:rsid w:val="006D19AE"/>
    <w:rPr>
      <w:rFonts w:eastAsiaTheme="minorHAnsi"/>
      <w:lang w:val="en-GB" w:eastAsia="en-US"/>
    </w:rPr>
  </w:style>
  <w:style w:type="paragraph" w:customStyle="1" w:styleId="29E1D20F2F5340C884F26E2EE805553F2">
    <w:name w:val="29E1D20F2F5340C884F26E2EE805553F2"/>
    <w:rsid w:val="006D19AE"/>
    <w:rPr>
      <w:rFonts w:eastAsiaTheme="minorHAnsi"/>
      <w:lang w:val="en-GB" w:eastAsia="en-US"/>
    </w:rPr>
  </w:style>
  <w:style w:type="paragraph" w:customStyle="1" w:styleId="17D85AAE28C44BF6AC516295541339B22">
    <w:name w:val="17D85AAE28C44BF6AC516295541339B22"/>
    <w:rsid w:val="006D19AE"/>
    <w:rPr>
      <w:rFonts w:eastAsiaTheme="minorHAnsi"/>
      <w:lang w:val="en-GB" w:eastAsia="en-US"/>
    </w:rPr>
  </w:style>
  <w:style w:type="paragraph" w:customStyle="1" w:styleId="37F298CE7DEE4018B490FCEDC10C6E4D2">
    <w:name w:val="37F298CE7DEE4018B490FCEDC10C6E4D2"/>
    <w:rsid w:val="006D19AE"/>
    <w:rPr>
      <w:rFonts w:eastAsiaTheme="minorHAnsi"/>
      <w:lang w:val="en-GB" w:eastAsia="en-US"/>
    </w:rPr>
  </w:style>
  <w:style w:type="paragraph" w:customStyle="1" w:styleId="E924EFD57B164C6EA213741B2510204E2">
    <w:name w:val="E924EFD57B164C6EA213741B2510204E2"/>
    <w:rsid w:val="006D19AE"/>
    <w:rPr>
      <w:rFonts w:eastAsiaTheme="minorHAnsi"/>
      <w:lang w:val="en-GB" w:eastAsia="en-US"/>
    </w:rPr>
  </w:style>
  <w:style w:type="paragraph" w:customStyle="1" w:styleId="1C56B17209C443F2951C8C9C5CF3C6822">
    <w:name w:val="1C56B17209C443F2951C8C9C5CF3C6822"/>
    <w:rsid w:val="006D19AE"/>
    <w:rPr>
      <w:rFonts w:eastAsiaTheme="minorHAnsi"/>
      <w:lang w:val="en-GB" w:eastAsia="en-US"/>
    </w:rPr>
  </w:style>
  <w:style w:type="paragraph" w:customStyle="1" w:styleId="503E020FE9AB41E78FDEB480D4297CD82">
    <w:name w:val="503E020FE9AB41E78FDEB480D4297CD82"/>
    <w:rsid w:val="006D19AE"/>
    <w:rPr>
      <w:rFonts w:eastAsiaTheme="minorHAnsi"/>
      <w:lang w:val="en-GB" w:eastAsia="en-US"/>
    </w:rPr>
  </w:style>
  <w:style w:type="paragraph" w:customStyle="1" w:styleId="6DC23505419548069368291A08B236542">
    <w:name w:val="6DC23505419548069368291A08B236542"/>
    <w:rsid w:val="006D19AE"/>
    <w:rPr>
      <w:rFonts w:eastAsiaTheme="minorHAnsi"/>
      <w:lang w:val="en-GB" w:eastAsia="en-US"/>
    </w:rPr>
  </w:style>
  <w:style w:type="paragraph" w:customStyle="1" w:styleId="19B07813B79B45EBB42D581899A6DF1A2">
    <w:name w:val="19B07813B79B45EBB42D581899A6DF1A2"/>
    <w:rsid w:val="006D19AE"/>
    <w:rPr>
      <w:rFonts w:eastAsiaTheme="minorHAnsi"/>
      <w:lang w:val="en-GB" w:eastAsia="en-US"/>
    </w:rPr>
  </w:style>
  <w:style w:type="paragraph" w:customStyle="1" w:styleId="2ABA3AFE23844204BF21E9C3160BECBA2">
    <w:name w:val="2ABA3AFE23844204BF21E9C3160BECBA2"/>
    <w:rsid w:val="006D19AE"/>
    <w:rPr>
      <w:rFonts w:eastAsiaTheme="minorHAnsi"/>
      <w:lang w:val="en-GB" w:eastAsia="en-US"/>
    </w:rPr>
  </w:style>
  <w:style w:type="paragraph" w:customStyle="1" w:styleId="A1BD586BCBB0444B96CCD783F7958AFF2">
    <w:name w:val="A1BD586BCBB0444B96CCD783F7958AFF2"/>
    <w:rsid w:val="006D19AE"/>
    <w:rPr>
      <w:rFonts w:eastAsiaTheme="minorHAnsi"/>
      <w:lang w:val="en-GB" w:eastAsia="en-US"/>
    </w:rPr>
  </w:style>
  <w:style w:type="paragraph" w:customStyle="1" w:styleId="05B4275C7FBE4AC2B44AF9A0684A964110">
    <w:name w:val="05B4275C7FBE4AC2B44AF9A0684A964110"/>
    <w:rsid w:val="006D19AE"/>
    <w:rPr>
      <w:rFonts w:eastAsiaTheme="minorHAnsi"/>
      <w:lang w:val="en-GB" w:eastAsia="en-US"/>
    </w:rPr>
  </w:style>
  <w:style w:type="paragraph" w:customStyle="1" w:styleId="0CD7A042C3574D179417B202F3C1722510">
    <w:name w:val="0CD7A042C3574D179417B202F3C1722510"/>
    <w:rsid w:val="006D19AE"/>
    <w:rPr>
      <w:rFonts w:eastAsiaTheme="minorHAnsi"/>
      <w:lang w:val="en-GB" w:eastAsia="en-US"/>
    </w:rPr>
  </w:style>
  <w:style w:type="paragraph" w:customStyle="1" w:styleId="88D600C338B141879954A75839EA434510">
    <w:name w:val="88D600C338B141879954A75839EA434510"/>
    <w:rsid w:val="006D19AE"/>
    <w:rPr>
      <w:rFonts w:eastAsiaTheme="minorHAnsi"/>
      <w:lang w:val="en-GB" w:eastAsia="en-US"/>
    </w:rPr>
  </w:style>
  <w:style w:type="paragraph" w:customStyle="1" w:styleId="4652C728DB50484B81A474A2E168B60410">
    <w:name w:val="4652C728DB50484B81A474A2E168B60410"/>
    <w:rsid w:val="006D19AE"/>
    <w:rPr>
      <w:rFonts w:eastAsiaTheme="minorHAnsi"/>
      <w:lang w:val="en-GB" w:eastAsia="en-US"/>
    </w:rPr>
  </w:style>
  <w:style w:type="paragraph" w:customStyle="1" w:styleId="BB234B21BC824621BE081FE0AC9CD29010">
    <w:name w:val="BB234B21BC824621BE081FE0AC9CD29010"/>
    <w:rsid w:val="006D19AE"/>
    <w:rPr>
      <w:rFonts w:eastAsiaTheme="minorHAnsi"/>
      <w:lang w:val="en-GB" w:eastAsia="en-US"/>
    </w:rPr>
  </w:style>
  <w:style w:type="paragraph" w:customStyle="1" w:styleId="A8B9508B5FB44A01AA5F7F23638D9D0E10">
    <w:name w:val="A8B9508B5FB44A01AA5F7F23638D9D0E10"/>
    <w:rsid w:val="006D19AE"/>
    <w:rPr>
      <w:rFonts w:eastAsiaTheme="minorHAnsi"/>
      <w:lang w:val="en-GB" w:eastAsia="en-US"/>
    </w:rPr>
  </w:style>
  <w:style w:type="paragraph" w:customStyle="1" w:styleId="19C8CABA5DC3482CA8A4007E092C70373">
    <w:name w:val="19C8CABA5DC3482CA8A4007E092C70373"/>
    <w:rsid w:val="006D19AE"/>
    <w:rPr>
      <w:rFonts w:eastAsiaTheme="minorHAnsi"/>
      <w:lang w:val="en-GB" w:eastAsia="en-US"/>
    </w:rPr>
  </w:style>
  <w:style w:type="paragraph" w:customStyle="1" w:styleId="2F99584B0F95449CA86FA553E7B1F5793">
    <w:name w:val="2F99584B0F95449CA86FA553E7B1F5793"/>
    <w:rsid w:val="006D19AE"/>
    <w:rPr>
      <w:rFonts w:eastAsiaTheme="minorHAnsi"/>
      <w:lang w:val="en-GB" w:eastAsia="en-US"/>
    </w:rPr>
  </w:style>
  <w:style w:type="paragraph" w:customStyle="1" w:styleId="B9FFEB39F17148FB8F857C281CFBA8713">
    <w:name w:val="B9FFEB39F17148FB8F857C281CFBA8713"/>
    <w:rsid w:val="006D19AE"/>
    <w:rPr>
      <w:rFonts w:eastAsiaTheme="minorHAnsi"/>
      <w:lang w:val="en-GB" w:eastAsia="en-US"/>
    </w:rPr>
  </w:style>
  <w:style w:type="paragraph" w:customStyle="1" w:styleId="20EE3129D9074770954833D88A25C0993">
    <w:name w:val="20EE3129D9074770954833D88A25C0993"/>
    <w:rsid w:val="006D19AE"/>
    <w:rPr>
      <w:rFonts w:eastAsiaTheme="minorHAnsi"/>
      <w:lang w:val="en-GB" w:eastAsia="en-US"/>
    </w:rPr>
  </w:style>
  <w:style w:type="paragraph" w:customStyle="1" w:styleId="A17E5320B2BF4537A78FFABCC8BD02253">
    <w:name w:val="A17E5320B2BF4537A78FFABCC8BD02253"/>
    <w:rsid w:val="006D19AE"/>
    <w:rPr>
      <w:rFonts w:eastAsiaTheme="minorHAnsi"/>
      <w:lang w:val="en-GB" w:eastAsia="en-US"/>
    </w:rPr>
  </w:style>
  <w:style w:type="paragraph" w:customStyle="1" w:styleId="FEB2B4A216954A07A05C2208A8B1C92A3">
    <w:name w:val="FEB2B4A216954A07A05C2208A8B1C92A3"/>
    <w:rsid w:val="006D19AE"/>
    <w:rPr>
      <w:rFonts w:eastAsiaTheme="minorHAnsi"/>
      <w:lang w:val="en-GB" w:eastAsia="en-US"/>
    </w:rPr>
  </w:style>
  <w:style w:type="paragraph" w:customStyle="1" w:styleId="83603FF2AEDD4927A98FCAAE1CEE38692">
    <w:name w:val="83603FF2AEDD4927A98FCAAE1CEE38692"/>
    <w:rsid w:val="006D19AE"/>
    <w:rPr>
      <w:rFonts w:eastAsiaTheme="minorHAnsi"/>
      <w:lang w:val="en-GB" w:eastAsia="en-US"/>
    </w:rPr>
  </w:style>
  <w:style w:type="paragraph" w:customStyle="1" w:styleId="BC136A85292C46C09378B31D783F28AC3">
    <w:name w:val="BC136A85292C46C09378B31D783F28AC3"/>
    <w:rsid w:val="006D19AE"/>
    <w:rPr>
      <w:rFonts w:eastAsiaTheme="minorHAnsi"/>
      <w:lang w:val="en-GB" w:eastAsia="en-US"/>
    </w:rPr>
  </w:style>
  <w:style w:type="paragraph" w:customStyle="1" w:styleId="616BD29AE4C942ED9CDEB3EAFE6BB65D3">
    <w:name w:val="616BD29AE4C942ED9CDEB3EAFE6BB65D3"/>
    <w:rsid w:val="006D19AE"/>
    <w:rPr>
      <w:rFonts w:eastAsiaTheme="minorHAnsi"/>
      <w:lang w:val="en-GB" w:eastAsia="en-US"/>
    </w:rPr>
  </w:style>
  <w:style w:type="paragraph" w:customStyle="1" w:styleId="06CF182B41F249C794BCF7B28E7345743">
    <w:name w:val="06CF182B41F249C794BCF7B28E7345743"/>
    <w:rsid w:val="006D19AE"/>
    <w:rPr>
      <w:rFonts w:eastAsiaTheme="minorHAnsi"/>
      <w:lang w:val="en-GB" w:eastAsia="en-US"/>
    </w:rPr>
  </w:style>
  <w:style w:type="paragraph" w:customStyle="1" w:styleId="6A730BCE02AB423A82ADED1E278596DF3">
    <w:name w:val="6A730BCE02AB423A82ADED1E278596DF3"/>
    <w:rsid w:val="006D19AE"/>
    <w:rPr>
      <w:rFonts w:eastAsiaTheme="minorHAnsi"/>
      <w:lang w:val="en-GB" w:eastAsia="en-US"/>
    </w:rPr>
  </w:style>
  <w:style w:type="paragraph" w:customStyle="1" w:styleId="4E63EB3EDE7B45429A4FB39FD66DCB8E3">
    <w:name w:val="4E63EB3EDE7B45429A4FB39FD66DCB8E3"/>
    <w:rsid w:val="006D19AE"/>
    <w:rPr>
      <w:rFonts w:eastAsiaTheme="minorHAnsi"/>
      <w:lang w:val="en-GB" w:eastAsia="en-US"/>
    </w:rPr>
  </w:style>
  <w:style w:type="paragraph" w:customStyle="1" w:styleId="FB11EF8D03AF426682F94FE1E87F91B43">
    <w:name w:val="FB11EF8D03AF426682F94FE1E87F91B43"/>
    <w:rsid w:val="006D19AE"/>
    <w:rPr>
      <w:rFonts w:eastAsiaTheme="minorHAnsi"/>
      <w:lang w:val="en-GB" w:eastAsia="en-US"/>
    </w:rPr>
  </w:style>
  <w:style w:type="paragraph" w:customStyle="1" w:styleId="6C4B7628661F497BBC9DA1FD2FBB75033">
    <w:name w:val="6C4B7628661F497BBC9DA1FD2FBB75033"/>
    <w:rsid w:val="006D19AE"/>
    <w:rPr>
      <w:rFonts w:eastAsiaTheme="minorHAnsi"/>
      <w:lang w:val="en-GB" w:eastAsia="en-US"/>
    </w:rPr>
  </w:style>
  <w:style w:type="paragraph" w:customStyle="1" w:styleId="5545494F9AE44ECBA06A7C949687F3013">
    <w:name w:val="5545494F9AE44ECBA06A7C949687F3013"/>
    <w:rsid w:val="006D19AE"/>
    <w:rPr>
      <w:rFonts w:eastAsiaTheme="minorHAnsi"/>
      <w:lang w:val="en-GB" w:eastAsia="en-US"/>
    </w:rPr>
  </w:style>
  <w:style w:type="paragraph" w:customStyle="1" w:styleId="7743FEC2D2AA416DBB2BBC390E90C4773">
    <w:name w:val="7743FEC2D2AA416DBB2BBC390E90C4773"/>
    <w:rsid w:val="006D19AE"/>
    <w:rPr>
      <w:rFonts w:eastAsiaTheme="minorHAnsi"/>
      <w:lang w:val="en-GB" w:eastAsia="en-US"/>
    </w:rPr>
  </w:style>
  <w:style w:type="paragraph" w:customStyle="1" w:styleId="06506A60D2B04E77AE291FAC945917393">
    <w:name w:val="06506A60D2B04E77AE291FAC945917393"/>
    <w:rsid w:val="006D19AE"/>
    <w:rPr>
      <w:rFonts w:eastAsiaTheme="minorHAnsi"/>
      <w:lang w:val="en-GB" w:eastAsia="en-US"/>
    </w:rPr>
  </w:style>
  <w:style w:type="paragraph" w:customStyle="1" w:styleId="5C983D22E324431DB2CB6328932093CF3">
    <w:name w:val="5C983D22E324431DB2CB6328932093CF3"/>
    <w:rsid w:val="006D19AE"/>
    <w:rPr>
      <w:rFonts w:eastAsiaTheme="minorHAnsi"/>
      <w:lang w:val="en-GB" w:eastAsia="en-US"/>
    </w:rPr>
  </w:style>
  <w:style w:type="paragraph" w:customStyle="1" w:styleId="E87E97E9A3834EEBB1FCDBFF6F8A900B3">
    <w:name w:val="E87E97E9A3834EEBB1FCDBFF6F8A900B3"/>
    <w:rsid w:val="006D19AE"/>
    <w:rPr>
      <w:rFonts w:eastAsiaTheme="minorHAnsi"/>
      <w:lang w:val="en-GB" w:eastAsia="en-US"/>
    </w:rPr>
  </w:style>
  <w:style w:type="paragraph" w:customStyle="1" w:styleId="29E1D20F2F5340C884F26E2EE805553F3">
    <w:name w:val="29E1D20F2F5340C884F26E2EE805553F3"/>
    <w:rsid w:val="006D19AE"/>
    <w:rPr>
      <w:rFonts w:eastAsiaTheme="minorHAnsi"/>
      <w:lang w:val="en-GB" w:eastAsia="en-US"/>
    </w:rPr>
  </w:style>
  <w:style w:type="paragraph" w:customStyle="1" w:styleId="17D85AAE28C44BF6AC516295541339B23">
    <w:name w:val="17D85AAE28C44BF6AC516295541339B23"/>
    <w:rsid w:val="006D19AE"/>
    <w:rPr>
      <w:rFonts w:eastAsiaTheme="minorHAnsi"/>
      <w:lang w:val="en-GB" w:eastAsia="en-US"/>
    </w:rPr>
  </w:style>
  <w:style w:type="paragraph" w:customStyle="1" w:styleId="37F298CE7DEE4018B490FCEDC10C6E4D3">
    <w:name w:val="37F298CE7DEE4018B490FCEDC10C6E4D3"/>
    <w:rsid w:val="006D19AE"/>
    <w:rPr>
      <w:rFonts w:eastAsiaTheme="minorHAnsi"/>
      <w:lang w:val="en-GB" w:eastAsia="en-US"/>
    </w:rPr>
  </w:style>
  <w:style w:type="paragraph" w:customStyle="1" w:styleId="E924EFD57B164C6EA213741B2510204E3">
    <w:name w:val="E924EFD57B164C6EA213741B2510204E3"/>
    <w:rsid w:val="006D19AE"/>
    <w:rPr>
      <w:rFonts w:eastAsiaTheme="minorHAnsi"/>
      <w:lang w:val="en-GB" w:eastAsia="en-US"/>
    </w:rPr>
  </w:style>
  <w:style w:type="paragraph" w:customStyle="1" w:styleId="1C56B17209C443F2951C8C9C5CF3C6823">
    <w:name w:val="1C56B17209C443F2951C8C9C5CF3C6823"/>
    <w:rsid w:val="006D19AE"/>
    <w:rPr>
      <w:rFonts w:eastAsiaTheme="minorHAnsi"/>
      <w:lang w:val="en-GB" w:eastAsia="en-US"/>
    </w:rPr>
  </w:style>
  <w:style w:type="paragraph" w:customStyle="1" w:styleId="503E020FE9AB41E78FDEB480D4297CD83">
    <w:name w:val="503E020FE9AB41E78FDEB480D4297CD83"/>
    <w:rsid w:val="006D19AE"/>
    <w:rPr>
      <w:rFonts w:eastAsiaTheme="minorHAnsi"/>
      <w:lang w:val="en-GB" w:eastAsia="en-US"/>
    </w:rPr>
  </w:style>
  <w:style w:type="paragraph" w:customStyle="1" w:styleId="6DC23505419548069368291A08B236543">
    <w:name w:val="6DC23505419548069368291A08B236543"/>
    <w:rsid w:val="006D19AE"/>
    <w:rPr>
      <w:rFonts w:eastAsiaTheme="minorHAnsi"/>
      <w:lang w:val="en-GB" w:eastAsia="en-US"/>
    </w:rPr>
  </w:style>
  <w:style w:type="paragraph" w:customStyle="1" w:styleId="19B07813B79B45EBB42D581899A6DF1A3">
    <w:name w:val="19B07813B79B45EBB42D581899A6DF1A3"/>
    <w:rsid w:val="006D19AE"/>
    <w:rPr>
      <w:rFonts w:eastAsiaTheme="minorHAnsi"/>
      <w:lang w:val="en-GB" w:eastAsia="en-US"/>
    </w:rPr>
  </w:style>
  <w:style w:type="paragraph" w:customStyle="1" w:styleId="2ABA3AFE23844204BF21E9C3160BECBA3">
    <w:name w:val="2ABA3AFE23844204BF21E9C3160BECBA3"/>
    <w:rsid w:val="006D19AE"/>
    <w:rPr>
      <w:rFonts w:eastAsiaTheme="minorHAnsi"/>
      <w:lang w:val="en-GB" w:eastAsia="en-US"/>
    </w:rPr>
  </w:style>
  <w:style w:type="paragraph" w:customStyle="1" w:styleId="A1BD586BCBB0444B96CCD783F7958AFF3">
    <w:name w:val="A1BD586BCBB0444B96CCD783F7958AFF3"/>
    <w:rsid w:val="006D19AE"/>
    <w:rPr>
      <w:rFonts w:eastAsiaTheme="minorHAnsi"/>
      <w:lang w:val="en-GB" w:eastAsia="en-US"/>
    </w:rPr>
  </w:style>
  <w:style w:type="paragraph" w:customStyle="1" w:styleId="05B4275C7FBE4AC2B44AF9A0684A964111">
    <w:name w:val="05B4275C7FBE4AC2B44AF9A0684A964111"/>
    <w:rsid w:val="006D19AE"/>
    <w:rPr>
      <w:rFonts w:eastAsiaTheme="minorHAnsi"/>
      <w:lang w:val="en-GB" w:eastAsia="en-US"/>
    </w:rPr>
  </w:style>
  <w:style w:type="paragraph" w:customStyle="1" w:styleId="0CD7A042C3574D179417B202F3C1722511">
    <w:name w:val="0CD7A042C3574D179417B202F3C1722511"/>
    <w:rsid w:val="006D19AE"/>
    <w:rPr>
      <w:rFonts w:eastAsiaTheme="minorHAnsi"/>
      <w:lang w:val="en-GB" w:eastAsia="en-US"/>
    </w:rPr>
  </w:style>
  <w:style w:type="paragraph" w:customStyle="1" w:styleId="88D600C338B141879954A75839EA434511">
    <w:name w:val="88D600C338B141879954A75839EA434511"/>
    <w:rsid w:val="006D19AE"/>
    <w:rPr>
      <w:rFonts w:eastAsiaTheme="minorHAnsi"/>
      <w:lang w:val="en-GB" w:eastAsia="en-US"/>
    </w:rPr>
  </w:style>
  <w:style w:type="paragraph" w:customStyle="1" w:styleId="4652C728DB50484B81A474A2E168B60411">
    <w:name w:val="4652C728DB50484B81A474A2E168B60411"/>
    <w:rsid w:val="006D19AE"/>
    <w:rPr>
      <w:rFonts w:eastAsiaTheme="minorHAnsi"/>
      <w:lang w:val="en-GB" w:eastAsia="en-US"/>
    </w:rPr>
  </w:style>
  <w:style w:type="paragraph" w:customStyle="1" w:styleId="BB234B21BC824621BE081FE0AC9CD29011">
    <w:name w:val="BB234B21BC824621BE081FE0AC9CD29011"/>
    <w:rsid w:val="006D19AE"/>
    <w:rPr>
      <w:rFonts w:eastAsiaTheme="minorHAnsi"/>
      <w:lang w:val="en-GB" w:eastAsia="en-US"/>
    </w:rPr>
  </w:style>
  <w:style w:type="paragraph" w:customStyle="1" w:styleId="A8B9508B5FB44A01AA5F7F23638D9D0E11">
    <w:name w:val="A8B9508B5FB44A01AA5F7F23638D9D0E11"/>
    <w:rsid w:val="006D19AE"/>
    <w:rPr>
      <w:rFonts w:eastAsiaTheme="minorHAnsi"/>
      <w:lang w:val="en-GB" w:eastAsia="en-US"/>
    </w:rPr>
  </w:style>
  <w:style w:type="paragraph" w:customStyle="1" w:styleId="A57D9E42B1CA4D37BDA03D718F4762CD">
    <w:name w:val="A57D9E42B1CA4D37BDA03D718F4762CD"/>
    <w:rsid w:val="006D19AE"/>
    <w:rPr>
      <w:rFonts w:eastAsiaTheme="minorHAnsi"/>
      <w:lang w:val="en-GB" w:eastAsia="en-US"/>
    </w:rPr>
  </w:style>
  <w:style w:type="paragraph" w:customStyle="1" w:styleId="1FAD274F6A314E92826A05A76CC1ECCA">
    <w:name w:val="1FAD274F6A314E92826A05A76CC1ECCA"/>
    <w:rsid w:val="006D19AE"/>
    <w:rPr>
      <w:rFonts w:eastAsiaTheme="minorHAnsi"/>
      <w:lang w:val="en-GB" w:eastAsia="en-US"/>
    </w:rPr>
  </w:style>
  <w:style w:type="paragraph" w:customStyle="1" w:styleId="B5810CC60633448C8D111FD4B9694394">
    <w:name w:val="B5810CC60633448C8D111FD4B9694394"/>
    <w:rsid w:val="006D19AE"/>
    <w:rPr>
      <w:rFonts w:eastAsiaTheme="minorHAnsi"/>
      <w:lang w:val="en-GB" w:eastAsia="en-US"/>
    </w:rPr>
  </w:style>
  <w:style w:type="paragraph" w:customStyle="1" w:styleId="19C8CABA5DC3482CA8A4007E092C70374">
    <w:name w:val="19C8CABA5DC3482CA8A4007E092C70374"/>
    <w:rsid w:val="006D19AE"/>
    <w:rPr>
      <w:rFonts w:eastAsiaTheme="minorHAnsi"/>
      <w:lang w:val="en-GB" w:eastAsia="en-US"/>
    </w:rPr>
  </w:style>
  <w:style w:type="paragraph" w:customStyle="1" w:styleId="2F99584B0F95449CA86FA553E7B1F5794">
    <w:name w:val="2F99584B0F95449CA86FA553E7B1F5794"/>
    <w:rsid w:val="006D19AE"/>
    <w:rPr>
      <w:rFonts w:eastAsiaTheme="minorHAnsi"/>
      <w:lang w:val="en-GB" w:eastAsia="en-US"/>
    </w:rPr>
  </w:style>
  <w:style w:type="paragraph" w:customStyle="1" w:styleId="B9FFEB39F17148FB8F857C281CFBA8714">
    <w:name w:val="B9FFEB39F17148FB8F857C281CFBA8714"/>
    <w:rsid w:val="006D19AE"/>
    <w:rPr>
      <w:rFonts w:eastAsiaTheme="minorHAnsi"/>
      <w:lang w:val="en-GB" w:eastAsia="en-US"/>
    </w:rPr>
  </w:style>
  <w:style w:type="paragraph" w:customStyle="1" w:styleId="20EE3129D9074770954833D88A25C0994">
    <w:name w:val="20EE3129D9074770954833D88A25C0994"/>
    <w:rsid w:val="006D19AE"/>
    <w:rPr>
      <w:rFonts w:eastAsiaTheme="minorHAnsi"/>
      <w:lang w:val="en-GB" w:eastAsia="en-US"/>
    </w:rPr>
  </w:style>
  <w:style w:type="paragraph" w:customStyle="1" w:styleId="A17E5320B2BF4537A78FFABCC8BD02254">
    <w:name w:val="A17E5320B2BF4537A78FFABCC8BD02254"/>
    <w:rsid w:val="006D19AE"/>
    <w:rPr>
      <w:rFonts w:eastAsiaTheme="minorHAnsi"/>
      <w:lang w:val="en-GB" w:eastAsia="en-US"/>
    </w:rPr>
  </w:style>
  <w:style w:type="paragraph" w:customStyle="1" w:styleId="FEB2B4A216954A07A05C2208A8B1C92A4">
    <w:name w:val="FEB2B4A216954A07A05C2208A8B1C92A4"/>
    <w:rsid w:val="006D19AE"/>
    <w:rPr>
      <w:rFonts w:eastAsiaTheme="minorHAnsi"/>
      <w:lang w:val="en-GB" w:eastAsia="en-US"/>
    </w:rPr>
  </w:style>
  <w:style w:type="paragraph" w:customStyle="1" w:styleId="83603FF2AEDD4927A98FCAAE1CEE38693">
    <w:name w:val="83603FF2AEDD4927A98FCAAE1CEE38693"/>
    <w:rsid w:val="006D19AE"/>
    <w:rPr>
      <w:rFonts w:eastAsiaTheme="minorHAnsi"/>
      <w:lang w:val="en-GB" w:eastAsia="en-US"/>
    </w:rPr>
  </w:style>
  <w:style w:type="paragraph" w:customStyle="1" w:styleId="BC136A85292C46C09378B31D783F28AC4">
    <w:name w:val="BC136A85292C46C09378B31D783F28AC4"/>
    <w:rsid w:val="006D19AE"/>
    <w:rPr>
      <w:rFonts w:eastAsiaTheme="minorHAnsi"/>
      <w:lang w:val="en-GB" w:eastAsia="en-US"/>
    </w:rPr>
  </w:style>
  <w:style w:type="paragraph" w:customStyle="1" w:styleId="616BD29AE4C942ED9CDEB3EAFE6BB65D4">
    <w:name w:val="616BD29AE4C942ED9CDEB3EAFE6BB65D4"/>
    <w:rsid w:val="006D19AE"/>
    <w:rPr>
      <w:rFonts w:eastAsiaTheme="minorHAnsi"/>
      <w:lang w:val="en-GB" w:eastAsia="en-US"/>
    </w:rPr>
  </w:style>
  <w:style w:type="paragraph" w:customStyle="1" w:styleId="06CF182B41F249C794BCF7B28E7345744">
    <w:name w:val="06CF182B41F249C794BCF7B28E7345744"/>
    <w:rsid w:val="006D19AE"/>
    <w:rPr>
      <w:rFonts w:eastAsiaTheme="minorHAnsi"/>
      <w:lang w:val="en-GB" w:eastAsia="en-US"/>
    </w:rPr>
  </w:style>
  <w:style w:type="paragraph" w:customStyle="1" w:styleId="6A730BCE02AB423A82ADED1E278596DF4">
    <w:name w:val="6A730BCE02AB423A82ADED1E278596DF4"/>
    <w:rsid w:val="006D19AE"/>
    <w:rPr>
      <w:rFonts w:eastAsiaTheme="minorHAnsi"/>
      <w:lang w:val="en-GB" w:eastAsia="en-US"/>
    </w:rPr>
  </w:style>
  <w:style w:type="paragraph" w:customStyle="1" w:styleId="4E63EB3EDE7B45429A4FB39FD66DCB8E4">
    <w:name w:val="4E63EB3EDE7B45429A4FB39FD66DCB8E4"/>
    <w:rsid w:val="006D19AE"/>
    <w:rPr>
      <w:rFonts w:eastAsiaTheme="minorHAnsi"/>
      <w:lang w:val="en-GB" w:eastAsia="en-US"/>
    </w:rPr>
  </w:style>
  <w:style w:type="paragraph" w:customStyle="1" w:styleId="FB11EF8D03AF426682F94FE1E87F91B44">
    <w:name w:val="FB11EF8D03AF426682F94FE1E87F91B44"/>
    <w:rsid w:val="006D19AE"/>
    <w:rPr>
      <w:rFonts w:eastAsiaTheme="minorHAnsi"/>
      <w:lang w:val="en-GB" w:eastAsia="en-US"/>
    </w:rPr>
  </w:style>
  <w:style w:type="paragraph" w:customStyle="1" w:styleId="6C4B7628661F497BBC9DA1FD2FBB75034">
    <w:name w:val="6C4B7628661F497BBC9DA1FD2FBB75034"/>
    <w:rsid w:val="006D19AE"/>
    <w:rPr>
      <w:rFonts w:eastAsiaTheme="minorHAnsi"/>
      <w:lang w:val="en-GB" w:eastAsia="en-US"/>
    </w:rPr>
  </w:style>
  <w:style w:type="paragraph" w:customStyle="1" w:styleId="5545494F9AE44ECBA06A7C949687F3014">
    <w:name w:val="5545494F9AE44ECBA06A7C949687F3014"/>
    <w:rsid w:val="006D19AE"/>
    <w:rPr>
      <w:rFonts w:eastAsiaTheme="minorHAnsi"/>
      <w:lang w:val="en-GB" w:eastAsia="en-US"/>
    </w:rPr>
  </w:style>
  <w:style w:type="paragraph" w:customStyle="1" w:styleId="7743FEC2D2AA416DBB2BBC390E90C4774">
    <w:name w:val="7743FEC2D2AA416DBB2BBC390E90C4774"/>
    <w:rsid w:val="006D19AE"/>
    <w:rPr>
      <w:rFonts w:eastAsiaTheme="minorHAnsi"/>
      <w:lang w:val="en-GB" w:eastAsia="en-US"/>
    </w:rPr>
  </w:style>
  <w:style w:type="paragraph" w:customStyle="1" w:styleId="06506A60D2B04E77AE291FAC945917394">
    <w:name w:val="06506A60D2B04E77AE291FAC945917394"/>
    <w:rsid w:val="006D19AE"/>
    <w:rPr>
      <w:rFonts w:eastAsiaTheme="minorHAnsi"/>
      <w:lang w:val="en-GB" w:eastAsia="en-US"/>
    </w:rPr>
  </w:style>
  <w:style w:type="paragraph" w:customStyle="1" w:styleId="5C983D22E324431DB2CB6328932093CF4">
    <w:name w:val="5C983D22E324431DB2CB6328932093CF4"/>
    <w:rsid w:val="006D19AE"/>
    <w:rPr>
      <w:rFonts w:eastAsiaTheme="minorHAnsi"/>
      <w:lang w:val="en-GB" w:eastAsia="en-US"/>
    </w:rPr>
  </w:style>
  <w:style w:type="paragraph" w:customStyle="1" w:styleId="E87E97E9A3834EEBB1FCDBFF6F8A900B4">
    <w:name w:val="E87E97E9A3834EEBB1FCDBFF6F8A900B4"/>
    <w:rsid w:val="006D19AE"/>
    <w:rPr>
      <w:rFonts w:eastAsiaTheme="minorHAnsi"/>
      <w:lang w:val="en-GB" w:eastAsia="en-US"/>
    </w:rPr>
  </w:style>
  <w:style w:type="paragraph" w:customStyle="1" w:styleId="29E1D20F2F5340C884F26E2EE805553F4">
    <w:name w:val="29E1D20F2F5340C884F26E2EE805553F4"/>
    <w:rsid w:val="006D19AE"/>
    <w:rPr>
      <w:rFonts w:eastAsiaTheme="minorHAnsi"/>
      <w:lang w:val="en-GB" w:eastAsia="en-US"/>
    </w:rPr>
  </w:style>
  <w:style w:type="paragraph" w:customStyle="1" w:styleId="17D85AAE28C44BF6AC516295541339B24">
    <w:name w:val="17D85AAE28C44BF6AC516295541339B24"/>
    <w:rsid w:val="006D19AE"/>
    <w:rPr>
      <w:rFonts w:eastAsiaTheme="minorHAnsi"/>
      <w:lang w:val="en-GB" w:eastAsia="en-US"/>
    </w:rPr>
  </w:style>
  <w:style w:type="paragraph" w:customStyle="1" w:styleId="37F298CE7DEE4018B490FCEDC10C6E4D4">
    <w:name w:val="37F298CE7DEE4018B490FCEDC10C6E4D4"/>
    <w:rsid w:val="006D19AE"/>
    <w:rPr>
      <w:rFonts w:eastAsiaTheme="minorHAnsi"/>
      <w:lang w:val="en-GB" w:eastAsia="en-US"/>
    </w:rPr>
  </w:style>
  <w:style w:type="paragraph" w:customStyle="1" w:styleId="E924EFD57B164C6EA213741B2510204E4">
    <w:name w:val="E924EFD57B164C6EA213741B2510204E4"/>
    <w:rsid w:val="006D19AE"/>
    <w:rPr>
      <w:rFonts w:eastAsiaTheme="minorHAnsi"/>
      <w:lang w:val="en-GB" w:eastAsia="en-US"/>
    </w:rPr>
  </w:style>
  <w:style w:type="paragraph" w:customStyle="1" w:styleId="1C56B17209C443F2951C8C9C5CF3C6824">
    <w:name w:val="1C56B17209C443F2951C8C9C5CF3C6824"/>
    <w:rsid w:val="006D19AE"/>
    <w:rPr>
      <w:rFonts w:eastAsiaTheme="minorHAnsi"/>
      <w:lang w:val="en-GB" w:eastAsia="en-US"/>
    </w:rPr>
  </w:style>
  <w:style w:type="paragraph" w:customStyle="1" w:styleId="503E020FE9AB41E78FDEB480D4297CD84">
    <w:name w:val="503E020FE9AB41E78FDEB480D4297CD84"/>
    <w:rsid w:val="006D19AE"/>
    <w:rPr>
      <w:rFonts w:eastAsiaTheme="minorHAnsi"/>
      <w:lang w:val="en-GB" w:eastAsia="en-US"/>
    </w:rPr>
  </w:style>
  <w:style w:type="paragraph" w:customStyle="1" w:styleId="6DC23505419548069368291A08B236544">
    <w:name w:val="6DC23505419548069368291A08B236544"/>
    <w:rsid w:val="006D19AE"/>
    <w:rPr>
      <w:rFonts w:eastAsiaTheme="minorHAnsi"/>
      <w:lang w:val="en-GB" w:eastAsia="en-US"/>
    </w:rPr>
  </w:style>
  <w:style w:type="paragraph" w:customStyle="1" w:styleId="19B07813B79B45EBB42D581899A6DF1A4">
    <w:name w:val="19B07813B79B45EBB42D581899A6DF1A4"/>
    <w:rsid w:val="006D19AE"/>
    <w:rPr>
      <w:rFonts w:eastAsiaTheme="minorHAnsi"/>
      <w:lang w:val="en-GB" w:eastAsia="en-US"/>
    </w:rPr>
  </w:style>
  <w:style w:type="paragraph" w:customStyle="1" w:styleId="2ABA3AFE23844204BF21E9C3160BECBA4">
    <w:name w:val="2ABA3AFE23844204BF21E9C3160BECBA4"/>
    <w:rsid w:val="006D19AE"/>
    <w:rPr>
      <w:rFonts w:eastAsiaTheme="minorHAnsi"/>
      <w:lang w:val="en-GB" w:eastAsia="en-US"/>
    </w:rPr>
  </w:style>
  <w:style w:type="paragraph" w:customStyle="1" w:styleId="A1BD586BCBB0444B96CCD783F7958AFF4">
    <w:name w:val="A1BD586BCBB0444B96CCD783F7958AFF4"/>
    <w:rsid w:val="006D19AE"/>
    <w:rPr>
      <w:rFonts w:eastAsiaTheme="minorHAnsi"/>
      <w:lang w:val="en-GB" w:eastAsia="en-US"/>
    </w:rPr>
  </w:style>
  <w:style w:type="paragraph" w:customStyle="1" w:styleId="05B4275C7FBE4AC2B44AF9A0684A964112">
    <w:name w:val="05B4275C7FBE4AC2B44AF9A0684A964112"/>
    <w:rsid w:val="006D19AE"/>
    <w:rPr>
      <w:rFonts w:eastAsiaTheme="minorHAnsi"/>
      <w:lang w:val="en-GB" w:eastAsia="en-US"/>
    </w:rPr>
  </w:style>
  <w:style w:type="paragraph" w:customStyle="1" w:styleId="0CD7A042C3574D179417B202F3C1722512">
    <w:name w:val="0CD7A042C3574D179417B202F3C1722512"/>
    <w:rsid w:val="006D19AE"/>
    <w:rPr>
      <w:rFonts w:eastAsiaTheme="minorHAnsi"/>
      <w:lang w:val="en-GB" w:eastAsia="en-US"/>
    </w:rPr>
  </w:style>
  <w:style w:type="paragraph" w:customStyle="1" w:styleId="88D600C338B141879954A75839EA434512">
    <w:name w:val="88D600C338B141879954A75839EA434512"/>
    <w:rsid w:val="006D19AE"/>
    <w:rPr>
      <w:rFonts w:eastAsiaTheme="minorHAnsi"/>
      <w:lang w:val="en-GB" w:eastAsia="en-US"/>
    </w:rPr>
  </w:style>
  <w:style w:type="paragraph" w:customStyle="1" w:styleId="4652C728DB50484B81A474A2E168B60412">
    <w:name w:val="4652C728DB50484B81A474A2E168B60412"/>
    <w:rsid w:val="006D19AE"/>
    <w:rPr>
      <w:rFonts w:eastAsiaTheme="minorHAnsi"/>
      <w:lang w:val="en-GB" w:eastAsia="en-US"/>
    </w:rPr>
  </w:style>
  <w:style w:type="paragraph" w:customStyle="1" w:styleId="BB234B21BC824621BE081FE0AC9CD29012">
    <w:name w:val="BB234B21BC824621BE081FE0AC9CD29012"/>
    <w:rsid w:val="006D19AE"/>
    <w:rPr>
      <w:rFonts w:eastAsiaTheme="minorHAnsi"/>
      <w:lang w:val="en-GB" w:eastAsia="en-US"/>
    </w:rPr>
  </w:style>
  <w:style w:type="paragraph" w:customStyle="1" w:styleId="A8B9508B5FB44A01AA5F7F23638D9D0E12">
    <w:name w:val="A8B9508B5FB44A01AA5F7F23638D9D0E12"/>
    <w:rsid w:val="006D19AE"/>
    <w:rPr>
      <w:rFonts w:eastAsiaTheme="minorHAnsi"/>
      <w:lang w:val="en-GB" w:eastAsia="en-US"/>
    </w:rPr>
  </w:style>
  <w:style w:type="paragraph" w:customStyle="1" w:styleId="A57D9E42B1CA4D37BDA03D718F4762CD1">
    <w:name w:val="A57D9E42B1CA4D37BDA03D718F4762CD1"/>
    <w:rsid w:val="006D19AE"/>
    <w:rPr>
      <w:rFonts w:eastAsiaTheme="minorHAnsi"/>
      <w:lang w:val="en-GB" w:eastAsia="en-US"/>
    </w:rPr>
  </w:style>
  <w:style w:type="paragraph" w:customStyle="1" w:styleId="1FAD274F6A314E92826A05A76CC1ECCA1">
    <w:name w:val="1FAD274F6A314E92826A05A76CC1ECCA1"/>
    <w:rsid w:val="006D19AE"/>
    <w:rPr>
      <w:rFonts w:eastAsiaTheme="minorHAnsi"/>
      <w:lang w:val="en-GB" w:eastAsia="en-US"/>
    </w:rPr>
  </w:style>
  <w:style w:type="paragraph" w:customStyle="1" w:styleId="B5810CC60633448C8D111FD4B96943941">
    <w:name w:val="B5810CC60633448C8D111FD4B96943941"/>
    <w:rsid w:val="006D19AE"/>
    <w:rPr>
      <w:rFonts w:eastAsiaTheme="minorHAnsi"/>
      <w:lang w:val="en-GB" w:eastAsia="en-US"/>
    </w:rPr>
  </w:style>
  <w:style w:type="paragraph" w:customStyle="1" w:styleId="19C8CABA5DC3482CA8A4007E092C70375">
    <w:name w:val="19C8CABA5DC3482CA8A4007E092C70375"/>
    <w:rsid w:val="006D19AE"/>
    <w:rPr>
      <w:rFonts w:eastAsiaTheme="minorHAnsi"/>
      <w:lang w:val="en-GB" w:eastAsia="en-US"/>
    </w:rPr>
  </w:style>
  <w:style w:type="paragraph" w:customStyle="1" w:styleId="2F99584B0F95449CA86FA553E7B1F5795">
    <w:name w:val="2F99584B0F95449CA86FA553E7B1F5795"/>
    <w:rsid w:val="006D19AE"/>
    <w:rPr>
      <w:rFonts w:eastAsiaTheme="minorHAnsi"/>
      <w:lang w:val="en-GB" w:eastAsia="en-US"/>
    </w:rPr>
  </w:style>
  <w:style w:type="paragraph" w:customStyle="1" w:styleId="B9FFEB39F17148FB8F857C281CFBA8715">
    <w:name w:val="B9FFEB39F17148FB8F857C281CFBA8715"/>
    <w:rsid w:val="006D19AE"/>
    <w:rPr>
      <w:rFonts w:eastAsiaTheme="minorHAnsi"/>
      <w:lang w:val="en-GB" w:eastAsia="en-US"/>
    </w:rPr>
  </w:style>
  <w:style w:type="paragraph" w:customStyle="1" w:styleId="20EE3129D9074770954833D88A25C0995">
    <w:name w:val="20EE3129D9074770954833D88A25C0995"/>
    <w:rsid w:val="006D19AE"/>
    <w:rPr>
      <w:rFonts w:eastAsiaTheme="minorHAnsi"/>
      <w:lang w:val="en-GB" w:eastAsia="en-US"/>
    </w:rPr>
  </w:style>
  <w:style w:type="paragraph" w:customStyle="1" w:styleId="A17E5320B2BF4537A78FFABCC8BD02255">
    <w:name w:val="A17E5320B2BF4537A78FFABCC8BD02255"/>
    <w:rsid w:val="006D19AE"/>
    <w:rPr>
      <w:rFonts w:eastAsiaTheme="minorHAnsi"/>
      <w:lang w:val="en-GB" w:eastAsia="en-US"/>
    </w:rPr>
  </w:style>
  <w:style w:type="paragraph" w:customStyle="1" w:styleId="FEB2B4A216954A07A05C2208A8B1C92A5">
    <w:name w:val="FEB2B4A216954A07A05C2208A8B1C92A5"/>
    <w:rsid w:val="006D19AE"/>
    <w:rPr>
      <w:rFonts w:eastAsiaTheme="minorHAnsi"/>
      <w:lang w:val="en-GB" w:eastAsia="en-US"/>
    </w:rPr>
  </w:style>
  <w:style w:type="paragraph" w:customStyle="1" w:styleId="83603FF2AEDD4927A98FCAAE1CEE38694">
    <w:name w:val="83603FF2AEDD4927A98FCAAE1CEE38694"/>
    <w:rsid w:val="006D19AE"/>
    <w:rPr>
      <w:rFonts w:eastAsiaTheme="minorHAnsi"/>
      <w:lang w:val="en-GB" w:eastAsia="en-US"/>
    </w:rPr>
  </w:style>
  <w:style w:type="paragraph" w:customStyle="1" w:styleId="BC136A85292C46C09378B31D783F28AC5">
    <w:name w:val="BC136A85292C46C09378B31D783F28AC5"/>
    <w:rsid w:val="006D19AE"/>
    <w:rPr>
      <w:rFonts w:eastAsiaTheme="minorHAnsi"/>
      <w:lang w:val="en-GB" w:eastAsia="en-US"/>
    </w:rPr>
  </w:style>
  <w:style w:type="paragraph" w:customStyle="1" w:styleId="616BD29AE4C942ED9CDEB3EAFE6BB65D5">
    <w:name w:val="616BD29AE4C942ED9CDEB3EAFE6BB65D5"/>
    <w:rsid w:val="006D19AE"/>
    <w:rPr>
      <w:rFonts w:eastAsiaTheme="minorHAnsi"/>
      <w:lang w:val="en-GB" w:eastAsia="en-US"/>
    </w:rPr>
  </w:style>
  <w:style w:type="paragraph" w:customStyle="1" w:styleId="06CF182B41F249C794BCF7B28E7345745">
    <w:name w:val="06CF182B41F249C794BCF7B28E7345745"/>
    <w:rsid w:val="006D19AE"/>
    <w:rPr>
      <w:rFonts w:eastAsiaTheme="minorHAnsi"/>
      <w:lang w:val="en-GB" w:eastAsia="en-US"/>
    </w:rPr>
  </w:style>
  <w:style w:type="paragraph" w:customStyle="1" w:styleId="6A730BCE02AB423A82ADED1E278596DF5">
    <w:name w:val="6A730BCE02AB423A82ADED1E278596DF5"/>
    <w:rsid w:val="006D19AE"/>
    <w:rPr>
      <w:rFonts w:eastAsiaTheme="minorHAnsi"/>
      <w:lang w:val="en-GB" w:eastAsia="en-US"/>
    </w:rPr>
  </w:style>
  <w:style w:type="paragraph" w:customStyle="1" w:styleId="4E63EB3EDE7B45429A4FB39FD66DCB8E5">
    <w:name w:val="4E63EB3EDE7B45429A4FB39FD66DCB8E5"/>
    <w:rsid w:val="006D19AE"/>
    <w:rPr>
      <w:rFonts w:eastAsiaTheme="minorHAnsi"/>
      <w:lang w:val="en-GB" w:eastAsia="en-US"/>
    </w:rPr>
  </w:style>
  <w:style w:type="paragraph" w:customStyle="1" w:styleId="FB11EF8D03AF426682F94FE1E87F91B45">
    <w:name w:val="FB11EF8D03AF426682F94FE1E87F91B45"/>
    <w:rsid w:val="006D19AE"/>
    <w:rPr>
      <w:rFonts w:eastAsiaTheme="minorHAnsi"/>
      <w:lang w:val="en-GB" w:eastAsia="en-US"/>
    </w:rPr>
  </w:style>
  <w:style w:type="paragraph" w:customStyle="1" w:styleId="6C4B7628661F497BBC9DA1FD2FBB75035">
    <w:name w:val="6C4B7628661F497BBC9DA1FD2FBB75035"/>
    <w:rsid w:val="006D19AE"/>
    <w:rPr>
      <w:rFonts w:eastAsiaTheme="minorHAnsi"/>
      <w:lang w:val="en-GB" w:eastAsia="en-US"/>
    </w:rPr>
  </w:style>
  <w:style w:type="paragraph" w:customStyle="1" w:styleId="5545494F9AE44ECBA06A7C949687F3015">
    <w:name w:val="5545494F9AE44ECBA06A7C949687F3015"/>
    <w:rsid w:val="006D19AE"/>
    <w:rPr>
      <w:rFonts w:eastAsiaTheme="minorHAnsi"/>
      <w:lang w:val="en-GB" w:eastAsia="en-US"/>
    </w:rPr>
  </w:style>
  <w:style w:type="paragraph" w:customStyle="1" w:styleId="7743FEC2D2AA416DBB2BBC390E90C4775">
    <w:name w:val="7743FEC2D2AA416DBB2BBC390E90C4775"/>
    <w:rsid w:val="006D19AE"/>
    <w:rPr>
      <w:rFonts w:eastAsiaTheme="minorHAnsi"/>
      <w:lang w:val="en-GB" w:eastAsia="en-US"/>
    </w:rPr>
  </w:style>
  <w:style w:type="paragraph" w:customStyle="1" w:styleId="06506A60D2B04E77AE291FAC945917395">
    <w:name w:val="06506A60D2B04E77AE291FAC945917395"/>
    <w:rsid w:val="006D19AE"/>
    <w:rPr>
      <w:rFonts w:eastAsiaTheme="minorHAnsi"/>
      <w:lang w:val="en-GB" w:eastAsia="en-US"/>
    </w:rPr>
  </w:style>
  <w:style w:type="paragraph" w:customStyle="1" w:styleId="5C983D22E324431DB2CB6328932093CF5">
    <w:name w:val="5C983D22E324431DB2CB6328932093CF5"/>
    <w:rsid w:val="006D19AE"/>
    <w:rPr>
      <w:rFonts w:eastAsiaTheme="minorHAnsi"/>
      <w:lang w:val="en-GB" w:eastAsia="en-US"/>
    </w:rPr>
  </w:style>
  <w:style w:type="paragraph" w:customStyle="1" w:styleId="E87E97E9A3834EEBB1FCDBFF6F8A900B5">
    <w:name w:val="E87E97E9A3834EEBB1FCDBFF6F8A900B5"/>
    <w:rsid w:val="006D19AE"/>
    <w:rPr>
      <w:rFonts w:eastAsiaTheme="minorHAnsi"/>
      <w:lang w:val="en-GB" w:eastAsia="en-US"/>
    </w:rPr>
  </w:style>
  <w:style w:type="paragraph" w:customStyle="1" w:styleId="29E1D20F2F5340C884F26E2EE805553F5">
    <w:name w:val="29E1D20F2F5340C884F26E2EE805553F5"/>
    <w:rsid w:val="006D19AE"/>
    <w:rPr>
      <w:rFonts w:eastAsiaTheme="minorHAnsi"/>
      <w:lang w:val="en-GB" w:eastAsia="en-US"/>
    </w:rPr>
  </w:style>
  <w:style w:type="paragraph" w:customStyle="1" w:styleId="17D85AAE28C44BF6AC516295541339B25">
    <w:name w:val="17D85AAE28C44BF6AC516295541339B25"/>
    <w:rsid w:val="006D19AE"/>
    <w:rPr>
      <w:rFonts w:eastAsiaTheme="minorHAnsi"/>
      <w:lang w:val="en-GB" w:eastAsia="en-US"/>
    </w:rPr>
  </w:style>
  <w:style w:type="paragraph" w:customStyle="1" w:styleId="37F298CE7DEE4018B490FCEDC10C6E4D5">
    <w:name w:val="37F298CE7DEE4018B490FCEDC10C6E4D5"/>
    <w:rsid w:val="006D19AE"/>
    <w:rPr>
      <w:rFonts w:eastAsiaTheme="minorHAnsi"/>
      <w:lang w:val="en-GB" w:eastAsia="en-US"/>
    </w:rPr>
  </w:style>
  <w:style w:type="paragraph" w:customStyle="1" w:styleId="E924EFD57B164C6EA213741B2510204E5">
    <w:name w:val="E924EFD57B164C6EA213741B2510204E5"/>
    <w:rsid w:val="006D19AE"/>
    <w:rPr>
      <w:rFonts w:eastAsiaTheme="minorHAnsi"/>
      <w:lang w:val="en-GB" w:eastAsia="en-US"/>
    </w:rPr>
  </w:style>
  <w:style w:type="paragraph" w:customStyle="1" w:styleId="1C56B17209C443F2951C8C9C5CF3C6825">
    <w:name w:val="1C56B17209C443F2951C8C9C5CF3C6825"/>
    <w:rsid w:val="006D19AE"/>
    <w:rPr>
      <w:rFonts w:eastAsiaTheme="minorHAnsi"/>
      <w:lang w:val="en-GB" w:eastAsia="en-US"/>
    </w:rPr>
  </w:style>
  <w:style w:type="paragraph" w:customStyle="1" w:styleId="503E020FE9AB41E78FDEB480D4297CD85">
    <w:name w:val="503E020FE9AB41E78FDEB480D4297CD85"/>
    <w:rsid w:val="006D19AE"/>
    <w:rPr>
      <w:rFonts w:eastAsiaTheme="minorHAnsi"/>
      <w:lang w:val="en-GB" w:eastAsia="en-US"/>
    </w:rPr>
  </w:style>
  <w:style w:type="paragraph" w:customStyle="1" w:styleId="6DC23505419548069368291A08B236545">
    <w:name w:val="6DC23505419548069368291A08B236545"/>
    <w:rsid w:val="006D19AE"/>
    <w:rPr>
      <w:rFonts w:eastAsiaTheme="minorHAnsi"/>
      <w:lang w:val="en-GB" w:eastAsia="en-US"/>
    </w:rPr>
  </w:style>
  <w:style w:type="paragraph" w:customStyle="1" w:styleId="19B07813B79B45EBB42D581899A6DF1A5">
    <w:name w:val="19B07813B79B45EBB42D581899A6DF1A5"/>
    <w:rsid w:val="006D19AE"/>
    <w:rPr>
      <w:rFonts w:eastAsiaTheme="minorHAnsi"/>
      <w:lang w:val="en-GB" w:eastAsia="en-US"/>
    </w:rPr>
  </w:style>
  <w:style w:type="paragraph" w:customStyle="1" w:styleId="2ABA3AFE23844204BF21E9C3160BECBA5">
    <w:name w:val="2ABA3AFE23844204BF21E9C3160BECBA5"/>
    <w:rsid w:val="006D19AE"/>
    <w:rPr>
      <w:rFonts w:eastAsiaTheme="minorHAnsi"/>
      <w:lang w:val="en-GB" w:eastAsia="en-US"/>
    </w:rPr>
  </w:style>
  <w:style w:type="paragraph" w:customStyle="1" w:styleId="A1BD586BCBB0444B96CCD783F7958AFF5">
    <w:name w:val="A1BD586BCBB0444B96CCD783F7958AFF5"/>
    <w:rsid w:val="006D19AE"/>
    <w:rPr>
      <w:rFonts w:eastAsiaTheme="minorHAnsi"/>
      <w:lang w:val="en-GB" w:eastAsia="en-US"/>
    </w:rPr>
  </w:style>
  <w:style w:type="paragraph" w:customStyle="1" w:styleId="05B4275C7FBE4AC2B44AF9A0684A964113">
    <w:name w:val="05B4275C7FBE4AC2B44AF9A0684A964113"/>
    <w:rsid w:val="006D19AE"/>
    <w:rPr>
      <w:rFonts w:eastAsiaTheme="minorHAnsi"/>
      <w:lang w:val="en-GB" w:eastAsia="en-US"/>
    </w:rPr>
  </w:style>
  <w:style w:type="paragraph" w:customStyle="1" w:styleId="0CD7A042C3574D179417B202F3C1722513">
    <w:name w:val="0CD7A042C3574D179417B202F3C1722513"/>
    <w:rsid w:val="006D19AE"/>
    <w:rPr>
      <w:rFonts w:eastAsiaTheme="minorHAnsi"/>
      <w:lang w:val="en-GB" w:eastAsia="en-US"/>
    </w:rPr>
  </w:style>
  <w:style w:type="paragraph" w:customStyle="1" w:styleId="88D600C338B141879954A75839EA434513">
    <w:name w:val="88D600C338B141879954A75839EA434513"/>
    <w:rsid w:val="006D19AE"/>
    <w:rPr>
      <w:rFonts w:eastAsiaTheme="minorHAnsi"/>
      <w:lang w:val="en-GB" w:eastAsia="en-US"/>
    </w:rPr>
  </w:style>
  <w:style w:type="paragraph" w:customStyle="1" w:styleId="4652C728DB50484B81A474A2E168B60413">
    <w:name w:val="4652C728DB50484B81A474A2E168B60413"/>
    <w:rsid w:val="006D19AE"/>
    <w:rPr>
      <w:rFonts w:eastAsiaTheme="minorHAnsi"/>
      <w:lang w:val="en-GB" w:eastAsia="en-US"/>
    </w:rPr>
  </w:style>
  <w:style w:type="paragraph" w:customStyle="1" w:styleId="BB234B21BC824621BE081FE0AC9CD29013">
    <w:name w:val="BB234B21BC824621BE081FE0AC9CD29013"/>
    <w:rsid w:val="006D19AE"/>
    <w:rPr>
      <w:rFonts w:eastAsiaTheme="minorHAnsi"/>
      <w:lang w:val="en-GB" w:eastAsia="en-US"/>
    </w:rPr>
  </w:style>
  <w:style w:type="paragraph" w:customStyle="1" w:styleId="A8B9508B5FB44A01AA5F7F23638D9D0E13">
    <w:name w:val="A8B9508B5FB44A01AA5F7F23638D9D0E13"/>
    <w:rsid w:val="006D19AE"/>
    <w:rPr>
      <w:rFonts w:eastAsiaTheme="minorHAnsi"/>
      <w:lang w:val="en-GB" w:eastAsia="en-US"/>
    </w:rPr>
  </w:style>
  <w:style w:type="paragraph" w:customStyle="1" w:styleId="A57D9E42B1CA4D37BDA03D718F4762CD2">
    <w:name w:val="A57D9E42B1CA4D37BDA03D718F4762CD2"/>
    <w:rsid w:val="006D19AE"/>
    <w:rPr>
      <w:rFonts w:eastAsiaTheme="minorHAnsi"/>
      <w:lang w:val="en-GB" w:eastAsia="en-US"/>
    </w:rPr>
  </w:style>
  <w:style w:type="paragraph" w:customStyle="1" w:styleId="1FAD274F6A314E92826A05A76CC1ECCA2">
    <w:name w:val="1FAD274F6A314E92826A05A76CC1ECCA2"/>
    <w:rsid w:val="006D19AE"/>
    <w:rPr>
      <w:rFonts w:eastAsiaTheme="minorHAnsi"/>
      <w:lang w:val="en-GB" w:eastAsia="en-US"/>
    </w:rPr>
  </w:style>
  <w:style w:type="paragraph" w:customStyle="1" w:styleId="B5810CC60633448C8D111FD4B96943942">
    <w:name w:val="B5810CC60633448C8D111FD4B96943942"/>
    <w:rsid w:val="006D19AE"/>
    <w:rPr>
      <w:rFonts w:eastAsiaTheme="minorHAnsi"/>
      <w:lang w:val="en-GB" w:eastAsia="en-US"/>
    </w:rPr>
  </w:style>
  <w:style w:type="paragraph" w:customStyle="1" w:styleId="19C8CABA5DC3482CA8A4007E092C70376">
    <w:name w:val="19C8CABA5DC3482CA8A4007E092C70376"/>
    <w:rsid w:val="006D19AE"/>
    <w:rPr>
      <w:rFonts w:eastAsiaTheme="minorHAnsi"/>
      <w:lang w:val="en-GB" w:eastAsia="en-US"/>
    </w:rPr>
  </w:style>
  <w:style w:type="paragraph" w:customStyle="1" w:styleId="2F99584B0F95449CA86FA553E7B1F5796">
    <w:name w:val="2F99584B0F95449CA86FA553E7B1F5796"/>
    <w:rsid w:val="006D19AE"/>
    <w:rPr>
      <w:rFonts w:eastAsiaTheme="minorHAnsi"/>
      <w:lang w:val="en-GB" w:eastAsia="en-US"/>
    </w:rPr>
  </w:style>
  <w:style w:type="paragraph" w:customStyle="1" w:styleId="B9FFEB39F17148FB8F857C281CFBA8716">
    <w:name w:val="B9FFEB39F17148FB8F857C281CFBA8716"/>
    <w:rsid w:val="006D19AE"/>
    <w:rPr>
      <w:rFonts w:eastAsiaTheme="minorHAnsi"/>
      <w:lang w:val="en-GB" w:eastAsia="en-US"/>
    </w:rPr>
  </w:style>
  <w:style w:type="paragraph" w:customStyle="1" w:styleId="C47FDA3EC85C4931B9CC294721311797">
    <w:name w:val="C47FDA3EC85C4931B9CC294721311797"/>
    <w:rsid w:val="006D19AE"/>
    <w:rPr>
      <w:rFonts w:eastAsiaTheme="minorHAnsi"/>
      <w:lang w:val="en-GB" w:eastAsia="en-US"/>
    </w:rPr>
  </w:style>
  <w:style w:type="paragraph" w:customStyle="1" w:styleId="2DD0D113B1774F36B873A2836F5F1D49">
    <w:name w:val="2DD0D113B1774F36B873A2836F5F1D49"/>
    <w:rsid w:val="006D19AE"/>
    <w:rPr>
      <w:rFonts w:eastAsiaTheme="minorHAnsi"/>
      <w:lang w:val="en-GB" w:eastAsia="en-US"/>
    </w:rPr>
  </w:style>
  <w:style w:type="paragraph" w:customStyle="1" w:styleId="20EE3129D9074770954833D88A25C0996">
    <w:name w:val="20EE3129D9074770954833D88A25C0996"/>
    <w:rsid w:val="006D19AE"/>
    <w:rPr>
      <w:rFonts w:eastAsiaTheme="minorHAnsi"/>
      <w:lang w:val="en-GB" w:eastAsia="en-US"/>
    </w:rPr>
  </w:style>
  <w:style w:type="paragraph" w:customStyle="1" w:styleId="A17E5320B2BF4537A78FFABCC8BD02256">
    <w:name w:val="A17E5320B2BF4537A78FFABCC8BD02256"/>
    <w:rsid w:val="006D19AE"/>
    <w:rPr>
      <w:rFonts w:eastAsiaTheme="minorHAnsi"/>
      <w:lang w:val="en-GB" w:eastAsia="en-US"/>
    </w:rPr>
  </w:style>
  <w:style w:type="paragraph" w:customStyle="1" w:styleId="FEB2B4A216954A07A05C2208A8B1C92A6">
    <w:name w:val="FEB2B4A216954A07A05C2208A8B1C92A6"/>
    <w:rsid w:val="006D19AE"/>
    <w:rPr>
      <w:rFonts w:eastAsiaTheme="minorHAnsi"/>
      <w:lang w:val="en-GB" w:eastAsia="en-US"/>
    </w:rPr>
  </w:style>
  <w:style w:type="paragraph" w:customStyle="1" w:styleId="83603FF2AEDD4927A98FCAAE1CEE38695">
    <w:name w:val="83603FF2AEDD4927A98FCAAE1CEE38695"/>
    <w:rsid w:val="006D19AE"/>
    <w:rPr>
      <w:rFonts w:eastAsiaTheme="minorHAnsi"/>
      <w:lang w:val="en-GB" w:eastAsia="en-US"/>
    </w:rPr>
  </w:style>
  <w:style w:type="paragraph" w:customStyle="1" w:styleId="BC136A85292C46C09378B31D783F28AC6">
    <w:name w:val="BC136A85292C46C09378B31D783F28AC6"/>
    <w:rsid w:val="006D19AE"/>
    <w:rPr>
      <w:rFonts w:eastAsiaTheme="minorHAnsi"/>
      <w:lang w:val="en-GB" w:eastAsia="en-US"/>
    </w:rPr>
  </w:style>
  <w:style w:type="paragraph" w:customStyle="1" w:styleId="616BD29AE4C942ED9CDEB3EAFE6BB65D6">
    <w:name w:val="616BD29AE4C942ED9CDEB3EAFE6BB65D6"/>
    <w:rsid w:val="006D19AE"/>
    <w:rPr>
      <w:rFonts w:eastAsiaTheme="minorHAnsi"/>
      <w:lang w:val="en-GB" w:eastAsia="en-US"/>
    </w:rPr>
  </w:style>
  <w:style w:type="paragraph" w:customStyle="1" w:styleId="06CF182B41F249C794BCF7B28E7345746">
    <w:name w:val="06CF182B41F249C794BCF7B28E7345746"/>
    <w:rsid w:val="006D19AE"/>
    <w:rPr>
      <w:rFonts w:eastAsiaTheme="minorHAnsi"/>
      <w:lang w:val="en-GB" w:eastAsia="en-US"/>
    </w:rPr>
  </w:style>
  <w:style w:type="paragraph" w:customStyle="1" w:styleId="6A730BCE02AB423A82ADED1E278596DF6">
    <w:name w:val="6A730BCE02AB423A82ADED1E278596DF6"/>
    <w:rsid w:val="006D19AE"/>
    <w:rPr>
      <w:rFonts w:eastAsiaTheme="minorHAnsi"/>
      <w:lang w:val="en-GB" w:eastAsia="en-US"/>
    </w:rPr>
  </w:style>
  <w:style w:type="paragraph" w:customStyle="1" w:styleId="4E63EB3EDE7B45429A4FB39FD66DCB8E6">
    <w:name w:val="4E63EB3EDE7B45429A4FB39FD66DCB8E6"/>
    <w:rsid w:val="006D19AE"/>
    <w:rPr>
      <w:rFonts w:eastAsiaTheme="minorHAnsi"/>
      <w:lang w:val="en-GB" w:eastAsia="en-US"/>
    </w:rPr>
  </w:style>
  <w:style w:type="paragraph" w:customStyle="1" w:styleId="FB11EF8D03AF426682F94FE1E87F91B46">
    <w:name w:val="FB11EF8D03AF426682F94FE1E87F91B46"/>
    <w:rsid w:val="006D19AE"/>
    <w:rPr>
      <w:rFonts w:eastAsiaTheme="minorHAnsi"/>
      <w:lang w:val="en-GB" w:eastAsia="en-US"/>
    </w:rPr>
  </w:style>
  <w:style w:type="paragraph" w:customStyle="1" w:styleId="6C4B7628661F497BBC9DA1FD2FBB75036">
    <w:name w:val="6C4B7628661F497BBC9DA1FD2FBB75036"/>
    <w:rsid w:val="006D19AE"/>
    <w:rPr>
      <w:rFonts w:eastAsiaTheme="minorHAnsi"/>
      <w:lang w:val="en-GB" w:eastAsia="en-US"/>
    </w:rPr>
  </w:style>
  <w:style w:type="paragraph" w:customStyle="1" w:styleId="5545494F9AE44ECBA06A7C949687F3016">
    <w:name w:val="5545494F9AE44ECBA06A7C949687F3016"/>
    <w:rsid w:val="006D19AE"/>
    <w:rPr>
      <w:rFonts w:eastAsiaTheme="minorHAnsi"/>
      <w:lang w:val="en-GB" w:eastAsia="en-US"/>
    </w:rPr>
  </w:style>
  <w:style w:type="paragraph" w:customStyle="1" w:styleId="7743FEC2D2AA416DBB2BBC390E90C4776">
    <w:name w:val="7743FEC2D2AA416DBB2BBC390E90C4776"/>
    <w:rsid w:val="006D19AE"/>
    <w:rPr>
      <w:rFonts w:eastAsiaTheme="minorHAnsi"/>
      <w:lang w:val="en-GB" w:eastAsia="en-US"/>
    </w:rPr>
  </w:style>
  <w:style w:type="paragraph" w:customStyle="1" w:styleId="06506A60D2B04E77AE291FAC945917396">
    <w:name w:val="06506A60D2B04E77AE291FAC945917396"/>
    <w:rsid w:val="006D19AE"/>
    <w:rPr>
      <w:rFonts w:eastAsiaTheme="minorHAnsi"/>
      <w:lang w:val="en-GB" w:eastAsia="en-US"/>
    </w:rPr>
  </w:style>
  <w:style w:type="paragraph" w:customStyle="1" w:styleId="5C983D22E324431DB2CB6328932093CF6">
    <w:name w:val="5C983D22E324431DB2CB6328932093CF6"/>
    <w:rsid w:val="006D19AE"/>
    <w:rPr>
      <w:rFonts w:eastAsiaTheme="minorHAnsi"/>
      <w:lang w:val="en-GB" w:eastAsia="en-US"/>
    </w:rPr>
  </w:style>
  <w:style w:type="paragraph" w:customStyle="1" w:styleId="E87E97E9A3834EEBB1FCDBFF6F8A900B6">
    <w:name w:val="E87E97E9A3834EEBB1FCDBFF6F8A900B6"/>
    <w:rsid w:val="006D19AE"/>
    <w:rPr>
      <w:rFonts w:eastAsiaTheme="minorHAnsi"/>
      <w:lang w:val="en-GB" w:eastAsia="en-US"/>
    </w:rPr>
  </w:style>
  <w:style w:type="paragraph" w:customStyle="1" w:styleId="29E1D20F2F5340C884F26E2EE805553F6">
    <w:name w:val="29E1D20F2F5340C884F26E2EE805553F6"/>
    <w:rsid w:val="006D19AE"/>
    <w:rPr>
      <w:rFonts w:eastAsiaTheme="minorHAnsi"/>
      <w:lang w:val="en-GB" w:eastAsia="en-US"/>
    </w:rPr>
  </w:style>
  <w:style w:type="paragraph" w:customStyle="1" w:styleId="17D85AAE28C44BF6AC516295541339B26">
    <w:name w:val="17D85AAE28C44BF6AC516295541339B26"/>
    <w:rsid w:val="006D19AE"/>
    <w:rPr>
      <w:rFonts w:eastAsiaTheme="minorHAnsi"/>
      <w:lang w:val="en-GB" w:eastAsia="en-US"/>
    </w:rPr>
  </w:style>
  <w:style w:type="paragraph" w:customStyle="1" w:styleId="37F298CE7DEE4018B490FCEDC10C6E4D6">
    <w:name w:val="37F298CE7DEE4018B490FCEDC10C6E4D6"/>
    <w:rsid w:val="006D19AE"/>
    <w:rPr>
      <w:rFonts w:eastAsiaTheme="minorHAnsi"/>
      <w:lang w:val="en-GB" w:eastAsia="en-US"/>
    </w:rPr>
  </w:style>
  <w:style w:type="paragraph" w:customStyle="1" w:styleId="E924EFD57B164C6EA213741B2510204E6">
    <w:name w:val="E924EFD57B164C6EA213741B2510204E6"/>
    <w:rsid w:val="006D19AE"/>
    <w:rPr>
      <w:rFonts w:eastAsiaTheme="minorHAnsi"/>
      <w:lang w:val="en-GB" w:eastAsia="en-US"/>
    </w:rPr>
  </w:style>
  <w:style w:type="paragraph" w:customStyle="1" w:styleId="1C56B17209C443F2951C8C9C5CF3C6826">
    <w:name w:val="1C56B17209C443F2951C8C9C5CF3C6826"/>
    <w:rsid w:val="006D19AE"/>
    <w:rPr>
      <w:rFonts w:eastAsiaTheme="minorHAnsi"/>
      <w:lang w:val="en-GB" w:eastAsia="en-US"/>
    </w:rPr>
  </w:style>
  <w:style w:type="paragraph" w:customStyle="1" w:styleId="503E020FE9AB41E78FDEB480D4297CD86">
    <w:name w:val="503E020FE9AB41E78FDEB480D4297CD86"/>
    <w:rsid w:val="006D19AE"/>
    <w:rPr>
      <w:rFonts w:eastAsiaTheme="minorHAnsi"/>
      <w:lang w:val="en-GB" w:eastAsia="en-US"/>
    </w:rPr>
  </w:style>
  <w:style w:type="paragraph" w:customStyle="1" w:styleId="6DC23505419548069368291A08B236546">
    <w:name w:val="6DC23505419548069368291A08B236546"/>
    <w:rsid w:val="006D19AE"/>
    <w:rPr>
      <w:rFonts w:eastAsiaTheme="minorHAnsi"/>
      <w:lang w:val="en-GB" w:eastAsia="en-US"/>
    </w:rPr>
  </w:style>
  <w:style w:type="paragraph" w:customStyle="1" w:styleId="19B07813B79B45EBB42D581899A6DF1A6">
    <w:name w:val="19B07813B79B45EBB42D581899A6DF1A6"/>
    <w:rsid w:val="006D19AE"/>
    <w:rPr>
      <w:rFonts w:eastAsiaTheme="minorHAnsi"/>
      <w:lang w:val="en-GB" w:eastAsia="en-US"/>
    </w:rPr>
  </w:style>
  <w:style w:type="paragraph" w:customStyle="1" w:styleId="2ABA3AFE23844204BF21E9C3160BECBA6">
    <w:name w:val="2ABA3AFE23844204BF21E9C3160BECBA6"/>
    <w:rsid w:val="006D19AE"/>
    <w:rPr>
      <w:rFonts w:eastAsiaTheme="minorHAnsi"/>
      <w:lang w:val="en-GB" w:eastAsia="en-US"/>
    </w:rPr>
  </w:style>
  <w:style w:type="paragraph" w:customStyle="1" w:styleId="A1BD586BCBB0444B96CCD783F7958AFF6">
    <w:name w:val="A1BD586BCBB0444B96CCD783F7958AFF6"/>
    <w:rsid w:val="006D19AE"/>
    <w:rPr>
      <w:rFonts w:eastAsiaTheme="minorHAnsi"/>
      <w:lang w:val="en-GB" w:eastAsia="en-US"/>
    </w:rPr>
  </w:style>
  <w:style w:type="paragraph" w:customStyle="1" w:styleId="05B4275C7FBE4AC2B44AF9A0684A964114">
    <w:name w:val="05B4275C7FBE4AC2B44AF9A0684A964114"/>
    <w:rsid w:val="00CC6229"/>
    <w:rPr>
      <w:rFonts w:eastAsiaTheme="minorHAnsi"/>
      <w:lang w:val="en-GB" w:eastAsia="en-US"/>
    </w:rPr>
  </w:style>
  <w:style w:type="paragraph" w:customStyle="1" w:styleId="0CD7A042C3574D179417B202F3C1722514">
    <w:name w:val="0CD7A042C3574D179417B202F3C1722514"/>
    <w:rsid w:val="00CC6229"/>
    <w:rPr>
      <w:rFonts w:eastAsiaTheme="minorHAnsi"/>
      <w:lang w:val="en-GB" w:eastAsia="en-US"/>
    </w:rPr>
  </w:style>
  <w:style w:type="paragraph" w:customStyle="1" w:styleId="88D600C338B141879954A75839EA434514">
    <w:name w:val="88D600C338B141879954A75839EA434514"/>
    <w:rsid w:val="00CC6229"/>
    <w:rPr>
      <w:rFonts w:eastAsiaTheme="minorHAnsi"/>
      <w:lang w:val="en-GB" w:eastAsia="en-US"/>
    </w:rPr>
  </w:style>
  <w:style w:type="paragraph" w:customStyle="1" w:styleId="4652C728DB50484B81A474A2E168B60414">
    <w:name w:val="4652C728DB50484B81A474A2E168B60414"/>
    <w:rsid w:val="00CC6229"/>
    <w:rPr>
      <w:rFonts w:eastAsiaTheme="minorHAnsi"/>
      <w:lang w:val="en-GB" w:eastAsia="en-US"/>
    </w:rPr>
  </w:style>
  <w:style w:type="paragraph" w:customStyle="1" w:styleId="BB234B21BC824621BE081FE0AC9CD29014">
    <w:name w:val="BB234B21BC824621BE081FE0AC9CD29014"/>
    <w:rsid w:val="00CC6229"/>
    <w:rPr>
      <w:rFonts w:eastAsiaTheme="minorHAnsi"/>
      <w:lang w:val="en-GB" w:eastAsia="en-US"/>
    </w:rPr>
  </w:style>
  <w:style w:type="paragraph" w:customStyle="1" w:styleId="A8B9508B5FB44A01AA5F7F23638D9D0E14">
    <w:name w:val="A8B9508B5FB44A01AA5F7F23638D9D0E14"/>
    <w:rsid w:val="00CC6229"/>
    <w:rPr>
      <w:rFonts w:eastAsiaTheme="minorHAnsi"/>
      <w:lang w:val="en-GB" w:eastAsia="en-US"/>
    </w:rPr>
  </w:style>
  <w:style w:type="paragraph" w:customStyle="1" w:styleId="A57D9E42B1CA4D37BDA03D718F4762CD3">
    <w:name w:val="A57D9E42B1CA4D37BDA03D718F4762CD3"/>
    <w:rsid w:val="00CC6229"/>
    <w:rPr>
      <w:rFonts w:eastAsiaTheme="minorHAnsi"/>
      <w:lang w:val="en-GB" w:eastAsia="en-US"/>
    </w:rPr>
  </w:style>
  <w:style w:type="paragraph" w:customStyle="1" w:styleId="1FAD274F6A314E92826A05A76CC1ECCA3">
    <w:name w:val="1FAD274F6A314E92826A05A76CC1ECCA3"/>
    <w:rsid w:val="00CC6229"/>
    <w:rPr>
      <w:rFonts w:eastAsiaTheme="minorHAnsi"/>
      <w:lang w:val="en-GB" w:eastAsia="en-US"/>
    </w:rPr>
  </w:style>
  <w:style w:type="paragraph" w:customStyle="1" w:styleId="B5810CC60633448C8D111FD4B96943943">
    <w:name w:val="B5810CC60633448C8D111FD4B96943943"/>
    <w:rsid w:val="00CC6229"/>
    <w:rPr>
      <w:rFonts w:eastAsiaTheme="minorHAnsi"/>
      <w:lang w:val="en-GB" w:eastAsia="en-US"/>
    </w:rPr>
  </w:style>
  <w:style w:type="paragraph" w:customStyle="1" w:styleId="ACFDE37AB56C4682810ED5F157E18D42">
    <w:name w:val="ACFDE37AB56C4682810ED5F157E18D42"/>
    <w:rsid w:val="00CC6229"/>
    <w:rPr>
      <w:rFonts w:eastAsiaTheme="minorHAnsi"/>
      <w:lang w:val="en-GB" w:eastAsia="en-US"/>
    </w:rPr>
  </w:style>
  <w:style w:type="paragraph" w:customStyle="1" w:styleId="19C8CABA5DC3482CA8A4007E092C70377">
    <w:name w:val="19C8CABA5DC3482CA8A4007E092C70377"/>
    <w:rsid w:val="00CC6229"/>
    <w:rPr>
      <w:rFonts w:eastAsiaTheme="minorHAnsi"/>
      <w:lang w:val="en-GB" w:eastAsia="en-US"/>
    </w:rPr>
  </w:style>
  <w:style w:type="paragraph" w:customStyle="1" w:styleId="2F99584B0F95449CA86FA553E7B1F5797">
    <w:name w:val="2F99584B0F95449CA86FA553E7B1F5797"/>
    <w:rsid w:val="00CC6229"/>
    <w:rPr>
      <w:rFonts w:eastAsiaTheme="minorHAnsi"/>
      <w:lang w:val="en-GB" w:eastAsia="en-US"/>
    </w:rPr>
  </w:style>
  <w:style w:type="paragraph" w:customStyle="1" w:styleId="B9FFEB39F17148FB8F857C281CFBA8717">
    <w:name w:val="B9FFEB39F17148FB8F857C281CFBA8717"/>
    <w:rsid w:val="00CC6229"/>
    <w:rPr>
      <w:rFonts w:eastAsiaTheme="minorHAnsi"/>
      <w:lang w:val="en-GB" w:eastAsia="en-US"/>
    </w:rPr>
  </w:style>
  <w:style w:type="paragraph" w:customStyle="1" w:styleId="C47FDA3EC85C4931B9CC2947213117971">
    <w:name w:val="C47FDA3EC85C4931B9CC2947213117971"/>
    <w:rsid w:val="00CC6229"/>
    <w:rPr>
      <w:rFonts w:eastAsiaTheme="minorHAnsi"/>
      <w:lang w:val="en-GB" w:eastAsia="en-US"/>
    </w:rPr>
  </w:style>
  <w:style w:type="paragraph" w:customStyle="1" w:styleId="2DD0D113B1774F36B873A2836F5F1D491">
    <w:name w:val="2DD0D113B1774F36B873A2836F5F1D491"/>
    <w:rsid w:val="00CC6229"/>
    <w:rPr>
      <w:rFonts w:eastAsiaTheme="minorHAnsi"/>
      <w:lang w:val="en-GB" w:eastAsia="en-US"/>
    </w:rPr>
  </w:style>
  <w:style w:type="paragraph" w:customStyle="1" w:styleId="20EE3129D9074770954833D88A25C0997">
    <w:name w:val="20EE3129D9074770954833D88A25C0997"/>
    <w:rsid w:val="00CC6229"/>
    <w:rPr>
      <w:rFonts w:eastAsiaTheme="minorHAnsi"/>
      <w:lang w:val="en-GB" w:eastAsia="en-US"/>
    </w:rPr>
  </w:style>
  <w:style w:type="paragraph" w:customStyle="1" w:styleId="A17E5320B2BF4537A78FFABCC8BD02257">
    <w:name w:val="A17E5320B2BF4537A78FFABCC8BD02257"/>
    <w:rsid w:val="00CC6229"/>
    <w:rPr>
      <w:rFonts w:eastAsiaTheme="minorHAnsi"/>
      <w:lang w:val="en-GB" w:eastAsia="en-US"/>
    </w:rPr>
  </w:style>
  <w:style w:type="paragraph" w:customStyle="1" w:styleId="FEB2B4A216954A07A05C2208A8B1C92A7">
    <w:name w:val="FEB2B4A216954A07A05C2208A8B1C92A7"/>
    <w:rsid w:val="00CC6229"/>
    <w:rPr>
      <w:rFonts w:eastAsiaTheme="minorHAnsi"/>
      <w:lang w:val="en-GB" w:eastAsia="en-US"/>
    </w:rPr>
  </w:style>
  <w:style w:type="paragraph" w:customStyle="1" w:styleId="83603FF2AEDD4927A98FCAAE1CEE38696">
    <w:name w:val="83603FF2AEDD4927A98FCAAE1CEE38696"/>
    <w:rsid w:val="00CC6229"/>
    <w:rPr>
      <w:rFonts w:eastAsiaTheme="minorHAnsi"/>
      <w:lang w:val="en-GB" w:eastAsia="en-US"/>
    </w:rPr>
  </w:style>
  <w:style w:type="paragraph" w:customStyle="1" w:styleId="BC136A85292C46C09378B31D783F28AC7">
    <w:name w:val="BC136A85292C46C09378B31D783F28AC7"/>
    <w:rsid w:val="00CC6229"/>
    <w:rPr>
      <w:rFonts w:eastAsiaTheme="minorHAnsi"/>
      <w:lang w:val="en-GB" w:eastAsia="en-US"/>
    </w:rPr>
  </w:style>
  <w:style w:type="paragraph" w:customStyle="1" w:styleId="616BD29AE4C942ED9CDEB3EAFE6BB65D7">
    <w:name w:val="616BD29AE4C942ED9CDEB3EAFE6BB65D7"/>
    <w:rsid w:val="00CC6229"/>
    <w:rPr>
      <w:rFonts w:eastAsiaTheme="minorHAnsi"/>
      <w:lang w:val="en-GB" w:eastAsia="en-US"/>
    </w:rPr>
  </w:style>
  <w:style w:type="paragraph" w:customStyle="1" w:styleId="06CF182B41F249C794BCF7B28E7345747">
    <w:name w:val="06CF182B41F249C794BCF7B28E7345747"/>
    <w:rsid w:val="00CC6229"/>
    <w:rPr>
      <w:rFonts w:eastAsiaTheme="minorHAnsi"/>
      <w:lang w:val="en-GB" w:eastAsia="en-US"/>
    </w:rPr>
  </w:style>
  <w:style w:type="paragraph" w:customStyle="1" w:styleId="6A730BCE02AB423A82ADED1E278596DF7">
    <w:name w:val="6A730BCE02AB423A82ADED1E278596DF7"/>
    <w:rsid w:val="00CC6229"/>
    <w:rPr>
      <w:rFonts w:eastAsiaTheme="minorHAnsi"/>
      <w:lang w:val="en-GB" w:eastAsia="en-US"/>
    </w:rPr>
  </w:style>
  <w:style w:type="paragraph" w:customStyle="1" w:styleId="4E63EB3EDE7B45429A4FB39FD66DCB8E7">
    <w:name w:val="4E63EB3EDE7B45429A4FB39FD66DCB8E7"/>
    <w:rsid w:val="00CC6229"/>
    <w:rPr>
      <w:rFonts w:eastAsiaTheme="minorHAnsi"/>
      <w:lang w:val="en-GB" w:eastAsia="en-US"/>
    </w:rPr>
  </w:style>
  <w:style w:type="paragraph" w:customStyle="1" w:styleId="FB11EF8D03AF426682F94FE1E87F91B47">
    <w:name w:val="FB11EF8D03AF426682F94FE1E87F91B47"/>
    <w:rsid w:val="00CC6229"/>
    <w:rPr>
      <w:rFonts w:eastAsiaTheme="minorHAnsi"/>
      <w:lang w:val="en-GB" w:eastAsia="en-US"/>
    </w:rPr>
  </w:style>
  <w:style w:type="paragraph" w:customStyle="1" w:styleId="6C4B7628661F497BBC9DA1FD2FBB75037">
    <w:name w:val="6C4B7628661F497BBC9DA1FD2FBB75037"/>
    <w:rsid w:val="00CC6229"/>
    <w:rPr>
      <w:rFonts w:eastAsiaTheme="minorHAnsi"/>
      <w:lang w:val="en-GB" w:eastAsia="en-US"/>
    </w:rPr>
  </w:style>
  <w:style w:type="paragraph" w:customStyle="1" w:styleId="5545494F9AE44ECBA06A7C949687F3017">
    <w:name w:val="5545494F9AE44ECBA06A7C949687F3017"/>
    <w:rsid w:val="00CC6229"/>
    <w:rPr>
      <w:rFonts w:eastAsiaTheme="minorHAnsi"/>
      <w:lang w:val="en-GB" w:eastAsia="en-US"/>
    </w:rPr>
  </w:style>
  <w:style w:type="paragraph" w:customStyle="1" w:styleId="7743FEC2D2AA416DBB2BBC390E90C4777">
    <w:name w:val="7743FEC2D2AA416DBB2BBC390E90C4777"/>
    <w:rsid w:val="00CC6229"/>
    <w:rPr>
      <w:rFonts w:eastAsiaTheme="minorHAnsi"/>
      <w:lang w:val="en-GB" w:eastAsia="en-US"/>
    </w:rPr>
  </w:style>
  <w:style w:type="paragraph" w:customStyle="1" w:styleId="06506A60D2B04E77AE291FAC945917397">
    <w:name w:val="06506A60D2B04E77AE291FAC945917397"/>
    <w:rsid w:val="00CC6229"/>
    <w:rPr>
      <w:rFonts w:eastAsiaTheme="minorHAnsi"/>
      <w:lang w:val="en-GB" w:eastAsia="en-US"/>
    </w:rPr>
  </w:style>
  <w:style w:type="paragraph" w:customStyle="1" w:styleId="5C983D22E324431DB2CB6328932093CF7">
    <w:name w:val="5C983D22E324431DB2CB6328932093CF7"/>
    <w:rsid w:val="00CC6229"/>
    <w:rPr>
      <w:rFonts w:eastAsiaTheme="minorHAnsi"/>
      <w:lang w:val="en-GB" w:eastAsia="en-US"/>
    </w:rPr>
  </w:style>
  <w:style w:type="paragraph" w:customStyle="1" w:styleId="E87E97E9A3834EEBB1FCDBFF6F8A900B7">
    <w:name w:val="E87E97E9A3834EEBB1FCDBFF6F8A900B7"/>
    <w:rsid w:val="00CC6229"/>
    <w:rPr>
      <w:rFonts w:eastAsiaTheme="minorHAnsi"/>
      <w:lang w:val="en-GB" w:eastAsia="en-US"/>
    </w:rPr>
  </w:style>
  <w:style w:type="paragraph" w:customStyle="1" w:styleId="29E1D20F2F5340C884F26E2EE805553F7">
    <w:name w:val="29E1D20F2F5340C884F26E2EE805553F7"/>
    <w:rsid w:val="00CC6229"/>
    <w:rPr>
      <w:rFonts w:eastAsiaTheme="minorHAnsi"/>
      <w:lang w:val="en-GB" w:eastAsia="en-US"/>
    </w:rPr>
  </w:style>
  <w:style w:type="paragraph" w:customStyle="1" w:styleId="17D85AAE28C44BF6AC516295541339B27">
    <w:name w:val="17D85AAE28C44BF6AC516295541339B27"/>
    <w:rsid w:val="00CC6229"/>
    <w:rPr>
      <w:rFonts w:eastAsiaTheme="minorHAnsi"/>
      <w:lang w:val="en-GB" w:eastAsia="en-US"/>
    </w:rPr>
  </w:style>
  <w:style w:type="paragraph" w:customStyle="1" w:styleId="37F298CE7DEE4018B490FCEDC10C6E4D7">
    <w:name w:val="37F298CE7DEE4018B490FCEDC10C6E4D7"/>
    <w:rsid w:val="00CC6229"/>
    <w:rPr>
      <w:rFonts w:eastAsiaTheme="minorHAnsi"/>
      <w:lang w:val="en-GB" w:eastAsia="en-US"/>
    </w:rPr>
  </w:style>
  <w:style w:type="paragraph" w:customStyle="1" w:styleId="E924EFD57B164C6EA213741B2510204E7">
    <w:name w:val="E924EFD57B164C6EA213741B2510204E7"/>
    <w:rsid w:val="00CC6229"/>
    <w:rPr>
      <w:rFonts w:eastAsiaTheme="minorHAnsi"/>
      <w:lang w:val="en-GB" w:eastAsia="en-US"/>
    </w:rPr>
  </w:style>
  <w:style w:type="paragraph" w:customStyle="1" w:styleId="1C56B17209C443F2951C8C9C5CF3C6827">
    <w:name w:val="1C56B17209C443F2951C8C9C5CF3C6827"/>
    <w:rsid w:val="00CC6229"/>
    <w:rPr>
      <w:rFonts w:eastAsiaTheme="minorHAnsi"/>
      <w:lang w:val="en-GB" w:eastAsia="en-US"/>
    </w:rPr>
  </w:style>
  <w:style w:type="paragraph" w:customStyle="1" w:styleId="503E020FE9AB41E78FDEB480D4297CD87">
    <w:name w:val="503E020FE9AB41E78FDEB480D4297CD87"/>
    <w:rsid w:val="00CC6229"/>
    <w:rPr>
      <w:rFonts w:eastAsiaTheme="minorHAnsi"/>
      <w:lang w:val="en-GB" w:eastAsia="en-US"/>
    </w:rPr>
  </w:style>
  <w:style w:type="paragraph" w:customStyle="1" w:styleId="6DC23505419548069368291A08B236547">
    <w:name w:val="6DC23505419548069368291A08B236547"/>
    <w:rsid w:val="00CC6229"/>
    <w:rPr>
      <w:rFonts w:eastAsiaTheme="minorHAnsi"/>
      <w:lang w:val="en-GB" w:eastAsia="en-US"/>
    </w:rPr>
  </w:style>
  <w:style w:type="paragraph" w:customStyle="1" w:styleId="19B07813B79B45EBB42D581899A6DF1A7">
    <w:name w:val="19B07813B79B45EBB42D581899A6DF1A7"/>
    <w:rsid w:val="00CC6229"/>
    <w:rPr>
      <w:rFonts w:eastAsiaTheme="minorHAnsi"/>
      <w:lang w:val="en-GB" w:eastAsia="en-US"/>
    </w:rPr>
  </w:style>
  <w:style w:type="paragraph" w:customStyle="1" w:styleId="2ABA3AFE23844204BF21E9C3160BECBA7">
    <w:name w:val="2ABA3AFE23844204BF21E9C3160BECBA7"/>
    <w:rsid w:val="00CC6229"/>
    <w:rPr>
      <w:rFonts w:eastAsiaTheme="minorHAnsi"/>
      <w:lang w:val="en-GB" w:eastAsia="en-US"/>
    </w:rPr>
  </w:style>
  <w:style w:type="paragraph" w:customStyle="1" w:styleId="A1BD586BCBB0444B96CCD783F7958AFF7">
    <w:name w:val="A1BD586BCBB0444B96CCD783F7958AFF7"/>
    <w:rsid w:val="00CC6229"/>
    <w:rPr>
      <w:rFonts w:eastAsiaTheme="minorHAnsi"/>
      <w:lang w:val="en-GB" w:eastAsia="en-US"/>
    </w:rPr>
  </w:style>
  <w:style w:type="paragraph" w:customStyle="1" w:styleId="05B4275C7FBE4AC2B44AF9A0684A964115">
    <w:name w:val="05B4275C7FBE4AC2B44AF9A0684A964115"/>
    <w:rsid w:val="00CC6229"/>
    <w:rPr>
      <w:rFonts w:eastAsiaTheme="minorHAnsi"/>
      <w:lang w:val="en-GB" w:eastAsia="en-US"/>
    </w:rPr>
  </w:style>
  <w:style w:type="paragraph" w:customStyle="1" w:styleId="0CD7A042C3574D179417B202F3C1722515">
    <w:name w:val="0CD7A042C3574D179417B202F3C1722515"/>
    <w:rsid w:val="00CC6229"/>
    <w:rPr>
      <w:rFonts w:eastAsiaTheme="minorHAnsi"/>
      <w:lang w:val="en-GB" w:eastAsia="en-US"/>
    </w:rPr>
  </w:style>
  <w:style w:type="paragraph" w:customStyle="1" w:styleId="88D600C338B141879954A75839EA434515">
    <w:name w:val="88D600C338B141879954A75839EA434515"/>
    <w:rsid w:val="00CC6229"/>
    <w:rPr>
      <w:rFonts w:eastAsiaTheme="minorHAnsi"/>
      <w:lang w:val="en-GB" w:eastAsia="en-US"/>
    </w:rPr>
  </w:style>
  <w:style w:type="paragraph" w:customStyle="1" w:styleId="4652C728DB50484B81A474A2E168B60415">
    <w:name w:val="4652C728DB50484B81A474A2E168B60415"/>
    <w:rsid w:val="00CC6229"/>
    <w:rPr>
      <w:rFonts w:eastAsiaTheme="minorHAnsi"/>
      <w:lang w:val="en-GB" w:eastAsia="en-US"/>
    </w:rPr>
  </w:style>
  <w:style w:type="paragraph" w:customStyle="1" w:styleId="BB234B21BC824621BE081FE0AC9CD29015">
    <w:name w:val="BB234B21BC824621BE081FE0AC9CD29015"/>
    <w:rsid w:val="00CC6229"/>
    <w:rPr>
      <w:rFonts w:eastAsiaTheme="minorHAnsi"/>
      <w:lang w:val="en-GB" w:eastAsia="en-US"/>
    </w:rPr>
  </w:style>
  <w:style w:type="paragraph" w:customStyle="1" w:styleId="A8B9508B5FB44A01AA5F7F23638D9D0E15">
    <w:name w:val="A8B9508B5FB44A01AA5F7F23638D9D0E15"/>
    <w:rsid w:val="00CC6229"/>
    <w:rPr>
      <w:rFonts w:eastAsiaTheme="minorHAnsi"/>
      <w:lang w:val="en-GB" w:eastAsia="en-US"/>
    </w:rPr>
  </w:style>
  <w:style w:type="paragraph" w:customStyle="1" w:styleId="A57D9E42B1CA4D37BDA03D718F4762CD4">
    <w:name w:val="A57D9E42B1CA4D37BDA03D718F4762CD4"/>
    <w:rsid w:val="00CC6229"/>
    <w:rPr>
      <w:rFonts w:eastAsiaTheme="minorHAnsi"/>
      <w:lang w:val="en-GB" w:eastAsia="en-US"/>
    </w:rPr>
  </w:style>
  <w:style w:type="paragraph" w:customStyle="1" w:styleId="1FAD274F6A314E92826A05A76CC1ECCA4">
    <w:name w:val="1FAD274F6A314E92826A05A76CC1ECCA4"/>
    <w:rsid w:val="00CC6229"/>
    <w:rPr>
      <w:rFonts w:eastAsiaTheme="minorHAnsi"/>
      <w:lang w:val="en-GB" w:eastAsia="en-US"/>
    </w:rPr>
  </w:style>
  <w:style w:type="paragraph" w:customStyle="1" w:styleId="B5810CC60633448C8D111FD4B96943944">
    <w:name w:val="B5810CC60633448C8D111FD4B96943944"/>
    <w:rsid w:val="00CC6229"/>
    <w:rPr>
      <w:rFonts w:eastAsiaTheme="minorHAnsi"/>
      <w:lang w:val="en-GB" w:eastAsia="en-US"/>
    </w:rPr>
  </w:style>
  <w:style w:type="paragraph" w:customStyle="1" w:styleId="ACFDE37AB56C4682810ED5F157E18D421">
    <w:name w:val="ACFDE37AB56C4682810ED5F157E18D421"/>
    <w:rsid w:val="00CC6229"/>
    <w:rPr>
      <w:rFonts w:eastAsiaTheme="minorHAnsi"/>
      <w:lang w:val="en-GB" w:eastAsia="en-US"/>
    </w:rPr>
  </w:style>
  <w:style w:type="paragraph" w:customStyle="1" w:styleId="19C8CABA5DC3482CA8A4007E092C70378">
    <w:name w:val="19C8CABA5DC3482CA8A4007E092C70378"/>
    <w:rsid w:val="00CC6229"/>
    <w:rPr>
      <w:rFonts w:eastAsiaTheme="minorHAnsi"/>
      <w:lang w:val="en-GB" w:eastAsia="en-US"/>
    </w:rPr>
  </w:style>
  <w:style w:type="paragraph" w:customStyle="1" w:styleId="2F99584B0F95449CA86FA553E7B1F5798">
    <w:name w:val="2F99584B0F95449CA86FA553E7B1F5798"/>
    <w:rsid w:val="00CC6229"/>
    <w:rPr>
      <w:rFonts w:eastAsiaTheme="minorHAnsi"/>
      <w:lang w:val="en-GB" w:eastAsia="en-US"/>
    </w:rPr>
  </w:style>
  <w:style w:type="paragraph" w:customStyle="1" w:styleId="B9FFEB39F17148FB8F857C281CFBA8718">
    <w:name w:val="B9FFEB39F17148FB8F857C281CFBA8718"/>
    <w:rsid w:val="00CC6229"/>
    <w:rPr>
      <w:rFonts w:eastAsiaTheme="minorHAnsi"/>
      <w:lang w:val="en-GB" w:eastAsia="en-US"/>
    </w:rPr>
  </w:style>
  <w:style w:type="paragraph" w:customStyle="1" w:styleId="C47FDA3EC85C4931B9CC2947213117972">
    <w:name w:val="C47FDA3EC85C4931B9CC2947213117972"/>
    <w:rsid w:val="00CC6229"/>
    <w:rPr>
      <w:rFonts w:eastAsiaTheme="minorHAnsi"/>
      <w:lang w:val="en-GB" w:eastAsia="en-US"/>
    </w:rPr>
  </w:style>
  <w:style w:type="paragraph" w:customStyle="1" w:styleId="2DD0D113B1774F36B873A2836F5F1D492">
    <w:name w:val="2DD0D113B1774F36B873A2836F5F1D492"/>
    <w:rsid w:val="00CC6229"/>
    <w:rPr>
      <w:rFonts w:eastAsiaTheme="minorHAnsi"/>
      <w:lang w:val="en-GB" w:eastAsia="en-US"/>
    </w:rPr>
  </w:style>
  <w:style w:type="paragraph" w:customStyle="1" w:styleId="20EE3129D9074770954833D88A25C0998">
    <w:name w:val="20EE3129D9074770954833D88A25C0998"/>
    <w:rsid w:val="00CC6229"/>
    <w:rPr>
      <w:rFonts w:eastAsiaTheme="minorHAnsi"/>
      <w:lang w:val="en-GB" w:eastAsia="en-US"/>
    </w:rPr>
  </w:style>
  <w:style w:type="paragraph" w:customStyle="1" w:styleId="A17E5320B2BF4537A78FFABCC8BD02258">
    <w:name w:val="A17E5320B2BF4537A78FFABCC8BD02258"/>
    <w:rsid w:val="00CC6229"/>
    <w:rPr>
      <w:rFonts w:eastAsiaTheme="minorHAnsi"/>
      <w:lang w:val="en-GB" w:eastAsia="en-US"/>
    </w:rPr>
  </w:style>
  <w:style w:type="paragraph" w:customStyle="1" w:styleId="FEB2B4A216954A07A05C2208A8B1C92A8">
    <w:name w:val="FEB2B4A216954A07A05C2208A8B1C92A8"/>
    <w:rsid w:val="00CC6229"/>
    <w:rPr>
      <w:rFonts w:eastAsiaTheme="minorHAnsi"/>
      <w:lang w:val="en-GB" w:eastAsia="en-US"/>
    </w:rPr>
  </w:style>
  <w:style w:type="paragraph" w:customStyle="1" w:styleId="83603FF2AEDD4927A98FCAAE1CEE38697">
    <w:name w:val="83603FF2AEDD4927A98FCAAE1CEE38697"/>
    <w:rsid w:val="00CC6229"/>
    <w:rPr>
      <w:rFonts w:eastAsiaTheme="minorHAnsi"/>
      <w:lang w:val="en-GB" w:eastAsia="en-US"/>
    </w:rPr>
  </w:style>
  <w:style w:type="paragraph" w:customStyle="1" w:styleId="BC136A85292C46C09378B31D783F28AC8">
    <w:name w:val="BC136A85292C46C09378B31D783F28AC8"/>
    <w:rsid w:val="00CC6229"/>
    <w:rPr>
      <w:rFonts w:eastAsiaTheme="minorHAnsi"/>
      <w:lang w:val="en-GB" w:eastAsia="en-US"/>
    </w:rPr>
  </w:style>
  <w:style w:type="paragraph" w:customStyle="1" w:styleId="616BD29AE4C942ED9CDEB3EAFE6BB65D8">
    <w:name w:val="616BD29AE4C942ED9CDEB3EAFE6BB65D8"/>
    <w:rsid w:val="00CC6229"/>
    <w:rPr>
      <w:rFonts w:eastAsiaTheme="minorHAnsi"/>
      <w:lang w:val="en-GB" w:eastAsia="en-US"/>
    </w:rPr>
  </w:style>
  <w:style w:type="paragraph" w:customStyle="1" w:styleId="06CF182B41F249C794BCF7B28E7345748">
    <w:name w:val="06CF182B41F249C794BCF7B28E7345748"/>
    <w:rsid w:val="00CC6229"/>
    <w:rPr>
      <w:rFonts w:eastAsiaTheme="minorHAnsi"/>
      <w:lang w:val="en-GB" w:eastAsia="en-US"/>
    </w:rPr>
  </w:style>
  <w:style w:type="paragraph" w:customStyle="1" w:styleId="6A730BCE02AB423A82ADED1E278596DF8">
    <w:name w:val="6A730BCE02AB423A82ADED1E278596DF8"/>
    <w:rsid w:val="00CC6229"/>
    <w:rPr>
      <w:rFonts w:eastAsiaTheme="minorHAnsi"/>
      <w:lang w:val="en-GB" w:eastAsia="en-US"/>
    </w:rPr>
  </w:style>
  <w:style w:type="paragraph" w:customStyle="1" w:styleId="4E63EB3EDE7B45429A4FB39FD66DCB8E8">
    <w:name w:val="4E63EB3EDE7B45429A4FB39FD66DCB8E8"/>
    <w:rsid w:val="00CC6229"/>
    <w:rPr>
      <w:rFonts w:eastAsiaTheme="minorHAnsi"/>
      <w:lang w:val="en-GB" w:eastAsia="en-US"/>
    </w:rPr>
  </w:style>
  <w:style w:type="paragraph" w:customStyle="1" w:styleId="FB11EF8D03AF426682F94FE1E87F91B48">
    <w:name w:val="FB11EF8D03AF426682F94FE1E87F91B48"/>
    <w:rsid w:val="00CC6229"/>
    <w:rPr>
      <w:rFonts w:eastAsiaTheme="minorHAnsi"/>
      <w:lang w:val="en-GB" w:eastAsia="en-US"/>
    </w:rPr>
  </w:style>
  <w:style w:type="paragraph" w:customStyle="1" w:styleId="6C4B7628661F497BBC9DA1FD2FBB75038">
    <w:name w:val="6C4B7628661F497BBC9DA1FD2FBB75038"/>
    <w:rsid w:val="00CC6229"/>
    <w:rPr>
      <w:rFonts w:eastAsiaTheme="minorHAnsi"/>
      <w:lang w:val="en-GB" w:eastAsia="en-US"/>
    </w:rPr>
  </w:style>
  <w:style w:type="paragraph" w:customStyle="1" w:styleId="5545494F9AE44ECBA06A7C949687F3018">
    <w:name w:val="5545494F9AE44ECBA06A7C949687F3018"/>
    <w:rsid w:val="00CC6229"/>
    <w:rPr>
      <w:rFonts w:eastAsiaTheme="minorHAnsi"/>
      <w:lang w:val="en-GB" w:eastAsia="en-US"/>
    </w:rPr>
  </w:style>
  <w:style w:type="paragraph" w:customStyle="1" w:styleId="7743FEC2D2AA416DBB2BBC390E90C4778">
    <w:name w:val="7743FEC2D2AA416DBB2BBC390E90C4778"/>
    <w:rsid w:val="00CC6229"/>
    <w:rPr>
      <w:rFonts w:eastAsiaTheme="minorHAnsi"/>
      <w:lang w:val="en-GB" w:eastAsia="en-US"/>
    </w:rPr>
  </w:style>
  <w:style w:type="paragraph" w:customStyle="1" w:styleId="06506A60D2B04E77AE291FAC945917398">
    <w:name w:val="06506A60D2B04E77AE291FAC945917398"/>
    <w:rsid w:val="00CC6229"/>
    <w:rPr>
      <w:rFonts w:eastAsiaTheme="minorHAnsi"/>
      <w:lang w:val="en-GB" w:eastAsia="en-US"/>
    </w:rPr>
  </w:style>
  <w:style w:type="paragraph" w:customStyle="1" w:styleId="5C983D22E324431DB2CB6328932093CF8">
    <w:name w:val="5C983D22E324431DB2CB6328932093CF8"/>
    <w:rsid w:val="00CC6229"/>
    <w:rPr>
      <w:rFonts w:eastAsiaTheme="minorHAnsi"/>
      <w:lang w:val="en-GB" w:eastAsia="en-US"/>
    </w:rPr>
  </w:style>
  <w:style w:type="paragraph" w:customStyle="1" w:styleId="E87E97E9A3834EEBB1FCDBFF6F8A900B8">
    <w:name w:val="E87E97E9A3834EEBB1FCDBFF6F8A900B8"/>
    <w:rsid w:val="00CC6229"/>
    <w:rPr>
      <w:rFonts w:eastAsiaTheme="minorHAnsi"/>
      <w:lang w:val="en-GB" w:eastAsia="en-US"/>
    </w:rPr>
  </w:style>
  <w:style w:type="paragraph" w:customStyle="1" w:styleId="29E1D20F2F5340C884F26E2EE805553F8">
    <w:name w:val="29E1D20F2F5340C884F26E2EE805553F8"/>
    <w:rsid w:val="00CC6229"/>
    <w:rPr>
      <w:rFonts w:eastAsiaTheme="minorHAnsi"/>
      <w:lang w:val="en-GB" w:eastAsia="en-US"/>
    </w:rPr>
  </w:style>
  <w:style w:type="paragraph" w:customStyle="1" w:styleId="17D85AAE28C44BF6AC516295541339B28">
    <w:name w:val="17D85AAE28C44BF6AC516295541339B28"/>
    <w:rsid w:val="00CC6229"/>
    <w:rPr>
      <w:rFonts w:eastAsiaTheme="minorHAnsi"/>
      <w:lang w:val="en-GB" w:eastAsia="en-US"/>
    </w:rPr>
  </w:style>
  <w:style w:type="paragraph" w:customStyle="1" w:styleId="37F298CE7DEE4018B490FCEDC10C6E4D8">
    <w:name w:val="37F298CE7DEE4018B490FCEDC10C6E4D8"/>
    <w:rsid w:val="00CC6229"/>
    <w:rPr>
      <w:rFonts w:eastAsiaTheme="minorHAnsi"/>
      <w:lang w:val="en-GB" w:eastAsia="en-US"/>
    </w:rPr>
  </w:style>
  <w:style w:type="paragraph" w:customStyle="1" w:styleId="E924EFD57B164C6EA213741B2510204E8">
    <w:name w:val="E924EFD57B164C6EA213741B2510204E8"/>
    <w:rsid w:val="00CC6229"/>
    <w:rPr>
      <w:rFonts w:eastAsiaTheme="minorHAnsi"/>
      <w:lang w:val="en-GB" w:eastAsia="en-US"/>
    </w:rPr>
  </w:style>
  <w:style w:type="paragraph" w:customStyle="1" w:styleId="1C56B17209C443F2951C8C9C5CF3C6828">
    <w:name w:val="1C56B17209C443F2951C8C9C5CF3C6828"/>
    <w:rsid w:val="00CC6229"/>
    <w:rPr>
      <w:rFonts w:eastAsiaTheme="minorHAnsi"/>
      <w:lang w:val="en-GB" w:eastAsia="en-US"/>
    </w:rPr>
  </w:style>
  <w:style w:type="paragraph" w:customStyle="1" w:styleId="503E020FE9AB41E78FDEB480D4297CD88">
    <w:name w:val="503E020FE9AB41E78FDEB480D4297CD88"/>
    <w:rsid w:val="00CC6229"/>
    <w:rPr>
      <w:rFonts w:eastAsiaTheme="minorHAnsi"/>
      <w:lang w:val="en-GB" w:eastAsia="en-US"/>
    </w:rPr>
  </w:style>
  <w:style w:type="paragraph" w:customStyle="1" w:styleId="6DC23505419548069368291A08B236548">
    <w:name w:val="6DC23505419548069368291A08B236548"/>
    <w:rsid w:val="00CC6229"/>
    <w:rPr>
      <w:rFonts w:eastAsiaTheme="minorHAnsi"/>
      <w:lang w:val="en-GB" w:eastAsia="en-US"/>
    </w:rPr>
  </w:style>
  <w:style w:type="paragraph" w:customStyle="1" w:styleId="19B07813B79B45EBB42D581899A6DF1A8">
    <w:name w:val="19B07813B79B45EBB42D581899A6DF1A8"/>
    <w:rsid w:val="00CC6229"/>
    <w:rPr>
      <w:rFonts w:eastAsiaTheme="minorHAnsi"/>
      <w:lang w:val="en-GB" w:eastAsia="en-US"/>
    </w:rPr>
  </w:style>
  <w:style w:type="paragraph" w:customStyle="1" w:styleId="2ABA3AFE23844204BF21E9C3160BECBA8">
    <w:name w:val="2ABA3AFE23844204BF21E9C3160BECBA8"/>
    <w:rsid w:val="00CC6229"/>
    <w:rPr>
      <w:rFonts w:eastAsiaTheme="minorHAnsi"/>
      <w:lang w:val="en-GB" w:eastAsia="en-US"/>
    </w:rPr>
  </w:style>
  <w:style w:type="paragraph" w:customStyle="1" w:styleId="A1BD586BCBB0444B96CCD783F7958AFF8">
    <w:name w:val="A1BD586BCBB0444B96CCD783F7958AFF8"/>
    <w:rsid w:val="00CC6229"/>
    <w:rPr>
      <w:rFonts w:eastAsiaTheme="minorHAnsi"/>
      <w:lang w:val="en-GB" w:eastAsia="en-US"/>
    </w:rPr>
  </w:style>
  <w:style w:type="paragraph" w:customStyle="1" w:styleId="05B4275C7FBE4AC2B44AF9A0684A964116">
    <w:name w:val="05B4275C7FBE4AC2B44AF9A0684A964116"/>
    <w:rsid w:val="00CC6229"/>
    <w:rPr>
      <w:rFonts w:eastAsiaTheme="minorHAnsi"/>
      <w:lang w:val="en-GB" w:eastAsia="en-US"/>
    </w:rPr>
  </w:style>
  <w:style w:type="paragraph" w:customStyle="1" w:styleId="0CD7A042C3574D179417B202F3C1722516">
    <w:name w:val="0CD7A042C3574D179417B202F3C1722516"/>
    <w:rsid w:val="00CC6229"/>
    <w:rPr>
      <w:rFonts w:eastAsiaTheme="minorHAnsi"/>
      <w:lang w:val="en-GB" w:eastAsia="en-US"/>
    </w:rPr>
  </w:style>
  <w:style w:type="paragraph" w:customStyle="1" w:styleId="88D600C338B141879954A75839EA434516">
    <w:name w:val="88D600C338B141879954A75839EA434516"/>
    <w:rsid w:val="00CC6229"/>
    <w:rPr>
      <w:rFonts w:eastAsiaTheme="minorHAnsi"/>
      <w:lang w:val="en-GB" w:eastAsia="en-US"/>
    </w:rPr>
  </w:style>
  <w:style w:type="paragraph" w:customStyle="1" w:styleId="4652C728DB50484B81A474A2E168B60416">
    <w:name w:val="4652C728DB50484B81A474A2E168B60416"/>
    <w:rsid w:val="00CC6229"/>
    <w:rPr>
      <w:rFonts w:eastAsiaTheme="minorHAnsi"/>
      <w:lang w:val="en-GB" w:eastAsia="en-US"/>
    </w:rPr>
  </w:style>
  <w:style w:type="paragraph" w:customStyle="1" w:styleId="BB234B21BC824621BE081FE0AC9CD29016">
    <w:name w:val="BB234B21BC824621BE081FE0AC9CD29016"/>
    <w:rsid w:val="00CC6229"/>
    <w:rPr>
      <w:rFonts w:eastAsiaTheme="minorHAnsi"/>
      <w:lang w:val="en-GB" w:eastAsia="en-US"/>
    </w:rPr>
  </w:style>
  <w:style w:type="paragraph" w:customStyle="1" w:styleId="A8B9508B5FB44A01AA5F7F23638D9D0E16">
    <w:name w:val="A8B9508B5FB44A01AA5F7F23638D9D0E16"/>
    <w:rsid w:val="00CC6229"/>
    <w:rPr>
      <w:rFonts w:eastAsiaTheme="minorHAnsi"/>
      <w:lang w:val="en-GB" w:eastAsia="en-US"/>
    </w:rPr>
  </w:style>
  <w:style w:type="paragraph" w:customStyle="1" w:styleId="A57D9E42B1CA4D37BDA03D718F4762CD5">
    <w:name w:val="A57D9E42B1CA4D37BDA03D718F4762CD5"/>
    <w:rsid w:val="00CC6229"/>
    <w:rPr>
      <w:rFonts w:eastAsiaTheme="minorHAnsi"/>
      <w:lang w:val="en-GB" w:eastAsia="en-US"/>
    </w:rPr>
  </w:style>
  <w:style w:type="paragraph" w:customStyle="1" w:styleId="1FAD274F6A314E92826A05A76CC1ECCA5">
    <w:name w:val="1FAD274F6A314E92826A05A76CC1ECCA5"/>
    <w:rsid w:val="00CC6229"/>
    <w:rPr>
      <w:rFonts w:eastAsiaTheme="minorHAnsi"/>
      <w:lang w:val="en-GB" w:eastAsia="en-US"/>
    </w:rPr>
  </w:style>
  <w:style w:type="paragraph" w:customStyle="1" w:styleId="B5810CC60633448C8D111FD4B96943945">
    <w:name w:val="B5810CC60633448C8D111FD4B96943945"/>
    <w:rsid w:val="00CC6229"/>
    <w:rPr>
      <w:rFonts w:eastAsiaTheme="minorHAnsi"/>
      <w:lang w:val="en-GB" w:eastAsia="en-US"/>
    </w:rPr>
  </w:style>
  <w:style w:type="paragraph" w:customStyle="1" w:styleId="ACFDE37AB56C4682810ED5F157E18D422">
    <w:name w:val="ACFDE37AB56C4682810ED5F157E18D422"/>
    <w:rsid w:val="00CC6229"/>
    <w:rPr>
      <w:rFonts w:eastAsiaTheme="minorHAnsi"/>
      <w:lang w:val="en-GB" w:eastAsia="en-US"/>
    </w:rPr>
  </w:style>
  <w:style w:type="paragraph" w:customStyle="1" w:styleId="19C8CABA5DC3482CA8A4007E092C70379">
    <w:name w:val="19C8CABA5DC3482CA8A4007E092C70379"/>
    <w:rsid w:val="00CC6229"/>
    <w:rPr>
      <w:rFonts w:eastAsiaTheme="minorHAnsi"/>
      <w:lang w:val="en-GB" w:eastAsia="en-US"/>
    </w:rPr>
  </w:style>
  <w:style w:type="paragraph" w:customStyle="1" w:styleId="2F99584B0F95449CA86FA553E7B1F5799">
    <w:name w:val="2F99584B0F95449CA86FA553E7B1F5799"/>
    <w:rsid w:val="00CC6229"/>
    <w:rPr>
      <w:rFonts w:eastAsiaTheme="minorHAnsi"/>
      <w:lang w:val="en-GB" w:eastAsia="en-US"/>
    </w:rPr>
  </w:style>
  <w:style w:type="paragraph" w:customStyle="1" w:styleId="B9FFEB39F17148FB8F857C281CFBA8719">
    <w:name w:val="B9FFEB39F17148FB8F857C281CFBA8719"/>
    <w:rsid w:val="00CC6229"/>
    <w:rPr>
      <w:rFonts w:eastAsiaTheme="minorHAnsi"/>
      <w:lang w:val="en-GB" w:eastAsia="en-US"/>
    </w:rPr>
  </w:style>
  <w:style w:type="paragraph" w:customStyle="1" w:styleId="C47FDA3EC85C4931B9CC2947213117973">
    <w:name w:val="C47FDA3EC85C4931B9CC2947213117973"/>
    <w:rsid w:val="00CC6229"/>
    <w:rPr>
      <w:rFonts w:eastAsiaTheme="minorHAnsi"/>
      <w:lang w:val="en-GB" w:eastAsia="en-US"/>
    </w:rPr>
  </w:style>
  <w:style w:type="paragraph" w:customStyle="1" w:styleId="2DD0D113B1774F36B873A2836F5F1D493">
    <w:name w:val="2DD0D113B1774F36B873A2836F5F1D493"/>
    <w:rsid w:val="00CC6229"/>
    <w:rPr>
      <w:rFonts w:eastAsiaTheme="minorHAnsi"/>
      <w:lang w:val="en-GB" w:eastAsia="en-US"/>
    </w:rPr>
  </w:style>
  <w:style w:type="paragraph" w:customStyle="1" w:styleId="20EE3129D9074770954833D88A25C0999">
    <w:name w:val="20EE3129D9074770954833D88A25C0999"/>
    <w:rsid w:val="00CC6229"/>
    <w:rPr>
      <w:rFonts w:eastAsiaTheme="minorHAnsi"/>
      <w:lang w:val="en-GB" w:eastAsia="en-US"/>
    </w:rPr>
  </w:style>
  <w:style w:type="paragraph" w:customStyle="1" w:styleId="A17E5320B2BF4537A78FFABCC8BD02259">
    <w:name w:val="A17E5320B2BF4537A78FFABCC8BD02259"/>
    <w:rsid w:val="00CC6229"/>
    <w:rPr>
      <w:rFonts w:eastAsiaTheme="minorHAnsi"/>
      <w:lang w:val="en-GB" w:eastAsia="en-US"/>
    </w:rPr>
  </w:style>
  <w:style w:type="paragraph" w:customStyle="1" w:styleId="FEB2B4A216954A07A05C2208A8B1C92A9">
    <w:name w:val="FEB2B4A216954A07A05C2208A8B1C92A9"/>
    <w:rsid w:val="00CC6229"/>
    <w:rPr>
      <w:rFonts w:eastAsiaTheme="minorHAnsi"/>
      <w:lang w:val="en-GB" w:eastAsia="en-US"/>
    </w:rPr>
  </w:style>
  <w:style w:type="paragraph" w:customStyle="1" w:styleId="83603FF2AEDD4927A98FCAAE1CEE38698">
    <w:name w:val="83603FF2AEDD4927A98FCAAE1CEE38698"/>
    <w:rsid w:val="00CC6229"/>
    <w:rPr>
      <w:rFonts w:eastAsiaTheme="minorHAnsi"/>
      <w:lang w:val="en-GB" w:eastAsia="en-US"/>
    </w:rPr>
  </w:style>
  <w:style w:type="paragraph" w:customStyle="1" w:styleId="BC136A85292C46C09378B31D783F28AC9">
    <w:name w:val="BC136A85292C46C09378B31D783F28AC9"/>
    <w:rsid w:val="00CC6229"/>
    <w:rPr>
      <w:rFonts w:eastAsiaTheme="minorHAnsi"/>
      <w:lang w:val="en-GB" w:eastAsia="en-US"/>
    </w:rPr>
  </w:style>
  <w:style w:type="paragraph" w:customStyle="1" w:styleId="616BD29AE4C942ED9CDEB3EAFE6BB65D9">
    <w:name w:val="616BD29AE4C942ED9CDEB3EAFE6BB65D9"/>
    <w:rsid w:val="00CC6229"/>
    <w:rPr>
      <w:rFonts w:eastAsiaTheme="minorHAnsi"/>
      <w:lang w:val="en-GB" w:eastAsia="en-US"/>
    </w:rPr>
  </w:style>
  <w:style w:type="paragraph" w:customStyle="1" w:styleId="06CF182B41F249C794BCF7B28E7345749">
    <w:name w:val="06CF182B41F249C794BCF7B28E7345749"/>
    <w:rsid w:val="00CC6229"/>
    <w:rPr>
      <w:rFonts w:eastAsiaTheme="minorHAnsi"/>
      <w:lang w:val="en-GB" w:eastAsia="en-US"/>
    </w:rPr>
  </w:style>
  <w:style w:type="paragraph" w:customStyle="1" w:styleId="6A730BCE02AB423A82ADED1E278596DF9">
    <w:name w:val="6A730BCE02AB423A82ADED1E278596DF9"/>
    <w:rsid w:val="00CC6229"/>
    <w:rPr>
      <w:rFonts w:eastAsiaTheme="minorHAnsi"/>
      <w:lang w:val="en-GB" w:eastAsia="en-US"/>
    </w:rPr>
  </w:style>
  <w:style w:type="paragraph" w:customStyle="1" w:styleId="4E63EB3EDE7B45429A4FB39FD66DCB8E9">
    <w:name w:val="4E63EB3EDE7B45429A4FB39FD66DCB8E9"/>
    <w:rsid w:val="00CC6229"/>
    <w:rPr>
      <w:rFonts w:eastAsiaTheme="minorHAnsi"/>
      <w:lang w:val="en-GB" w:eastAsia="en-US"/>
    </w:rPr>
  </w:style>
  <w:style w:type="paragraph" w:customStyle="1" w:styleId="FB11EF8D03AF426682F94FE1E87F91B49">
    <w:name w:val="FB11EF8D03AF426682F94FE1E87F91B49"/>
    <w:rsid w:val="00CC6229"/>
    <w:rPr>
      <w:rFonts w:eastAsiaTheme="minorHAnsi"/>
      <w:lang w:val="en-GB" w:eastAsia="en-US"/>
    </w:rPr>
  </w:style>
  <w:style w:type="paragraph" w:customStyle="1" w:styleId="6C4B7628661F497BBC9DA1FD2FBB75039">
    <w:name w:val="6C4B7628661F497BBC9DA1FD2FBB75039"/>
    <w:rsid w:val="00CC6229"/>
    <w:rPr>
      <w:rFonts w:eastAsiaTheme="minorHAnsi"/>
      <w:lang w:val="en-GB" w:eastAsia="en-US"/>
    </w:rPr>
  </w:style>
  <w:style w:type="paragraph" w:customStyle="1" w:styleId="5545494F9AE44ECBA06A7C949687F3019">
    <w:name w:val="5545494F9AE44ECBA06A7C949687F3019"/>
    <w:rsid w:val="00CC6229"/>
    <w:rPr>
      <w:rFonts w:eastAsiaTheme="minorHAnsi"/>
      <w:lang w:val="en-GB" w:eastAsia="en-US"/>
    </w:rPr>
  </w:style>
  <w:style w:type="paragraph" w:customStyle="1" w:styleId="7743FEC2D2AA416DBB2BBC390E90C4779">
    <w:name w:val="7743FEC2D2AA416DBB2BBC390E90C4779"/>
    <w:rsid w:val="00CC6229"/>
    <w:rPr>
      <w:rFonts w:eastAsiaTheme="minorHAnsi"/>
      <w:lang w:val="en-GB" w:eastAsia="en-US"/>
    </w:rPr>
  </w:style>
  <w:style w:type="paragraph" w:customStyle="1" w:styleId="06506A60D2B04E77AE291FAC945917399">
    <w:name w:val="06506A60D2B04E77AE291FAC945917399"/>
    <w:rsid w:val="00CC6229"/>
    <w:rPr>
      <w:rFonts w:eastAsiaTheme="minorHAnsi"/>
      <w:lang w:val="en-GB" w:eastAsia="en-US"/>
    </w:rPr>
  </w:style>
  <w:style w:type="paragraph" w:customStyle="1" w:styleId="5C983D22E324431DB2CB6328932093CF9">
    <w:name w:val="5C983D22E324431DB2CB6328932093CF9"/>
    <w:rsid w:val="00CC6229"/>
    <w:rPr>
      <w:rFonts w:eastAsiaTheme="minorHAnsi"/>
      <w:lang w:val="en-GB" w:eastAsia="en-US"/>
    </w:rPr>
  </w:style>
  <w:style w:type="paragraph" w:customStyle="1" w:styleId="E87E97E9A3834EEBB1FCDBFF6F8A900B9">
    <w:name w:val="E87E97E9A3834EEBB1FCDBFF6F8A900B9"/>
    <w:rsid w:val="00CC6229"/>
    <w:rPr>
      <w:rFonts w:eastAsiaTheme="minorHAnsi"/>
      <w:lang w:val="en-GB" w:eastAsia="en-US"/>
    </w:rPr>
  </w:style>
  <w:style w:type="paragraph" w:customStyle="1" w:styleId="29E1D20F2F5340C884F26E2EE805553F9">
    <w:name w:val="29E1D20F2F5340C884F26E2EE805553F9"/>
    <w:rsid w:val="00CC6229"/>
    <w:rPr>
      <w:rFonts w:eastAsiaTheme="minorHAnsi"/>
      <w:lang w:val="en-GB" w:eastAsia="en-US"/>
    </w:rPr>
  </w:style>
  <w:style w:type="paragraph" w:customStyle="1" w:styleId="17D85AAE28C44BF6AC516295541339B29">
    <w:name w:val="17D85AAE28C44BF6AC516295541339B29"/>
    <w:rsid w:val="00CC6229"/>
    <w:rPr>
      <w:rFonts w:eastAsiaTheme="minorHAnsi"/>
      <w:lang w:val="en-GB" w:eastAsia="en-US"/>
    </w:rPr>
  </w:style>
  <w:style w:type="paragraph" w:customStyle="1" w:styleId="37F298CE7DEE4018B490FCEDC10C6E4D9">
    <w:name w:val="37F298CE7DEE4018B490FCEDC10C6E4D9"/>
    <w:rsid w:val="00CC6229"/>
    <w:rPr>
      <w:rFonts w:eastAsiaTheme="minorHAnsi"/>
      <w:lang w:val="en-GB" w:eastAsia="en-US"/>
    </w:rPr>
  </w:style>
  <w:style w:type="paragraph" w:customStyle="1" w:styleId="E924EFD57B164C6EA213741B2510204E9">
    <w:name w:val="E924EFD57B164C6EA213741B2510204E9"/>
    <w:rsid w:val="00CC6229"/>
    <w:rPr>
      <w:rFonts w:eastAsiaTheme="minorHAnsi"/>
      <w:lang w:val="en-GB" w:eastAsia="en-US"/>
    </w:rPr>
  </w:style>
  <w:style w:type="paragraph" w:customStyle="1" w:styleId="1C56B17209C443F2951C8C9C5CF3C6829">
    <w:name w:val="1C56B17209C443F2951C8C9C5CF3C6829"/>
    <w:rsid w:val="00CC6229"/>
    <w:rPr>
      <w:rFonts w:eastAsiaTheme="minorHAnsi"/>
      <w:lang w:val="en-GB" w:eastAsia="en-US"/>
    </w:rPr>
  </w:style>
  <w:style w:type="paragraph" w:customStyle="1" w:styleId="503E020FE9AB41E78FDEB480D4297CD89">
    <w:name w:val="503E020FE9AB41E78FDEB480D4297CD89"/>
    <w:rsid w:val="00CC6229"/>
    <w:rPr>
      <w:rFonts w:eastAsiaTheme="minorHAnsi"/>
      <w:lang w:val="en-GB" w:eastAsia="en-US"/>
    </w:rPr>
  </w:style>
  <w:style w:type="paragraph" w:customStyle="1" w:styleId="6DC23505419548069368291A08B236549">
    <w:name w:val="6DC23505419548069368291A08B236549"/>
    <w:rsid w:val="00CC6229"/>
    <w:rPr>
      <w:rFonts w:eastAsiaTheme="minorHAnsi"/>
      <w:lang w:val="en-GB" w:eastAsia="en-US"/>
    </w:rPr>
  </w:style>
  <w:style w:type="paragraph" w:customStyle="1" w:styleId="19B07813B79B45EBB42D581899A6DF1A9">
    <w:name w:val="19B07813B79B45EBB42D581899A6DF1A9"/>
    <w:rsid w:val="00CC6229"/>
    <w:rPr>
      <w:rFonts w:eastAsiaTheme="minorHAnsi"/>
      <w:lang w:val="en-GB" w:eastAsia="en-US"/>
    </w:rPr>
  </w:style>
  <w:style w:type="paragraph" w:customStyle="1" w:styleId="2ABA3AFE23844204BF21E9C3160BECBA9">
    <w:name w:val="2ABA3AFE23844204BF21E9C3160BECBA9"/>
    <w:rsid w:val="00CC6229"/>
    <w:rPr>
      <w:rFonts w:eastAsiaTheme="minorHAnsi"/>
      <w:lang w:val="en-GB" w:eastAsia="en-US"/>
    </w:rPr>
  </w:style>
  <w:style w:type="paragraph" w:customStyle="1" w:styleId="A1BD586BCBB0444B96CCD783F7958AFF9">
    <w:name w:val="A1BD586BCBB0444B96CCD783F7958AFF9"/>
    <w:rsid w:val="00CC6229"/>
    <w:rPr>
      <w:rFonts w:eastAsiaTheme="minorHAnsi"/>
      <w:lang w:val="en-GB" w:eastAsia="en-US"/>
    </w:rPr>
  </w:style>
  <w:style w:type="paragraph" w:customStyle="1" w:styleId="05B4275C7FBE4AC2B44AF9A0684A964117">
    <w:name w:val="05B4275C7FBE4AC2B44AF9A0684A964117"/>
    <w:rsid w:val="00CC6229"/>
    <w:rPr>
      <w:rFonts w:eastAsiaTheme="minorHAnsi"/>
      <w:lang w:val="en-GB" w:eastAsia="en-US"/>
    </w:rPr>
  </w:style>
  <w:style w:type="paragraph" w:customStyle="1" w:styleId="0CD7A042C3574D179417B202F3C1722517">
    <w:name w:val="0CD7A042C3574D179417B202F3C1722517"/>
    <w:rsid w:val="00CC6229"/>
    <w:rPr>
      <w:rFonts w:eastAsiaTheme="minorHAnsi"/>
      <w:lang w:val="en-GB" w:eastAsia="en-US"/>
    </w:rPr>
  </w:style>
  <w:style w:type="paragraph" w:customStyle="1" w:styleId="88D600C338B141879954A75839EA434517">
    <w:name w:val="88D600C338B141879954A75839EA434517"/>
    <w:rsid w:val="00CC6229"/>
    <w:rPr>
      <w:rFonts w:eastAsiaTheme="minorHAnsi"/>
      <w:lang w:val="en-GB" w:eastAsia="en-US"/>
    </w:rPr>
  </w:style>
  <w:style w:type="paragraph" w:customStyle="1" w:styleId="4652C728DB50484B81A474A2E168B60417">
    <w:name w:val="4652C728DB50484B81A474A2E168B60417"/>
    <w:rsid w:val="00CC6229"/>
    <w:rPr>
      <w:rFonts w:eastAsiaTheme="minorHAnsi"/>
      <w:lang w:val="en-GB" w:eastAsia="en-US"/>
    </w:rPr>
  </w:style>
  <w:style w:type="paragraph" w:customStyle="1" w:styleId="BB234B21BC824621BE081FE0AC9CD29017">
    <w:name w:val="BB234B21BC824621BE081FE0AC9CD29017"/>
    <w:rsid w:val="00CC6229"/>
    <w:rPr>
      <w:rFonts w:eastAsiaTheme="minorHAnsi"/>
      <w:lang w:val="en-GB" w:eastAsia="en-US"/>
    </w:rPr>
  </w:style>
  <w:style w:type="paragraph" w:customStyle="1" w:styleId="A8B9508B5FB44A01AA5F7F23638D9D0E17">
    <w:name w:val="A8B9508B5FB44A01AA5F7F23638D9D0E17"/>
    <w:rsid w:val="00CC6229"/>
    <w:rPr>
      <w:rFonts w:eastAsiaTheme="minorHAnsi"/>
      <w:lang w:val="en-GB" w:eastAsia="en-US"/>
    </w:rPr>
  </w:style>
  <w:style w:type="paragraph" w:customStyle="1" w:styleId="99141D2E58B646A4B9EA6579E5D54833">
    <w:name w:val="99141D2E58B646A4B9EA6579E5D54833"/>
    <w:rsid w:val="00CC6229"/>
    <w:rPr>
      <w:rFonts w:eastAsiaTheme="minorHAnsi"/>
      <w:lang w:val="en-GB" w:eastAsia="en-US"/>
    </w:rPr>
  </w:style>
  <w:style w:type="paragraph" w:customStyle="1" w:styleId="A57D9E42B1CA4D37BDA03D718F4762CD6">
    <w:name w:val="A57D9E42B1CA4D37BDA03D718F4762CD6"/>
    <w:rsid w:val="00CC6229"/>
    <w:rPr>
      <w:rFonts w:eastAsiaTheme="minorHAnsi"/>
      <w:lang w:val="en-GB" w:eastAsia="en-US"/>
    </w:rPr>
  </w:style>
  <w:style w:type="paragraph" w:customStyle="1" w:styleId="1FAD274F6A314E92826A05A76CC1ECCA6">
    <w:name w:val="1FAD274F6A314E92826A05A76CC1ECCA6"/>
    <w:rsid w:val="00CC6229"/>
    <w:rPr>
      <w:rFonts w:eastAsiaTheme="minorHAnsi"/>
      <w:lang w:val="en-GB" w:eastAsia="en-US"/>
    </w:rPr>
  </w:style>
  <w:style w:type="paragraph" w:customStyle="1" w:styleId="B5810CC60633448C8D111FD4B96943946">
    <w:name w:val="B5810CC60633448C8D111FD4B96943946"/>
    <w:rsid w:val="00CC6229"/>
    <w:rPr>
      <w:rFonts w:eastAsiaTheme="minorHAnsi"/>
      <w:lang w:val="en-GB" w:eastAsia="en-US"/>
    </w:rPr>
  </w:style>
  <w:style w:type="paragraph" w:customStyle="1" w:styleId="ACFDE37AB56C4682810ED5F157E18D423">
    <w:name w:val="ACFDE37AB56C4682810ED5F157E18D423"/>
    <w:rsid w:val="00CC6229"/>
    <w:rPr>
      <w:rFonts w:eastAsiaTheme="minorHAnsi"/>
      <w:lang w:val="en-GB" w:eastAsia="en-US"/>
    </w:rPr>
  </w:style>
  <w:style w:type="paragraph" w:customStyle="1" w:styleId="19C8CABA5DC3482CA8A4007E092C703710">
    <w:name w:val="19C8CABA5DC3482CA8A4007E092C703710"/>
    <w:rsid w:val="00CC6229"/>
    <w:rPr>
      <w:rFonts w:eastAsiaTheme="minorHAnsi"/>
      <w:lang w:val="en-GB" w:eastAsia="en-US"/>
    </w:rPr>
  </w:style>
  <w:style w:type="paragraph" w:customStyle="1" w:styleId="2F99584B0F95449CA86FA553E7B1F57910">
    <w:name w:val="2F99584B0F95449CA86FA553E7B1F57910"/>
    <w:rsid w:val="00CC6229"/>
    <w:rPr>
      <w:rFonts w:eastAsiaTheme="minorHAnsi"/>
      <w:lang w:val="en-GB" w:eastAsia="en-US"/>
    </w:rPr>
  </w:style>
  <w:style w:type="paragraph" w:customStyle="1" w:styleId="B9FFEB39F17148FB8F857C281CFBA87110">
    <w:name w:val="B9FFEB39F17148FB8F857C281CFBA87110"/>
    <w:rsid w:val="00CC6229"/>
    <w:rPr>
      <w:rFonts w:eastAsiaTheme="minorHAnsi"/>
      <w:lang w:val="en-GB" w:eastAsia="en-US"/>
    </w:rPr>
  </w:style>
  <w:style w:type="paragraph" w:customStyle="1" w:styleId="C47FDA3EC85C4931B9CC2947213117974">
    <w:name w:val="C47FDA3EC85C4931B9CC2947213117974"/>
    <w:rsid w:val="00CC6229"/>
    <w:rPr>
      <w:rFonts w:eastAsiaTheme="minorHAnsi"/>
      <w:lang w:val="en-GB" w:eastAsia="en-US"/>
    </w:rPr>
  </w:style>
  <w:style w:type="paragraph" w:customStyle="1" w:styleId="2DD0D113B1774F36B873A2836F5F1D494">
    <w:name w:val="2DD0D113B1774F36B873A2836F5F1D494"/>
    <w:rsid w:val="00CC6229"/>
    <w:rPr>
      <w:rFonts w:eastAsiaTheme="minorHAnsi"/>
      <w:lang w:val="en-GB" w:eastAsia="en-US"/>
    </w:rPr>
  </w:style>
  <w:style w:type="paragraph" w:customStyle="1" w:styleId="20EE3129D9074770954833D88A25C09910">
    <w:name w:val="20EE3129D9074770954833D88A25C09910"/>
    <w:rsid w:val="00CC6229"/>
    <w:rPr>
      <w:rFonts w:eastAsiaTheme="minorHAnsi"/>
      <w:lang w:val="en-GB" w:eastAsia="en-US"/>
    </w:rPr>
  </w:style>
  <w:style w:type="paragraph" w:customStyle="1" w:styleId="A17E5320B2BF4537A78FFABCC8BD022510">
    <w:name w:val="A17E5320B2BF4537A78FFABCC8BD022510"/>
    <w:rsid w:val="00CC6229"/>
    <w:rPr>
      <w:rFonts w:eastAsiaTheme="minorHAnsi"/>
      <w:lang w:val="en-GB" w:eastAsia="en-US"/>
    </w:rPr>
  </w:style>
  <w:style w:type="paragraph" w:customStyle="1" w:styleId="FEB2B4A216954A07A05C2208A8B1C92A10">
    <w:name w:val="FEB2B4A216954A07A05C2208A8B1C92A10"/>
    <w:rsid w:val="00CC6229"/>
    <w:rPr>
      <w:rFonts w:eastAsiaTheme="minorHAnsi"/>
      <w:lang w:val="en-GB" w:eastAsia="en-US"/>
    </w:rPr>
  </w:style>
  <w:style w:type="paragraph" w:customStyle="1" w:styleId="83603FF2AEDD4927A98FCAAE1CEE38699">
    <w:name w:val="83603FF2AEDD4927A98FCAAE1CEE38699"/>
    <w:rsid w:val="00CC6229"/>
    <w:rPr>
      <w:rFonts w:eastAsiaTheme="minorHAnsi"/>
      <w:lang w:val="en-GB" w:eastAsia="en-US"/>
    </w:rPr>
  </w:style>
  <w:style w:type="paragraph" w:customStyle="1" w:styleId="BC136A85292C46C09378B31D783F28AC10">
    <w:name w:val="BC136A85292C46C09378B31D783F28AC10"/>
    <w:rsid w:val="00CC6229"/>
    <w:rPr>
      <w:rFonts w:eastAsiaTheme="minorHAnsi"/>
      <w:lang w:val="en-GB" w:eastAsia="en-US"/>
    </w:rPr>
  </w:style>
  <w:style w:type="paragraph" w:customStyle="1" w:styleId="616BD29AE4C942ED9CDEB3EAFE6BB65D10">
    <w:name w:val="616BD29AE4C942ED9CDEB3EAFE6BB65D10"/>
    <w:rsid w:val="00CC6229"/>
    <w:rPr>
      <w:rFonts w:eastAsiaTheme="minorHAnsi"/>
      <w:lang w:val="en-GB" w:eastAsia="en-US"/>
    </w:rPr>
  </w:style>
  <w:style w:type="paragraph" w:customStyle="1" w:styleId="06CF182B41F249C794BCF7B28E73457410">
    <w:name w:val="06CF182B41F249C794BCF7B28E73457410"/>
    <w:rsid w:val="00CC6229"/>
    <w:rPr>
      <w:rFonts w:eastAsiaTheme="minorHAnsi"/>
      <w:lang w:val="en-GB" w:eastAsia="en-US"/>
    </w:rPr>
  </w:style>
  <w:style w:type="paragraph" w:customStyle="1" w:styleId="6A730BCE02AB423A82ADED1E278596DF10">
    <w:name w:val="6A730BCE02AB423A82ADED1E278596DF10"/>
    <w:rsid w:val="00CC6229"/>
    <w:rPr>
      <w:rFonts w:eastAsiaTheme="minorHAnsi"/>
      <w:lang w:val="en-GB" w:eastAsia="en-US"/>
    </w:rPr>
  </w:style>
  <w:style w:type="paragraph" w:customStyle="1" w:styleId="4E63EB3EDE7B45429A4FB39FD66DCB8E10">
    <w:name w:val="4E63EB3EDE7B45429A4FB39FD66DCB8E10"/>
    <w:rsid w:val="00CC6229"/>
    <w:rPr>
      <w:rFonts w:eastAsiaTheme="minorHAnsi"/>
      <w:lang w:val="en-GB" w:eastAsia="en-US"/>
    </w:rPr>
  </w:style>
  <w:style w:type="paragraph" w:customStyle="1" w:styleId="FB11EF8D03AF426682F94FE1E87F91B410">
    <w:name w:val="FB11EF8D03AF426682F94FE1E87F91B410"/>
    <w:rsid w:val="00CC6229"/>
    <w:rPr>
      <w:rFonts w:eastAsiaTheme="minorHAnsi"/>
      <w:lang w:val="en-GB" w:eastAsia="en-US"/>
    </w:rPr>
  </w:style>
  <w:style w:type="paragraph" w:customStyle="1" w:styleId="6C4B7628661F497BBC9DA1FD2FBB750310">
    <w:name w:val="6C4B7628661F497BBC9DA1FD2FBB750310"/>
    <w:rsid w:val="00CC6229"/>
    <w:rPr>
      <w:rFonts w:eastAsiaTheme="minorHAnsi"/>
      <w:lang w:val="en-GB" w:eastAsia="en-US"/>
    </w:rPr>
  </w:style>
  <w:style w:type="paragraph" w:customStyle="1" w:styleId="5545494F9AE44ECBA06A7C949687F30110">
    <w:name w:val="5545494F9AE44ECBA06A7C949687F30110"/>
    <w:rsid w:val="00CC6229"/>
    <w:rPr>
      <w:rFonts w:eastAsiaTheme="minorHAnsi"/>
      <w:lang w:val="en-GB" w:eastAsia="en-US"/>
    </w:rPr>
  </w:style>
  <w:style w:type="paragraph" w:customStyle="1" w:styleId="7743FEC2D2AA416DBB2BBC390E90C47710">
    <w:name w:val="7743FEC2D2AA416DBB2BBC390E90C47710"/>
    <w:rsid w:val="00CC6229"/>
    <w:rPr>
      <w:rFonts w:eastAsiaTheme="minorHAnsi"/>
      <w:lang w:val="en-GB" w:eastAsia="en-US"/>
    </w:rPr>
  </w:style>
  <w:style w:type="paragraph" w:customStyle="1" w:styleId="06506A60D2B04E77AE291FAC9459173910">
    <w:name w:val="06506A60D2B04E77AE291FAC9459173910"/>
    <w:rsid w:val="00CC6229"/>
    <w:rPr>
      <w:rFonts w:eastAsiaTheme="minorHAnsi"/>
      <w:lang w:val="en-GB" w:eastAsia="en-US"/>
    </w:rPr>
  </w:style>
  <w:style w:type="paragraph" w:customStyle="1" w:styleId="5C983D22E324431DB2CB6328932093CF10">
    <w:name w:val="5C983D22E324431DB2CB6328932093CF10"/>
    <w:rsid w:val="00CC6229"/>
    <w:rPr>
      <w:rFonts w:eastAsiaTheme="minorHAnsi"/>
      <w:lang w:val="en-GB" w:eastAsia="en-US"/>
    </w:rPr>
  </w:style>
  <w:style w:type="paragraph" w:customStyle="1" w:styleId="E87E97E9A3834EEBB1FCDBFF6F8A900B10">
    <w:name w:val="E87E97E9A3834EEBB1FCDBFF6F8A900B10"/>
    <w:rsid w:val="00CC6229"/>
    <w:rPr>
      <w:rFonts w:eastAsiaTheme="minorHAnsi"/>
      <w:lang w:val="en-GB" w:eastAsia="en-US"/>
    </w:rPr>
  </w:style>
  <w:style w:type="paragraph" w:customStyle="1" w:styleId="29E1D20F2F5340C884F26E2EE805553F10">
    <w:name w:val="29E1D20F2F5340C884F26E2EE805553F10"/>
    <w:rsid w:val="00CC6229"/>
    <w:rPr>
      <w:rFonts w:eastAsiaTheme="minorHAnsi"/>
      <w:lang w:val="en-GB" w:eastAsia="en-US"/>
    </w:rPr>
  </w:style>
  <w:style w:type="paragraph" w:customStyle="1" w:styleId="17D85AAE28C44BF6AC516295541339B210">
    <w:name w:val="17D85AAE28C44BF6AC516295541339B210"/>
    <w:rsid w:val="00CC6229"/>
    <w:rPr>
      <w:rFonts w:eastAsiaTheme="minorHAnsi"/>
      <w:lang w:val="en-GB" w:eastAsia="en-US"/>
    </w:rPr>
  </w:style>
  <w:style w:type="paragraph" w:customStyle="1" w:styleId="37F298CE7DEE4018B490FCEDC10C6E4D10">
    <w:name w:val="37F298CE7DEE4018B490FCEDC10C6E4D10"/>
    <w:rsid w:val="00CC6229"/>
    <w:rPr>
      <w:rFonts w:eastAsiaTheme="minorHAnsi"/>
      <w:lang w:val="en-GB" w:eastAsia="en-US"/>
    </w:rPr>
  </w:style>
  <w:style w:type="paragraph" w:customStyle="1" w:styleId="E924EFD57B164C6EA213741B2510204E10">
    <w:name w:val="E924EFD57B164C6EA213741B2510204E10"/>
    <w:rsid w:val="00CC6229"/>
    <w:rPr>
      <w:rFonts w:eastAsiaTheme="minorHAnsi"/>
      <w:lang w:val="en-GB" w:eastAsia="en-US"/>
    </w:rPr>
  </w:style>
  <w:style w:type="paragraph" w:customStyle="1" w:styleId="1C56B17209C443F2951C8C9C5CF3C68210">
    <w:name w:val="1C56B17209C443F2951C8C9C5CF3C68210"/>
    <w:rsid w:val="00CC6229"/>
    <w:rPr>
      <w:rFonts w:eastAsiaTheme="minorHAnsi"/>
      <w:lang w:val="en-GB" w:eastAsia="en-US"/>
    </w:rPr>
  </w:style>
  <w:style w:type="paragraph" w:customStyle="1" w:styleId="503E020FE9AB41E78FDEB480D4297CD810">
    <w:name w:val="503E020FE9AB41E78FDEB480D4297CD810"/>
    <w:rsid w:val="00CC6229"/>
    <w:rPr>
      <w:rFonts w:eastAsiaTheme="minorHAnsi"/>
      <w:lang w:val="en-GB" w:eastAsia="en-US"/>
    </w:rPr>
  </w:style>
  <w:style w:type="paragraph" w:customStyle="1" w:styleId="6DC23505419548069368291A08B2365410">
    <w:name w:val="6DC23505419548069368291A08B2365410"/>
    <w:rsid w:val="00CC6229"/>
    <w:rPr>
      <w:rFonts w:eastAsiaTheme="minorHAnsi"/>
      <w:lang w:val="en-GB" w:eastAsia="en-US"/>
    </w:rPr>
  </w:style>
  <w:style w:type="paragraph" w:customStyle="1" w:styleId="19B07813B79B45EBB42D581899A6DF1A10">
    <w:name w:val="19B07813B79B45EBB42D581899A6DF1A10"/>
    <w:rsid w:val="00CC6229"/>
    <w:rPr>
      <w:rFonts w:eastAsiaTheme="minorHAnsi"/>
      <w:lang w:val="en-GB" w:eastAsia="en-US"/>
    </w:rPr>
  </w:style>
  <w:style w:type="paragraph" w:customStyle="1" w:styleId="2ABA3AFE23844204BF21E9C3160BECBA10">
    <w:name w:val="2ABA3AFE23844204BF21E9C3160BECBA10"/>
    <w:rsid w:val="00CC6229"/>
    <w:rPr>
      <w:rFonts w:eastAsiaTheme="minorHAnsi"/>
      <w:lang w:val="en-GB" w:eastAsia="en-US"/>
    </w:rPr>
  </w:style>
  <w:style w:type="paragraph" w:customStyle="1" w:styleId="A1BD586BCBB0444B96CCD783F7958AFF10">
    <w:name w:val="A1BD586BCBB0444B96CCD783F7958AFF10"/>
    <w:rsid w:val="00CC6229"/>
    <w:rPr>
      <w:rFonts w:eastAsiaTheme="minorHAnsi"/>
      <w:lang w:val="en-GB" w:eastAsia="en-US"/>
    </w:rPr>
  </w:style>
  <w:style w:type="paragraph" w:customStyle="1" w:styleId="05B4275C7FBE4AC2B44AF9A0684A964118">
    <w:name w:val="05B4275C7FBE4AC2B44AF9A0684A964118"/>
    <w:rsid w:val="0059268C"/>
    <w:rPr>
      <w:rFonts w:eastAsiaTheme="minorHAnsi"/>
      <w:lang w:val="en-GB" w:eastAsia="en-US"/>
    </w:rPr>
  </w:style>
  <w:style w:type="paragraph" w:customStyle="1" w:styleId="0CD7A042C3574D179417B202F3C1722518">
    <w:name w:val="0CD7A042C3574D179417B202F3C1722518"/>
    <w:rsid w:val="0059268C"/>
    <w:rPr>
      <w:rFonts w:eastAsiaTheme="minorHAnsi"/>
      <w:lang w:val="en-GB" w:eastAsia="en-US"/>
    </w:rPr>
  </w:style>
  <w:style w:type="paragraph" w:customStyle="1" w:styleId="88D600C338B141879954A75839EA434518">
    <w:name w:val="88D600C338B141879954A75839EA434518"/>
    <w:rsid w:val="0059268C"/>
    <w:rPr>
      <w:rFonts w:eastAsiaTheme="minorHAnsi"/>
      <w:lang w:val="en-GB" w:eastAsia="en-US"/>
    </w:rPr>
  </w:style>
  <w:style w:type="paragraph" w:customStyle="1" w:styleId="4652C728DB50484B81A474A2E168B60418">
    <w:name w:val="4652C728DB50484B81A474A2E168B60418"/>
    <w:rsid w:val="0059268C"/>
    <w:rPr>
      <w:rFonts w:eastAsiaTheme="minorHAnsi"/>
      <w:lang w:val="en-GB" w:eastAsia="en-US"/>
    </w:rPr>
  </w:style>
  <w:style w:type="paragraph" w:customStyle="1" w:styleId="BB234B21BC824621BE081FE0AC9CD29018">
    <w:name w:val="BB234B21BC824621BE081FE0AC9CD29018"/>
    <w:rsid w:val="0059268C"/>
    <w:rPr>
      <w:rFonts w:eastAsiaTheme="minorHAnsi"/>
      <w:lang w:val="en-GB" w:eastAsia="en-US"/>
    </w:rPr>
  </w:style>
  <w:style w:type="paragraph" w:customStyle="1" w:styleId="A8B9508B5FB44A01AA5F7F23638D9D0E18">
    <w:name w:val="A8B9508B5FB44A01AA5F7F23638D9D0E18"/>
    <w:rsid w:val="0059268C"/>
    <w:rPr>
      <w:rFonts w:eastAsiaTheme="minorHAnsi"/>
      <w:lang w:val="en-GB" w:eastAsia="en-US"/>
    </w:rPr>
  </w:style>
  <w:style w:type="paragraph" w:customStyle="1" w:styleId="99141D2E58B646A4B9EA6579E5D548331">
    <w:name w:val="99141D2E58B646A4B9EA6579E5D548331"/>
    <w:rsid w:val="0059268C"/>
    <w:rPr>
      <w:rFonts w:eastAsiaTheme="minorHAnsi"/>
      <w:lang w:val="en-GB" w:eastAsia="en-US"/>
    </w:rPr>
  </w:style>
  <w:style w:type="paragraph" w:customStyle="1" w:styleId="A57D9E42B1CA4D37BDA03D718F4762CD7">
    <w:name w:val="A57D9E42B1CA4D37BDA03D718F4762CD7"/>
    <w:rsid w:val="0059268C"/>
    <w:rPr>
      <w:rFonts w:eastAsiaTheme="minorHAnsi"/>
      <w:lang w:val="en-GB" w:eastAsia="en-US"/>
    </w:rPr>
  </w:style>
  <w:style w:type="paragraph" w:customStyle="1" w:styleId="1FAD274F6A314E92826A05A76CC1ECCA7">
    <w:name w:val="1FAD274F6A314E92826A05A76CC1ECCA7"/>
    <w:rsid w:val="0059268C"/>
    <w:rPr>
      <w:rFonts w:eastAsiaTheme="minorHAnsi"/>
      <w:lang w:val="en-GB" w:eastAsia="en-US"/>
    </w:rPr>
  </w:style>
  <w:style w:type="paragraph" w:customStyle="1" w:styleId="B5810CC60633448C8D111FD4B96943947">
    <w:name w:val="B5810CC60633448C8D111FD4B96943947"/>
    <w:rsid w:val="0059268C"/>
    <w:rPr>
      <w:rFonts w:eastAsiaTheme="minorHAnsi"/>
      <w:lang w:val="en-GB" w:eastAsia="en-US"/>
    </w:rPr>
  </w:style>
  <w:style w:type="paragraph" w:customStyle="1" w:styleId="ACFDE37AB56C4682810ED5F157E18D424">
    <w:name w:val="ACFDE37AB56C4682810ED5F157E18D424"/>
    <w:rsid w:val="0059268C"/>
    <w:rPr>
      <w:rFonts w:eastAsiaTheme="minorHAnsi"/>
      <w:lang w:val="en-GB" w:eastAsia="en-US"/>
    </w:rPr>
  </w:style>
  <w:style w:type="paragraph" w:customStyle="1" w:styleId="19C8CABA5DC3482CA8A4007E092C703711">
    <w:name w:val="19C8CABA5DC3482CA8A4007E092C703711"/>
    <w:rsid w:val="0059268C"/>
    <w:rPr>
      <w:rFonts w:eastAsiaTheme="minorHAnsi"/>
      <w:lang w:val="en-GB" w:eastAsia="en-US"/>
    </w:rPr>
  </w:style>
  <w:style w:type="paragraph" w:customStyle="1" w:styleId="2F99584B0F95449CA86FA553E7B1F57911">
    <w:name w:val="2F99584B0F95449CA86FA553E7B1F57911"/>
    <w:rsid w:val="0059268C"/>
    <w:rPr>
      <w:rFonts w:eastAsiaTheme="minorHAnsi"/>
      <w:lang w:val="en-GB" w:eastAsia="en-US"/>
    </w:rPr>
  </w:style>
  <w:style w:type="paragraph" w:customStyle="1" w:styleId="B9FFEB39F17148FB8F857C281CFBA87111">
    <w:name w:val="B9FFEB39F17148FB8F857C281CFBA87111"/>
    <w:rsid w:val="0059268C"/>
    <w:rPr>
      <w:rFonts w:eastAsiaTheme="minorHAnsi"/>
      <w:lang w:val="en-GB" w:eastAsia="en-US"/>
    </w:rPr>
  </w:style>
  <w:style w:type="paragraph" w:customStyle="1" w:styleId="C47FDA3EC85C4931B9CC2947213117975">
    <w:name w:val="C47FDA3EC85C4931B9CC2947213117975"/>
    <w:rsid w:val="0059268C"/>
    <w:rPr>
      <w:rFonts w:eastAsiaTheme="minorHAnsi"/>
      <w:lang w:val="en-GB" w:eastAsia="en-US"/>
    </w:rPr>
  </w:style>
  <w:style w:type="paragraph" w:customStyle="1" w:styleId="2DD0D113B1774F36B873A2836F5F1D495">
    <w:name w:val="2DD0D113B1774F36B873A2836F5F1D495"/>
    <w:rsid w:val="0059268C"/>
    <w:rPr>
      <w:rFonts w:eastAsiaTheme="minorHAnsi"/>
      <w:lang w:val="en-GB" w:eastAsia="en-US"/>
    </w:rPr>
  </w:style>
  <w:style w:type="paragraph" w:customStyle="1" w:styleId="20EE3129D9074770954833D88A25C09911">
    <w:name w:val="20EE3129D9074770954833D88A25C09911"/>
    <w:rsid w:val="0059268C"/>
    <w:rPr>
      <w:rFonts w:eastAsiaTheme="minorHAnsi"/>
      <w:lang w:val="en-GB" w:eastAsia="en-US"/>
    </w:rPr>
  </w:style>
  <w:style w:type="paragraph" w:customStyle="1" w:styleId="A17E5320B2BF4537A78FFABCC8BD022511">
    <w:name w:val="A17E5320B2BF4537A78FFABCC8BD022511"/>
    <w:rsid w:val="0059268C"/>
    <w:rPr>
      <w:rFonts w:eastAsiaTheme="minorHAnsi"/>
      <w:lang w:val="en-GB" w:eastAsia="en-US"/>
    </w:rPr>
  </w:style>
  <w:style w:type="paragraph" w:customStyle="1" w:styleId="FEB2B4A216954A07A05C2208A8B1C92A11">
    <w:name w:val="FEB2B4A216954A07A05C2208A8B1C92A11"/>
    <w:rsid w:val="0059268C"/>
    <w:rPr>
      <w:rFonts w:eastAsiaTheme="minorHAnsi"/>
      <w:lang w:val="en-GB" w:eastAsia="en-US"/>
    </w:rPr>
  </w:style>
  <w:style w:type="paragraph" w:customStyle="1" w:styleId="83603FF2AEDD4927A98FCAAE1CEE386910">
    <w:name w:val="83603FF2AEDD4927A98FCAAE1CEE386910"/>
    <w:rsid w:val="0059268C"/>
    <w:rPr>
      <w:rFonts w:eastAsiaTheme="minorHAnsi"/>
      <w:lang w:val="en-GB" w:eastAsia="en-US"/>
    </w:rPr>
  </w:style>
  <w:style w:type="paragraph" w:customStyle="1" w:styleId="BC136A85292C46C09378B31D783F28AC11">
    <w:name w:val="BC136A85292C46C09378B31D783F28AC11"/>
    <w:rsid w:val="0059268C"/>
    <w:rPr>
      <w:rFonts w:eastAsiaTheme="minorHAnsi"/>
      <w:lang w:val="en-GB" w:eastAsia="en-US"/>
    </w:rPr>
  </w:style>
  <w:style w:type="paragraph" w:customStyle="1" w:styleId="616BD29AE4C942ED9CDEB3EAFE6BB65D11">
    <w:name w:val="616BD29AE4C942ED9CDEB3EAFE6BB65D11"/>
    <w:rsid w:val="0059268C"/>
    <w:rPr>
      <w:rFonts w:eastAsiaTheme="minorHAnsi"/>
      <w:lang w:val="en-GB" w:eastAsia="en-US"/>
    </w:rPr>
  </w:style>
  <w:style w:type="paragraph" w:customStyle="1" w:styleId="06CF182B41F249C794BCF7B28E73457411">
    <w:name w:val="06CF182B41F249C794BCF7B28E73457411"/>
    <w:rsid w:val="0059268C"/>
    <w:rPr>
      <w:rFonts w:eastAsiaTheme="minorHAnsi"/>
      <w:lang w:val="en-GB" w:eastAsia="en-US"/>
    </w:rPr>
  </w:style>
  <w:style w:type="paragraph" w:customStyle="1" w:styleId="405BB89766954DBBBF1BD5927F14D7DD">
    <w:name w:val="405BB89766954DBBBF1BD5927F14D7DD"/>
    <w:rsid w:val="0059268C"/>
    <w:rPr>
      <w:rFonts w:eastAsiaTheme="minorHAnsi"/>
      <w:lang w:val="en-GB" w:eastAsia="en-US"/>
    </w:rPr>
  </w:style>
  <w:style w:type="paragraph" w:customStyle="1" w:styleId="34117FD1D0BB4941A6D3CDA77D617207">
    <w:name w:val="34117FD1D0BB4941A6D3CDA77D617207"/>
    <w:rsid w:val="0059268C"/>
    <w:rPr>
      <w:rFonts w:eastAsiaTheme="minorHAnsi"/>
      <w:lang w:val="en-GB" w:eastAsia="en-US"/>
    </w:rPr>
  </w:style>
  <w:style w:type="paragraph" w:customStyle="1" w:styleId="EF57947D0CE64DC48AF2657026EE96C9">
    <w:name w:val="EF57947D0CE64DC48AF2657026EE96C9"/>
    <w:rsid w:val="0059268C"/>
    <w:rPr>
      <w:rFonts w:eastAsiaTheme="minorHAnsi"/>
      <w:lang w:val="en-GB" w:eastAsia="en-US"/>
    </w:rPr>
  </w:style>
  <w:style w:type="paragraph" w:customStyle="1" w:styleId="E666D2C8BF5E4EC9B272DCDC12E4F9E9">
    <w:name w:val="E666D2C8BF5E4EC9B272DCDC12E4F9E9"/>
    <w:rsid w:val="0059268C"/>
    <w:rPr>
      <w:rFonts w:eastAsiaTheme="minorHAnsi"/>
      <w:lang w:val="en-GB" w:eastAsia="en-US"/>
    </w:rPr>
  </w:style>
  <w:style w:type="paragraph" w:customStyle="1" w:styleId="79D65F417CE644648EAD5C42C90B2CFA">
    <w:name w:val="79D65F417CE644648EAD5C42C90B2CFA"/>
    <w:rsid w:val="0059268C"/>
    <w:rPr>
      <w:rFonts w:eastAsiaTheme="minorHAnsi"/>
      <w:lang w:val="en-GB" w:eastAsia="en-US"/>
    </w:rPr>
  </w:style>
  <w:style w:type="paragraph" w:customStyle="1" w:styleId="DB47BA4D788B4705866B28E6D75C58D2">
    <w:name w:val="DB47BA4D788B4705866B28E6D75C58D2"/>
    <w:rsid w:val="0059268C"/>
    <w:rPr>
      <w:rFonts w:eastAsiaTheme="minorHAnsi"/>
      <w:lang w:val="en-GB" w:eastAsia="en-US"/>
    </w:rPr>
  </w:style>
  <w:style w:type="paragraph" w:customStyle="1" w:styleId="B15BEAE17A174E4E94870F258F7DD203">
    <w:name w:val="B15BEAE17A174E4E94870F258F7DD203"/>
    <w:rsid w:val="0059268C"/>
    <w:rPr>
      <w:rFonts w:eastAsiaTheme="minorHAnsi"/>
      <w:lang w:val="en-GB" w:eastAsia="en-US"/>
    </w:rPr>
  </w:style>
  <w:style w:type="paragraph" w:customStyle="1" w:styleId="DA58D6703BCF4282A545582D629CD646">
    <w:name w:val="DA58D6703BCF4282A545582D629CD646"/>
    <w:rsid w:val="0059268C"/>
    <w:rPr>
      <w:rFonts w:eastAsiaTheme="minorHAnsi"/>
      <w:lang w:val="en-GB" w:eastAsia="en-US"/>
    </w:rPr>
  </w:style>
  <w:style w:type="paragraph" w:customStyle="1" w:styleId="21A19E81B14547C1983EB757990B8022">
    <w:name w:val="21A19E81B14547C1983EB757990B8022"/>
    <w:rsid w:val="0059268C"/>
    <w:rPr>
      <w:rFonts w:eastAsiaTheme="minorHAnsi"/>
      <w:lang w:val="en-GB" w:eastAsia="en-US"/>
    </w:rPr>
  </w:style>
  <w:style w:type="paragraph" w:customStyle="1" w:styleId="888D6E2C39E3465396C443331076CF0F">
    <w:name w:val="888D6E2C39E3465396C443331076CF0F"/>
    <w:rsid w:val="0059268C"/>
    <w:rPr>
      <w:rFonts w:eastAsiaTheme="minorHAnsi"/>
      <w:lang w:val="en-GB" w:eastAsia="en-US"/>
    </w:rPr>
  </w:style>
  <w:style w:type="paragraph" w:customStyle="1" w:styleId="1E7025AB958047F6A86D202FD1752C82">
    <w:name w:val="1E7025AB958047F6A86D202FD1752C82"/>
    <w:rsid w:val="0059268C"/>
    <w:rPr>
      <w:rFonts w:eastAsiaTheme="minorHAnsi"/>
      <w:lang w:val="en-GB" w:eastAsia="en-US"/>
    </w:rPr>
  </w:style>
  <w:style w:type="paragraph" w:customStyle="1" w:styleId="90F96D587592491F8DC5EF0EBC453E38">
    <w:name w:val="90F96D587592491F8DC5EF0EBC453E38"/>
    <w:rsid w:val="0059268C"/>
    <w:rPr>
      <w:rFonts w:eastAsiaTheme="minorHAnsi"/>
      <w:lang w:val="en-GB" w:eastAsia="en-US"/>
    </w:rPr>
  </w:style>
  <w:style w:type="paragraph" w:customStyle="1" w:styleId="6A819D485B6E46F1AAD852C1892F7E5B">
    <w:name w:val="6A819D485B6E46F1AAD852C1892F7E5B"/>
    <w:rsid w:val="0059268C"/>
    <w:rPr>
      <w:rFonts w:eastAsiaTheme="minorHAnsi"/>
      <w:lang w:val="en-GB" w:eastAsia="en-US"/>
    </w:rPr>
  </w:style>
  <w:style w:type="paragraph" w:customStyle="1" w:styleId="C8B6E895274A43A9A5CC7335543E2DC9">
    <w:name w:val="C8B6E895274A43A9A5CC7335543E2DC9"/>
    <w:rsid w:val="0059268C"/>
    <w:rPr>
      <w:rFonts w:eastAsiaTheme="minorHAnsi"/>
      <w:lang w:val="en-GB" w:eastAsia="en-US"/>
    </w:rPr>
  </w:style>
  <w:style w:type="paragraph" w:customStyle="1" w:styleId="2F8AB0B7F9DD4E97A4D35D5E72513A14">
    <w:name w:val="2F8AB0B7F9DD4E97A4D35D5E72513A14"/>
    <w:rsid w:val="0059268C"/>
    <w:rPr>
      <w:rFonts w:eastAsiaTheme="minorHAnsi"/>
      <w:lang w:val="en-GB" w:eastAsia="en-US"/>
    </w:rPr>
  </w:style>
  <w:style w:type="paragraph" w:customStyle="1" w:styleId="D1703859009841C08CD025BD1B507E69">
    <w:name w:val="D1703859009841C08CD025BD1B507E69"/>
    <w:rsid w:val="0059268C"/>
    <w:rPr>
      <w:rFonts w:eastAsiaTheme="minorHAnsi"/>
      <w:lang w:val="en-GB" w:eastAsia="en-US"/>
    </w:rPr>
  </w:style>
  <w:style w:type="paragraph" w:customStyle="1" w:styleId="74DCFD713D6A4BD1818AF7FA2499F0E0">
    <w:name w:val="74DCFD713D6A4BD1818AF7FA2499F0E0"/>
    <w:rsid w:val="0059268C"/>
    <w:rPr>
      <w:rFonts w:eastAsiaTheme="minorHAnsi"/>
      <w:lang w:val="en-GB" w:eastAsia="en-US"/>
    </w:rPr>
  </w:style>
  <w:style w:type="paragraph" w:customStyle="1" w:styleId="4277DC440D4B4E3CA3121ABAF223AF4F">
    <w:name w:val="4277DC440D4B4E3CA3121ABAF223AF4F"/>
    <w:rsid w:val="0059268C"/>
    <w:rPr>
      <w:rFonts w:eastAsiaTheme="minorHAnsi"/>
      <w:lang w:val="en-GB" w:eastAsia="en-US"/>
    </w:rPr>
  </w:style>
  <w:style w:type="paragraph" w:customStyle="1" w:styleId="988E9E67B0A74716AC072BB77B633987">
    <w:name w:val="988E9E67B0A74716AC072BB77B633987"/>
    <w:rsid w:val="0059268C"/>
    <w:rPr>
      <w:rFonts w:eastAsiaTheme="minorHAnsi"/>
      <w:lang w:val="en-GB" w:eastAsia="en-US"/>
    </w:rPr>
  </w:style>
  <w:style w:type="paragraph" w:customStyle="1" w:styleId="05B4275C7FBE4AC2B44AF9A0684A964119">
    <w:name w:val="05B4275C7FBE4AC2B44AF9A0684A964119"/>
    <w:rsid w:val="001E6B18"/>
    <w:rPr>
      <w:rFonts w:eastAsiaTheme="minorHAnsi"/>
      <w:lang w:val="en-GB" w:eastAsia="en-US"/>
    </w:rPr>
  </w:style>
  <w:style w:type="paragraph" w:customStyle="1" w:styleId="0CD7A042C3574D179417B202F3C1722519">
    <w:name w:val="0CD7A042C3574D179417B202F3C1722519"/>
    <w:rsid w:val="001E6B18"/>
    <w:rPr>
      <w:rFonts w:eastAsiaTheme="minorHAnsi"/>
      <w:lang w:val="en-GB" w:eastAsia="en-US"/>
    </w:rPr>
  </w:style>
  <w:style w:type="paragraph" w:customStyle="1" w:styleId="88D600C338B141879954A75839EA434519">
    <w:name w:val="88D600C338B141879954A75839EA434519"/>
    <w:rsid w:val="001E6B18"/>
    <w:rPr>
      <w:rFonts w:eastAsiaTheme="minorHAnsi"/>
      <w:lang w:val="en-GB" w:eastAsia="en-US"/>
    </w:rPr>
  </w:style>
  <w:style w:type="paragraph" w:customStyle="1" w:styleId="4652C728DB50484B81A474A2E168B60419">
    <w:name w:val="4652C728DB50484B81A474A2E168B60419"/>
    <w:rsid w:val="001E6B18"/>
    <w:rPr>
      <w:rFonts w:eastAsiaTheme="minorHAnsi"/>
      <w:lang w:val="en-GB" w:eastAsia="en-US"/>
    </w:rPr>
  </w:style>
  <w:style w:type="paragraph" w:customStyle="1" w:styleId="BB234B21BC824621BE081FE0AC9CD29019">
    <w:name w:val="BB234B21BC824621BE081FE0AC9CD29019"/>
    <w:rsid w:val="001E6B18"/>
    <w:rPr>
      <w:rFonts w:eastAsiaTheme="minorHAnsi"/>
      <w:lang w:val="en-GB" w:eastAsia="en-US"/>
    </w:rPr>
  </w:style>
  <w:style w:type="paragraph" w:customStyle="1" w:styleId="A8B9508B5FB44A01AA5F7F23638D9D0E19">
    <w:name w:val="A8B9508B5FB44A01AA5F7F23638D9D0E19"/>
    <w:rsid w:val="001E6B18"/>
    <w:rPr>
      <w:rFonts w:eastAsiaTheme="minorHAnsi"/>
      <w:lang w:val="en-GB" w:eastAsia="en-US"/>
    </w:rPr>
  </w:style>
  <w:style w:type="paragraph" w:customStyle="1" w:styleId="99141D2E58B646A4B9EA6579E5D548332">
    <w:name w:val="99141D2E58B646A4B9EA6579E5D548332"/>
    <w:rsid w:val="001E6B18"/>
    <w:rPr>
      <w:rFonts w:eastAsiaTheme="minorHAnsi"/>
      <w:lang w:val="en-GB" w:eastAsia="en-US"/>
    </w:rPr>
  </w:style>
  <w:style w:type="paragraph" w:customStyle="1" w:styleId="A57D9E42B1CA4D37BDA03D718F4762CD8">
    <w:name w:val="A57D9E42B1CA4D37BDA03D718F4762CD8"/>
    <w:rsid w:val="001E6B18"/>
    <w:rPr>
      <w:rFonts w:eastAsiaTheme="minorHAnsi"/>
      <w:lang w:val="en-GB" w:eastAsia="en-US"/>
    </w:rPr>
  </w:style>
  <w:style w:type="paragraph" w:customStyle="1" w:styleId="1FAD274F6A314E92826A05A76CC1ECCA8">
    <w:name w:val="1FAD274F6A314E92826A05A76CC1ECCA8"/>
    <w:rsid w:val="001E6B18"/>
    <w:rPr>
      <w:rFonts w:eastAsiaTheme="minorHAnsi"/>
      <w:lang w:val="en-GB" w:eastAsia="en-US"/>
    </w:rPr>
  </w:style>
  <w:style w:type="paragraph" w:customStyle="1" w:styleId="B5810CC60633448C8D111FD4B96943948">
    <w:name w:val="B5810CC60633448C8D111FD4B96943948"/>
    <w:rsid w:val="001E6B18"/>
    <w:rPr>
      <w:rFonts w:eastAsiaTheme="minorHAnsi"/>
      <w:lang w:val="en-GB" w:eastAsia="en-US"/>
    </w:rPr>
  </w:style>
  <w:style w:type="paragraph" w:customStyle="1" w:styleId="ACFDE37AB56C4682810ED5F157E18D425">
    <w:name w:val="ACFDE37AB56C4682810ED5F157E18D425"/>
    <w:rsid w:val="001E6B18"/>
    <w:rPr>
      <w:rFonts w:eastAsiaTheme="minorHAnsi"/>
      <w:lang w:val="en-GB" w:eastAsia="en-US"/>
    </w:rPr>
  </w:style>
  <w:style w:type="paragraph" w:customStyle="1" w:styleId="19C8CABA5DC3482CA8A4007E092C703712">
    <w:name w:val="19C8CABA5DC3482CA8A4007E092C703712"/>
    <w:rsid w:val="001E6B18"/>
    <w:rPr>
      <w:rFonts w:eastAsiaTheme="minorHAnsi"/>
      <w:lang w:val="en-GB" w:eastAsia="en-US"/>
    </w:rPr>
  </w:style>
  <w:style w:type="paragraph" w:customStyle="1" w:styleId="2F99584B0F95449CA86FA553E7B1F57912">
    <w:name w:val="2F99584B0F95449CA86FA553E7B1F57912"/>
    <w:rsid w:val="001E6B18"/>
    <w:rPr>
      <w:rFonts w:eastAsiaTheme="minorHAnsi"/>
      <w:lang w:val="en-GB" w:eastAsia="en-US"/>
    </w:rPr>
  </w:style>
  <w:style w:type="paragraph" w:customStyle="1" w:styleId="B9FFEB39F17148FB8F857C281CFBA87112">
    <w:name w:val="B9FFEB39F17148FB8F857C281CFBA87112"/>
    <w:rsid w:val="001E6B18"/>
    <w:rPr>
      <w:rFonts w:eastAsiaTheme="minorHAnsi"/>
      <w:lang w:val="en-GB" w:eastAsia="en-US"/>
    </w:rPr>
  </w:style>
  <w:style w:type="paragraph" w:customStyle="1" w:styleId="C47FDA3EC85C4931B9CC2947213117976">
    <w:name w:val="C47FDA3EC85C4931B9CC2947213117976"/>
    <w:rsid w:val="001E6B18"/>
    <w:rPr>
      <w:rFonts w:eastAsiaTheme="minorHAnsi"/>
      <w:lang w:val="en-GB" w:eastAsia="en-US"/>
    </w:rPr>
  </w:style>
  <w:style w:type="paragraph" w:customStyle="1" w:styleId="2DD0D113B1774F36B873A2836F5F1D496">
    <w:name w:val="2DD0D113B1774F36B873A2836F5F1D496"/>
    <w:rsid w:val="001E6B18"/>
    <w:rPr>
      <w:rFonts w:eastAsiaTheme="minorHAnsi"/>
      <w:lang w:val="en-GB" w:eastAsia="en-US"/>
    </w:rPr>
  </w:style>
  <w:style w:type="paragraph" w:customStyle="1" w:styleId="20EE3129D9074770954833D88A25C09912">
    <w:name w:val="20EE3129D9074770954833D88A25C09912"/>
    <w:rsid w:val="001E6B18"/>
    <w:rPr>
      <w:rFonts w:eastAsiaTheme="minorHAnsi"/>
      <w:lang w:val="en-GB" w:eastAsia="en-US"/>
    </w:rPr>
  </w:style>
  <w:style w:type="paragraph" w:customStyle="1" w:styleId="A17E5320B2BF4537A78FFABCC8BD022512">
    <w:name w:val="A17E5320B2BF4537A78FFABCC8BD022512"/>
    <w:rsid w:val="001E6B18"/>
    <w:rPr>
      <w:rFonts w:eastAsiaTheme="minorHAnsi"/>
      <w:lang w:val="en-GB" w:eastAsia="en-US"/>
    </w:rPr>
  </w:style>
  <w:style w:type="paragraph" w:customStyle="1" w:styleId="FEB2B4A216954A07A05C2208A8B1C92A12">
    <w:name w:val="FEB2B4A216954A07A05C2208A8B1C92A12"/>
    <w:rsid w:val="001E6B18"/>
    <w:rPr>
      <w:rFonts w:eastAsiaTheme="minorHAnsi"/>
      <w:lang w:val="en-GB" w:eastAsia="en-US"/>
    </w:rPr>
  </w:style>
  <w:style w:type="paragraph" w:customStyle="1" w:styleId="9D9829114712485E9DD2AD8BF0DC0531">
    <w:name w:val="9D9829114712485E9DD2AD8BF0DC0531"/>
    <w:rsid w:val="001E6B18"/>
    <w:rPr>
      <w:rFonts w:eastAsiaTheme="minorHAnsi"/>
      <w:lang w:val="en-GB" w:eastAsia="en-US"/>
    </w:rPr>
  </w:style>
  <w:style w:type="paragraph" w:customStyle="1" w:styleId="0653E47DCE99448AB55DD414F71FD1BE">
    <w:name w:val="0653E47DCE99448AB55DD414F71FD1BE"/>
    <w:rsid w:val="001E6B18"/>
    <w:rPr>
      <w:rFonts w:eastAsiaTheme="minorHAnsi"/>
      <w:lang w:val="en-GB" w:eastAsia="en-US"/>
    </w:rPr>
  </w:style>
  <w:style w:type="paragraph" w:customStyle="1" w:styleId="28DCB17A63274D5EBE31DD2B37344A4D">
    <w:name w:val="28DCB17A63274D5EBE31DD2B37344A4D"/>
    <w:rsid w:val="001E6B18"/>
    <w:rPr>
      <w:rFonts w:eastAsiaTheme="minorHAnsi"/>
      <w:lang w:val="en-GB" w:eastAsia="en-US"/>
    </w:rPr>
  </w:style>
  <w:style w:type="paragraph" w:customStyle="1" w:styleId="1E38CCA5A22A464A9827B261AA3C82A4">
    <w:name w:val="1E38CCA5A22A464A9827B261AA3C82A4"/>
    <w:rsid w:val="001E6B18"/>
    <w:rPr>
      <w:rFonts w:eastAsiaTheme="minorHAnsi"/>
      <w:lang w:val="en-GB" w:eastAsia="en-US"/>
    </w:rPr>
  </w:style>
  <w:style w:type="paragraph" w:customStyle="1" w:styleId="475B2EEC0003429F85412CD58B2EC3CD">
    <w:name w:val="475B2EEC0003429F85412CD58B2EC3CD"/>
    <w:rsid w:val="001E6B18"/>
    <w:rPr>
      <w:rFonts w:eastAsiaTheme="minorHAnsi"/>
      <w:lang w:val="en-GB" w:eastAsia="en-US"/>
    </w:rPr>
  </w:style>
  <w:style w:type="paragraph" w:customStyle="1" w:styleId="F9120E7D2CDF43089FD47AF48DE95FCF">
    <w:name w:val="F9120E7D2CDF43089FD47AF48DE95FCF"/>
    <w:rsid w:val="001E6B18"/>
    <w:rPr>
      <w:rFonts w:eastAsiaTheme="minorHAnsi"/>
      <w:lang w:val="en-GB" w:eastAsia="en-US"/>
    </w:rPr>
  </w:style>
  <w:style w:type="paragraph" w:customStyle="1" w:styleId="43A697588BAA4DD88FF90D931EA90DA8">
    <w:name w:val="43A697588BAA4DD88FF90D931EA90DA8"/>
    <w:rsid w:val="001E6B18"/>
    <w:rPr>
      <w:rFonts w:eastAsiaTheme="minorHAnsi"/>
      <w:lang w:val="en-GB" w:eastAsia="en-US"/>
    </w:rPr>
  </w:style>
  <w:style w:type="paragraph" w:customStyle="1" w:styleId="63E3EDAC528F4A3BB67EDBA754F88CB7">
    <w:name w:val="63E3EDAC528F4A3BB67EDBA754F88CB7"/>
    <w:rsid w:val="001E6B18"/>
    <w:rPr>
      <w:rFonts w:eastAsiaTheme="minorHAnsi"/>
      <w:lang w:val="en-GB" w:eastAsia="en-US"/>
    </w:rPr>
  </w:style>
  <w:style w:type="paragraph" w:customStyle="1" w:styleId="67FA632281614FEC82F049922AD3ACF4">
    <w:name w:val="67FA632281614FEC82F049922AD3ACF4"/>
    <w:rsid w:val="001E6B18"/>
    <w:rPr>
      <w:rFonts w:eastAsiaTheme="minorHAnsi"/>
      <w:lang w:val="en-GB" w:eastAsia="en-US"/>
    </w:rPr>
  </w:style>
  <w:style w:type="paragraph" w:customStyle="1" w:styleId="AFED0896949E4A0AB6D7E1220F691498">
    <w:name w:val="AFED0896949E4A0AB6D7E1220F691498"/>
    <w:rsid w:val="001E6B18"/>
    <w:rPr>
      <w:rFonts w:eastAsiaTheme="minorHAnsi"/>
      <w:lang w:val="en-GB" w:eastAsia="en-US"/>
    </w:rPr>
  </w:style>
  <w:style w:type="paragraph" w:customStyle="1" w:styleId="1D09E55E51A146E4957223FB84FBDEA2">
    <w:name w:val="1D09E55E51A146E4957223FB84FBDEA2"/>
    <w:rsid w:val="001E6B18"/>
    <w:rPr>
      <w:rFonts w:eastAsiaTheme="minorHAnsi"/>
      <w:lang w:val="en-GB" w:eastAsia="en-US"/>
    </w:rPr>
  </w:style>
  <w:style w:type="paragraph" w:customStyle="1" w:styleId="94CE5D157A1943DEAFE9F6A583EC1EB3">
    <w:name w:val="94CE5D157A1943DEAFE9F6A583EC1EB3"/>
    <w:rsid w:val="001E6B18"/>
    <w:rPr>
      <w:rFonts w:eastAsiaTheme="minorHAnsi"/>
      <w:lang w:val="en-GB" w:eastAsia="en-US"/>
    </w:rPr>
  </w:style>
  <w:style w:type="paragraph" w:customStyle="1" w:styleId="201367E01D414AB1BDC06C2B9F3C912A">
    <w:name w:val="201367E01D414AB1BDC06C2B9F3C912A"/>
    <w:rsid w:val="001E6B18"/>
    <w:rPr>
      <w:rFonts w:eastAsiaTheme="minorHAnsi"/>
      <w:lang w:val="en-GB" w:eastAsia="en-US"/>
    </w:rPr>
  </w:style>
  <w:style w:type="paragraph" w:customStyle="1" w:styleId="68EED390F6DD43719DC6DC77F753FED5">
    <w:name w:val="68EED390F6DD43719DC6DC77F753FED5"/>
    <w:rsid w:val="001E6B18"/>
    <w:rPr>
      <w:rFonts w:eastAsiaTheme="minorHAnsi"/>
      <w:lang w:val="en-GB" w:eastAsia="en-US"/>
    </w:rPr>
  </w:style>
  <w:style w:type="paragraph" w:customStyle="1" w:styleId="150A7C5677FB45979D8A6EAA30D24424">
    <w:name w:val="150A7C5677FB45979D8A6EAA30D24424"/>
    <w:rsid w:val="001E6B18"/>
    <w:rPr>
      <w:rFonts w:eastAsiaTheme="minorHAnsi"/>
      <w:lang w:val="en-GB" w:eastAsia="en-US"/>
    </w:rPr>
  </w:style>
  <w:style w:type="paragraph" w:customStyle="1" w:styleId="761D8FFC24A74732AC1EB24DCC7CAFB6">
    <w:name w:val="761D8FFC24A74732AC1EB24DCC7CAFB6"/>
    <w:rsid w:val="001E6B18"/>
    <w:rPr>
      <w:rFonts w:eastAsiaTheme="minorHAnsi"/>
      <w:lang w:val="en-GB" w:eastAsia="en-US"/>
    </w:rPr>
  </w:style>
  <w:style w:type="paragraph" w:customStyle="1" w:styleId="CA7CAF7705A14721ACE649BB68E4141B">
    <w:name w:val="CA7CAF7705A14721ACE649BB68E4141B"/>
    <w:rsid w:val="001E6B18"/>
    <w:rPr>
      <w:rFonts w:eastAsiaTheme="minorHAnsi"/>
      <w:lang w:val="en-GB" w:eastAsia="en-US"/>
    </w:rPr>
  </w:style>
  <w:style w:type="paragraph" w:customStyle="1" w:styleId="FC13560BF2DE457BAE5728757E4AC2C3">
    <w:name w:val="FC13560BF2DE457BAE5728757E4AC2C3"/>
    <w:rsid w:val="001E6B18"/>
    <w:rPr>
      <w:rFonts w:eastAsiaTheme="minorHAnsi"/>
      <w:lang w:val="en-GB" w:eastAsia="en-US"/>
    </w:rPr>
  </w:style>
  <w:style w:type="paragraph" w:customStyle="1" w:styleId="DB7848F89E9B4B64A544BB9C48114FC5">
    <w:name w:val="DB7848F89E9B4B64A544BB9C48114FC5"/>
    <w:rsid w:val="001E6B18"/>
    <w:rPr>
      <w:rFonts w:eastAsiaTheme="minorHAnsi"/>
      <w:lang w:val="en-GB" w:eastAsia="en-US"/>
    </w:rPr>
  </w:style>
  <w:style w:type="paragraph" w:customStyle="1" w:styleId="F7A559A790694DFEA0C089C421147E3A">
    <w:name w:val="F7A559A790694DFEA0C089C421147E3A"/>
    <w:rsid w:val="001E6B18"/>
    <w:rPr>
      <w:rFonts w:eastAsiaTheme="minorHAnsi"/>
      <w:lang w:val="en-GB" w:eastAsia="en-US"/>
    </w:rPr>
  </w:style>
  <w:style w:type="paragraph" w:customStyle="1" w:styleId="9E01EAE6345D4A6EB1FE964B22DD598D">
    <w:name w:val="9E01EAE6345D4A6EB1FE964B22DD598D"/>
    <w:rsid w:val="001E6B18"/>
    <w:rPr>
      <w:rFonts w:eastAsiaTheme="minorHAnsi"/>
      <w:lang w:val="en-GB" w:eastAsia="en-US"/>
    </w:rPr>
  </w:style>
  <w:style w:type="paragraph" w:customStyle="1" w:styleId="3FF8F0BD022C48E5A226B93E3CF39308">
    <w:name w:val="3FF8F0BD022C48E5A226B93E3CF39308"/>
    <w:rsid w:val="001E6B18"/>
    <w:rPr>
      <w:rFonts w:eastAsiaTheme="minorHAnsi"/>
      <w:lang w:val="en-GB" w:eastAsia="en-US"/>
    </w:rPr>
  </w:style>
  <w:style w:type="paragraph" w:customStyle="1" w:styleId="8CF3A9AC241345D3871B26CB84333799">
    <w:name w:val="8CF3A9AC241345D3871B26CB84333799"/>
    <w:rsid w:val="001E6B18"/>
    <w:rPr>
      <w:rFonts w:eastAsiaTheme="minorHAnsi"/>
      <w:lang w:val="en-GB" w:eastAsia="en-US"/>
    </w:rPr>
  </w:style>
  <w:style w:type="paragraph" w:customStyle="1" w:styleId="05B4275C7FBE4AC2B44AF9A0684A964120">
    <w:name w:val="05B4275C7FBE4AC2B44AF9A0684A964120"/>
    <w:rsid w:val="004C0BAA"/>
    <w:rPr>
      <w:rFonts w:eastAsiaTheme="minorHAnsi"/>
      <w:lang w:val="en-GB" w:eastAsia="en-US"/>
    </w:rPr>
  </w:style>
  <w:style w:type="paragraph" w:customStyle="1" w:styleId="0CD7A042C3574D179417B202F3C1722520">
    <w:name w:val="0CD7A042C3574D179417B202F3C1722520"/>
    <w:rsid w:val="004C0BAA"/>
    <w:rPr>
      <w:rFonts w:eastAsiaTheme="minorHAnsi"/>
      <w:lang w:val="en-GB" w:eastAsia="en-US"/>
    </w:rPr>
  </w:style>
  <w:style w:type="paragraph" w:customStyle="1" w:styleId="88D600C338B141879954A75839EA434520">
    <w:name w:val="88D600C338B141879954A75839EA434520"/>
    <w:rsid w:val="004C0BAA"/>
    <w:rPr>
      <w:rFonts w:eastAsiaTheme="minorHAnsi"/>
      <w:lang w:val="en-GB" w:eastAsia="en-US"/>
    </w:rPr>
  </w:style>
  <w:style w:type="paragraph" w:customStyle="1" w:styleId="4652C728DB50484B81A474A2E168B60420">
    <w:name w:val="4652C728DB50484B81A474A2E168B60420"/>
    <w:rsid w:val="004C0BAA"/>
    <w:rPr>
      <w:rFonts w:eastAsiaTheme="minorHAnsi"/>
      <w:lang w:val="en-GB" w:eastAsia="en-US"/>
    </w:rPr>
  </w:style>
  <w:style w:type="paragraph" w:customStyle="1" w:styleId="BB234B21BC824621BE081FE0AC9CD29020">
    <w:name w:val="BB234B21BC824621BE081FE0AC9CD29020"/>
    <w:rsid w:val="004C0BAA"/>
    <w:rPr>
      <w:rFonts w:eastAsiaTheme="minorHAnsi"/>
      <w:lang w:val="en-GB" w:eastAsia="en-US"/>
    </w:rPr>
  </w:style>
  <w:style w:type="paragraph" w:customStyle="1" w:styleId="A8B9508B5FB44A01AA5F7F23638D9D0E20">
    <w:name w:val="A8B9508B5FB44A01AA5F7F23638D9D0E20"/>
    <w:rsid w:val="004C0BAA"/>
    <w:rPr>
      <w:rFonts w:eastAsiaTheme="minorHAnsi"/>
      <w:lang w:val="en-GB" w:eastAsia="en-US"/>
    </w:rPr>
  </w:style>
  <w:style w:type="paragraph" w:customStyle="1" w:styleId="99141D2E58B646A4B9EA6579E5D548333">
    <w:name w:val="99141D2E58B646A4B9EA6579E5D548333"/>
    <w:rsid w:val="004C0BAA"/>
    <w:rPr>
      <w:rFonts w:eastAsiaTheme="minorHAnsi"/>
      <w:lang w:val="en-GB" w:eastAsia="en-US"/>
    </w:rPr>
  </w:style>
  <w:style w:type="paragraph" w:customStyle="1" w:styleId="A57D9E42B1CA4D37BDA03D718F4762CD9">
    <w:name w:val="A57D9E42B1CA4D37BDA03D718F4762CD9"/>
    <w:rsid w:val="004C0BAA"/>
    <w:rPr>
      <w:rFonts w:eastAsiaTheme="minorHAnsi"/>
      <w:lang w:val="en-GB" w:eastAsia="en-US"/>
    </w:rPr>
  </w:style>
  <w:style w:type="paragraph" w:customStyle="1" w:styleId="1FAD274F6A314E92826A05A76CC1ECCA9">
    <w:name w:val="1FAD274F6A314E92826A05A76CC1ECCA9"/>
    <w:rsid w:val="004C0BAA"/>
    <w:rPr>
      <w:rFonts w:eastAsiaTheme="minorHAnsi"/>
      <w:lang w:val="en-GB" w:eastAsia="en-US"/>
    </w:rPr>
  </w:style>
  <w:style w:type="paragraph" w:customStyle="1" w:styleId="B5810CC60633448C8D111FD4B96943949">
    <w:name w:val="B5810CC60633448C8D111FD4B96943949"/>
    <w:rsid w:val="004C0BAA"/>
    <w:rPr>
      <w:rFonts w:eastAsiaTheme="minorHAnsi"/>
      <w:lang w:val="en-GB" w:eastAsia="en-US"/>
    </w:rPr>
  </w:style>
  <w:style w:type="paragraph" w:customStyle="1" w:styleId="ACFDE37AB56C4682810ED5F157E18D426">
    <w:name w:val="ACFDE37AB56C4682810ED5F157E18D426"/>
    <w:rsid w:val="004C0BAA"/>
    <w:rPr>
      <w:rFonts w:eastAsiaTheme="minorHAnsi"/>
      <w:lang w:val="en-GB" w:eastAsia="en-US"/>
    </w:rPr>
  </w:style>
  <w:style w:type="paragraph" w:customStyle="1" w:styleId="19C8CABA5DC3482CA8A4007E092C703713">
    <w:name w:val="19C8CABA5DC3482CA8A4007E092C703713"/>
    <w:rsid w:val="004C0BAA"/>
    <w:rPr>
      <w:rFonts w:eastAsiaTheme="minorHAnsi"/>
      <w:lang w:val="en-GB" w:eastAsia="en-US"/>
    </w:rPr>
  </w:style>
  <w:style w:type="paragraph" w:customStyle="1" w:styleId="2F99584B0F95449CA86FA553E7B1F57913">
    <w:name w:val="2F99584B0F95449CA86FA553E7B1F57913"/>
    <w:rsid w:val="004C0BAA"/>
    <w:rPr>
      <w:rFonts w:eastAsiaTheme="minorHAnsi"/>
      <w:lang w:val="en-GB" w:eastAsia="en-US"/>
    </w:rPr>
  </w:style>
  <w:style w:type="paragraph" w:customStyle="1" w:styleId="B9FFEB39F17148FB8F857C281CFBA87113">
    <w:name w:val="B9FFEB39F17148FB8F857C281CFBA87113"/>
    <w:rsid w:val="004C0BAA"/>
    <w:rPr>
      <w:rFonts w:eastAsiaTheme="minorHAnsi"/>
      <w:lang w:val="en-GB" w:eastAsia="en-US"/>
    </w:rPr>
  </w:style>
  <w:style w:type="paragraph" w:customStyle="1" w:styleId="C47FDA3EC85C4931B9CC2947213117977">
    <w:name w:val="C47FDA3EC85C4931B9CC2947213117977"/>
    <w:rsid w:val="004C0BAA"/>
    <w:rPr>
      <w:rFonts w:eastAsiaTheme="minorHAnsi"/>
      <w:lang w:val="en-GB" w:eastAsia="en-US"/>
    </w:rPr>
  </w:style>
  <w:style w:type="paragraph" w:customStyle="1" w:styleId="2DD0D113B1774F36B873A2836F5F1D497">
    <w:name w:val="2DD0D113B1774F36B873A2836F5F1D497"/>
    <w:rsid w:val="004C0BAA"/>
    <w:rPr>
      <w:rFonts w:eastAsiaTheme="minorHAnsi"/>
      <w:lang w:val="en-GB" w:eastAsia="en-US"/>
    </w:rPr>
  </w:style>
  <w:style w:type="paragraph" w:customStyle="1" w:styleId="20EE3129D9074770954833D88A25C09913">
    <w:name w:val="20EE3129D9074770954833D88A25C09913"/>
    <w:rsid w:val="004C0BAA"/>
    <w:rPr>
      <w:rFonts w:eastAsiaTheme="minorHAnsi"/>
      <w:lang w:val="en-GB" w:eastAsia="en-US"/>
    </w:rPr>
  </w:style>
  <w:style w:type="paragraph" w:customStyle="1" w:styleId="A17E5320B2BF4537A78FFABCC8BD022513">
    <w:name w:val="A17E5320B2BF4537A78FFABCC8BD022513"/>
    <w:rsid w:val="004C0BAA"/>
    <w:rPr>
      <w:rFonts w:eastAsiaTheme="minorHAnsi"/>
      <w:lang w:val="en-GB" w:eastAsia="en-US"/>
    </w:rPr>
  </w:style>
  <w:style w:type="paragraph" w:customStyle="1" w:styleId="FEB2B4A216954A07A05C2208A8B1C92A13">
    <w:name w:val="FEB2B4A216954A07A05C2208A8B1C92A13"/>
    <w:rsid w:val="004C0BAA"/>
    <w:rPr>
      <w:rFonts w:eastAsiaTheme="minorHAnsi"/>
      <w:lang w:val="en-GB" w:eastAsia="en-US"/>
    </w:rPr>
  </w:style>
  <w:style w:type="paragraph" w:customStyle="1" w:styleId="9D9829114712485E9DD2AD8BF0DC05311">
    <w:name w:val="9D9829114712485E9DD2AD8BF0DC05311"/>
    <w:rsid w:val="004C0BAA"/>
    <w:rPr>
      <w:rFonts w:eastAsiaTheme="minorHAnsi"/>
      <w:lang w:val="en-GB" w:eastAsia="en-US"/>
    </w:rPr>
  </w:style>
  <w:style w:type="paragraph" w:customStyle="1" w:styleId="0653E47DCE99448AB55DD414F71FD1BE1">
    <w:name w:val="0653E47DCE99448AB55DD414F71FD1BE1"/>
    <w:rsid w:val="004C0BAA"/>
    <w:rPr>
      <w:rFonts w:eastAsiaTheme="minorHAnsi"/>
      <w:lang w:val="en-GB" w:eastAsia="en-US"/>
    </w:rPr>
  </w:style>
  <w:style w:type="paragraph" w:customStyle="1" w:styleId="28DCB17A63274D5EBE31DD2B37344A4D1">
    <w:name w:val="28DCB17A63274D5EBE31DD2B37344A4D1"/>
    <w:rsid w:val="004C0BAA"/>
    <w:rPr>
      <w:rFonts w:eastAsiaTheme="minorHAnsi"/>
      <w:lang w:val="en-GB" w:eastAsia="en-US"/>
    </w:rPr>
  </w:style>
  <w:style w:type="paragraph" w:customStyle="1" w:styleId="1E38CCA5A22A464A9827B261AA3C82A41">
    <w:name w:val="1E38CCA5A22A464A9827B261AA3C82A41"/>
    <w:rsid w:val="004C0BAA"/>
    <w:rPr>
      <w:rFonts w:eastAsiaTheme="minorHAnsi"/>
      <w:lang w:val="en-GB" w:eastAsia="en-US"/>
    </w:rPr>
  </w:style>
  <w:style w:type="paragraph" w:customStyle="1" w:styleId="475B2EEC0003429F85412CD58B2EC3CD1">
    <w:name w:val="475B2EEC0003429F85412CD58B2EC3CD1"/>
    <w:rsid w:val="004C0BAA"/>
    <w:rPr>
      <w:rFonts w:eastAsiaTheme="minorHAnsi"/>
      <w:lang w:val="en-GB" w:eastAsia="en-US"/>
    </w:rPr>
  </w:style>
  <w:style w:type="paragraph" w:customStyle="1" w:styleId="F9120E7D2CDF43089FD47AF48DE95FCF1">
    <w:name w:val="F9120E7D2CDF43089FD47AF48DE95FCF1"/>
    <w:rsid w:val="004C0BAA"/>
    <w:rPr>
      <w:rFonts w:eastAsiaTheme="minorHAnsi"/>
      <w:lang w:val="en-GB" w:eastAsia="en-US"/>
    </w:rPr>
  </w:style>
  <w:style w:type="paragraph" w:customStyle="1" w:styleId="43A697588BAA4DD88FF90D931EA90DA81">
    <w:name w:val="43A697588BAA4DD88FF90D931EA90DA81"/>
    <w:rsid w:val="004C0BAA"/>
    <w:rPr>
      <w:rFonts w:eastAsiaTheme="minorHAnsi"/>
      <w:lang w:val="en-GB" w:eastAsia="en-US"/>
    </w:rPr>
  </w:style>
  <w:style w:type="paragraph" w:customStyle="1" w:styleId="63E3EDAC528F4A3BB67EDBA754F88CB71">
    <w:name w:val="63E3EDAC528F4A3BB67EDBA754F88CB71"/>
    <w:rsid w:val="004C0BAA"/>
    <w:rPr>
      <w:rFonts w:eastAsiaTheme="minorHAnsi"/>
      <w:lang w:val="en-GB" w:eastAsia="en-US"/>
    </w:rPr>
  </w:style>
  <w:style w:type="paragraph" w:customStyle="1" w:styleId="67FA632281614FEC82F049922AD3ACF41">
    <w:name w:val="67FA632281614FEC82F049922AD3ACF41"/>
    <w:rsid w:val="004C0BAA"/>
    <w:rPr>
      <w:rFonts w:eastAsiaTheme="minorHAnsi"/>
      <w:lang w:val="en-GB" w:eastAsia="en-US"/>
    </w:rPr>
  </w:style>
  <w:style w:type="paragraph" w:customStyle="1" w:styleId="AFED0896949E4A0AB6D7E1220F6914981">
    <w:name w:val="AFED0896949E4A0AB6D7E1220F6914981"/>
    <w:rsid w:val="004C0BAA"/>
    <w:rPr>
      <w:rFonts w:eastAsiaTheme="minorHAnsi"/>
      <w:lang w:val="en-GB" w:eastAsia="en-US"/>
    </w:rPr>
  </w:style>
  <w:style w:type="paragraph" w:customStyle="1" w:styleId="1D09E55E51A146E4957223FB84FBDEA21">
    <w:name w:val="1D09E55E51A146E4957223FB84FBDEA21"/>
    <w:rsid w:val="004C0BAA"/>
    <w:rPr>
      <w:rFonts w:eastAsiaTheme="minorHAnsi"/>
      <w:lang w:val="en-GB" w:eastAsia="en-US"/>
    </w:rPr>
  </w:style>
  <w:style w:type="paragraph" w:customStyle="1" w:styleId="94CE5D157A1943DEAFE9F6A583EC1EB31">
    <w:name w:val="94CE5D157A1943DEAFE9F6A583EC1EB31"/>
    <w:rsid w:val="004C0BAA"/>
    <w:rPr>
      <w:rFonts w:eastAsiaTheme="minorHAnsi"/>
      <w:lang w:val="en-GB" w:eastAsia="en-US"/>
    </w:rPr>
  </w:style>
  <w:style w:type="paragraph" w:customStyle="1" w:styleId="201367E01D414AB1BDC06C2B9F3C912A1">
    <w:name w:val="201367E01D414AB1BDC06C2B9F3C912A1"/>
    <w:rsid w:val="004C0BAA"/>
    <w:rPr>
      <w:rFonts w:eastAsiaTheme="minorHAnsi"/>
      <w:lang w:val="en-GB" w:eastAsia="en-US"/>
    </w:rPr>
  </w:style>
  <w:style w:type="paragraph" w:customStyle="1" w:styleId="014CBFCE54D0442F898EE8DD7025B1EF">
    <w:name w:val="014CBFCE54D0442F898EE8DD7025B1EF"/>
    <w:rsid w:val="004C0BAA"/>
    <w:rPr>
      <w:rFonts w:eastAsiaTheme="minorHAnsi"/>
      <w:lang w:val="en-GB" w:eastAsia="en-US"/>
    </w:rPr>
  </w:style>
  <w:style w:type="paragraph" w:customStyle="1" w:styleId="814E7C82D8184891BE5CDBD6BD1580E8">
    <w:name w:val="814E7C82D8184891BE5CDBD6BD1580E8"/>
    <w:rsid w:val="004C0BAA"/>
    <w:rPr>
      <w:rFonts w:eastAsiaTheme="minorHAnsi"/>
      <w:lang w:val="en-GB" w:eastAsia="en-US"/>
    </w:rPr>
  </w:style>
  <w:style w:type="paragraph" w:customStyle="1" w:styleId="91D8C7AD03054188884E852063500A77">
    <w:name w:val="91D8C7AD03054188884E852063500A77"/>
    <w:rsid w:val="004C0BAA"/>
    <w:rPr>
      <w:rFonts w:eastAsiaTheme="minorHAnsi"/>
      <w:lang w:val="en-GB" w:eastAsia="en-US"/>
    </w:rPr>
  </w:style>
  <w:style w:type="paragraph" w:customStyle="1" w:styleId="275BAD060E2041B69B64286BC719E21F">
    <w:name w:val="275BAD060E2041B69B64286BC719E21F"/>
    <w:rsid w:val="004C0BAA"/>
    <w:rPr>
      <w:rFonts w:eastAsiaTheme="minorHAnsi"/>
      <w:lang w:val="en-GB" w:eastAsia="en-US"/>
    </w:rPr>
  </w:style>
  <w:style w:type="paragraph" w:customStyle="1" w:styleId="5EECC5D03F654AF1A935B1063AFE4D9D">
    <w:name w:val="5EECC5D03F654AF1A935B1063AFE4D9D"/>
    <w:rsid w:val="004C0BAA"/>
    <w:rPr>
      <w:rFonts w:eastAsiaTheme="minorHAnsi"/>
      <w:lang w:val="en-GB" w:eastAsia="en-US"/>
    </w:rPr>
  </w:style>
  <w:style w:type="paragraph" w:customStyle="1" w:styleId="A09B0064219346098D3765C8C48329D0">
    <w:name w:val="A09B0064219346098D3765C8C48329D0"/>
    <w:rsid w:val="004C0BAA"/>
    <w:rPr>
      <w:rFonts w:eastAsiaTheme="minorHAnsi"/>
      <w:lang w:val="en-GB" w:eastAsia="en-US"/>
    </w:rPr>
  </w:style>
  <w:style w:type="paragraph" w:customStyle="1" w:styleId="A0CF30E6AA7B419DAA547895EC704C02">
    <w:name w:val="A0CF30E6AA7B419DAA547895EC704C02"/>
    <w:rsid w:val="004C0BAA"/>
    <w:rPr>
      <w:rFonts w:eastAsiaTheme="minorHAnsi"/>
      <w:lang w:val="en-GB" w:eastAsia="en-US"/>
    </w:rPr>
  </w:style>
  <w:style w:type="paragraph" w:customStyle="1" w:styleId="E3081CFA825A4C60946F96E16EA750E0">
    <w:name w:val="E3081CFA825A4C60946F96E16EA750E0"/>
    <w:rsid w:val="004C0BAA"/>
    <w:rPr>
      <w:rFonts w:eastAsiaTheme="minorHAnsi"/>
      <w:lang w:val="en-GB" w:eastAsia="en-US"/>
    </w:rPr>
  </w:style>
  <w:style w:type="paragraph" w:customStyle="1" w:styleId="67B596C04EDC4C4797229B8CAAC1F804">
    <w:name w:val="67B596C04EDC4C4797229B8CAAC1F804"/>
    <w:rsid w:val="004C0BAA"/>
    <w:rPr>
      <w:rFonts w:eastAsiaTheme="minorHAnsi"/>
      <w:lang w:val="en-GB" w:eastAsia="en-US"/>
    </w:rPr>
  </w:style>
  <w:style w:type="paragraph" w:customStyle="1" w:styleId="CC9EE221C45948DE96C209EAD3726DE7">
    <w:name w:val="CC9EE221C45948DE96C209EAD3726DE7"/>
    <w:rsid w:val="004C0BAA"/>
    <w:rPr>
      <w:rFonts w:eastAsiaTheme="minorHAnsi"/>
      <w:lang w:val="en-GB"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0BAA"/>
    <w:rPr>
      <w:color w:val="808080"/>
    </w:rPr>
  </w:style>
  <w:style w:type="paragraph" w:customStyle="1" w:styleId="05B4275C7FBE4AC2B44AF9A0684A9641">
    <w:name w:val="05B4275C7FBE4AC2B44AF9A0684A9641"/>
  </w:style>
  <w:style w:type="paragraph" w:customStyle="1" w:styleId="0CD7A042C3574D179417B202F3C17225">
    <w:name w:val="0CD7A042C3574D179417B202F3C17225"/>
  </w:style>
  <w:style w:type="paragraph" w:customStyle="1" w:styleId="88D600C338B141879954A75839EA4345">
    <w:name w:val="88D600C338B141879954A75839EA4345"/>
  </w:style>
  <w:style w:type="paragraph" w:customStyle="1" w:styleId="4652C728DB50484B81A474A2E168B604">
    <w:name w:val="4652C728DB50484B81A474A2E168B604"/>
  </w:style>
  <w:style w:type="paragraph" w:customStyle="1" w:styleId="BB234B21BC824621BE081FE0AC9CD290">
    <w:name w:val="BB234B21BC824621BE081FE0AC9CD290"/>
  </w:style>
  <w:style w:type="paragraph" w:customStyle="1" w:styleId="A8B9508B5FB44A01AA5F7F23638D9D0E">
    <w:name w:val="A8B9508B5FB44A01AA5F7F23638D9D0E"/>
  </w:style>
  <w:style w:type="paragraph" w:customStyle="1" w:styleId="05B4275C7FBE4AC2B44AF9A0684A96411">
    <w:name w:val="05B4275C7FBE4AC2B44AF9A0684A96411"/>
    <w:rsid w:val="00100BE9"/>
    <w:rPr>
      <w:rFonts w:eastAsiaTheme="minorHAnsi"/>
      <w:lang w:val="en-GB" w:eastAsia="en-US"/>
    </w:rPr>
  </w:style>
  <w:style w:type="paragraph" w:customStyle="1" w:styleId="0CD7A042C3574D179417B202F3C172251">
    <w:name w:val="0CD7A042C3574D179417B202F3C172251"/>
    <w:rsid w:val="00100BE9"/>
    <w:rPr>
      <w:rFonts w:eastAsiaTheme="minorHAnsi"/>
      <w:lang w:val="en-GB" w:eastAsia="en-US"/>
    </w:rPr>
  </w:style>
  <w:style w:type="paragraph" w:customStyle="1" w:styleId="88D600C338B141879954A75839EA43451">
    <w:name w:val="88D600C338B141879954A75839EA43451"/>
    <w:rsid w:val="00100BE9"/>
    <w:rPr>
      <w:rFonts w:eastAsiaTheme="minorHAnsi"/>
      <w:lang w:val="en-GB" w:eastAsia="en-US"/>
    </w:rPr>
  </w:style>
  <w:style w:type="paragraph" w:customStyle="1" w:styleId="4652C728DB50484B81A474A2E168B6041">
    <w:name w:val="4652C728DB50484B81A474A2E168B6041"/>
    <w:rsid w:val="00100BE9"/>
    <w:rPr>
      <w:rFonts w:eastAsiaTheme="minorHAnsi"/>
      <w:lang w:val="en-GB" w:eastAsia="en-US"/>
    </w:rPr>
  </w:style>
  <w:style w:type="paragraph" w:customStyle="1" w:styleId="BB234B21BC824621BE081FE0AC9CD2901">
    <w:name w:val="BB234B21BC824621BE081FE0AC9CD2901"/>
    <w:rsid w:val="00100BE9"/>
    <w:rPr>
      <w:rFonts w:eastAsiaTheme="minorHAnsi"/>
      <w:lang w:val="en-GB" w:eastAsia="en-US"/>
    </w:rPr>
  </w:style>
  <w:style w:type="paragraph" w:customStyle="1" w:styleId="A8B9508B5FB44A01AA5F7F23638D9D0E1">
    <w:name w:val="A8B9508B5FB44A01AA5F7F23638D9D0E1"/>
    <w:rsid w:val="00100BE9"/>
    <w:rPr>
      <w:rFonts w:eastAsiaTheme="minorHAnsi"/>
      <w:lang w:val="en-GB" w:eastAsia="en-US"/>
    </w:rPr>
  </w:style>
  <w:style w:type="paragraph" w:customStyle="1" w:styleId="05B4275C7FBE4AC2B44AF9A0684A96412">
    <w:name w:val="05B4275C7FBE4AC2B44AF9A0684A96412"/>
    <w:rsid w:val="0078495F"/>
    <w:rPr>
      <w:rFonts w:eastAsiaTheme="minorHAnsi"/>
      <w:lang w:val="en-GB" w:eastAsia="en-US"/>
    </w:rPr>
  </w:style>
  <w:style w:type="paragraph" w:customStyle="1" w:styleId="0CD7A042C3574D179417B202F3C172252">
    <w:name w:val="0CD7A042C3574D179417B202F3C172252"/>
    <w:rsid w:val="0078495F"/>
    <w:rPr>
      <w:rFonts w:eastAsiaTheme="minorHAnsi"/>
      <w:lang w:val="en-GB" w:eastAsia="en-US"/>
    </w:rPr>
  </w:style>
  <w:style w:type="paragraph" w:customStyle="1" w:styleId="88D600C338B141879954A75839EA43452">
    <w:name w:val="88D600C338B141879954A75839EA43452"/>
    <w:rsid w:val="0078495F"/>
    <w:rPr>
      <w:rFonts w:eastAsiaTheme="minorHAnsi"/>
      <w:lang w:val="en-GB" w:eastAsia="en-US"/>
    </w:rPr>
  </w:style>
  <w:style w:type="paragraph" w:customStyle="1" w:styleId="4652C728DB50484B81A474A2E168B6042">
    <w:name w:val="4652C728DB50484B81A474A2E168B6042"/>
    <w:rsid w:val="0078495F"/>
    <w:rPr>
      <w:rFonts w:eastAsiaTheme="minorHAnsi"/>
      <w:lang w:val="en-GB" w:eastAsia="en-US"/>
    </w:rPr>
  </w:style>
  <w:style w:type="paragraph" w:customStyle="1" w:styleId="BB234B21BC824621BE081FE0AC9CD2902">
    <w:name w:val="BB234B21BC824621BE081FE0AC9CD2902"/>
    <w:rsid w:val="0078495F"/>
    <w:rPr>
      <w:rFonts w:eastAsiaTheme="minorHAnsi"/>
      <w:lang w:val="en-GB" w:eastAsia="en-US"/>
    </w:rPr>
  </w:style>
  <w:style w:type="paragraph" w:customStyle="1" w:styleId="A8B9508B5FB44A01AA5F7F23638D9D0E2">
    <w:name w:val="A8B9508B5FB44A01AA5F7F23638D9D0E2"/>
    <w:rsid w:val="0078495F"/>
    <w:rPr>
      <w:rFonts w:eastAsiaTheme="minorHAnsi"/>
      <w:lang w:val="en-GB" w:eastAsia="en-US"/>
    </w:rPr>
  </w:style>
  <w:style w:type="paragraph" w:customStyle="1" w:styleId="05B4275C7FBE4AC2B44AF9A0684A96413">
    <w:name w:val="05B4275C7FBE4AC2B44AF9A0684A96413"/>
    <w:rsid w:val="00796AC4"/>
    <w:rPr>
      <w:rFonts w:eastAsiaTheme="minorHAnsi"/>
      <w:lang w:val="en-GB" w:eastAsia="en-US"/>
    </w:rPr>
  </w:style>
  <w:style w:type="paragraph" w:customStyle="1" w:styleId="0CD7A042C3574D179417B202F3C172253">
    <w:name w:val="0CD7A042C3574D179417B202F3C172253"/>
    <w:rsid w:val="00796AC4"/>
    <w:rPr>
      <w:rFonts w:eastAsiaTheme="minorHAnsi"/>
      <w:lang w:val="en-GB" w:eastAsia="en-US"/>
    </w:rPr>
  </w:style>
  <w:style w:type="paragraph" w:customStyle="1" w:styleId="88D600C338B141879954A75839EA43453">
    <w:name w:val="88D600C338B141879954A75839EA43453"/>
    <w:rsid w:val="00796AC4"/>
    <w:rPr>
      <w:rFonts w:eastAsiaTheme="minorHAnsi"/>
      <w:lang w:val="en-GB" w:eastAsia="en-US"/>
    </w:rPr>
  </w:style>
  <w:style w:type="paragraph" w:customStyle="1" w:styleId="4652C728DB50484B81A474A2E168B6043">
    <w:name w:val="4652C728DB50484B81A474A2E168B6043"/>
    <w:rsid w:val="00796AC4"/>
    <w:rPr>
      <w:rFonts w:eastAsiaTheme="minorHAnsi"/>
      <w:lang w:val="en-GB" w:eastAsia="en-US"/>
    </w:rPr>
  </w:style>
  <w:style w:type="paragraph" w:customStyle="1" w:styleId="BB234B21BC824621BE081FE0AC9CD2903">
    <w:name w:val="BB234B21BC824621BE081FE0AC9CD2903"/>
    <w:rsid w:val="00796AC4"/>
    <w:rPr>
      <w:rFonts w:eastAsiaTheme="minorHAnsi"/>
      <w:lang w:val="en-GB" w:eastAsia="en-US"/>
    </w:rPr>
  </w:style>
  <w:style w:type="paragraph" w:customStyle="1" w:styleId="A8B9508B5FB44A01AA5F7F23638D9D0E3">
    <w:name w:val="A8B9508B5FB44A01AA5F7F23638D9D0E3"/>
    <w:rsid w:val="00796AC4"/>
    <w:rPr>
      <w:rFonts w:eastAsiaTheme="minorHAnsi"/>
      <w:lang w:val="en-GB" w:eastAsia="en-US"/>
    </w:rPr>
  </w:style>
  <w:style w:type="paragraph" w:customStyle="1" w:styleId="E1C67B6419B34100A904ACC2615A5CCF">
    <w:name w:val="E1C67B6419B34100A904ACC2615A5CCF"/>
    <w:rsid w:val="00796AC4"/>
    <w:rPr>
      <w:rFonts w:eastAsiaTheme="minorHAnsi"/>
      <w:lang w:val="en-GB" w:eastAsia="en-US"/>
    </w:rPr>
  </w:style>
  <w:style w:type="paragraph" w:customStyle="1" w:styleId="05B4275C7FBE4AC2B44AF9A0684A96414">
    <w:name w:val="05B4275C7FBE4AC2B44AF9A0684A96414"/>
    <w:rsid w:val="00385C65"/>
    <w:rPr>
      <w:rFonts w:eastAsiaTheme="minorHAnsi"/>
      <w:lang w:val="en-GB" w:eastAsia="en-US"/>
    </w:rPr>
  </w:style>
  <w:style w:type="paragraph" w:customStyle="1" w:styleId="0CD7A042C3574D179417B202F3C172254">
    <w:name w:val="0CD7A042C3574D179417B202F3C172254"/>
    <w:rsid w:val="00385C65"/>
    <w:rPr>
      <w:rFonts w:eastAsiaTheme="minorHAnsi"/>
      <w:lang w:val="en-GB" w:eastAsia="en-US"/>
    </w:rPr>
  </w:style>
  <w:style w:type="paragraph" w:customStyle="1" w:styleId="88D600C338B141879954A75839EA43454">
    <w:name w:val="88D600C338B141879954A75839EA43454"/>
    <w:rsid w:val="00385C65"/>
    <w:rPr>
      <w:rFonts w:eastAsiaTheme="minorHAnsi"/>
      <w:lang w:val="en-GB" w:eastAsia="en-US"/>
    </w:rPr>
  </w:style>
  <w:style w:type="paragraph" w:customStyle="1" w:styleId="4652C728DB50484B81A474A2E168B6044">
    <w:name w:val="4652C728DB50484B81A474A2E168B6044"/>
    <w:rsid w:val="00385C65"/>
    <w:rPr>
      <w:rFonts w:eastAsiaTheme="minorHAnsi"/>
      <w:lang w:val="en-GB" w:eastAsia="en-US"/>
    </w:rPr>
  </w:style>
  <w:style w:type="paragraph" w:customStyle="1" w:styleId="BB234B21BC824621BE081FE0AC9CD2904">
    <w:name w:val="BB234B21BC824621BE081FE0AC9CD2904"/>
    <w:rsid w:val="00385C65"/>
    <w:rPr>
      <w:rFonts w:eastAsiaTheme="minorHAnsi"/>
      <w:lang w:val="en-GB" w:eastAsia="en-US"/>
    </w:rPr>
  </w:style>
  <w:style w:type="paragraph" w:customStyle="1" w:styleId="A8B9508B5FB44A01AA5F7F23638D9D0E4">
    <w:name w:val="A8B9508B5FB44A01AA5F7F23638D9D0E4"/>
    <w:rsid w:val="00385C65"/>
    <w:rPr>
      <w:rFonts w:eastAsiaTheme="minorHAnsi"/>
      <w:lang w:val="en-GB" w:eastAsia="en-US"/>
    </w:rPr>
  </w:style>
  <w:style w:type="paragraph" w:customStyle="1" w:styleId="E1C67B6419B34100A904ACC2615A5CCF1">
    <w:name w:val="E1C67B6419B34100A904ACC2615A5CCF1"/>
    <w:rsid w:val="00385C65"/>
    <w:rPr>
      <w:rFonts w:eastAsiaTheme="minorHAnsi"/>
      <w:lang w:val="en-GB" w:eastAsia="en-US"/>
    </w:rPr>
  </w:style>
  <w:style w:type="paragraph" w:customStyle="1" w:styleId="8FEB212CF4784CC089A3AD3C327658E8">
    <w:name w:val="8FEB212CF4784CC089A3AD3C327658E8"/>
    <w:rsid w:val="00385C65"/>
    <w:rPr>
      <w:rFonts w:eastAsiaTheme="minorHAnsi"/>
      <w:lang w:val="en-GB" w:eastAsia="en-US"/>
    </w:rPr>
  </w:style>
  <w:style w:type="paragraph" w:customStyle="1" w:styleId="E266B12EEFDA488EAF41519D485C5B2B">
    <w:name w:val="E266B12EEFDA488EAF41519D485C5B2B"/>
    <w:rsid w:val="00385C65"/>
    <w:rPr>
      <w:rFonts w:eastAsiaTheme="minorHAnsi"/>
      <w:lang w:val="en-GB" w:eastAsia="en-US"/>
    </w:rPr>
  </w:style>
  <w:style w:type="paragraph" w:customStyle="1" w:styleId="05B4275C7FBE4AC2B44AF9A0684A96415">
    <w:name w:val="05B4275C7FBE4AC2B44AF9A0684A96415"/>
    <w:rsid w:val="00385C65"/>
    <w:rPr>
      <w:rFonts w:eastAsiaTheme="minorHAnsi"/>
      <w:lang w:val="en-GB" w:eastAsia="en-US"/>
    </w:rPr>
  </w:style>
  <w:style w:type="paragraph" w:customStyle="1" w:styleId="0CD7A042C3574D179417B202F3C172255">
    <w:name w:val="0CD7A042C3574D179417B202F3C172255"/>
    <w:rsid w:val="00385C65"/>
    <w:rPr>
      <w:rFonts w:eastAsiaTheme="minorHAnsi"/>
      <w:lang w:val="en-GB" w:eastAsia="en-US"/>
    </w:rPr>
  </w:style>
  <w:style w:type="paragraph" w:customStyle="1" w:styleId="88D600C338B141879954A75839EA43455">
    <w:name w:val="88D600C338B141879954A75839EA43455"/>
    <w:rsid w:val="00385C65"/>
    <w:rPr>
      <w:rFonts w:eastAsiaTheme="minorHAnsi"/>
      <w:lang w:val="en-GB" w:eastAsia="en-US"/>
    </w:rPr>
  </w:style>
  <w:style w:type="paragraph" w:customStyle="1" w:styleId="4652C728DB50484B81A474A2E168B6045">
    <w:name w:val="4652C728DB50484B81A474A2E168B6045"/>
    <w:rsid w:val="00385C65"/>
    <w:rPr>
      <w:rFonts w:eastAsiaTheme="minorHAnsi"/>
      <w:lang w:val="en-GB" w:eastAsia="en-US"/>
    </w:rPr>
  </w:style>
  <w:style w:type="paragraph" w:customStyle="1" w:styleId="BB234B21BC824621BE081FE0AC9CD2905">
    <w:name w:val="BB234B21BC824621BE081FE0AC9CD2905"/>
    <w:rsid w:val="00385C65"/>
    <w:rPr>
      <w:rFonts w:eastAsiaTheme="minorHAnsi"/>
      <w:lang w:val="en-GB" w:eastAsia="en-US"/>
    </w:rPr>
  </w:style>
  <w:style w:type="paragraph" w:customStyle="1" w:styleId="A8B9508B5FB44A01AA5F7F23638D9D0E5">
    <w:name w:val="A8B9508B5FB44A01AA5F7F23638D9D0E5"/>
    <w:rsid w:val="00385C65"/>
    <w:rPr>
      <w:rFonts w:eastAsiaTheme="minorHAnsi"/>
      <w:lang w:val="en-GB" w:eastAsia="en-US"/>
    </w:rPr>
  </w:style>
  <w:style w:type="paragraph" w:customStyle="1" w:styleId="E1C67B6419B34100A904ACC2615A5CCF2">
    <w:name w:val="E1C67B6419B34100A904ACC2615A5CCF2"/>
    <w:rsid w:val="00385C65"/>
    <w:rPr>
      <w:rFonts w:eastAsiaTheme="minorHAnsi"/>
      <w:lang w:val="en-GB" w:eastAsia="en-US"/>
    </w:rPr>
  </w:style>
  <w:style w:type="paragraph" w:customStyle="1" w:styleId="8FEB212CF4784CC089A3AD3C327658E81">
    <w:name w:val="8FEB212CF4784CC089A3AD3C327658E81"/>
    <w:rsid w:val="00385C65"/>
    <w:rPr>
      <w:rFonts w:eastAsiaTheme="minorHAnsi"/>
      <w:lang w:val="en-GB" w:eastAsia="en-US"/>
    </w:rPr>
  </w:style>
  <w:style w:type="paragraph" w:customStyle="1" w:styleId="E266B12EEFDA488EAF41519D485C5B2B1">
    <w:name w:val="E266B12EEFDA488EAF41519D485C5B2B1"/>
    <w:rsid w:val="00385C65"/>
    <w:rPr>
      <w:rFonts w:eastAsiaTheme="minorHAnsi"/>
      <w:lang w:val="en-GB" w:eastAsia="en-US"/>
    </w:rPr>
  </w:style>
  <w:style w:type="paragraph" w:customStyle="1" w:styleId="05B4275C7FBE4AC2B44AF9A0684A96416">
    <w:name w:val="05B4275C7FBE4AC2B44AF9A0684A96416"/>
    <w:rsid w:val="00385C65"/>
    <w:rPr>
      <w:rFonts w:eastAsiaTheme="minorHAnsi"/>
      <w:lang w:val="en-GB" w:eastAsia="en-US"/>
    </w:rPr>
  </w:style>
  <w:style w:type="paragraph" w:customStyle="1" w:styleId="0CD7A042C3574D179417B202F3C172256">
    <w:name w:val="0CD7A042C3574D179417B202F3C172256"/>
    <w:rsid w:val="00385C65"/>
    <w:rPr>
      <w:rFonts w:eastAsiaTheme="minorHAnsi"/>
      <w:lang w:val="en-GB" w:eastAsia="en-US"/>
    </w:rPr>
  </w:style>
  <w:style w:type="paragraph" w:customStyle="1" w:styleId="88D600C338B141879954A75839EA43456">
    <w:name w:val="88D600C338B141879954A75839EA43456"/>
    <w:rsid w:val="00385C65"/>
    <w:rPr>
      <w:rFonts w:eastAsiaTheme="minorHAnsi"/>
      <w:lang w:val="en-GB" w:eastAsia="en-US"/>
    </w:rPr>
  </w:style>
  <w:style w:type="paragraph" w:customStyle="1" w:styleId="4652C728DB50484B81A474A2E168B6046">
    <w:name w:val="4652C728DB50484B81A474A2E168B6046"/>
    <w:rsid w:val="00385C65"/>
    <w:rPr>
      <w:rFonts w:eastAsiaTheme="minorHAnsi"/>
      <w:lang w:val="en-GB" w:eastAsia="en-US"/>
    </w:rPr>
  </w:style>
  <w:style w:type="paragraph" w:customStyle="1" w:styleId="BB234B21BC824621BE081FE0AC9CD2906">
    <w:name w:val="BB234B21BC824621BE081FE0AC9CD2906"/>
    <w:rsid w:val="00385C65"/>
    <w:rPr>
      <w:rFonts w:eastAsiaTheme="minorHAnsi"/>
      <w:lang w:val="en-GB" w:eastAsia="en-US"/>
    </w:rPr>
  </w:style>
  <w:style w:type="paragraph" w:customStyle="1" w:styleId="A8B9508B5FB44A01AA5F7F23638D9D0E6">
    <w:name w:val="A8B9508B5FB44A01AA5F7F23638D9D0E6"/>
    <w:rsid w:val="00385C65"/>
    <w:rPr>
      <w:rFonts w:eastAsiaTheme="minorHAnsi"/>
      <w:lang w:val="en-GB" w:eastAsia="en-US"/>
    </w:rPr>
  </w:style>
  <w:style w:type="paragraph" w:customStyle="1" w:styleId="E1C67B6419B34100A904ACC2615A5CCF3">
    <w:name w:val="E1C67B6419B34100A904ACC2615A5CCF3"/>
    <w:rsid w:val="00385C65"/>
    <w:rPr>
      <w:rFonts w:eastAsiaTheme="minorHAnsi"/>
      <w:lang w:val="en-GB" w:eastAsia="en-US"/>
    </w:rPr>
  </w:style>
  <w:style w:type="paragraph" w:customStyle="1" w:styleId="8FEB212CF4784CC089A3AD3C327658E82">
    <w:name w:val="8FEB212CF4784CC089A3AD3C327658E82"/>
    <w:rsid w:val="00385C65"/>
    <w:rPr>
      <w:rFonts w:eastAsiaTheme="minorHAnsi"/>
      <w:lang w:val="en-GB" w:eastAsia="en-US"/>
    </w:rPr>
  </w:style>
  <w:style w:type="paragraph" w:customStyle="1" w:styleId="E266B12EEFDA488EAF41519D485C5B2B2">
    <w:name w:val="E266B12EEFDA488EAF41519D485C5B2B2"/>
    <w:rsid w:val="00385C65"/>
    <w:rPr>
      <w:rFonts w:eastAsiaTheme="minorHAnsi"/>
      <w:lang w:val="en-GB" w:eastAsia="en-US"/>
    </w:rPr>
  </w:style>
  <w:style w:type="paragraph" w:customStyle="1" w:styleId="B59DD6D096714C1E839B1069579CB870">
    <w:name w:val="B59DD6D096714C1E839B1069579CB870"/>
    <w:rsid w:val="00385C65"/>
  </w:style>
  <w:style w:type="paragraph" w:customStyle="1" w:styleId="9927AEBA94FC427882EB3BB2572282B2">
    <w:name w:val="9927AEBA94FC427882EB3BB2572282B2"/>
    <w:rsid w:val="00385C65"/>
  </w:style>
  <w:style w:type="paragraph" w:customStyle="1" w:styleId="43F30A84313B4EFEBD1CF186168E1F3D">
    <w:name w:val="43F30A84313B4EFEBD1CF186168E1F3D"/>
    <w:rsid w:val="00385C65"/>
  </w:style>
  <w:style w:type="paragraph" w:customStyle="1" w:styleId="580F42D4892E4E9BA1F1105EF8644A1E">
    <w:name w:val="580F42D4892E4E9BA1F1105EF8644A1E"/>
    <w:rsid w:val="00385C65"/>
  </w:style>
  <w:style w:type="paragraph" w:customStyle="1" w:styleId="06478D2F601A4A4C94E1178855345FA6">
    <w:name w:val="06478D2F601A4A4C94E1178855345FA6"/>
    <w:rsid w:val="00385C65"/>
  </w:style>
  <w:style w:type="paragraph" w:customStyle="1" w:styleId="2DAEB19A15B94D7491232E503F31B831">
    <w:name w:val="2DAEB19A15B94D7491232E503F31B831"/>
    <w:rsid w:val="00385C65"/>
  </w:style>
  <w:style w:type="paragraph" w:customStyle="1" w:styleId="960DA5F8EE5048EDAF5707480C8707A6">
    <w:name w:val="960DA5F8EE5048EDAF5707480C8707A6"/>
    <w:rsid w:val="00385C65"/>
  </w:style>
  <w:style w:type="paragraph" w:customStyle="1" w:styleId="6F2DFC6B176641A1B697DC79D955A4AB">
    <w:name w:val="6F2DFC6B176641A1B697DC79D955A4AB"/>
    <w:rsid w:val="00385C65"/>
  </w:style>
  <w:style w:type="paragraph" w:customStyle="1" w:styleId="7525A00968804CADAC6B29D75DF4640B">
    <w:name w:val="7525A00968804CADAC6B29D75DF4640B"/>
    <w:rsid w:val="00385C65"/>
  </w:style>
  <w:style w:type="paragraph" w:customStyle="1" w:styleId="BC428738C7C144B9AE9575CCB64FE4B2">
    <w:name w:val="BC428738C7C144B9AE9575CCB64FE4B2"/>
    <w:rsid w:val="00385C65"/>
  </w:style>
  <w:style w:type="paragraph" w:customStyle="1" w:styleId="6220BE9942114891A64258A9C1B88AE0">
    <w:name w:val="6220BE9942114891A64258A9C1B88AE0"/>
    <w:rsid w:val="00385C65"/>
  </w:style>
  <w:style w:type="paragraph" w:customStyle="1" w:styleId="367850835952459FADC7D6B831BFE16F">
    <w:name w:val="367850835952459FADC7D6B831BFE16F"/>
    <w:rsid w:val="00385C65"/>
  </w:style>
  <w:style w:type="paragraph" w:customStyle="1" w:styleId="D55727A092D243218770F67EE6F3FDBE">
    <w:name w:val="D55727A092D243218770F67EE6F3FDBE"/>
    <w:rsid w:val="00385C65"/>
  </w:style>
  <w:style w:type="paragraph" w:customStyle="1" w:styleId="A0B1169EE10549AAB077BCDCE1F87D38">
    <w:name w:val="A0B1169EE10549AAB077BCDCE1F87D38"/>
    <w:rsid w:val="00385C65"/>
  </w:style>
  <w:style w:type="paragraph" w:customStyle="1" w:styleId="7CB92BFEA7424C9689152E3BEC25F0B5">
    <w:name w:val="7CB92BFEA7424C9689152E3BEC25F0B5"/>
    <w:rsid w:val="00385C65"/>
  </w:style>
  <w:style w:type="paragraph" w:customStyle="1" w:styleId="05B4275C7FBE4AC2B44AF9A0684A96417">
    <w:name w:val="05B4275C7FBE4AC2B44AF9A0684A96417"/>
    <w:rsid w:val="006D19AE"/>
    <w:rPr>
      <w:rFonts w:eastAsiaTheme="minorHAnsi"/>
      <w:lang w:val="en-GB" w:eastAsia="en-US"/>
    </w:rPr>
  </w:style>
  <w:style w:type="paragraph" w:customStyle="1" w:styleId="0CD7A042C3574D179417B202F3C172257">
    <w:name w:val="0CD7A042C3574D179417B202F3C172257"/>
    <w:rsid w:val="006D19AE"/>
    <w:rPr>
      <w:rFonts w:eastAsiaTheme="minorHAnsi"/>
      <w:lang w:val="en-GB" w:eastAsia="en-US"/>
    </w:rPr>
  </w:style>
  <w:style w:type="paragraph" w:customStyle="1" w:styleId="88D600C338B141879954A75839EA43457">
    <w:name w:val="88D600C338B141879954A75839EA43457"/>
    <w:rsid w:val="006D19AE"/>
    <w:rPr>
      <w:rFonts w:eastAsiaTheme="minorHAnsi"/>
      <w:lang w:val="en-GB" w:eastAsia="en-US"/>
    </w:rPr>
  </w:style>
  <w:style w:type="paragraph" w:customStyle="1" w:styleId="4652C728DB50484B81A474A2E168B6047">
    <w:name w:val="4652C728DB50484B81A474A2E168B6047"/>
    <w:rsid w:val="006D19AE"/>
    <w:rPr>
      <w:rFonts w:eastAsiaTheme="minorHAnsi"/>
      <w:lang w:val="en-GB" w:eastAsia="en-US"/>
    </w:rPr>
  </w:style>
  <w:style w:type="paragraph" w:customStyle="1" w:styleId="BB234B21BC824621BE081FE0AC9CD2907">
    <w:name w:val="BB234B21BC824621BE081FE0AC9CD2907"/>
    <w:rsid w:val="006D19AE"/>
    <w:rPr>
      <w:rFonts w:eastAsiaTheme="minorHAnsi"/>
      <w:lang w:val="en-GB" w:eastAsia="en-US"/>
    </w:rPr>
  </w:style>
  <w:style w:type="paragraph" w:customStyle="1" w:styleId="A8B9508B5FB44A01AA5F7F23638D9D0E7">
    <w:name w:val="A8B9508B5FB44A01AA5F7F23638D9D0E7"/>
    <w:rsid w:val="006D19AE"/>
    <w:rPr>
      <w:rFonts w:eastAsiaTheme="minorHAnsi"/>
      <w:lang w:val="en-GB" w:eastAsia="en-US"/>
    </w:rPr>
  </w:style>
  <w:style w:type="paragraph" w:customStyle="1" w:styleId="19C8CABA5DC3482CA8A4007E092C7037">
    <w:name w:val="19C8CABA5DC3482CA8A4007E092C7037"/>
    <w:rsid w:val="006D19AE"/>
    <w:rPr>
      <w:rFonts w:eastAsiaTheme="minorHAnsi"/>
      <w:lang w:val="en-GB" w:eastAsia="en-US"/>
    </w:rPr>
  </w:style>
  <w:style w:type="paragraph" w:customStyle="1" w:styleId="2F99584B0F95449CA86FA553E7B1F579">
    <w:name w:val="2F99584B0F95449CA86FA553E7B1F579"/>
    <w:rsid w:val="006D19AE"/>
    <w:rPr>
      <w:rFonts w:eastAsiaTheme="minorHAnsi"/>
      <w:lang w:val="en-GB" w:eastAsia="en-US"/>
    </w:rPr>
  </w:style>
  <w:style w:type="paragraph" w:customStyle="1" w:styleId="B9FFEB39F17148FB8F857C281CFBA871">
    <w:name w:val="B9FFEB39F17148FB8F857C281CFBA871"/>
    <w:rsid w:val="006D19AE"/>
    <w:rPr>
      <w:rFonts w:eastAsiaTheme="minorHAnsi"/>
      <w:lang w:val="en-GB" w:eastAsia="en-US"/>
    </w:rPr>
  </w:style>
  <w:style w:type="paragraph" w:customStyle="1" w:styleId="20EE3129D9074770954833D88A25C099">
    <w:name w:val="20EE3129D9074770954833D88A25C099"/>
    <w:rsid w:val="006D19AE"/>
    <w:rPr>
      <w:rFonts w:eastAsiaTheme="minorHAnsi"/>
      <w:lang w:val="en-GB" w:eastAsia="en-US"/>
    </w:rPr>
  </w:style>
  <w:style w:type="paragraph" w:customStyle="1" w:styleId="A17E5320B2BF4537A78FFABCC8BD0225">
    <w:name w:val="A17E5320B2BF4537A78FFABCC8BD0225"/>
    <w:rsid w:val="006D19AE"/>
    <w:rPr>
      <w:rFonts w:eastAsiaTheme="minorHAnsi"/>
      <w:lang w:val="en-GB" w:eastAsia="en-US"/>
    </w:rPr>
  </w:style>
  <w:style w:type="paragraph" w:customStyle="1" w:styleId="FEB2B4A216954A07A05C2208A8B1C92A">
    <w:name w:val="FEB2B4A216954A07A05C2208A8B1C92A"/>
    <w:rsid w:val="006D19AE"/>
    <w:rPr>
      <w:rFonts w:eastAsiaTheme="minorHAnsi"/>
      <w:lang w:val="en-GB" w:eastAsia="en-US"/>
    </w:rPr>
  </w:style>
  <w:style w:type="paragraph" w:customStyle="1" w:styleId="BC136A85292C46C09378B31D783F28AC">
    <w:name w:val="BC136A85292C46C09378B31D783F28AC"/>
    <w:rsid w:val="006D19AE"/>
    <w:rPr>
      <w:rFonts w:eastAsiaTheme="minorHAnsi"/>
      <w:lang w:val="en-GB" w:eastAsia="en-US"/>
    </w:rPr>
  </w:style>
  <w:style w:type="paragraph" w:customStyle="1" w:styleId="616BD29AE4C942ED9CDEB3EAFE6BB65D">
    <w:name w:val="616BD29AE4C942ED9CDEB3EAFE6BB65D"/>
    <w:rsid w:val="006D19AE"/>
    <w:rPr>
      <w:rFonts w:eastAsiaTheme="minorHAnsi"/>
      <w:lang w:val="en-GB" w:eastAsia="en-US"/>
    </w:rPr>
  </w:style>
  <w:style w:type="paragraph" w:customStyle="1" w:styleId="06CF182B41F249C794BCF7B28E734574">
    <w:name w:val="06CF182B41F249C794BCF7B28E734574"/>
    <w:rsid w:val="006D19AE"/>
    <w:rPr>
      <w:rFonts w:eastAsiaTheme="minorHAnsi"/>
      <w:lang w:val="en-GB" w:eastAsia="en-US"/>
    </w:rPr>
  </w:style>
  <w:style w:type="paragraph" w:customStyle="1" w:styleId="6A730BCE02AB423A82ADED1E278596DF">
    <w:name w:val="6A730BCE02AB423A82ADED1E278596DF"/>
    <w:rsid w:val="006D19AE"/>
    <w:rPr>
      <w:rFonts w:eastAsiaTheme="minorHAnsi"/>
      <w:lang w:val="en-GB" w:eastAsia="en-US"/>
    </w:rPr>
  </w:style>
  <w:style w:type="paragraph" w:customStyle="1" w:styleId="4E63EB3EDE7B45429A4FB39FD66DCB8E">
    <w:name w:val="4E63EB3EDE7B45429A4FB39FD66DCB8E"/>
    <w:rsid w:val="006D19AE"/>
    <w:rPr>
      <w:rFonts w:eastAsiaTheme="minorHAnsi"/>
      <w:lang w:val="en-GB" w:eastAsia="en-US"/>
    </w:rPr>
  </w:style>
  <w:style w:type="paragraph" w:customStyle="1" w:styleId="FB11EF8D03AF426682F94FE1E87F91B4">
    <w:name w:val="FB11EF8D03AF426682F94FE1E87F91B4"/>
    <w:rsid w:val="006D19AE"/>
    <w:rPr>
      <w:rFonts w:eastAsiaTheme="minorHAnsi"/>
      <w:lang w:val="en-GB" w:eastAsia="en-US"/>
    </w:rPr>
  </w:style>
  <w:style w:type="paragraph" w:customStyle="1" w:styleId="6C4B7628661F497BBC9DA1FD2FBB7503">
    <w:name w:val="6C4B7628661F497BBC9DA1FD2FBB7503"/>
    <w:rsid w:val="006D19AE"/>
    <w:rPr>
      <w:rFonts w:eastAsiaTheme="minorHAnsi"/>
      <w:lang w:val="en-GB" w:eastAsia="en-US"/>
    </w:rPr>
  </w:style>
  <w:style w:type="paragraph" w:customStyle="1" w:styleId="5545494F9AE44ECBA06A7C949687F301">
    <w:name w:val="5545494F9AE44ECBA06A7C949687F301"/>
    <w:rsid w:val="006D19AE"/>
    <w:rPr>
      <w:rFonts w:eastAsiaTheme="minorHAnsi"/>
      <w:lang w:val="en-GB" w:eastAsia="en-US"/>
    </w:rPr>
  </w:style>
  <w:style w:type="paragraph" w:customStyle="1" w:styleId="7743FEC2D2AA416DBB2BBC390E90C477">
    <w:name w:val="7743FEC2D2AA416DBB2BBC390E90C477"/>
    <w:rsid w:val="006D19AE"/>
    <w:rPr>
      <w:rFonts w:eastAsiaTheme="minorHAnsi"/>
      <w:lang w:val="en-GB" w:eastAsia="en-US"/>
    </w:rPr>
  </w:style>
  <w:style w:type="paragraph" w:customStyle="1" w:styleId="06506A60D2B04E77AE291FAC94591739">
    <w:name w:val="06506A60D2B04E77AE291FAC94591739"/>
    <w:rsid w:val="006D19AE"/>
    <w:rPr>
      <w:rFonts w:eastAsiaTheme="minorHAnsi"/>
      <w:lang w:val="en-GB" w:eastAsia="en-US"/>
    </w:rPr>
  </w:style>
  <w:style w:type="paragraph" w:customStyle="1" w:styleId="5C983D22E324431DB2CB6328932093CF">
    <w:name w:val="5C983D22E324431DB2CB6328932093CF"/>
    <w:rsid w:val="006D19AE"/>
    <w:rPr>
      <w:rFonts w:eastAsiaTheme="minorHAnsi"/>
      <w:lang w:val="en-GB" w:eastAsia="en-US"/>
    </w:rPr>
  </w:style>
  <w:style w:type="paragraph" w:customStyle="1" w:styleId="E87E97E9A3834EEBB1FCDBFF6F8A900B">
    <w:name w:val="E87E97E9A3834EEBB1FCDBFF6F8A900B"/>
    <w:rsid w:val="006D19AE"/>
    <w:rPr>
      <w:rFonts w:eastAsiaTheme="minorHAnsi"/>
      <w:lang w:val="en-GB" w:eastAsia="en-US"/>
    </w:rPr>
  </w:style>
  <w:style w:type="paragraph" w:customStyle="1" w:styleId="29E1D20F2F5340C884F26E2EE805553F">
    <w:name w:val="29E1D20F2F5340C884F26E2EE805553F"/>
    <w:rsid w:val="006D19AE"/>
    <w:rPr>
      <w:rFonts w:eastAsiaTheme="minorHAnsi"/>
      <w:lang w:val="en-GB" w:eastAsia="en-US"/>
    </w:rPr>
  </w:style>
  <w:style w:type="paragraph" w:customStyle="1" w:styleId="17D85AAE28C44BF6AC516295541339B2">
    <w:name w:val="17D85AAE28C44BF6AC516295541339B2"/>
    <w:rsid w:val="006D19AE"/>
    <w:rPr>
      <w:rFonts w:eastAsiaTheme="minorHAnsi"/>
      <w:lang w:val="en-GB" w:eastAsia="en-US"/>
    </w:rPr>
  </w:style>
  <w:style w:type="paragraph" w:customStyle="1" w:styleId="37F298CE7DEE4018B490FCEDC10C6E4D">
    <w:name w:val="37F298CE7DEE4018B490FCEDC10C6E4D"/>
    <w:rsid w:val="006D19AE"/>
    <w:rPr>
      <w:rFonts w:eastAsiaTheme="minorHAnsi"/>
      <w:lang w:val="en-GB" w:eastAsia="en-US"/>
    </w:rPr>
  </w:style>
  <w:style w:type="paragraph" w:customStyle="1" w:styleId="E924EFD57B164C6EA213741B2510204E">
    <w:name w:val="E924EFD57B164C6EA213741B2510204E"/>
    <w:rsid w:val="006D19AE"/>
    <w:rPr>
      <w:rFonts w:eastAsiaTheme="minorHAnsi"/>
      <w:lang w:val="en-GB" w:eastAsia="en-US"/>
    </w:rPr>
  </w:style>
  <w:style w:type="paragraph" w:customStyle="1" w:styleId="1C56B17209C443F2951C8C9C5CF3C682">
    <w:name w:val="1C56B17209C443F2951C8C9C5CF3C682"/>
    <w:rsid w:val="006D19AE"/>
    <w:rPr>
      <w:rFonts w:eastAsiaTheme="minorHAnsi"/>
      <w:lang w:val="en-GB" w:eastAsia="en-US"/>
    </w:rPr>
  </w:style>
  <w:style w:type="paragraph" w:customStyle="1" w:styleId="503E020FE9AB41E78FDEB480D4297CD8">
    <w:name w:val="503E020FE9AB41E78FDEB480D4297CD8"/>
    <w:rsid w:val="006D19AE"/>
    <w:rPr>
      <w:rFonts w:eastAsiaTheme="minorHAnsi"/>
      <w:lang w:val="en-GB" w:eastAsia="en-US"/>
    </w:rPr>
  </w:style>
  <w:style w:type="paragraph" w:customStyle="1" w:styleId="6DC23505419548069368291A08B23654">
    <w:name w:val="6DC23505419548069368291A08B23654"/>
    <w:rsid w:val="006D19AE"/>
    <w:rPr>
      <w:rFonts w:eastAsiaTheme="minorHAnsi"/>
      <w:lang w:val="en-GB" w:eastAsia="en-US"/>
    </w:rPr>
  </w:style>
  <w:style w:type="paragraph" w:customStyle="1" w:styleId="19B07813B79B45EBB42D581899A6DF1A">
    <w:name w:val="19B07813B79B45EBB42D581899A6DF1A"/>
    <w:rsid w:val="006D19AE"/>
    <w:rPr>
      <w:rFonts w:eastAsiaTheme="minorHAnsi"/>
      <w:lang w:val="en-GB" w:eastAsia="en-US"/>
    </w:rPr>
  </w:style>
  <w:style w:type="paragraph" w:customStyle="1" w:styleId="2ABA3AFE23844204BF21E9C3160BECBA">
    <w:name w:val="2ABA3AFE23844204BF21E9C3160BECBA"/>
    <w:rsid w:val="006D19AE"/>
    <w:rPr>
      <w:rFonts w:eastAsiaTheme="minorHAnsi"/>
      <w:lang w:val="en-GB" w:eastAsia="en-US"/>
    </w:rPr>
  </w:style>
  <w:style w:type="paragraph" w:customStyle="1" w:styleId="A1BD586BCBB0444B96CCD783F7958AFF">
    <w:name w:val="A1BD586BCBB0444B96CCD783F7958AFF"/>
    <w:rsid w:val="006D19AE"/>
    <w:rPr>
      <w:rFonts w:eastAsiaTheme="minorHAnsi"/>
      <w:lang w:val="en-GB" w:eastAsia="en-US"/>
    </w:rPr>
  </w:style>
  <w:style w:type="paragraph" w:customStyle="1" w:styleId="05B4275C7FBE4AC2B44AF9A0684A96418">
    <w:name w:val="05B4275C7FBE4AC2B44AF9A0684A96418"/>
    <w:rsid w:val="006D19AE"/>
    <w:rPr>
      <w:rFonts w:eastAsiaTheme="minorHAnsi"/>
      <w:lang w:val="en-GB" w:eastAsia="en-US"/>
    </w:rPr>
  </w:style>
  <w:style w:type="paragraph" w:customStyle="1" w:styleId="0CD7A042C3574D179417B202F3C172258">
    <w:name w:val="0CD7A042C3574D179417B202F3C172258"/>
    <w:rsid w:val="006D19AE"/>
    <w:rPr>
      <w:rFonts w:eastAsiaTheme="minorHAnsi"/>
      <w:lang w:val="en-GB" w:eastAsia="en-US"/>
    </w:rPr>
  </w:style>
  <w:style w:type="paragraph" w:customStyle="1" w:styleId="88D600C338B141879954A75839EA43458">
    <w:name w:val="88D600C338B141879954A75839EA43458"/>
    <w:rsid w:val="006D19AE"/>
    <w:rPr>
      <w:rFonts w:eastAsiaTheme="minorHAnsi"/>
      <w:lang w:val="en-GB" w:eastAsia="en-US"/>
    </w:rPr>
  </w:style>
  <w:style w:type="paragraph" w:customStyle="1" w:styleId="4652C728DB50484B81A474A2E168B6048">
    <w:name w:val="4652C728DB50484B81A474A2E168B6048"/>
    <w:rsid w:val="006D19AE"/>
    <w:rPr>
      <w:rFonts w:eastAsiaTheme="minorHAnsi"/>
      <w:lang w:val="en-GB" w:eastAsia="en-US"/>
    </w:rPr>
  </w:style>
  <w:style w:type="paragraph" w:customStyle="1" w:styleId="BB234B21BC824621BE081FE0AC9CD2908">
    <w:name w:val="BB234B21BC824621BE081FE0AC9CD2908"/>
    <w:rsid w:val="006D19AE"/>
    <w:rPr>
      <w:rFonts w:eastAsiaTheme="minorHAnsi"/>
      <w:lang w:val="en-GB" w:eastAsia="en-US"/>
    </w:rPr>
  </w:style>
  <w:style w:type="paragraph" w:customStyle="1" w:styleId="A8B9508B5FB44A01AA5F7F23638D9D0E8">
    <w:name w:val="A8B9508B5FB44A01AA5F7F23638D9D0E8"/>
    <w:rsid w:val="006D19AE"/>
    <w:rPr>
      <w:rFonts w:eastAsiaTheme="minorHAnsi"/>
      <w:lang w:val="en-GB" w:eastAsia="en-US"/>
    </w:rPr>
  </w:style>
  <w:style w:type="paragraph" w:customStyle="1" w:styleId="19C8CABA5DC3482CA8A4007E092C70371">
    <w:name w:val="19C8CABA5DC3482CA8A4007E092C70371"/>
    <w:rsid w:val="006D19AE"/>
    <w:rPr>
      <w:rFonts w:eastAsiaTheme="minorHAnsi"/>
      <w:lang w:val="en-GB" w:eastAsia="en-US"/>
    </w:rPr>
  </w:style>
  <w:style w:type="paragraph" w:customStyle="1" w:styleId="2F99584B0F95449CA86FA553E7B1F5791">
    <w:name w:val="2F99584B0F95449CA86FA553E7B1F5791"/>
    <w:rsid w:val="006D19AE"/>
    <w:rPr>
      <w:rFonts w:eastAsiaTheme="minorHAnsi"/>
      <w:lang w:val="en-GB" w:eastAsia="en-US"/>
    </w:rPr>
  </w:style>
  <w:style w:type="paragraph" w:customStyle="1" w:styleId="B9FFEB39F17148FB8F857C281CFBA8711">
    <w:name w:val="B9FFEB39F17148FB8F857C281CFBA8711"/>
    <w:rsid w:val="006D19AE"/>
    <w:rPr>
      <w:rFonts w:eastAsiaTheme="minorHAnsi"/>
      <w:lang w:val="en-GB" w:eastAsia="en-US"/>
    </w:rPr>
  </w:style>
  <w:style w:type="paragraph" w:customStyle="1" w:styleId="20EE3129D9074770954833D88A25C0991">
    <w:name w:val="20EE3129D9074770954833D88A25C0991"/>
    <w:rsid w:val="006D19AE"/>
    <w:rPr>
      <w:rFonts w:eastAsiaTheme="minorHAnsi"/>
      <w:lang w:val="en-GB" w:eastAsia="en-US"/>
    </w:rPr>
  </w:style>
  <w:style w:type="paragraph" w:customStyle="1" w:styleId="A17E5320B2BF4537A78FFABCC8BD02251">
    <w:name w:val="A17E5320B2BF4537A78FFABCC8BD02251"/>
    <w:rsid w:val="006D19AE"/>
    <w:rPr>
      <w:rFonts w:eastAsiaTheme="minorHAnsi"/>
      <w:lang w:val="en-GB" w:eastAsia="en-US"/>
    </w:rPr>
  </w:style>
  <w:style w:type="paragraph" w:customStyle="1" w:styleId="FEB2B4A216954A07A05C2208A8B1C92A1">
    <w:name w:val="FEB2B4A216954A07A05C2208A8B1C92A1"/>
    <w:rsid w:val="006D19AE"/>
    <w:rPr>
      <w:rFonts w:eastAsiaTheme="minorHAnsi"/>
      <w:lang w:val="en-GB" w:eastAsia="en-US"/>
    </w:rPr>
  </w:style>
  <w:style w:type="paragraph" w:customStyle="1" w:styleId="83603FF2AEDD4927A98FCAAE1CEE3869">
    <w:name w:val="83603FF2AEDD4927A98FCAAE1CEE3869"/>
    <w:rsid w:val="006D19AE"/>
    <w:rPr>
      <w:rFonts w:eastAsiaTheme="minorHAnsi"/>
      <w:lang w:val="en-GB" w:eastAsia="en-US"/>
    </w:rPr>
  </w:style>
  <w:style w:type="paragraph" w:customStyle="1" w:styleId="BC136A85292C46C09378B31D783F28AC1">
    <w:name w:val="BC136A85292C46C09378B31D783F28AC1"/>
    <w:rsid w:val="006D19AE"/>
    <w:rPr>
      <w:rFonts w:eastAsiaTheme="minorHAnsi"/>
      <w:lang w:val="en-GB" w:eastAsia="en-US"/>
    </w:rPr>
  </w:style>
  <w:style w:type="paragraph" w:customStyle="1" w:styleId="616BD29AE4C942ED9CDEB3EAFE6BB65D1">
    <w:name w:val="616BD29AE4C942ED9CDEB3EAFE6BB65D1"/>
    <w:rsid w:val="006D19AE"/>
    <w:rPr>
      <w:rFonts w:eastAsiaTheme="minorHAnsi"/>
      <w:lang w:val="en-GB" w:eastAsia="en-US"/>
    </w:rPr>
  </w:style>
  <w:style w:type="paragraph" w:customStyle="1" w:styleId="06CF182B41F249C794BCF7B28E7345741">
    <w:name w:val="06CF182B41F249C794BCF7B28E7345741"/>
    <w:rsid w:val="006D19AE"/>
    <w:rPr>
      <w:rFonts w:eastAsiaTheme="minorHAnsi"/>
      <w:lang w:val="en-GB" w:eastAsia="en-US"/>
    </w:rPr>
  </w:style>
  <w:style w:type="paragraph" w:customStyle="1" w:styleId="6A730BCE02AB423A82ADED1E278596DF1">
    <w:name w:val="6A730BCE02AB423A82ADED1E278596DF1"/>
    <w:rsid w:val="006D19AE"/>
    <w:rPr>
      <w:rFonts w:eastAsiaTheme="minorHAnsi"/>
      <w:lang w:val="en-GB" w:eastAsia="en-US"/>
    </w:rPr>
  </w:style>
  <w:style w:type="paragraph" w:customStyle="1" w:styleId="4E63EB3EDE7B45429A4FB39FD66DCB8E1">
    <w:name w:val="4E63EB3EDE7B45429A4FB39FD66DCB8E1"/>
    <w:rsid w:val="006D19AE"/>
    <w:rPr>
      <w:rFonts w:eastAsiaTheme="minorHAnsi"/>
      <w:lang w:val="en-GB" w:eastAsia="en-US"/>
    </w:rPr>
  </w:style>
  <w:style w:type="paragraph" w:customStyle="1" w:styleId="FB11EF8D03AF426682F94FE1E87F91B41">
    <w:name w:val="FB11EF8D03AF426682F94FE1E87F91B41"/>
    <w:rsid w:val="006D19AE"/>
    <w:rPr>
      <w:rFonts w:eastAsiaTheme="minorHAnsi"/>
      <w:lang w:val="en-GB" w:eastAsia="en-US"/>
    </w:rPr>
  </w:style>
  <w:style w:type="paragraph" w:customStyle="1" w:styleId="6C4B7628661F497BBC9DA1FD2FBB75031">
    <w:name w:val="6C4B7628661F497BBC9DA1FD2FBB75031"/>
    <w:rsid w:val="006D19AE"/>
    <w:rPr>
      <w:rFonts w:eastAsiaTheme="minorHAnsi"/>
      <w:lang w:val="en-GB" w:eastAsia="en-US"/>
    </w:rPr>
  </w:style>
  <w:style w:type="paragraph" w:customStyle="1" w:styleId="5545494F9AE44ECBA06A7C949687F3011">
    <w:name w:val="5545494F9AE44ECBA06A7C949687F3011"/>
    <w:rsid w:val="006D19AE"/>
    <w:rPr>
      <w:rFonts w:eastAsiaTheme="minorHAnsi"/>
      <w:lang w:val="en-GB" w:eastAsia="en-US"/>
    </w:rPr>
  </w:style>
  <w:style w:type="paragraph" w:customStyle="1" w:styleId="7743FEC2D2AA416DBB2BBC390E90C4771">
    <w:name w:val="7743FEC2D2AA416DBB2BBC390E90C4771"/>
    <w:rsid w:val="006D19AE"/>
    <w:rPr>
      <w:rFonts w:eastAsiaTheme="minorHAnsi"/>
      <w:lang w:val="en-GB" w:eastAsia="en-US"/>
    </w:rPr>
  </w:style>
  <w:style w:type="paragraph" w:customStyle="1" w:styleId="06506A60D2B04E77AE291FAC945917391">
    <w:name w:val="06506A60D2B04E77AE291FAC945917391"/>
    <w:rsid w:val="006D19AE"/>
    <w:rPr>
      <w:rFonts w:eastAsiaTheme="minorHAnsi"/>
      <w:lang w:val="en-GB" w:eastAsia="en-US"/>
    </w:rPr>
  </w:style>
  <w:style w:type="paragraph" w:customStyle="1" w:styleId="5C983D22E324431DB2CB6328932093CF1">
    <w:name w:val="5C983D22E324431DB2CB6328932093CF1"/>
    <w:rsid w:val="006D19AE"/>
    <w:rPr>
      <w:rFonts w:eastAsiaTheme="minorHAnsi"/>
      <w:lang w:val="en-GB" w:eastAsia="en-US"/>
    </w:rPr>
  </w:style>
  <w:style w:type="paragraph" w:customStyle="1" w:styleId="E87E97E9A3834EEBB1FCDBFF6F8A900B1">
    <w:name w:val="E87E97E9A3834EEBB1FCDBFF6F8A900B1"/>
    <w:rsid w:val="006D19AE"/>
    <w:rPr>
      <w:rFonts w:eastAsiaTheme="minorHAnsi"/>
      <w:lang w:val="en-GB" w:eastAsia="en-US"/>
    </w:rPr>
  </w:style>
  <w:style w:type="paragraph" w:customStyle="1" w:styleId="29E1D20F2F5340C884F26E2EE805553F1">
    <w:name w:val="29E1D20F2F5340C884F26E2EE805553F1"/>
    <w:rsid w:val="006D19AE"/>
    <w:rPr>
      <w:rFonts w:eastAsiaTheme="minorHAnsi"/>
      <w:lang w:val="en-GB" w:eastAsia="en-US"/>
    </w:rPr>
  </w:style>
  <w:style w:type="paragraph" w:customStyle="1" w:styleId="17D85AAE28C44BF6AC516295541339B21">
    <w:name w:val="17D85AAE28C44BF6AC516295541339B21"/>
    <w:rsid w:val="006D19AE"/>
    <w:rPr>
      <w:rFonts w:eastAsiaTheme="minorHAnsi"/>
      <w:lang w:val="en-GB" w:eastAsia="en-US"/>
    </w:rPr>
  </w:style>
  <w:style w:type="paragraph" w:customStyle="1" w:styleId="37F298CE7DEE4018B490FCEDC10C6E4D1">
    <w:name w:val="37F298CE7DEE4018B490FCEDC10C6E4D1"/>
    <w:rsid w:val="006D19AE"/>
    <w:rPr>
      <w:rFonts w:eastAsiaTheme="minorHAnsi"/>
      <w:lang w:val="en-GB" w:eastAsia="en-US"/>
    </w:rPr>
  </w:style>
  <w:style w:type="paragraph" w:customStyle="1" w:styleId="E924EFD57B164C6EA213741B2510204E1">
    <w:name w:val="E924EFD57B164C6EA213741B2510204E1"/>
    <w:rsid w:val="006D19AE"/>
    <w:rPr>
      <w:rFonts w:eastAsiaTheme="minorHAnsi"/>
      <w:lang w:val="en-GB" w:eastAsia="en-US"/>
    </w:rPr>
  </w:style>
  <w:style w:type="paragraph" w:customStyle="1" w:styleId="1C56B17209C443F2951C8C9C5CF3C6821">
    <w:name w:val="1C56B17209C443F2951C8C9C5CF3C6821"/>
    <w:rsid w:val="006D19AE"/>
    <w:rPr>
      <w:rFonts w:eastAsiaTheme="minorHAnsi"/>
      <w:lang w:val="en-GB" w:eastAsia="en-US"/>
    </w:rPr>
  </w:style>
  <w:style w:type="paragraph" w:customStyle="1" w:styleId="503E020FE9AB41E78FDEB480D4297CD81">
    <w:name w:val="503E020FE9AB41E78FDEB480D4297CD81"/>
    <w:rsid w:val="006D19AE"/>
    <w:rPr>
      <w:rFonts w:eastAsiaTheme="minorHAnsi"/>
      <w:lang w:val="en-GB" w:eastAsia="en-US"/>
    </w:rPr>
  </w:style>
  <w:style w:type="paragraph" w:customStyle="1" w:styleId="6DC23505419548069368291A08B236541">
    <w:name w:val="6DC23505419548069368291A08B236541"/>
    <w:rsid w:val="006D19AE"/>
    <w:rPr>
      <w:rFonts w:eastAsiaTheme="minorHAnsi"/>
      <w:lang w:val="en-GB" w:eastAsia="en-US"/>
    </w:rPr>
  </w:style>
  <w:style w:type="paragraph" w:customStyle="1" w:styleId="19B07813B79B45EBB42D581899A6DF1A1">
    <w:name w:val="19B07813B79B45EBB42D581899A6DF1A1"/>
    <w:rsid w:val="006D19AE"/>
    <w:rPr>
      <w:rFonts w:eastAsiaTheme="minorHAnsi"/>
      <w:lang w:val="en-GB" w:eastAsia="en-US"/>
    </w:rPr>
  </w:style>
  <w:style w:type="paragraph" w:customStyle="1" w:styleId="2ABA3AFE23844204BF21E9C3160BECBA1">
    <w:name w:val="2ABA3AFE23844204BF21E9C3160BECBA1"/>
    <w:rsid w:val="006D19AE"/>
    <w:rPr>
      <w:rFonts w:eastAsiaTheme="minorHAnsi"/>
      <w:lang w:val="en-GB" w:eastAsia="en-US"/>
    </w:rPr>
  </w:style>
  <w:style w:type="paragraph" w:customStyle="1" w:styleId="A1BD586BCBB0444B96CCD783F7958AFF1">
    <w:name w:val="A1BD586BCBB0444B96CCD783F7958AFF1"/>
    <w:rsid w:val="006D19AE"/>
    <w:rPr>
      <w:rFonts w:eastAsiaTheme="minorHAnsi"/>
      <w:lang w:val="en-GB" w:eastAsia="en-US"/>
    </w:rPr>
  </w:style>
  <w:style w:type="paragraph" w:customStyle="1" w:styleId="05B4275C7FBE4AC2B44AF9A0684A96419">
    <w:name w:val="05B4275C7FBE4AC2B44AF9A0684A96419"/>
    <w:rsid w:val="006D19AE"/>
    <w:rPr>
      <w:rFonts w:eastAsiaTheme="minorHAnsi"/>
      <w:lang w:val="en-GB" w:eastAsia="en-US"/>
    </w:rPr>
  </w:style>
  <w:style w:type="paragraph" w:customStyle="1" w:styleId="0CD7A042C3574D179417B202F3C172259">
    <w:name w:val="0CD7A042C3574D179417B202F3C172259"/>
    <w:rsid w:val="006D19AE"/>
    <w:rPr>
      <w:rFonts w:eastAsiaTheme="minorHAnsi"/>
      <w:lang w:val="en-GB" w:eastAsia="en-US"/>
    </w:rPr>
  </w:style>
  <w:style w:type="paragraph" w:customStyle="1" w:styleId="88D600C338B141879954A75839EA43459">
    <w:name w:val="88D600C338B141879954A75839EA43459"/>
    <w:rsid w:val="006D19AE"/>
    <w:rPr>
      <w:rFonts w:eastAsiaTheme="minorHAnsi"/>
      <w:lang w:val="en-GB" w:eastAsia="en-US"/>
    </w:rPr>
  </w:style>
  <w:style w:type="paragraph" w:customStyle="1" w:styleId="4652C728DB50484B81A474A2E168B6049">
    <w:name w:val="4652C728DB50484B81A474A2E168B6049"/>
    <w:rsid w:val="006D19AE"/>
    <w:rPr>
      <w:rFonts w:eastAsiaTheme="minorHAnsi"/>
      <w:lang w:val="en-GB" w:eastAsia="en-US"/>
    </w:rPr>
  </w:style>
  <w:style w:type="paragraph" w:customStyle="1" w:styleId="BB234B21BC824621BE081FE0AC9CD2909">
    <w:name w:val="BB234B21BC824621BE081FE0AC9CD2909"/>
    <w:rsid w:val="006D19AE"/>
    <w:rPr>
      <w:rFonts w:eastAsiaTheme="minorHAnsi"/>
      <w:lang w:val="en-GB" w:eastAsia="en-US"/>
    </w:rPr>
  </w:style>
  <w:style w:type="paragraph" w:customStyle="1" w:styleId="A8B9508B5FB44A01AA5F7F23638D9D0E9">
    <w:name w:val="A8B9508B5FB44A01AA5F7F23638D9D0E9"/>
    <w:rsid w:val="006D19AE"/>
    <w:rPr>
      <w:rFonts w:eastAsiaTheme="minorHAnsi"/>
      <w:lang w:val="en-GB" w:eastAsia="en-US"/>
    </w:rPr>
  </w:style>
  <w:style w:type="paragraph" w:customStyle="1" w:styleId="19C8CABA5DC3482CA8A4007E092C70372">
    <w:name w:val="19C8CABA5DC3482CA8A4007E092C70372"/>
    <w:rsid w:val="006D19AE"/>
    <w:rPr>
      <w:rFonts w:eastAsiaTheme="minorHAnsi"/>
      <w:lang w:val="en-GB" w:eastAsia="en-US"/>
    </w:rPr>
  </w:style>
  <w:style w:type="paragraph" w:customStyle="1" w:styleId="2F99584B0F95449CA86FA553E7B1F5792">
    <w:name w:val="2F99584B0F95449CA86FA553E7B1F5792"/>
    <w:rsid w:val="006D19AE"/>
    <w:rPr>
      <w:rFonts w:eastAsiaTheme="minorHAnsi"/>
      <w:lang w:val="en-GB" w:eastAsia="en-US"/>
    </w:rPr>
  </w:style>
  <w:style w:type="paragraph" w:customStyle="1" w:styleId="B9FFEB39F17148FB8F857C281CFBA8712">
    <w:name w:val="B9FFEB39F17148FB8F857C281CFBA8712"/>
    <w:rsid w:val="006D19AE"/>
    <w:rPr>
      <w:rFonts w:eastAsiaTheme="minorHAnsi"/>
      <w:lang w:val="en-GB" w:eastAsia="en-US"/>
    </w:rPr>
  </w:style>
  <w:style w:type="paragraph" w:customStyle="1" w:styleId="20EE3129D9074770954833D88A25C0992">
    <w:name w:val="20EE3129D9074770954833D88A25C0992"/>
    <w:rsid w:val="006D19AE"/>
    <w:rPr>
      <w:rFonts w:eastAsiaTheme="minorHAnsi"/>
      <w:lang w:val="en-GB" w:eastAsia="en-US"/>
    </w:rPr>
  </w:style>
  <w:style w:type="paragraph" w:customStyle="1" w:styleId="A17E5320B2BF4537A78FFABCC8BD02252">
    <w:name w:val="A17E5320B2BF4537A78FFABCC8BD02252"/>
    <w:rsid w:val="006D19AE"/>
    <w:rPr>
      <w:rFonts w:eastAsiaTheme="minorHAnsi"/>
      <w:lang w:val="en-GB" w:eastAsia="en-US"/>
    </w:rPr>
  </w:style>
  <w:style w:type="paragraph" w:customStyle="1" w:styleId="FEB2B4A216954A07A05C2208A8B1C92A2">
    <w:name w:val="FEB2B4A216954A07A05C2208A8B1C92A2"/>
    <w:rsid w:val="006D19AE"/>
    <w:rPr>
      <w:rFonts w:eastAsiaTheme="minorHAnsi"/>
      <w:lang w:val="en-GB" w:eastAsia="en-US"/>
    </w:rPr>
  </w:style>
  <w:style w:type="paragraph" w:customStyle="1" w:styleId="83603FF2AEDD4927A98FCAAE1CEE38691">
    <w:name w:val="83603FF2AEDD4927A98FCAAE1CEE38691"/>
    <w:rsid w:val="006D19AE"/>
    <w:rPr>
      <w:rFonts w:eastAsiaTheme="minorHAnsi"/>
      <w:lang w:val="en-GB" w:eastAsia="en-US"/>
    </w:rPr>
  </w:style>
  <w:style w:type="paragraph" w:customStyle="1" w:styleId="BC136A85292C46C09378B31D783F28AC2">
    <w:name w:val="BC136A85292C46C09378B31D783F28AC2"/>
    <w:rsid w:val="006D19AE"/>
    <w:rPr>
      <w:rFonts w:eastAsiaTheme="minorHAnsi"/>
      <w:lang w:val="en-GB" w:eastAsia="en-US"/>
    </w:rPr>
  </w:style>
  <w:style w:type="paragraph" w:customStyle="1" w:styleId="616BD29AE4C942ED9CDEB3EAFE6BB65D2">
    <w:name w:val="616BD29AE4C942ED9CDEB3EAFE6BB65D2"/>
    <w:rsid w:val="006D19AE"/>
    <w:rPr>
      <w:rFonts w:eastAsiaTheme="minorHAnsi"/>
      <w:lang w:val="en-GB" w:eastAsia="en-US"/>
    </w:rPr>
  </w:style>
  <w:style w:type="paragraph" w:customStyle="1" w:styleId="06CF182B41F249C794BCF7B28E7345742">
    <w:name w:val="06CF182B41F249C794BCF7B28E7345742"/>
    <w:rsid w:val="006D19AE"/>
    <w:rPr>
      <w:rFonts w:eastAsiaTheme="minorHAnsi"/>
      <w:lang w:val="en-GB" w:eastAsia="en-US"/>
    </w:rPr>
  </w:style>
  <w:style w:type="paragraph" w:customStyle="1" w:styleId="6A730BCE02AB423A82ADED1E278596DF2">
    <w:name w:val="6A730BCE02AB423A82ADED1E278596DF2"/>
    <w:rsid w:val="006D19AE"/>
    <w:rPr>
      <w:rFonts w:eastAsiaTheme="minorHAnsi"/>
      <w:lang w:val="en-GB" w:eastAsia="en-US"/>
    </w:rPr>
  </w:style>
  <w:style w:type="paragraph" w:customStyle="1" w:styleId="4E63EB3EDE7B45429A4FB39FD66DCB8E2">
    <w:name w:val="4E63EB3EDE7B45429A4FB39FD66DCB8E2"/>
    <w:rsid w:val="006D19AE"/>
    <w:rPr>
      <w:rFonts w:eastAsiaTheme="minorHAnsi"/>
      <w:lang w:val="en-GB" w:eastAsia="en-US"/>
    </w:rPr>
  </w:style>
  <w:style w:type="paragraph" w:customStyle="1" w:styleId="FB11EF8D03AF426682F94FE1E87F91B42">
    <w:name w:val="FB11EF8D03AF426682F94FE1E87F91B42"/>
    <w:rsid w:val="006D19AE"/>
    <w:rPr>
      <w:rFonts w:eastAsiaTheme="minorHAnsi"/>
      <w:lang w:val="en-GB" w:eastAsia="en-US"/>
    </w:rPr>
  </w:style>
  <w:style w:type="paragraph" w:customStyle="1" w:styleId="6C4B7628661F497BBC9DA1FD2FBB75032">
    <w:name w:val="6C4B7628661F497BBC9DA1FD2FBB75032"/>
    <w:rsid w:val="006D19AE"/>
    <w:rPr>
      <w:rFonts w:eastAsiaTheme="minorHAnsi"/>
      <w:lang w:val="en-GB" w:eastAsia="en-US"/>
    </w:rPr>
  </w:style>
  <w:style w:type="paragraph" w:customStyle="1" w:styleId="5545494F9AE44ECBA06A7C949687F3012">
    <w:name w:val="5545494F9AE44ECBA06A7C949687F3012"/>
    <w:rsid w:val="006D19AE"/>
    <w:rPr>
      <w:rFonts w:eastAsiaTheme="minorHAnsi"/>
      <w:lang w:val="en-GB" w:eastAsia="en-US"/>
    </w:rPr>
  </w:style>
  <w:style w:type="paragraph" w:customStyle="1" w:styleId="7743FEC2D2AA416DBB2BBC390E90C4772">
    <w:name w:val="7743FEC2D2AA416DBB2BBC390E90C4772"/>
    <w:rsid w:val="006D19AE"/>
    <w:rPr>
      <w:rFonts w:eastAsiaTheme="minorHAnsi"/>
      <w:lang w:val="en-GB" w:eastAsia="en-US"/>
    </w:rPr>
  </w:style>
  <w:style w:type="paragraph" w:customStyle="1" w:styleId="06506A60D2B04E77AE291FAC945917392">
    <w:name w:val="06506A60D2B04E77AE291FAC945917392"/>
    <w:rsid w:val="006D19AE"/>
    <w:rPr>
      <w:rFonts w:eastAsiaTheme="minorHAnsi"/>
      <w:lang w:val="en-GB" w:eastAsia="en-US"/>
    </w:rPr>
  </w:style>
  <w:style w:type="paragraph" w:customStyle="1" w:styleId="5C983D22E324431DB2CB6328932093CF2">
    <w:name w:val="5C983D22E324431DB2CB6328932093CF2"/>
    <w:rsid w:val="006D19AE"/>
    <w:rPr>
      <w:rFonts w:eastAsiaTheme="minorHAnsi"/>
      <w:lang w:val="en-GB" w:eastAsia="en-US"/>
    </w:rPr>
  </w:style>
  <w:style w:type="paragraph" w:customStyle="1" w:styleId="E87E97E9A3834EEBB1FCDBFF6F8A900B2">
    <w:name w:val="E87E97E9A3834EEBB1FCDBFF6F8A900B2"/>
    <w:rsid w:val="006D19AE"/>
    <w:rPr>
      <w:rFonts w:eastAsiaTheme="minorHAnsi"/>
      <w:lang w:val="en-GB" w:eastAsia="en-US"/>
    </w:rPr>
  </w:style>
  <w:style w:type="paragraph" w:customStyle="1" w:styleId="29E1D20F2F5340C884F26E2EE805553F2">
    <w:name w:val="29E1D20F2F5340C884F26E2EE805553F2"/>
    <w:rsid w:val="006D19AE"/>
    <w:rPr>
      <w:rFonts w:eastAsiaTheme="minorHAnsi"/>
      <w:lang w:val="en-GB" w:eastAsia="en-US"/>
    </w:rPr>
  </w:style>
  <w:style w:type="paragraph" w:customStyle="1" w:styleId="17D85AAE28C44BF6AC516295541339B22">
    <w:name w:val="17D85AAE28C44BF6AC516295541339B22"/>
    <w:rsid w:val="006D19AE"/>
    <w:rPr>
      <w:rFonts w:eastAsiaTheme="minorHAnsi"/>
      <w:lang w:val="en-GB" w:eastAsia="en-US"/>
    </w:rPr>
  </w:style>
  <w:style w:type="paragraph" w:customStyle="1" w:styleId="37F298CE7DEE4018B490FCEDC10C6E4D2">
    <w:name w:val="37F298CE7DEE4018B490FCEDC10C6E4D2"/>
    <w:rsid w:val="006D19AE"/>
    <w:rPr>
      <w:rFonts w:eastAsiaTheme="minorHAnsi"/>
      <w:lang w:val="en-GB" w:eastAsia="en-US"/>
    </w:rPr>
  </w:style>
  <w:style w:type="paragraph" w:customStyle="1" w:styleId="E924EFD57B164C6EA213741B2510204E2">
    <w:name w:val="E924EFD57B164C6EA213741B2510204E2"/>
    <w:rsid w:val="006D19AE"/>
    <w:rPr>
      <w:rFonts w:eastAsiaTheme="minorHAnsi"/>
      <w:lang w:val="en-GB" w:eastAsia="en-US"/>
    </w:rPr>
  </w:style>
  <w:style w:type="paragraph" w:customStyle="1" w:styleId="1C56B17209C443F2951C8C9C5CF3C6822">
    <w:name w:val="1C56B17209C443F2951C8C9C5CF3C6822"/>
    <w:rsid w:val="006D19AE"/>
    <w:rPr>
      <w:rFonts w:eastAsiaTheme="minorHAnsi"/>
      <w:lang w:val="en-GB" w:eastAsia="en-US"/>
    </w:rPr>
  </w:style>
  <w:style w:type="paragraph" w:customStyle="1" w:styleId="503E020FE9AB41E78FDEB480D4297CD82">
    <w:name w:val="503E020FE9AB41E78FDEB480D4297CD82"/>
    <w:rsid w:val="006D19AE"/>
    <w:rPr>
      <w:rFonts w:eastAsiaTheme="minorHAnsi"/>
      <w:lang w:val="en-GB" w:eastAsia="en-US"/>
    </w:rPr>
  </w:style>
  <w:style w:type="paragraph" w:customStyle="1" w:styleId="6DC23505419548069368291A08B236542">
    <w:name w:val="6DC23505419548069368291A08B236542"/>
    <w:rsid w:val="006D19AE"/>
    <w:rPr>
      <w:rFonts w:eastAsiaTheme="minorHAnsi"/>
      <w:lang w:val="en-GB" w:eastAsia="en-US"/>
    </w:rPr>
  </w:style>
  <w:style w:type="paragraph" w:customStyle="1" w:styleId="19B07813B79B45EBB42D581899A6DF1A2">
    <w:name w:val="19B07813B79B45EBB42D581899A6DF1A2"/>
    <w:rsid w:val="006D19AE"/>
    <w:rPr>
      <w:rFonts w:eastAsiaTheme="minorHAnsi"/>
      <w:lang w:val="en-GB" w:eastAsia="en-US"/>
    </w:rPr>
  </w:style>
  <w:style w:type="paragraph" w:customStyle="1" w:styleId="2ABA3AFE23844204BF21E9C3160BECBA2">
    <w:name w:val="2ABA3AFE23844204BF21E9C3160BECBA2"/>
    <w:rsid w:val="006D19AE"/>
    <w:rPr>
      <w:rFonts w:eastAsiaTheme="minorHAnsi"/>
      <w:lang w:val="en-GB" w:eastAsia="en-US"/>
    </w:rPr>
  </w:style>
  <w:style w:type="paragraph" w:customStyle="1" w:styleId="A1BD586BCBB0444B96CCD783F7958AFF2">
    <w:name w:val="A1BD586BCBB0444B96CCD783F7958AFF2"/>
    <w:rsid w:val="006D19AE"/>
    <w:rPr>
      <w:rFonts w:eastAsiaTheme="minorHAnsi"/>
      <w:lang w:val="en-GB" w:eastAsia="en-US"/>
    </w:rPr>
  </w:style>
  <w:style w:type="paragraph" w:customStyle="1" w:styleId="05B4275C7FBE4AC2B44AF9A0684A964110">
    <w:name w:val="05B4275C7FBE4AC2B44AF9A0684A964110"/>
    <w:rsid w:val="006D19AE"/>
    <w:rPr>
      <w:rFonts w:eastAsiaTheme="minorHAnsi"/>
      <w:lang w:val="en-GB" w:eastAsia="en-US"/>
    </w:rPr>
  </w:style>
  <w:style w:type="paragraph" w:customStyle="1" w:styleId="0CD7A042C3574D179417B202F3C1722510">
    <w:name w:val="0CD7A042C3574D179417B202F3C1722510"/>
    <w:rsid w:val="006D19AE"/>
    <w:rPr>
      <w:rFonts w:eastAsiaTheme="minorHAnsi"/>
      <w:lang w:val="en-GB" w:eastAsia="en-US"/>
    </w:rPr>
  </w:style>
  <w:style w:type="paragraph" w:customStyle="1" w:styleId="88D600C338B141879954A75839EA434510">
    <w:name w:val="88D600C338B141879954A75839EA434510"/>
    <w:rsid w:val="006D19AE"/>
    <w:rPr>
      <w:rFonts w:eastAsiaTheme="minorHAnsi"/>
      <w:lang w:val="en-GB" w:eastAsia="en-US"/>
    </w:rPr>
  </w:style>
  <w:style w:type="paragraph" w:customStyle="1" w:styleId="4652C728DB50484B81A474A2E168B60410">
    <w:name w:val="4652C728DB50484B81A474A2E168B60410"/>
    <w:rsid w:val="006D19AE"/>
    <w:rPr>
      <w:rFonts w:eastAsiaTheme="minorHAnsi"/>
      <w:lang w:val="en-GB" w:eastAsia="en-US"/>
    </w:rPr>
  </w:style>
  <w:style w:type="paragraph" w:customStyle="1" w:styleId="BB234B21BC824621BE081FE0AC9CD29010">
    <w:name w:val="BB234B21BC824621BE081FE0AC9CD29010"/>
    <w:rsid w:val="006D19AE"/>
    <w:rPr>
      <w:rFonts w:eastAsiaTheme="minorHAnsi"/>
      <w:lang w:val="en-GB" w:eastAsia="en-US"/>
    </w:rPr>
  </w:style>
  <w:style w:type="paragraph" w:customStyle="1" w:styleId="A8B9508B5FB44A01AA5F7F23638D9D0E10">
    <w:name w:val="A8B9508B5FB44A01AA5F7F23638D9D0E10"/>
    <w:rsid w:val="006D19AE"/>
    <w:rPr>
      <w:rFonts w:eastAsiaTheme="minorHAnsi"/>
      <w:lang w:val="en-GB" w:eastAsia="en-US"/>
    </w:rPr>
  </w:style>
  <w:style w:type="paragraph" w:customStyle="1" w:styleId="19C8CABA5DC3482CA8A4007E092C70373">
    <w:name w:val="19C8CABA5DC3482CA8A4007E092C70373"/>
    <w:rsid w:val="006D19AE"/>
    <w:rPr>
      <w:rFonts w:eastAsiaTheme="minorHAnsi"/>
      <w:lang w:val="en-GB" w:eastAsia="en-US"/>
    </w:rPr>
  </w:style>
  <w:style w:type="paragraph" w:customStyle="1" w:styleId="2F99584B0F95449CA86FA553E7B1F5793">
    <w:name w:val="2F99584B0F95449CA86FA553E7B1F5793"/>
    <w:rsid w:val="006D19AE"/>
    <w:rPr>
      <w:rFonts w:eastAsiaTheme="minorHAnsi"/>
      <w:lang w:val="en-GB" w:eastAsia="en-US"/>
    </w:rPr>
  </w:style>
  <w:style w:type="paragraph" w:customStyle="1" w:styleId="B9FFEB39F17148FB8F857C281CFBA8713">
    <w:name w:val="B9FFEB39F17148FB8F857C281CFBA8713"/>
    <w:rsid w:val="006D19AE"/>
    <w:rPr>
      <w:rFonts w:eastAsiaTheme="minorHAnsi"/>
      <w:lang w:val="en-GB" w:eastAsia="en-US"/>
    </w:rPr>
  </w:style>
  <w:style w:type="paragraph" w:customStyle="1" w:styleId="20EE3129D9074770954833D88A25C0993">
    <w:name w:val="20EE3129D9074770954833D88A25C0993"/>
    <w:rsid w:val="006D19AE"/>
    <w:rPr>
      <w:rFonts w:eastAsiaTheme="minorHAnsi"/>
      <w:lang w:val="en-GB" w:eastAsia="en-US"/>
    </w:rPr>
  </w:style>
  <w:style w:type="paragraph" w:customStyle="1" w:styleId="A17E5320B2BF4537A78FFABCC8BD02253">
    <w:name w:val="A17E5320B2BF4537A78FFABCC8BD02253"/>
    <w:rsid w:val="006D19AE"/>
    <w:rPr>
      <w:rFonts w:eastAsiaTheme="minorHAnsi"/>
      <w:lang w:val="en-GB" w:eastAsia="en-US"/>
    </w:rPr>
  </w:style>
  <w:style w:type="paragraph" w:customStyle="1" w:styleId="FEB2B4A216954A07A05C2208A8B1C92A3">
    <w:name w:val="FEB2B4A216954A07A05C2208A8B1C92A3"/>
    <w:rsid w:val="006D19AE"/>
    <w:rPr>
      <w:rFonts w:eastAsiaTheme="minorHAnsi"/>
      <w:lang w:val="en-GB" w:eastAsia="en-US"/>
    </w:rPr>
  </w:style>
  <w:style w:type="paragraph" w:customStyle="1" w:styleId="83603FF2AEDD4927A98FCAAE1CEE38692">
    <w:name w:val="83603FF2AEDD4927A98FCAAE1CEE38692"/>
    <w:rsid w:val="006D19AE"/>
    <w:rPr>
      <w:rFonts w:eastAsiaTheme="minorHAnsi"/>
      <w:lang w:val="en-GB" w:eastAsia="en-US"/>
    </w:rPr>
  </w:style>
  <w:style w:type="paragraph" w:customStyle="1" w:styleId="BC136A85292C46C09378B31D783F28AC3">
    <w:name w:val="BC136A85292C46C09378B31D783F28AC3"/>
    <w:rsid w:val="006D19AE"/>
    <w:rPr>
      <w:rFonts w:eastAsiaTheme="minorHAnsi"/>
      <w:lang w:val="en-GB" w:eastAsia="en-US"/>
    </w:rPr>
  </w:style>
  <w:style w:type="paragraph" w:customStyle="1" w:styleId="616BD29AE4C942ED9CDEB3EAFE6BB65D3">
    <w:name w:val="616BD29AE4C942ED9CDEB3EAFE6BB65D3"/>
    <w:rsid w:val="006D19AE"/>
    <w:rPr>
      <w:rFonts w:eastAsiaTheme="minorHAnsi"/>
      <w:lang w:val="en-GB" w:eastAsia="en-US"/>
    </w:rPr>
  </w:style>
  <w:style w:type="paragraph" w:customStyle="1" w:styleId="06CF182B41F249C794BCF7B28E7345743">
    <w:name w:val="06CF182B41F249C794BCF7B28E7345743"/>
    <w:rsid w:val="006D19AE"/>
    <w:rPr>
      <w:rFonts w:eastAsiaTheme="minorHAnsi"/>
      <w:lang w:val="en-GB" w:eastAsia="en-US"/>
    </w:rPr>
  </w:style>
  <w:style w:type="paragraph" w:customStyle="1" w:styleId="6A730BCE02AB423A82ADED1E278596DF3">
    <w:name w:val="6A730BCE02AB423A82ADED1E278596DF3"/>
    <w:rsid w:val="006D19AE"/>
    <w:rPr>
      <w:rFonts w:eastAsiaTheme="minorHAnsi"/>
      <w:lang w:val="en-GB" w:eastAsia="en-US"/>
    </w:rPr>
  </w:style>
  <w:style w:type="paragraph" w:customStyle="1" w:styleId="4E63EB3EDE7B45429A4FB39FD66DCB8E3">
    <w:name w:val="4E63EB3EDE7B45429A4FB39FD66DCB8E3"/>
    <w:rsid w:val="006D19AE"/>
    <w:rPr>
      <w:rFonts w:eastAsiaTheme="minorHAnsi"/>
      <w:lang w:val="en-GB" w:eastAsia="en-US"/>
    </w:rPr>
  </w:style>
  <w:style w:type="paragraph" w:customStyle="1" w:styleId="FB11EF8D03AF426682F94FE1E87F91B43">
    <w:name w:val="FB11EF8D03AF426682F94FE1E87F91B43"/>
    <w:rsid w:val="006D19AE"/>
    <w:rPr>
      <w:rFonts w:eastAsiaTheme="minorHAnsi"/>
      <w:lang w:val="en-GB" w:eastAsia="en-US"/>
    </w:rPr>
  </w:style>
  <w:style w:type="paragraph" w:customStyle="1" w:styleId="6C4B7628661F497BBC9DA1FD2FBB75033">
    <w:name w:val="6C4B7628661F497BBC9DA1FD2FBB75033"/>
    <w:rsid w:val="006D19AE"/>
    <w:rPr>
      <w:rFonts w:eastAsiaTheme="minorHAnsi"/>
      <w:lang w:val="en-GB" w:eastAsia="en-US"/>
    </w:rPr>
  </w:style>
  <w:style w:type="paragraph" w:customStyle="1" w:styleId="5545494F9AE44ECBA06A7C949687F3013">
    <w:name w:val="5545494F9AE44ECBA06A7C949687F3013"/>
    <w:rsid w:val="006D19AE"/>
    <w:rPr>
      <w:rFonts w:eastAsiaTheme="minorHAnsi"/>
      <w:lang w:val="en-GB" w:eastAsia="en-US"/>
    </w:rPr>
  </w:style>
  <w:style w:type="paragraph" w:customStyle="1" w:styleId="7743FEC2D2AA416DBB2BBC390E90C4773">
    <w:name w:val="7743FEC2D2AA416DBB2BBC390E90C4773"/>
    <w:rsid w:val="006D19AE"/>
    <w:rPr>
      <w:rFonts w:eastAsiaTheme="minorHAnsi"/>
      <w:lang w:val="en-GB" w:eastAsia="en-US"/>
    </w:rPr>
  </w:style>
  <w:style w:type="paragraph" w:customStyle="1" w:styleId="06506A60D2B04E77AE291FAC945917393">
    <w:name w:val="06506A60D2B04E77AE291FAC945917393"/>
    <w:rsid w:val="006D19AE"/>
    <w:rPr>
      <w:rFonts w:eastAsiaTheme="minorHAnsi"/>
      <w:lang w:val="en-GB" w:eastAsia="en-US"/>
    </w:rPr>
  </w:style>
  <w:style w:type="paragraph" w:customStyle="1" w:styleId="5C983D22E324431DB2CB6328932093CF3">
    <w:name w:val="5C983D22E324431DB2CB6328932093CF3"/>
    <w:rsid w:val="006D19AE"/>
    <w:rPr>
      <w:rFonts w:eastAsiaTheme="minorHAnsi"/>
      <w:lang w:val="en-GB" w:eastAsia="en-US"/>
    </w:rPr>
  </w:style>
  <w:style w:type="paragraph" w:customStyle="1" w:styleId="E87E97E9A3834EEBB1FCDBFF6F8A900B3">
    <w:name w:val="E87E97E9A3834EEBB1FCDBFF6F8A900B3"/>
    <w:rsid w:val="006D19AE"/>
    <w:rPr>
      <w:rFonts w:eastAsiaTheme="minorHAnsi"/>
      <w:lang w:val="en-GB" w:eastAsia="en-US"/>
    </w:rPr>
  </w:style>
  <w:style w:type="paragraph" w:customStyle="1" w:styleId="29E1D20F2F5340C884F26E2EE805553F3">
    <w:name w:val="29E1D20F2F5340C884F26E2EE805553F3"/>
    <w:rsid w:val="006D19AE"/>
    <w:rPr>
      <w:rFonts w:eastAsiaTheme="minorHAnsi"/>
      <w:lang w:val="en-GB" w:eastAsia="en-US"/>
    </w:rPr>
  </w:style>
  <w:style w:type="paragraph" w:customStyle="1" w:styleId="17D85AAE28C44BF6AC516295541339B23">
    <w:name w:val="17D85AAE28C44BF6AC516295541339B23"/>
    <w:rsid w:val="006D19AE"/>
    <w:rPr>
      <w:rFonts w:eastAsiaTheme="minorHAnsi"/>
      <w:lang w:val="en-GB" w:eastAsia="en-US"/>
    </w:rPr>
  </w:style>
  <w:style w:type="paragraph" w:customStyle="1" w:styleId="37F298CE7DEE4018B490FCEDC10C6E4D3">
    <w:name w:val="37F298CE7DEE4018B490FCEDC10C6E4D3"/>
    <w:rsid w:val="006D19AE"/>
    <w:rPr>
      <w:rFonts w:eastAsiaTheme="minorHAnsi"/>
      <w:lang w:val="en-GB" w:eastAsia="en-US"/>
    </w:rPr>
  </w:style>
  <w:style w:type="paragraph" w:customStyle="1" w:styleId="E924EFD57B164C6EA213741B2510204E3">
    <w:name w:val="E924EFD57B164C6EA213741B2510204E3"/>
    <w:rsid w:val="006D19AE"/>
    <w:rPr>
      <w:rFonts w:eastAsiaTheme="minorHAnsi"/>
      <w:lang w:val="en-GB" w:eastAsia="en-US"/>
    </w:rPr>
  </w:style>
  <w:style w:type="paragraph" w:customStyle="1" w:styleId="1C56B17209C443F2951C8C9C5CF3C6823">
    <w:name w:val="1C56B17209C443F2951C8C9C5CF3C6823"/>
    <w:rsid w:val="006D19AE"/>
    <w:rPr>
      <w:rFonts w:eastAsiaTheme="minorHAnsi"/>
      <w:lang w:val="en-GB" w:eastAsia="en-US"/>
    </w:rPr>
  </w:style>
  <w:style w:type="paragraph" w:customStyle="1" w:styleId="503E020FE9AB41E78FDEB480D4297CD83">
    <w:name w:val="503E020FE9AB41E78FDEB480D4297CD83"/>
    <w:rsid w:val="006D19AE"/>
    <w:rPr>
      <w:rFonts w:eastAsiaTheme="minorHAnsi"/>
      <w:lang w:val="en-GB" w:eastAsia="en-US"/>
    </w:rPr>
  </w:style>
  <w:style w:type="paragraph" w:customStyle="1" w:styleId="6DC23505419548069368291A08B236543">
    <w:name w:val="6DC23505419548069368291A08B236543"/>
    <w:rsid w:val="006D19AE"/>
    <w:rPr>
      <w:rFonts w:eastAsiaTheme="minorHAnsi"/>
      <w:lang w:val="en-GB" w:eastAsia="en-US"/>
    </w:rPr>
  </w:style>
  <w:style w:type="paragraph" w:customStyle="1" w:styleId="19B07813B79B45EBB42D581899A6DF1A3">
    <w:name w:val="19B07813B79B45EBB42D581899A6DF1A3"/>
    <w:rsid w:val="006D19AE"/>
    <w:rPr>
      <w:rFonts w:eastAsiaTheme="minorHAnsi"/>
      <w:lang w:val="en-GB" w:eastAsia="en-US"/>
    </w:rPr>
  </w:style>
  <w:style w:type="paragraph" w:customStyle="1" w:styleId="2ABA3AFE23844204BF21E9C3160BECBA3">
    <w:name w:val="2ABA3AFE23844204BF21E9C3160BECBA3"/>
    <w:rsid w:val="006D19AE"/>
    <w:rPr>
      <w:rFonts w:eastAsiaTheme="minorHAnsi"/>
      <w:lang w:val="en-GB" w:eastAsia="en-US"/>
    </w:rPr>
  </w:style>
  <w:style w:type="paragraph" w:customStyle="1" w:styleId="A1BD586BCBB0444B96CCD783F7958AFF3">
    <w:name w:val="A1BD586BCBB0444B96CCD783F7958AFF3"/>
    <w:rsid w:val="006D19AE"/>
    <w:rPr>
      <w:rFonts w:eastAsiaTheme="minorHAnsi"/>
      <w:lang w:val="en-GB" w:eastAsia="en-US"/>
    </w:rPr>
  </w:style>
  <w:style w:type="paragraph" w:customStyle="1" w:styleId="05B4275C7FBE4AC2B44AF9A0684A964111">
    <w:name w:val="05B4275C7FBE4AC2B44AF9A0684A964111"/>
    <w:rsid w:val="006D19AE"/>
    <w:rPr>
      <w:rFonts w:eastAsiaTheme="minorHAnsi"/>
      <w:lang w:val="en-GB" w:eastAsia="en-US"/>
    </w:rPr>
  </w:style>
  <w:style w:type="paragraph" w:customStyle="1" w:styleId="0CD7A042C3574D179417B202F3C1722511">
    <w:name w:val="0CD7A042C3574D179417B202F3C1722511"/>
    <w:rsid w:val="006D19AE"/>
    <w:rPr>
      <w:rFonts w:eastAsiaTheme="minorHAnsi"/>
      <w:lang w:val="en-GB" w:eastAsia="en-US"/>
    </w:rPr>
  </w:style>
  <w:style w:type="paragraph" w:customStyle="1" w:styleId="88D600C338B141879954A75839EA434511">
    <w:name w:val="88D600C338B141879954A75839EA434511"/>
    <w:rsid w:val="006D19AE"/>
    <w:rPr>
      <w:rFonts w:eastAsiaTheme="minorHAnsi"/>
      <w:lang w:val="en-GB" w:eastAsia="en-US"/>
    </w:rPr>
  </w:style>
  <w:style w:type="paragraph" w:customStyle="1" w:styleId="4652C728DB50484B81A474A2E168B60411">
    <w:name w:val="4652C728DB50484B81A474A2E168B60411"/>
    <w:rsid w:val="006D19AE"/>
    <w:rPr>
      <w:rFonts w:eastAsiaTheme="minorHAnsi"/>
      <w:lang w:val="en-GB" w:eastAsia="en-US"/>
    </w:rPr>
  </w:style>
  <w:style w:type="paragraph" w:customStyle="1" w:styleId="BB234B21BC824621BE081FE0AC9CD29011">
    <w:name w:val="BB234B21BC824621BE081FE0AC9CD29011"/>
    <w:rsid w:val="006D19AE"/>
    <w:rPr>
      <w:rFonts w:eastAsiaTheme="minorHAnsi"/>
      <w:lang w:val="en-GB" w:eastAsia="en-US"/>
    </w:rPr>
  </w:style>
  <w:style w:type="paragraph" w:customStyle="1" w:styleId="A8B9508B5FB44A01AA5F7F23638D9D0E11">
    <w:name w:val="A8B9508B5FB44A01AA5F7F23638D9D0E11"/>
    <w:rsid w:val="006D19AE"/>
    <w:rPr>
      <w:rFonts w:eastAsiaTheme="minorHAnsi"/>
      <w:lang w:val="en-GB" w:eastAsia="en-US"/>
    </w:rPr>
  </w:style>
  <w:style w:type="paragraph" w:customStyle="1" w:styleId="A57D9E42B1CA4D37BDA03D718F4762CD">
    <w:name w:val="A57D9E42B1CA4D37BDA03D718F4762CD"/>
    <w:rsid w:val="006D19AE"/>
    <w:rPr>
      <w:rFonts w:eastAsiaTheme="minorHAnsi"/>
      <w:lang w:val="en-GB" w:eastAsia="en-US"/>
    </w:rPr>
  </w:style>
  <w:style w:type="paragraph" w:customStyle="1" w:styleId="1FAD274F6A314E92826A05A76CC1ECCA">
    <w:name w:val="1FAD274F6A314E92826A05A76CC1ECCA"/>
    <w:rsid w:val="006D19AE"/>
    <w:rPr>
      <w:rFonts w:eastAsiaTheme="minorHAnsi"/>
      <w:lang w:val="en-GB" w:eastAsia="en-US"/>
    </w:rPr>
  </w:style>
  <w:style w:type="paragraph" w:customStyle="1" w:styleId="B5810CC60633448C8D111FD4B9694394">
    <w:name w:val="B5810CC60633448C8D111FD4B9694394"/>
    <w:rsid w:val="006D19AE"/>
    <w:rPr>
      <w:rFonts w:eastAsiaTheme="minorHAnsi"/>
      <w:lang w:val="en-GB" w:eastAsia="en-US"/>
    </w:rPr>
  </w:style>
  <w:style w:type="paragraph" w:customStyle="1" w:styleId="19C8CABA5DC3482CA8A4007E092C70374">
    <w:name w:val="19C8CABA5DC3482CA8A4007E092C70374"/>
    <w:rsid w:val="006D19AE"/>
    <w:rPr>
      <w:rFonts w:eastAsiaTheme="minorHAnsi"/>
      <w:lang w:val="en-GB" w:eastAsia="en-US"/>
    </w:rPr>
  </w:style>
  <w:style w:type="paragraph" w:customStyle="1" w:styleId="2F99584B0F95449CA86FA553E7B1F5794">
    <w:name w:val="2F99584B0F95449CA86FA553E7B1F5794"/>
    <w:rsid w:val="006D19AE"/>
    <w:rPr>
      <w:rFonts w:eastAsiaTheme="minorHAnsi"/>
      <w:lang w:val="en-GB" w:eastAsia="en-US"/>
    </w:rPr>
  </w:style>
  <w:style w:type="paragraph" w:customStyle="1" w:styleId="B9FFEB39F17148FB8F857C281CFBA8714">
    <w:name w:val="B9FFEB39F17148FB8F857C281CFBA8714"/>
    <w:rsid w:val="006D19AE"/>
    <w:rPr>
      <w:rFonts w:eastAsiaTheme="minorHAnsi"/>
      <w:lang w:val="en-GB" w:eastAsia="en-US"/>
    </w:rPr>
  </w:style>
  <w:style w:type="paragraph" w:customStyle="1" w:styleId="20EE3129D9074770954833D88A25C0994">
    <w:name w:val="20EE3129D9074770954833D88A25C0994"/>
    <w:rsid w:val="006D19AE"/>
    <w:rPr>
      <w:rFonts w:eastAsiaTheme="minorHAnsi"/>
      <w:lang w:val="en-GB" w:eastAsia="en-US"/>
    </w:rPr>
  </w:style>
  <w:style w:type="paragraph" w:customStyle="1" w:styleId="A17E5320B2BF4537A78FFABCC8BD02254">
    <w:name w:val="A17E5320B2BF4537A78FFABCC8BD02254"/>
    <w:rsid w:val="006D19AE"/>
    <w:rPr>
      <w:rFonts w:eastAsiaTheme="minorHAnsi"/>
      <w:lang w:val="en-GB" w:eastAsia="en-US"/>
    </w:rPr>
  </w:style>
  <w:style w:type="paragraph" w:customStyle="1" w:styleId="FEB2B4A216954A07A05C2208A8B1C92A4">
    <w:name w:val="FEB2B4A216954A07A05C2208A8B1C92A4"/>
    <w:rsid w:val="006D19AE"/>
    <w:rPr>
      <w:rFonts w:eastAsiaTheme="minorHAnsi"/>
      <w:lang w:val="en-GB" w:eastAsia="en-US"/>
    </w:rPr>
  </w:style>
  <w:style w:type="paragraph" w:customStyle="1" w:styleId="83603FF2AEDD4927A98FCAAE1CEE38693">
    <w:name w:val="83603FF2AEDD4927A98FCAAE1CEE38693"/>
    <w:rsid w:val="006D19AE"/>
    <w:rPr>
      <w:rFonts w:eastAsiaTheme="minorHAnsi"/>
      <w:lang w:val="en-GB" w:eastAsia="en-US"/>
    </w:rPr>
  </w:style>
  <w:style w:type="paragraph" w:customStyle="1" w:styleId="BC136A85292C46C09378B31D783F28AC4">
    <w:name w:val="BC136A85292C46C09378B31D783F28AC4"/>
    <w:rsid w:val="006D19AE"/>
    <w:rPr>
      <w:rFonts w:eastAsiaTheme="minorHAnsi"/>
      <w:lang w:val="en-GB" w:eastAsia="en-US"/>
    </w:rPr>
  </w:style>
  <w:style w:type="paragraph" w:customStyle="1" w:styleId="616BD29AE4C942ED9CDEB3EAFE6BB65D4">
    <w:name w:val="616BD29AE4C942ED9CDEB3EAFE6BB65D4"/>
    <w:rsid w:val="006D19AE"/>
    <w:rPr>
      <w:rFonts w:eastAsiaTheme="minorHAnsi"/>
      <w:lang w:val="en-GB" w:eastAsia="en-US"/>
    </w:rPr>
  </w:style>
  <w:style w:type="paragraph" w:customStyle="1" w:styleId="06CF182B41F249C794BCF7B28E7345744">
    <w:name w:val="06CF182B41F249C794BCF7B28E7345744"/>
    <w:rsid w:val="006D19AE"/>
    <w:rPr>
      <w:rFonts w:eastAsiaTheme="minorHAnsi"/>
      <w:lang w:val="en-GB" w:eastAsia="en-US"/>
    </w:rPr>
  </w:style>
  <w:style w:type="paragraph" w:customStyle="1" w:styleId="6A730BCE02AB423A82ADED1E278596DF4">
    <w:name w:val="6A730BCE02AB423A82ADED1E278596DF4"/>
    <w:rsid w:val="006D19AE"/>
    <w:rPr>
      <w:rFonts w:eastAsiaTheme="minorHAnsi"/>
      <w:lang w:val="en-GB" w:eastAsia="en-US"/>
    </w:rPr>
  </w:style>
  <w:style w:type="paragraph" w:customStyle="1" w:styleId="4E63EB3EDE7B45429A4FB39FD66DCB8E4">
    <w:name w:val="4E63EB3EDE7B45429A4FB39FD66DCB8E4"/>
    <w:rsid w:val="006D19AE"/>
    <w:rPr>
      <w:rFonts w:eastAsiaTheme="minorHAnsi"/>
      <w:lang w:val="en-GB" w:eastAsia="en-US"/>
    </w:rPr>
  </w:style>
  <w:style w:type="paragraph" w:customStyle="1" w:styleId="FB11EF8D03AF426682F94FE1E87F91B44">
    <w:name w:val="FB11EF8D03AF426682F94FE1E87F91B44"/>
    <w:rsid w:val="006D19AE"/>
    <w:rPr>
      <w:rFonts w:eastAsiaTheme="minorHAnsi"/>
      <w:lang w:val="en-GB" w:eastAsia="en-US"/>
    </w:rPr>
  </w:style>
  <w:style w:type="paragraph" w:customStyle="1" w:styleId="6C4B7628661F497BBC9DA1FD2FBB75034">
    <w:name w:val="6C4B7628661F497BBC9DA1FD2FBB75034"/>
    <w:rsid w:val="006D19AE"/>
    <w:rPr>
      <w:rFonts w:eastAsiaTheme="minorHAnsi"/>
      <w:lang w:val="en-GB" w:eastAsia="en-US"/>
    </w:rPr>
  </w:style>
  <w:style w:type="paragraph" w:customStyle="1" w:styleId="5545494F9AE44ECBA06A7C949687F3014">
    <w:name w:val="5545494F9AE44ECBA06A7C949687F3014"/>
    <w:rsid w:val="006D19AE"/>
    <w:rPr>
      <w:rFonts w:eastAsiaTheme="minorHAnsi"/>
      <w:lang w:val="en-GB" w:eastAsia="en-US"/>
    </w:rPr>
  </w:style>
  <w:style w:type="paragraph" w:customStyle="1" w:styleId="7743FEC2D2AA416DBB2BBC390E90C4774">
    <w:name w:val="7743FEC2D2AA416DBB2BBC390E90C4774"/>
    <w:rsid w:val="006D19AE"/>
    <w:rPr>
      <w:rFonts w:eastAsiaTheme="minorHAnsi"/>
      <w:lang w:val="en-GB" w:eastAsia="en-US"/>
    </w:rPr>
  </w:style>
  <w:style w:type="paragraph" w:customStyle="1" w:styleId="06506A60D2B04E77AE291FAC945917394">
    <w:name w:val="06506A60D2B04E77AE291FAC945917394"/>
    <w:rsid w:val="006D19AE"/>
    <w:rPr>
      <w:rFonts w:eastAsiaTheme="minorHAnsi"/>
      <w:lang w:val="en-GB" w:eastAsia="en-US"/>
    </w:rPr>
  </w:style>
  <w:style w:type="paragraph" w:customStyle="1" w:styleId="5C983D22E324431DB2CB6328932093CF4">
    <w:name w:val="5C983D22E324431DB2CB6328932093CF4"/>
    <w:rsid w:val="006D19AE"/>
    <w:rPr>
      <w:rFonts w:eastAsiaTheme="minorHAnsi"/>
      <w:lang w:val="en-GB" w:eastAsia="en-US"/>
    </w:rPr>
  </w:style>
  <w:style w:type="paragraph" w:customStyle="1" w:styleId="E87E97E9A3834EEBB1FCDBFF6F8A900B4">
    <w:name w:val="E87E97E9A3834EEBB1FCDBFF6F8A900B4"/>
    <w:rsid w:val="006D19AE"/>
    <w:rPr>
      <w:rFonts w:eastAsiaTheme="minorHAnsi"/>
      <w:lang w:val="en-GB" w:eastAsia="en-US"/>
    </w:rPr>
  </w:style>
  <w:style w:type="paragraph" w:customStyle="1" w:styleId="29E1D20F2F5340C884F26E2EE805553F4">
    <w:name w:val="29E1D20F2F5340C884F26E2EE805553F4"/>
    <w:rsid w:val="006D19AE"/>
    <w:rPr>
      <w:rFonts w:eastAsiaTheme="minorHAnsi"/>
      <w:lang w:val="en-GB" w:eastAsia="en-US"/>
    </w:rPr>
  </w:style>
  <w:style w:type="paragraph" w:customStyle="1" w:styleId="17D85AAE28C44BF6AC516295541339B24">
    <w:name w:val="17D85AAE28C44BF6AC516295541339B24"/>
    <w:rsid w:val="006D19AE"/>
    <w:rPr>
      <w:rFonts w:eastAsiaTheme="minorHAnsi"/>
      <w:lang w:val="en-GB" w:eastAsia="en-US"/>
    </w:rPr>
  </w:style>
  <w:style w:type="paragraph" w:customStyle="1" w:styleId="37F298CE7DEE4018B490FCEDC10C6E4D4">
    <w:name w:val="37F298CE7DEE4018B490FCEDC10C6E4D4"/>
    <w:rsid w:val="006D19AE"/>
    <w:rPr>
      <w:rFonts w:eastAsiaTheme="minorHAnsi"/>
      <w:lang w:val="en-GB" w:eastAsia="en-US"/>
    </w:rPr>
  </w:style>
  <w:style w:type="paragraph" w:customStyle="1" w:styleId="E924EFD57B164C6EA213741B2510204E4">
    <w:name w:val="E924EFD57B164C6EA213741B2510204E4"/>
    <w:rsid w:val="006D19AE"/>
    <w:rPr>
      <w:rFonts w:eastAsiaTheme="minorHAnsi"/>
      <w:lang w:val="en-GB" w:eastAsia="en-US"/>
    </w:rPr>
  </w:style>
  <w:style w:type="paragraph" w:customStyle="1" w:styleId="1C56B17209C443F2951C8C9C5CF3C6824">
    <w:name w:val="1C56B17209C443F2951C8C9C5CF3C6824"/>
    <w:rsid w:val="006D19AE"/>
    <w:rPr>
      <w:rFonts w:eastAsiaTheme="minorHAnsi"/>
      <w:lang w:val="en-GB" w:eastAsia="en-US"/>
    </w:rPr>
  </w:style>
  <w:style w:type="paragraph" w:customStyle="1" w:styleId="503E020FE9AB41E78FDEB480D4297CD84">
    <w:name w:val="503E020FE9AB41E78FDEB480D4297CD84"/>
    <w:rsid w:val="006D19AE"/>
    <w:rPr>
      <w:rFonts w:eastAsiaTheme="minorHAnsi"/>
      <w:lang w:val="en-GB" w:eastAsia="en-US"/>
    </w:rPr>
  </w:style>
  <w:style w:type="paragraph" w:customStyle="1" w:styleId="6DC23505419548069368291A08B236544">
    <w:name w:val="6DC23505419548069368291A08B236544"/>
    <w:rsid w:val="006D19AE"/>
    <w:rPr>
      <w:rFonts w:eastAsiaTheme="minorHAnsi"/>
      <w:lang w:val="en-GB" w:eastAsia="en-US"/>
    </w:rPr>
  </w:style>
  <w:style w:type="paragraph" w:customStyle="1" w:styleId="19B07813B79B45EBB42D581899A6DF1A4">
    <w:name w:val="19B07813B79B45EBB42D581899A6DF1A4"/>
    <w:rsid w:val="006D19AE"/>
    <w:rPr>
      <w:rFonts w:eastAsiaTheme="minorHAnsi"/>
      <w:lang w:val="en-GB" w:eastAsia="en-US"/>
    </w:rPr>
  </w:style>
  <w:style w:type="paragraph" w:customStyle="1" w:styleId="2ABA3AFE23844204BF21E9C3160BECBA4">
    <w:name w:val="2ABA3AFE23844204BF21E9C3160BECBA4"/>
    <w:rsid w:val="006D19AE"/>
    <w:rPr>
      <w:rFonts w:eastAsiaTheme="minorHAnsi"/>
      <w:lang w:val="en-GB" w:eastAsia="en-US"/>
    </w:rPr>
  </w:style>
  <w:style w:type="paragraph" w:customStyle="1" w:styleId="A1BD586BCBB0444B96CCD783F7958AFF4">
    <w:name w:val="A1BD586BCBB0444B96CCD783F7958AFF4"/>
    <w:rsid w:val="006D19AE"/>
    <w:rPr>
      <w:rFonts w:eastAsiaTheme="minorHAnsi"/>
      <w:lang w:val="en-GB" w:eastAsia="en-US"/>
    </w:rPr>
  </w:style>
  <w:style w:type="paragraph" w:customStyle="1" w:styleId="05B4275C7FBE4AC2B44AF9A0684A964112">
    <w:name w:val="05B4275C7FBE4AC2B44AF9A0684A964112"/>
    <w:rsid w:val="006D19AE"/>
    <w:rPr>
      <w:rFonts w:eastAsiaTheme="minorHAnsi"/>
      <w:lang w:val="en-GB" w:eastAsia="en-US"/>
    </w:rPr>
  </w:style>
  <w:style w:type="paragraph" w:customStyle="1" w:styleId="0CD7A042C3574D179417B202F3C1722512">
    <w:name w:val="0CD7A042C3574D179417B202F3C1722512"/>
    <w:rsid w:val="006D19AE"/>
    <w:rPr>
      <w:rFonts w:eastAsiaTheme="minorHAnsi"/>
      <w:lang w:val="en-GB" w:eastAsia="en-US"/>
    </w:rPr>
  </w:style>
  <w:style w:type="paragraph" w:customStyle="1" w:styleId="88D600C338B141879954A75839EA434512">
    <w:name w:val="88D600C338B141879954A75839EA434512"/>
    <w:rsid w:val="006D19AE"/>
    <w:rPr>
      <w:rFonts w:eastAsiaTheme="minorHAnsi"/>
      <w:lang w:val="en-GB" w:eastAsia="en-US"/>
    </w:rPr>
  </w:style>
  <w:style w:type="paragraph" w:customStyle="1" w:styleId="4652C728DB50484B81A474A2E168B60412">
    <w:name w:val="4652C728DB50484B81A474A2E168B60412"/>
    <w:rsid w:val="006D19AE"/>
    <w:rPr>
      <w:rFonts w:eastAsiaTheme="minorHAnsi"/>
      <w:lang w:val="en-GB" w:eastAsia="en-US"/>
    </w:rPr>
  </w:style>
  <w:style w:type="paragraph" w:customStyle="1" w:styleId="BB234B21BC824621BE081FE0AC9CD29012">
    <w:name w:val="BB234B21BC824621BE081FE0AC9CD29012"/>
    <w:rsid w:val="006D19AE"/>
    <w:rPr>
      <w:rFonts w:eastAsiaTheme="minorHAnsi"/>
      <w:lang w:val="en-GB" w:eastAsia="en-US"/>
    </w:rPr>
  </w:style>
  <w:style w:type="paragraph" w:customStyle="1" w:styleId="A8B9508B5FB44A01AA5F7F23638D9D0E12">
    <w:name w:val="A8B9508B5FB44A01AA5F7F23638D9D0E12"/>
    <w:rsid w:val="006D19AE"/>
    <w:rPr>
      <w:rFonts w:eastAsiaTheme="minorHAnsi"/>
      <w:lang w:val="en-GB" w:eastAsia="en-US"/>
    </w:rPr>
  </w:style>
  <w:style w:type="paragraph" w:customStyle="1" w:styleId="A57D9E42B1CA4D37BDA03D718F4762CD1">
    <w:name w:val="A57D9E42B1CA4D37BDA03D718F4762CD1"/>
    <w:rsid w:val="006D19AE"/>
    <w:rPr>
      <w:rFonts w:eastAsiaTheme="minorHAnsi"/>
      <w:lang w:val="en-GB" w:eastAsia="en-US"/>
    </w:rPr>
  </w:style>
  <w:style w:type="paragraph" w:customStyle="1" w:styleId="1FAD274F6A314E92826A05A76CC1ECCA1">
    <w:name w:val="1FAD274F6A314E92826A05A76CC1ECCA1"/>
    <w:rsid w:val="006D19AE"/>
    <w:rPr>
      <w:rFonts w:eastAsiaTheme="minorHAnsi"/>
      <w:lang w:val="en-GB" w:eastAsia="en-US"/>
    </w:rPr>
  </w:style>
  <w:style w:type="paragraph" w:customStyle="1" w:styleId="B5810CC60633448C8D111FD4B96943941">
    <w:name w:val="B5810CC60633448C8D111FD4B96943941"/>
    <w:rsid w:val="006D19AE"/>
    <w:rPr>
      <w:rFonts w:eastAsiaTheme="minorHAnsi"/>
      <w:lang w:val="en-GB" w:eastAsia="en-US"/>
    </w:rPr>
  </w:style>
  <w:style w:type="paragraph" w:customStyle="1" w:styleId="19C8CABA5DC3482CA8A4007E092C70375">
    <w:name w:val="19C8CABA5DC3482CA8A4007E092C70375"/>
    <w:rsid w:val="006D19AE"/>
    <w:rPr>
      <w:rFonts w:eastAsiaTheme="minorHAnsi"/>
      <w:lang w:val="en-GB" w:eastAsia="en-US"/>
    </w:rPr>
  </w:style>
  <w:style w:type="paragraph" w:customStyle="1" w:styleId="2F99584B0F95449CA86FA553E7B1F5795">
    <w:name w:val="2F99584B0F95449CA86FA553E7B1F5795"/>
    <w:rsid w:val="006D19AE"/>
    <w:rPr>
      <w:rFonts w:eastAsiaTheme="minorHAnsi"/>
      <w:lang w:val="en-GB" w:eastAsia="en-US"/>
    </w:rPr>
  </w:style>
  <w:style w:type="paragraph" w:customStyle="1" w:styleId="B9FFEB39F17148FB8F857C281CFBA8715">
    <w:name w:val="B9FFEB39F17148FB8F857C281CFBA8715"/>
    <w:rsid w:val="006D19AE"/>
    <w:rPr>
      <w:rFonts w:eastAsiaTheme="minorHAnsi"/>
      <w:lang w:val="en-GB" w:eastAsia="en-US"/>
    </w:rPr>
  </w:style>
  <w:style w:type="paragraph" w:customStyle="1" w:styleId="20EE3129D9074770954833D88A25C0995">
    <w:name w:val="20EE3129D9074770954833D88A25C0995"/>
    <w:rsid w:val="006D19AE"/>
    <w:rPr>
      <w:rFonts w:eastAsiaTheme="minorHAnsi"/>
      <w:lang w:val="en-GB" w:eastAsia="en-US"/>
    </w:rPr>
  </w:style>
  <w:style w:type="paragraph" w:customStyle="1" w:styleId="A17E5320B2BF4537A78FFABCC8BD02255">
    <w:name w:val="A17E5320B2BF4537A78FFABCC8BD02255"/>
    <w:rsid w:val="006D19AE"/>
    <w:rPr>
      <w:rFonts w:eastAsiaTheme="minorHAnsi"/>
      <w:lang w:val="en-GB" w:eastAsia="en-US"/>
    </w:rPr>
  </w:style>
  <w:style w:type="paragraph" w:customStyle="1" w:styleId="FEB2B4A216954A07A05C2208A8B1C92A5">
    <w:name w:val="FEB2B4A216954A07A05C2208A8B1C92A5"/>
    <w:rsid w:val="006D19AE"/>
    <w:rPr>
      <w:rFonts w:eastAsiaTheme="minorHAnsi"/>
      <w:lang w:val="en-GB" w:eastAsia="en-US"/>
    </w:rPr>
  </w:style>
  <w:style w:type="paragraph" w:customStyle="1" w:styleId="83603FF2AEDD4927A98FCAAE1CEE38694">
    <w:name w:val="83603FF2AEDD4927A98FCAAE1CEE38694"/>
    <w:rsid w:val="006D19AE"/>
    <w:rPr>
      <w:rFonts w:eastAsiaTheme="minorHAnsi"/>
      <w:lang w:val="en-GB" w:eastAsia="en-US"/>
    </w:rPr>
  </w:style>
  <w:style w:type="paragraph" w:customStyle="1" w:styleId="BC136A85292C46C09378B31D783F28AC5">
    <w:name w:val="BC136A85292C46C09378B31D783F28AC5"/>
    <w:rsid w:val="006D19AE"/>
    <w:rPr>
      <w:rFonts w:eastAsiaTheme="minorHAnsi"/>
      <w:lang w:val="en-GB" w:eastAsia="en-US"/>
    </w:rPr>
  </w:style>
  <w:style w:type="paragraph" w:customStyle="1" w:styleId="616BD29AE4C942ED9CDEB3EAFE6BB65D5">
    <w:name w:val="616BD29AE4C942ED9CDEB3EAFE6BB65D5"/>
    <w:rsid w:val="006D19AE"/>
    <w:rPr>
      <w:rFonts w:eastAsiaTheme="minorHAnsi"/>
      <w:lang w:val="en-GB" w:eastAsia="en-US"/>
    </w:rPr>
  </w:style>
  <w:style w:type="paragraph" w:customStyle="1" w:styleId="06CF182B41F249C794BCF7B28E7345745">
    <w:name w:val="06CF182B41F249C794BCF7B28E7345745"/>
    <w:rsid w:val="006D19AE"/>
    <w:rPr>
      <w:rFonts w:eastAsiaTheme="minorHAnsi"/>
      <w:lang w:val="en-GB" w:eastAsia="en-US"/>
    </w:rPr>
  </w:style>
  <w:style w:type="paragraph" w:customStyle="1" w:styleId="6A730BCE02AB423A82ADED1E278596DF5">
    <w:name w:val="6A730BCE02AB423A82ADED1E278596DF5"/>
    <w:rsid w:val="006D19AE"/>
    <w:rPr>
      <w:rFonts w:eastAsiaTheme="minorHAnsi"/>
      <w:lang w:val="en-GB" w:eastAsia="en-US"/>
    </w:rPr>
  </w:style>
  <w:style w:type="paragraph" w:customStyle="1" w:styleId="4E63EB3EDE7B45429A4FB39FD66DCB8E5">
    <w:name w:val="4E63EB3EDE7B45429A4FB39FD66DCB8E5"/>
    <w:rsid w:val="006D19AE"/>
    <w:rPr>
      <w:rFonts w:eastAsiaTheme="minorHAnsi"/>
      <w:lang w:val="en-GB" w:eastAsia="en-US"/>
    </w:rPr>
  </w:style>
  <w:style w:type="paragraph" w:customStyle="1" w:styleId="FB11EF8D03AF426682F94FE1E87F91B45">
    <w:name w:val="FB11EF8D03AF426682F94FE1E87F91B45"/>
    <w:rsid w:val="006D19AE"/>
    <w:rPr>
      <w:rFonts w:eastAsiaTheme="minorHAnsi"/>
      <w:lang w:val="en-GB" w:eastAsia="en-US"/>
    </w:rPr>
  </w:style>
  <w:style w:type="paragraph" w:customStyle="1" w:styleId="6C4B7628661F497BBC9DA1FD2FBB75035">
    <w:name w:val="6C4B7628661F497BBC9DA1FD2FBB75035"/>
    <w:rsid w:val="006D19AE"/>
    <w:rPr>
      <w:rFonts w:eastAsiaTheme="minorHAnsi"/>
      <w:lang w:val="en-GB" w:eastAsia="en-US"/>
    </w:rPr>
  </w:style>
  <w:style w:type="paragraph" w:customStyle="1" w:styleId="5545494F9AE44ECBA06A7C949687F3015">
    <w:name w:val="5545494F9AE44ECBA06A7C949687F3015"/>
    <w:rsid w:val="006D19AE"/>
    <w:rPr>
      <w:rFonts w:eastAsiaTheme="minorHAnsi"/>
      <w:lang w:val="en-GB" w:eastAsia="en-US"/>
    </w:rPr>
  </w:style>
  <w:style w:type="paragraph" w:customStyle="1" w:styleId="7743FEC2D2AA416DBB2BBC390E90C4775">
    <w:name w:val="7743FEC2D2AA416DBB2BBC390E90C4775"/>
    <w:rsid w:val="006D19AE"/>
    <w:rPr>
      <w:rFonts w:eastAsiaTheme="minorHAnsi"/>
      <w:lang w:val="en-GB" w:eastAsia="en-US"/>
    </w:rPr>
  </w:style>
  <w:style w:type="paragraph" w:customStyle="1" w:styleId="06506A60D2B04E77AE291FAC945917395">
    <w:name w:val="06506A60D2B04E77AE291FAC945917395"/>
    <w:rsid w:val="006D19AE"/>
    <w:rPr>
      <w:rFonts w:eastAsiaTheme="minorHAnsi"/>
      <w:lang w:val="en-GB" w:eastAsia="en-US"/>
    </w:rPr>
  </w:style>
  <w:style w:type="paragraph" w:customStyle="1" w:styleId="5C983D22E324431DB2CB6328932093CF5">
    <w:name w:val="5C983D22E324431DB2CB6328932093CF5"/>
    <w:rsid w:val="006D19AE"/>
    <w:rPr>
      <w:rFonts w:eastAsiaTheme="minorHAnsi"/>
      <w:lang w:val="en-GB" w:eastAsia="en-US"/>
    </w:rPr>
  </w:style>
  <w:style w:type="paragraph" w:customStyle="1" w:styleId="E87E97E9A3834EEBB1FCDBFF6F8A900B5">
    <w:name w:val="E87E97E9A3834EEBB1FCDBFF6F8A900B5"/>
    <w:rsid w:val="006D19AE"/>
    <w:rPr>
      <w:rFonts w:eastAsiaTheme="minorHAnsi"/>
      <w:lang w:val="en-GB" w:eastAsia="en-US"/>
    </w:rPr>
  </w:style>
  <w:style w:type="paragraph" w:customStyle="1" w:styleId="29E1D20F2F5340C884F26E2EE805553F5">
    <w:name w:val="29E1D20F2F5340C884F26E2EE805553F5"/>
    <w:rsid w:val="006D19AE"/>
    <w:rPr>
      <w:rFonts w:eastAsiaTheme="minorHAnsi"/>
      <w:lang w:val="en-GB" w:eastAsia="en-US"/>
    </w:rPr>
  </w:style>
  <w:style w:type="paragraph" w:customStyle="1" w:styleId="17D85AAE28C44BF6AC516295541339B25">
    <w:name w:val="17D85AAE28C44BF6AC516295541339B25"/>
    <w:rsid w:val="006D19AE"/>
    <w:rPr>
      <w:rFonts w:eastAsiaTheme="minorHAnsi"/>
      <w:lang w:val="en-GB" w:eastAsia="en-US"/>
    </w:rPr>
  </w:style>
  <w:style w:type="paragraph" w:customStyle="1" w:styleId="37F298CE7DEE4018B490FCEDC10C6E4D5">
    <w:name w:val="37F298CE7DEE4018B490FCEDC10C6E4D5"/>
    <w:rsid w:val="006D19AE"/>
    <w:rPr>
      <w:rFonts w:eastAsiaTheme="minorHAnsi"/>
      <w:lang w:val="en-GB" w:eastAsia="en-US"/>
    </w:rPr>
  </w:style>
  <w:style w:type="paragraph" w:customStyle="1" w:styleId="E924EFD57B164C6EA213741B2510204E5">
    <w:name w:val="E924EFD57B164C6EA213741B2510204E5"/>
    <w:rsid w:val="006D19AE"/>
    <w:rPr>
      <w:rFonts w:eastAsiaTheme="minorHAnsi"/>
      <w:lang w:val="en-GB" w:eastAsia="en-US"/>
    </w:rPr>
  </w:style>
  <w:style w:type="paragraph" w:customStyle="1" w:styleId="1C56B17209C443F2951C8C9C5CF3C6825">
    <w:name w:val="1C56B17209C443F2951C8C9C5CF3C6825"/>
    <w:rsid w:val="006D19AE"/>
    <w:rPr>
      <w:rFonts w:eastAsiaTheme="minorHAnsi"/>
      <w:lang w:val="en-GB" w:eastAsia="en-US"/>
    </w:rPr>
  </w:style>
  <w:style w:type="paragraph" w:customStyle="1" w:styleId="503E020FE9AB41E78FDEB480D4297CD85">
    <w:name w:val="503E020FE9AB41E78FDEB480D4297CD85"/>
    <w:rsid w:val="006D19AE"/>
    <w:rPr>
      <w:rFonts w:eastAsiaTheme="minorHAnsi"/>
      <w:lang w:val="en-GB" w:eastAsia="en-US"/>
    </w:rPr>
  </w:style>
  <w:style w:type="paragraph" w:customStyle="1" w:styleId="6DC23505419548069368291A08B236545">
    <w:name w:val="6DC23505419548069368291A08B236545"/>
    <w:rsid w:val="006D19AE"/>
    <w:rPr>
      <w:rFonts w:eastAsiaTheme="minorHAnsi"/>
      <w:lang w:val="en-GB" w:eastAsia="en-US"/>
    </w:rPr>
  </w:style>
  <w:style w:type="paragraph" w:customStyle="1" w:styleId="19B07813B79B45EBB42D581899A6DF1A5">
    <w:name w:val="19B07813B79B45EBB42D581899A6DF1A5"/>
    <w:rsid w:val="006D19AE"/>
    <w:rPr>
      <w:rFonts w:eastAsiaTheme="minorHAnsi"/>
      <w:lang w:val="en-GB" w:eastAsia="en-US"/>
    </w:rPr>
  </w:style>
  <w:style w:type="paragraph" w:customStyle="1" w:styleId="2ABA3AFE23844204BF21E9C3160BECBA5">
    <w:name w:val="2ABA3AFE23844204BF21E9C3160BECBA5"/>
    <w:rsid w:val="006D19AE"/>
    <w:rPr>
      <w:rFonts w:eastAsiaTheme="minorHAnsi"/>
      <w:lang w:val="en-GB" w:eastAsia="en-US"/>
    </w:rPr>
  </w:style>
  <w:style w:type="paragraph" w:customStyle="1" w:styleId="A1BD586BCBB0444B96CCD783F7958AFF5">
    <w:name w:val="A1BD586BCBB0444B96CCD783F7958AFF5"/>
    <w:rsid w:val="006D19AE"/>
    <w:rPr>
      <w:rFonts w:eastAsiaTheme="minorHAnsi"/>
      <w:lang w:val="en-GB" w:eastAsia="en-US"/>
    </w:rPr>
  </w:style>
  <w:style w:type="paragraph" w:customStyle="1" w:styleId="05B4275C7FBE4AC2B44AF9A0684A964113">
    <w:name w:val="05B4275C7FBE4AC2B44AF9A0684A964113"/>
    <w:rsid w:val="006D19AE"/>
    <w:rPr>
      <w:rFonts w:eastAsiaTheme="minorHAnsi"/>
      <w:lang w:val="en-GB" w:eastAsia="en-US"/>
    </w:rPr>
  </w:style>
  <w:style w:type="paragraph" w:customStyle="1" w:styleId="0CD7A042C3574D179417B202F3C1722513">
    <w:name w:val="0CD7A042C3574D179417B202F3C1722513"/>
    <w:rsid w:val="006D19AE"/>
    <w:rPr>
      <w:rFonts w:eastAsiaTheme="minorHAnsi"/>
      <w:lang w:val="en-GB" w:eastAsia="en-US"/>
    </w:rPr>
  </w:style>
  <w:style w:type="paragraph" w:customStyle="1" w:styleId="88D600C338B141879954A75839EA434513">
    <w:name w:val="88D600C338B141879954A75839EA434513"/>
    <w:rsid w:val="006D19AE"/>
    <w:rPr>
      <w:rFonts w:eastAsiaTheme="minorHAnsi"/>
      <w:lang w:val="en-GB" w:eastAsia="en-US"/>
    </w:rPr>
  </w:style>
  <w:style w:type="paragraph" w:customStyle="1" w:styleId="4652C728DB50484B81A474A2E168B60413">
    <w:name w:val="4652C728DB50484B81A474A2E168B60413"/>
    <w:rsid w:val="006D19AE"/>
    <w:rPr>
      <w:rFonts w:eastAsiaTheme="minorHAnsi"/>
      <w:lang w:val="en-GB" w:eastAsia="en-US"/>
    </w:rPr>
  </w:style>
  <w:style w:type="paragraph" w:customStyle="1" w:styleId="BB234B21BC824621BE081FE0AC9CD29013">
    <w:name w:val="BB234B21BC824621BE081FE0AC9CD29013"/>
    <w:rsid w:val="006D19AE"/>
    <w:rPr>
      <w:rFonts w:eastAsiaTheme="minorHAnsi"/>
      <w:lang w:val="en-GB" w:eastAsia="en-US"/>
    </w:rPr>
  </w:style>
  <w:style w:type="paragraph" w:customStyle="1" w:styleId="A8B9508B5FB44A01AA5F7F23638D9D0E13">
    <w:name w:val="A8B9508B5FB44A01AA5F7F23638D9D0E13"/>
    <w:rsid w:val="006D19AE"/>
    <w:rPr>
      <w:rFonts w:eastAsiaTheme="minorHAnsi"/>
      <w:lang w:val="en-GB" w:eastAsia="en-US"/>
    </w:rPr>
  </w:style>
  <w:style w:type="paragraph" w:customStyle="1" w:styleId="A57D9E42B1CA4D37BDA03D718F4762CD2">
    <w:name w:val="A57D9E42B1CA4D37BDA03D718F4762CD2"/>
    <w:rsid w:val="006D19AE"/>
    <w:rPr>
      <w:rFonts w:eastAsiaTheme="minorHAnsi"/>
      <w:lang w:val="en-GB" w:eastAsia="en-US"/>
    </w:rPr>
  </w:style>
  <w:style w:type="paragraph" w:customStyle="1" w:styleId="1FAD274F6A314E92826A05A76CC1ECCA2">
    <w:name w:val="1FAD274F6A314E92826A05A76CC1ECCA2"/>
    <w:rsid w:val="006D19AE"/>
    <w:rPr>
      <w:rFonts w:eastAsiaTheme="minorHAnsi"/>
      <w:lang w:val="en-GB" w:eastAsia="en-US"/>
    </w:rPr>
  </w:style>
  <w:style w:type="paragraph" w:customStyle="1" w:styleId="B5810CC60633448C8D111FD4B96943942">
    <w:name w:val="B5810CC60633448C8D111FD4B96943942"/>
    <w:rsid w:val="006D19AE"/>
    <w:rPr>
      <w:rFonts w:eastAsiaTheme="minorHAnsi"/>
      <w:lang w:val="en-GB" w:eastAsia="en-US"/>
    </w:rPr>
  </w:style>
  <w:style w:type="paragraph" w:customStyle="1" w:styleId="19C8CABA5DC3482CA8A4007E092C70376">
    <w:name w:val="19C8CABA5DC3482CA8A4007E092C70376"/>
    <w:rsid w:val="006D19AE"/>
    <w:rPr>
      <w:rFonts w:eastAsiaTheme="minorHAnsi"/>
      <w:lang w:val="en-GB" w:eastAsia="en-US"/>
    </w:rPr>
  </w:style>
  <w:style w:type="paragraph" w:customStyle="1" w:styleId="2F99584B0F95449CA86FA553E7B1F5796">
    <w:name w:val="2F99584B0F95449CA86FA553E7B1F5796"/>
    <w:rsid w:val="006D19AE"/>
    <w:rPr>
      <w:rFonts w:eastAsiaTheme="minorHAnsi"/>
      <w:lang w:val="en-GB" w:eastAsia="en-US"/>
    </w:rPr>
  </w:style>
  <w:style w:type="paragraph" w:customStyle="1" w:styleId="B9FFEB39F17148FB8F857C281CFBA8716">
    <w:name w:val="B9FFEB39F17148FB8F857C281CFBA8716"/>
    <w:rsid w:val="006D19AE"/>
    <w:rPr>
      <w:rFonts w:eastAsiaTheme="minorHAnsi"/>
      <w:lang w:val="en-GB" w:eastAsia="en-US"/>
    </w:rPr>
  </w:style>
  <w:style w:type="paragraph" w:customStyle="1" w:styleId="C47FDA3EC85C4931B9CC294721311797">
    <w:name w:val="C47FDA3EC85C4931B9CC294721311797"/>
    <w:rsid w:val="006D19AE"/>
    <w:rPr>
      <w:rFonts w:eastAsiaTheme="minorHAnsi"/>
      <w:lang w:val="en-GB" w:eastAsia="en-US"/>
    </w:rPr>
  </w:style>
  <w:style w:type="paragraph" w:customStyle="1" w:styleId="2DD0D113B1774F36B873A2836F5F1D49">
    <w:name w:val="2DD0D113B1774F36B873A2836F5F1D49"/>
    <w:rsid w:val="006D19AE"/>
    <w:rPr>
      <w:rFonts w:eastAsiaTheme="minorHAnsi"/>
      <w:lang w:val="en-GB" w:eastAsia="en-US"/>
    </w:rPr>
  </w:style>
  <w:style w:type="paragraph" w:customStyle="1" w:styleId="20EE3129D9074770954833D88A25C0996">
    <w:name w:val="20EE3129D9074770954833D88A25C0996"/>
    <w:rsid w:val="006D19AE"/>
    <w:rPr>
      <w:rFonts w:eastAsiaTheme="minorHAnsi"/>
      <w:lang w:val="en-GB" w:eastAsia="en-US"/>
    </w:rPr>
  </w:style>
  <w:style w:type="paragraph" w:customStyle="1" w:styleId="A17E5320B2BF4537A78FFABCC8BD02256">
    <w:name w:val="A17E5320B2BF4537A78FFABCC8BD02256"/>
    <w:rsid w:val="006D19AE"/>
    <w:rPr>
      <w:rFonts w:eastAsiaTheme="minorHAnsi"/>
      <w:lang w:val="en-GB" w:eastAsia="en-US"/>
    </w:rPr>
  </w:style>
  <w:style w:type="paragraph" w:customStyle="1" w:styleId="FEB2B4A216954A07A05C2208A8B1C92A6">
    <w:name w:val="FEB2B4A216954A07A05C2208A8B1C92A6"/>
    <w:rsid w:val="006D19AE"/>
    <w:rPr>
      <w:rFonts w:eastAsiaTheme="minorHAnsi"/>
      <w:lang w:val="en-GB" w:eastAsia="en-US"/>
    </w:rPr>
  </w:style>
  <w:style w:type="paragraph" w:customStyle="1" w:styleId="83603FF2AEDD4927A98FCAAE1CEE38695">
    <w:name w:val="83603FF2AEDD4927A98FCAAE1CEE38695"/>
    <w:rsid w:val="006D19AE"/>
    <w:rPr>
      <w:rFonts w:eastAsiaTheme="minorHAnsi"/>
      <w:lang w:val="en-GB" w:eastAsia="en-US"/>
    </w:rPr>
  </w:style>
  <w:style w:type="paragraph" w:customStyle="1" w:styleId="BC136A85292C46C09378B31D783F28AC6">
    <w:name w:val="BC136A85292C46C09378B31D783F28AC6"/>
    <w:rsid w:val="006D19AE"/>
    <w:rPr>
      <w:rFonts w:eastAsiaTheme="minorHAnsi"/>
      <w:lang w:val="en-GB" w:eastAsia="en-US"/>
    </w:rPr>
  </w:style>
  <w:style w:type="paragraph" w:customStyle="1" w:styleId="616BD29AE4C942ED9CDEB3EAFE6BB65D6">
    <w:name w:val="616BD29AE4C942ED9CDEB3EAFE6BB65D6"/>
    <w:rsid w:val="006D19AE"/>
    <w:rPr>
      <w:rFonts w:eastAsiaTheme="minorHAnsi"/>
      <w:lang w:val="en-GB" w:eastAsia="en-US"/>
    </w:rPr>
  </w:style>
  <w:style w:type="paragraph" w:customStyle="1" w:styleId="06CF182B41F249C794BCF7B28E7345746">
    <w:name w:val="06CF182B41F249C794BCF7B28E7345746"/>
    <w:rsid w:val="006D19AE"/>
    <w:rPr>
      <w:rFonts w:eastAsiaTheme="minorHAnsi"/>
      <w:lang w:val="en-GB" w:eastAsia="en-US"/>
    </w:rPr>
  </w:style>
  <w:style w:type="paragraph" w:customStyle="1" w:styleId="6A730BCE02AB423A82ADED1E278596DF6">
    <w:name w:val="6A730BCE02AB423A82ADED1E278596DF6"/>
    <w:rsid w:val="006D19AE"/>
    <w:rPr>
      <w:rFonts w:eastAsiaTheme="minorHAnsi"/>
      <w:lang w:val="en-GB" w:eastAsia="en-US"/>
    </w:rPr>
  </w:style>
  <w:style w:type="paragraph" w:customStyle="1" w:styleId="4E63EB3EDE7B45429A4FB39FD66DCB8E6">
    <w:name w:val="4E63EB3EDE7B45429A4FB39FD66DCB8E6"/>
    <w:rsid w:val="006D19AE"/>
    <w:rPr>
      <w:rFonts w:eastAsiaTheme="minorHAnsi"/>
      <w:lang w:val="en-GB" w:eastAsia="en-US"/>
    </w:rPr>
  </w:style>
  <w:style w:type="paragraph" w:customStyle="1" w:styleId="FB11EF8D03AF426682F94FE1E87F91B46">
    <w:name w:val="FB11EF8D03AF426682F94FE1E87F91B46"/>
    <w:rsid w:val="006D19AE"/>
    <w:rPr>
      <w:rFonts w:eastAsiaTheme="minorHAnsi"/>
      <w:lang w:val="en-GB" w:eastAsia="en-US"/>
    </w:rPr>
  </w:style>
  <w:style w:type="paragraph" w:customStyle="1" w:styleId="6C4B7628661F497BBC9DA1FD2FBB75036">
    <w:name w:val="6C4B7628661F497BBC9DA1FD2FBB75036"/>
    <w:rsid w:val="006D19AE"/>
    <w:rPr>
      <w:rFonts w:eastAsiaTheme="minorHAnsi"/>
      <w:lang w:val="en-GB" w:eastAsia="en-US"/>
    </w:rPr>
  </w:style>
  <w:style w:type="paragraph" w:customStyle="1" w:styleId="5545494F9AE44ECBA06A7C949687F3016">
    <w:name w:val="5545494F9AE44ECBA06A7C949687F3016"/>
    <w:rsid w:val="006D19AE"/>
    <w:rPr>
      <w:rFonts w:eastAsiaTheme="minorHAnsi"/>
      <w:lang w:val="en-GB" w:eastAsia="en-US"/>
    </w:rPr>
  </w:style>
  <w:style w:type="paragraph" w:customStyle="1" w:styleId="7743FEC2D2AA416DBB2BBC390E90C4776">
    <w:name w:val="7743FEC2D2AA416DBB2BBC390E90C4776"/>
    <w:rsid w:val="006D19AE"/>
    <w:rPr>
      <w:rFonts w:eastAsiaTheme="minorHAnsi"/>
      <w:lang w:val="en-GB" w:eastAsia="en-US"/>
    </w:rPr>
  </w:style>
  <w:style w:type="paragraph" w:customStyle="1" w:styleId="06506A60D2B04E77AE291FAC945917396">
    <w:name w:val="06506A60D2B04E77AE291FAC945917396"/>
    <w:rsid w:val="006D19AE"/>
    <w:rPr>
      <w:rFonts w:eastAsiaTheme="minorHAnsi"/>
      <w:lang w:val="en-GB" w:eastAsia="en-US"/>
    </w:rPr>
  </w:style>
  <w:style w:type="paragraph" w:customStyle="1" w:styleId="5C983D22E324431DB2CB6328932093CF6">
    <w:name w:val="5C983D22E324431DB2CB6328932093CF6"/>
    <w:rsid w:val="006D19AE"/>
    <w:rPr>
      <w:rFonts w:eastAsiaTheme="minorHAnsi"/>
      <w:lang w:val="en-GB" w:eastAsia="en-US"/>
    </w:rPr>
  </w:style>
  <w:style w:type="paragraph" w:customStyle="1" w:styleId="E87E97E9A3834EEBB1FCDBFF6F8A900B6">
    <w:name w:val="E87E97E9A3834EEBB1FCDBFF6F8A900B6"/>
    <w:rsid w:val="006D19AE"/>
    <w:rPr>
      <w:rFonts w:eastAsiaTheme="minorHAnsi"/>
      <w:lang w:val="en-GB" w:eastAsia="en-US"/>
    </w:rPr>
  </w:style>
  <w:style w:type="paragraph" w:customStyle="1" w:styleId="29E1D20F2F5340C884F26E2EE805553F6">
    <w:name w:val="29E1D20F2F5340C884F26E2EE805553F6"/>
    <w:rsid w:val="006D19AE"/>
    <w:rPr>
      <w:rFonts w:eastAsiaTheme="minorHAnsi"/>
      <w:lang w:val="en-GB" w:eastAsia="en-US"/>
    </w:rPr>
  </w:style>
  <w:style w:type="paragraph" w:customStyle="1" w:styleId="17D85AAE28C44BF6AC516295541339B26">
    <w:name w:val="17D85AAE28C44BF6AC516295541339B26"/>
    <w:rsid w:val="006D19AE"/>
    <w:rPr>
      <w:rFonts w:eastAsiaTheme="minorHAnsi"/>
      <w:lang w:val="en-GB" w:eastAsia="en-US"/>
    </w:rPr>
  </w:style>
  <w:style w:type="paragraph" w:customStyle="1" w:styleId="37F298CE7DEE4018B490FCEDC10C6E4D6">
    <w:name w:val="37F298CE7DEE4018B490FCEDC10C6E4D6"/>
    <w:rsid w:val="006D19AE"/>
    <w:rPr>
      <w:rFonts w:eastAsiaTheme="minorHAnsi"/>
      <w:lang w:val="en-GB" w:eastAsia="en-US"/>
    </w:rPr>
  </w:style>
  <w:style w:type="paragraph" w:customStyle="1" w:styleId="E924EFD57B164C6EA213741B2510204E6">
    <w:name w:val="E924EFD57B164C6EA213741B2510204E6"/>
    <w:rsid w:val="006D19AE"/>
    <w:rPr>
      <w:rFonts w:eastAsiaTheme="minorHAnsi"/>
      <w:lang w:val="en-GB" w:eastAsia="en-US"/>
    </w:rPr>
  </w:style>
  <w:style w:type="paragraph" w:customStyle="1" w:styleId="1C56B17209C443F2951C8C9C5CF3C6826">
    <w:name w:val="1C56B17209C443F2951C8C9C5CF3C6826"/>
    <w:rsid w:val="006D19AE"/>
    <w:rPr>
      <w:rFonts w:eastAsiaTheme="minorHAnsi"/>
      <w:lang w:val="en-GB" w:eastAsia="en-US"/>
    </w:rPr>
  </w:style>
  <w:style w:type="paragraph" w:customStyle="1" w:styleId="503E020FE9AB41E78FDEB480D4297CD86">
    <w:name w:val="503E020FE9AB41E78FDEB480D4297CD86"/>
    <w:rsid w:val="006D19AE"/>
    <w:rPr>
      <w:rFonts w:eastAsiaTheme="minorHAnsi"/>
      <w:lang w:val="en-GB" w:eastAsia="en-US"/>
    </w:rPr>
  </w:style>
  <w:style w:type="paragraph" w:customStyle="1" w:styleId="6DC23505419548069368291A08B236546">
    <w:name w:val="6DC23505419548069368291A08B236546"/>
    <w:rsid w:val="006D19AE"/>
    <w:rPr>
      <w:rFonts w:eastAsiaTheme="minorHAnsi"/>
      <w:lang w:val="en-GB" w:eastAsia="en-US"/>
    </w:rPr>
  </w:style>
  <w:style w:type="paragraph" w:customStyle="1" w:styleId="19B07813B79B45EBB42D581899A6DF1A6">
    <w:name w:val="19B07813B79B45EBB42D581899A6DF1A6"/>
    <w:rsid w:val="006D19AE"/>
    <w:rPr>
      <w:rFonts w:eastAsiaTheme="minorHAnsi"/>
      <w:lang w:val="en-GB" w:eastAsia="en-US"/>
    </w:rPr>
  </w:style>
  <w:style w:type="paragraph" w:customStyle="1" w:styleId="2ABA3AFE23844204BF21E9C3160BECBA6">
    <w:name w:val="2ABA3AFE23844204BF21E9C3160BECBA6"/>
    <w:rsid w:val="006D19AE"/>
    <w:rPr>
      <w:rFonts w:eastAsiaTheme="minorHAnsi"/>
      <w:lang w:val="en-GB" w:eastAsia="en-US"/>
    </w:rPr>
  </w:style>
  <w:style w:type="paragraph" w:customStyle="1" w:styleId="A1BD586BCBB0444B96CCD783F7958AFF6">
    <w:name w:val="A1BD586BCBB0444B96CCD783F7958AFF6"/>
    <w:rsid w:val="006D19AE"/>
    <w:rPr>
      <w:rFonts w:eastAsiaTheme="minorHAnsi"/>
      <w:lang w:val="en-GB" w:eastAsia="en-US"/>
    </w:rPr>
  </w:style>
  <w:style w:type="paragraph" w:customStyle="1" w:styleId="05B4275C7FBE4AC2B44AF9A0684A964114">
    <w:name w:val="05B4275C7FBE4AC2B44AF9A0684A964114"/>
    <w:rsid w:val="00CC6229"/>
    <w:rPr>
      <w:rFonts w:eastAsiaTheme="minorHAnsi"/>
      <w:lang w:val="en-GB" w:eastAsia="en-US"/>
    </w:rPr>
  </w:style>
  <w:style w:type="paragraph" w:customStyle="1" w:styleId="0CD7A042C3574D179417B202F3C1722514">
    <w:name w:val="0CD7A042C3574D179417B202F3C1722514"/>
    <w:rsid w:val="00CC6229"/>
    <w:rPr>
      <w:rFonts w:eastAsiaTheme="minorHAnsi"/>
      <w:lang w:val="en-GB" w:eastAsia="en-US"/>
    </w:rPr>
  </w:style>
  <w:style w:type="paragraph" w:customStyle="1" w:styleId="88D600C338B141879954A75839EA434514">
    <w:name w:val="88D600C338B141879954A75839EA434514"/>
    <w:rsid w:val="00CC6229"/>
    <w:rPr>
      <w:rFonts w:eastAsiaTheme="minorHAnsi"/>
      <w:lang w:val="en-GB" w:eastAsia="en-US"/>
    </w:rPr>
  </w:style>
  <w:style w:type="paragraph" w:customStyle="1" w:styleId="4652C728DB50484B81A474A2E168B60414">
    <w:name w:val="4652C728DB50484B81A474A2E168B60414"/>
    <w:rsid w:val="00CC6229"/>
    <w:rPr>
      <w:rFonts w:eastAsiaTheme="minorHAnsi"/>
      <w:lang w:val="en-GB" w:eastAsia="en-US"/>
    </w:rPr>
  </w:style>
  <w:style w:type="paragraph" w:customStyle="1" w:styleId="BB234B21BC824621BE081FE0AC9CD29014">
    <w:name w:val="BB234B21BC824621BE081FE0AC9CD29014"/>
    <w:rsid w:val="00CC6229"/>
    <w:rPr>
      <w:rFonts w:eastAsiaTheme="minorHAnsi"/>
      <w:lang w:val="en-GB" w:eastAsia="en-US"/>
    </w:rPr>
  </w:style>
  <w:style w:type="paragraph" w:customStyle="1" w:styleId="A8B9508B5FB44A01AA5F7F23638D9D0E14">
    <w:name w:val="A8B9508B5FB44A01AA5F7F23638D9D0E14"/>
    <w:rsid w:val="00CC6229"/>
    <w:rPr>
      <w:rFonts w:eastAsiaTheme="minorHAnsi"/>
      <w:lang w:val="en-GB" w:eastAsia="en-US"/>
    </w:rPr>
  </w:style>
  <w:style w:type="paragraph" w:customStyle="1" w:styleId="A57D9E42B1CA4D37BDA03D718F4762CD3">
    <w:name w:val="A57D9E42B1CA4D37BDA03D718F4762CD3"/>
    <w:rsid w:val="00CC6229"/>
    <w:rPr>
      <w:rFonts w:eastAsiaTheme="minorHAnsi"/>
      <w:lang w:val="en-GB" w:eastAsia="en-US"/>
    </w:rPr>
  </w:style>
  <w:style w:type="paragraph" w:customStyle="1" w:styleId="1FAD274F6A314E92826A05A76CC1ECCA3">
    <w:name w:val="1FAD274F6A314E92826A05A76CC1ECCA3"/>
    <w:rsid w:val="00CC6229"/>
    <w:rPr>
      <w:rFonts w:eastAsiaTheme="minorHAnsi"/>
      <w:lang w:val="en-GB" w:eastAsia="en-US"/>
    </w:rPr>
  </w:style>
  <w:style w:type="paragraph" w:customStyle="1" w:styleId="B5810CC60633448C8D111FD4B96943943">
    <w:name w:val="B5810CC60633448C8D111FD4B96943943"/>
    <w:rsid w:val="00CC6229"/>
    <w:rPr>
      <w:rFonts w:eastAsiaTheme="minorHAnsi"/>
      <w:lang w:val="en-GB" w:eastAsia="en-US"/>
    </w:rPr>
  </w:style>
  <w:style w:type="paragraph" w:customStyle="1" w:styleId="ACFDE37AB56C4682810ED5F157E18D42">
    <w:name w:val="ACFDE37AB56C4682810ED5F157E18D42"/>
    <w:rsid w:val="00CC6229"/>
    <w:rPr>
      <w:rFonts w:eastAsiaTheme="minorHAnsi"/>
      <w:lang w:val="en-GB" w:eastAsia="en-US"/>
    </w:rPr>
  </w:style>
  <w:style w:type="paragraph" w:customStyle="1" w:styleId="19C8CABA5DC3482CA8A4007E092C70377">
    <w:name w:val="19C8CABA5DC3482CA8A4007E092C70377"/>
    <w:rsid w:val="00CC6229"/>
    <w:rPr>
      <w:rFonts w:eastAsiaTheme="minorHAnsi"/>
      <w:lang w:val="en-GB" w:eastAsia="en-US"/>
    </w:rPr>
  </w:style>
  <w:style w:type="paragraph" w:customStyle="1" w:styleId="2F99584B0F95449CA86FA553E7B1F5797">
    <w:name w:val="2F99584B0F95449CA86FA553E7B1F5797"/>
    <w:rsid w:val="00CC6229"/>
    <w:rPr>
      <w:rFonts w:eastAsiaTheme="minorHAnsi"/>
      <w:lang w:val="en-GB" w:eastAsia="en-US"/>
    </w:rPr>
  </w:style>
  <w:style w:type="paragraph" w:customStyle="1" w:styleId="B9FFEB39F17148FB8F857C281CFBA8717">
    <w:name w:val="B9FFEB39F17148FB8F857C281CFBA8717"/>
    <w:rsid w:val="00CC6229"/>
    <w:rPr>
      <w:rFonts w:eastAsiaTheme="minorHAnsi"/>
      <w:lang w:val="en-GB" w:eastAsia="en-US"/>
    </w:rPr>
  </w:style>
  <w:style w:type="paragraph" w:customStyle="1" w:styleId="C47FDA3EC85C4931B9CC2947213117971">
    <w:name w:val="C47FDA3EC85C4931B9CC2947213117971"/>
    <w:rsid w:val="00CC6229"/>
    <w:rPr>
      <w:rFonts w:eastAsiaTheme="minorHAnsi"/>
      <w:lang w:val="en-GB" w:eastAsia="en-US"/>
    </w:rPr>
  </w:style>
  <w:style w:type="paragraph" w:customStyle="1" w:styleId="2DD0D113B1774F36B873A2836F5F1D491">
    <w:name w:val="2DD0D113B1774F36B873A2836F5F1D491"/>
    <w:rsid w:val="00CC6229"/>
    <w:rPr>
      <w:rFonts w:eastAsiaTheme="minorHAnsi"/>
      <w:lang w:val="en-GB" w:eastAsia="en-US"/>
    </w:rPr>
  </w:style>
  <w:style w:type="paragraph" w:customStyle="1" w:styleId="20EE3129D9074770954833D88A25C0997">
    <w:name w:val="20EE3129D9074770954833D88A25C0997"/>
    <w:rsid w:val="00CC6229"/>
    <w:rPr>
      <w:rFonts w:eastAsiaTheme="minorHAnsi"/>
      <w:lang w:val="en-GB" w:eastAsia="en-US"/>
    </w:rPr>
  </w:style>
  <w:style w:type="paragraph" w:customStyle="1" w:styleId="A17E5320B2BF4537A78FFABCC8BD02257">
    <w:name w:val="A17E5320B2BF4537A78FFABCC8BD02257"/>
    <w:rsid w:val="00CC6229"/>
    <w:rPr>
      <w:rFonts w:eastAsiaTheme="minorHAnsi"/>
      <w:lang w:val="en-GB" w:eastAsia="en-US"/>
    </w:rPr>
  </w:style>
  <w:style w:type="paragraph" w:customStyle="1" w:styleId="FEB2B4A216954A07A05C2208A8B1C92A7">
    <w:name w:val="FEB2B4A216954A07A05C2208A8B1C92A7"/>
    <w:rsid w:val="00CC6229"/>
    <w:rPr>
      <w:rFonts w:eastAsiaTheme="minorHAnsi"/>
      <w:lang w:val="en-GB" w:eastAsia="en-US"/>
    </w:rPr>
  </w:style>
  <w:style w:type="paragraph" w:customStyle="1" w:styleId="83603FF2AEDD4927A98FCAAE1CEE38696">
    <w:name w:val="83603FF2AEDD4927A98FCAAE1CEE38696"/>
    <w:rsid w:val="00CC6229"/>
    <w:rPr>
      <w:rFonts w:eastAsiaTheme="minorHAnsi"/>
      <w:lang w:val="en-GB" w:eastAsia="en-US"/>
    </w:rPr>
  </w:style>
  <w:style w:type="paragraph" w:customStyle="1" w:styleId="BC136A85292C46C09378B31D783F28AC7">
    <w:name w:val="BC136A85292C46C09378B31D783F28AC7"/>
    <w:rsid w:val="00CC6229"/>
    <w:rPr>
      <w:rFonts w:eastAsiaTheme="minorHAnsi"/>
      <w:lang w:val="en-GB" w:eastAsia="en-US"/>
    </w:rPr>
  </w:style>
  <w:style w:type="paragraph" w:customStyle="1" w:styleId="616BD29AE4C942ED9CDEB3EAFE6BB65D7">
    <w:name w:val="616BD29AE4C942ED9CDEB3EAFE6BB65D7"/>
    <w:rsid w:val="00CC6229"/>
    <w:rPr>
      <w:rFonts w:eastAsiaTheme="minorHAnsi"/>
      <w:lang w:val="en-GB" w:eastAsia="en-US"/>
    </w:rPr>
  </w:style>
  <w:style w:type="paragraph" w:customStyle="1" w:styleId="06CF182B41F249C794BCF7B28E7345747">
    <w:name w:val="06CF182B41F249C794BCF7B28E7345747"/>
    <w:rsid w:val="00CC6229"/>
    <w:rPr>
      <w:rFonts w:eastAsiaTheme="minorHAnsi"/>
      <w:lang w:val="en-GB" w:eastAsia="en-US"/>
    </w:rPr>
  </w:style>
  <w:style w:type="paragraph" w:customStyle="1" w:styleId="6A730BCE02AB423A82ADED1E278596DF7">
    <w:name w:val="6A730BCE02AB423A82ADED1E278596DF7"/>
    <w:rsid w:val="00CC6229"/>
    <w:rPr>
      <w:rFonts w:eastAsiaTheme="minorHAnsi"/>
      <w:lang w:val="en-GB" w:eastAsia="en-US"/>
    </w:rPr>
  </w:style>
  <w:style w:type="paragraph" w:customStyle="1" w:styleId="4E63EB3EDE7B45429A4FB39FD66DCB8E7">
    <w:name w:val="4E63EB3EDE7B45429A4FB39FD66DCB8E7"/>
    <w:rsid w:val="00CC6229"/>
    <w:rPr>
      <w:rFonts w:eastAsiaTheme="minorHAnsi"/>
      <w:lang w:val="en-GB" w:eastAsia="en-US"/>
    </w:rPr>
  </w:style>
  <w:style w:type="paragraph" w:customStyle="1" w:styleId="FB11EF8D03AF426682F94FE1E87F91B47">
    <w:name w:val="FB11EF8D03AF426682F94FE1E87F91B47"/>
    <w:rsid w:val="00CC6229"/>
    <w:rPr>
      <w:rFonts w:eastAsiaTheme="minorHAnsi"/>
      <w:lang w:val="en-GB" w:eastAsia="en-US"/>
    </w:rPr>
  </w:style>
  <w:style w:type="paragraph" w:customStyle="1" w:styleId="6C4B7628661F497BBC9DA1FD2FBB75037">
    <w:name w:val="6C4B7628661F497BBC9DA1FD2FBB75037"/>
    <w:rsid w:val="00CC6229"/>
    <w:rPr>
      <w:rFonts w:eastAsiaTheme="minorHAnsi"/>
      <w:lang w:val="en-GB" w:eastAsia="en-US"/>
    </w:rPr>
  </w:style>
  <w:style w:type="paragraph" w:customStyle="1" w:styleId="5545494F9AE44ECBA06A7C949687F3017">
    <w:name w:val="5545494F9AE44ECBA06A7C949687F3017"/>
    <w:rsid w:val="00CC6229"/>
    <w:rPr>
      <w:rFonts w:eastAsiaTheme="minorHAnsi"/>
      <w:lang w:val="en-GB" w:eastAsia="en-US"/>
    </w:rPr>
  </w:style>
  <w:style w:type="paragraph" w:customStyle="1" w:styleId="7743FEC2D2AA416DBB2BBC390E90C4777">
    <w:name w:val="7743FEC2D2AA416DBB2BBC390E90C4777"/>
    <w:rsid w:val="00CC6229"/>
    <w:rPr>
      <w:rFonts w:eastAsiaTheme="minorHAnsi"/>
      <w:lang w:val="en-GB" w:eastAsia="en-US"/>
    </w:rPr>
  </w:style>
  <w:style w:type="paragraph" w:customStyle="1" w:styleId="06506A60D2B04E77AE291FAC945917397">
    <w:name w:val="06506A60D2B04E77AE291FAC945917397"/>
    <w:rsid w:val="00CC6229"/>
    <w:rPr>
      <w:rFonts w:eastAsiaTheme="minorHAnsi"/>
      <w:lang w:val="en-GB" w:eastAsia="en-US"/>
    </w:rPr>
  </w:style>
  <w:style w:type="paragraph" w:customStyle="1" w:styleId="5C983D22E324431DB2CB6328932093CF7">
    <w:name w:val="5C983D22E324431DB2CB6328932093CF7"/>
    <w:rsid w:val="00CC6229"/>
    <w:rPr>
      <w:rFonts w:eastAsiaTheme="minorHAnsi"/>
      <w:lang w:val="en-GB" w:eastAsia="en-US"/>
    </w:rPr>
  </w:style>
  <w:style w:type="paragraph" w:customStyle="1" w:styleId="E87E97E9A3834EEBB1FCDBFF6F8A900B7">
    <w:name w:val="E87E97E9A3834EEBB1FCDBFF6F8A900B7"/>
    <w:rsid w:val="00CC6229"/>
    <w:rPr>
      <w:rFonts w:eastAsiaTheme="minorHAnsi"/>
      <w:lang w:val="en-GB" w:eastAsia="en-US"/>
    </w:rPr>
  </w:style>
  <w:style w:type="paragraph" w:customStyle="1" w:styleId="29E1D20F2F5340C884F26E2EE805553F7">
    <w:name w:val="29E1D20F2F5340C884F26E2EE805553F7"/>
    <w:rsid w:val="00CC6229"/>
    <w:rPr>
      <w:rFonts w:eastAsiaTheme="minorHAnsi"/>
      <w:lang w:val="en-GB" w:eastAsia="en-US"/>
    </w:rPr>
  </w:style>
  <w:style w:type="paragraph" w:customStyle="1" w:styleId="17D85AAE28C44BF6AC516295541339B27">
    <w:name w:val="17D85AAE28C44BF6AC516295541339B27"/>
    <w:rsid w:val="00CC6229"/>
    <w:rPr>
      <w:rFonts w:eastAsiaTheme="minorHAnsi"/>
      <w:lang w:val="en-GB" w:eastAsia="en-US"/>
    </w:rPr>
  </w:style>
  <w:style w:type="paragraph" w:customStyle="1" w:styleId="37F298CE7DEE4018B490FCEDC10C6E4D7">
    <w:name w:val="37F298CE7DEE4018B490FCEDC10C6E4D7"/>
    <w:rsid w:val="00CC6229"/>
    <w:rPr>
      <w:rFonts w:eastAsiaTheme="minorHAnsi"/>
      <w:lang w:val="en-GB" w:eastAsia="en-US"/>
    </w:rPr>
  </w:style>
  <w:style w:type="paragraph" w:customStyle="1" w:styleId="E924EFD57B164C6EA213741B2510204E7">
    <w:name w:val="E924EFD57B164C6EA213741B2510204E7"/>
    <w:rsid w:val="00CC6229"/>
    <w:rPr>
      <w:rFonts w:eastAsiaTheme="minorHAnsi"/>
      <w:lang w:val="en-GB" w:eastAsia="en-US"/>
    </w:rPr>
  </w:style>
  <w:style w:type="paragraph" w:customStyle="1" w:styleId="1C56B17209C443F2951C8C9C5CF3C6827">
    <w:name w:val="1C56B17209C443F2951C8C9C5CF3C6827"/>
    <w:rsid w:val="00CC6229"/>
    <w:rPr>
      <w:rFonts w:eastAsiaTheme="minorHAnsi"/>
      <w:lang w:val="en-GB" w:eastAsia="en-US"/>
    </w:rPr>
  </w:style>
  <w:style w:type="paragraph" w:customStyle="1" w:styleId="503E020FE9AB41E78FDEB480D4297CD87">
    <w:name w:val="503E020FE9AB41E78FDEB480D4297CD87"/>
    <w:rsid w:val="00CC6229"/>
    <w:rPr>
      <w:rFonts w:eastAsiaTheme="minorHAnsi"/>
      <w:lang w:val="en-GB" w:eastAsia="en-US"/>
    </w:rPr>
  </w:style>
  <w:style w:type="paragraph" w:customStyle="1" w:styleId="6DC23505419548069368291A08B236547">
    <w:name w:val="6DC23505419548069368291A08B236547"/>
    <w:rsid w:val="00CC6229"/>
    <w:rPr>
      <w:rFonts w:eastAsiaTheme="minorHAnsi"/>
      <w:lang w:val="en-GB" w:eastAsia="en-US"/>
    </w:rPr>
  </w:style>
  <w:style w:type="paragraph" w:customStyle="1" w:styleId="19B07813B79B45EBB42D581899A6DF1A7">
    <w:name w:val="19B07813B79B45EBB42D581899A6DF1A7"/>
    <w:rsid w:val="00CC6229"/>
    <w:rPr>
      <w:rFonts w:eastAsiaTheme="minorHAnsi"/>
      <w:lang w:val="en-GB" w:eastAsia="en-US"/>
    </w:rPr>
  </w:style>
  <w:style w:type="paragraph" w:customStyle="1" w:styleId="2ABA3AFE23844204BF21E9C3160BECBA7">
    <w:name w:val="2ABA3AFE23844204BF21E9C3160BECBA7"/>
    <w:rsid w:val="00CC6229"/>
    <w:rPr>
      <w:rFonts w:eastAsiaTheme="minorHAnsi"/>
      <w:lang w:val="en-GB" w:eastAsia="en-US"/>
    </w:rPr>
  </w:style>
  <w:style w:type="paragraph" w:customStyle="1" w:styleId="A1BD586BCBB0444B96CCD783F7958AFF7">
    <w:name w:val="A1BD586BCBB0444B96CCD783F7958AFF7"/>
    <w:rsid w:val="00CC6229"/>
    <w:rPr>
      <w:rFonts w:eastAsiaTheme="minorHAnsi"/>
      <w:lang w:val="en-GB" w:eastAsia="en-US"/>
    </w:rPr>
  </w:style>
  <w:style w:type="paragraph" w:customStyle="1" w:styleId="05B4275C7FBE4AC2B44AF9A0684A964115">
    <w:name w:val="05B4275C7FBE4AC2B44AF9A0684A964115"/>
    <w:rsid w:val="00CC6229"/>
    <w:rPr>
      <w:rFonts w:eastAsiaTheme="minorHAnsi"/>
      <w:lang w:val="en-GB" w:eastAsia="en-US"/>
    </w:rPr>
  </w:style>
  <w:style w:type="paragraph" w:customStyle="1" w:styleId="0CD7A042C3574D179417B202F3C1722515">
    <w:name w:val="0CD7A042C3574D179417B202F3C1722515"/>
    <w:rsid w:val="00CC6229"/>
    <w:rPr>
      <w:rFonts w:eastAsiaTheme="minorHAnsi"/>
      <w:lang w:val="en-GB" w:eastAsia="en-US"/>
    </w:rPr>
  </w:style>
  <w:style w:type="paragraph" w:customStyle="1" w:styleId="88D600C338B141879954A75839EA434515">
    <w:name w:val="88D600C338B141879954A75839EA434515"/>
    <w:rsid w:val="00CC6229"/>
    <w:rPr>
      <w:rFonts w:eastAsiaTheme="minorHAnsi"/>
      <w:lang w:val="en-GB" w:eastAsia="en-US"/>
    </w:rPr>
  </w:style>
  <w:style w:type="paragraph" w:customStyle="1" w:styleId="4652C728DB50484B81A474A2E168B60415">
    <w:name w:val="4652C728DB50484B81A474A2E168B60415"/>
    <w:rsid w:val="00CC6229"/>
    <w:rPr>
      <w:rFonts w:eastAsiaTheme="minorHAnsi"/>
      <w:lang w:val="en-GB" w:eastAsia="en-US"/>
    </w:rPr>
  </w:style>
  <w:style w:type="paragraph" w:customStyle="1" w:styleId="BB234B21BC824621BE081FE0AC9CD29015">
    <w:name w:val="BB234B21BC824621BE081FE0AC9CD29015"/>
    <w:rsid w:val="00CC6229"/>
    <w:rPr>
      <w:rFonts w:eastAsiaTheme="minorHAnsi"/>
      <w:lang w:val="en-GB" w:eastAsia="en-US"/>
    </w:rPr>
  </w:style>
  <w:style w:type="paragraph" w:customStyle="1" w:styleId="A8B9508B5FB44A01AA5F7F23638D9D0E15">
    <w:name w:val="A8B9508B5FB44A01AA5F7F23638D9D0E15"/>
    <w:rsid w:val="00CC6229"/>
    <w:rPr>
      <w:rFonts w:eastAsiaTheme="minorHAnsi"/>
      <w:lang w:val="en-GB" w:eastAsia="en-US"/>
    </w:rPr>
  </w:style>
  <w:style w:type="paragraph" w:customStyle="1" w:styleId="A57D9E42B1CA4D37BDA03D718F4762CD4">
    <w:name w:val="A57D9E42B1CA4D37BDA03D718F4762CD4"/>
    <w:rsid w:val="00CC6229"/>
    <w:rPr>
      <w:rFonts w:eastAsiaTheme="minorHAnsi"/>
      <w:lang w:val="en-GB" w:eastAsia="en-US"/>
    </w:rPr>
  </w:style>
  <w:style w:type="paragraph" w:customStyle="1" w:styleId="1FAD274F6A314E92826A05A76CC1ECCA4">
    <w:name w:val="1FAD274F6A314E92826A05A76CC1ECCA4"/>
    <w:rsid w:val="00CC6229"/>
    <w:rPr>
      <w:rFonts w:eastAsiaTheme="minorHAnsi"/>
      <w:lang w:val="en-GB" w:eastAsia="en-US"/>
    </w:rPr>
  </w:style>
  <w:style w:type="paragraph" w:customStyle="1" w:styleId="B5810CC60633448C8D111FD4B96943944">
    <w:name w:val="B5810CC60633448C8D111FD4B96943944"/>
    <w:rsid w:val="00CC6229"/>
    <w:rPr>
      <w:rFonts w:eastAsiaTheme="minorHAnsi"/>
      <w:lang w:val="en-GB" w:eastAsia="en-US"/>
    </w:rPr>
  </w:style>
  <w:style w:type="paragraph" w:customStyle="1" w:styleId="ACFDE37AB56C4682810ED5F157E18D421">
    <w:name w:val="ACFDE37AB56C4682810ED5F157E18D421"/>
    <w:rsid w:val="00CC6229"/>
    <w:rPr>
      <w:rFonts w:eastAsiaTheme="minorHAnsi"/>
      <w:lang w:val="en-GB" w:eastAsia="en-US"/>
    </w:rPr>
  </w:style>
  <w:style w:type="paragraph" w:customStyle="1" w:styleId="19C8CABA5DC3482CA8A4007E092C70378">
    <w:name w:val="19C8CABA5DC3482CA8A4007E092C70378"/>
    <w:rsid w:val="00CC6229"/>
    <w:rPr>
      <w:rFonts w:eastAsiaTheme="minorHAnsi"/>
      <w:lang w:val="en-GB" w:eastAsia="en-US"/>
    </w:rPr>
  </w:style>
  <w:style w:type="paragraph" w:customStyle="1" w:styleId="2F99584B0F95449CA86FA553E7B1F5798">
    <w:name w:val="2F99584B0F95449CA86FA553E7B1F5798"/>
    <w:rsid w:val="00CC6229"/>
    <w:rPr>
      <w:rFonts w:eastAsiaTheme="minorHAnsi"/>
      <w:lang w:val="en-GB" w:eastAsia="en-US"/>
    </w:rPr>
  </w:style>
  <w:style w:type="paragraph" w:customStyle="1" w:styleId="B9FFEB39F17148FB8F857C281CFBA8718">
    <w:name w:val="B9FFEB39F17148FB8F857C281CFBA8718"/>
    <w:rsid w:val="00CC6229"/>
    <w:rPr>
      <w:rFonts w:eastAsiaTheme="minorHAnsi"/>
      <w:lang w:val="en-GB" w:eastAsia="en-US"/>
    </w:rPr>
  </w:style>
  <w:style w:type="paragraph" w:customStyle="1" w:styleId="C47FDA3EC85C4931B9CC2947213117972">
    <w:name w:val="C47FDA3EC85C4931B9CC2947213117972"/>
    <w:rsid w:val="00CC6229"/>
    <w:rPr>
      <w:rFonts w:eastAsiaTheme="minorHAnsi"/>
      <w:lang w:val="en-GB" w:eastAsia="en-US"/>
    </w:rPr>
  </w:style>
  <w:style w:type="paragraph" w:customStyle="1" w:styleId="2DD0D113B1774F36B873A2836F5F1D492">
    <w:name w:val="2DD0D113B1774F36B873A2836F5F1D492"/>
    <w:rsid w:val="00CC6229"/>
    <w:rPr>
      <w:rFonts w:eastAsiaTheme="minorHAnsi"/>
      <w:lang w:val="en-GB" w:eastAsia="en-US"/>
    </w:rPr>
  </w:style>
  <w:style w:type="paragraph" w:customStyle="1" w:styleId="20EE3129D9074770954833D88A25C0998">
    <w:name w:val="20EE3129D9074770954833D88A25C0998"/>
    <w:rsid w:val="00CC6229"/>
    <w:rPr>
      <w:rFonts w:eastAsiaTheme="minorHAnsi"/>
      <w:lang w:val="en-GB" w:eastAsia="en-US"/>
    </w:rPr>
  </w:style>
  <w:style w:type="paragraph" w:customStyle="1" w:styleId="A17E5320B2BF4537A78FFABCC8BD02258">
    <w:name w:val="A17E5320B2BF4537A78FFABCC8BD02258"/>
    <w:rsid w:val="00CC6229"/>
    <w:rPr>
      <w:rFonts w:eastAsiaTheme="minorHAnsi"/>
      <w:lang w:val="en-GB" w:eastAsia="en-US"/>
    </w:rPr>
  </w:style>
  <w:style w:type="paragraph" w:customStyle="1" w:styleId="FEB2B4A216954A07A05C2208A8B1C92A8">
    <w:name w:val="FEB2B4A216954A07A05C2208A8B1C92A8"/>
    <w:rsid w:val="00CC6229"/>
    <w:rPr>
      <w:rFonts w:eastAsiaTheme="minorHAnsi"/>
      <w:lang w:val="en-GB" w:eastAsia="en-US"/>
    </w:rPr>
  </w:style>
  <w:style w:type="paragraph" w:customStyle="1" w:styleId="83603FF2AEDD4927A98FCAAE1CEE38697">
    <w:name w:val="83603FF2AEDD4927A98FCAAE1CEE38697"/>
    <w:rsid w:val="00CC6229"/>
    <w:rPr>
      <w:rFonts w:eastAsiaTheme="minorHAnsi"/>
      <w:lang w:val="en-GB" w:eastAsia="en-US"/>
    </w:rPr>
  </w:style>
  <w:style w:type="paragraph" w:customStyle="1" w:styleId="BC136A85292C46C09378B31D783F28AC8">
    <w:name w:val="BC136A85292C46C09378B31D783F28AC8"/>
    <w:rsid w:val="00CC6229"/>
    <w:rPr>
      <w:rFonts w:eastAsiaTheme="minorHAnsi"/>
      <w:lang w:val="en-GB" w:eastAsia="en-US"/>
    </w:rPr>
  </w:style>
  <w:style w:type="paragraph" w:customStyle="1" w:styleId="616BD29AE4C942ED9CDEB3EAFE6BB65D8">
    <w:name w:val="616BD29AE4C942ED9CDEB3EAFE6BB65D8"/>
    <w:rsid w:val="00CC6229"/>
    <w:rPr>
      <w:rFonts w:eastAsiaTheme="minorHAnsi"/>
      <w:lang w:val="en-GB" w:eastAsia="en-US"/>
    </w:rPr>
  </w:style>
  <w:style w:type="paragraph" w:customStyle="1" w:styleId="06CF182B41F249C794BCF7B28E7345748">
    <w:name w:val="06CF182B41F249C794BCF7B28E7345748"/>
    <w:rsid w:val="00CC6229"/>
    <w:rPr>
      <w:rFonts w:eastAsiaTheme="minorHAnsi"/>
      <w:lang w:val="en-GB" w:eastAsia="en-US"/>
    </w:rPr>
  </w:style>
  <w:style w:type="paragraph" w:customStyle="1" w:styleId="6A730BCE02AB423A82ADED1E278596DF8">
    <w:name w:val="6A730BCE02AB423A82ADED1E278596DF8"/>
    <w:rsid w:val="00CC6229"/>
    <w:rPr>
      <w:rFonts w:eastAsiaTheme="minorHAnsi"/>
      <w:lang w:val="en-GB" w:eastAsia="en-US"/>
    </w:rPr>
  </w:style>
  <w:style w:type="paragraph" w:customStyle="1" w:styleId="4E63EB3EDE7B45429A4FB39FD66DCB8E8">
    <w:name w:val="4E63EB3EDE7B45429A4FB39FD66DCB8E8"/>
    <w:rsid w:val="00CC6229"/>
    <w:rPr>
      <w:rFonts w:eastAsiaTheme="minorHAnsi"/>
      <w:lang w:val="en-GB" w:eastAsia="en-US"/>
    </w:rPr>
  </w:style>
  <w:style w:type="paragraph" w:customStyle="1" w:styleId="FB11EF8D03AF426682F94FE1E87F91B48">
    <w:name w:val="FB11EF8D03AF426682F94FE1E87F91B48"/>
    <w:rsid w:val="00CC6229"/>
    <w:rPr>
      <w:rFonts w:eastAsiaTheme="minorHAnsi"/>
      <w:lang w:val="en-GB" w:eastAsia="en-US"/>
    </w:rPr>
  </w:style>
  <w:style w:type="paragraph" w:customStyle="1" w:styleId="6C4B7628661F497BBC9DA1FD2FBB75038">
    <w:name w:val="6C4B7628661F497BBC9DA1FD2FBB75038"/>
    <w:rsid w:val="00CC6229"/>
    <w:rPr>
      <w:rFonts w:eastAsiaTheme="minorHAnsi"/>
      <w:lang w:val="en-GB" w:eastAsia="en-US"/>
    </w:rPr>
  </w:style>
  <w:style w:type="paragraph" w:customStyle="1" w:styleId="5545494F9AE44ECBA06A7C949687F3018">
    <w:name w:val="5545494F9AE44ECBA06A7C949687F3018"/>
    <w:rsid w:val="00CC6229"/>
    <w:rPr>
      <w:rFonts w:eastAsiaTheme="minorHAnsi"/>
      <w:lang w:val="en-GB" w:eastAsia="en-US"/>
    </w:rPr>
  </w:style>
  <w:style w:type="paragraph" w:customStyle="1" w:styleId="7743FEC2D2AA416DBB2BBC390E90C4778">
    <w:name w:val="7743FEC2D2AA416DBB2BBC390E90C4778"/>
    <w:rsid w:val="00CC6229"/>
    <w:rPr>
      <w:rFonts w:eastAsiaTheme="minorHAnsi"/>
      <w:lang w:val="en-GB" w:eastAsia="en-US"/>
    </w:rPr>
  </w:style>
  <w:style w:type="paragraph" w:customStyle="1" w:styleId="06506A60D2B04E77AE291FAC945917398">
    <w:name w:val="06506A60D2B04E77AE291FAC945917398"/>
    <w:rsid w:val="00CC6229"/>
    <w:rPr>
      <w:rFonts w:eastAsiaTheme="minorHAnsi"/>
      <w:lang w:val="en-GB" w:eastAsia="en-US"/>
    </w:rPr>
  </w:style>
  <w:style w:type="paragraph" w:customStyle="1" w:styleId="5C983D22E324431DB2CB6328932093CF8">
    <w:name w:val="5C983D22E324431DB2CB6328932093CF8"/>
    <w:rsid w:val="00CC6229"/>
    <w:rPr>
      <w:rFonts w:eastAsiaTheme="minorHAnsi"/>
      <w:lang w:val="en-GB" w:eastAsia="en-US"/>
    </w:rPr>
  </w:style>
  <w:style w:type="paragraph" w:customStyle="1" w:styleId="E87E97E9A3834EEBB1FCDBFF6F8A900B8">
    <w:name w:val="E87E97E9A3834EEBB1FCDBFF6F8A900B8"/>
    <w:rsid w:val="00CC6229"/>
    <w:rPr>
      <w:rFonts w:eastAsiaTheme="minorHAnsi"/>
      <w:lang w:val="en-GB" w:eastAsia="en-US"/>
    </w:rPr>
  </w:style>
  <w:style w:type="paragraph" w:customStyle="1" w:styleId="29E1D20F2F5340C884F26E2EE805553F8">
    <w:name w:val="29E1D20F2F5340C884F26E2EE805553F8"/>
    <w:rsid w:val="00CC6229"/>
    <w:rPr>
      <w:rFonts w:eastAsiaTheme="minorHAnsi"/>
      <w:lang w:val="en-GB" w:eastAsia="en-US"/>
    </w:rPr>
  </w:style>
  <w:style w:type="paragraph" w:customStyle="1" w:styleId="17D85AAE28C44BF6AC516295541339B28">
    <w:name w:val="17D85AAE28C44BF6AC516295541339B28"/>
    <w:rsid w:val="00CC6229"/>
    <w:rPr>
      <w:rFonts w:eastAsiaTheme="minorHAnsi"/>
      <w:lang w:val="en-GB" w:eastAsia="en-US"/>
    </w:rPr>
  </w:style>
  <w:style w:type="paragraph" w:customStyle="1" w:styleId="37F298CE7DEE4018B490FCEDC10C6E4D8">
    <w:name w:val="37F298CE7DEE4018B490FCEDC10C6E4D8"/>
    <w:rsid w:val="00CC6229"/>
    <w:rPr>
      <w:rFonts w:eastAsiaTheme="minorHAnsi"/>
      <w:lang w:val="en-GB" w:eastAsia="en-US"/>
    </w:rPr>
  </w:style>
  <w:style w:type="paragraph" w:customStyle="1" w:styleId="E924EFD57B164C6EA213741B2510204E8">
    <w:name w:val="E924EFD57B164C6EA213741B2510204E8"/>
    <w:rsid w:val="00CC6229"/>
    <w:rPr>
      <w:rFonts w:eastAsiaTheme="minorHAnsi"/>
      <w:lang w:val="en-GB" w:eastAsia="en-US"/>
    </w:rPr>
  </w:style>
  <w:style w:type="paragraph" w:customStyle="1" w:styleId="1C56B17209C443F2951C8C9C5CF3C6828">
    <w:name w:val="1C56B17209C443F2951C8C9C5CF3C6828"/>
    <w:rsid w:val="00CC6229"/>
    <w:rPr>
      <w:rFonts w:eastAsiaTheme="minorHAnsi"/>
      <w:lang w:val="en-GB" w:eastAsia="en-US"/>
    </w:rPr>
  </w:style>
  <w:style w:type="paragraph" w:customStyle="1" w:styleId="503E020FE9AB41E78FDEB480D4297CD88">
    <w:name w:val="503E020FE9AB41E78FDEB480D4297CD88"/>
    <w:rsid w:val="00CC6229"/>
    <w:rPr>
      <w:rFonts w:eastAsiaTheme="minorHAnsi"/>
      <w:lang w:val="en-GB" w:eastAsia="en-US"/>
    </w:rPr>
  </w:style>
  <w:style w:type="paragraph" w:customStyle="1" w:styleId="6DC23505419548069368291A08B236548">
    <w:name w:val="6DC23505419548069368291A08B236548"/>
    <w:rsid w:val="00CC6229"/>
    <w:rPr>
      <w:rFonts w:eastAsiaTheme="minorHAnsi"/>
      <w:lang w:val="en-GB" w:eastAsia="en-US"/>
    </w:rPr>
  </w:style>
  <w:style w:type="paragraph" w:customStyle="1" w:styleId="19B07813B79B45EBB42D581899A6DF1A8">
    <w:name w:val="19B07813B79B45EBB42D581899A6DF1A8"/>
    <w:rsid w:val="00CC6229"/>
    <w:rPr>
      <w:rFonts w:eastAsiaTheme="minorHAnsi"/>
      <w:lang w:val="en-GB" w:eastAsia="en-US"/>
    </w:rPr>
  </w:style>
  <w:style w:type="paragraph" w:customStyle="1" w:styleId="2ABA3AFE23844204BF21E9C3160BECBA8">
    <w:name w:val="2ABA3AFE23844204BF21E9C3160BECBA8"/>
    <w:rsid w:val="00CC6229"/>
    <w:rPr>
      <w:rFonts w:eastAsiaTheme="minorHAnsi"/>
      <w:lang w:val="en-GB" w:eastAsia="en-US"/>
    </w:rPr>
  </w:style>
  <w:style w:type="paragraph" w:customStyle="1" w:styleId="A1BD586BCBB0444B96CCD783F7958AFF8">
    <w:name w:val="A1BD586BCBB0444B96CCD783F7958AFF8"/>
    <w:rsid w:val="00CC6229"/>
    <w:rPr>
      <w:rFonts w:eastAsiaTheme="minorHAnsi"/>
      <w:lang w:val="en-GB" w:eastAsia="en-US"/>
    </w:rPr>
  </w:style>
  <w:style w:type="paragraph" w:customStyle="1" w:styleId="05B4275C7FBE4AC2B44AF9A0684A964116">
    <w:name w:val="05B4275C7FBE4AC2B44AF9A0684A964116"/>
    <w:rsid w:val="00CC6229"/>
    <w:rPr>
      <w:rFonts w:eastAsiaTheme="minorHAnsi"/>
      <w:lang w:val="en-GB" w:eastAsia="en-US"/>
    </w:rPr>
  </w:style>
  <w:style w:type="paragraph" w:customStyle="1" w:styleId="0CD7A042C3574D179417B202F3C1722516">
    <w:name w:val="0CD7A042C3574D179417B202F3C1722516"/>
    <w:rsid w:val="00CC6229"/>
    <w:rPr>
      <w:rFonts w:eastAsiaTheme="minorHAnsi"/>
      <w:lang w:val="en-GB" w:eastAsia="en-US"/>
    </w:rPr>
  </w:style>
  <w:style w:type="paragraph" w:customStyle="1" w:styleId="88D600C338B141879954A75839EA434516">
    <w:name w:val="88D600C338B141879954A75839EA434516"/>
    <w:rsid w:val="00CC6229"/>
    <w:rPr>
      <w:rFonts w:eastAsiaTheme="minorHAnsi"/>
      <w:lang w:val="en-GB" w:eastAsia="en-US"/>
    </w:rPr>
  </w:style>
  <w:style w:type="paragraph" w:customStyle="1" w:styleId="4652C728DB50484B81A474A2E168B60416">
    <w:name w:val="4652C728DB50484B81A474A2E168B60416"/>
    <w:rsid w:val="00CC6229"/>
    <w:rPr>
      <w:rFonts w:eastAsiaTheme="minorHAnsi"/>
      <w:lang w:val="en-GB" w:eastAsia="en-US"/>
    </w:rPr>
  </w:style>
  <w:style w:type="paragraph" w:customStyle="1" w:styleId="BB234B21BC824621BE081FE0AC9CD29016">
    <w:name w:val="BB234B21BC824621BE081FE0AC9CD29016"/>
    <w:rsid w:val="00CC6229"/>
    <w:rPr>
      <w:rFonts w:eastAsiaTheme="minorHAnsi"/>
      <w:lang w:val="en-GB" w:eastAsia="en-US"/>
    </w:rPr>
  </w:style>
  <w:style w:type="paragraph" w:customStyle="1" w:styleId="A8B9508B5FB44A01AA5F7F23638D9D0E16">
    <w:name w:val="A8B9508B5FB44A01AA5F7F23638D9D0E16"/>
    <w:rsid w:val="00CC6229"/>
    <w:rPr>
      <w:rFonts w:eastAsiaTheme="minorHAnsi"/>
      <w:lang w:val="en-GB" w:eastAsia="en-US"/>
    </w:rPr>
  </w:style>
  <w:style w:type="paragraph" w:customStyle="1" w:styleId="A57D9E42B1CA4D37BDA03D718F4762CD5">
    <w:name w:val="A57D9E42B1CA4D37BDA03D718F4762CD5"/>
    <w:rsid w:val="00CC6229"/>
    <w:rPr>
      <w:rFonts w:eastAsiaTheme="minorHAnsi"/>
      <w:lang w:val="en-GB" w:eastAsia="en-US"/>
    </w:rPr>
  </w:style>
  <w:style w:type="paragraph" w:customStyle="1" w:styleId="1FAD274F6A314E92826A05A76CC1ECCA5">
    <w:name w:val="1FAD274F6A314E92826A05A76CC1ECCA5"/>
    <w:rsid w:val="00CC6229"/>
    <w:rPr>
      <w:rFonts w:eastAsiaTheme="minorHAnsi"/>
      <w:lang w:val="en-GB" w:eastAsia="en-US"/>
    </w:rPr>
  </w:style>
  <w:style w:type="paragraph" w:customStyle="1" w:styleId="B5810CC60633448C8D111FD4B96943945">
    <w:name w:val="B5810CC60633448C8D111FD4B96943945"/>
    <w:rsid w:val="00CC6229"/>
    <w:rPr>
      <w:rFonts w:eastAsiaTheme="minorHAnsi"/>
      <w:lang w:val="en-GB" w:eastAsia="en-US"/>
    </w:rPr>
  </w:style>
  <w:style w:type="paragraph" w:customStyle="1" w:styleId="ACFDE37AB56C4682810ED5F157E18D422">
    <w:name w:val="ACFDE37AB56C4682810ED5F157E18D422"/>
    <w:rsid w:val="00CC6229"/>
    <w:rPr>
      <w:rFonts w:eastAsiaTheme="minorHAnsi"/>
      <w:lang w:val="en-GB" w:eastAsia="en-US"/>
    </w:rPr>
  </w:style>
  <w:style w:type="paragraph" w:customStyle="1" w:styleId="19C8CABA5DC3482CA8A4007E092C70379">
    <w:name w:val="19C8CABA5DC3482CA8A4007E092C70379"/>
    <w:rsid w:val="00CC6229"/>
    <w:rPr>
      <w:rFonts w:eastAsiaTheme="minorHAnsi"/>
      <w:lang w:val="en-GB" w:eastAsia="en-US"/>
    </w:rPr>
  </w:style>
  <w:style w:type="paragraph" w:customStyle="1" w:styleId="2F99584B0F95449CA86FA553E7B1F5799">
    <w:name w:val="2F99584B0F95449CA86FA553E7B1F5799"/>
    <w:rsid w:val="00CC6229"/>
    <w:rPr>
      <w:rFonts w:eastAsiaTheme="minorHAnsi"/>
      <w:lang w:val="en-GB" w:eastAsia="en-US"/>
    </w:rPr>
  </w:style>
  <w:style w:type="paragraph" w:customStyle="1" w:styleId="B9FFEB39F17148FB8F857C281CFBA8719">
    <w:name w:val="B9FFEB39F17148FB8F857C281CFBA8719"/>
    <w:rsid w:val="00CC6229"/>
    <w:rPr>
      <w:rFonts w:eastAsiaTheme="minorHAnsi"/>
      <w:lang w:val="en-GB" w:eastAsia="en-US"/>
    </w:rPr>
  </w:style>
  <w:style w:type="paragraph" w:customStyle="1" w:styleId="C47FDA3EC85C4931B9CC2947213117973">
    <w:name w:val="C47FDA3EC85C4931B9CC2947213117973"/>
    <w:rsid w:val="00CC6229"/>
    <w:rPr>
      <w:rFonts w:eastAsiaTheme="minorHAnsi"/>
      <w:lang w:val="en-GB" w:eastAsia="en-US"/>
    </w:rPr>
  </w:style>
  <w:style w:type="paragraph" w:customStyle="1" w:styleId="2DD0D113B1774F36B873A2836F5F1D493">
    <w:name w:val="2DD0D113B1774F36B873A2836F5F1D493"/>
    <w:rsid w:val="00CC6229"/>
    <w:rPr>
      <w:rFonts w:eastAsiaTheme="minorHAnsi"/>
      <w:lang w:val="en-GB" w:eastAsia="en-US"/>
    </w:rPr>
  </w:style>
  <w:style w:type="paragraph" w:customStyle="1" w:styleId="20EE3129D9074770954833D88A25C0999">
    <w:name w:val="20EE3129D9074770954833D88A25C0999"/>
    <w:rsid w:val="00CC6229"/>
    <w:rPr>
      <w:rFonts w:eastAsiaTheme="minorHAnsi"/>
      <w:lang w:val="en-GB" w:eastAsia="en-US"/>
    </w:rPr>
  </w:style>
  <w:style w:type="paragraph" w:customStyle="1" w:styleId="A17E5320B2BF4537A78FFABCC8BD02259">
    <w:name w:val="A17E5320B2BF4537A78FFABCC8BD02259"/>
    <w:rsid w:val="00CC6229"/>
    <w:rPr>
      <w:rFonts w:eastAsiaTheme="minorHAnsi"/>
      <w:lang w:val="en-GB" w:eastAsia="en-US"/>
    </w:rPr>
  </w:style>
  <w:style w:type="paragraph" w:customStyle="1" w:styleId="FEB2B4A216954A07A05C2208A8B1C92A9">
    <w:name w:val="FEB2B4A216954A07A05C2208A8B1C92A9"/>
    <w:rsid w:val="00CC6229"/>
    <w:rPr>
      <w:rFonts w:eastAsiaTheme="minorHAnsi"/>
      <w:lang w:val="en-GB" w:eastAsia="en-US"/>
    </w:rPr>
  </w:style>
  <w:style w:type="paragraph" w:customStyle="1" w:styleId="83603FF2AEDD4927A98FCAAE1CEE38698">
    <w:name w:val="83603FF2AEDD4927A98FCAAE1CEE38698"/>
    <w:rsid w:val="00CC6229"/>
    <w:rPr>
      <w:rFonts w:eastAsiaTheme="minorHAnsi"/>
      <w:lang w:val="en-GB" w:eastAsia="en-US"/>
    </w:rPr>
  </w:style>
  <w:style w:type="paragraph" w:customStyle="1" w:styleId="BC136A85292C46C09378B31D783F28AC9">
    <w:name w:val="BC136A85292C46C09378B31D783F28AC9"/>
    <w:rsid w:val="00CC6229"/>
    <w:rPr>
      <w:rFonts w:eastAsiaTheme="minorHAnsi"/>
      <w:lang w:val="en-GB" w:eastAsia="en-US"/>
    </w:rPr>
  </w:style>
  <w:style w:type="paragraph" w:customStyle="1" w:styleId="616BD29AE4C942ED9CDEB3EAFE6BB65D9">
    <w:name w:val="616BD29AE4C942ED9CDEB3EAFE6BB65D9"/>
    <w:rsid w:val="00CC6229"/>
    <w:rPr>
      <w:rFonts w:eastAsiaTheme="minorHAnsi"/>
      <w:lang w:val="en-GB" w:eastAsia="en-US"/>
    </w:rPr>
  </w:style>
  <w:style w:type="paragraph" w:customStyle="1" w:styleId="06CF182B41F249C794BCF7B28E7345749">
    <w:name w:val="06CF182B41F249C794BCF7B28E7345749"/>
    <w:rsid w:val="00CC6229"/>
    <w:rPr>
      <w:rFonts w:eastAsiaTheme="minorHAnsi"/>
      <w:lang w:val="en-GB" w:eastAsia="en-US"/>
    </w:rPr>
  </w:style>
  <w:style w:type="paragraph" w:customStyle="1" w:styleId="6A730BCE02AB423A82ADED1E278596DF9">
    <w:name w:val="6A730BCE02AB423A82ADED1E278596DF9"/>
    <w:rsid w:val="00CC6229"/>
    <w:rPr>
      <w:rFonts w:eastAsiaTheme="minorHAnsi"/>
      <w:lang w:val="en-GB" w:eastAsia="en-US"/>
    </w:rPr>
  </w:style>
  <w:style w:type="paragraph" w:customStyle="1" w:styleId="4E63EB3EDE7B45429A4FB39FD66DCB8E9">
    <w:name w:val="4E63EB3EDE7B45429A4FB39FD66DCB8E9"/>
    <w:rsid w:val="00CC6229"/>
    <w:rPr>
      <w:rFonts w:eastAsiaTheme="minorHAnsi"/>
      <w:lang w:val="en-GB" w:eastAsia="en-US"/>
    </w:rPr>
  </w:style>
  <w:style w:type="paragraph" w:customStyle="1" w:styleId="FB11EF8D03AF426682F94FE1E87F91B49">
    <w:name w:val="FB11EF8D03AF426682F94FE1E87F91B49"/>
    <w:rsid w:val="00CC6229"/>
    <w:rPr>
      <w:rFonts w:eastAsiaTheme="minorHAnsi"/>
      <w:lang w:val="en-GB" w:eastAsia="en-US"/>
    </w:rPr>
  </w:style>
  <w:style w:type="paragraph" w:customStyle="1" w:styleId="6C4B7628661F497BBC9DA1FD2FBB75039">
    <w:name w:val="6C4B7628661F497BBC9DA1FD2FBB75039"/>
    <w:rsid w:val="00CC6229"/>
    <w:rPr>
      <w:rFonts w:eastAsiaTheme="minorHAnsi"/>
      <w:lang w:val="en-GB" w:eastAsia="en-US"/>
    </w:rPr>
  </w:style>
  <w:style w:type="paragraph" w:customStyle="1" w:styleId="5545494F9AE44ECBA06A7C949687F3019">
    <w:name w:val="5545494F9AE44ECBA06A7C949687F3019"/>
    <w:rsid w:val="00CC6229"/>
    <w:rPr>
      <w:rFonts w:eastAsiaTheme="minorHAnsi"/>
      <w:lang w:val="en-GB" w:eastAsia="en-US"/>
    </w:rPr>
  </w:style>
  <w:style w:type="paragraph" w:customStyle="1" w:styleId="7743FEC2D2AA416DBB2BBC390E90C4779">
    <w:name w:val="7743FEC2D2AA416DBB2BBC390E90C4779"/>
    <w:rsid w:val="00CC6229"/>
    <w:rPr>
      <w:rFonts w:eastAsiaTheme="minorHAnsi"/>
      <w:lang w:val="en-GB" w:eastAsia="en-US"/>
    </w:rPr>
  </w:style>
  <w:style w:type="paragraph" w:customStyle="1" w:styleId="06506A60D2B04E77AE291FAC945917399">
    <w:name w:val="06506A60D2B04E77AE291FAC945917399"/>
    <w:rsid w:val="00CC6229"/>
    <w:rPr>
      <w:rFonts w:eastAsiaTheme="minorHAnsi"/>
      <w:lang w:val="en-GB" w:eastAsia="en-US"/>
    </w:rPr>
  </w:style>
  <w:style w:type="paragraph" w:customStyle="1" w:styleId="5C983D22E324431DB2CB6328932093CF9">
    <w:name w:val="5C983D22E324431DB2CB6328932093CF9"/>
    <w:rsid w:val="00CC6229"/>
    <w:rPr>
      <w:rFonts w:eastAsiaTheme="minorHAnsi"/>
      <w:lang w:val="en-GB" w:eastAsia="en-US"/>
    </w:rPr>
  </w:style>
  <w:style w:type="paragraph" w:customStyle="1" w:styleId="E87E97E9A3834EEBB1FCDBFF6F8A900B9">
    <w:name w:val="E87E97E9A3834EEBB1FCDBFF6F8A900B9"/>
    <w:rsid w:val="00CC6229"/>
    <w:rPr>
      <w:rFonts w:eastAsiaTheme="minorHAnsi"/>
      <w:lang w:val="en-GB" w:eastAsia="en-US"/>
    </w:rPr>
  </w:style>
  <w:style w:type="paragraph" w:customStyle="1" w:styleId="29E1D20F2F5340C884F26E2EE805553F9">
    <w:name w:val="29E1D20F2F5340C884F26E2EE805553F9"/>
    <w:rsid w:val="00CC6229"/>
    <w:rPr>
      <w:rFonts w:eastAsiaTheme="minorHAnsi"/>
      <w:lang w:val="en-GB" w:eastAsia="en-US"/>
    </w:rPr>
  </w:style>
  <w:style w:type="paragraph" w:customStyle="1" w:styleId="17D85AAE28C44BF6AC516295541339B29">
    <w:name w:val="17D85AAE28C44BF6AC516295541339B29"/>
    <w:rsid w:val="00CC6229"/>
    <w:rPr>
      <w:rFonts w:eastAsiaTheme="minorHAnsi"/>
      <w:lang w:val="en-GB" w:eastAsia="en-US"/>
    </w:rPr>
  </w:style>
  <w:style w:type="paragraph" w:customStyle="1" w:styleId="37F298CE7DEE4018B490FCEDC10C6E4D9">
    <w:name w:val="37F298CE7DEE4018B490FCEDC10C6E4D9"/>
    <w:rsid w:val="00CC6229"/>
    <w:rPr>
      <w:rFonts w:eastAsiaTheme="minorHAnsi"/>
      <w:lang w:val="en-GB" w:eastAsia="en-US"/>
    </w:rPr>
  </w:style>
  <w:style w:type="paragraph" w:customStyle="1" w:styleId="E924EFD57B164C6EA213741B2510204E9">
    <w:name w:val="E924EFD57B164C6EA213741B2510204E9"/>
    <w:rsid w:val="00CC6229"/>
    <w:rPr>
      <w:rFonts w:eastAsiaTheme="minorHAnsi"/>
      <w:lang w:val="en-GB" w:eastAsia="en-US"/>
    </w:rPr>
  </w:style>
  <w:style w:type="paragraph" w:customStyle="1" w:styleId="1C56B17209C443F2951C8C9C5CF3C6829">
    <w:name w:val="1C56B17209C443F2951C8C9C5CF3C6829"/>
    <w:rsid w:val="00CC6229"/>
    <w:rPr>
      <w:rFonts w:eastAsiaTheme="minorHAnsi"/>
      <w:lang w:val="en-GB" w:eastAsia="en-US"/>
    </w:rPr>
  </w:style>
  <w:style w:type="paragraph" w:customStyle="1" w:styleId="503E020FE9AB41E78FDEB480D4297CD89">
    <w:name w:val="503E020FE9AB41E78FDEB480D4297CD89"/>
    <w:rsid w:val="00CC6229"/>
    <w:rPr>
      <w:rFonts w:eastAsiaTheme="minorHAnsi"/>
      <w:lang w:val="en-GB" w:eastAsia="en-US"/>
    </w:rPr>
  </w:style>
  <w:style w:type="paragraph" w:customStyle="1" w:styleId="6DC23505419548069368291A08B236549">
    <w:name w:val="6DC23505419548069368291A08B236549"/>
    <w:rsid w:val="00CC6229"/>
    <w:rPr>
      <w:rFonts w:eastAsiaTheme="minorHAnsi"/>
      <w:lang w:val="en-GB" w:eastAsia="en-US"/>
    </w:rPr>
  </w:style>
  <w:style w:type="paragraph" w:customStyle="1" w:styleId="19B07813B79B45EBB42D581899A6DF1A9">
    <w:name w:val="19B07813B79B45EBB42D581899A6DF1A9"/>
    <w:rsid w:val="00CC6229"/>
    <w:rPr>
      <w:rFonts w:eastAsiaTheme="minorHAnsi"/>
      <w:lang w:val="en-GB" w:eastAsia="en-US"/>
    </w:rPr>
  </w:style>
  <w:style w:type="paragraph" w:customStyle="1" w:styleId="2ABA3AFE23844204BF21E9C3160BECBA9">
    <w:name w:val="2ABA3AFE23844204BF21E9C3160BECBA9"/>
    <w:rsid w:val="00CC6229"/>
    <w:rPr>
      <w:rFonts w:eastAsiaTheme="minorHAnsi"/>
      <w:lang w:val="en-GB" w:eastAsia="en-US"/>
    </w:rPr>
  </w:style>
  <w:style w:type="paragraph" w:customStyle="1" w:styleId="A1BD586BCBB0444B96CCD783F7958AFF9">
    <w:name w:val="A1BD586BCBB0444B96CCD783F7958AFF9"/>
    <w:rsid w:val="00CC6229"/>
    <w:rPr>
      <w:rFonts w:eastAsiaTheme="minorHAnsi"/>
      <w:lang w:val="en-GB" w:eastAsia="en-US"/>
    </w:rPr>
  </w:style>
  <w:style w:type="paragraph" w:customStyle="1" w:styleId="05B4275C7FBE4AC2B44AF9A0684A964117">
    <w:name w:val="05B4275C7FBE4AC2B44AF9A0684A964117"/>
    <w:rsid w:val="00CC6229"/>
    <w:rPr>
      <w:rFonts w:eastAsiaTheme="minorHAnsi"/>
      <w:lang w:val="en-GB" w:eastAsia="en-US"/>
    </w:rPr>
  </w:style>
  <w:style w:type="paragraph" w:customStyle="1" w:styleId="0CD7A042C3574D179417B202F3C1722517">
    <w:name w:val="0CD7A042C3574D179417B202F3C1722517"/>
    <w:rsid w:val="00CC6229"/>
    <w:rPr>
      <w:rFonts w:eastAsiaTheme="minorHAnsi"/>
      <w:lang w:val="en-GB" w:eastAsia="en-US"/>
    </w:rPr>
  </w:style>
  <w:style w:type="paragraph" w:customStyle="1" w:styleId="88D600C338B141879954A75839EA434517">
    <w:name w:val="88D600C338B141879954A75839EA434517"/>
    <w:rsid w:val="00CC6229"/>
    <w:rPr>
      <w:rFonts w:eastAsiaTheme="minorHAnsi"/>
      <w:lang w:val="en-GB" w:eastAsia="en-US"/>
    </w:rPr>
  </w:style>
  <w:style w:type="paragraph" w:customStyle="1" w:styleId="4652C728DB50484B81A474A2E168B60417">
    <w:name w:val="4652C728DB50484B81A474A2E168B60417"/>
    <w:rsid w:val="00CC6229"/>
    <w:rPr>
      <w:rFonts w:eastAsiaTheme="minorHAnsi"/>
      <w:lang w:val="en-GB" w:eastAsia="en-US"/>
    </w:rPr>
  </w:style>
  <w:style w:type="paragraph" w:customStyle="1" w:styleId="BB234B21BC824621BE081FE0AC9CD29017">
    <w:name w:val="BB234B21BC824621BE081FE0AC9CD29017"/>
    <w:rsid w:val="00CC6229"/>
    <w:rPr>
      <w:rFonts w:eastAsiaTheme="minorHAnsi"/>
      <w:lang w:val="en-GB" w:eastAsia="en-US"/>
    </w:rPr>
  </w:style>
  <w:style w:type="paragraph" w:customStyle="1" w:styleId="A8B9508B5FB44A01AA5F7F23638D9D0E17">
    <w:name w:val="A8B9508B5FB44A01AA5F7F23638D9D0E17"/>
    <w:rsid w:val="00CC6229"/>
    <w:rPr>
      <w:rFonts w:eastAsiaTheme="minorHAnsi"/>
      <w:lang w:val="en-GB" w:eastAsia="en-US"/>
    </w:rPr>
  </w:style>
  <w:style w:type="paragraph" w:customStyle="1" w:styleId="99141D2E58B646A4B9EA6579E5D54833">
    <w:name w:val="99141D2E58B646A4B9EA6579E5D54833"/>
    <w:rsid w:val="00CC6229"/>
    <w:rPr>
      <w:rFonts w:eastAsiaTheme="minorHAnsi"/>
      <w:lang w:val="en-GB" w:eastAsia="en-US"/>
    </w:rPr>
  </w:style>
  <w:style w:type="paragraph" w:customStyle="1" w:styleId="A57D9E42B1CA4D37BDA03D718F4762CD6">
    <w:name w:val="A57D9E42B1CA4D37BDA03D718F4762CD6"/>
    <w:rsid w:val="00CC6229"/>
    <w:rPr>
      <w:rFonts w:eastAsiaTheme="minorHAnsi"/>
      <w:lang w:val="en-GB" w:eastAsia="en-US"/>
    </w:rPr>
  </w:style>
  <w:style w:type="paragraph" w:customStyle="1" w:styleId="1FAD274F6A314E92826A05A76CC1ECCA6">
    <w:name w:val="1FAD274F6A314E92826A05A76CC1ECCA6"/>
    <w:rsid w:val="00CC6229"/>
    <w:rPr>
      <w:rFonts w:eastAsiaTheme="minorHAnsi"/>
      <w:lang w:val="en-GB" w:eastAsia="en-US"/>
    </w:rPr>
  </w:style>
  <w:style w:type="paragraph" w:customStyle="1" w:styleId="B5810CC60633448C8D111FD4B96943946">
    <w:name w:val="B5810CC60633448C8D111FD4B96943946"/>
    <w:rsid w:val="00CC6229"/>
    <w:rPr>
      <w:rFonts w:eastAsiaTheme="minorHAnsi"/>
      <w:lang w:val="en-GB" w:eastAsia="en-US"/>
    </w:rPr>
  </w:style>
  <w:style w:type="paragraph" w:customStyle="1" w:styleId="ACFDE37AB56C4682810ED5F157E18D423">
    <w:name w:val="ACFDE37AB56C4682810ED5F157E18D423"/>
    <w:rsid w:val="00CC6229"/>
    <w:rPr>
      <w:rFonts w:eastAsiaTheme="minorHAnsi"/>
      <w:lang w:val="en-GB" w:eastAsia="en-US"/>
    </w:rPr>
  </w:style>
  <w:style w:type="paragraph" w:customStyle="1" w:styleId="19C8CABA5DC3482CA8A4007E092C703710">
    <w:name w:val="19C8CABA5DC3482CA8A4007E092C703710"/>
    <w:rsid w:val="00CC6229"/>
    <w:rPr>
      <w:rFonts w:eastAsiaTheme="minorHAnsi"/>
      <w:lang w:val="en-GB" w:eastAsia="en-US"/>
    </w:rPr>
  </w:style>
  <w:style w:type="paragraph" w:customStyle="1" w:styleId="2F99584B0F95449CA86FA553E7B1F57910">
    <w:name w:val="2F99584B0F95449CA86FA553E7B1F57910"/>
    <w:rsid w:val="00CC6229"/>
    <w:rPr>
      <w:rFonts w:eastAsiaTheme="minorHAnsi"/>
      <w:lang w:val="en-GB" w:eastAsia="en-US"/>
    </w:rPr>
  </w:style>
  <w:style w:type="paragraph" w:customStyle="1" w:styleId="B9FFEB39F17148FB8F857C281CFBA87110">
    <w:name w:val="B9FFEB39F17148FB8F857C281CFBA87110"/>
    <w:rsid w:val="00CC6229"/>
    <w:rPr>
      <w:rFonts w:eastAsiaTheme="minorHAnsi"/>
      <w:lang w:val="en-GB" w:eastAsia="en-US"/>
    </w:rPr>
  </w:style>
  <w:style w:type="paragraph" w:customStyle="1" w:styleId="C47FDA3EC85C4931B9CC2947213117974">
    <w:name w:val="C47FDA3EC85C4931B9CC2947213117974"/>
    <w:rsid w:val="00CC6229"/>
    <w:rPr>
      <w:rFonts w:eastAsiaTheme="minorHAnsi"/>
      <w:lang w:val="en-GB" w:eastAsia="en-US"/>
    </w:rPr>
  </w:style>
  <w:style w:type="paragraph" w:customStyle="1" w:styleId="2DD0D113B1774F36B873A2836F5F1D494">
    <w:name w:val="2DD0D113B1774F36B873A2836F5F1D494"/>
    <w:rsid w:val="00CC6229"/>
    <w:rPr>
      <w:rFonts w:eastAsiaTheme="minorHAnsi"/>
      <w:lang w:val="en-GB" w:eastAsia="en-US"/>
    </w:rPr>
  </w:style>
  <w:style w:type="paragraph" w:customStyle="1" w:styleId="20EE3129D9074770954833D88A25C09910">
    <w:name w:val="20EE3129D9074770954833D88A25C09910"/>
    <w:rsid w:val="00CC6229"/>
    <w:rPr>
      <w:rFonts w:eastAsiaTheme="minorHAnsi"/>
      <w:lang w:val="en-GB" w:eastAsia="en-US"/>
    </w:rPr>
  </w:style>
  <w:style w:type="paragraph" w:customStyle="1" w:styleId="A17E5320B2BF4537A78FFABCC8BD022510">
    <w:name w:val="A17E5320B2BF4537A78FFABCC8BD022510"/>
    <w:rsid w:val="00CC6229"/>
    <w:rPr>
      <w:rFonts w:eastAsiaTheme="minorHAnsi"/>
      <w:lang w:val="en-GB" w:eastAsia="en-US"/>
    </w:rPr>
  </w:style>
  <w:style w:type="paragraph" w:customStyle="1" w:styleId="FEB2B4A216954A07A05C2208A8B1C92A10">
    <w:name w:val="FEB2B4A216954A07A05C2208A8B1C92A10"/>
    <w:rsid w:val="00CC6229"/>
    <w:rPr>
      <w:rFonts w:eastAsiaTheme="minorHAnsi"/>
      <w:lang w:val="en-GB" w:eastAsia="en-US"/>
    </w:rPr>
  </w:style>
  <w:style w:type="paragraph" w:customStyle="1" w:styleId="83603FF2AEDD4927A98FCAAE1CEE38699">
    <w:name w:val="83603FF2AEDD4927A98FCAAE1CEE38699"/>
    <w:rsid w:val="00CC6229"/>
    <w:rPr>
      <w:rFonts w:eastAsiaTheme="minorHAnsi"/>
      <w:lang w:val="en-GB" w:eastAsia="en-US"/>
    </w:rPr>
  </w:style>
  <w:style w:type="paragraph" w:customStyle="1" w:styleId="BC136A85292C46C09378B31D783F28AC10">
    <w:name w:val="BC136A85292C46C09378B31D783F28AC10"/>
    <w:rsid w:val="00CC6229"/>
    <w:rPr>
      <w:rFonts w:eastAsiaTheme="minorHAnsi"/>
      <w:lang w:val="en-GB" w:eastAsia="en-US"/>
    </w:rPr>
  </w:style>
  <w:style w:type="paragraph" w:customStyle="1" w:styleId="616BD29AE4C942ED9CDEB3EAFE6BB65D10">
    <w:name w:val="616BD29AE4C942ED9CDEB3EAFE6BB65D10"/>
    <w:rsid w:val="00CC6229"/>
    <w:rPr>
      <w:rFonts w:eastAsiaTheme="minorHAnsi"/>
      <w:lang w:val="en-GB" w:eastAsia="en-US"/>
    </w:rPr>
  </w:style>
  <w:style w:type="paragraph" w:customStyle="1" w:styleId="06CF182B41F249C794BCF7B28E73457410">
    <w:name w:val="06CF182B41F249C794BCF7B28E73457410"/>
    <w:rsid w:val="00CC6229"/>
    <w:rPr>
      <w:rFonts w:eastAsiaTheme="minorHAnsi"/>
      <w:lang w:val="en-GB" w:eastAsia="en-US"/>
    </w:rPr>
  </w:style>
  <w:style w:type="paragraph" w:customStyle="1" w:styleId="6A730BCE02AB423A82ADED1E278596DF10">
    <w:name w:val="6A730BCE02AB423A82ADED1E278596DF10"/>
    <w:rsid w:val="00CC6229"/>
    <w:rPr>
      <w:rFonts w:eastAsiaTheme="minorHAnsi"/>
      <w:lang w:val="en-GB" w:eastAsia="en-US"/>
    </w:rPr>
  </w:style>
  <w:style w:type="paragraph" w:customStyle="1" w:styleId="4E63EB3EDE7B45429A4FB39FD66DCB8E10">
    <w:name w:val="4E63EB3EDE7B45429A4FB39FD66DCB8E10"/>
    <w:rsid w:val="00CC6229"/>
    <w:rPr>
      <w:rFonts w:eastAsiaTheme="minorHAnsi"/>
      <w:lang w:val="en-GB" w:eastAsia="en-US"/>
    </w:rPr>
  </w:style>
  <w:style w:type="paragraph" w:customStyle="1" w:styleId="FB11EF8D03AF426682F94FE1E87F91B410">
    <w:name w:val="FB11EF8D03AF426682F94FE1E87F91B410"/>
    <w:rsid w:val="00CC6229"/>
    <w:rPr>
      <w:rFonts w:eastAsiaTheme="minorHAnsi"/>
      <w:lang w:val="en-GB" w:eastAsia="en-US"/>
    </w:rPr>
  </w:style>
  <w:style w:type="paragraph" w:customStyle="1" w:styleId="6C4B7628661F497BBC9DA1FD2FBB750310">
    <w:name w:val="6C4B7628661F497BBC9DA1FD2FBB750310"/>
    <w:rsid w:val="00CC6229"/>
    <w:rPr>
      <w:rFonts w:eastAsiaTheme="minorHAnsi"/>
      <w:lang w:val="en-GB" w:eastAsia="en-US"/>
    </w:rPr>
  </w:style>
  <w:style w:type="paragraph" w:customStyle="1" w:styleId="5545494F9AE44ECBA06A7C949687F30110">
    <w:name w:val="5545494F9AE44ECBA06A7C949687F30110"/>
    <w:rsid w:val="00CC6229"/>
    <w:rPr>
      <w:rFonts w:eastAsiaTheme="minorHAnsi"/>
      <w:lang w:val="en-GB" w:eastAsia="en-US"/>
    </w:rPr>
  </w:style>
  <w:style w:type="paragraph" w:customStyle="1" w:styleId="7743FEC2D2AA416DBB2BBC390E90C47710">
    <w:name w:val="7743FEC2D2AA416DBB2BBC390E90C47710"/>
    <w:rsid w:val="00CC6229"/>
    <w:rPr>
      <w:rFonts w:eastAsiaTheme="minorHAnsi"/>
      <w:lang w:val="en-GB" w:eastAsia="en-US"/>
    </w:rPr>
  </w:style>
  <w:style w:type="paragraph" w:customStyle="1" w:styleId="06506A60D2B04E77AE291FAC9459173910">
    <w:name w:val="06506A60D2B04E77AE291FAC9459173910"/>
    <w:rsid w:val="00CC6229"/>
    <w:rPr>
      <w:rFonts w:eastAsiaTheme="minorHAnsi"/>
      <w:lang w:val="en-GB" w:eastAsia="en-US"/>
    </w:rPr>
  </w:style>
  <w:style w:type="paragraph" w:customStyle="1" w:styleId="5C983D22E324431DB2CB6328932093CF10">
    <w:name w:val="5C983D22E324431DB2CB6328932093CF10"/>
    <w:rsid w:val="00CC6229"/>
    <w:rPr>
      <w:rFonts w:eastAsiaTheme="minorHAnsi"/>
      <w:lang w:val="en-GB" w:eastAsia="en-US"/>
    </w:rPr>
  </w:style>
  <w:style w:type="paragraph" w:customStyle="1" w:styleId="E87E97E9A3834EEBB1FCDBFF6F8A900B10">
    <w:name w:val="E87E97E9A3834EEBB1FCDBFF6F8A900B10"/>
    <w:rsid w:val="00CC6229"/>
    <w:rPr>
      <w:rFonts w:eastAsiaTheme="minorHAnsi"/>
      <w:lang w:val="en-GB" w:eastAsia="en-US"/>
    </w:rPr>
  </w:style>
  <w:style w:type="paragraph" w:customStyle="1" w:styleId="29E1D20F2F5340C884F26E2EE805553F10">
    <w:name w:val="29E1D20F2F5340C884F26E2EE805553F10"/>
    <w:rsid w:val="00CC6229"/>
    <w:rPr>
      <w:rFonts w:eastAsiaTheme="minorHAnsi"/>
      <w:lang w:val="en-GB" w:eastAsia="en-US"/>
    </w:rPr>
  </w:style>
  <w:style w:type="paragraph" w:customStyle="1" w:styleId="17D85AAE28C44BF6AC516295541339B210">
    <w:name w:val="17D85AAE28C44BF6AC516295541339B210"/>
    <w:rsid w:val="00CC6229"/>
    <w:rPr>
      <w:rFonts w:eastAsiaTheme="minorHAnsi"/>
      <w:lang w:val="en-GB" w:eastAsia="en-US"/>
    </w:rPr>
  </w:style>
  <w:style w:type="paragraph" w:customStyle="1" w:styleId="37F298CE7DEE4018B490FCEDC10C6E4D10">
    <w:name w:val="37F298CE7DEE4018B490FCEDC10C6E4D10"/>
    <w:rsid w:val="00CC6229"/>
    <w:rPr>
      <w:rFonts w:eastAsiaTheme="minorHAnsi"/>
      <w:lang w:val="en-GB" w:eastAsia="en-US"/>
    </w:rPr>
  </w:style>
  <w:style w:type="paragraph" w:customStyle="1" w:styleId="E924EFD57B164C6EA213741B2510204E10">
    <w:name w:val="E924EFD57B164C6EA213741B2510204E10"/>
    <w:rsid w:val="00CC6229"/>
    <w:rPr>
      <w:rFonts w:eastAsiaTheme="minorHAnsi"/>
      <w:lang w:val="en-GB" w:eastAsia="en-US"/>
    </w:rPr>
  </w:style>
  <w:style w:type="paragraph" w:customStyle="1" w:styleId="1C56B17209C443F2951C8C9C5CF3C68210">
    <w:name w:val="1C56B17209C443F2951C8C9C5CF3C68210"/>
    <w:rsid w:val="00CC6229"/>
    <w:rPr>
      <w:rFonts w:eastAsiaTheme="minorHAnsi"/>
      <w:lang w:val="en-GB" w:eastAsia="en-US"/>
    </w:rPr>
  </w:style>
  <w:style w:type="paragraph" w:customStyle="1" w:styleId="503E020FE9AB41E78FDEB480D4297CD810">
    <w:name w:val="503E020FE9AB41E78FDEB480D4297CD810"/>
    <w:rsid w:val="00CC6229"/>
    <w:rPr>
      <w:rFonts w:eastAsiaTheme="minorHAnsi"/>
      <w:lang w:val="en-GB" w:eastAsia="en-US"/>
    </w:rPr>
  </w:style>
  <w:style w:type="paragraph" w:customStyle="1" w:styleId="6DC23505419548069368291A08B2365410">
    <w:name w:val="6DC23505419548069368291A08B2365410"/>
    <w:rsid w:val="00CC6229"/>
    <w:rPr>
      <w:rFonts w:eastAsiaTheme="minorHAnsi"/>
      <w:lang w:val="en-GB" w:eastAsia="en-US"/>
    </w:rPr>
  </w:style>
  <w:style w:type="paragraph" w:customStyle="1" w:styleId="19B07813B79B45EBB42D581899A6DF1A10">
    <w:name w:val="19B07813B79B45EBB42D581899A6DF1A10"/>
    <w:rsid w:val="00CC6229"/>
    <w:rPr>
      <w:rFonts w:eastAsiaTheme="minorHAnsi"/>
      <w:lang w:val="en-GB" w:eastAsia="en-US"/>
    </w:rPr>
  </w:style>
  <w:style w:type="paragraph" w:customStyle="1" w:styleId="2ABA3AFE23844204BF21E9C3160BECBA10">
    <w:name w:val="2ABA3AFE23844204BF21E9C3160BECBA10"/>
    <w:rsid w:val="00CC6229"/>
    <w:rPr>
      <w:rFonts w:eastAsiaTheme="minorHAnsi"/>
      <w:lang w:val="en-GB" w:eastAsia="en-US"/>
    </w:rPr>
  </w:style>
  <w:style w:type="paragraph" w:customStyle="1" w:styleId="A1BD586BCBB0444B96CCD783F7958AFF10">
    <w:name w:val="A1BD586BCBB0444B96CCD783F7958AFF10"/>
    <w:rsid w:val="00CC6229"/>
    <w:rPr>
      <w:rFonts w:eastAsiaTheme="minorHAnsi"/>
      <w:lang w:val="en-GB" w:eastAsia="en-US"/>
    </w:rPr>
  </w:style>
  <w:style w:type="paragraph" w:customStyle="1" w:styleId="05B4275C7FBE4AC2B44AF9A0684A964118">
    <w:name w:val="05B4275C7FBE4AC2B44AF9A0684A964118"/>
    <w:rsid w:val="0059268C"/>
    <w:rPr>
      <w:rFonts w:eastAsiaTheme="minorHAnsi"/>
      <w:lang w:val="en-GB" w:eastAsia="en-US"/>
    </w:rPr>
  </w:style>
  <w:style w:type="paragraph" w:customStyle="1" w:styleId="0CD7A042C3574D179417B202F3C1722518">
    <w:name w:val="0CD7A042C3574D179417B202F3C1722518"/>
    <w:rsid w:val="0059268C"/>
    <w:rPr>
      <w:rFonts w:eastAsiaTheme="minorHAnsi"/>
      <w:lang w:val="en-GB" w:eastAsia="en-US"/>
    </w:rPr>
  </w:style>
  <w:style w:type="paragraph" w:customStyle="1" w:styleId="88D600C338B141879954A75839EA434518">
    <w:name w:val="88D600C338B141879954A75839EA434518"/>
    <w:rsid w:val="0059268C"/>
    <w:rPr>
      <w:rFonts w:eastAsiaTheme="minorHAnsi"/>
      <w:lang w:val="en-GB" w:eastAsia="en-US"/>
    </w:rPr>
  </w:style>
  <w:style w:type="paragraph" w:customStyle="1" w:styleId="4652C728DB50484B81A474A2E168B60418">
    <w:name w:val="4652C728DB50484B81A474A2E168B60418"/>
    <w:rsid w:val="0059268C"/>
    <w:rPr>
      <w:rFonts w:eastAsiaTheme="minorHAnsi"/>
      <w:lang w:val="en-GB" w:eastAsia="en-US"/>
    </w:rPr>
  </w:style>
  <w:style w:type="paragraph" w:customStyle="1" w:styleId="BB234B21BC824621BE081FE0AC9CD29018">
    <w:name w:val="BB234B21BC824621BE081FE0AC9CD29018"/>
    <w:rsid w:val="0059268C"/>
    <w:rPr>
      <w:rFonts w:eastAsiaTheme="minorHAnsi"/>
      <w:lang w:val="en-GB" w:eastAsia="en-US"/>
    </w:rPr>
  </w:style>
  <w:style w:type="paragraph" w:customStyle="1" w:styleId="A8B9508B5FB44A01AA5F7F23638D9D0E18">
    <w:name w:val="A8B9508B5FB44A01AA5F7F23638D9D0E18"/>
    <w:rsid w:val="0059268C"/>
    <w:rPr>
      <w:rFonts w:eastAsiaTheme="minorHAnsi"/>
      <w:lang w:val="en-GB" w:eastAsia="en-US"/>
    </w:rPr>
  </w:style>
  <w:style w:type="paragraph" w:customStyle="1" w:styleId="99141D2E58B646A4B9EA6579E5D548331">
    <w:name w:val="99141D2E58B646A4B9EA6579E5D548331"/>
    <w:rsid w:val="0059268C"/>
    <w:rPr>
      <w:rFonts w:eastAsiaTheme="minorHAnsi"/>
      <w:lang w:val="en-GB" w:eastAsia="en-US"/>
    </w:rPr>
  </w:style>
  <w:style w:type="paragraph" w:customStyle="1" w:styleId="A57D9E42B1CA4D37BDA03D718F4762CD7">
    <w:name w:val="A57D9E42B1CA4D37BDA03D718F4762CD7"/>
    <w:rsid w:val="0059268C"/>
    <w:rPr>
      <w:rFonts w:eastAsiaTheme="minorHAnsi"/>
      <w:lang w:val="en-GB" w:eastAsia="en-US"/>
    </w:rPr>
  </w:style>
  <w:style w:type="paragraph" w:customStyle="1" w:styleId="1FAD274F6A314E92826A05A76CC1ECCA7">
    <w:name w:val="1FAD274F6A314E92826A05A76CC1ECCA7"/>
    <w:rsid w:val="0059268C"/>
    <w:rPr>
      <w:rFonts w:eastAsiaTheme="minorHAnsi"/>
      <w:lang w:val="en-GB" w:eastAsia="en-US"/>
    </w:rPr>
  </w:style>
  <w:style w:type="paragraph" w:customStyle="1" w:styleId="B5810CC60633448C8D111FD4B96943947">
    <w:name w:val="B5810CC60633448C8D111FD4B96943947"/>
    <w:rsid w:val="0059268C"/>
    <w:rPr>
      <w:rFonts w:eastAsiaTheme="minorHAnsi"/>
      <w:lang w:val="en-GB" w:eastAsia="en-US"/>
    </w:rPr>
  </w:style>
  <w:style w:type="paragraph" w:customStyle="1" w:styleId="ACFDE37AB56C4682810ED5F157E18D424">
    <w:name w:val="ACFDE37AB56C4682810ED5F157E18D424"/>
    <w:rsid w:val="0059268C"/>
    <w:rPr>
      <w:rFonts w:eastAsiaTheme="minorHAnsi"/>
      <w:lang w:val="en-GB" w:eastAsia="en-US"/>
    </w:rPr>
  </w:style>
  <w:style w:type="paragraph" w:customStyle="1" w:styleId="19C8CABA5DC3482CA8A4007E092C703711">
    <w:name w:val="19C8CABA5DC3482CA8A4007E092C703711"/>
    <w:rsid w:val="0059268C"/>
    <w:rPr>
      <w:rFonts w:eastAsiaTheme="minorHAnsi"/>
      <w:lang w:val="en-GB" w:eastAsia="en-US"/>
    </w:rPr>
  </w:style>
  <w:style w:type="paragraph" w:customStyle="1" w:styleId="2F99584B0F95449CA86FA553E7B1F57911">
    <w:name w:val="2F99584B0F95449CA86FA553E7B1F57911"/>
    <w:rsid w:val="0059268C"/>
    <w:rPr>
      <w:rFonts w:eastAsiaTheme="minorHAnsi"/>
      <w:lang w:val="en-GB" w:eastAsia="en-US"/>
    </w:rPr>
  </w:style>
  <w:style w:type="paragraph" w:customStyle="1" w:styleId="B9FFEB39F17148FB8F857C281CFBA87111">
    <w:name w:val="B9FFEB39F17148FB8F857C281CFBA87111"/>
    <w:rsid w:val="0059268C"/>
    <w:rPr>
      <w:rFonts w:eastAsiaTheme="minorHAnsi"/>
      <w:lang w:val="en-GB" w:eastAsia="en-US"/>
    </w:rPr>
  </w:style>
  <w:style w:type="paragraph" w:customStyle="1" w:styleId="C47FDA3EC85C4931B9CC2947213117975">
    <w:name w:val="C47FDA3EC85C4931B9CC2947213117975"/>
    <w:rsid w:val="0059268C"/>
    <w:rPr>
      <w:rFonts w:eastAsiaTheme="minorHAnsi"/>
      <w:lang w:val="en-GB" w:eastAsia="en-US"/>
    </w:rPr>
  </w:style>
  <w:style w:type="paragraph" w:customStyle="1" w:styleId="2DD0D113B1774F36B873A2836F5F1D495">
    <w:name w:val="2DD0D113B1774F36B873A2836F5F1D495"/>
    <w:rsid w:val="0059268C"/>
    <w:rPr>
      <w:rFonts w:eastAsiaTheme="minorHAnsi"/>
      <w:lang w:val="en-GB" w:eastAsia="en-US"/>
    </w:rPr>
  </w:style>
  <w:style w:type="paragraph" w:customStyle="1" w:styleId="20EE3129D9074770954833D88A25C09911">
    <w:name w:val="20EE3129D9074770954833D88A25C09911"/>
    <w:rsid w:val="0059268C"/>
    <w:rPr>
      <w:rFonts w:eastAsiaTheme="minorHAnsi"/>
      <w:lang w:val="en-GB" w:eastAsia="en-US"/>
    </w:rPr>
  </w:style>
  <w:style w:type="paragraph" w:customStyle="1" w:styleId="A17E5320B2BF4537A78FFABCC8BD022511">
    <w:name w:val="A17E5320B2BF4537A78FFABCC8BD022511"/>
    <w:rsid w:val="0059268C"/>
    <w:rPr>
      <w:rFonts w:eastAsiaTheme="minorHAnsi"/>
      <w:lang w:val="en-GB" w:eastAsia="en-US"/>
    </w:rPr>
  </w:style>
  <w:style w:type="paragraph" w:customStyle="1" w:styleId="FEB2B4A216954A07A05C2208A8B1C92A11">
    <w:name w:val="FEB2B4A216954A07A05C2208A8B1C92A11"/>
    <w:rsid w:val="0059268C"/>
    <w:rPr>
      <w:rFonts w:eastAsiaTheme="minorHAnsi"/>
      <w:lang w:val="en-GB" w:eastAsia="en-US"/>
    </w:rPr>
  </w:style>
  <w:style w:type="paragraph" w:customStyle="1" w:styleId="83603FF2AEDD4927A98FCAAE1CEE386910">
    <w:name w:val="83603FF2AEDD4927A98FCAAE1CEE386910"/>
    <w:rsid w:val="0059268C"/>
    <w:rPr>
      <w:rFonts w:eastAsiaTheme="minorHAnsi"/>
      <w:lang w:val="en-GB" w:eastAsia="en-US"/>
    </w:rPr>
  </w:style>
  <w:style w:type="paragraph" w:customStyle="1" w:styleId="BC136A85292C46C09378B31D783F28AC11">
    <w:name w:val="BC136A85292C46C09378B31D783F28AC11"/>
    <w:rsid w:val="0059268C"/>
    <w:rPr>
      <w:rFonts w:eastAsiaTheme="minorHAnsi"/>
      <w:lang w:val="en-GB" w:eastAsia="en-US"/>
    </w:rPr>
  </w:style>
  <w:style w:type="paragraph" w:customStyle="1" w:styleId="616BD29AE4C942ED9CDEB3EAFE6BB65D11">
    <w:name w:val="616BD29AE4C942ED9CDEB3EAFE6BB65D11"/>
    <w:rsid w:val="0059268C"/>
    <w:rPr>
      <w:rFonts w:eastAsiaTheme="minorHAnsi"/>
      <w:lang w:val="en-GB" w:eastAsia="en-US"/>
    </w:rPr>
  </w:style>
  <w:style w:type="paragraph" w:customStyle="1" w:styleId="06CF182B41F249C794BCF7B28E73457411">
    <w:name w:val="06CF182B41F249C794BCF7B28E73457411"/>
    <w:rsid w:val="0059268C"/>
    <w:rPr>
      <w:rFonts w:eastAsiaTheme="minorHAnsi"/>
      <w:lang w:val="en-GB" w:eastAsia="en-US"/>
    </w:rPr>
  </w:style>
  <w:style w:type="paragraph" w:customStyle="1" w:styleId="405BB89766954DBBBF1BD5927F14D7DD">
    <w:name w:val="405BB89766954DBBBF1BD5927F14D7DD"/>
    <w:rsid w:val="0059268C"/>
    <w:rPr>
      <w:rFonts w:eastAsiaTheme="minorHAnsi"/>
      <w:lang w:val="en-GB" w:eastAsia="en-US"/>
    </w:rPr>
  </w:style>
  <w:style w:type="paragraph" w:customStyle="1" w:styleId="34117FD1D0BB4941A6D3CDA77D617207">
    <w:name w:val="34117FD1D0BB4941A6D3CDA77D617207"/>
    <w:rsid w:val="0059268C"/>
    <w:rPr>
      <w:rFonts w:eastAsiaTheme="minorHAnsi"/>
      <w:lang w:val="en-GB" w:eastAsia="en-US"/>
    </w:rPr>
  </w:style>
  <w:style w:type="paragraph" w:customStyle="1" w:styleId="EF57947D0CE64DC48AF2657026EE96C9">
    <w:name w:val="EF57947D0CE64DC48AF2657026EE96C9"/>
    <w:rsid w:val="0059268C"/>
    <w:rPr>
      <w:rFonts w:eastAsiaTheme="minorHAnsi"/>
      <w:lang w:val="en-GB" w:eastAsia="en-US"/>
    </w:rPr>
  </w:style>
  <w:style w:type="paragraph" w:customStyle="1" w:styleId="E666D2C8BF5E4EC9B272DCDC12E4F9E9">
    <w:name w:val="E666D2C8BF5E4EC9B272DCDC12E4F9E9"/>
    <w:rsid w:val="0059268C"/>
    <w:rPr>
      <w:rFonts w:eastAsiaTheme="minorHAnsi"/>
      <w:lang w:val="en-GB" w:eastAsia="en-US"/>
    </w:rPr>
  </w:style>
  <w:style w:type="paragraph" w:customStyle="1" w:styleId="79D65F417CE644648EAD5C42C90B2CFA">
    <w:name w:val="79D65F417CE644648EAD5C42C90B2CFA"/>
    <w:rsid w:val="0059268C"/>
    <w:rPr>
      <w:rFonts w:eastAsiaTheme="minorHAnsi"/>
      <w:lang w:val="en-GB" w:eastAsia="en-US"/>
    </w:rPr>
  </w:style>
  <w:style w:type="paragraph" w:customStyle="1" w:styleId="DB47BA4D788B4705866B28E6D75C58D2">
    <w:name w:val="DB47BA4D788B4705866B28E6D75C58D2"/>
    <w:rsid w:val="0059268C"/>
    <w:rPr>
      <w:rFonts w:eastAsiaTheme="minorHAnsi"/>
      <w:lang w:val="en-GB" w:eastAsia="en-US"/>
    </w:rPr>
  </w:style>
  <w:style w:type="paragraph" w:customStyle="1" w:styleId="B15BEAE17A174E4E94870F258F7DD203">
    <w:name w:val="B15BEAE17A174E4E94870F258F7DD203"/>
    <w:rsid w:val="0059268C"/>
    <w:rPr>
      <w:rFonts w:eastAsiaTheme="minorHAnsi"/>
      <w:lang w:val="en-GB" w:eastAsia="en-US"/>
    </w:rPr>
  </w:style>
  <w:style w:type="paragraph" w:customStyle="1" w:styleId="DA58D6703BCF4282A545582D629CD646">
    <w:name w:val="DA58D6703BCF4282A545582D629CD646"/>
    <w:rsid w:val="0059268C"/>
    <w:rPr>
      <w:rFonts w:eastAsiaTheme="minorHAnsi"/>
      <w:lang w:val="en-GB" w:eastAsia="en-US"/>
    </w:rPr>
  </w:style>
  <w:style w:type="paragraph" w:customStyle="1" w:styleId="21A19E81B14547C1983EB757990B8022">
    <w:name w:val="21A19E81B14547C1983EB757990B8022"/>
    <w:rsid w:val="0059268C"/>
    <w:rPr>
      <w:rFonts w:eastAsiaTheme="minorHAnsi"/>
      <w:lang w:val="en-GB" w:eastAsia="en-US"/>
    </w:rPr>
  </w:style>
  <w:style w:type="paragraph" w:customStyle="1" w:styleId="888D6E2C39E3465396C443331076CF0F">
    <w:name w:val="888D6E2C39E3465396C443331076CF0F"/>
    <w:rsid w:val="0059268C"/>
    <w:rPr>
      <w:rFonts w:eastAsiaTheme="minorHAnsi"/>
      <w:lang w:val="en-GB" w:eastAsia="en-US"/>
    </w:rPr>
  </w:style>
  <w:style w:type="paragraph" w:customStyle="1" w:styleId="1E7025AB958047F6A86D202FD1752C82">
    <w:name w:val="1E7025AB958047F6A86D202FD1752C82"/>
    <w:rsid w:val="0059268C"/>
    <w:rPr>
      <w:rFonts w:eastAsiaTheme="minorHAnsi"/>
      <w:lang w:val="en-GB" w:eastAsia="en-US"/>
    </w:rPr>
  </w:style>
  <w:style w:type="paragraph" w:customStyle="1" w:styleId="90F96D587592491F8DC5EF0EBC453E38">
    <w:name w:val="90F96D587592491F8DC5EF0EBC453E38"/>
    <w:rsid w:val="0059268C"/>
    <w:rPr>
      <w:rFonts w:eastAsiaTheme="minorHAnsi"/>
      <w:lang w:val="en-GB" w:eastAsia="en-US"/>
    </w:rPr>
  </w:style>
  <w:style w:type="paragraph" w:customStyle="1" w:styleId="6A819D485B6E46F1AAD852C1892F7E5B">
    <w:name w:val="6A819D485B6E46F1AAD852C1892F7E5B"/>
    <w:rsid w:val="0059268C"/>
    <w:rPr>
      <w:rFonts w:eastAsiaTheme="minorHAnsi"/>
      <w:lang w:val="en-GB" w:eastAsia="en-US"/>
    </w:rPr>
  </w:style>
  <w:style w:type="paragraph" w:customStyle="1" w:styleId="C8B6E895274A43A9A5CC7335543E2DC9">
    <w:name w:val="C8B6E895274A43A9A5CC7335543E2DC9"/>
    <w:rsid w:val="0059268C"/>
    <w:rPr>
      <w:rFonts w:eastAsiaTheme="minorHAnsi"/>
      <w:lang w:val="en-GB" w:eastAsia="en-US"/>
    </w:rPr>
  </w:style>
  <w:style w:type="paragraph" w:customStyle="1" w:styleId="2F8AB0B7F9DD4E97A4D35D5E72513A14">
    <w:name w:val="2F8AB0B7F9DD4E97A4D35D5E72513A14"/>
    <w:rsid w:val="0059268C"/>
    <w:rPr>
      <w:rFonts w:eastAsiaTheme="minorHAnsi"/>
      <w:lang w:val="en-GB" w:eastAsia="en-US"/>
    </w:rPr>
  </w:style>
  <w:style w:type="paragraph" w:customStyle="1" w:styleId="D1703859009841C08CD025BD1B507E69">
    <w:name w:val="D1703859009841C08CD025BD1B507E69"/>
    <w:rsid w:val="0059268C"/>
    <w:rPr>
      <w:rFonts w:eastAsiaTheme="minorHAnsi"/>
      <w:lang w:val="en-GB" w:eastAsia="en-US"/>
    </w:rPr>
  </w:style>
  <w:style w:type="paragraph" w:customStyle="1" w:styleId="74DCFD713D6A4BD1818AF7FA2499F0E0">
    <w:name w:val="74DCFD713D6A4BD1818AF7FA2499F0E0"/>
    <w:rsid w:val="0059268C"/>
    <w:rPr>
      <w:rFonts w:eastAsiaTheme="minorHAnsi"/>
      <w:lang w:val="en-GB" w:eastAsia="en-US"/>
    </w:rPr>
  </w:style>
  <w:style w:type="paragraph" w:customStyle="1" w:styleId="4277DC440D4B4E3CA3121ABAF223AF4F">
    <w:name w:val="4277DC440D4B4E3CA3121ABAF223AF4F"/>
    <w:rsid w:val="0059268C"/>
    <w:rPr>
      <w:rFonts w:eastAsiaTheme="minorHAnsi"/>
      <w:lang w:val="en-GB" w:eastAsia="en-US"/>
    </w:rPr>
  </w:style>
  <w:style w:type="paragraph" w:customStyle="1" w:styleId="988E9E67B0A74716AC072BB77B633987">
    <w:name w:val="988E9E67B0A74716AC072BB77B633987"/>
    <w:rsid w:val="0059268C"/>
    <w:rPr>
      <w:rFonts w:eastAsiaTheme="minorHAnsi"/>
      <w:lang w:val="en-GB" w:eastAsia="en-US"/>
    </w:rPr>
  </w:style>
  <w:style w:type="paragraph" w:customStyle="1" w:styleId="05B4275C7FBE4AC2B44AF9A0684A964119">
    <w:name w:val="05B4275C7FBE4AC2B44AF9A0684A964119"/>
    <w:rsid w:val="001E6B18"/>
    <w:rPr>
      <w:rFonts w:eastAsiaTheme="minorHAnsi"/>
      <w:lang w:val="en-GB" w:eastAsia="en-US"/>
    </w:rPr>
  </w:style>
  <w:style w:type="paragraph" w:customStyle="1" w:styleId="0CD7A042C3574D179417B202F3C1722519">
    <w:name w:val="0CD7A042C3574D179417B202F3C1722519"/>
    <w:rsid w:val="001E6B18"/>
    <w:rPr>
      <w:rFonts w:eastAsiaTheme="minorHAnsi"/>
      <w:lang w:val="en-GB" w:eastAsia="en-US"/>
    </w:rPr>
  </w:style>
  <w:style w:type="paragraph" w:customStyle="1" w:styleId="88D600C338B141879954A75839EA434519">
    <w:name w:val="88D600C338B141879954A75839EA434519"/>
    <w:rsid w:val="001E6B18"/>
    <w:rPr>
      <w:rFonts w:eastAsiaTheme="minorHAnsi"/>
      <w:lang w:val="en-GB" w:eastAsia="en-US"/>
    </w:rPr>
  </w:style>
  <w:style w:type="paragraph" w:customStyle="1" w:styleId="4652C728DB50484B81A474A2E168B60419">
    <w:name w:val="4652C728DB50484B81A474A2E168B60419"/>
    <w:rsid w:val="001E6B18"/>
    <w:rPr>
      <w:rFonts w:eastAsiaTheme="minorHAnsi"/>
      <w:lang w:val="en-GB" w:eastAsia="en-US"/>
    </w:rPr>
  </w:style>
  <w:style w:type="paragraph" w:customStyle="1" w:styleId="BB234B21BC824621BE081FE0AC9CD29019">
    <w:name w:val="BB234B21BC824621BE081FE0AC9CD29019"/>
    <w:rsid w:val="001E6B18"/>
    <w:rPr>
      <w:rFonts w:eastAsiaTheme="minorHAnsi"/>
      <w:lang w:val="en-GB" w:eastAsia="en-US"/>
    </w:rPr>
  </w:style>
  <w:style w:type="paragraph" w:customStyle="1" w:styleId="A8B9508B5FB44A01AA5F7F23638D9D0E19">
    <w:name w:val="A8B9508B5FB44A01AA5F7F23638D9D0E19"/>
    <w:rsid w:val="001E6B18"/>
    <w:rPr>
      <w:rFonts w:eastAsiaTheme="minorHAnsi"/>
      <w:lang w:val="en-GB" w:eastAsia="en-US"/>
    </w:rPr>
  </w:style>
  <w:style w:type="paragraph" w:customStyle="1" w:styleId="99141D2E58B646A4B9EA6579E5D548332">
    <w:name w:val="99141D2E58B646A4B9EA6579E5D548332"/>
    <w:rsid w:val="001E6B18"/>
    <w:rPr>
      <w:rFonts w:eastAsiaTheme="minorHAnsi"/>
      <w:lang w:val="en-GB" w:eastAsia="en-US"/>
    </w:rPr>
  </w:style>
  <w:style w:type="paragraph" w:customStyle="1" w:styleId="A57D9E42B1CA4D37BDA03D718F4762CD8">
    <w:name w:val="A57D9E42B1CA4D37BDA03D718F4762CD8"/>
    <w:rsid w:val="001E6B18"/>
    <w:rPr>
      <w:rFonts w:eastAsiaTheme="minorHAnsi"/>
      <w:lang w:val="en-GB" w:eastAsia="en-US"/>
    </w:rPr>
  </w:style>
  <w:style w:type="paragraph" w:customStyle="1" w:styleId="1FAD274F6A314E92826A05A76CC1ECCA8">
    <w:name w:val="1FAD274F6A314E92826A05A76CC1ECCA8"/>
    <w:rsid w:val="001E6B18"/>
    <w:rPr>
      <w:rFonts w:eastAsiaTheme="minorHAnsi"/>
      <w:lang w:val="en-GB" w:eastAsia="en-US"/>
    </w:rPr>
  </w:style>
  <w:style w:type="paragraph" w:customStyle="1" w:styleId="B5810CC60633448C8D111FD4B96943948">
    <w:name w:val="B5810CC60633448C8D111FD4B96943948"/>
    <w:rsid w:val="001E6B18"/>
    <w:rPr>
      <w:rFonts w:eastAsiaTheme="minorHAnsi"/>
      <w:lang w:val="en-GB" w:eastAsia="en-US"/>
    </w:rPr>
  </w:style>
  <w:style w:type="paragraph" w:customStyle="1" w:styleId="ACFDE37AB56C4682810ED5F157E18D425">
    <w:name w:val="ACFDE37AB56C4682810ED5F157E18D425"/>
    <w:rsid w:val="001E6B18"/>
    <w:rPr>
      <w:rFonts w:eastAsiaTheme="minorHAnsi"/>
      <w:lang w:val="en-GB" w:eastAsia="en-US"/>
    </w:rPr>
  </w:style>
  <w:style w:type="paragraph" w:customStyle="1" w:styleId="19C8CABA5DC3482CA8A4007E092C703712">
    <w:name w:val="19C8CABA5DC3482CA8A4007E092C703712"/>
    <w:rsid w:val="001E6B18"/>
    <w:rPr>
      <w:rFonts w:eastAsiaTheme="minorHAnsi"/>
      <w:lang w:val="en-GB" w:eastAsia="en-US"/>
    </w:rPr>
  </w:style>
  <w:style w:type="paragraph" w:customStyle="1" w:styleId="2F99584B0F95449CA86FA553E7B1F57912">
    <w:name w:val="2F99584B0F95449CA86FA553E7B1F57912"/>
    <w:rsid w:val="001E6B18"/>
    <w:rPr>
      <w:rFonts w:eastAsiaTheme="minorHAnsi"/>
      <w:lang w:val="en-GB" w:eastAsia="en-US"/>
    </w:rPr>
  </w:style>
  <w:style w:type="paragraph" w:customStyle="1" w:styleId="B9FFEB39F17148FB8F857C281CFBA87112">
    <w:name w:val="B9FFEB39F17148FB8F857C281CFBA87112"/>
    <w:rsid w:val="001E6B18"/>
    <w:rPr>
      <w:rFonts w:eastAsiaTheme="minorHAnsi"/>
      <w:lang w:val="en-GB" w:eastAsia="en-US"/>
    </w:rPr>
  </w:style>
  <w:style w:type="paragraph" w:customStyle="1" w:styleId="C47FDA3EC85C4931B9CC2947213117976">
    <w:name w:val="C47FDA3EC85C4931B9CC2947213117976"/>
    <w:rsid w:val="001E6B18"/>
    <w:rPr>
      <w:rFonts w:eastAsiaTheme="minorHAnsi"/>
      <w:lang w:val="en-GB" w:eastAsia="en-US"/>
    </w:rPr>
  </w:style>
  <w:style w:type="paragraph" w:customStyle="1" w:styleId="2DD0D113B1774F36B873A2836F5F1D496">
    <w:name w:val="2DD0D113B1774F36B873A2836F5F1D496"/>
    <w:rsid w:val="001E6B18"/>
    <w:rPr>
      <w:rFonts w:eastAsiaTheme="minorHAnsi"/>
      <w:lang w:val="en-GB" w:eastAsia="en-US"/>
    </w:rPr>
  </w:style>
  <w:style w:type="paragraph" w:customStyle="1" w:styleId="20EE3129D9074770954833D88A25C09912">
    <w:name w:val="20EE3129D9074770954833D88A25C09912"/>
    <w:rsid w:val="001E6B18"/>
    <w:rPr>
      <w:rFonts w:eastAsiaTheme="minorHAnsi"/>
      <w:lang w:val="en-GB" w:eastAsia="en-US"/>
    </w:rPr>
  </w:style>
  <w:style w:type="paragraph" w:customStyle="1" w:styleId="A17E5320B2BF4537A78FFABCC8BD022512">
    <w:name w:val="A17E5320B2BF4537A78FFABCC8BD022512"/>
    <w:rsid w:val="001E6B18"/>
    <w:rPr>
      <w:rFonts w:eastAsiaTheme="minorHAnsi"/>
      <w:lang w:val="en-GB" w:eastAsia="en-US"/>
    </w:rPr>
  </w:style>
  <w:style w:type="paragraph" w:customStyle="1" w:styleId="FEB2B4A216954A07A05C2208A8B1C92A12">
    <w:name w:val="FEB2B4A216954A07A05C2208A8B1C92A12"/>
    <w:rsid w:val="001E6B18"/>
    <w:rPr>
      <w:rFonts w:eastAsiaTheme="minorHAnsi"/>
      <w:lang w:val="en-GB" w:eastAsia="en-US"/>
    </w:rPr>
  </w:style>
  <w:style w:type="paragraph" w:customStyle="1" w:styleId="9D9829114712485E9DD2AD8BF0DC0531">
    <w:name w:val="9D9829114712485E9DD2AD8BF0DC0531"/>
    <w:rsid w:val="001E6B18"/>
    <w:rPr>
      <w:rFonts w:eastAsiaTheme="minorHAnsi"/>
      <w:lang w:val="en-GB" w:eastAsia="en-US"/>
    </w:rPr>
  </w:style>
  <w:style w:type="paragraph" w:customStyle="1" w:styleId="0653E47DCE99448AB55DD414F71FD1BE">
    <w:name w:val="0653E47DCE99448AB55DD414F71FD1BE"/>
    <w:rsid w:val="001E6B18"/>
    <w:rPr>
      <w:rFonts w:eastAsiaTheme="minorHAnsi"/>
      <w:lang w:val="en-GB" w:eastAsia="en-US"/>
    </w:rPr>
  </w:style>
  <w:style w:type="paragraph" w:customStyle="1" w:styleId="28DCB17A63274D5EBE31DD2B37344A4D">
    <w:name w:val="28DCB17A63274D5EBE31DD2B37344A4D"/>
    <w:rsid w:val="001E6B18"/>
    <w:rPr>
      <w:rFonts w:eastAsiaTheme="minorHAnsi"/>
      <w:lang w:val="en-GB" w:eastAsia="en-US"/>
    </w:rPr>
  </w:style>
  <w:style w:type="paragraph" w:customStyle="1" w:styleId="1E38CCA5A22A464A9827B261AA3C82A4">
    <w:name w:val="1E38CCA5A22A464A9827B261AA3C82A4"/>
    <w:rsid w:val="001E6B18"/>
    <w:rPr>
      <w:rFonts w:eastAsiaTheme="minorHAnsi"/>
      <w:lang w:val="en-GB" w:eastAsia="en-US"/>
    </w:rPr>
  </w:style>
  <w:style w:type="paragraph" w:customStyle="1" w:styleId="475B2EEC0003429F85412CD58B2EC3CD">
    <w:name w:val="475B2EEC0003429F85412CD58B2EC3CD"/>
    <w:rsid w:val="001E6B18"/>
    <w:rPr>
      <w:rFonts w:eastAsiaTheme="minorHAnsi"/>
      <w:lang w:val="en-GB" w:eastAsia="en-US"/>
    </w:rPr>
  </w:style>
  <w:style w:type="paragraph" w:customStyle="1" w:styleId="F9120E7D2CDF43089FD47AF48DE95FCF">
    <w:name w:val="F9120E7D2CDF43089FD47AF48DE95FCF"/>
    <w:rsid w:val="001E6B18"/>
    <w:rPr>
      <w:rFonts w:eastAsiaTheme="minorHAnsi"/>
      <w:lang w:val="en-GB" w:eastAsia="en-US"/>
    </w:rPr>
  </w:style>
  <w:style w:type="paragraph" w:customStyle="1" w:styleId="43A697588BAA4DD88FF90D931EA90DA8">
    <w:name w:val="43A697588BAA4DD88FF90D931EA90DA8"/>
    <w:rsid w:val="001E6B18"/>
    <w:rPr>
      <w:rFonts w:eastAsiaTheme="minorHAnsi"/>
      <w:lang w:val="en-GB" w:eastAsia="en-US"/>
    </w:rPr>
  </w:style>
  <w:style w:type="paragraph" w:customStyle="1" w:styleId="63E3EDAC528F4A3BB67EDBA754F88CB7">
    <w:name w:val="63E3EDAC528F4A3BB67EDBA754F88CB7"/>
    <w:rsid w:val="001E6B18"/>
    <w:rPr>
      <w:rFonts w:eastAsiaTheme="minorHAnsi"/>
      <w:lang w:val="en-GB" w:eastAsia="en-US"/>
    </w:rPr>
  </w:style>
  <w:style w:type="paragraph" w:customStyle="1" w:styleId="67FA632281614FEC82F049922AD3ACF4">
    <w:name w:val="67FA632281614FEC82F049922AD3ACF4"/>
    <w:rsid w:val="001E6B18"/>
    <w:rPr>
      <w:rFonts w:eastAsiaTheme="minorHAnsi"/>
      <w:lang w:val="en-GB" w:eastAsia="en-US"/>
    </w:rPr>
  </w:style>
  <w:style w:type="paragraph" w:customStyle="1" w:styleId="AFED0896949E4A0AB6D7E1220F691498">
    <w:name w:val="AFED0896949E4A0AB6D7E1220F691498"/>
    <w:rsid w:val="001E6B18"/>
    <w:rPr>
      <w:rFonts w:eastAsiaTheme="minorHAnsi"/>
      <w:lang w:val="en-GB" w:eastAsia="en-US"/>
    </w:rPr>
  </w:style>
  <w:style w:type="paragraph" w:customStyle="1" w:styleId="1D09E55E51A146E4957223FB84FBDEA2">
    <w:name w:val="1D09E55E51A146E4957223FB84FBDEA2"/>
    <w:rsid w:val="001E6B18"/>
    <w:rPr>
      <w:rFonts w:eastAsiaTheme="minorHAnsi"/>
      <w:lang w:val="en-GB" w:eastAsia="en-US"/>
    </w:rPr>
  </w:style>
  <w:style w:type="paragraph" w:customStyle="1" w:styleId="94CE5D157A1943DEAFE9F6A583EC1EB3">
    <w:name w:val="94CE5D157A1943DEAFE9F6A583EC1EB3"/>
    <w:rsid w:val="001E6B18"/>
    <w:rPr>
      <w:rFonts w:eastAsiaTheme="minorHAnsi"/>
      <w:lang w:val="en-GB" w:eastAsia="en-US"/>
    </w:rPr>
  </w:style>
  <w:style w:type="paragraph" w:customStyle="1" w:styleId="201367E01D414AB1BDC06C2B9F3C912A">
    <w:name w:val="201367E01D414AB1BDC06C2B9F3C912A"/>
    <w:rsid w:val="001E6B18"/>
    <w:rPr>
      <w:rFonts w:eastAsiaTheme="minorHAnsi"/>
      <w:lang w:val="en-GB" w:eastAsia="en-US"/>
    </w:rPr>
  </w:style>
  <w:style w:type="paragraph" w:customStyle="1" w:styleId="68EED390F6DD43719DC6DC77F753FED5">
    <w:name w:val="68EED390F6DD43719DC6DC77F753FED5"/>
    <w:rsid w:val="001E6B18"/>
    <w:rPr>
      <w:rFonts w:eastAsiaTheme="minorHAnsi"/>
      <w:lang w:val="en-GB" w:eastAsia="en-US"/>
    </w:rPr>
  </w:style>
  <w:style w:type="paragraph" w:customStyle="1" w:styleId="150A7C5677FB45979D8A6EAA30D24424">
    <w:name w:val="150A7C5677FB45979D8A6EAA30D24424"/>
    <w:rsid w:val="001E6B18"/>
    <w:rPr>
      <w:rFonts w:eastAsiaTheme="minorHAnsi"/>
      <w:lang w:val="en-GB" w:eastAsia="en-US"/>
    </w:rPr>
  </w:style>
  <w:style w:type="paragraph" w:customStyle="1" w:styleId="761D8FFC24A74732AC1EB24DCC7CAFB6">
    <w:name w:val="761D8FFC24A74732AC1EB24DCC7CAFB6"/>
    <w:rsid w:val="001E6B18"/>
    <w:rPr>
      <w:rFonts w:eastAsiaTheme="minorHAnsi"/>
      <w:lang w:val="en-GB" w:eastAsia="en-US"/>
    </w:rPr>
  </w:style>
  <w:style w:type="paragraph" w:customStyle="1" w:styleId="CA7CAF7705A14721ACE649BB68E4141B">
    <w:name w:val="CA7CAF7705A14721ACE649BB68E4141B"/>
    <w:rsid w:val="001E6B18"/>
    <w:rPr>
      <w:rFonts w:eastAsiaTheme="minorHAnsi"/>
      <w:lang w:val="en-GB" w:eastAsia="en-US"/>
    </w:rPr>
  </w:style>
  <w:style w:type="paragraph" w:customStyle="1" w:styleId="FC13560BF2DE457BAE5728757E4AC2C3">
    <w:name w:val="FC13560BF2DE457BAE5728757E4AC2C3"/>
    <w:rsid w:val="001E6B18"/>
    <w:rPr>
      <w:rFonts w:eastAsiaTheme="minorHAnsi"/>
      <w:lang w:val="en-GB" w:eastAsia="en-US"/>
    </w:rPr>
  </w:style>
  <w:style w:type="paragraph" w:customStyle="1" w:styleId="DB7848F89E9B4B64A544BB9C48114FC5">
    <w:name w:val="DB7848F89E9B4B64A544BB9C48114FC5"/>
    <w:rsid w:val="001E6B18"/>
    <w:rPr>
      <w:rFonts w:eastAsiaTheme="minorHAnsi"/>
      <w:lang w:val="en-GB" w:eastAsia="en-US"/>
    </w:rPr>
  </w:style>
  <w:style w:type="paragraph" w:customStyle="1" w:styleId="F7A559A790694DFEA0C089C421147E3A">
    <w:name w:val="F7A559A790694DFEA0C089C421147E3A"/>
    <w:rsid w:val="001E6B18"/>
    <w:rPr>
      <w:rFonts w:eastAsiaTheme="minorHAnsi"/>
      <w:lang w:val="en-GB" w:eastAsia="en-US"/>
    </w:rPr>
  </w:style>
  <w:style w:type="paragraph" w:customStyle="1" w:styleId="9E01EAE6345D4A6EB1FE964B22DD598D">
    <w:name w:val="9E01EAE6345D4A6EB1FE964B22DD598D"/>
    <w:rsid w:val="001E6B18"/>
    <w:rPr>
      <w:rFonts w:eastAsiaTheme="minorHAnsi"/>
      <w:lang w:val="en-GB" w:eastAsia="en-US"/>
    </w:rPr>
  </w:style>
  <w:style w:type="paragraph" w:customStyle="1" w:styleId="3FF8F0BD022C48E5A226B93E3CF39308">
    <w:name w:val="3FF8F0BD022C48E5A226B93E3CF39308"/>
    <w:rsid w:val="001E6B18"/>
    <w:rPr>
      <w:rFonts w:eastAsiaTheme="minorHAnsi"/>
      <w:lang w:val="en-GB" w:eastAsia="en-US"/>
    </w:rPr>
  </w:style>
  <w:style w:type="paragraph" w:customStyle="1" w:styleId="8CF3A9AC241345D3871B26CB84333799">
    <w:name w:val="8CF3A9AC241345D3871B26CB84333799"/>
    <w:rsid w:val="001E6B18"/>
    <w:rPr>
      <w:rFonts w:eastAsiaTheme="minorHAnsi"/>
      <w:lang w:val="en-GB" w:eastAsia="en-US"/>
    </w:rPr>
  </w:style>
  <w:style w:type="paragraph" w:customStyle="1" w:styleId="05B4275C7FBE4AC2B44AF9A0684A964120">
    <w:name w:val="05B4275C7FBE4AC2B44AF9A0684A964120"/>
    <w:rsid w:val="004C0BAA"/>
    <w:rPr>
      <w:rFonts w:eastAsiaTheme="minorHAnsi"/>
      <w:lang w:val="en-GB" w:eastAsia="en-US"/>
    </w:rPr>
  </w:style>
  <w:style w:type="paragraph" w:customStyle="1" w:styleId="0CD7A042C3574D179417B202F3C1722520">
    <w:name w:val="0CD7A042C3574D179417B202F3C1722520"/>
    <w:rsid w:val="004C0BAA"/>
    <w:rPr>
      <w:rFonts w:eastAsiaTheme="minorHAnsi"/>
      <w:lang w:val="en-GB" w:eastAsia="en-US"/>
    </w:rPr>
  </w:style>
  <w:style w:type="paragraph" w:customStyle="1" w:styleId="88D600C338B141879954A75839EA434520">
    <w:name w:val="88D600C338B141879954A75839EA434520"/>
    <w:rsid w:val="004C0BAA"/>
    <w:rPr>
      <w:rFonts w:eastAsiaTheme="minorHAnsi"/>
      <w:lang w:val="en-GB" w:eastAsia="en-US"/>
    </w:rPr>
  </w:style>
  <w:style w:type="paragraph" w:customStyle="1" w:styleId="4652C728DB50484B81A474A2E168B60420">
    <w:name w:val="4652C728DB50484B81A474A2E168B60420"/>
    <w:rsid w:val="004C0BAA"/>
    <w:rPr>
      <w:rFonts w:eastAsiaTheme="minorHAnsi"/>
      <w:lang w:val="en-GB" w:eastAsia="en-US"/>
    </w:rPr>
  </w:style>
  <w:style w:type="paragraph" w:customStyle="1" w:styleId="BB234B21BC824621BE081FE0AC9CD29020">
    <w:name w:val="BB234B21BC824621BE081FE0AC9CD29020"/>
    <w:rsid w:val="004C0BAA"/>
    <w:rPr>
      <w:rFonts w:eastAsiaTheme="minorHAnsi"/>
      <w:lang w:val="en-GB" w:eastAsia="en-US"/>
    </w:rPr>
  </w:style>
  <w:style w:type="paragraph" w:customStyle="1" w:styleId="A8B9508B5FB44A01AA5F7F23638D9D0E20">
    <w:name w:val="A8B9508B5FB44A01AA5F7F23638D9D0E20"/>
    <w:rsid w:val="004C0BAA"/>
    <w:rPr>
      <w:rFonts w:eastAsiaTheme="minorHAnsi"/>
      <w:lang w:val="en-GB" w:eastAsia="en-US"/>
    </w:rPr>
  </w:style>
  <w:style w:type="paragraph" w:customStyle="1" w:styleId="99141D2E58B646A4B9EA6579E5D548333">
    <w:name w:val="99141D2E58B646A4B9EA6579E5D548333"/>
    <w:rsid w:val="004C0BAA"/>
    <w:rPr>
      <w:rFonts w:eastAsiaTheme="minorHAnsi"/>
      <w:lang w:val="en-GB" w:eastAsia="en-US"/>
    </w:rPr>
  </w:style>
  <w:style w:type="paragraph" w:customStyle="1" w:styleId="A57D9E42B1CA4D37BDA03D718F4762CD9">
    <w:name w:val="A57D9E42B1CA4D37BDA03D718F4762CD9"/>
    <w:rsid w:val="004C0BAA"/>
    <w:rPr>
      <w:rFonts w:eastAsiaTheme="minorHAnsi"/>
      <w:lang w:val="en-GB" w:eastAsia="en-US"/>
    </w:rPr>
  </w:style>
  <w:style w:type="paragraph" w:customStyle="1" w:styleId="1FAD274F6A314E92826A05A76CC1ECCA9">
    <w:name w:val="1FAD274F6A314E92826A05A76CC1ECCA9"/>
    <w:rsid w:val="004C0BAA"/>
    <w:rPr>
      <w:rFonts w:eastAsiaTheme="minorHAnsi"/>
      <w:lang w:val="en-GB" w:eastAsia="en-US"/>
    </w:rPr>
  </w:style>
  <w:style w:type="paragraph" w:customStyle="1" w:styleId="B5810CC60633448C8D111FD4B96943949">
    <w:name w:val="B5810CC60633448C8D111FD4B96943949"/>
    <w:rsid w:val="004C0BAA"/>
    <w:rPr>
      <w:rFonts w:eastAsiaTheme="minorHAnsi"/>
      <w:lang w:val="en-GB" w:eastAsia="en-US"/>
    </w:rPr>
  </w:style>
  <w:style w:type="paragraph" w:customStyle="1" w:styleId="ACFDE37AB56C4682810ED5F157E18D426">
    <w:name w:val="ACFDE37AB56C4682810ED5F157E18D426"/>
    <w:rsid w:val="004C0BAA"/>
    <w:rPr>
      <w:rFonts w:eastAsiaTheme="minorHAnsi"/>
      <w:lang w:val="en-GB" w:eastAsia="en-US"/>
    </w:rPr>
  </w:style>
  <w:style w:type="paragraph" w:customStyle="1" w:styleId="19C8CABA5DC3482CA8A4007E092C703713">
    <w:name w:val="19C8CABA5DC3482CA8A4007E092C703713"/>
    <w:rsid w:val="004C0BAA"/>
    <w:rPr>
      <w:rFonts w:eastAsiaTheme="minorHAnsi"/>
      <w:lang w:val="en-GB" w:eastAsia="en-US"/>
    </w:rPr>
  </w:style>
  <w:style w:type="paragraph" w:customStyle="1" w:styleId="2F99584B0F95449CA86FA553E7B1F57913">
    <w:name w:val="2F99584B0F95449CA86FA553E7B1F57913"/>
    <w:rsid w:val="004C0BAA"/>
    <w:rPr>
      <w:rFonts w:eastAsiaTheme="minorHAnsi"/>
      <w:lang w:val="en-GB" w:eastAsia="en-US"/>
    </w:rPr>
  </w:style>
  <w:style w:type="paragraph" w:customStyle="1" w:styleId="B9FFEB39F17148FB8F857C281CFBA87113">
    <w:name w:val="B9FFEB39F17148FB8F857C281CFBA87113"/>
    <w:rsid w:val="004C0BAA"/>
    <w:rPr>
      <w:rFonts w:eastAsiaTheme="minorHAnsi"/>
      <w:lang w:val="en-GB" w:eastAsia="en-US"/>
    </w:rPr>
  </w:style>
  <w:style w:type="paragraph" w:customStyle="1" w:styleId="C47FDA3EC85C4931B9CC2947213117977">
    <w:name w:val="C47FDA3EC85C4931B9CC2947213117977"/>
    <w:rsid w:val="004C0BAA"/>
    <w:rPr>
      <w:rFonts w:eastAsiaTheme="minorHAnsi"/>
      <w:lang w:val="en-GB" w:eastAsia="en-US"/>
    </w:rPr>
  </w:style>
  <w:style w:type="paragraph" w:customStyle="1" w:styleId="2DD0D113B1774F36B873A2836F5F1D497">
    <w:name w:val="2DD0D113B1774F36B873A2836F5F1D497"/>
    <w:rsid w:val="004C0BAA"/>
    <w:rPr>
      <w:rFonts w:eastAsiaTheme="minorHAnsi"/>
      <w:lang w:val="en-GB" w:eastAsia="en-US"/>
    </w:rPr>
  </w:style>
  <w:style w:type="paragraph" w:customStyle="1" w:styleId="20EE3129D9074770954833D88A25C09913">
    <w:name w:val="20EE3129D9074770954833D88A25C09913"/>
    <w:rsid w:val="004C0BAA"/>
    <w:rPr>
      <w:rFonts w:eastAsiaTheme="minorHAnsi"/>
      <w:lang w:val="en-GB" w:eastAsia="en-US"/>
    </w:rPr>
  </w:style>
  <w:style w:type="paragraph" w:customStyle="1" w:styleId="A17E5320B2BF4537A78FFABCC8BD022513">
    <w:name w:val="A17E5320B2BF4537A78FFABCC8BD022513"/>
    <w:rsid w:val="004C0BAA"/>
    <w:rPr>
      <w:rFonts w:eastAsiaTheme="minorHAnsi"/>
      <w:lang w:val="en-GB" w:eastAsia="en-US"/>
    </w:rPr>
  </w:style>
  <w:style w:type="paragraph" w:customStyle="1" w:styleId="FEB2B4A216954A07A05C2208A8B1C92A13">
    <w:name w:val="FEB2B4A216954A07A05C2208A8B1C92A13"/>
    <w:rsid w:val="004C0BAA"/>
    <w:rPr>
      <w:rFonts w:eastAsiaTheme="minorHAnsi"/>
      <w:lang w:val="en-GB" w:eastAsia="en-US"/>
    </w:rPr>
  </w:style>
  <w:style w:type="paragraph" w:customStyle="1" w:styleId="9D9829114712485E9DD2AD8BF0DC05311">
    <w:name w:val="9D9829114712485E9DD2AD8BF0DC05311"/>
    <w:rsid w:val="004C0BAA"/>
    <w:rPr>
      <w:rFonts w:eastAsiaTheme="minorHAnsi"/>
      <w:lang w:val="en-GB" w:eastAsia="en-US"/>
    </w:rPr>
  </w:style>
  <w:style w:type="paragraph" w:customStyle="1" w:styleId="0653E47DCE99448AB55DD414F71FD1BE1">
    <w:name w:val="0653E47DCE99448AB55DD414F71FD1BE1"/>
    <w:rsid w:val="004C0BAA"/>
    <w:rPr>
      <w:rFonts w:eastAsiaTheme="minorHAnsi"/>
      <w:lang w:val="en-GB" w:eastAsia="en-US"/>
    </w:rPr>
  </w:style>
  <w:style w:type="paragraph" w:customStyle="1" w:styleId="28DCB17A63274D5EBE31DD2B37344A4D1">
    <w:name w:val="28DCB17A63274D5EBE31DD2B37344A4D1"/>
    <w:rsid w:val="004C0BAA"/>
    <w:rPr>
      <w:rFonts w:eastAsiaTheme="minorHAnsi"/>
      <w:lang w:val="en-GB" w:eastAsia="en-US"/>
    </w:rPr>
  </w:style>
  <w:style w:type="paragraph" w:customStyle="1" w:styleId="1E38CCA5A22A464A9827B261AA3C82A41">
    <w:name w:val="1E38CCA5A22A464A9827B261AA3C82A41"/>
    <w:rsid w:val="004C0BAA"/>
    <w:rPr>
      <w:rFonts w:eastAsiaTheme="minorHAnsi"/>
      <w:lang w:val="en-GB" w:eastAsia="en-US"/>
    </w:rPr>
  </w:style>
  <w:style w:type="paragraph" w:customStyle="1" w:styleId="475B2EEC0003429F85412CD58B2EC3CD1">
    <w:name w:val="475B2EEC0003429F85412CD58B2EC3CD1"/>
    <w:rsid w:val="004C0BAA"/>
    <w:rPr>
      <w:rFonts w:eastAsiaTheme="minorHAnsi"/>
      <w:lang w:val="en-GB" w:eastAsia="en-US"/>
    </w:rPr>
  </w:style>
  <w:style w:type="paragraph" w:customStyle="1" w:styleId="F9120E7D2CDF43089FD47AF48DE95FCF1">
    <w:name w:val="F9120E7D2CDF43089FD47AF48DE95FCF1"/>
    <w:rsid w:val="004C0BAA"/>
    <w:rPr>
      <w:rFonts w:eastAsiaTheme="minorHAnsi"/>
      <w:lang w:val="en-GB" w:eastAsia="en-US"/>
    </w:rPr>
  </w:style>
  <w:style w:type="paragraph" w:customStyle="1" w:styleId="43A697588BAA4DD88FF90D931EA90DA81">
    <w:name w:val="43A697588BAA4DD88FF90D931EA90DA81"/>
    <w:rsid w:val="004C0BAA"/>
    <w:rPr>
      <w:rFonts w:eastAsiaTheme="minorHAnsi"/>
      <w:lang w:val="en-GB" w:eastAsia="en-US"/>
    </w:rPr>
  </w:style>
  <w:style w:type="paragraph" w:customStyle="1" w:styleId="63E3EDAC528F4A3BB67EDBA754F88CB71">
    <w:name w:val="63E3EDAC528F4A3BB67EDBA754F88CB71"/>
    <w:rsid w:val="004C0BAA"/>
    <w:rPr>
      <w:rFonts w:eastAsiaTheme="minorHAnsi"/>
      <w:lang w:val="en-GB" w:eastAsia="en-US"/>
    </w:rPr>
  </w:style>
  <w:style w:type="paragraph" w:customStyle="1" w:styleId="67FA632281614FEC82F049922AD3ACF41">
    <w:name w:val="67FA632281614FEC82F049922AD3ACF41"/>
    <w:rsid w:val="004C0BAA"/>
    <w:rPr>
      <w:rFonts w:eastAsiaTheme="minorHAnsi"/>
      <w:lang w:val="en-GB" w:eastAsia="en-US"/>
    </w:rPr>
  </w:style>
  <w:style w:type="paragraph" w:customStyle="1" w:styleId="AFED0896949E4A0AB6D7E1220F6914981">
    <w:name w:val="AFED0896949E4A0AB6D7E1220F6914981"/>
    <w:rsid w:val="004C0BAA"/>
    <w:rPr>
      <w:rFonts w:eastAsiaTheme="minorHAnsi"/>
      <w:lang w:val="en-GB" w:eastAsia="en-US"/>
    </w:rPr>
  </w:style>
  <w:style w:type="paragraph" w:customStyle="1" w:styleId="1D09E55E51A146E4957223FB84FBDEA21">
    <w:name w:val="1D09E55E51A146E4957223FB84FBDEA21"/>
    <w:rsid w:val="004C0BAA"/>
    <w:rPr>
      <w:rFonts w:eastAsiaTheme="minorHAnsi"/>
      <w:lang w:val="en-GB" w:eastAsia="en-US"/>
    </w:rPr>
  </w:style>
  <w:style w:type="paragraph" w:customStyle="1" w:styleId="94CE5D157A1943DEAFE9F6A583EC1EB31">
    <w:name w:val="94CE5D157A1943DEAFE9F6A583EC1EB31"/>
    <w:rsid w:val="004C0BAA"/>
    <w:rPr>
      <w:rFonts w:eastAsiaTheme="minorHAnsi"/>
      <w:lang w:val="en-GB" w:eastAsia="en-US"/>
    </w:rPr>
  </w:style>
  <w:style w:type="paragraph" w:customStyle="1" w:styleId="201367E01D414AB1BDC06C2B9F3C912A1">
    <w:name w:val="201367E01D414AB1BDC06C2B9F3C912A1"/>
    <w:rsid w:val="004C0BAA"/>
    <w:rPr>
      <w:rFonts w:eastAsiaTheme="minorHAnsi"/>
      <w:lang w:val="en-GB" w:eastAsia="en-US"/>
    </w:rPr>
  </w:style>
  <w:style w:type="paragraph" w:customStyle="1" w:styleId="014CBFCE54D0442F898EE8DD7025B1EF">
    <w:name w:val="014CBFCE54D0442F898EE8DD7025B1EF"/>
    <w:rsid w:val="004C0BAA"/>
    <w:rPr>
      <w:rFonts w:eastAsiaTheme="minorHAnsi"/>
      <w:lang w:val="en-GB" w:eastAsia="en-US"/>
    </w:rPr>
  </w:style>
  <w:style w:type="paragraph" w:customStyle="1" w:styleId="814E7C82D8184891BE5CDBD6BD1580E8">
    <w:name w:val="814E7C82D8184891BE5CDBD6BD1580E8"/>
    <w:rsid w:val="004C0BAA"/>
    <w:rPr>
      <w:rFonts w:eastAsiaTheme="minorHAnsi"/>
      <w:lang w:val="en-GB" w:eastAsia="en-US"/>
    </w:rPr>
  </w:style>
  <w:style w:type="paragraph" w:customStyle="1" w:styleId="91D8C7AD03054188884E852063500A77">
    <w:name w:val="91D8C7AD03054188884E852063500A77"/>
    <w:rsid w:val="004C0BAA"/>
    <w:rPr>
      <w:rFonts w:eastAsiaTheme="minorHAnsi"/>
      <w:lang w:val="en-GB" w:eastAsia="en-US"/>
    </w:rPr>
  </w:style>
  <w:style w:type="paragraph" w:customStyle="1" w:styleId="275BAD060E2041B69B64286BC719E21F">
    <w:name w:val="275BAD060E2041B69B64286BC719E21F"/>
    <w:rsid w:val="004C0BAA"/>
    <w:rPr>
      <w:rFonts w:eastAsiaTheme="minorHAnsi"/>
      <w:lang w:val="en-GB" w:eastAsia="en-US"/>
    </w:rPr>
  </w:style>
  <w:style w:type="paragraph" w:customStyle="1" w:styleId="5EECC5D03F654AF1A935B1063AFE4D9D">
    <w:name w:val="5EECC5D03F654AF1A935B1063AFE4D9D"/>
    <w:rsid w:val="004C0BAA"/>
    <w:rPr>
      <w:rFonts w:eastAsiaTheme="minorHAnsi"/>
      <w:lang w:val="en-GB" w:eastAsia="en-US"/>
    </w:rPr>
  </w:style>
  <w:style w:type="paragraph" w:customStyle="1" w:styleId="A09B0064219346098D3765C8C48329D0">
    <w:name w:val="A09B0064219346098D3765C8C48329D0"/>
    <w:rsid w:val="004C0BAA"/>
    <w:rPr>
      <w:rFonts w:eastAsiaTheme="minorHAnsi"/>
      <w:lang w:val="en-GB" w:eastAsia="en-US"/>
    </w:rPr>
  </w:style>
  <w:style w:type="paragraph" w:customStyle="1" w:styleId="A0CF30E6AA7B419DAA547895EC704C02">
    <w:name w:val="A0CF30E6AA7B419DAA547895EC704C02"/>
    <w:rsid w:val="004C0BAA"/>
    <w:rPr>
      <w:rFonts w:eastAsiaTheme="minorHAnsi"/>
      <w:lang w:val="en-GB" w:eastAsia="en-US"/>
    </w:rPr>
  </w:style>
  <w:style w:type="paragraph" w:customStyle="1" w:styleId="E3081CFA825A4C60946F96E16EA750E0">
    <w:name w:val="E3081CFA825A4C60946F96E16EA750E0"/>
    <w:rsid w:val="004C0BAA"/>
    <w:rPr>
      <w:rFonts w:eastAsiaTheme="minorHAnsi"/>
      <w:lang w:val="en-GB" w:eastAsia="en-US"/>
    </w:rPr>
  </w:style>
  <w:style w:type="paragraph" w:customStyle="1" w:styleId="67B596C04EDC4C4797229B8CAAC1F804">
    <w:name w:val="67B596C04EDC4C4797229B8CAAC1F804"/>
    <w:rsid w:val="004C0BAA"/>
    <w:rPr>
      <w:rFonts w:eastAsiaTheme="minorHAnsi"/>
      <w:lang w:val="en-GB" w:eastAsia="en-US"/>
    </w:rPr>
  </w:style>
  <w:style w:type="paragraph" w:customStyle="1" w:styleId="CC9EE221C45948DE96C209EAD3726DE7">
    <w:name w:val="CC9EE221C45948DE96C209EAD3726DE7"/>
    <w:rsid w:val="004C0BAA"/>
    <w:rPr>
      <w:rFonts w:eastAsiaTheme="minorHAnsi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2015-12-11T00:00:00</PublishDate>
  <Abstract/>
  <CompanyAddress/>
  <CompanyPhone/>
  <CompanyFax/>
  <CompanyEmail/>
</CoverPageProperties>
</file>

<file path=customXml/item2.xml><?xml version="1.0" encoding="utf-8"?>
<root>
  <T1/>
  <T2/>
  <T3/>
  <Primary1/>
  <Primary2/>
  <Sec1/>
  <Sec2/>
  <Sec3/>
</root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CBB0B91-F83B-4892-A323-8AAE23BDFF3E}">
  <ds:schemaRefs/>
</ds:datastoreItem>
</file>

<file path=customXml/itemProps3.xml><?xml version="1.0" encoding="utf-8"?>
<ds:datastoreItem xmlns:ds="http://schemas.openxmlformats.org/officeDocument/2006/customXml" ds:itemID="{08B34C5A-3C46-4B1B-A7D4-22B5CD7D7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Data extraction V2c</Template>
  <TotalTime>421</TotalTime>
  <Pages>4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Exercise and OA – NMA of RCT</vt:lpstr>
    </vt:vector>
  </TitlesOfParts>
  <Company>University of Nottingham</Company>
  <LinksUpToDate>false</LinksUpToDate>
  <CharactersWithSpaces>5114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Exercise and OA – NMA of RCT</dc:title>
  <dc:creator>Siew Li</dc:creator>
  <cp:lastModifiedBy>Goh Siew Li</cp:lastModifiedBy>
  <cp:revision>16</cp:revision>
  <dcterms:created xsi:type="dcterms:W3CDTF">2016-01-10T22:38:00Z</dcterms:created>
  <dcterms:modified xsi:type="dcterms:W3CDTF">2016-06-13T14:07:00Z</dcterms:modified>
</cp:coreProperties>
</file>