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91" w:rsidRPr="001E0B7C" w:rsidRDefault="00873691" w:rsidP="001E0B7C">
      <w:pPr>
        <w:spacing w:after="0" w:line="360" w:lineRule="auto"/>
        <w:jc w:val="center"/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</w:pPr>
      <w:r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  </w:t>
      </w:r>
      <w:r w:rsidR="00A147F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Q</w:t>
      </w:r>
      <w:r w:rsidR="0096573B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UALITY ASSESSMENT FORM</w:t>
      </w:r>
      <w:r w:rsidRPr="00F019DC">
        <w:rPr>
          <w:rFonts w:ascii="Arial" w:hAnsi="Arial" w:cs="Arial"/>
          <w:b/>
          <w:sz w:val="28"/>
          <w:szCs w:val="28"/>
          <w:highlight w:val="black"/>
        </w:rPr>
        <w:t>_</w:t>
      </w:r>
      <w:r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    </w:t>
      </w:r>
      <w:r w:rsidRPr="00F019DC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</w:p>
    <w:p w:rsidR="00A147FC" w:rsidRDefault="00A147FC" w:rsidP="0074110F">
      <w:pPr>
        <w:tabs>
          <w:tab w:val="left" w:pos="1560"/>
        </w:tabs>
        <w:spacing w:after="0" w:line="480" w:lineRule="auto"/>
        <w:rPr>
          <w:rFonts w:ascii="Arial" w:hAnsi="Arial" w:cs="Arial"/>
          <w:b/>
        </w:rPr>
      </w:pPr>
    </w:p>
    <w:p w:rsidR="0070461C" w:rsidRPr="00A02465" w:rsidRDefault="00A02465" w:rsidP="0074110F">
      <w:pPr>
        <w:tabs>
          <w:tab w:val="left" w:pos="156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Date of review</w:t>
      </w:r>
      <w:r>
        <w:rPr>
          <w:rFonts w:ascii="Arial" w:hAnsi="Arial" w:cs="Arial"/>
          <w:b/>
        </w:rPr>
        <w:tab/>
      </w:r>
      <w:r w:rsidR="0070461C" w:rsidRPr="00A02465">
        <w:rPr>
          <w:rFonts w:ascii="Arial" w:hAnsi="Arial" w:cs="Arial"/>
          <w:b/>
        </w:rPr>
        <w:t>:</w:t>
      </w:r>
      <w:r w:rsidR="0070461C" w:rsidRPr="00A0246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546792543"/>
          <w:placeholder>
            <w:docPart w:val="05B4275C7FBE4AC2B44AF9A0684A9641"/>
          </w:placeholder>
          <w:showingPlcHdr/>
          <w:date>
            <w:dateFormat w:val="d/M/yyyy"/>
            <w:lid w:val="en-MY"/>
            <w:storeMappedDataAs w:val="dateTime"/>
            <w:calendar w:val="gregorian"/>
          </w:date>
        </w:sdtPr>
        <w:sdtEndPr/>
        <w:sdtContent>
          <w:r w:rsidR="0070461C" w:rsidRPr="00A02465">
            <w:rPr>
              <w:rStyle w:val="PlaceholderText"/>
              <w:rFonts w:ascii="Arial" w:hAnsi="Arial" w:cs="Arial"/>
            </w:rPr>
            <w:t>enter a date.</w:t>
          </w:r>
        </w:sdtContent>
      </w:sdt>
      <w:r w:rsidR="0070461C" w:rsidRPr="00A02465">
        <w:rPr>
          <w:rFonts w:ascii="Arial" w:hAnsi="Arial" w:cs="Arial"/>
        </w:rPr>
        <w:t xml:space="preserve">                    </w:t>
      </w:r>
      <w:r w:rsidR="00B57F7F">
        <w:rPr>
          <w:rFonts w:ascii="Arial" w:hAnsi="Arial" w:cs="Arial"/>
        </w:rPr>
        <w:t xml:space="preserve">         </w:t>
      </w:r>
      <w:r w:rsidR="0070461C" w:rsidRPr="00A02465">
        <w:rPr>
          <w:rFonts w:ascii="Arial" w:hAnsi="Arial" w:cs="Arial"/>
        </w:rPr>
        <w:t xml:space="preserve"> </w:t>
      </w:r>
      <w:r w:rsidR="0070461C" w:rsidRPr="00A02465">
        <w:rPr>
          <w:rFonts w:ascii="Arial" w:hAnsi="Arial" w:cs="Arial"/>
          <w:b/>
        </w:rPr>
        <w:t xml:space="preserve">ID of </w:t>
      </w:r>
      <w:proofErr w:type="gramStart"/>
      <w:r w:rsidR="0070461C" w:rsidRPr="00A02465">
        <w:rPr>
          <w:rFonts w:ascii="Arial" w:hAnsi="Arial" w:cs="Arial"/>
          <w:b/>
        </w:rPr>
        <w:t>reviewer</w:t>
      </w:r>
      <w:r w:rsidR="00A05E21" w:rsidRPr="00A02465">
        <w:rPr>
          <w:rFonts w:ascii="Arial" w:hAnsi="Arial" w:cs="Arial"/>
          <w:b/>
        </w:rPr>
        <w:t xml:space="preserve"> </w:t>
      </w:r>
      <w:r w:rsidR="0070461C" w:rsidRPr="00A02465">
        <w:rPr>
          <w:rFonts w:ascii="Arial" w:hAnsi="Arial" w:cs="Arial"/>
          <w:b/>
        </w:rPr>
        <w:t>:</w:t>
      </w:r>
      <w:proofErr w:type="gramEnd"/>
      <w:r w:rsidR="0070461C" w:rsidRPr="00A0246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8046639"/>
          <w:placeholder>
            <w:docPart w:val="0CD7A042C3574D179417B202F3C17225"/>
          </w:placeholder>
          <w:showingPlcHdr/>
        </w:sdtPr>
        <w:sdtEndPr/>
        <w:sdtContent>
          <w:r w:rsidR="0070461C" w:rsidRPr="00A02465">
            <w:rPr>
              <w:rStyle w:val="PlaceholderText"/>
              <w:rFonts w:ascii="Arial" w:hAnsi="Arial" w:cs="Arial"/>
            </w:rPr>
            <w:t>enter initials</w:t>
          </w:r>
        </w:sdtContent>
      </w:sdt>
      <w:r w:rsidR="0070461C" w:rsidRPr="00A02465">
        <w:rPr>
          <w:rFonts w:ascii="Arial" w:hAnsi="Arial" w:cs="Arial"/>
        </w:rPr>
        <w:t xml:space="preserve">   </w:t>
      </w:r>
    </w:p>
    <w:p w:rsidR="0070461C" w:rsidRPr="00A02465" w:rsidRDefault="0070461C" w:rsidP="0074110F">
      <w:pPr>
        <w:tabs>
          <w:tab w:val="left" w:pos="1560"/>
        </w:tabs>
        <w:spacing w:after="0" w:line="480" w:lineRule="auto"/>
        <w:rPr>
          <w:rFonts w:ascii="Arial" w:hAnsi="Arial" w:cs="Arial"/>
        </w:rPr>
      </w:pPr>
      <w:r w:rsidRPr="00A02465">
        <w:rPr>
          <w:rFonts w:ascii="Arial" w:hAnsi="Arial" w:cs="Arial"/>
          <w:b/>
        </w:rPr>
        <w:t>Title of article</w:t>
      </w:r>
      <w:r w:rsidR="00A02465">
        <w:rPr>
          <w:rFonts w:ascii="Arial" w:hAnsi="Arial" w:cs="Arial"/>
          <w:b/>
        </w:rPr>
        <w:tab/>
      </w:r>
      <w:r w:rsidRPr="00A02465">
        <w:rPr>
          <w:rFonts w:ascii="Arial" w:hAnsi="Arial" w:cs="Arial"/>
          <w:b/>
        </w:rPr>
        <w:t xml:space="preserve">: </w:t>
      </w:r>
      <w:r w:rsidRPr="00A0246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3781383"/>
          <w:placeholder>
            <w:docPart w:val="88D600C338B141879954A75839EA4345"/>
          </w:placeholder>
          <w:showingPlcHdr/>
        </w:sdtPr>
        <w:sdtEndPr/>
        <w:sdtContent>
          <w:r w:rsidRPr="00A02465">
            <w:rPr>
              <w:rStyle w:val="PlaceholderText"/>
              <w:rFonts w:ascii="Arial" w:hAnsi="Arial" w:cs="Arial"/>
            </w:rPr>
            <w:t>enter article title.</w:t>
          </w:r>
        </w:sdtContent>
      </w:sdt>
      <w:r w:rsidRPr="00A02465">
        <w:rPr>
          <w:rFonts w:ascii="Arial" w:hAnsi="Arial" w:cs="Arial"/>
        </w:rPr>
        <w:t xml:space="preserve"> </w:t>
      </w:r>
      <w:r w:rsidR="00CB78B4">
        <w:rPr>
          <w:rFonts w:ascii="Arial" w:hAnsi="Arial" w:cs="Arial"/>
        </w:rPr>
        <w:t xml:space="preserve">         </w:t>
      </w:r>
      <w:r w:rsidR="00CB78B4">
        <w:rPr>
          <w:rFonts w:ascii="Arial" w:hAnsi="Arial" w:cs="Arial"/>
        </w:rPr>
        <w:tab/>
        <w:t xml:space="preserve">       Comments: </w:t>
      </w:r>
      <w:sdt>
        <w:sdtPr>
          <w:rPr>
            <w:rFonts w:ascii="Arial" w:hAnsi="Arial" w:cs="Arial"/>
            <w:color w:val="808080" w:themeColor="background1" w:themeShade="80"/>
          </w:rPr>
          <w:id w:val="-1555694004"/>
          <w:placeholder>
            <w:docPart w:val="D763061F076149E89A4A9AE577EF92FF"/>
          </w:placeholder>
          <w:showingPlcHdr/>
          <w:text/>
        </w:sdtPr>
        <w:sdtEndPr>
          <w:rPr>
            <w:color w:val="auto"/>
          </w:rPr>
        </w:sdtEndPr>
        <w:sdtContent>
          <w:r w:rsidR="00CB78B4" w:rsidRPr="00CB78B4">
            <w:rPr>
              <w:rFonts w:ascii="Arial" w:hAnsi="Arial" w:cs="Arial"/>
              <w:color w:val="808080" w:themeColor="background1" w:themeShade="80"/>
            </w:rPr>
            <w:t xml:space="preserve"> </w:t>
          </w:r>
          <w:r w:rsidR="00CB78B4">
            <w:rPr>
              <w:rFonts w:ascii="Arial" w:hAnsi="Arial" w:cs="Arial"/>
              <w:color w:val="808080" w:themeColor="background1" w:themeShade="80"/>
            </w:rPr>
            <w:t>e</w:t>
          </w:r>
          <w:r w:rsidR="00CB78B4" w:rsidRPr="00CB78B4">
            <w:rPr>
              <w:rFonts w:ascii="Arial" w:hAnsi="Arial" w:cs="Arial"/>
              <w:color w:val="808080" w:themeColor="background1" w:themeShade="80"/>
            </w:rPr>
            <w:t xml:space="preserve">nter any </w:t>
          </w:r>
          <w:r w:rsidR="00CB78B4">
            <w:rPr>
              <w:rFonts w:ascii="Arial" w:hAnsi="Arial" w:cs="Arial"/>
              <w:color w:val="808080" w:themeColor="background1" w:themeShade="80"/>
            </w:rPr>
            <w:t>c</w:t>
          </w:r>
          <w:r w:rsidR="00CB78B4" w:rsidRPr="00CB78B4">
            <w:rPr>
              <w:rFonts w:ascii="Arial" w:hAnsi="Arial" w:cs="Arial"/>
              <w:color w:val="808080" w:themeColor="background1" w:themeShade="80"/>
            </w:rPr>
            <w:t>omments</w:t>
          </w:r>
        </w:sdtContent>
      </w:sdt>
    </w:p>
    <w:p w:rsidR="00617148" w:rsidRDefault="0070461C" w:rsidP="00CB78B4">
      <w:pPr>
        <w:tabs>
          <w:tab w:val="left" w:pos="1560"/>
          <w:tab w:val="left" w:pos="3553"/>
          <w:tab w:val="center" w:pos="4513"/>
        </w:tabs>
        <w:spacing w:after="0" w:line="480" w:lineRule="auto"/>
        <w:rPr>
          <w:rFonts w:ascii="Arial" w:hAnsi="Arial" w:cs="Arial"/>
          <w:b/>
        </w:rPr>
      </w:pPr>
      <w:r w:rsidRPr="00A02465">
        <w:rPr>
          <w:rFonts w:ascii="Arial" w:hAnsi="Arial" w:cs="Arial"/>
          <w:b/>
        </w:rPr>
        <w:t>Author</w:t>
      </w:r>
      <w:r w:rsidR="004E4EFD" w:rsidRPr="00A02465">
        <w:rPr>
          <w:rFonts w:ascii="Arial" w:hAnsi="Arial" w:cs="Arial"/>
          <w:b/>
        </w:rPr>
        <w:t>(s)</w:t>
      </w:r>
      <w:r w:rsidR="00A02465">
        <w:rPr>
          <w:rFonts w:ascii="Arial" w:hAnsi="Arial" w:cs="Arial"/>
          <w:b/>
        </w:rPr>
        <w:t xml:space="preserve">    </w:t>
      </w:r>
      <w:r w:rsidR="004E4EFD" w:rsidRPr="00A02465">
        <w:rPr>
          <w:rFonts w:ascii="Arial" w:hAnsi="Arial" w:cs="Arial"/>
          <w:b/>
        </w:rPr>
        <w:t xml:space="preserve">   </w:t>
      </w:r>
      <w:r w:rsidR="00A02465">
        <w:rPr>
          <w:rFonts w:ascii="Arial" w:hAnsi="Arial" w:cs="Arial"/>
          <w:b/>
        </w:rPr>
        <w:t xml:space="preserve"> </w:t>
      </w:r>
      <w:r w:rsidR="00A02465">
        <w:rPr>
          <w:rFonts w:ascii="Arial" w:hAnsi="Arial" w:cs="Arial"/>
          <w:b/>
        </w:rPr>
        <w:tab/>
      </w:r>
      <w:r w:rsidRPr="00A02465">
        <w:rPr>
          <w:rFonts w:ascii="Arial" w:hAnsi="Arial" w:cs="Arial"/>
          <w:b/>
        </w:rPr>
        <w:t xml:space="preserve">:  </w:t>
      </w:r>
      <w:sdt>
        <w:sdtPr>
          <w:rPr>
            <w:rFonts w:ascii="Arial" w:hAnsi="Arial" w:cs="Arial"/>
            <w:b/>
          </w:rPr>
          <w:id w:val="526370822"/>
          <w:placeholder>
            <w:docPart w:val="4652C728DB50484B81A474A2E168B604"/>
          </w:placeholder>
          <w:showingPlcHdr/>
        </w:sdtPr>
        <w:sdtEndPr/>
        <w:sdtContent>
          <w:r w:rsidRPr="00A02465">
            <w:rPr>
              <w:rStyle w:val="PlaceholderText"/>
              <w:rFonts w:ascii="Arial" w:hAnsi="Arial" w:cs="Arial"/>
            </w:rPr>
            <w:t>first 3 authors.</w:t>
          </w:r>
        </w:sdtContent>
      </w:sdt>
      <w:r w:rsidRPr="00A02465">
        <w:rPr>
          <w:rFonts w:ascii="Arial" w:hAnsi="Arial" w:cs="Arial"/>
          <w:b/>
        </w:rPr>
        <w:tab/>
      </w:r>
    </w:p>
    <w:p w:rsidR="00873691" w:rsidRDefault="00873691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CB557E" w:rsidRPr="00A02465" w:rsidRDefault="00CB557E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tbl>
      <w:tblPr>
        <w:tblStyle w:val="TableGrid"/>
        <w:tblW w:w="9322" w:type="dxa"/>
        <w:tblBorders>
          <w:top w:val="single" w:sz="18" w:space="0" w:color="auto"/>
          <w:left w:val="none" w:sz="0" w:space="0" w:color="auto"/>
          <w:bottom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992"/>
        <w:gridCol w:w="992"/>
      </w:tblGrid>
      <w:tr w:rsidR="0026795C" w:rsidRPr="00A02465" w:rsidTr="006E009F">
        <w:tc>
          <w:tcPr>
            <w:tcW w:w="6345" w:type="dxa"/>
            <w:tcBorders>
              <w:top w:val="single" w:sz="18" w:space="0" w:color="auto"/>
              <w:bottom w:val="single" w:sz="4" w:space="0" w:color="auto"/>
            </w:tcBorders>
          </w:tcPr>
          <w:p w:rsidR="0026795C" w:rsidRPr="00A02465" w:rsidRDefault="0026795C" w:rsidP="00F019DC">
            <w:pPr>
              <w:spacing w:line="360" w:lineRule="auto"/>
              <w:rPr>
                <w:rFonts w:ascii="Arial" w:hAnsi="Arial" w:cs="Arial"/>
                <w:i/>
              </w:rPr>
            </w:pPr>
            <w:r w:rsidRPr="00A02465">
              <w:rPr>
                <w:rFonts w:ascii="Arial" w:hAnsi="Arial" w:cs="Arial"/>
                <w:i/>
              </w:rPr>
              <w:t>Please see Appendix 1 for criteria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</w:tcPr>
          <w:p w:rsidR="0026795C" w:rsidRPr="00A02465" w:rsidRDefault="0026795C" w:rsidP="00F019DC">
            <w:p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Yes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26795C" w:rsidRPr="00A02465" w:rsidRDefault="0026795C" w:rsidP="00F019DC">
            <w:p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No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:rsidR="0026795C" w:rsidRPr="00A02465" w:rsidRDefault="0026795C" w:rsidP="00F019DC">
            <w:p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Unclear</w:t>
            </w:r>
          </w:p>
        </w:tc>
      </w:tr>
      <w:tr w:rsidR="0026795C" w:rsidRPr="00A02465" w:rsidTr="006E009F">
        <w:tc>
          <w:tcPr>
            <w:tcW w:w="6345" w:type="dxa"/>
            <w:tcBorders>
              <w:top w:val="single" w:sz="4" w:space="0" w:color="auto"/>
            </w:tcBorders>
          </w:tcPr>
          <w:p w:rsidR="0026795C" w:rsidRDefault="0026795C" w:rsidP="0009156D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 xml:space="preserve">Was the randomisation procedure adequate? 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-1429646324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</w:tcBorders>
              </w:tcPr>
              <w:p w:rsidR="0026795C" w:rsidRPr="00A02465" w:rsidRDefault="0026795C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69171794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</w:tcBorders>
              </w:tcPr>
              <w:p w:rsidR="0026795C" w:rsidRPr="00A02465" w:rsidRDefault="0026795C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6589715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right w:val="nil"/>
                </w:tcBorders>
              </w:tcPr>
              <w:p w:rsidR="0026795C" w:rsidRPr="00A02465" w:rsidRDefault="0026795C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1E0B7C" w:rsidRPr="00A02465" w:rsidTr="006E009F">
        <w:tc>
          <w:tcPr>
            <w:tcW w:w="6345" w:type="dxa"/>
          </w:tcPr>
          <w:p w:rsidR="001E0B7C" w:rsidRDefault="001E0B7C" w:rsidP="007316DB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there more than 100 subjects in each treatment group</w:t>
            </w:r>
            <w:r w:rsidRPr="00A02465">
              <w:rPr>
                <w:rFonts w:ascii="Arial" w:hAnsi="Arial" w:cs="Arial"/>
              </w:rPr>
              <w:t>?</w:t>
            </w:r>
            <w:r w:rsidR="00826AAA">
              <w:rPr>
                <w:rFonts w:ascii="Arial" w:hAnsi="Arial" w:cs="Arial"/>
              </w:rPr>
              <w:t xml:space="preserve"> 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-1725441013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1E0B7C" w:rsidRPr="00A02465" w:rsidRDefault="001E0B7C" w:rsidP="007316DB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003056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1E0B7C" w:rsidRPr="00A02465" w:rsidRDefault="001E0B7C" w:rsidP="007316DB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1748915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1E0B7C" w:rsidRPr="00A02465" w:rsidRDefault="001E0B7C" w:rsidP="007316DB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26795C" w:rsidRPr="00A02465" w:rsidTr="006E009F">
        <w:tc>
          <w:tcPr>
            <w:tcW w:w="6345" w:type="dxa"/>
          </w:tcPr>
          <w:p w:rsidR="0026795C" w:rsidRDefault="0026795C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Was the treatment allocation adequately concealed?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-1788885361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26795C" w:rsidRPr="00A02465" w:rsidRDefault="0026795C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52134770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26795C" w:rsidRPr="00A02465" w:rsidRDefault="0026795C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4764545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26795C" w:rsidRPr="00A02465" w:rsidRDefault="00A05E21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Were physicians blinded to the intervention?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856242327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09156D" w:rsidRPr="00A02465" w:rsidRDefault="0009156D" w:rsidP="00E07283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Tahoma" w:hAnsi="Tahoma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34769335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09156D" w:rsidRPr="00A02465" w:rsidRDefault="0009156D" w:rsidP="00E07283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83253396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09156D" w:rsidRPr="00A02465" w:rsidRDefault="0009156D" w:rsidP="00E07283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patients blinded to the intervention?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1992672008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Tahoma" w:hAnsi="Tahoma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3452018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89234823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09156D" w:rsidRPr="00A02465" w:rsidRDefault="001B28C7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MS UI Gothic" w:eastAsia="MS UI Gothic" w:hAnsi="MS UI Gothic" w:cs="MS UI Gothic" w:hint="eastAsia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Were outcome assessors blinded to the intervention?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1616091084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7167953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91621709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Was incomplete outcome data ade</w:t>
            </w:r>
            <w:r w:rsidRPr="00FE5396">
              <w:rPr>
                <w:rFonts w:ascii="Arial" w:hAnsi="Arial" w:cs="Arial"/>
                <w:sz w:val="20"/>
              </w:rPr>
              <w:t>q</w:t>
            </w:r>
            <w:r w:rsidRPr="00A02465">
              <w:rPr>
                <w:rFonts w:ascii="Arial" w:hAnsi="Arial" w:cs="Arial"/>
              </w:rPr>
              <w:t>uately assessed?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2134518487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4792909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40722488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Was intention-to-treat analysis used?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-1690285257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14125876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6189916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right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09156D" w:rsidRPr="00A02465" w:rsidTr="006E009F">
        <w:tc>
          <w:tcPr>
            <w:tcW w:w="6345" w:type="dxa"/>
            <w:tcBorders>
              <w:bottom w:val="nil"/>
            </w:tcBorders>
          </w:tcPr>
          <w:p w:rsidR="0009156D" w:rsidRDefault="0009156D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</w:rPr>
              <w:t>Were the treatment and control group similar at baseline?</w:t>
            </w:r>
          </w:p>
          <w:p w:rsidR="00826AAA" w:rsidRPr="00A02465" w:rsidRDefault="00826AAA" w:rsidP="00826AAA">
            <w:pPr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</w:tc>
        <w:sdt>
          <w:sdtPr>
            <w:rPr>
              <w:rFonts w:ascii="Arial" w:hAnsi="Arial" w:cs="Arial"/>
            </w:rPr>
            <w:id w:val="191729377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  <w:tcBorders>
                  <w:bottom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88731933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bottom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82268578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bottom w:val="nil"/>
                  <w:right w:val="nil"/>
                </w:tcBorders>
              </w:tcPr>
              <w:p w:rsidR="0009156D" w:rsidRPr="00A02465" w:rsidRDefault="0009156D" w:rsidP="00F019DC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  <w:tr w:rsidR="006E009F" w:rsidRPr="00A02465" w:rsidTr="006E009F">
        <w:tc>
          <w:tcPr>
            <w:tcW w:w="6345" w:type="dxa"/>
            <w:tcBorders>
              <w:top w:val="nil"/>
              <w:bottom w:val="nil"/>
            </w:tcBorders>
          </w:tcPr>
          <w:p w:rsidR="006E009F" w:rsidRPr="00A02465" w:rsidRDefault="006E009F" w:rsidP="00F019DC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E5396">
              <w:rPr>
                <w:rFonts w:ascii="Arial" w:hAnsi="Arial" w:cs="Arial"/>
              </w:rPr>
              <w:t>Are all pre-specified outcomes of interest reported in the pre-specified way?</w:t>
            </w:r>
          </w:p>
        </w:tc>
        <w:sdt>
          <w:sdtPr>
            <w:rPr>
              <w:rFonts w:ascii="Arial" w:hAnsi="Arial" w:cs="Arial"/>
            </w:rPr>
            <w:id w:val="-1983376104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bottom w:val="nil"/>
                </w:tcBorders>
              </w:tcPr>
              <w:p w:rsidR="006E009F" w:rsidRPr="00A02465" w:rsidRDefault="006E009F" w:rsidP="00CE7987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4360667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top w:val="nil"/>
                  <w:bottom w:val="nil"/>
                </w:tcBorders>
              </w:tcPr>
              <w:p w:rsidR="006E009F" w:rsidRPr="00A02465" w:rsidRDefault="006E009F" w:rsidP="00CE7987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2090229"/>
            <w14:checkbox>
              <w14:checked w14:val="0"/>
              <w14:checkedState w14:val="2612" w14:font="Tahoma"/>
              <w14:uncheckedState w14:val="2610" w14:font="Tahoma"/>
            </w14:checkbox>
          </w:sdtPr>
          <w:sdtEndPr/>
          <w:sdtContent>
            <w:tc>
              <w:tcPr>
                <w:tcW w:w="992" w:type="dxa"/>
                <w:tcBorders>
                  <w:top w:val="nil"/>
                  <w:bottom w:val="nil"/>
                  <w:right w:val="nil"/>
                </w:tcBorders>
              </w:tcPr>
              <w:p w:rsidR="006E009F" w:rsidRPr="00A02465" w:rsidRDefault="006E009F" w:rsidP="00CE7987">
                <w:pPr>
                  <w:spacing w:line="360" w:lineRule="auto"/>
                  <w:rPr>
                    <w:rFonts w:ascii="Arial" w:hAnsi="Arial" w:cs="Arial"/>
                  </w:rPr>
                </w:pPr>
                <w:r w:rsidRPr="00A02465">
                  <w:rPr>
                    <w:rFonts w:ascii="Arial Unicode MS" w:eastAsia="MS Gothic" w:hAnsi="Arial Unicode MS" w:cs="Arial Unicode MS"/>
                  </w:rPr>
                  <w:t>☐</w:t>
                </w:r>
              </w:p>
            </w:tc>
          </w:sdtContent>
        </w:sdt>
      </w:tr>
    </w:tbl>
    <w:p w:rsidR="00CB78B4" w:rsidRDefault="00CB78B4" w:rsidP="00631EC4">
      <w:pPr>
        <w:tabs>
          <w:tab w:val="left" w:pos="1842"/>
        </w:tabs>
        <w:spacing w:after="0"/>
        <w:rPr>
          <w:b/>
          <w:i/>
        </w:rPr>
      </w:pPr>
    </w:p>
    <w:p w:rsidR="00CB78B4" w:rsidRDefault="00CB78B4" w:rsidP="00631EC4">
      <w:pPr>
        <w:tabs>
          <w:tab w:val="left" w:pos="1842"/>
        </w:tabs>
        <w:spacing w:after="0"/>
        <w:rPr>
          <w:b/>
          <w:i/>
        </w:rPr>
        <w:sectPr w:rsidR="00CB78B4" w:rsidSect="00E9166C">
          <w:headerReference w:type="default" r:id="rId11"/>
          <w:footerReference w:type="default" r:id="rId12"/>
          <w:pgSz w:w="11906" w:h="16838"/>
          <w:pgMar w:top="568" w:right="1440" w:bottom="1440" w:left="1440" w:header="711" w:footer="708" w:gutter="0"/>
          <w:cols w:space="708"/>
          <w:docGrid w:linePitch="360"/>
        </w:sectPr>
      </w:pPr>
    </w:p>
    <w:p w:rsidR="00631EC4" w:rsidRPr="00FE5396" w:rsidRDefault="00631EC4" w:rsidP="00631EC4">
      <w:pPr>
        <w:tabs>
          <w:tab w:val="left" w:pos="1842"/>
        </w:tabs>
        <w:spacing w:after="0"/>
        <w:rPr>
          <w:rFonts w:ascii="Arial" w:hAnsi="Arial" w:cs="Arial"/>
        </w:rPr>
      </w:pPr>
      <w:r w:rsidRPr="00FE5396">
        <w:rPr>
          <w:rFonts w:ascii="Arial" w:hAnsi="Arial" w:cs="Arial"/>
          <w:b/>
          <w:i/>
        </w:rPr>
        <w:lastRenderedPageBreak/>
        <w:t>Criteria for risk of bias assessment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322"/>
      </w:tblGrid>
      <w:tr w:rsidR="00FE5396" w:rsidRPr="00FE5396" w:rsidTr="006E009F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FE5396" w:rsidRPr="00FE5396" w:rsidRDefault="00FE5396" w:rsidP="00631EC4">
            <w:pPr>
              <w:tabs>
                <w:tab w:val="left" w:pos="1842"/>
              </w:tabs>
              <w:spacing w:before="24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Crit</w:t>
            </w:r>
            <w:bookmarkStart w:id="0" w:name="_GoBack"/>
            <w:bookmarkEnd w:id="0"/>
            <w:r w:rsidRPr="00FE5396">
              <w:rPr>
                <w:rFonts w:ascii="Arial" w:hAnsi="Arial" w:cs="Arial"/>
              </w:rPr>
              <w:t>eria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E5396" w:rsidRPr="00FE5396" w:rsidRDefault="00FE5396" w:rsidP="00631EC4">
            <w:pPr>
              <w:tabs>
                <w:tab w:val="left" w:pos="1842"/>
              </w:tabs>
              <w:spacing w:before="24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Yes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</w:tcPr>
          <w:p w:rsidR="00FE5396" w:rsidRPr="00FE5396" w:rsidRDefault="00FE5396" w:rsidP="00631EC4">
            <w:pPr>
              <w:tabs>
                <w:tab w:val="left" w:pos="1842"/>
              </w:tabs>
              <w:spacing w:before="24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No</w:t>
            </w:r>
          </w:p>
        </w:tc>
      </w:tr>
      <w:tr w:rsidR="00FE5396" w:rsidRPr="00FE5396" w:rsidTr="006E009F">
        <w:tc>
          <w:tcPr>
            <w:tcW w:w="2518" w:type="dxa"/>
            <w:tcBorders>
              <w:top w:val="single" w:sz="4" w:space="0" w:color="auto"/>
            </w:tcBorders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Was the randomisation procedure adequate?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E5396" w:rsidRPr="00FE5396" w:rsidRDefault="00FE5396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 random component in the sequence generation process is used, such as: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Using to a random number table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Using a computer random number generator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Tossing a coin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Shuffling cards or envelopes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Throwing dice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Drawing lots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7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Minimisation</w:t>
            </w:r>
          </w:p>
        </w:tc>
        <w:tc>
          <w:tcPr>
            <w:tcW w:w="3322" w:type="dxa"/>
            <w:tcBorders>
              <w:top w:val="single" w:sz="4" w:space="0" w:color="auto"/>
            </w:tcBorders>
          </w:tcPr>
          <w:p w:rsidR="00FE5396" w:rsidRPr="00FE5396" w:rsidRDefault="0001684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E5396" w:rsidRPr="00FE5396">
              <w:rPr>
                <w:rFonts w:ascii="Arial" w:hAnsi="Arial" w:cs="Arial"/>
              </w:rPr>
              <w:t xml:space="preserve"> non-random component is used in the allocation process, such as:</w:t>
            </w:r>
          </w:p>
          <w:p w:rsidR="00FE5396" w:rsidRPr="00FE5396" w:rsidRDefault="00FE5396" w:rsidP="0001684E">
            <w:pPr>
              <w:numPr>
                <w:ilvl w:val="0"/>
                <w:numId w:val="3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Sequence generated using odd or even date of birth</w:t>
            </w:r>
          </w:p>
          <w:p w:rsidR="00FE5396" w:rsidRPr="00FE5396" w:rsidRDefault="00FE5396" w:rsidP="0001684E">
            <w:pPr>
              <w:numPr>
                <w:ilvl w:val="0"/>
                <w:numId w:val="3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Sequence based on a rule based on date of admission or hospital number</w:t>
            </w:r>
          </w:p>
          <w:p w:rsidR="00FE5396" w:rsidRPr="00FE5396" w:rsidRDefault="00FE5396" w:rsidP="0001684E">
            <w:pPr>
              <w:numPr>
                <w:ilvl w:val="0"/>
                <w:numId w:val="3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Allocation decision is made by clinician or patient</w:t>
            </w:r>
          </w:p>
          <w:p w:rsidR="00FE5396" w:rsidRPr="00FE5396" w:rsidRDefault="00FE5396" w:rsidP="0001684E">
            <w:pPr>
              <w:numPr>
                <w:ilvl w:val="0"/>
                <w:numId w:val="3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Allocation is based on clinical or laboratory test findings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01684E" w:rsidP="003030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there more than 100</w:t>
            </w:r>
            <w:r w:rsidR="00FE5396" w:rsidRPr="00FE539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patient</w:t>
            </w:r>
            <w:r w:rsidR="00FE5396" w:rsidRPr="00FE5396">
              <w:rPr>
                <w:rFonts w:ascii="Arial" w:hAnsi="Arial" w:cs="Arial"/>
              </w:rPr>
              <w:t xml:space="preserve">s in each treatment group? 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FE5396" w:rsidRPr="0001684E" w:rsidRDefault="0001684E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than 100 patients were randomized in each group</w:t>
            </w:r>
          </w:p>
        </w:tc>
        <w:tc>
          <w:tcPr>
            <w:tcW w:w="3322" w:type="dxa"/>
          </w:tcPr>
          <w:p w:rsidR="00FE5396" w:rsidRPr="0001684E" w:rsidRDefault="0001684E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01684E">
              <w:rPr>
                <w:rFonts w:ascii="Arial" w:hAnsi="Arial" w:cs="Arial"/>
              </w:rPr>
              <w:t>Less than 100 patients were randomized to each group</w:t>
            </w: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Was the treatment allocation adequately concealed?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402" w:type="dxa"/>
          </w:tcPr>
          <w:p w:rsidR="00FE5396" w:rsidRPr="00FE5396" w:rsidRDefault="0001684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E5396" w:rsidRPr="00FE5396">
              <w:rPr>
                <w:rFonts w:ascii="Arial" w:hAnsi="Arial" w:cs="Arial"/>
              </w:rPr>
              <w:t>atients and physicians could not foresee allocation assignment, because an adequate method was used to conceal allocation. Adequate allocation concealment methods include: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Central allocation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Opaque, sealed, sequentially numbered assignment envelopes are used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</w:tcPr>
          <w:p w:rsidR="00FE5396" w:rsidRPr="00FE5396" w:rsidRDefault="0001684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E5396" w:rsidRPr="00FE5396">
              <w:rPr>
                <w:rFonts w:ascii="Arial" w:hAnsi="Arial" w:cs="Arial"/>
              </w:rPr>
              <w:t>atients or physicians could potentially foresee allocation. Inadequate allocation concealment procedures include: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The use of an open random allocation schedule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Assignment envelopes are not appropriate, such that envelopes may be unsealed, not sequentially numbered, or see-through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Rotation or alternation</w:t>
            </w:r>
          </w:p>
          <w:p w:rsidR="00FE5396" w:rsidRPr="00FE5396" w:rsidRDefault="00FE5396" w:rsidP="0001684E">
            <w:pPr>
              <w:numPr>
                <w:ilvl w:val="0"/>
                <w:numId w:val="4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 xml:space="preserve">Methods based on date of birth, case record number, or other patient identifiers 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Were physicians blinded to the intervention?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402" w:type="dxa"/>
          </w:tcPr>
          <w:p w:rsidR="00FE5396" w:rsidRPr="00FE5396" w:rsidRDefault="0001684E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P</w:t>
            </w:r>
            <w:r w:rsidR="00FE5396" w:rsidRPr="00FE5396">
              <w:rPr>
                <w:rFonts w:ascii="Arial" w:hAnsi="Arial" w:cs="Arial"/>
              </w:rPr>
              <w:t>hysicians were adequately blinded and it is unlikely that the blinding could be broken</w:t>
            </w:r>
          </w:p>
        </w:tc>
        <w:tc>
          <w:tcPr>
            <w:tcW w:w="3322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No blinding, incomplete blinding, or blinding attempted but likely to have been broken</w:t>
            </w:r>
          </w:p>
        </w:tc>
      </w:tr>
      <w:tr w:rsidR="00FE5396" w:rsidRPr="00FE5396" w:rsidTr="006E009F">
        <w:tc>
          <w:tcPr>
            <w:tcW w:w="2518" w:type="dxa"/>
            <w:tcBorders>
              <w:bottom w:val="nil"/>
            </w:tcBorders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Were patients blinded to the intervention?</w:t>
            </w:r>
          </w:p>
        </w:tc>
        <w:tc>
          <w:tcPr>
            <w:tcW w:w="3402" w:type="dxa"/>
            <w:tcBorders>
              <w:bottom w:val="nil"/>
            </w:tcBorders>
          </w:tcPr>
          <w:p w:rsidR="00FE5396" w:rsidRDefault="006E009F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E5396" w:rsidRPr="00FE5396">
              <w:rPr>
                <w:rFonts w:ascii="Arial" w:hAnsi="Arial" w:cs="Arial"/>
              </w:rPr>
              <w:t>atients were adequately blinded and it is unlikely that the blinding could be broken</w:t>
            </w:r>
          </w:p>
          <w:p w:rsidR="006E009F" w:rsidRPr="00FE5396" w:rsidRDefault="006E009F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  <w:tcBorders>
              <w:bottom w:val="nil"/>
            </w:tcBorders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No blinding, incomplete blinding, or blinding attempted but likely to have been broken</w:t>
            </w:r>
          </w:p>
        </w:tc>
      </w:tr>
      <w:tr w:rsidR="00FE5396" w:rsidRPr="00FE5396" w:rsidTr="006E009F">
        <w:tc>
          <w:tcPr>
            <w:tcW w:w="2518" w:type="dxa"/>
            <w:tcBorders>
              <w:top w:val="nil"/>
              <w:bottom w:val="nil"/>
            </w:tcBorders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Were outcome assessors blinded to the intervention?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E5396" w:rsidRPr="00FE5396" w:rsidRDefault="0001684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E5396" w:rsidRPr="00FE5396">
              <w:rPr>
                <w:rFonts w:ascii="Arial" w:hAnsi="Arial" w:cs="Arial"/>
              </w:rPr>
              <w:t xml:space="preserve">reatment choice is not evident when measuring outcome. </w:t>
            </w:r>
          </w:p>
          <w:p w:rsidR="00FE5396" w:rsidRPr="00FE5396" w:rsidRDefault="00FE5396" w:rsidP="0001684E">
            <w:pPr>
              <w:numPr>
                <w:ilvl w:val="0"/>
                <w:numId w:val="6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 xml:space="preserve">If outcome is patient-reported, then the answer for “Were patients blinded to the intervention?” will be the same for this question. </w:t>
            </w:r>
          </w:p>
          <w:p w:rsidR="00FE5396" w:rsidRPr="00FE5396" w:rsidRDefault="00FE5396" w:rsidP="0001684E">
            <w:pPr>
              <w:numPr>
                <w:ilvl w:val="0"/>
                <w:numId w:val="6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lastRenderedPageBreak/>
              <w:t>For physician-assessed outcomes, this is dependent on whether the treatment allocation can be identified from examination of the patient or their tests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:rsidR="00FE5396" w:rsidRPr="00FE5396" w:rsidRDefault="0001684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</w:t>
            </w:r>
            <w:r w:rsidR="00FE5396" w:rsidRPr="00FE5396">
              <w:rPr>
                <w:rFonts w:ascii="Arial" w:hAnsi="Arial" w:cs="Arial"/>
              </w:rPr>
              <w:t>reatment choice is likely to be evident when measuring outcome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3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 xml:space="preserve">If outcome is patient-reported, then the answer for “Were patients blinded to the intervention?” will be </w:t>
            </w:r>
            <w:r w:rsidRPr="00FE5396">
              <w:rPr>
                <w:rFonts w:ascii="Arial" w:hAnsi="Arial" w:cs="Arial"/>
              </w:rPr>
              <w:lastRenderedPageBreak/>
              <w:t xml:space="preserve">the same for this question. </w:t>
            </w:r>
          </w:p>
          <w:p w:rsidR="00FE5396" w:rsidRPr="00FE5396" w:rsidRDefault="00FE5396" w:rsidP="0001684E">
            <w:pPr>
              <w:pStyle w:val="ListParagraph"/>
              <w:numPr>
                <w:ilvl w:val="0"/>
                <w:numId w:val="13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For physician-assessed outcomes, this is dependent on whether the treatment allocation can be identified from examination of the patients or their tests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</w:tr>
      <w:tr w:rsidR="00FE5396" w:rsidRPr="00FE5396" w:rsidTr="006E009F">
        <w:tc>
          <w:tcPr>
            <w:tcW w:w="2518" w:type="dxa"/>
            <w:tcBorders>
              <w:top w:val="nil"/>
            </w:tcBorders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lastRenderedPageBreak/>
              <w:t>Was incomplete outcome data adequately assessed?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E5396" w:rsidRDefault="00FE5396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YES – ≥2 of the following questions as “yes”</w:t>
            </w:r>
          </w:p>
          <w:p w:rsidR="00CB557E" w:rsidRPr="00FE5396" w:rsidRDefault="00CB557E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</w:p>
          <w:p w:rsidR="00FE5396" w:rsidRPr="00FE5396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Is there any missing outcome data?</w:t>
            </w:r>
          </w:p>
          <w:p w:rsidR="00FE5396" w:rsidRPr="00FE5396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Are the reasons for missing data unlikely to be related to the outcome?</w:t>
            </w:r>
          </w:p>
          <w:p w:rsidR="00FE5396" w:rsidRPr="006E009F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Has missing data been imputed using appropriate methods, such as multiple imputations</w:t>
            </w:r>
          </w:p>
          <w:p w:rsidR="006E009F" w:rsidRPr="00FE5396" w:rsidRDefault="006E009F" w:rsidP="006E009F">
            <w:p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 w:rsidR="00FE5396" w:rsidRPr="00FE5396" w:rsidRDefault="00FE5396" w:rsidP="0001684E">
            <w:pPr>
              <w:tabs>
                <w:tab w:val="left" w:pos="1842"/>
              </w:tabs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NO – &lt; 2 of the following questions as “yes”</w:t>
            </w:r>
          </w:p>
          <w:p w:rsidR="00FE5396" w:rsidRPr="00FE5396" w:rsidRDefault="00FE5396" w:rsidP="0001684E">
            <w:p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</w:p>
          <w:p w:rsidR="00FE5396" w:rsidRPr="00FE5396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Is there any missing outcome data?</w:t>
            </w:r>
          </w:p>
          <w:p w:rsidR="00FE5396" w:rsidRPr="00FE5396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Are the reasons for missing data unlikely to be related to the outcome?</w:t>
            </w:r>
          </w:p>
          <w:p w:rsidR="00FE5396" w:rsidRPr="00FE5396" w:rsidRDefault="00FE5396" w:rsidP="0001684E">
            <w:pPr>
              <w:numPr>
                <w:ilvl w:val="0"/>
                <w:numId w:val="7"/>
              </w:numPr>
              <w:tabs>
                <w:tab w:val="left" w:pos="1842"/>
              </w:tabs>
              <w:ind w:left="360"/>
              <w:contextualSpacing/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Has missing data been imputed using appropriate methods, such as multiple imputations</w:t>
            </w: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Was intention-to-treat analysis used?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402" w:type="dxa"/>
          </w:tcPr>
          <w:p w:rsidR="00FE5396" w:rsidRPr="00210305" w:rsidRDefault="0001684E" w:rsidP="00210305">
            <w:pPr>
              <w:pStyle w:val="ListParagraph"/>
              <w:numPr>
                <w:ilvl w:val="0"/>
                <w:numId w:val="18"/>
              </w:numPr>
              <w:tabs>
                <w:tab w:val="left" w:pos="1842"/>
              </w:tabs>
              <w:ind w:left="317"/>
              <w:rPr>
                <w:rFonts w:ascii="Arial" w:hAnsi="Arial" w:cs="Arial"/>
                <w:u w:val="single"/>
              </w:rPr>
            </w:pPr>
            <w:r w:rsidRPr="00210305">
              <w:rPr>
                <w:rFonts w:ascii="Arial" w:hAnsi="Arial" w:cs="Arial"/>
              </w:rPr>
              <w:t>A</w:t>
            </w:r>
            <w:r w:rsidR="00FE5396" w:rsidRPr="00210305">
              <w:rPr>
                <w:rFonts w:ascii="Arial" w:hAnsi="Arial" w:cs="Arial"/>
              </w:rPr>
              <w:t>ll randomised patients are analysed according to the group they were allocated to, regardless of non-compliance</w:t>
            </w:r>
          </w:p>
          <w:p w:rsidR="00210305" w:rsidRPr="00210305" w:rsidRDefault="00210305" w:rsidP="00210305">
            <w:pPr>
              <w:pStyle w:val="ListParagraph"/>
              <w:numPr>
                <w:ilvl w:val="0"/>
                <w:numId w:val="18"/>
              </w:numPr>
              <w:tabs>
                <w:tab w:val="left" w:pos="1842"/>
              </w:tabs>
              <w:ind w:left="317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No patients were lost throughout the trial</w:t>
            </w:r>
          </w:p>
          <w:p w:rsidR="00210305" w:rsidRPr="006E009F" w:rsidRDefault="00210305" w:rsidP="00210305">
            <w:pPr>
              <w:pStyle w:val="ListParagraph"/>
              <w:numPr>
                <w:ilvl w:val="0"/>
                <w:numId w:val="18"/>
              </w:numPr>
              <w:tabs>
                <w:tab w:val="left" w:pos="1842"/>
              </w:tabs>
              <w:ind w:left="317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The analysis has been characterised by the authors</w:t>
            </w:r>
          </w:p>
          <w:p w:rsidR="006E009F" w:rsidRPr="00210305" w:rsidRDefault="006E009F" w:rsidP="006E009F">
            <w:pPr>
              <w:pStyle w:val="ListParagraph"/>
              <w:tabs>
                <w:tab w:val="left" w:pos="1842"/>
              </w:tabs>
              <w:ind w:left="317"/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</w:tcPr>
          <w:p w:rsidR="00210305" w:rsidRPr="00210305" w:rsidRDefault="0001684E" w:rsidP="00210305">
            <w:pPr>
              <w:pStyle w:val="ListParagraph"/>
              <w:numPr>
                <w:ilvl w:val="0"/>
                <w:numId w:val="18"/>
              </w:numPr>
              <w:tabs>
                <w:tab w:val="left" w:pos="1842"/>
              </w:tabs>
              <w:ind w:left="360"/>
              <w:rPr>
                <w:rFonts w:ascii="Arial" w:hAnsi="Arial" w:cs="Arial"/>
                <w:u w:val="single"/>
              </w:rPr>
            </w:pPr>
            <w:r w:rsidRPr="00210305">
              <w:rPr>
                <w:rFonts w:ascii="Arial" w:hAnsi="Arial" w:cs="Arial"/>
              </w:rPr>
              <w:t>P</w:t>
            </w:r>
            <w:r w:rsidR="00FE5396" w:rsidRPr="00210305">
              <w:rPr>
                <w:rFonts w:ascii="Arial" w:hAnsi="Arial" w:cs="Arial"/>
              </w:rPr>
              <w:t xml:space="preserve">er-protocol analysis is used to analyse only patients that adhered fully to their allocated treatment, </w:t>
            </w:r>
          </w:p>
          <w:p w:rsidR="00FE5396" w:rsidRPr="00210305" w:rsidRDefault="00210305" w:rsidP="00210305">
            <w:pPr>
              <w:pStyle w:val="ListParagraph"/>
              <w:numPr>
                <w:ilvl w:val="0"/>
                <w:numId w:val="18"/>
              </w:numPr>
              <w:tabs>
                <w:tab w:val="left" w:pos="1842"/>
              </w:tabs>
              <w:ind w:left="36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Patients who </w:t>
            </w:r>
            <w:r w:rsidR="00FE5396" w:rsidRPr="00210305">
              <w:rPr>
                <w:rFonts w:ascii="Arial" w:hAnsi="Arial" w:cs="Arial"/>
              </w:rPr>
              <w:t>drop</w:t>
            </w:r>
            <w:r>
              <w:rPr>
                <w:rFonts w:ascii="Arial" w:hAnsi="Arial" w:cs="Arial"/>
              </w:rPr>
              <w:t>ped-out or moved</w:t>
            </w:r>
            <w:r w:rsidR="00FE5396" w:rsidRPr="00210305">
              <w:rPr>
                <w:rFonts w:ascii="Arial" w:hAnsi="Arial" w:cs="Arial"/>
              </w:rPr>
              <w:t xml:space="preserve"> between treatment groups</w:t>
            </w:r>
            <w:r>
              <w:rPr>
                <w:rFonts w:ascii="Arial" w:hAnsi="Arial" w:cs="Arial"/>
              </w:rPr>
              <w:t xml:space="preserve"> were excluded from analysis</w:t>
            </w: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 w:rsidRPr="00FE5396">
              <w:rPr>
                <w:rFonts w:ascii="Arial" w:hAnsi="Arial" w:cs="Arial"/>
              </w:rPr>
              <w:t>Were the treatment and control group similar at baseline?</w:t>
            </w:r>
          </w:p>
        </w:tc>
        <w:tc>
          <w:tcPr>
            <w:tcW w:w="3402" w:type="dxa"/>
          </w:tcPr>
          <w:p w:rsidR="00FE5396" w:rsidRDefault="0001684E" w:rsidP="0001684E">
            <w:pPr>
              <w:tabs>
                <w:tab w:val="left" w:pos="184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E5396" w:rsidRPr="00FE5396">
              <w:rPr>
                <w:rFonts w:ascii="Arial" w:hAnsi="Arial" w:cs="Arial"/>
              </w:rPr>
              <w:t>reatment and control group were similar regarding patient demographics and pain parameters</w:t>
            </w:r>
          </w:p>
          <w:p w:rsidR="006E009F" w:rsidRPr="00FE5396" w:rsidRDefault="006E009F" w:rsidP="0001684E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3322" w:type="dxa"/>
          </w:tcPr>
          <w:p w:rsidR="00FE5396" w:rsidRPr="00FE5396" w:rsidRDefault="0001684E" w:rsidP="00FE5396">
            <w:pPr>
              <w:tabs>
                <w:tab w:val="left" w:pos="1842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T</w:t>
            </w:r>
            <w:r w:rsidR="00FE5396" w:rsidRPr="00FE5396">
              <w:rPr>
                <w:rFonts w:ascii="Arial" w:hAnsi="Arial" w:cs="Arial"/>
              </w:rPr>
              <w:t>reatment and control groups were dissimilar with regards to patient demographics and pain parameters</w:t>
            </w:r>
          </w:p>
        </w:tc>
      </w:tr>
      <w:tr w:rsidR="00FE5396" w:rsidRPr="00FE5396" w:rsidTr="006E009F">
        <w:tc>
          <w:tcPr>
            <w:tcW w:w="2518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Are all pre-specified outcomes of interest reported in the pre-specified way?</w:t>
            </w:r>
          </w:p>
        </w:tc>
        <w:tc>
          <w:tcPr>
            <w:tcW w:w="3402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All the study’s pre-specified outcomes of interest are reported in the pre-specified way</w:t>
            </w:r>
          </w:p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</w:p>
        </w:tc>
        <w:tc>
          <w:tcPr>
            <w:tcW w:w="3322" w:type="dxa"/>
          </w:tcPr>
          <w:p w:rsidR="00FE5396" w:rsidRPr="00FE5396" w:rsidRDefault="00FE5396" w:rsidP="00FE5396">
            <w:pPr>
              <w:tabs>
                <w:tab w:val="left" w:pos="1842"/>
              </w:tabs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Outcome measures were not pre-specified, such as:</w:t>
            </w:r>
          </w:p>
          <w:p w:rsidR="00FE5396" w:rsidRPr="00FE5396" w:rsidRDefault="00FE5396" w:rsidP="00FE5396">
            <w:pPr>
              <w:pStyle w:val="ListParagraph"/>
              <w:numPr>
                <w:ilvl w:val="0"/>
                <w:numId w:val="9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Not all the pre-specified outcomes have been reported</w:t>
            </w:r>
          </w:p>
          <w:p w:rsidR="00FE5396" w:rsidRPr="00FE5396" w:rsidRDefault="00FE5396" w:rsidP="00FE5396">
            <w:pPr>
              <w:pStyle w:val="ListParagraph"/>
              <w:numPr>
                <w:ilvl w:val="0"/>
                <w:numId w:val="9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Outcomes are not reported using the measurements or methods pre-specified</w:t>
            </w:r>
          </w:p>
          <w:p w:rsidR="00FE5396" w:rsidRPr="00FE5396" w:rsidRDefault="00FE5396" w:rsidP="00FE5396">
            <w:pPr>
              <w:pStyle w:val="ListParagraph"/>
              <w:numPr>
                <w:ilvl w:val="0"/>
                <w:numId w:val="9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Outcomes reported had not been pre-specified</w:t>
            </w:r>
          </w:p>
          <w:p w:rsidR="00FE5396" w:rsidRDefault="00FE5396" w:rsidP="00FE5396">
            <w:pPr>
              <w:pStyle w:val="ListParagraph"/>
              <w:numPr>
                <w:ilvl w:val="0"/>
                <w:numId w:val="9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 w:rsidRPr="00FE5396">
              <w:rPr>
                <w:rFonts w:ascii="Arial" w:hAnsi="Arial" w:cs="Arial"/>
              </w:rPr>
              <w:t>Outcomes of interest have been incompletely reported</w:t>
            </w:r>
          </w:p>
          <w:p w:rsidR="00FE5396" w:rsidRPr="00FE5396" w:rsidRDefault="0001684E" w:rsidP="0001684E">
            <w:pPr>
              <w:pStyle w:val="ListParagraph"/>
              <w:numPr>
                <w:ilvl w:val="0"/>
                <w:numId w:val="9"/>
              </w:numPr>
              <w:tabs>
                <w:tab w:val="left" w:pos="1842"/>
              </w:tabs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E5396" w:rsidRPr="00FE5396">
              <w:rPr>
                <w:rFonts w:ascii="Arial" w:hAnsi="Arial" w:cs="Arial"/>
              </w:rPr>
              <w:t>he report does not report outcomes that would be expected from such a study</w:t>
            </w:r>
          </w:p>
        </w:tc>
      </w:tr>
    </w:tbl>
    <w:p w:rsidR="00631EC4" w:rsidRPr="002509B2" w:rsidRDefault="00631EC4" w:rsidP="0027589E">
      <w:pPr>
        <w:spacing w:after="0"/>
      </w:pPr>
    </w:p>
    <w:sectPr w:rsidR="00631EC4" w:rsidRPr="002509B2" w:rsidSect="00E9166C">
      <w:pgSz w:w="11906" w:h="16838"/>
      <w:pgMar w:top="568" w:right="1440" w:bottom="1440" w:left="1440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C5" w:rsidRDefault="006474C5" w:rsidP="006248B9">
      <w:pPr>
        <w:spacing w:after="0" w:line="240" w:lineRule="auto"/>
      </w:pPr>
      <w:r>
        <w:separator/>
      </w:r>
    </w:p>
  </w:endnote>
  <w:endnote w:type="continuationSeparator" w:id="0">
    <w:p w:rsidR="006474C5" w:rsidRDefault="006474C5" w:rsidP="0062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b/>
        <w:sz w:val="18"/>
        <w:szCs w:val="18"/>
      </w:rPr>
    </w:pPr>
    <w:r w:rsidRPr="00363035">
      <w:rPr>
        <w:b/>
        <w:sz w:val="18"/>
        <w:szCs w:val="18"/>
      </w:rPr>
      <w:t>Please return completed form to:</w:t>
    </w:r>
  </w:p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sz w:val="18"/>
        <w:szCs w:val="18"/>
      </w:rPr>
    </w:pPr>
    <w:r w:rsidRPr="00363035">
      <w:rPr>
        <w:sz w:val="18"/>
        <w:szCs w:val="18"/>
      </w:rPr>
      <w:t>Siew Li Goh (PhD student)</w:t>
    </w:r>
  </w:p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sz w:val="18"/>
        <w:szCs w:val="18"/>
      </w:rPr>
    </w:pPr>
    <w:proofErr w:type="spellStart"/>
    <w:r w:rsidRPr="00363035">
      <w:rPr>
        <w:sz w:val="18"/>
        <w:szCs w:val="18"/>
      </w:rPr>
      <w:t>Dept</w:t>
    </w:r>
    <w:proofErr w:type="spellEnd"/>
    <w:r w:rsidRPr="00363035">
      <w:rPr>
        <w:sz w:val="18"/>
        <w:szCs w:val="18"/>
      </w:rPr>
      <w:t xml:space="preserve"> of Academic Rheumatology, </w:t>
    </w:r>
    <w:r>
      <w:rPr>
        <w:sz w:val="18"/>
        <w:szCs w:val="18"/>
      </w:rPr>
      <w:t xml:space="preserve">City Hospital, </w:t>
    </w:r>
    <w:proofErr w:type="spellStart"/>
    <w:r w:rsidRPr="00363035">
      <w:rPr>
        <w:sz w:val="18"/>
        <w:szCs w:val="18"/>
      </w:rPr>
      <w:t>UoN</w:t>
    </w:r>
    <w:proofErr w:type="spellEnd"/>
  </w:p>
  <w:p w:rsidR="006474C5" w:rsidRPr="00E9166C" w:rsidRDefault="006474C5" w:rsidP="00873691">
    <w:pPr>
      <w:pStyle w:val="Footer"/>
      <w:pBdr>
        <w:top w:val="single" w:sz="8" w:space="1" w:color="auto"/>
      </w:pBdr>
      <w:jc w:val="center"/>
      <w:rPr>
        <w:rFonts w:asciiTheme="majorHAnsi" w:eastAsiaTheme="majorEastAsia" w:hAnsiTheme="majorHAnsi" w:cstheme="majorBidi"/>
        <w:sz w:val="18"/>
        <w:szCs w:val="18"/>
        <w:lang w:val="fr-FR"/>
      </w:rPr>
    </w:pPr>
    <w:r w:rsidRPr="00E9166C">
      <w:rPr>
        <w:sz w:val="18"/>
        <w:szCs w:val="18"/>
        <w:lang w:val="fr-FR"/>
      </w:rPr>
      <w:t>E- mail: mbxslg@nottingham.ac.uk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C5" w:rsidRDefault="006474C5" w:rsidP="006248B9">
      <w:pPr>
        <w:spacing w:after="0" w:line="240" w:lineRule="auto"/>
      </w:pPr>
      <w:r>
        <w:separator/>
      </w:r>
    </w:p>
  </w:footnote>
  <w:footnote w:type="continuationSeparator" w:id="0">
    <w:p w:rsidR="006474C5" w:rsidRDefault="006474C5" w:rsidP="0062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808080" w:themeColor="background1" w:themeShade="80"/>
        <w:insideH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153"/>
    </w:tblGrid>
    <w:tr w:rsidR="006474C5" w:rsidTr="00CF1B67">
      <w:trPr>
        <w:trHeight w:val="288"/>
      </w:trPr>
      <w:sdt>
        <w:sdtPr>
          <w:rPr>
            <w:rFonts w:eastAsiaTheme="majorEastAsia" w:cstheme="majorBidi"/>
            <w:sz w:val="18"/>
            <w:szCs w:val="18"/>
          </w:rPr>
          <w:alias w:val="Title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6474C5" w:rsidRPr="00363035" w:rsidRDefault="006474C5">
              <w:pPr>
                <w:pStyle w:val="Header"/>
                <w:jc w:val="right"/>
                <w:rPr>
                  <w:rFonts w:eastAsiaTheme="majorEastAsia" w:cstheme="majorBidi"/>
                  <w:sz w:val="18"/>
                  <w:szCs w:val="18"/>
                </w:rPr>
              </w:pPr>
              <w:r w:rsidRPr="00363035">
                <w:rPr>
                  <w:rFonts w:eastAsiaTheme="majorEastAsia" w:cstheme="majorBidi"/>
                  <w:sz w:val="18"/>
                  <w:szCs w:val="18"/>
                </w:rPr>
                <w:t>Exercise and OA – NMA of RCT</w:t>
              </w:r>
            </w:p>
          </w:tc>
        </w:sdtContent>
      </w:sdt>
      <w:sdt>
        <w:sdtPr>
          <w:rPr>
            <w:rFonts w:eastAsiaTheme="majorEastAsia" w:cstheme="majorBidi"/>
            <w:bCs/>
            <w:sz w:val="18"/>
            <w:szCs w:val="18"/>
            <w14:numForm w14:val="oldStyle"/>
          </w:rPr>
          <w:id w:val="-108892021"/>
          <w:date w:fullDate="2016-04-05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6474C5" w:rsidRPr="00363035" w:rsidRDefault="00A147FC" w:rsidP="00705602">
              <w:pPr>
                <w:pStyle w:val="Header"/>
                <w:rPr>
                  <w:rFonts w:eastAsiaTheme="majorEastAsia" w:cstheme="majorBidi"/>
                  <w:b/>
                  <w:bCs/>
                  <w:sz w:val="18"/>
                  <w:szCs w:val="18"/>
                  <w14:numForm w14:val="oldStyle"/>
                </w:rPr>
              </w:pPr>
              <w:r>
                <w:rPr>
                  <w:rFonts w:eastAsiaTheme="majorEastAsia" w:cstheme="majorBidi"/>
                  <w:bCs/>
                  <w:sz w:val="18"/>
                  <w:szCs w:val="18"/>
                  <w14:numForm w14:val="oldStyle"/>
                </w:rPr>
                <w:t>05/04/2016</w:t>
              </w:r>
            </w:p>
          </w:tc>
        </w:sdtContent>
      </w:sdt>
    </w:tr>
  </w:tbl>
  <w:p w:rsidR="006474C5" w:rsidRDefault="006474C5" w:rsidP="00F01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7337"/>
    <w:multiLevelType w:val="hybridMultilevel"/>
    <w:tmpl w:val="8ED4D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70C9"/>
    <w:multiLevelType w:val="hybridMultilevel"/>
    <w:tmpl w:val="3BF47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70FF"/>
    <w:multiLevelType w:val="hybridMultilevel"/>
    <w:tmpl w:val="6A8CD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104CB"/>
    <w:multiLevelType w:val="hybridMultilevel"/>
    <w:tmpl w:val="04DE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25019"/>
    <w:multiLevelType w:val="hybridMultilevel"/>
    <w:tmpl w:val="10B8C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A655B"/>
    <w:multiLevelType w:val="hybridMultilevel"/>
    <w:tmpl w:val="3E885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D4817"/>
    <w:multiLevelType w:val="hybridMultilevel"/>
    <w:tmpl w:val="A4F6D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121C5"/>
    <w:multiLevelType w:val="hybridMultilevel"/>
    <w:tmpl w:val="82A80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F2663"/>
    <w:multiLevelType w:val="hybridMultilevel"/>
    <w:tmpl w:val="5EE85C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3B6E1D"/>
    <w:multiLevelType w:val="hybridMultilevel"/>
    <w:tmpl w:val="39F86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42E0D"/>
    <w:multiLevelType w:val="hybridMultilevel"/>
    <w:tmpl w:val="C6BEE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24990"/>
    <w:multiLevelType w:val="hybridMultilevel"/>
    <w:tmpl w:val="D0D04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74DA4"/>
    <w:multiLevelType w:val="hybridMultilevel"/>
    <w:tmpl w:val="C6541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CB409C"/>
    <w:multiLevelType w:val="hybridMultilevel"/>
    <w:tmpl w:val="B1D6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2095E"/>
    <w:multiLevelType w:val="hybridMultilevel"/>
    <w:tmpl w:val="1C24F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B278C1"/>
    <w:multiLevelType w:val="hybridMultilevel"/>
    <w:tmpl w:val="CCCE7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B67EF6"/>
    <w:multiLevelType w:val="hybridMultilevel"/>
    <w:tmpl w:val="0C961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843056"/>
    <w:multiLevelType w:val="hybridMultilevel"/>
    <w:tmpl w:val="D8663C2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4"/>
  </w:num>
  <w:num w:numId="5">
    <w:abstractNumId w:val="2"/>
  </w:num>
  <w:num w:numId="6">
    <w:abstractNumId w:val="13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6"/>
  </w:num>
  <w:num w:numId="12">
    <w:abstractNumId w:val="16"/>
  </w:num>
  <w:num w:numId="13">
    <w:abstractNumId w:val="15"/>
  </w:num>
  <w:num w:numId="14">
    <w:abstractNumId w:val="4"/>
  </w:num>
  <w:num w:numId="15">
    <w:abstractNumId w:val="0"/>
  </w:num>
  <w:num w:numId="16">
    <w:abstractNumId w:val="1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E1"/>
    <w:rsid w:val="000109A1"/>
    <w:rsid w:val="0001684E"/>
    <w:rsid w:val="00024DA5"/>
    <w:rsid w:val="00043E85"/>
    <w:rsid w:val="00060714"/>
    <w:rsid w:val="000615EE"/>
    <w:rsid w:val="00072756"/>
    <w:rsid w:val="0009156D"/>
    <w:rsid w:val="00091F6A"/>
    <w:rsid w:val="000E2448"/>
    <w:rsid w:val="000E5586"/>
    <w:rsid w:val="000E5DCE"/>
    <w:rsid w:val="001019CE"/>
    <w:rsid w:val="001151D6"/>
    <w:rsid w:val="0012448F"/>
    <w:rsid w:val="0012779D"/>
    <w:rsid w:val="00132BFF"/>
    <w:rsid w:val="001343AA"/>
    <w:rsid w:val="00185DA7"/>
    <w:rsid w:val="001B28C7"/>
    <w:rsid w:val="001E0B7C"/>
    <w:rsid w:val="001F3D03"/>
    <w:rsid w:val="00210305"/>
    <w:rsid w:val="002509B2"/>
    <w:rsid w:val="0026795C"/>
    <w:rsid w:val="00267A64"/>
    <w:rsid w:val="0027589E"/>
    <w:rsid w:val="00277DEE"/>
    <w:rsid w:val="00286F99"/>
    <w:rsid w:val="002B17E1"/>
    <w:rsid w:val="002D3B99"/>
    <w:rsid w:val="00303033"/>
    <w:rsid w:val="00305621"/>
    <w:rsid w:val="003409BE"/>
    <w:rsid w:val="00363035"/>
    <w:rsid w:val="00367CC8"/>
    <w:rsid w:val="004752AD"/>
    <w:rsid w:val="00476852"/>
    <w:rsid w:val="0049286F"/>
    <w:rsid w:val="00495E80"/>
    <w:rsid w:val="004D1FC4"/>
    <w:rsid w:val="004D4501"/>
    <w:rsid w:val="004E0F42"/>
    <w:rsid w:val="004E4EFD"/>
    <w:rsid w:val="005157EA"/>
    <w:rsid w:val="00550742"/>
    <w:rsid w:val="0056432F"/>
    <w:rsid w:val="005A4FFC"/>
    <w:rsid w:val="00617148"/>
    <w:rsid w:val="006248B9"/>
    <w:rsid w:val="00631EC4"/>
    <w:rsid w:val="006474C5"/>
    <w:rsid w:val="00663A81"/>
    <w:rsid w:val="00666F88"/>
    <w:rsid w:val="006804F9"/>
    <w:rsid w:val="006D6F55"/>
    <w:rsid w:val="006E009F"/>
    <w:rsid w:val="0070461C"/>
    <w:rsid w:val="00705602"/>
    <w:rsid w:val="0072385F"/>
    <w:rsid w:val="0074110F"/>
    <w:rsid w:val="007D4480"/>
    <w:rsid w:val="00826AAA"/>
    <w:rsid w:val="0084410A"/>
    <w:rsid w:val="00873691"/>
    <w:rsid w:val="00881BBE"/>
    <w:rsid w:val="008A01FA"/>
    <w:rsid w:val="008A0936"/>
    <w:rsid w:val="008B08F6"/>
    <w:rsid w:val="008F6F48"/>
    <w:rsid w:val="008F6FFE"/>
    <w:rsid w:val="0090087D"/>
    <w:rsid w:val="009363C0"/>
    <w:rsid w:val="00945BE9"/>
    <w:rsid w:val="00950A75"/>
    <w:rsid w:val="009549A2"/>
    <w:rsid w:val="0096573B"/>
    <w:rsid w:val="0098300A"/>
    <w:rsid w:val="009B2877"/>
    <w:rsid w:val="009D2FE6"/>
    <w:rsid w:val="009F3850"/>
    <w:rsid w:val="009F7170"/>
    <w:rsid w:val="00A02465"/>
    <w:rsid w:val="00A05E21"/>
    <w:rsid w:val="00A132A1"/>
    <w:rsid w:val="00A147FC"/>
    <w:rsid w:val="00A36120"/>
    <w:rsid w:val="00A44969"/>
    <w:rsid w:val="00A52ABB"/>
    <w:rsid w:val="00AE1E39"/>
    <w:rsid w:val="00B423AB"/>
    <w:rsid w:val="00B5272A"/>
    <w:rsid w:val="00B57F7F"/>
    <w:rsid w:val="00BA2588"/>
    <w:rsid w:val="00BD6483"/>
    <w:rsid w:val="00BE767A"/>
    <w:rsid w:val="00BF0013"/>
    <w:rsid w:val="00C0037F"/>
    <w:rsid w:val="00C939B0"/>
    <w:rsid w:val="00CB557E"/>
    <w:rsid w:val="00CB75BF"/>
    <w:rsid w:val="00CB78B4"/>
    <w:rsid w:val="00CF1B67"/>
    <w:rsid w:val="00D01A54"/>
    <w:rsid w:val="00D05722"/>
    <w:rsid w:val="00D148B2"/>
    <w:rsid w:val="00D15F33"/>
    <w:rsid w:val="00D30A24"/>
    <w:rsid w:val="00D801EB"/>
    <w:rsid w:val="00DA7830"/>
    <w:rsid w:val="00DB75D7"/>
    <w:rsid w:val="00DD4E60"/>
    <w:rsid w:val="00DF1C95"/>
    <w:rsid w:val="00E10884"/>
    <w:rsid w:val="00E81BC1"/>
    <w:rsid w:val="00E82440"/>
    <w:rsid w:val="00E9166C"/>
    <w:rsid w:val="00ED516C"/>
    <w:rsid w:val="00F019DC"/>
    <w:rsid w:val="00F26BC3"/>
    <w:rsid w:val="00F337EF"/>
    <w:rsid w:val="00F44114"/>
    <w:rsid w:val="00F7568E"/>
    <w:rsid w:val="00F82382"/>
    <w:rsid w:val="00F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E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9E"/>
    <w:rPr>
      <w:rFonts w:ascii="Tahoma" w:hAnsi="Tahoma" w:cs="Tahoma"/>
      <w:sz w:val="16"/>
      <w:szCs w:val="16"/>
      <w:lang w:val="en-GB"/>
    </w:rPr>
  </w:style>
  <w:style w:type="character" w:customStyle="1" w:styleId="Style18">
    <w:name w:val="Style18"/>
    <w:basedOn w:val="DefaultParagraphFont"/>
    <w:uiPriority w:val="1"/>
    <w:rsid w:val="0027589E"/>
    <w:rPr>
      <w:color w:val="F79646" w:themeColor="accent6"/>
    </w:rPr>
  </w:style>
  <w:style w:type="table" w:styleId="TableGrid">
    <w:name w:val="Table Grid"/>
    <w:basedOn w:val="TableNormal"/>
    <w:uiPriority w:val="59"/>
    <w:rsid w:val="00275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2">
    <w:name w:val="Style2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3">
    <w:name w:val="Style3"/>
    <w:basedOn w:val="DefaultParagraphFont"/>
    <w:uiPriority w:val="1"/>
    <w:rsid w:val="00D148B2"/>
    <w:rPr>
      <w:color w:val="808080" w:themeColor="background1" w:themeShade="80"/>
    </w:rPr>
  </w:style>
  <w:style w:type="paragraph" w:styleId="Header">
    <w:name w:val="header"/>
    <w:basedOn w:val="Normal"/>
    <w:link w:val="Head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8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8B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248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1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F6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FFE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8F6FFE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F6FFE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F6FFE"/>
    <w:pPr>
      <w:spacing w:after="100"/>
      <w:ind w:left="440"/>
    </w:pPr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E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9E"/>
    <w:rPr>
      <w:rFonts w:ascii="Tahoma" w:hAnsi="Tahoma" w:cs="Tahoma"/>
      <w:sz w:val="16"/>
      <w:szCs w:val="16"/>
      <w:lang w:val="en-GB"/>
    </w:rPr>
  </w:style>
  <w:style w:type="character" w:customStyle="1" w:styleId="Style18">
    <w:name w:val="Style18"/>
    <w:basedOn w:val="DefaultParagraphFont"/>
    <w:uiPriority w:val="1"/>
    <w:rsid w:val="0027589E"/>
    <w:rPr>
      <w:color w:val="F79646" w:themeColor="accent6"/>
    </w:rPr>
  </w:style>
  <w:style w:type="table" w:styleId="TableGrid">
    <w:name w:val="Table Grid"/>
    <w:basedOn w:val="TableNormal"/>
    <w:uiPriority w:val="59"/>
    <w:rsid w:val="00275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2">
    <w:name w:val="Style2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3">
    <w:name w:val="Style3"/>
    <w:basedOn w:val="DefaultParagraphFont"/>
    <w:uiPriority w:val="1"/>
    <w:rsid w:val="00D148B2"/>
    <w:rPr>
      <w:color w:val="808080" w:themeColor="background1" w:themeShade="80"/>
    </w:rPr>
  </w:style>
  <w:style w:type="paragraph" w:styleId="Header">
    <w:name w:val="header"/>
    <w:basedOn w:val="Normal"/>
    <w:link w:val="Head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8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8B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248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1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F6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FFE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8F6FFE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F6FFE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F6FFE"/>
    <w:pPr>
      <w:spacing w:after="100"/>
      <w:ind w:left="440"/>
    </w:pPr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hD\Forms%20and%20tables\Data%20extraction%20forms\Data%20extraction%20V2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4275C7FBE4AC2B44AF9A0684A9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5873B-6F87-4C4C-A540-CE4396F5A55D}"/>
      </w:docPartPr>
      <w:docPartBody>
        <w:p w:rsidR="00100BE9" w:rsidRDefault="00A97AD6" w:rsidP="00A97AD6">
          <w:pPr>
            <w:pStyle w:val="05B4275C7FBE4AC2B44AF9A0684A964122"/>
          </w:pPr>
          <w:r w:rsidRPr="00A02465">
            <w:rPr>
              <w:rStyle w:val="PlaceholderText"/>
              <w:rFonts w:ascii="Arial" w:hAnsi="Arial" w:cs="Arial"/>
            </w:rPr>
            <w:t>enter a date.</w:t>
          </w:r>
        </w:p>
      </w:docPartBody>
    </w:docPart>
    <w:docPart>
      <w:docPartPr>
        <w:name w:val="0CD7A042C3574D179417B202F3C17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0B056-63FE-41D2-9BB8-04B875FAD6C4}"/>
      </w:docPartPr>
      <w:docPartBody>
        <w:p w:rsidR="00100BE9" w:rsidRDefault="00A97AD6" w:rsidP="00A97AD6">
          <w:pPr>
            <w:pStyle w:val="0CD7A042C3574D179417B202F3C1722522"/>
          </w:pPr>
          <w:r w:rsidRPr="00A02465">
            <w:rPr>
              <w:rStyle w:val="PlaceholderText"/>
              <w:rFonts w:ascii="Arial" w:hAnsi="Arial" w:cs="Arial"/>
            </w:rPr>
            <w:t>enter initials</w:t>
          </w:r>
        </w:p>
      </w:docPartBody>
    </w:docPart>
    <w:docPart>
      <w:docPartPr>
        <w:name w:val="88D600C338B141879954A75839EA4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A6FD-BBD5-42E6-8F93-185FF8CF7969}"/>
      </w:docPartPr>
      <w:docPartBody>
        <w:p w:rsidR="00100BE9" w:rsidRDefault="00A97AD6" w:rsidP="00A97AD6">
          <w:pPr>
            <w:pStyle w:val="88D600C338B141879954A75839EA434522"/>
          </w:pPr>
          <w:r w:rsidRPr="00A02465">
            <w:rPr>
              <w:rStyle w:val="PlaceholderText"/>
              <w:rFonts w:ascii="Arial" w:hAnsi="Arial" w:cs="Arial"/>
            </w:rPr>
            <w:t>enter article title.</w:t>
          </w:r>
        </w:p>
      </w:docPartBody>
    </w:docPart>
    <w:docPart>
      <w:docPartPr>
        <w:name w:val="4652C728DB50484B81A474A2E168B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F9F8A-2AE3-4142-85C7-C42FEC20B969}"/>
      </w:docPartPr>
      <w:docPartBody>
        <w:p w:rsidR="00100BE9" w:rsidRDefault="00A97AD6" w:rsidP="00A97AD6">
          <w:pPr>
            <w:pStyle w:val="4652C728DB50484B81A474A2E168B60422"/>
          </w:pPr>
          <w:r w:rsidRPr="00A02465">
            <w:rPr>
              <w:rStyle w:val="PlaceholderText"/>
              <w:rFonts w:ascii="Arial" w:hAnsi="Arial" w:cs="Arial"/>
            </w:rPr>
            <w:t>first 3 authors.</w:t>
          </w:r>
        </w:p>
      </w:docPartBody>
    </w:docPart>
    <w:docPart>
      <w:docPartPr>
        <w:name w:val="D763061F076149E89A4A9AE577EF9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1655-1469-4B5D-905A-41EFF3DC9B0F}"/>
      </w:docPartPr>
      <w:docPartBody>
        <w:p w:rsidR="007C7D31" w:rsidRDefault="00A97AD6" w:rsidP="00A97AD6">
          <w:pPr>
            <w:pStyle w:val="D763061F076149E89A4A9AE577EF92FF3"/>
          </w:pPr>
          <w:r w:rsidRPr="00CB78B4">
            <w:rPr>
              <w:rFonts w:ascii="Arial" w:hAnsi="Arial" w:cs="Arial"/>
              <w:color w:val="808080" w:themeColor="background1" w:themeShade="80"/>
            </w:rPr>
            <w:t xml:space="preserve"> </w:t>
          </w:r>
          <w:r>
            <w:rPr>
              <w:rFonts w:ascii="Arial" w:hAnsi="Arial" w:cs="Arial"/>
              <w:color w:val="808080" w:themeColor="background1" w:themeShade="80"/>
            </w:rPr>
            <w:t>e</w:t>
          </w:r>
          <w:r w:rsidRPr="00CB78B4">
            <w:rPr>
              <w:rFonts w:ascii="Arial" w:hAnsi="Arial" w:cs="Arial"/>
              <w:color w:val="808080" w:themeColor="background1" w:themeShade="80"/>
            </w:rPr>
            <w:t xml:space="preserve">nter any </w:t>
          </w:r>
          <w:r>
            <w:rPr>
              <w:rFonts w:ascii="Arial" w:hAnsi="Arial" w:cs="Arial"/>
              <w:color w:val="808080" w:themeColor="background1" w:themeShade="80"/>
            </w:rPr>
            <w:t>c</w:t>
          </w:r>
          <w:r w:rsidRPr="00CB78B4">
            <w:rPr>
              <w:rFonts w:ascii="Arial" w:hAnsi="Arial" w:cs="Arial"/>
              <w:color w:val="808080" w:themeColor="background1" w:themeShade="80"/>
            </w:rPr>
            <w:t>omments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E9"/>
    <w:rsid w:val="00100BE9"/>
    <w:rsid w:val="00385C65"/>
    <w:rsid w:val="0059268C"/>
    <w:rsid w:val="006D19AE"/>
    <w:rsid w:val="0078495F"/>
    <w:rsid w:val="00796AC4"/>
    <w:rsid w:val="007C7D31"/>
    <w:rsid w:val="00A97AD6"/>
    <w:rsid w:val="00C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AD6"/>
    <w:rPr>
      <w:color w:val="808080"/>
    </w:rPr>
  </w:style>
  <w:style w:type="paragraph" w:customStyle="1" w:styleId="05B4275C7FBE4AC2B44AF9A0684A9641">
    <w:name w:val="05B4275C7FBE4AC2B44AF9A0684A9641"/>
  </w:style>
  <w:style w:type="paragraph" w:customStyle="1" w:styleId="0CD7A042C3574D179417B202F3C17225">
    <w:name w:val="0CD7A042C3574D179417B202F3C17225"/>
  </w:style>
  <w:style w:type="paragraph" w:customStyle="1" w:styleId="88D600C338B141879954A75839EA4345">
    <w:name w:val="88D600C338B141879954A75839EA4345"/>
  </w:style>
  <w:style w:type="paragraph" w:customStyle="1" w:styleId="4652C728DB50484B81A474A2E168B604">
    <w:name w:val="4652C728DB50484B81A474A2E168B604"/>
  </w:style>
  <w:style w:type="paragraph" w:customStyle="1" w:styleId="BB234B21BC824621BE081FE0AC9CD290">
    <w:name w:val="BB234B21BC824621BE081FE0AC9CD290"/>
  </w:style>
  <w:style w:type="paragraph" w:customStyle="1" w:styleId="A8B9508B5FB44A01AA5F7F23638D9D0E">
    <w:name w:val="A8B9508B5FB44A01AA5F7F23638D9D0E"/>
  </w:style>
  <w:style w:type="paragraph" w:customStyle="1" w:styleId="05B4275C7FBE4AC2B44AF9A0684A96411">
    <w:name w:val="05B4275C7FBE4AC2B44AF9A0684A96411"/>
    <w:rsid w:val="00100BE9"/>
    <w:rPr>
      <w:rFonts w:eastAsiaTheme="minorHAnsi"/>
      <w:lang w:val="en-GB" w:eastAsia="en-US"/>
    </w:rPr>
  </w:style>
  <w:style w:type="paragraph" w:customStyle="1" w:styleId="0CD7A042C3574D179417B202F3C172251">
    <w:name w:val="0CD7A042C3574D179417B202F3C172251"/>
    <w:rsid w:val="00100BE9"/>
    <w:rPr>
      <w:rFonts w:eastAsiaTheme="minorHAnsi"/>
      <w:lang w:val="en-GB" w:eastAsia="en-US"/>
    </w:rPr>
  </w:style>
  <w:style w:type="paragraph" w:customStyle="1" w:styleId="88D600C338B141879954A75839EA43451">
    <w:name w:val="88D600C338B141879954A75839EA43451"/>
    <w:rsid w:val="00100BE9"/>
    <w:rPr>
      <w:rFonts w:eastAsiaTheme="minorHAnsi"/>
      <w:lang w:val="en-GB" w:eastAsia="en-US"/>
    </w:rPr>
  </w:style>
  <w:style w:type="paragraph" w:customStyle="1" w:styleId="4652C728DB50484B81A474A2E168B6041">
    <w:name w:val="4652C728DB50484B81A474A2E168B6041"/>
    <w:rsid w:val="00100BE9"/>
    <w:rPr>
      <w:rFonts w:eastAsiaTheme="minorHAnsi"/>
      <w:lang w:val="en-GB" w:eastAsia="en-US"/>
    </w:rPr>
  </w:style>
  <w:style w:type="paragraph" w:customStyle="1" w:styleId="BB234B21BC824621BE081FE0AC9CD2901">
    <w:name w:val="BB234B21BC824621BE081FE0AC9CD2901"/>
    <w:rsid w:val="00100BE9"/>
    <w:rPr>
      <w:rFonts w:eastAsiaTheme="minorHAnsi"/>
      <w:lang w:val="en-GB" w:eastAsia="en-US"/>
    </w:rPr>
  </w:style>
  <w:style w:type="paragraph" w:customStyle="1" w:styleId="A8B9508B5FB44A01AA5F7F23638D9D0E1">
    <w:name w:val="A8B9508B5FB44A01AA5F7F23638D9D0E1"/>
    <w:rsid w:val="00100BE9"/>
    <w:rPr>
      <w:rFonts w:eastAsiaTheme="minorHAnsi"/>
      <w:lang w:val="en-GB" w:eastAsia="en-US"/>
    </w:rPr>
  </w:style>
  <w:style w:type="paragraph" w:customStyle="1" w:styleId="05B4275C7FBE4AC2B44AF9A0684A96412">
    <w:name w:val="05B4275C7FBE4AC2B44AF9A0684A96412"/>
    <w:rsid w:val="0078495F"/>
    <w:rPr>
      <w:rFonts w:eastAsiaTheme="minorHAnsi"/>
      <w:lang w:val="en-GB" w:eastAsia="en-US"/>
    </w:rPr>
  </w:style>
  <w:style w:type="paragraph" w:customStyle="1" w:styleId="0CD7A042C3574D179417B202F3C172252">
    <w:name w:val="0CD7A042C3574D179417B202F3C172252"/>
    <w:rsid w:val="0078495F"/>
    <w:rPr>
      <w:rFonts w:eastAsiaTheme="minorHAnsi"/>
      <w:lang w:val="en-GB" w:eastAsia="en-US"/>
    </w:rPr>
  </w:style>
  <w:style w:type="paragraph" w:customStyle="1" w:styleId="88D600C338B141879954A75839EA43452">
    <w:name w:val="88D600C338B141879954A75839EA43452"/>
    <w:rsid w:val="0078495F"/>
    <w:rPr>
      <w:rFonts w:eastAsiaTheme="minorHAnsi"/>
      <w:lang w:val="en-GB" w:eastAsia="en-US"/>
    </w:rPr>
  </w:style>
  <w:style w:type="paragraph" w:customStyle="1" w:styleId="4652C728DB50484B81A474A2E168B6042">
    <w:name w:val="4652C728DB50484B81A474A2E168B6042"/>
    <w:rsid w:val="0078495F"/>
    <w:rPr>
      <w:rFonts w:eastAsiaTheme="minorHAnsi"/>
      <w:lang w:val="en-GB" w:eastAsia="en-US"/>
    </w:rPr>
  </w:style>
  <w:style w:type="paragraph" w:customStyle="1" w:styleId="BB234B21BC824621BE081FE0AC9CD2902">
    <w:name w:val="BB234B21BC824621BE081FE0AC9CD2902"/>
    <w:rsid w:val="0078495F"/>
    <w:rPr>
      <w:rFonts w:eastAsiaTheme="minorHAnsi"/>
      <w:lang w:val="en-GB" w:eastAsia="en-US"/>
    </w:rPr>
  </w:style>
  <w:style w:type="paragraph" w:customStyle="1" w:styleId="A8B9508B5FB44A01AA5F7F23638D9D0E2">
    <w:name w:val="A8B9508B5FB44A01AA5F7F23638D9D0E2"/>
    <w:rsid w:val="0078495F"/>
    <w:rPr>
      <w:rFonts w:eastAsiaTheme="minorHAnsi"/>
      <w:lang w:val="en-GB" w:eastAsia="en-US"/>
    </w:rPr>
  </w:style>
  <w:style w:type="paragraph" w:customStyle="1" w:styleId="05B4275C7FBE4AC2B44AF9A0684A96413">
    <w:name w:val="05B4275C7FBE4AC2B44AF9A0684A96413"/>
    <w:rsid w:val="00796AC4"/>
    <w:rPr>
      <w:rFonts w:eastAsiaTheme="minorHAnsi"/>
      <w:lang w:val="en-GB" w:eastAsia="en-US"/>
    </w:rPr>
  </w:style>
  <w:style w:type="paragraph" w:customStyle="1" w:styleId="0CD7A042C3574D179417B202F3C172253">
    <w:name w:val="0CD7A042C3574D179417B202F3C172253"/>
    <w:rsid w:val="00796AC4"/>
    <w:rPr>
      <w:rFonts w:eastAsiaTheme="minorHAnsi"/>
      <w:lang w:val="en-GB" w:eastAsia="en-US"/>
    </w:rPr>
  </w:style>
  <w:style w:type="paragraph" w:customStyle="1" w:styleId="88D600C338B141879954A75839EA43453">
    <w:name w:val="88D600C338B141879954A75839EA43453"/>
    <w:rsid w:val="00796AC4"/>
    <w:rPr>
      <w:rFonts w:eastAsiaTheme="minorHAnsi"/>
      <w:lang w:val="en-GB" w:eastAsia="en-US"/>
    </w:rPr>
  </w:style>
  <w:style w:type="paragraph" w:customStyle="1" w:styleId="4652C728DB50484B81A474A2E168B6043">
    <w:name w:val="4652C728DB50484B81A474A2E168B6043"/>
    <w:rsid w:val="00796AC4"/>
    <w:rPr>
      <w:rFonts w:eastAsiaTheme="minorHAnsi"/>
      <w:lang w:val="en-GB" w:eastAsia="en-US"/>
    </w:rPr>
  </w:style>
  <w:style w:type="paragraph" w:customStyle="1" w:styleId="BB234B21BC824621BE081FE0AC9CD2903">
    <w:name w:val="BB234B21BC824621BE081FE0AC9CD2903"/>
    <w:rsid w:val="00796AC4"/>
    <w:rPr>
      <w:rFonts w:eastAsiaTheme="minorHAnsi"/>
      <w:lang w:val="en-GB" w:eastAsia="en-US"/>
    </w:rPr>
  </w:style>
  <w:style w:type="paragraph" w:customStyle="1" w:styleId="A8B9508B5FB44A01AA5F7F23638D9D0E3">
    <w:name w:val="A8B9508B5FB44A01AA5F7F23638D9D0E3"/>
    <w:rsid w:val="00796AC4"/>
    <w:rPr>
      <w:rFonts w:eastAsiaTheme="minorHAnsi"/>
      <w:lang w:val="en-GB" w:eastAsia="en-US"/>
    </w:rPr>
  </w:style>
  <w:style w:type="paragraph" w:customStyle="1" w:styleId="E1C67B6419B34100A904ACC2615A5CCF">
    <w:name w:val="E1C67B6419B34100A904ACC2615A5CCF"/>
    <w:rsid w:val="00796AC4"/>
    <w:rPr>
      <w:rFonts w:eastAsiaTheme="minorHAnsi"/>
      <w:lang w:val="en-GB" w:eastAsia="en-US"/>
    </w:rPr>
  </w:style>
  <w:style w:type="paragraph" w:customStyle="1" w:styleId="05B4275C7FBE4AC2B44AF9A0684A96414">
    <w:name w:val="05B4275C7FBE4AC2B44AF9A0684A96414"/>
    <w:rsid w:val="00385C65"/>
    <w:rPr>
      <w:rFonts w:eastAsiaTheme="minorHAnsi"/>
      <w:lang w:val="en-GB" w:eastAsia="en-US"/>
    </w:rPr>
  </w:style>
  <w:style w:type="paragraph" w:customStyle="1" w:styleId="0CD7A042C3574D179417B202F3C172254">
    <w:name w:val="0CD7A042C3574D179417B202F3C172254"/>
    <w:rsid w:val="00385C65"/>
    <w:rPr>
      <w:rFonts w:eastAsiaTheme="minorHAnsi"/>
      <w:lang w:val="en-GB" w:eastAsia="en-US"/>
    </w:rPr>
  </w:style>
  <w:style w:type="paragraph" w:customStyle="1" w:styleId="88D600C338B141879954A75839EA43454">
    <w:name w:val="88D600C338B141879954A75839EA43454"/>
    <w:rsid w:val="00385C65"/>
    <w:rPr>
      <w:rFonts w:eastAsiaTheme="minorHAnsi"/>
      <w:lang w:val="en-GB" w:eastAsia="en-US"/>
    </w:rPr>
  </w:style>
  <w:style w:type="paragraph" w:customStyle="1" w:styleId="4652C728DB50484B81A474A2E168B6044">
    <w:name w:val="4652C728DB50484B81A474A2E168B6044"/>
    <w:rsid w:val="00385C65"/>
    <w:rPr>
      <w:rFonts w:eastAsiaTheme="minorHAnsi"/>
      <w:lang w:val="en-GB" w:eastAsia="en-US"/>
    </w:rPr>
  </w:style>
  <w:style w:type="paragraph" w:customStyle="1" w:styleId="BB234B21BC824621BE081FE0AC9CD2904">
    <w:name w:val="BB234B21BC824621BE081FE0AC9CD2904"/>
    <w:rsid w:val="00385C65"/>
    <w:rPr>
      <w:rFonts w:eastAsiaTheme="minorHAnsi"/>
      <w:lang w:val="en-GB" w:eastAsia="en-US"/>
    </w:rPr>
  </w:style>
  <w:style w:type="paragraph" w:customStyle="1" w:styleId="A8B9508B5FB44A01AA5F7F23638D9D0E4">
    <w:name w:val="A8B9508B5FB44A01AA5F7F23638D9D0E4"/>
    <w:rsid w:val="00385C65"/>
    <w:rPr>
      <w:rFonts w:eastAsiaTheme="minorHAnsi"/>
      <w:lang w:val="en-GB" w:eastAsia="en-US"/>
    </w:rPr>
  </w:style>
  <w:style w:type="paragraph" w:customStyle="1" w:styleId="E1C67B6419B34100A904ACC2615A5CCF1">
    <w:name w:val="E1C67B6419B34100A904ACC2615A5CCF1"/>
    <w:rsid w:val="00385C65"/>
    <w:rPr>
      <w:rFonts w:eastAsiaTheme="minorHAnsi"/>
      <w:lang w:val="en-GB" w:eastAsia="en-US"/>
    </w:rPr>
  </w:style>
  <w:style w:type="paragraph" w:customStyle="1" w:styleId="8FEB212CF4784CC089A3AD3C327658E8">
    <w:name w:val="8FEB212CF4784CC089A3AD3C327658E8"/>
    <w:rsid w:val="00385C65"/>
    <w:rPr>
      <w:rFonts w:eastAsiaTheme="minorHAnsi"/>
      <w:lang w:val="en-GB" w:eastAsia="en-US"/>
    </w:rPr>
  </w:style>
  <w:style w:type="paragraph" w:customStyle="1" w:styleId="E266B12EEFDA488EAF41519D485C5B2B">
    <w:name w:val="E266B12EEFDA488EAF41519D485C5B2B"/>
    <w:rsid w:val="00385C65"/>
    <w:rPr>
      <w:rFonts w:eastAsiaTheme="minorHAnsi"/>
      <w:lang w:val="en-GB" w:eastAsia="en-US"/>
    </w:rPr>
  </w:style>
  <w:style w:type="paragraph" w:customStyle="1" w:styleId="05B4275C7FBE4AC2B44AF9A0684A96415">
    <w:name w:val="05B4275C7FBE4AC2B44AF9A0684A96415"/>
    <w:rsid w:val="00385C65"/>
    <w:rPr>
      <w:rFonts w:eastAsiaTheme="minorHAnsi"/>
      <w:lang w:val="en-GB" w:eastAsia="en-US"/>
    </w:rPr>
  </w:style>
  <w:style w:type="paragraph" w:customStyle="1" w:styleId="0CD7A042C3574D179417B202F3C172255">
    <w:name w:val="0CD7A042C3574D179417B202F3C172255"/>
    <w:rsid w:val="00385C65"/>
    <w:rPr>
      <w:rFonts w:eastAsiaTheme="minorHAnsi"/>
      <w:lang w:val="en-GB" w:eastAsia="en-US"/>
    </w:rPr>
  </w:style>
  <w:style w:type="paragraph" w:customStyle="1" w:styleId="88D600C338B141879954A75839EA43455">
    <w:name w:val="88D600C338B141879954A75839EA43455"/>
    <w:rsid w:val="00385C65"/>
    <w:rPr>
      <w:rFonts w:eastAsiaTheme="minorHAnsi"/>
      <w:lang w:val="en-GB" w:eastAsia="en-US"/>
    </w:rPr>
  </w:style>
  <w:style w:type="paragraph" w:customStyle="1" w:styleId="4652C728DB50484B81A474A2E168B6045">
    <w:name w:val="4652C728DB50484B81A474A2E168B6045"/>
    <w:rsid w:val="00385C65"/>
    <w:rPr>
      <w:rFonts w:eastAsiaTheme="minorHAnsi"/>
      <w:lang w:val="en-GB" w:eastAsia="en-US"/>
    </w:rPr>
  </w:style>
  <w:style w:type="paragraph" w:customStyle="1" w:styleId="BB234B21BC824621BE081FE0AC9CD2905">
    <w:name w:val="BB234B21BC824621BE081FE0AC9CD2905"/>
    <w:rsid w:val="00385C65"/>
    <w:rPr>
      <w:rFonts w:eastAsiaTheme="minorHAnsi"/>
      <w:lang w:val="en-GB" w:eastAsia="en-US"/>
    </w:rPr>
  </w:style>
  <w:style w:type="paragraph" w:customStyle="1" w:styleId="A8B9508B5FB44A01AA5F7F23638D9D0E5">
    <w:name w:val="A8B9508B5FB44A01AA5F7F23638D9D0E5"/>
    <w:rsid w:val="00385C65"/>
    <w:rPr>
      <w:rFonts w:eastAsiaTheme="minorHAnsi"/>
      <w:lang w:val="en-GB" w:eastAsia="en-US"/>
    </w:rPr>
  </w:style>
  <w:style w:type="paragraph" w:customStyle="1" w:styleId="E1C67B6419B34100A904ACC2615A5CCF2">
    <w:name w:val="E1C67B6419B34100A904ACC2615A5CCF2"/>
    <w:rsid w:val="00385C65"/>
    <w:rPr>
      <w:rFonts w:eastAsiaTheme="minorHAnsi"/>
      <w:lang w:val="en-GB" w:eastAsia="en-US"/>
    </w:rPr>
  </w:style>
  <w:style w:type="paragraph" w:customStyle="1" w:styleId="8FEB212CF4784CC089A3AD3C327658E81">
    <w:name w:val="8FEB212CF4784CC089A3AD3C327658E81"/>
    <w:rsid w:val="00385C65"/>
    <w:rPr>
      <w:rFonts w:eastAsiaTheme="minorHAnsi"/>
      <w:lang w:val="en-GB" w:eastAsia="en-US"/>
    </w:rPr>
  </w:style>
  <w:style w:type="paragraph" w:customStyle="1" w:styleId="E266B12EEFDA488EAF41519D485C5B2B1">
    <w:name w:val="E266B12EEFDA488EAF41519D485C5B2B1"/>
    <w:rsid w:val="00385C65"/>
    <w:rPr>
      <w:rFonts w:eastAsiaTheme="minorHAnsi"/>
      <w:lang w:val="en-GB" w:eastAsia="en-US"/>
    </w:rPr>
  </w:style>
  <w:style w:type="paragraph" w:customStyle="1" w:styleId="05B4275C7FBE4AC2B44AF9A0684A96416">
    <w:name w:val="05B4275C7FBE4AC2B44AF9A0684A96416"/>
    <w:rsid w:val="00385C65"/>
    <w:rPr>
      <w:rFonts w:eastAsiaTheme="minorHAnsi"/>
      <w:lang w:val="en-GB" w:eastAsia="en-US"/>
    </w:rPr>
  </w:style>
  <w:style w:type="paragraph" w:customStyle="1" w:styleId="0CD7A042C3574D179417B202F3C172256">
    <w:name w:val="0CD7A042C3574D179417B202F3C172256"/>
    <w:rsid w:val="00385C65"/>
    <w:rPr>
      <w:rFonts w:eastAsiaTheme="minorHAnsi"/>
      <w:lang w:val="en-GB" w:eastAsia="en-US"/>
    </w:rPr>
  </w:style>
  <w:style w:type="paragraph" w:customStyle="1" w:styleId="88D600C338B141879954A75839EA43456">
    <w:name w:val="88D600C338B141879954A75839EA43456"/>
    <w:rsid w:val="00385C65"/>
    <w:rPr>
      <w:rFonts w:eastAsiaTheme="minorHAnsi"/>
      <w:lang w:val="en-GB" w:eastAsia="en-US"/>
    </w:rPr>
  </w:style>
  <w:style w:type="paragraph" w:customStyle="1" w:styleId="4652C728DB50484B81A474A2E168B6046">
    <w:name w:val="4652C728DB50484B81A474A2E168B6046"/>
    <w:rsid w:val="00385C65"/>
    <w:rPr>
      <w:rFonts w:eastAsiaTheme="minorHAnsi"/>
      <w:lang w:val="en-GB" w:eastAsia="en-US"/>
    </w:rPr>
  </w:style>
  <w:style w:type="paragraph" w:customStyle="1" w:styleId="BB234B21BC824621BE081FE0AC9CD2906">
    <w:name w:val="BB234B21BC824621BE081FE0AC9CD2906"/>
    <w:rsid w:val="00385C65"/>
    <w:rPr>
      <w:rFonts w:eastAsiaTheme="minorHAnsi"/>
      <w:lang w:val="en-GB" w:eastAsia="en-US"/>
    </w:rPr>
  </w:style>
  <w:style w:type="paragraph" w:customStyle="1" w:styleId="A8B9508B5FB44A01AA5F7F23638D9D0E6">
    <w:name w:val="A8B9508B5FB44A01AA5F7F23638D9D0E6"/>
    <w:rsid w:val="00385C65"/>
    <w:rPr>
      <w:rFonts w:eastAsiaTheme="minorHAnsi"/>
      <w:lang w:val="en-GB" w:eastAsia="en-US"/>
    </w:rPr>
  </w:style>
  <w:style w:type="paragraph" w:customStyle="1" w:styleId="E1C67B6419B34100A904ACC2615A5CCF3">
    <w:name w:val="E1C67B6419B34100A904ACC2615A5CCF3"/>
    <w:rsid w:val="00385C65"/>
    <w:rPr>
      <w:rFonts w:eastAsiaTheme="minorHAnsi"/>
      <w:lang w:val="en-GB" w:eastAsia="en-US"/>
    </w:rPr>
  </w:style>
  <w:style w:type="paragraph" w:customStyle="1" w:styleId="8FEB212CF4784CC089A3AD3C327658E82">
    <w:name w:val="8FEB212CF4784CC089A3AD3C327658E82"/>
    <w:rsid w:val="00385C65"/>
    <w:rPr>
      <w:rFonts w:eastAsiaTheme="minorHAnsi"/>
      <w:lang w:val="en-GB" w:eastAsia="en-US"/>
    </w:rPr>
  </w:style>
  <w:style w:type="paragraph" w:customStyle="1" w:styleId="E266B12EEFDA488EAF41519D485C5B2B2">
    <w:name w:val="E266B12EEFDA488EAF41519D485C5B2B2"/>
    <w:rsid w:val="00385C65"/>
    <w:rPr>
      <w:rFonts w:eastAsiaTheme="minorHAnsi"/>
      <w:lang w:val="en-GB" w:eastAsia="en-US"/>
    </w:rPr>
  </w:style>
  <w:style w:type="paragraph" w:customStyle="1" w:styleId="B59DD6D096714C1E839B1069579CB870">
    <w:name w:val="B59DD6D096714C1E839B1069579CB870"/>
    <w:rsid w:val="00385C65"/>
  </w:style>
  <w:style w:type="paragraph" w:customStyle="1" w:styleId="9927AEBA94FC427882EB3BB2572282B2">
    <w:name w:val="9927AEBA94FC427882EB3BB2572282B2"/>
    <w:rsid w:val="00385C65"/>
  </w:style>
  <w:style w:type="paragraph" w:customStyle="1" w:styleId="43F30A84313B4EFEBD1CF186168E1F3D">
    <w:name w:val="43F30A84313B4EFEBD1CF186168E1F3D"/>
    <w:rsid w:val="00385C65"/>
  </w:style>
  <w:style w:type="paragraph" w:customStyle="1" w:styleId="580F42D4892E4E9BA1F1105EF8644A1E">
    <w:name w:val="580F42D4892E4E9BA1F1105EF8644A1E"/>
    <w:rsid w:val="00385C65"/>
  </w:style>
  <w:style w:type="paragraph" w:customStyle="1" w:styleId="06478D2F601A4A4C94E1178855345FA6">
    <w:name w:val="06478D2F601A4A4C94E1178855345FA6"/>
    <w:rsid w:val="00385C65"/>
  </w:style>
  <w:style w:type="paragraph" w:customStyle="1" w:styleId="2DAEB19A15B94D7491232E503F31B831">
    <w:name w:val="2DAEB19A15B94D7491232E503F31B831"/>
    <w:rsid w:val="00385C65"/>
  </w:style>
  <w:style w:type="paragraph" w:customStyle="1" w:styleId="960DA5F8EE5048EDAF5707480C8707A6">
    <w:name w:val="960DA5F8EE5048EDAF5707480C8707A6"/>
    <w:rsid w:val="00385C65"/>
  </w:style>
  <w:style w:type="paragraph" w:customStyle="1" w:styleId="6F2DFC6B176641A1B697DC79D955A4AB">
    <w:name w:val="6F2DFC6B176641A1B697DC79D955A4AB"/>
    <w:rsid w:val="00385C65"/>
  </w:style>
  <w:style w:type="paragraph" w:customStyle="1" w:styleId="7525A00968804CADAC6B29D75DF4640B">
    <w:name w:val="7525A00968804CADAC6B29D75DF4640B"/>
    <w:rsid w:val="00385C65"/>
  </w:style>
  <w:style w:type="paragraph" w:customStyle="1" w:styleId="BC428738C7C144B9AE9575CCB64FE4B2">
    <w:name w:val="BC428738C7C144B9AE9575CCB64FE4B2"/>
    <w:rsid w:val="00385C65"/>
  </w:style>
  <w:style w:type="paragraph" w:customStyle="1" w:styleId="6220BE9942114891A64258A9C1B88AE0">
    <w:name w:val="6220BE9942114891A64258A9C1B88AE0"/>
    <w:rsid w:val="00385C65"/>
  </w:style>
  <w:style w:type="paragraph" w:customStyle="1" w:styleId="367850835952459FADC7D6B831BFE16F">
    <w:name w:val="367850835952459FADC7D6B831BFE16F"/>
    <w:rsid w:val="00385C65"/>
  </w:style>
  <w:style w:type="paragraph" w:customStyle="1" w:styleId="D55727A092D243218770F67EE6F3FDBE">
    <w:name w:val="D55727A092D243218770F67EE6F3FDBE"/>
    <w:rsid w:val="00385C65"/>
  </w:style>
  <w:style w:type="paragraph" w:customStyle="1" w:styleId="A0B1169EE10549AAB077BCDCE1F87D38">
    <w:name w:val="A0B1169EE10549AAB077BCDCE1F87D38"/>
    <w:rsid w:val="00385C65"/>
  </w:style>
  <w:style w:type="paragraph" w:customStyle="1" w:styleId="7CB92BFEA7424C9689152E3BEC25F0B5">
    <w:name w:val="7CB92BFEA7424C9689152E3BEC25F0B5"/>
    <w:rsid w:val="00385C65"/>
  </w:style>
  <w:style w:type="paragraph" w:customStyle="1" w:styleId="05B4275C7FBE4AC2B44AF9A0684A96417">
    <w:name w:val="05B4275C7FBE4AC2B44AF9A0684A96417"/>
    <w:rsid w:val="006D19AE"/>
    <w:rPr>
      <w:rFonts w:eastAsiaTheme="minorHAnsi"/>
      <w:lang w:val="en-GB" w:eastAsia="en-US"/>
    </w:rPr>
  </w:style>
  <w:style w:type="paragraph" w:customStyle="1" w:styleId="0CD7A042C3574D179417B202F3C172257">
    <w:name w:val="0CD7A042C3574D179417B202F3C172257"/>
    <w:rsid w:val="006D19AE"/>
    <w:rPr>
      <w:rFonts w:eastAsiaTheme="minorHAnsi"/>
      <w:lang w:val="en-GB" w:eastAsia="en-US"/>
    </w:rPr>
  </w:style>
  <w:style w:type="paragraph" w:customStyle="1" w:styleId="88D600C338B141879954A75839EA43457">
    <w:name w:val="88D600C338B141879954A75839EA43457"/>
    <w:rsid w:val="006D19AE"/>
    <w:rPr>
      <w:rFonts w:eastAsiaTheme="minorHAnsi"/>
      <w:lang w:val="en-GB" w:eastAsia="en-US"/>
    </w:rPr>
  </w:style>
  <w:style w:type="paragraph" w:customStyle="1" w:styleId="4652C728DB50484B81A474A2E168B6047">
    <w:name w:val="4652C728DB50484B81A474A2E168B6047"/>
    <w:rsid w:val="006D19AE"/>
    <w:rPr>
      <w:rFonts w:eastAsiaTheme="minorHAnsi"/>
      <w:lang w:val="en-GB" w:eastAsia="en-US"/>
    </w:rPr>
  </w:style>
  <w:style w:type="paragraph" w:customStyle="1" w:styleId="BB234B21BC824621BE081FE0AC9CD2907">
    <w:name w:val="BB234B21BC824621BE081FE0AC9CD2907"/>
    <w:rsid w:val="006D19AE"/>
    <w:rPr>
      <w:rFonts w:eastAsiaTheme="minorHAnsi"/>
      <w:lang w:val="en-GB" w:eastAsia="en-US"/>
    </w:rPr>
  </w:style>
  <w:style w:type="paragraph" w:customStyle="1" w:styleId="A8B9508B5FB44A01AA5F7F23638D9D0E7">
    <w:name w:val="A8B9508B5FB44A01AA5F7F23638D9D0E7"/>
    <w:rsid w:val="006D19AE"/>
    <w:rPr>
      <w:rFonts w:eastAsiaTheme="minorHAnsi"/>
      <w:lang w:val="en-GB" w:eastAsia="en-US"/>
    </w:rPr>
  </w:style>
  <w:style w:type="paragraph" w:customStyle="1" w:styleId="19C8CABA5DC3482CA8A4007E092C7037">
    <w:name w:val="19C8CABA5DC3482CA8A4007E092C7037"/>
    <w:rsid w:val="006D19AE"/>
    <w:rPr>
      <w:rFonts w:eastAsiaTheme="minorHAnsi"/>
      <w:lang w:val="en-GB" w:eastAsia="en-US"/>
    </w:rPr>
  </w:style>
  <w:style w:type="paragraph" w:customStyle="1" w:styleId="2F99584B0F95449CA86FA553E7B1F579">
    <w:name w:val="2F99584B0F95449CA86FA553E7B1F579"/>
    <w:rsid w:val="006D19AE"/>
    <w:rPr>
      <w:rFonts w:eastAsiaTheme="minorHAnsi"/>
      <w:lang w:val="en-GB" w:eastAsia="en-US"/>
    </w:rPr>
  </w:style>
  <w:style w:type="paragraph" w:customStyle="1" w:styleId="B9FFEB39F17148FB8F857C281CFBA871">
    <w:name w:val="B9FFEB39F17148FB8F857C281CFBA871"/>
    <w:rsid w:val="006D19AE"/>
    <w:rPr>
      <w:rFonts w:eastAsiaTheme="minorHAnsi"/>
      <w:lang w:val="en-GB" w:eastAsia="en-US"/>
    </w:rPr>
  </w:style>
  <w:style w:type="paragraph" w:customStyle="1" w:styleId="20EE3129D9074770954833D88A25C099">
    <w:name w:val="20EE3129D9074770954833D88A25C099"/>
    <w:rsid w:val="006D19AE"/>
    <w:rPr>
      <w:rFonts w:eastAsiaTheme="minorHAnsi"/>
      <w:lang w:val="en-GB" w:eastAsia="en-US"/>
    </w:rPr>
  </w:style>
  <w:style w:type="paragraph" w:customStyle="1" w:styleId="A17E5320B2BF4537A78FFABCC8BD0225">
    <w:name w:val="A17E5320B2BF4537A78FFABCC8BD0225"/>
    <w:rsid w:val="006D19AE"/>
    <w:rPr>
      <w:rFonts w:eastAsiaTheme="minorHAnsi"/>
      <w:lang w:val="en-GB" w:eastAsia="en-US"/>
    </w:rPr>
  </w:style>
  <w:style w:type="paragraph" w:customStyle="1" w:styleId="FEB2B4A216954A07A05C2208A8B1C92A">
    <w:name w:val="FEB2B4A216954A07A05C2208A8B1C92A"/>
    <w:rsid w:val="006D19AE"/>
    <w:rPr>
      <w:rFonts w:eastAsiaTheme="minorHAnsi"/>
      <w:lang w:val="en-GB" w:eastAsia="en-US"/>
    </w:rPr>
  </w:style>
  <w:style w:type="paragraph" w:customStyle="1" w:styleId="BC136A85292C46C09378B31D783F28AC">
    <w:name w:val="BC136A85292C46C09378B31D783F28AC"/>
    <w:rsid w:val="006D19AE"/>
    <w:rPr>
      <w:rFonts w:eastAsiaTheme="minorHAnsi"/>
      <w:lang w:val="en-GB" w:eastAsia="en-US"/>
    </w:rPr>
  </w:style>
  <w:style w:type="paragraph" w:customStyle="1" w:styleId="616BD29AE4C942ED9CDEB3EAFE6BB65D">
    <w:name w:val="616BD29AE4C942ED9CDEB3EAFE6BB65D"/>
    <w:rsid w:val="006D19AE"/>
    <w:rPr>
      <w:rFonts w:eastAsiaTheme="minorHAnsi"/>
      <w:lang w:val="en-GB" w:eastAsia="en-US"/>
    </w:rPr>
  </w:style>
  <w:style w:type="paragraph" w:customStyle="1" w:styleId="06CF182B41F249C794BCF7B28E734574">
    <w:name w:val="06CF182B41F249C794BCF7B28E734574"/>
    <w:rsid w:val="006D19AE"/>
    <w:rPr>
      <w:rFonts w:eastAsiaTheme="minorHAnsi"/>
      <w:lang w:val="en-GB" w:eastAsia="en-US"/>
    </w:rPr>
  </w:style>
  <w:style w:type="paragraph" w:customStyle="1" w:styleId="6A730BCE02AB423A82ADED1E278596DF">
    <w:name w:val="6A730BCE02AB423A82ADED1E278596DF"/>
    <w:rsid w:val="006D19AE"/>
    <w:rPr>
      <w:rFonts w:eastAsiaTheme="minorHAnsi"/>
      <w:lang w:val="en-GB" w:eastAsia="en-US"/>
    </w:rPr>
  </w:style>
  <w:style w:type="paragraph" w:customStyle="1" w:styleId="4E63EB3EDE7B45429A4FB39FD66DCB8E">
    <w:name w:val="4E63EB3EDE7B45429A4FB39FD66DCB8E"/>
    <w:rsid w:val="006D19AE"/>
    <w:rPr>
      <w:rFonts w:eastAsiaTheme="minorHAnsi"/>
      <w:lang w:val="en-GB" w:eastAsia="en-US"/>
    </w:rPr>
  </w:style>
  <w:style w:type="paragraph" w:customStyle="1" w:styleId="FB11EF8D03AF426682F94FE1E87F91B4">
    <w:name w:val="FB11EF8D03AF426682F94FE1E87F91B4"/>
    <w:rsid w:val="006D19AE"/>
    <w:rPr>
      <w:rFonts w:eastAsiaTheme="minorHAnsi"/>
      <w:lang w:val="en-GB" w:eastAsia="en-US"/>
    </w:rPr>
  </w:style>
  <w:style w:type="paragraph" w:customStyle="1" w:styleId="6C4B7628661F497BBC9DA1FD2FBB7503">
    <w:name w:val="6C4B7628661F497BBC9DA1FD2FBB7503"/>
    <w:rsid w:val="006D19AE"/>
    <w:rPr>
      <w:rFonts w:eastAsiaTheme="minorHAnsi"/>
      <w:lang w:val="en-GB" w:eastAsia="en-US"/>
    </w:rPr>
  </w:style>
  <w:style w:type="paragraph" w:customStyle="1" w:styleId="5545494F9AE44ECBA06A7C949687F301">
    <w:name w:val="5545494F9AE44ECBA06A7C949687F301"/>
    <w:rsid w:val="006D19AE"/>
    <w:rPr>
      <w:rFonts w:eastAsiaTheme="minorHAnsi"/>
      <w:lang w:val="en-GB" w:eastAsia="en-US"/>
    </w:rPr>
  </w:style>
  <w:style w:type="paragraph" w:customStyle="1" w:styleId="7743FEC2D2AA416DBB2BBC390E90C477">
    <w:name w:val="7743FEC2D2AA416DBB2BBC390E90C477"/>
    <w:rsid w:val="006D19AE"/>
    <w:rPr>
      <w:rFonts w:eastAsiaTheme="minorHAnsi"/>
      <w:lang w:val="en-GB" w:eastAsia="en-US"/>
    </w:rPr>
  </w:style>
  <w:style w:type="paragraph" w:customStyle="1" w:styleId="06506A60D2B04E77AE291FAC94591739">
    <w:name w:val="06506A60D2B04E77AE291FAC94591739"/>
    <w:rsid w:val="006D19AE"/>
    <w:rPr>
      <w:rFonts w:eastAsiaTheme="minorHAnsi"/>
      <w:lang w:val="en-GB" w:eastAsia="en-US"/>
    </w:rPr>
  </w:style>
  <w:style w:type="paragraph" w:customStyle="1" w:styleId="5C983D22E324431DB2CB6328932093CF">
    <w:name w:val="5C983D22E324431DB2CB6328932093CF"/>
    <w:rsid w:val="006D19AE"/>
    <w:rPr>
      <w:rFonts w:eastAsiaTheme="minorHAnsi"/>
      <w:lang w:val="en-GB" w:eastAsia="en-US"/>
    </w:rPr>
  </w:style>
  <w:style w:type="paragraph" w:customStyle="1" w:styleId="E87E97E9A3834EEBB1FCDBFF6F8A900B">
    <w:name w:val="E87E97E9A3834EEBB1FCDBFF6F8A900B"/>
    <w:rsid w:val="006D19AE"/>
    <w:rPr>
      <w:rFonts w:eastAsiaTheme="minorHAnsi"/>
      <w:lang w:val="en-GB" w:eastAsia="en-US"/>
    </w:rPr>
  </w:style>
  <w:style w:type="paragraph" w:customStyle="1" w:styleId="29E1D20F2F5340C884F26E2EE805553F">
    <w:name w:val="29E1D20F2F5340C884F26E2EE805553F"/>
    <w:rsid w:val="006D19AE"/>
    <w:rPr>
      <w:rFonts w:eastAsiaTheme="minorHAnsi"/>
      <w:lang w:val="en-GB" w:eastAsia="en-US"/>
    </w:rPr>
  </w:style>
  <w:style w:type="paragraph" w:customStyle="1" w:styleId="17D85AAE28C44BF6AC516295541339B2">
    <w:name w:val="17D85AAE28C44BF6AC516295541339B2"/>
    <w:rsid w:val="006D19AE"/>
    <w:rPr>
      <w:rFonts w:eastAsiaTheme="minorHAnsi"/>
      <w:lang w:val="en-GB" w:eastAsia="en-US"/>
    </w:rPr>
  </w:style>
  <w:style w:type="paragraph" w:customStyle="1" w:styleId="37F298CE7DEE4018B490FCEDC10C6E4D">
    <w:name w:val="37F298CE7DEE4018B490FCEDC10C6E4D"/>
    <w:rsid w:val="006D19AE"/>
    <w:rPr>
      <w:rFonts w:eastAsiaTheme="minorHAnsi"/>
      <w:lang w:val="en-GB" w:eastAsia="en-US"/>
    </w:rPr>
  </w:style>
  <w:style w:type="paragraph" w:customStyle="1" w:styleId="E924EFD57B164C6EA213741B2510204E">
    <w:name w:val="E924EFD57B164C6EA213741B2510204E"/>
    <w:rsid w:val="006D19AE"/>
    <w:rPr>
      <w:rFonts w:eastAsiaTheme="minorHAnsi"/>
      <w:lang w:val="en-GB" w:eastAsia="en-US"/>
    </w:rPr>
  </w:style>
  <w:style w:type="paragraph" w:customStyle="1" w:styleId="1C56B17209C443F2951C8C9C5CF3C682">
    <w:name w:val="1C56B17209C443F2951C8C9C5CF3C682"/>
    <w:rsid w:val="006D19AE"/>
    <w:rPr>
      <w:rFonts w:eastAsiaTheme="minorHAnsi"/>
      <w:lang w:val="en-GB" w:eastAsia="en-US"/>
    </w:rPr>
  </w:style>
  <w:style w:type="paragraph" w:customStyle="1" w:styleId="503E020FE9AB41E78FDEB480D4297CD8">
    <w:name w:val="503E020FE9AB41E78FDEB480D4297CD8"/>
    <w:rsid w:val="006D19AE"/>
    <w:rPr>
      <w:rFonts w:eastAsiaTheme="minorHAnsi"/>
      <w:lang w:val="en-GB" w:eastAsia="en-US"/>
    </w:rPr>
  </w:style>
  <w:style w:type="paragraph" w:customStyle="1" w:styleId="6DC23505419548069368291A08B23654">
    <w:name w:val="6DC23505419548069368291A08B23654"/>
    <w:rsid w:val="006D19AE"/>
    <w:rPr>
      <w:rFonts w:eastAsiaTheme="minorHAnsi"/>
      <w:lang w:val="en-GB" w:eastAsia="en-US"/>
    </w:rPr>
  </w:style>
  <w:style w:type="paragraph" w:customStyle="1" w:styleId="19B07813B79B45EBB42D581899A6DF1A">
    <w:name w:val="19B07813B79B45EBB42D581899A6DF1A"/>
    <w:rsid w:val="006D19AE"/>
    <w:rPr>
      <w:rFonts w:eastAsiaTheme="minorHAnsi"/>
      <w:lang w:val="en-GB" w:eastAsia="en-US"/>
    </w:rPr>
  </w:style>
  <w:style w:type="paragraph" w:customStyle="1" w:styleId="2ABA3AFE23844204BF21E9C3160BECBA">
    <w:name w:val="2ABA3AFE23844204BF21E9C3160BECBA"/>
    <w:rsid w:val="006D19AE"/>
    <w:rPr>
      <w:rFonts w:eastAsiaTheme="minorHAnsi"/>
      <w:lang w:val="en-GB" w:eastAsia="en-US"/>
    </w:rPr>
  </w:style>
  <w:style w:type="paragraph" w:customStyle="1" w:styleId="A1BD586BCBB0444B96CCD783F7958AFF">
    <w:name w:val="A1BD586BCBB0444B96CCD783F7958AFF"/>
    <w:rsid w:val="006D19AE"/>
    <w:rPr>
      <w:rFonts w:eastAsiaTheme="minorHAnsi"/>
      <w:lang w:val="en-GB" w:eastAsia="en-US"/>
    </w:rPr>
  </w:style>
  <w:style w:type="paragraph" w:customStyle="1" w:styleId="05B4275C7FBE4AC2B44AF9A0684A96418">
    <w:name w:val="05B4275C7FBE4AC2B44AF9A0684A96418"/>
    <w:rsid w:val="006D19AE"/>
    <w:rPr>
      <w:rFonts w:eastAsiaTheme="minorHAnsi"/>
      <w:lang w:val="en-GB" w:eastAsia="en-US"/>
    </w:rPr>
  </w:style>
  <w:style w:type="paragraph" w:customStyle="1" w:styleId="0CD7A042C3574D179417B202F3C172258">
    <w:name w:val="0CD7A042C3574D179417B202F3C172258"/>
    <w:rsid w:val="006D19AE"/>
    <w:rPr>
      <w:rFonts w:eastAsiaTheme="minorHAnsi"/>
      <w:lang w:val="en-GB" w:eastAsia="en-US"/>
    </w:rPr>
  </w:style>
  <w:style w:type="paragraph" w:customStyle="1" w:styleId="88D600C338B141879954A75839EA43458">
    <w:name w:val="88D600C338B141879954A75839EA43458"/>
    <w:rsid w:val="006D19AE"/>
    <w:rPr>
      <w:rFonts w:eastAsiaTheme="minorHAnsi"/>
      <w:lang w:val="en-GB" w:eastAsia="en-US"/>
    </w:rPr>
  </w:style>
  <w:style w:type="paragraph" w:customStyle="1" w:styleId="4652C728DB50484B81A474A2E168B6048">
    <w:name w:val="4652C728DB50484B81A474A2E168B6048"/>
    <w:rsid w:val="006D19AE"/>
    <w:rPr>
      <w:rFonts w:eastAsiaTheme="minorHAnsi"/>
      <w:lang w:val="en-GB" w:eastAsia="en-US"/>
    </w:rPr>
  </w:style>
  <w:style w:type="paragraph" w:customStyle="1" w:styleId="BB234B21BC824621BE081FE0AC9CD2908">
    <w:name w:val="BB234B21BC824621BE081FE0AC9CD2908"/>
    <w:rsid w:val="006D19AE"/>
    <w:rPr>
      <w:rFonts w:eastAsiaTheme="minorHAnsi"/>
      <w:lang w:val="en-GB" w:eastAsia="en-US"/>
    </w:rPr>
  </w:style>
  <w:style w:type="paragraph" w:customStyle="1" w:styleId="A8B9508B5FB44A01AA5F7F23638D9D0E8">
    <w:name w:val="A8B9508B5FB44A01AA5F7F23638D9D0E8"/>
    <w:rsid w:val="006D19AE"/>
    <w:rPr>
      <w:rFonts w:eastAsiaTheme="minorHAnsi"/>
      <w:lang w:val="en-GB" w:eastAsia="en-US"/>
    </w:rPr>
  </w:style>
  <w:style w:type="paragraph" w:customStyle="1" w:styleId="19C8CABA5DC3482CA8A4007E092C70371">
    <w:name w:val="19C8CABA5DC3482CA8A4007E092C70371"/>
    <w:rsid w:val="006D19AE"/>
    <w:rPr>
      <w:rFonts w:eastAsiaTheme="minorHAnsi"/>
      <w:lang w:val="en-GB" w:eastAsia="en-US"/>
    </w:rPr>
  </w:style>
  <w:style w:type="paragraph" w:customStyle="1" w:styleId="2F99584B0F95449CA86FA553E7B1F5791">
    <w:name w:val="2F99584B0F95449CA86FA553E7B1F5791"/>
    <w:rsid w:val="006D19AE"/>
    <w:rPr>
      <w:rFonts w:eastAsiaTheme="minorHAnsi"/>
      <w:lang w:val="en-GB" w:eastAsia="en-US"/>
    </w:rPr>
  </w:style>
  <w:style w:type="paragraph" w:customStyle="1" w:styleId="B9FFEB39F17148FB8F857C281CFBA8711">
    <w:name w:val="B9FFEB39F17148FB8F857C281CFBA8711"/>
    <w:rsid w:val="006D19AE"/>
    <w:rPr>
      <w:rFonts w:eastAsiaTheme="minorHAnsi"/>
      <w:lang w:val="en-GB" w:eastAsia="en-US"/>
    </w:rPr>
  </w:style>
  <w:style w:type="paragraph" w:customStyle="1" w:styleId="20EE3129D9074770954833D88A25C0991">
    <w:name w:val="20EE3129D9074770954833D88A25C0991"/>
    <w:rsid w:val="006D19AE"/>
    <w:rPr>
      <w:rFonts w:eastAsiaTheme="minorHAnsi"/>
      <w:lang w:val="en-GB" w:eastAsia="en-US"/>
    </w:rPr>
  </w:style>
  <w:style w:type="paragraph" w:customStyle="1" w:styleId="A17E5320B2BF4537A78FFABCC8BD02251">
    <w:name w:val="A17E5320B2BF4537A78FFABCC8BD02251"/>
    <w:rsid w:val="006D19AE"/>
    <w:rPr>
      <w:rFonts w:eastAsiaTheme="minorHAnsi"/>
      <w:lang w:val="en-GB" w:eastAsia="en-US"/>
    </w:rPr>
  </w:style>
  <w:style w:type="paragraph" w:customStyle="1" w:styleId="FEB2B4A216954A07A05C2208A8B1C92A1">
    <w:name w:val="FEB2B4A216954A07A05C2208A8B1C92A1"/>
    <w:rsid w:val="006D19AE"/>
    <w:rPr>
      <w:rFonts w:eastAsiaTheme="minorHAnsi"/>
      <w:lang w:val="en-GB" w:eastAsia="en-US"/>
    </w:rPr>
  </w:style>
  <w:style w:type="paragraph" w:customStyle="1" w:styleId="83603FF2AEDD4927A98FCAAE1CEE3869">
    <w:name w:val="83603FF2AEDD4927A98FCAAE1CEE3869"/>
    <w:rsid w:val="006D19AE"/>
    <w:rPr>
      <w:rFonts w:eastAsiaTheme="minorHAnsi"/>
      <w:lang w:val="en-GB" w:eastAsia="en-US"/>
    </w:rPr>
  </w:style>
  <w:style w:type="paragraph" w:customStyle="1" w:styleId="BC136A85292C46C09378B31D783F28AC1">
    <w:name w:val="BC136A85292C46C09378B31D783F28AC1"/>
    <w:rsid w:val="006D19AE"/>
    <w:rPr>
      <w:rFonts w:eastAsiaTheme="minorHAnsi"/>
      <w:lang w:val="en-GB" w:eastAsia="en-US"/>
    </w:rPr>
  </w:style>
  <w:style w:type="paragraph" w:customStyle="1" w:styleId="616BD29AE4C942ED9CDEB3EAFE6BB65D1">
    <w:name w:val="616BD29AE4C942ED9CDEB3EAFE6BB65D1"/>
    <w:rsid w:val="006D19AE"/>
    <w:rPr>
      <w:rFonts w:eastAsiaTheme="minorHAnsi"/>
      <w:lang w:val="en-GB" w:eastAsia="en-US"/>
    </w:rPr>
  </w:style>
  <w:style w:type="paragraph" w:customStyle="1" w:styleId="06CF182B41F249C794BCF7B28E7345741">
    <w:name w:val="06CF182B41F249C794BCF7B28E7345741"/>
    <w:rsid w:val="006D19AE"/>
    <w:rPr>
      <w:rFonts w:eastAsiaTheme="minorHAnsi"/>
      <w:lang w:val="en-GB" w:eastAsia="en-US"/>
    </w:rPr>
  </w:style>
  <w:style w:type="paragraph" w:customStyle="1" w:styleId="6A730BCE02AB423A82ADED1E278596DF1">
    <w:name w:val="6A730BCE02AB423A82ADED1E278596DF1"/>
    <w:rsid w:val="006D19AE"/>
    <w:rPr>
      <w:rFonts w:eastAsiaTheme="minorHAnsi"/>
      <w:lang w:val="en-GB" w:eastAsia="en-US"/>
    </w:rPr>
  </w:style>
  <w:style w:type="paragraph" w:customStyle="1" w:styleId="4E63EB3EDE7B45429A4FB39FD66DCB8E1">
    <w:name w:val="4E63EB3EDE7B45429A4FB39FD66DCB8E1"/>
    <w:rsid w:val="006D19AE"/>
    <w:rPr>
      <w:rFonts w:eastAsiaTheme="minorHAnsi"/>
      <w:lang w:val="en-GB" w:eastAsia="en-US"/>
    </w:rPr>
  </w:style>
  <w:style w:type="paragraph" w:customStyle="1" w:styleId="FB11EF8D03AF426682F94FE1E87F91B41">
    <w:name w:val="FB11EF8D03AF426682F94FE1E87F91B41"/>
    <w:rsid w:val="006D19AE"/>
    <w:rPr>
      <w:rFonts w:eastAsiaTheme="minorHAnsi"/>
      <w:lang w:val="en-GB" w:eastAsia="en-US"/>
    </w:rPr>
  </w:style>
  <w:style w:type="paragraph" w:customStyle="1" w:styleId="6C4B7628661F497BBC9DA1FD2FBB75031">
    <w:name w:val="6C4B7628661F497BBC9DA1FD2FBB75031"/>
    <w:rsid w:val="006D19AE"/>
    <w:rPr>
      <w:rFonts w:eastAsiaTheme="minorHAnsi"/>
      <w:lang w:val="en-GB" w:eastAsia="en-US"/>
    </w:rPr>
  </w:style>
  <w:style w:type="paragraph" w:customStyle="1" w:styleId="5545494F9AE44ECBA06A7C949687F3011">
    <w:name w:val="5545494F9AE44ECBA06A7C949687F3011"/>
    <w:rsid w:val="006D19AE"/>
    <w:rPr>
      <w:rFonts w:eastAsiaTheme="minorHAnsi"/>
      <w:lang w:val="en-GB" w:eastAsia="en-US"/>
    </w:rPr>
  </w:style>
  <w:style w:type="paragraph" w:customStyle="1" w:styleId="7743FEC2D2AA416DBB2BBC390E90C4771">
    <w:name w:val="7743FEC2D2AA416DBB2BBC390E90C4771"/>
    <w:rsid w:val="006D19AE"/>
    <w:rPr>
      <w:rFonts w:eastAsiaTheme="minorHAnsi"/>
      <w:lang w:val="en-GB" w:eastAsia="en-US"/>
    </w:rPr>
  </w:style>
  <w:style w:type="paragraph" w:customStyle="1" w:styleId="06506A60D2B04E77AE291FAC945917391">
    <w:name w:val="06506A60D2B04E77AE291FAC945917391"/>
    <w:rsid w:val="006D19AE"/>
    <w:rPr>
      <w:rFonts w:eastAsiaTheme="minorHAnsi"/>
      <w:lang w:val="en-GB" w:eastAsia="en-US"/>
    </w:rPr>
  </w:style>
  <w:style w:type="paragraph" w:customStyle="1" w:styleId="5C983D22E324431DB2CB6328932093CF1">
    <w:name w:val="5C983D22E324431DB2CB6328932093CF1"/>
    <w:rsid w:val="006D19AE"/>
    <w:rPr>
      <w:rFonts w:eastAsiaTheme="minorHAnsi"/>
      <w:lang w:val="en-GB" w:eastAsia="en-US"/>
    </w:rPr>
  </w:style>
  <w:style w:type="paragraph" w:customStyle="1" w:styleId="E87E97E9A3834EEBB1FCDBFF6F8A900B1">
    <w:name w:val="E87E97E9A3834EEBB1FCDBFF6F8A900B1"/>
    <w:rsid w:val="006D19AE"/>
    <w:rPr>
      <w:rFonts w:eastAsiaTheme="minorHAnsi"/>
      <w:lang w:val="en-GB" w:eastAsia="en-US"/>
    </w:rPr>
  </w:style>
  <w:style w:type="paragraph" w:customStyle="1" w:styleId="29E1D20F2F5340C884F26E2EE805553F1">
    <w:name w:val="29E1D20F2F5340C884F26E2EE805553F1"/>
    <w:rsid w:val="006D19AE"/>
    <w:rPr>
      <w:rFonts w:eastAsiaTheme="minorHAnsi"/>
      <w:lang w:val="en-GB" w:eastAsia="en-US"/>
    </w:rPr>
  </w:style>
  <w:style w:type="paragraph" w:customStyle="1" w:styleId="17D85AAE28C44BF6AC516295541339B21">
    <w:name w:val="17D85AAE28C44BF6AC516295541339B21"/>
    <w:rsid w:val="006D19AE"/>
    <w:rPr>
      <w:rFonts w:eastAsiaTheme="minorHAnsi"/>
      <w:lang w:val="en-GB" w:eastAsia="en-US"/>
    </w:rPr>
  </w:style>
  <w:style w:type="paragraph" w:customStyle="1" w:styleId="37F298CE7DEE4018B490FCEDC10C6E4D1">
    <w:name w:val="37F298CE7DEE4018B490FCEDC10C6E4D1"/>
    <w:rsid w:val="006D19AE"/>
    <w:rPr>
      <w:rFonts w:eastAsiaTheme="minorHAnsi"/>
      <w:lang w:val="en-GB" w:eastAsia="en-US"/>
    </w:rPr>
  </w:style>
  <w:style w:type="paragraph" w:customStyle="1" w:styleId="E924EFD57B164C6EA213741B2510204E1">
    <w:name w:val="E924EFD57B164C6EA213741B2510204E1"/>
    <w:rsid w:val="006D19AE"/>
    <w:rPr>
      <w:rFonts w:eastAsiaTheme="minorHAnsi"/>
      <w:lang w:val="en-GB" w:eastAsia="en-US"/>
    </w:rPr>
  </w:style>
  <w:style w:type="paragraph" w:customStyle="1" w:styleId="1C56B17209C443F2951C8C9C5CF3C6821">
    <w:name w:val="1C56B17209C443F2951C8C9C5CF3C6821"/>
    <w:rsid w:val="006D19AE"/>
    <w:rPr>
      <w:rFonts w:eastAsiaTheme="minorHAnsi"/>
      <w:lang w:val="en-GB" w:eastAsia="en-US"/>
    </w:rPr>
  </w:style>
  <w:style w:type="paragraph" w:customStyle="1" w:styleId="503E020FE9AB41E78FDEB480D4297CD81">
    <w:name w:val="503E020FE9AB41E78FDEB480D4297CD81"/>
    <w:rsid w:val="006D19AE"/>
    <w:rPr>
      <w:rFonts w:eastAsiaTheme="minorHAnsi"/>
      <w:lang w:val="en-GB" w:eastAsia="en-US"/>
    </w:rPr>
  </w:style>
  <w:style w:type="paragraph" w:customStyle="1" w:styleId="6DC23505419548069368291A08B236541">
    <w:name w:val="6DC23505419548069368291A08B236541"/>
    <w:rsid w:val="006D19AE"/>
    <w:rPr>
      <w:rFonts w:eastAsiaTheme="minorHAnsi"/>
      <w:lang w:val="en-GB" w:eastAsia="en-US"/>
    </w:rPr>
  </w:style>
  <w:style w:type="paragraph" w:customStyle="1" w:styleId="19B07813B79B45EBB42D581899A6DF1A1">
    <w:name w:val="19B07813B79B45EBB42D581899A6DF1A1"/>
    <w:rsid w:val="006D19AE"/>
    <w:rPr>
      <w:rFonts w:eastAsiaTheme="minorHAnsi"/>
      <w:lang w:val="en-GB" w:eastAsia="en-US"/>
    </w:rPr>
  </w:style>
  <w:style w:type="paragraph" w:customStyle="1" w:styleId="2ABA3AFE23844204BF21E9C3160BECBA1">
    <w:name w:val="2ABA3AFE23844204BF21E9C3160BECBA1"/>
    <w:rsid w:val="006D19AE"/>
    <w:rPr>
      <w:rFonts w:eastAsiaTheme="minorHAnsi"/>
      <w:lang w:val="en-GB" w:eastAsia="en-US"/>
    </w:rPr>
  </w:style>
  <w:style w:type="paragraph" w:customStyle="1" w:styleId="A1BD586BCBB0444B96CCD783F7958AFF1">
    <w:name w:val="A1BD586BCBB0444B96CCD783F7958AFF1"/>
    <w:rsid w:val="006D19AE"/>
    <w:rPr>
      <w:rFonts w:eastAsiaTheme="minorHAnsi"/>
      <w:lang w:val="en-GB" w:eastAsia="en-US"/>
    </w:rPr>
  </w:style>
  <w:style w:type="paragraph" w:customStyle="1" w:styleId="05B4275C7FBE4AC2B44AF9A0684A96419">
    <w:name w:val="05B4275C7FBE4AC2B44AF9A0684A96419"/>
    <w:rsid w:val="006D19AE"/>
    <w:rPr>
      <w:rFonts w:eastAsiaTheme="minorHAnsi"/>
      <w:lang w:val="en-GB" w:eastAsia="en-US"/>
    </w:rPr>
  </w:style>
  <w:style w:type="paragraph" w:customStyle="1" w:styleId="0CD7A042C3574D179417B202F3C172259">
    <w:name w:val="0CD7A042C3574D179417B202F3C172259"/>
    <w:rsid w:val="006D19AE"/>
    <w:rPr>
      <w:rFonts w:eastAsiaTheme="minorHAnsi"/>
      <w:lang w:val="en-GB" w:eastAsia="en-US"/>
    </w:rPr>
  </w:style>
  <w:style w:type="paragraph" w:customStyle="1" w:styleId="88D600C338B141879954A75839EA43459">
    <w:name w:val="88D600C338B141879954A75839EA43459"/>
    <w:rsid w:val="006D19AE"/>
    <w:rPr>
      <w:rFonts w:eastAsiaTheme="minorHAnsi"/>
      <w:lang w:val="en-GB" w:eastAsia="en-US"/>
    </w:rPr>
  </w:style>
  <w:style w:type="paragraph" w:customStyle="1" w:styleId="4652C728DB50484B81A474A2E168B6049">
    <w:name w:val="4652C728DB50484B81A474A2E168B6049"/>
    <w:rsid w:val="006D19AE"/>
    <w:rPr>
      <w:rFonts w:eastAsiaTheme="minorHAnsi"/>
      <w:lang w:val="en-GB" w:eastAsia="en-US"/>
    </w:rPr>
  </w:style>
  <w:style w:type="paragraph" w:customStyle="1" w:styleId="BB234B21BC824621BE081FE0AC9CD2909">
    <w:name w:val="BB234B21BC824621BE081FE0AC9CD2909"/>
    <w:rsid w:val="006D19AE"/>
    <w:rPr>
      <w:rFonts w:eastAsiaTheme="minorHAnsi"/>
      <w:lang w:val="en-GB" w:eastAsia="en-US"/>
    </w:rPr>
  </w:style>
  <w:style w:type="paragraph" w:customStyle="1" w:styleId="A8B9508B5FB44A01AA5F7F23638D9D0E9">
    <w:name w:val="A8B9508B5FB44A01AA5F7F23638D9D0E9"/>
    <w:rsid w:val="006D19AE"/>
    <w:rPr>
      <w:rFonts w:eastAsiaTheme="minorHAnsi"/>
      <w:lang w:val="en-GB" w:eastAsia="en-US"/>
    </w:rPr>
  </w:style>
  <w:style w:type="paragraph" w:customStyle="1" w:styleId="19C8CABA5DC3482CA8A4007E092C70372">
    <w:name w:val="19C8CABA5DC3482CA8A4007E092C70372"/>
    <w:rsid w:val="006D19AE"/>
    <w:rPr>
      <w:rFonts w:eastAsiaTheme="minorHAnsi"/>
      <w:lang w:val="en-GB" w:eastAsia="en-US"/>
    </w:rPr>
  </w:style>
  <w:style w:type="paragraph" w:customStyle="1" w:styleId="2F99584B0F95449CA86FA553E7B1F5792">
    <w:name w:val="2F99584B0F95449CA86FA553E7B1F5792"/>
    <w:rsid w:val="006D19AE"/>
    <w:rPr>
      <w:rFonts w:eastAsiaTheme="minorHAnsi"/>
      <w:lang w:val="en-GB" w:eastAsia="en-US"/>
    </w:rPr>
  </w:style>
  <w:style w:type="paragraph" w:customStyle="1" w:styleId="B9FFEB39F17148FB8F857C281CFBA8712">
    <w:name w:val="B9FFEB39F17148FB8F857C281CFBA8712"/>
    <w:rsid w:val="006D19AE"/>
    <w:rPr>
      <w:rFonts w:eastAsiaTheme="minorHAnsi"/>
      <w:lang w:val="en-GB" w:eastAsia="en-US"/>
    </w:rPr>
  </w:style>
  <w:style w:type="paragraph" w:customStyle="1" w:styleId="20EE3129D9074770954833D88A25C0992">
    <w:name w:val="20EE3129D9074770954833D88A25C0992"/>
    <w:rsid w:val="006D19AE"/>
    <w:rPr>
      <w:rFonts w:eastAsiaTheme="minorHAnsi"/>
      <w:lang w:val="en-GB" w:eastAsia="en-US"/>
    </w:rPr>
  </w:style>
  <w:style w:type="paragraph" w:customStyle="1" w:styleId="A17E5320B2BF4537A78FFABCC8BD02252">
    <w:name w:val="A17E5320B2BF4537A78FFABCC8BD02252"/>
    <w:rsid w:val="006D19AE"/>
    <w:rPr>
      <w:rFonts w:eastAsiaTheme="minorHAnsi"/>
      <w:lang w:val="en-GB" w:eastAsia="en-US"/>
    </w:rPr>
  </w:style>
  <w:style w:type="paragraph" w:customStyle="1" w:styleId="FEB2B4A216954A07A05C2208A8B1C92A2">
    <w:name w:val="FEB2B4A216954A07A05C2208A8B1C92A2"/>
    <w:rsid w:val="006D19AE"/>
    <w:rPr>
      <w:rFonts w:eastAsiaTheme="minorHAnsi"/>
      <w:lang w:val="en-GB" w:eastAsia="en-US"/>
    </w:rPr>
  </w:style>
  <w:style w:type="paragraph" w:customStyle="1" w:styleId="83603FF2AEDD4927A98FCAAE1CEE38691">
    <w:name w:val="83603FF2AEDD4927A98FCAAE1CEE38691"/>
    <w:rsid w:val="006D19AE"/>
    <w:rPr>
      <w:rFonts w:eastAsiaTheme="minorHAnsi"/>
      <w:lang w:val="en-GB" w:eastAsia="en-US"/>
    </w:rPr>
  </w:style>
  <w:style w:type="paragraph" w:customStyle="1" w:styleId="BC136A85292C46C09378B31D783F28AC2">
    <w:name w:val="BC136A85292C46C09378B31D783F28AC2"/>
    <w:rsid w:val="006D19AE"/>
    <w:rPr>
      <w:rFonts w:eastAsiaTheme="minorHAnsi"/>
      <w:lang w:val="en-GB" w:eastAsia="en-US"/>
    </w:rPr>
  </w:style>
  <w:style w:type="paragraph" w:customStyle="1" w:styleId="616BD29AE4C942ED9CDEB3EAFE6BB65D2">
    <w:name w:val="616BD29AE4C942ED9CDEB3EAFE6BB65D2"/>
    <w:rsid w:val="006D19AE"/>
    <w:rPr>
      <w:rFonts w:eastAsiaTheme="minorHAnsi"/>
      <w:lang w:val="en-GB" w:eastAsia="en-US"/>
    </w:rPr>
  </w:style>
  <w:style w:type="paragraph" w:customStyle="1" w:styleId="06CF182B41F249C794BCF7B28E7345742">
    <w:name w:val="06CF182B41F249C794BCF7B28E7345742"/>
    <w:rsid w:val="006D19AE"/>
    <w:rPr>
      <w:rFonts w:eastAsiaTheme="minorHAnsi"/>
      <w:lang w:val="en-GB" w:eastAsia="en-US"/>
    </w:rPr>
  </w:style>
  <w:style w:type="paragraph" w:customStyle="1" w:styleId="6A730BCE02AB423A82ADED1E278596DF2">
    <w:name w:val="6A730BCE02AB423A82ADED1E278596DF2"/>
    <w:rsid w:val="006D19AE"/>
    <w:rPr>
      <w:rFonts w:eastAsiaTheme="minorHAnsi"/>
      <w:lang w:val="en-GB" w:eastAsia="en-US"/>
    </w:rPr>
  </w:style>
  <w:style w:type="paragraph" w:customStyle="1" w:styleId="4E63EB3EDE7B45429A4FB39FD66DCB8E2">
    <w:name w:val="4E63EB3EDE7B45429A4FB39FD66DCB8E2"/>
    <w:rsid w:val="006D19AE"/>
    <w:rPr>
      <w:rFonts w:eastAsiaTheme="minorHAnsi"/>
      <w:lang w:val="en-GB" w:eastAsia="en-US"/>
    </w:rPr>
  </w:style>
  <w:style w:type="paragraph" w:customStyle="1" w:styleId="FB11EF8D03AF426682F94FE1E87F91B42">
    <w:name w:val="FB11EF8D03AF426682F94FE1E87F91B42"/>
    <w:rsid w:val="006D19AE"/>
    <w:rPr>
      <w:rFonts w:eastAsiaTheme="minorHAnsi"/>
      <w:lang w:val="en-GB" w:eastAsia="en-US"/>
    </w:rPr>
  </w:style>
  <w:style w:type="paragraph" w:customStyle="1" w:styleId="6C4B7628661F497BBC9DA1FD2FBB75032">
    <w:name w:val="6C4B7628661F497BBC9DA1FD2FBB75032"/>
    <w:rsid w:val="006D19AE"/>
    <w:rPr>
      <w:rFonts w:eastAsiaTheme="minorHAnsi"/>
      <w:lang w:val="en-GB" w:eastAsia="en-US"/>
    </w:rPr>
  </w:style>
  <w:style w:type="paragraph" w:customStyle="1" w:styleId="5545494F9AE44ECBA06A7C949687F3012">
    <w:name w:val="5545494F9AE44ECBA06A7C949687F3012"/>
    <w:rsid w:val="006D19AE"/>
    <w:rPr>
      <w:rFonts w:eastAsiaTheme="minorHAnsi"/>
      <w:lang w:val="en-GB" w:eastAsia="en-US"/>
    </w:rPr>
  </w:style>
  <w:style w:type="paragraph" w:customStyle="1" w:styleId="7743FEC2D2AA416DBB2BBC390E90C4772">
    <w:name w:val="7743FEC2D2AA416DBB2BBC390E90C4772"/>
    <w:rsid w:val="006D19AE"/>
    <w:rPr>
      <w:rFonts w:eastAsiaTheme="minorHAnsi"/>
      <w:lang w:val="en-GB" w:eastAsia="en-US"/>
    </w:rPr>
  </w:style>
  <w:style w:type="paragraph" w:customStyle="1" w:styleId="06506A60D2B04E77AE291FAC945917392">
    <w:name w:val="06506A60D2B04E77AE291FAC945917392"/>
    <w:rsid w:val="006D19AE"/>
    <w:rPr>
      <w:rFonts w:eastAsiaTheme="minorHAnsi"/>
      <w:lang w:val="en-GB" w:eastAsia="en-US"/>
    </w:rPr>
  </w:style>
  <w:style w:type="paragraph" w:customStyle="1" w:styleId="5C983D22E324431DB2CB6328932093CF2">
    <w:name w:val="5C983D22E324431DB2CB6328932093CF2"/>
    <w:rsid w:val="006D19AE"/>
    <w:rPr>
      <w:rFonts w:eastAsiaTheme="minorHAnsi"/>
      <w:lang w:val="en-GB" w:eastAsia="en-US"/>
    </w:rPr>
  </w:style>
  <w:style w:type="paragraph" w:customStyle="1" w:styleId="E87E97E9A3834EEBB1FCDBFF6F8A900B2">
    <w:name w:val="E87E97E9A3834EEBB1FCDBFF6F8A900B2"/>
    <w:rsid w:val="006D19AE"/>
    <w:rPr>
      <w:rFonts w:eastAsiaTheme="minorHAnsi"/>
      <w:lang w:val="en-GB" w:eastAsia="en-US"/>
    </w:rPr>
  </w:style>
  <w:style w:type="paragraph" w:customStyle="1" w:styleId="29E1D20F2F5340C884F26E2EE805553F2">
    <w:name w:val="29E1D20F2F5340C884F26E2EE805553F2"/>
    <w:rsid w:val="006D19AE"/>
    <w:rPr>
      <w:rFonts w:eastAsiaTheme="minorHAnsi"/>
      <w:lang w:val="en-GB" w:eastAsia="en-US"/>
    </w:rPr>
  </w:style>
  <w:style w:type="paragraph" w:customStyle="1" w:styleId="17D85AAE28C44BF6AC516295541339B22">
    <w:name w:val="17D85AAE28C44BF6AC516295541339B22"/>
    <w:rsid w:val="006D19AE"/>
    <w:rPr>
      <w:rFonts w:eastAsiaTheme="minorHAnsi"/>
      <w:lang w:val="en-GB" w:eastAsia="en-US"/>
    </w:rPr>
  </w:style>
  <w:style w:type="paragraph" w:customStyle="1" w:styleId="37F298CE7DEE4018B490FCEDC10C6E4D2">
    <w:name w:val="37F298CE7DEE4018B490FCEDC10C6E4D2"/>
    <w:rsid w:val="006D19AE"/>
    <w:rPr>
      <w:rFonts w:eastAsiaTheme="minorHAnsi"/>
      <w:lang w:val="en-GB" w:eastAsia="en-US"/>
    </w:rPr>
  </w:style>
  <w:style w:type="paragraph" w:customStyle="1" w:styleId="E924EFD57B164C6EA213741B2510204E2">
    <w:name w:val="E924EFD57B164C6EA213741B2510204E2"/>
    <w:rsid w:val="006D19AE"/>
    <w:rPr>
      <w:rFonts w:eastAsiaTheme="minorHAnsi"/>
      <w:lang w:val="en-GB" w:eastAsia="en-US"/>
    </w:rPr>
  </w:style>
  <w:style w:type="paragraph" w:customStyle="1" w:styleId="1C56B17209C443F2951C8C9C5CF3C6822">
    <w:name w:val="1C56B17209C443F2951C8C9C5CF3C6822"/>
    <w:rsid w:val="006D19AE"/>
    <w:rPr>
      <w:rFonts w:eastAsiaTheme="minorHAnsi"/>
      <w:lang w:val="en-GB" w:eastAsia="en-US"/>
    </w:rPr>
  </w:style>
  <w:style w:type="paragraph" w:customStyle="1" w:styleId="503E020FE9AB41E78FDEB480D4297CD82">
    <w:name w:val="503E020FE9AB41E78FDEB480D4297CD82"/>
    <w:rsid w:val="006D19AE"/>
    <w:rPr>
      <w:rFonts w:eastAsiaTheme="minorHAnsi"/>
      <w:lang w:val="en-GB" w:eastAsia="en-US"/>
    </w:rPr>
  </w:style>
  <w:style w:type="paragraph" w:customStyle="1" w:styleId="6DC23505419548069368291A08B236542">
    <w:name w:val="6DC23505419548069368291A08B236542"/>
    <w:rsid w:val="006D19AE"/>
    <w:rPr>
      <w:rFonts w:eastAsiaTheme="minorHAnsi"/>
      <w:lang w:val="en-GB" w:eastAsia="en-US"/>
    </w:rPr>
  </w:style>
  <w:style w:type="paragraph" w:customStyle="1" w:styleId="19B07813B79B45EBB42D581899A6DF1A2">
    <w:name w:val="19B07813B79B45EBB42D581899A6DF1A2"/>
    <w:rsid w:val="006D19AE"/>
    <w:rPr>
      <w:rFonts w:eastAsiaTheme="minorHAnsi"/>
      <w:lang w:val="en-GB" w:eastAsia="en-US"/>
    </w:rPr>
  </w:style>
  <w:style w:type="paragraph" w:customStyle="1" w:styleId="2ABA3AFE23844204BF21E9C3160BECBA2">
    <w:name w:val="2ABA3AFE23844204BF21E9C3160BECBA2"/>
    <w:rsid w:val="006D19AE"/>
    <w:rPr>
      <w:rFonts w:eastAsiaTheme="minorHAnsi"/>
      <w:lang w:val="en-GB" w:eastAsia="en-US"/>
    </w:rPr>
  </w:style>
  <w:style w:type="paragraph" w:customStyle="1" w:styleId="A1BD586BCBB0444B96CCD783F7958AFF2">
    <w:name w:val="A1BD586BCBB0444B96CCD783F7958AFF2"/>
    <w:rsid w:val="006D19AE"/>
    <w:rPr>
      <w:rFonts w:eastAsiaTheme="minorHAnsi"/>
      <w:lang w:val="en-GB" w:eastAsia="en-US"/>
    </w:rPr>
  </w:style>
  <w:style w:type="paragraph" w:customStyle="1" w:styleId="05B4275C7FBE4AC2B44AF9A0684A964110">
    <w:name w:val="05B4275C7FBE4AC2B44AF9A0684A964110"/>
    <w:rsid w:val="006D19AE"/>
    <w:rPr>
      <w:rFonts w:eastAsiaTheme="minorHAnsi"/>
      <w:lang w:val="en-GB" w:eastAsia="en-US"/>
    </w:rPr>
  </w:style>
  <w:style w:type="paragraph" w:customStyle="1" w:styleId="0CD7A042C3574D179417B202F3C1722510">
    <w:name w:val="0CD7A042C3574D179417B202F3C1722510"/>
    <w:rsid w:val="006D19AE"/>
    <w:rPr>
      <w:rFonts w:eastAsiaTheme="minorHAnsi"/>
      <w:lang w:val="en-GB" w:eastAsia="en-US"/>
    </w:rPr>
  </w:style>
  <w:style w:type="paragraph" w:customStyle="1" w:styleId="88D600C338B141879954A75839EA434510">
    <w:name w:val="88D600C338B141879954A75839EA434510"/>
    <w:rsid w:val="006D19AE"/>
    <w:rPr>
      <w:rFonts w:eastAsiaTheme="minorHAnsi"/>
      <w:lang w:val="en-GB" w:eastAsia="en-US"/>
    </w:rPr>
  </w:style>
  <w:style w:type="paragraph" w:customStyle="1" w:styleId="4652C728DB50484B81A474A2E168B60410">
    <w:name w:val="4652C728DB50484B81A474A2E168B60410"/>
    <w:rsid w:val="006D19AE"/>
    <w:rPr>
      <w:rFonts w:eastAsiaTheme="minorHAnsi"/>
      <w:lang w:val="en-GB" w:eastAsia="en-US"/>
    </w:rPr>
  </w:style>
  <w:style w:type="paragraph" w:customStyle="1" w:styleId="BB234B21BC824621BE081FE0AC9CD29010">
    <w:name w:val="BB234B21BC824621BE081FE0AC9CD29010"/>
    <w:rsid w:val="006D19AE"/>
    <w:rPr>
      <w:rFonts w:eastAsiaTheme="minorHAnsi"/>
      <w:lang w:val="en-GB" w:eastAsia="en-US"/>
    </w:rPr>
  </w:style>
  <w:style w:type="paragraph" w:customStyle="1" w:styleId="A8B9508B5FB44A01AA5F7F23638D9D0E10">
    <w:name w:val="A8B9508B5FB44A01AA5F7F23638D9D0E10"/>
    <w:rsid w:val="006D19AE"/>
    <w:rPr>
      <w:rFonts w:eastAsiaTheme="minorHAnsi"/>
      <w:lang w:val="en-GB" w:eastAsia="en-US"/>
    </w:rPr>
  </w:style>
  <w:style w:type="paragraph" w:customStyle="1" w:styleId="19C8CABA5DC3482CA8A4007E092C70373">
    <w:name w:val="19C8CABA5DC3482CA8A4007E092C70373"/>
    <w:rsid w:val="006D19AE"/>
    <w:rPr>
      <w:rFonts w:eastAsiaTheme="minorHAnsi"/>
      <w:lang w:val="en-GB" w:eastAsia="en-US"/>
    </w:rPr>
  </w:style>
  <w:style w:type="paragraph" w:customStyle="1" w:styleId="2F99584B0F95449CA86FA553E7B1F5793">
    <w:name w:val="2F99584B0F95449CA86FA553E7B1F5793"/>
    <w:rsid w:val="006D19AE"/>
    <w:rPr>
      <w:rFonts w:eastAsiaTheme="minorHAnsi"/>
      <w:lang w:val="en-GB" w:eastAsia="en-US"/>
    </w:rPr>
  </w:style>
  <w:style w:type="paragraph" w:customStyle="1" w:styleId="B9FFEB39F17148FB8F857C281CFBA8713">
    <w:name w:val="B9FFEB39F17148FB8F857C281CFBA8713"/>
    <w:rsid w:val="006D19AE"/>
    <w:rPr>
      <w:rFonts w:eastAsiaTheme="minorHAnsi"/>
      <w:lang w:val="en-GB" w:eastAsia="en-US"/>
    </w:rPr>
  </w:style>
  <w:style w:type="paragraph" w:customStyle="1" w:styleId="20EE3129D9074770954833D88A25C0993">
    <w:name w:val="20EE3129D9074770954833D88A25C0993"/>
    <w:rsid w:val="006D19AE"/>
    <w:rPr>
      <w:rFonts w:eastAsiaTheme="minorHAnsi"/>
      <w:lang w:val="en-GB" w:eastAsia="en-US"/>
    </w:rPr>
  </w:style>
  <w:style w:type="paragraph" w:customStyle="1" w:styleId="A17E5320B2BF4537A78FFABCC8BD02253">
    <w:name w:val="A17E5320B2BF4537A78FFABCC8BD02253"/>
    <w:rsid w:val="006D19AE"/>
    <w:rPr>
      <w:rFonts w:eastAsiaTheme="minorHAnsi"/>
      <w:lang w:val="en-GB" w:eastAsia="en-US"/>
    </w:rPr>
  </w:style>
  <w:style w:type="paragraph" w:customStyle="1" w:styleId="FEB2B4A216954A07A05C2208A8B1C92A3">
    <w:name w:val="FEB2B4A216954A07A05C2208A8B1C92A3"/>
    <w:rsid w:val="006D19AE"/>
    <w:rPr>
      <w:rFonts w:eastAsiaTheme="minorHAnsi"/>
      <w:lang w:val="en-GB" w:eastAsia="en-US"/>
    </w:rPr>
  </w:style>
  <w:style w:type="paragraph" w:customStyle="1" w:styleId="83603FF2AEDD4927A98FCAAE1CEE38692">
    <w:name w:val="83603FF2AEDD4927A98FCAAE1CEE38692"/>
    <w:rsid w:val="006D19AE"/>
    <w:rPr>
      <w:rFonts w:eastAsiaTheme="minorHAnsi"/>
      <w:lang w:val="en-GB" w:eastAsia="en-US"/>
    </w:rPr>
  </w:style>
  <w:style w:type="paragraph" w:customStyle="1" w:styleId="BC136A85292C46C09378B31D783F28AC3">
    <w:name w:val="BC136A85292C46C09378B31D783F28AC3"/>
    <w:rsid w:val="006D19AE"/>
    <w:rPr>
      <w:rFonts w:eastAsiaTheme="minorHAnsi"/>
      <w:lang w:val="en-GB" w:eastAsia="en-US"/>
    </w:rPr>
  </w:style>
  <w:style w:type="paragraph" w:customStyle="1" w:styleId="616BD29AE4C942ED9CDEB3EAFE6BB65D3">
    <w:name w:val="616BD29AE4C942ED9CDEB3EAFE6BB65D3"/>
    <w:rsid w:val="006D19AE"/>
    <w:rPr>
      <w:rFonts w:eastAsiaTheme="minorHAnsi"/>
      <w:lang w:val="en-GB" w:eastAsia="en-US"/>
    </w:rPr>
  </w:style>
  <w:style w:type="paragraph" w:customStyle="1" w:styleId="06CF182B41F249C794BCF7B28E7345743">
    <w:name w:val="06CF182B41F249C794BCF7B28E7345743"/>
    <w:rsid w:val="006D19AE"/>
    <w:rPr>
      <w:rFonts w:eastAsiaTheme="minorHAnsi"/>
      <w:lang w:val="en-GB" w:eastAsia="en-US"/>
    </w:rPr>
  </w:style>
  <w:style w:type="paragraph" w:customStyle="1" w:styleId="6A730BCE02AB423A82ADED1E278596DF3">
    <w:name w:val="6A730BCE02AB423A82ADED1E278596DF3"/>
    <w:rsid w:val="006D19AE"/>
    <w:rPr>
      <w:rFonts w:eastAsiaTheme="minorHAnsi"/>
      <w:lang w:val="en-GB" w:eastAsia="en-US"/>
    </w:rPr>
  </w:style>
  <w:style w:type="paragraph" w:customStyle="1" w:styleId="4E63EB3EDE7B45429A4FB39FD66DCB8E3">
    <w:name w:val="4E63EB3EDE7B45429A4FB39FD66DCB8E3"/>
    <w:rsid w:val="006D19AE"/>
    <w:rPr>
      <w:rFonts w:eastAsiaTheme="minorHAnsi"/>
      <w:lang w:val="en-GB" w:eastAsia="en-US"/>
    </w:rPr>
  </w:style>
  <w:style w:type="paragraph" w:customStyle="1" w:styleId="FB11EF8D03AF426682F94FE1E87F91B43">
    <w:name w:val="FB11EF8D03AF426682F94FE1E87F91B43"/>
    <w:rsid w:val="006D19AE"/>
    <w:rPr>
      <w:rFonts w:eastAsiaTheme="minorHAnsi"/>
      <w:lang w:val="en-GB" w:eastAsia="en-US"/>
    </w:rPr>
  </w:style>
  <w:style w:type="paragraph" w:customStyle="1" w:styleId="6C4B7628661F497BBC9DA1FD2FBB75033">
    <w:name w:val="6C4B7628661F497BBC9DA1FD2FBB75033"/>
    <w:rsid w:val="006D19AE"/>
    <w:rPr>
      <w:rFonts w:eastAsiaTheme="minorHAnsi"/>
      <w:lang w:val="en-GB" w:eastAsia="en-US"/>
    </w:rPr>
  </w:style>
  <w:style w:type="paragraph" w:customStyle="1" w:styleId="5545494F9AE44ECBA06A7C949687F3013">
    <w:name w:val="5545494F9AE44ECBA06A7C949687F3013"/>
    <w:rsid w:val="006D19AE"/>
    <w:rPr>
      <w:rFonts w:eastAsiaTheme="minorHAnsi"/>
      <w:lang w:val="en-GB" w:eastAsia="en-US"/>
    </w:rPr>
  </w:style>
  <w:style w:type="paragraph" w:customStyle="1" w:styleId="7743FEC2D2AA416DBB2BBC390E90C4773">
    <w:name w:val="7743FEC2D2AA416DBB2BBC390E90C4773"/>
    <w:rsid w:val="006D19AE"/>
    <w:rPr>
      <w:rFonts w:eastAsiaTheme="minorHAnsi"/>
      <w:lang w:val="en-GB" w:eastAsia="en-US"/>
    </w:rPr>
  </w:style>
  <w:style w:type="paragraph" w:customStyle="1" w:styleId="06506A60D2B04E77AE291FAC945917393">
    <w:name w:val="06506A60D2B04E77AE291FAC945917393"/>
    <w:rsid w:val="006D19AE"/>
    <w:rPr>
      <w:rFonts w:eastAsiaTheme="minorHAnsi"/>
      <w:lang w:val="en-GB" w:eastAsia="en-US"/>
    </w:rPr>
  </w:style>
  <w:style w:type="paragraph" w:customStyle="1" w:styleId="5C983D22E324431DB2CB6328932093CF3">
    <w:name w:val="5C983D22E324431DB2CB6328932093CF3"/>
    <w:rsid w:val="006D19AE"/>
    <w:rPr>
      <w:rFonts w:eastAsiaTheme="minorHAnsi"/>
      <w:lang w:val="en-GB" w:eastAsia="en-US"/>
    </w:rPr>
  </w:style>
  <w:style w:type="paragraph" w:customStyle="1" w:styleId="E87E97E9A3834EEBB1FCDBFF6F8A900B3">
    <w:name w:val="E87E97E9A3834EEBB1FCDBFF6F8A900B3"/>
    <w:rsid w:val="006D19AE"/>
    <w:rPr>
      <w:rFonts w:eastAsiaTheme="minorHAnsi"/>
      <w:lang w:val="en-GB" w:eastAsia="en-US"/>
    </w:rPr>
  </w:style>
  <w:style w:type="paragraph" w:customStyle="1" w:styleId="29E1D20F2F5340C884F26E2EE805553F3">
    <w:name w:val="29E1D20F2F5340C884F26E2EE805553F3"/>
    <w:rsid w:val="006D19AE"/>
    <w:rPr>
      <w:rFonts w:eastAsiaTheme="minorHAnsi"/>
      <w:lang w:val="en-GB" w:eastAsia="en-US"/>
    </w:rPr>
  </w:style>
  <w:style w:type="paragraph" w:customStyle="1" w:styleId="17D85AAE28C44BF6AC516295541339B23">
    <w:name w:val="17D85AAE28C44BF6AC516295541339B23"/>
    <w:rsid w:val="006D19AE"/>
    <w:rPr>
      <w:rFonts w:eastAsiaTheme="minorHAnsi"/>
      <w:lang w:val="en-GB" w:eastAsia="en-US"/>
    </w:rPr>
  </w:style>
  <w:style w:type="paragraph" w:customStyle="1" w:styleId="37F298CE7DEE4018B490FCEDC10C6E4D3">
    <w:name w:val="37F298CE7DEE4018B490FCEDC10C6E4D3"/>
    <w:rsid w:val="006D19AE"/>
    <w:rPr>
      <w:rFonts w:eastAsiaTheme="minorHAnsi"/>
      <w:lang w:val="en-GB" w:eastAsia="en-US"/>
    </w:rPr>
  </w:style>
  <w:style w:type="paragraph" w:customStyle="1" w:styleId="E924EFD57B164C6EA213741B2510204E3">
    <w:name w:val="E924EFD57B164C6EA213741B2510204E3"/>
    <w:rsid w:val="006D19AE"/>
    <w:rPr>
      <w:rFonts w:eastAsiaTheme="minorHAnsi"/>
      <w:lang w:val="en-GB" w:eastAsia="en-US"/>
    </w:rPr>
  </w:style>
  <w:style w:type="paragraph" w:customStyle="1" w:styleId="1C56B17209C443F2951C8C9C5CF3C6823">
    <w:name w:val="1C56B17209C443F2951C8C9C5CF3C6823"/>
    <w:rsid w:val="006D19AE"/>
    <w:rPr>
      <w:rFonts w:eastAsiaTheme="minorHAnsi"/>
      <w:lang w:val="en-GB" w:eastAsia="en-US"/>
    </w:rPr>
  </w:style>
  <w:style w:type="paragraph" w:customStyle="1" w:styleId="503E020FE9AB41E78FDEB480D4297CD83">
    <w:name w:val="503E020FE9AB41E78FDEB480D4297CD83"/>
    <w:rsid w:val="006D19AE"/>
    <w:rPr>
      <w:rFonts w:eastAsiaTheme="minorHAnsi"/>
      <w:lang w:val="en-GB" w:eastAsia="en-US"/>
    </w:rPr>
  </w:style>
  <w:style w:type="paragraph" w:customStyle="1" w:styleId="6DC23505419548069368291A08B236543">
    <w:name w:val="6DC23505419548069368291A08B236543"/>
    <w:rsid w:val="006D19AE"/>
    <w:rPr>
      <w:rFonts w:eastAsiaTheme="minorHAnsi"/>
      <w:lang w:val="en-GB" w:eastAsia="en-US"/>
    </w:rPr>
  </w:style>
  <w:style w:type="paragraph" w:customStyle="1" w:styleId="19B07813B79B45EBB42D581899A6DF1A3">
    <w:name w:val="19B07813B79B45EBB42D581899A6DF1A3"/>
    <w:rsid w:val="006D19AE"/>
    <w:rPr>
      <w:rFonts w:eastAsiaTheme="minorHAnsi"/>
      <w:lang w:val="en-GB" w:eastAsia="en-US"/>
    </w:rPr>
  </w:style>
  <w:style w:type="paragraph" w:customStyle="1" w:styleId="2ABA3AFE23844204BF21E9C3160BECBA3">
    <w:name w:val="2ABA3AFE23844204BF21E9C3160BECBA3"/>
    <w:rsid w:val="006D19AE"/>
    <w:rPr>
      <w:rFonts w:eastAsiaTheme="minorHAnsi"/>
      <w:lang w:val="en-GB" w:eastAsia="en-US"/>
    </w:rPr>
  </w:style>
  <w:style w:type="paragraph" w:customStyle="1" w:styleId="A1BD586BCBB0444B96CCD783F7958AFF3">
    <w:name w:val="A1BD586BCBB0444B96CCD783F7958AFF3"/>
    <w:rsid w:val="006D19AE"/>
    <w:rPr>
      <w:rFonts w:eastAsiaTheme="minorHAnsi"/>
      <w:lang w:val="en-GB" w:eastAsia="en-US"/>
    </w:rPr>
  </w:style>
  <w:style w:type="paragraph" w:customStyle="1" w:styleId="05B4275C7FBE4AC2B44AF9A0684A964111">
    <w:name w:val="05B4275C7FBE4AC2B44AF9A0684A964111"/>
    <w:rsid w:val="006D19AE"/>
    <w:rPr>
      <w:rFonts w:eastAsiaTheme="minorHAnsi"/>
      <w:lang w:val="en-GB" w:eastAsia="en-US"/>
    </w:rPr>
  </w:style>
  <w:style w:type="paragraph" w:customStyle="1" w:styleId="0CD7A042C3574D179417B202F3C1722511">
    <w:name w:val="0CD7A042C3574D179417B202F3C1722511"/>
    <w:rsid w:val="006D19AE"/>
    <w:rPr>
      <w:rFonts w:eastAsiaTheme="minorHAnsi"/>
      <w:lang w:val="en-GB" w:eastAsia="en-US"/>
    </w:rPr>
  </w:style>
  <w:style w:type="paragraph" w:customStyle="1" w:styleId="88D600C338B141879954A75839EA434511">
    <w:name w:val="88D600C338B141879954A75839EA434511"/>
    <w:rsid w:val="006D19AE"/>
    <w:rPr>
      <w:rFonts w:eastAsiaTheme="minorHAnsi"/>
      <w:lang w:val="en-GB" w:eastAsia="en-US"/>
    </w:rPr>
  </w:style>
  <w:style w:type="paragraph" w:customStyle="1" w:styleId="4652C728DB50484B81A474A2E168B60411">
    <w:name w:val="4652C728DB50484B81A474A2E168B60411"/>
    <w:rsid w:val="006D19AE"/>
    <w:rPr>
      <w:rFonts w:eastAsiaTheme="minorHAnsi"/>
      <w:lang w:val="en-GB" w:eastAsia="en-US"/>
    </w:rPr>
  </w:style>
  <w:style w:type="paragraph" w:customStyle="1" w:styleId="BB234B21BC824621BE081FE0AC9CD29011">
    <w:name w:val="BB234B21BC824621BE081FE0AC9CD29011"/>
    <w:rsid w:val="006D19AE"/>
    <w:rPr>
      <w:rFonts w:eastAsiaTheme="minorHAnsi"/>
      <w:lang w:val="en-GB" w:eastAsia="en-US"/>
    </w:rPr>
  </w:style>
  <w:style w:type="paragraph" w:customStyle="1" w:styleId="A8B9508B5FB44A01AA5F7F23638D9D0E11">
    <w:name w:val="A8B9508B5FB44A01AA5F7F23638D9D0E11"/>
    <w:rsid w:val="006D19AE"/>
    <w:rPr>
      <w:rFonts w:eastAsiaTheme="minorHAnsi"/>
      <w:lang w:val="en-GB" w:eastAsia="en-US"/>
    </w:rPr>
  </w:style>
  <w:style w:type="paragraph" w:customStyle="1" w:styleId="A57D9E42B1CA4D37BDA03D718F4762CD">
    <w:name w:val="A57D9E42B1CA4D37BDA03D718F4762CD"/>
    <w:rsid w:val="006D19AE"/>
    <w:rPr>
      <w:rFonts w:eastAsiaTheme="minorHAnsi"/>
      <w:lang w:val="en-GB" w:eastAsia="en-US"/>
    </w:rPr>
  </w:style>
  <w:style w:type="paragraph" w:customStyle="1" w:styleId="1FAD274F6A314E92826A05A76CC1ECCA">
    <w:name w:val="1FAD274F6A314E92826A05A76CC1ECCA"/>
    <w:rsid w:val="006D19AE"/>
    <w:rPr>
      <w:rFonts w:eastAsiaTheme="minorHAnsi"/>
      <w:lang w:val="en-GB" w:eastAsia="en-US"/>
    </w:rPr>
  </w:style>
  <w:style w:type="paragraph" w:customStyle="1" w:styleId="B5810CC60633448C8D111FD4B9694394">
    <w:name w:val="B5810CC60633448C8D111FD4B9694394"/>
    <w:rsid w:val="006D19AE"/>
    <w:rPr>
      <w:rFonts w:eastAsiaTheme="minorHAnsi"/>
      <w:lang w:val="en-GB" w:eastAsia="en-US"/>
    </w:rPr>
  </w:style>
  <w:style w:type="paragraph" w:customStyle="1" w:styleId="19C8CABA5DC3482CA8A4007E092C70374">
    <w:name w:val="19C8CABA5DC3482CA8A4007E092C70374"/>
    <w:rsid w:val="006D19AE"/>
    <w:rPr>
      <w:rFonts w:eastAsiaTheme="minorHAnsi"/>
      <w:lang w:val="en-GB" w:eastAsia="en-US"/>
    </w:rPr>
  </w:style>
  <w:style w:type="paragraph" w:customStyle="1" w:styleId="2F99584B0F95449CA86FA553E7B1F5794">
    <w:name w:val="2F99584B0F95449CA86FA553E7B1F5794"/>
    <w:rsid w:val="006D19AE"/>
    <w:rPr>
      <w:rFonts w:eastAsiaTheme="minorHAnsi"/>
      <w:lang w:val="en-GB" w:eastAsia="en-US"/>
    </w:rPr>
  </w:style>
  <w:style w:type="paragraph" w:customStyle="1" w:styleId="B9FFEB39F17148FB8F857C281CFBA8714">
    <w:name w:val="B9FFEB39F17148FB8F857C281CFBA8714"/>
    <w:rsid w:val="006D19AE"/>
    <w:rPr>
      <w:rFonts w:eastAsiaTheme="minorHAnsi"/>
      <w:lang w:val="en-GB" w:eastAsia="en-US"/>
    </w:rPr>
  </w:style>
  <w:style w:type="paragraph" w:customStyle="1" w:styleId="20EE3129D9074770954833D88A25C0994">
    <w:name w:val="20EE3129D9074770954833D88A25C0994"/>
    <w:rsid w:val="006D19AE"/>
    <w:rPr>
      <w:rFonts w:eastAsiaTheme="minorHAnsi"/>
      <w:lang w:val="en-GB" w:eastAsia="en-US"/>
    </w:rPr>
  </w:style>
  <w:style w:type="paragraph" w:customStyle="1" w:styleId="A17E5320B2BF4537A78FFABCC8BD02254">
    <w:name w:val="A17E5320B2BF4537A78FFABCC8BD02254"/>
    <w:rsid w:val="006D19AE"/>
    <w:rPr>
      <w:rFonts w:eastAsiaTheme="minorHAnsi"/>
      <w:lang w:val="en-GB" w:eastAsia="en-US"/>
    </w:rPr>
  </w:style>
  <w:style w:type="paragraph" w:customStyle="1" w:styleId="FEB2B4A216954A07A05C2208A8B1C92A4">
    <w:name w:val="FEB2B4A216954A07A05C2208A8B1C92A4"/>
    <w:rsid w:val="006D19AE"/>
    <w:rPr>
      <w:rFonts w:eastAsiaTheme="minorHAnsi"/>
      <w:lang w:val="en-GB" w:eastAsia="en-US"/>
    </w:rPr>
  </w:style>
  <w:style w:type="paragraph" w:customStyle="1" w:styleId="83603FF2AEDD4927A98FCAAE1CEE38693">
    <w:name w:val="83603FF2AEDD4927A98FCAAE1CEE38693"/>
    <w:rsid w:val="006D19AE"/>
    <w:rPr>
      <w:rFonts w:eastAsiaTheme="minorHAnsi"/>
      <w:lang w:val="en-GB" w:eastAsia="en-US"/>
    </w:rPr>
  </w:style>
  <w:style w:type="paragraph" w:customStyle="1" w:styleId="BC136A85292C46C09378B31D783F28AC4">
    <w:name w:val="BC136A85292C46C09378B31D783F28AC4"/>
    <w:rsid w:val="006D19AE"/>
    <w:rPr>
      <w:rFonts w:eastAsiaTheme="minorHAnsi"/>
      <w:lang w:val="en-GB" w:eastAsia="en-US"/>
    </w:rPr>
  </w:style>
  <w:style w:type="paragraph" w:customStyle="1" w:styleId="616BD29AE4C942ED9CDEB3EAFE6BB65D4">
    <w:name w:val="616BD29AE4C942ED9CDEB3EAFE6BB65D4"/>
    <w:rsid w:val="006D19AE"/>
    <w:rPr>
      <w:rFonts w:eastAsiaTheme="minorHAnsi"/>
      <w:lang w:val="en-GB" w:eastAsia="en-US"/>
    </w:rPr>
  </w:style>
  <w:style w:type="paragraph" w:customStyle="1" w:styleId="06CF182B41F249C794BCF7B28E7345744">
    <w:name w:val="06CF182B41F249C794BCF7B28E7345744"/>
    <w:rsid w:val="006D19AE"/>
    <w:rPr>
      <w:rFonts w:eastAsiaTheme="minorHAnsi"/>
      <w:lang w:val="en-GB" w:eastAsia="en-US"/>
    </w:rPr>
  </w:style>
  <w:style w:type="paragraph" w:customStyle="1" w:styleId="6A730BCE02AB423A82ADED1E278596DF4">
    <w:name w:val="6A730BCE02AB423A82ADED1E278596DF4"/>
    <w:rsid w:val="006D19AE"/>
    <w:rPr>
      <w:rFonts w:eastAsiaTheme="minorHAnsi"/>
      <w:lang w:val="en-GB" w:eastAsia="en-US"/>
    </w:rPr>
  </w:style>
  <w:style w:type="paragraph" w:customStyle="1" w:styleId="4E63EB3EDE7B45429A4FB39FD66DCB8E4">
    <w:name w:val="4E63EB3EDE7B45429A4FB39FD66DCB8E4"/>
    <w:rsid w:val="006D19AE"/>
    <w:rPr>
      <w:rFonts w:eastAsiaTheme="minorHAnsi"/>
      <w:lang w:val="en-GB" w:eastAsia="en-US"/>
    </w:rPr>
  </w:style>
  <w:style w:type="paragraph" w:customStyle="1" w:styleId="FB11EF8D03AF426682F94FE1E87F91B44">
    <w:name w:val="FB11EF8D03AF426682F94FE1E87F91B44"/>
    <w:rsid w:val="006D19AE"/>
    <w:rPr>
      <w:rFonts w:eastAsiaTheme="minorHAnsi"/>
      <w:lang w:val="en-GB" w:eastAsia="en-US"/>
    </w:rPr>
  </w:style>
  <w:style w:type="paragraph" w:customStyle="1" w:styleId="6C4B7628661F497BBC9DA1FD2FBB75034">
    <w:name w:val="6C4B7628661F497BBC9DA1FD2FBB75034"/>
    <w:rsid w:val="006D19AE"/>
    <w:rPr>
      <w:rFonts w:eastAsiaTheme="minorHAnsi"/>
      <w:lang w:val="en-GB" w:eastAsia="en-US"/>
    </w:rPr>
  </w:style>
  <w:style w:type="paragraph" w:customStyle="1" w:styleId="5545494F9AE44ECBA06A7C949687F3014">
    <w:name w:val="5545494F9AE44ECBA06A7C949687F3014"/>
    <w:rsid w:val="006D19AE"/>
    <w:rPr>
      <w:rFonts w:eastAsiaTheme="minorHAnsi"/>
      <w:lang w:val="en-GB" w:eastAsia="en-US"/>
    </w:rPr>
  </w:style>
  <w:style w:type="paragraph" w:customStyle="1" w:styleId="7743FEC2D2AA416DBB2BBC390E90C4774">
    <w:name w:val="7743FEC2D2AA416DBB2BBC390E90C4774"/>
    <w:rsid w:val="006D19AE"/>
    <w:rPr>
      <w:rFonts w:eastAsiaTheme="minorHAnsi"/>
      <w:lang w:val="en-GB" w:eastAsia="en-US"/>
    </w:rPr>
  </w:style>
  <w:style w:type="paragraph" w:customStyle="1" w:styleId="06506A60D2B04E77AE291FAC945917394">
    <w:name w:val="06506A60D2B04E77AE291FAC945917394"/>
    <w:rsid w:val="006D19AE"/>
    <w:rPr>
      <w:rFonts w:eastAsiaTheme="minorHAnsi"/>
      <w:lang w:val="en-GB" w:eastAsia="en-US"/>
    </w:rPr>
  </w:style>
  <w:style w:type="paragraph" w:customStyle="1" w:styleId="5C983D22E324431DB2CB6328932093CF4">
    <w:name w:val="5C983D22E324431DB2CB6328932093CF4"/>
    <w:rsid w:val="006D19AE"/>
    <w:rPr>
      <w:rFonts w:eastAsiaTheme="minorHAnsi"/>
      <w:lang w:val="en-GB" w:eastAsia="en-US"/>
    </w:rPr>
  </w:style>
  <w:style w:type="paragraph" w:customStyle="1" w:styleId="E87E97E9A3834EEBB1FCDBFF6F8A900B4">
    <w:name w:val="E87E97E9A3834EEBB1FCDBFF6F8A900B4"/>
    <w:rsid w:val="006D19AE"/>
    <w:rPr>
      <w:rFonts w:eastAsiaTheme="minorHAnsi"/>
      <w:lang w:val="en-GB" w:eastAsia="en-US"/>
    </w:rPr>
  </w:style>
  <w:style w:type="paragraph" w:customStyle="1" w:styleId="29E1D20F2F5340C884F26E2EE805553F4">
    <w:name w:val="29E1D20F2F5340C884F26E2EE805553F4"/>
    <w:rsid w:val="006D19AE"/>
    <w:rPr>
      <w:rFonts w:eastAsiaTheme="minorHAnsi"/>
      <w:lang w:val="en-GB" w:eastAsia="en-US"/>
    </w:rPr>
  </w:style>
  <w:style w:type="paragraph" w:customStyle="1" w:styleId="17D85AAE28C44BF6AC516295541339B24">
    <w:name w:val="17D85AAE28C44BF6AC516295541339B24"/>
    <w:rsid w:val="006D19AE"/>
    <w:rPr>
      <w:rFonts w:eastAsiaTheme="minorHAnsi"/>
      <w:lang w:val="en-GB" w:eastAsia="en-US"/>
    </w:rPr>
  </w:style>
  <w:style w:type="paragraph" w:customStyle="1" w:styleId="37F298CE7DEE4018B490FCEDC10C6E4D4">
    <w:name w:val="37F298CE7DEE4018B490FCEDC10C6E4D4"/>
    <w:rsid w:val="006D19AE"/>
    <w:rPr>
      <w:rFonts w:eastAsiaTheme="minorHAnsi"/>
      <w:lang w:val="en-GB" w:eastAsia="en-US"/>
    </w:rPr>
  </w:style>
  <w:style w:type="paragraph" w:customStyle="1" w:styleId="E924EFD57B164C6EA213741B2510204E4">
    <w:name w:val="E924EFD57B164C6EA213741B2510204E4"/>
    <w:rsid w:val="006D19AE"/>
    <w:rPr>
      <w:rFonts w:eastAsiaTheme="minorHAnsi"/>
      <w:lang w:val="en-GB" w:eastAsia="en-US"/>
    </w:rPr>
  </w:style>
  <w:style w:type="paragraph" w:customStyle="1" w:styleId="1C56B17209C443F2951C8C9C5CF3C6824">
    <w:name w:val="1C56B17209C443F2951C8C9C5CF3C6824"/>
    <w:rsid w:val="006D19AE"/>
    <w:rPr>
      <w:rFonts w:eastAsiaTheme="minorHAnsi"/>
      <w:lang w:val="en-GB" w:eastAsia="en-US"/>
    </w:rPr>
  </w:style>
  <w:style w:type="paragraph" w:customStyle="1" w:styleId="503E020FE9AB41E78FDEB480D4297CD84">
    <w:name w:val="503E020FE9AB41E78FDEB480D4297CD84"/>
    <w:rsid w:val="006D19AE"/>
    <w:rPr>
      <w:rFonts w:eastAsiaTheme="minorHAnsi"/>
      <w:lang w:val="en-GB" w:eastAsia="en-US"/>
    </w:rPr>
  </w:style>
  <w:style w:type="paragraph" w:customStyle="1" w:styleId="6DC23505419548069368291A08B236544">
    <w:name w:val="6DC23505419548069368291A08B236544"/>
    <w:rsid w:val="006D19AE"/>
    <w:rPr>
      <w:rFonts w:eastAsiaTheme="minorHAnsi"/>
      <w:lang w:val="en-GB" w:eastAsia="en-US"/>
    </w:rPr>
  </w:style>
  <w:style w:type="paragraph" w:customStyle="1" w:styleId="19B07813B79B45EBB42D581899A6DF1A4">
    <w:name w:val="19B07813B79B45EBB42D581899A6DF1A4"/>
    <w:rsid w:val="006D19AE"/>
    <w:rPr>
      <w:rFonts w:eastAsiaTheme="minorHAnsi"/>
      <w:lang w:val="en-GB" w:eastAsia="en-US"/>
    </w:rPr>
  </w:style>
  <w:style w:type="paragraph" w:customStyle="1" w:styleId="2ABA3AFE23844204BF21E9C3160BECBA4">
    <w:name w:val="2ABA3AFE23844204BF21E9C3160BECBA4"/>
    <w:rsid w:val="006D19AE"/>
    <w:rPr>
      <w:rFonts w:eastAsiaTheme="minorHAnsi"/>
      <w:lang w:val="en-GB" w:eastAsia="en-US"/>
    </w:rPr>
  </w:style>
  <w:style w:type="paragraph" w:customStyle="1" w:styleId="A1BD586BCBB0444B96CCD783F7958AFF4">
    <w:name w:val="A1BD586BCBB0444B96CCD783F7958AFF4"/>
    <w:rsid w:val="006D19AE"/>
    <w:rPr>
      <w:rFonts w:eastAsiaTheme="minorHAnsi"/>
      <w:lang w:val="en-GB" w:eastAsia="en-US"/>
    </w:rPr>
  </w:style>
  <w:style w:type="paragraph" w:customStyle="1" w:styleId="05B4275C7FBE4AC2B44AF9A0684A964112">
    <w:name w:val="05B4275C7FBE4AC2B44AF9A0684A964112"/>
    <w:rsid w:val="006D19AE"/>
    <w:rPr>
      <w:rFonts w:eastAsiaTheme="minorHAnsi"/>
      <w:lang w:val="en-GB" w:eastAsia="en-US"/>
    </w:rPr>
  </w:style>
  <w:style w:type="paragraph" w:customStyle="1" w:styleId="0CD7A042C3574D179417B202F3C1722512">
    <w:name w:val="0CD7A042C3574D179417B202F3C1722512"/>
    <w:rsid w:val="006D19AE"/>
    <w:rPr>
      <w:rFonts w:eastAsiaTheme="minorHAnsi"/>
      <w:lang w:val="en-GB" w:eastAsia="en-US"/>
    </w:rPr>
  </w:style>
  <w:style w:type="paragraph" w:customStyle="1" w:styleId="88D600C338B141879954A75839EA434512">
    <w:name w:val="88D600C338B141879954A75839EA434512"/>
    <w:rsid w:val="006D19AE"/>
    <w:rPr>
      <w:rFonts w:eastAsiaTheme="minorHAnsi"/>
      <w:lang w:val="en-GB" w:eastAsia="en-US"/>
    </w:rPr>
  </w:style>
  <w:style w:type="paragraph" w:customStyle="1" w:styleId="4652C728DB50484B81A474A2E168B60412">
    <w:name w:val="4652C728DB50484B81A474A2E168B60412"/>
    <w:rsid w:val="006D19AE"/>
    <w:rPr>
      <w:rFonts w:eastAsiaTheme="minorHAnsi"/>
      <w:lang w:val="en-GB" w:eastAsia="en-US"/>
    </w:rPr>
  </w:style>
  <w:style w:type="paragraph" w:customStyle="1" w:styleId="BB234B21BC824621BE081FE0AC9CD29012">
    <w:name w:val="BB234B21BC824621BE081FE0AC9CD29012"/>
    <w:rsid w:val="006D19AE"/>
    <w:rPr>
      <w:rFonts w:eastAsiaTheme="minorHAnsi"/>
      <w:lang w:val="en-GB" w:eastAsia="en-US"/>
    </w:rPr>
  </w:style>
  <w:style w:type="paragraph" w:customStyle="1" w:styleId="A8B9508B5FB44A01AA5F7F23638D9D0E12">
    <w:name w:val="A8B9508B5FB44A01AA5F7F23638D9D0E12"/>
    <w:rsid w:val="006D19AE"/>
    <w:rPr>
      <w:rFonts w:eastAsiaTheme="minorHAnsi"/>
      <w:lang w:val="en-GB" w:eastAsia="en-US"/>
    </w:rPr>
  </w:style>
  <w:style w:type="paragraph" w:customStyle="1" w:styleId="A57D9E42B1CA4D37BDA03D718F4762CD1">
    <w:name w:val="A57D9E42B1CA4D37BDA03D718F4762CD1"/>
    <w:rsid w:val="006D19AE"/>
    <w:rPr>
      <w:rFonts w:eastAsiaTheme="minorHAnsi"/>
      <w:lang w:val="en-GB" w:eastAsia="en-US"/>
    </w:rPr>
  </w:style>
  <w:style w:type="paragraph" w:customStyle="1" w:styleId="1FAD274F6A314E92826A05A76CC1ECCA1">
    <w:name w:val="1FAD274F6A314E92826A05A76CC1ECCA1"/>
    <w:rsid w:val="006D19AE"/>
    <w:rPr>
      <w:rFonts w:eastAsiaTheme="minorHAnsi"/>
      <w:lang w:val="en-GB" w:eastAsia="en-US"/>
    </w:rPr>
  </w:style>
  <w:style w:type="paragraph" w:customStyle="1" w:styleId="B5810CC60633448C8D111FD4B96943941">
    <w:name w:val="B5810CC60633448C8D111FD4B96943941"/>
    <w:rsid w:val="006D19AE"/>
    <w:rPr>
      <w:rFonts w:eastAsiaTheme="minorHAnsi"/>
      <w:lang w:val="en-GB" w:eastAsia="en-US"/>
    </w:rPr>
  </w:style>
  <w:style w:type="paragraph" w:customStyle="1" w:styleId="19C8CABA5DC3482CA8A4007E092C70375">
    <w:name w:val="19C8CABA5DC3482CA8A4007E092C70375"/>
    <w:rsid w:val="006D19AE"/>
    <w:rPr>
      <w:rFonts w:eastAsiaTheme="minorHAnsi"/>
      <w:lang w:val="en-GB" w:eastAsia="en-US"/>
    </w:rPr>
  </w:style>
  <w:style w:type="paragraph" w:customStyle="1" w:styleId="2F99584B0F95449CA86FA553E7B1F5795">
    <w:name w:val="2F99584B0F95449CA86FA553E7B1F5795"/>
    <w:rsid w:val="006D19AE"/>
    <w:rPr>
      <w:rFonts w:eastAsiaTheme="minorHAnsi"/>
      <w:lang w:val="en-GB" w:eastAsia="en-US"/>
    </w:rPr>
  </w:style>
  <w:style w:type="paragraph" w:customStyle="1" w:styleId="B9FFEB39F17148FB8F857C281CFBA8715">
    <w:name w:val="B9FFEB39F17148FB8F857C281CFBA8715"/>
    <w:rsid w:val="006D19AE"/>
    <w:rPr>
      <w:rFonts w:eastAsiaTheme="minorHAnsi"/>
      <w:lang w:val="en-GB" w:eastAsia="en-US"/>
    </w:rPr>
  </w:style>
  <w:style w:type="paragraph" w:customStyle="1" w:styleId="20EE3129D9074770954833D88A25C0995">
    <w:name w:val="20EE3129D9074770954833D88A25C0995"/>
    <w:rsid w:val="006D19AE"/>
    <w:rPr>
      <w:rFonts w:eastAsiaTheme="minorHAnsi"/>
      <w:lang w:val="en-GB" w:eastAsia="en-US"/>
    </w:rPr>
  </w:style>
  <w:style w:type="paragraph" w:customStyle="1" w:styleId="A17E5320B2BF4537A78FFABCC8BD02255">
    <w:name w:val="A17E5320B2BF4537A78FFABCC8BD02255"/>
    <w:rsid w:val="006D19AE"/>
    <w:rPr>
      <w:rFonts w:eastAsiaTheme="minorHAnsi"/>
      <w:lang w:val="en-GB" w:eastAsia="en-US"/>
    </w:rPr>
  </w:style>
  <w:style w:type="paragraph" w:customStyle="1" w:styleId="FEB2B4A216954A07A05C2208A8B1C92A5">
    <w:name w:val="FEB2B4A216954A07A05C2208A8B1C92A5"/>
    <w:rsid w:val="006D19AE"/>
    <w:rPr>
      <w:rFonts w:eastAsiaTheme="minorHAnsi"/>
      <w:lang w:val="en-GB" w:eastAsia="en-US"/>
    </w:rPr>
  </w:style>
  <w:style w:type="paragraph" w:customStyle="1" w:styleId="83603FF2AEDD4927A98FCAAE1CEE38694">
    <w:name w:val="83603FF2AEDD4927A98FCAAE1CEE38694"/>
    <w:rsid w:val="006D19AE"/>
    <w:rPr>
      <w:rFonts w:eastAsiaTheme="minorHAnsi"/>
      <w:lang w:val="en-GB" w:eastAsia="en-US"/>
    </w:rPr>
  </w:style>
  <w:style w:type="paragraph" w:customStyle="1" w:styleId="BC136A85292C46C09378B31D783F28AC5">
    <w:name w:val="BC136A85292C46C09378B31D783F28AC5"/>
    <w:rsid w:val="006D19AE"/>
    <w:rPr>
      <w:rFonts w:eastAsiaTheme="minorHAnsi"/>
      <w:lang w:val="en-GB" w:eastAsia="en-US"/>
    </w:rPr>
  </w:style>
  <w:style w:type="paragraph" w:customStyle="1" w:styleId="616BD29AE4C942ED9CDEB3EAFE6BB65D5">
    <w:name w:val="616BD29AE4C942ED9CDEB3EAFE6BB65D5"/>
    <w:rsid w:val="006D19AE"/>
    <w:rPr>
      <w:rFonts w:eastAsiaTheme="minorHAnsi"/>
      <w:lang w:val="en-GB" w:eastAsia="en-US"/>
    </w:rPr>
  </w:style>
  <w:style w:type="paragraph" w:customStyle="1" w:styleId="06CF182B41F249C794BCF7B28E7345745">
    <w:name w:val="06CF182B41F249C794BCF7B28E7345745"/>
    <w:rsid w:val="006D19AE"/>
    <w:rPr>
      <w:rFonts w:eastAsiaTheme="minorHAnsi"/>
      <w:lang w:val="en-GB" w:eastAsia="en-US"/>
    </w:rPr>
  </w:style>
  <w:style w:type="paragraph" w:customStyle="1" w:styleId="6A730BCE02AB423A82ADED1E278596DF5">
    <w:name w:val="6A730BCE02AB423A82ADED1E278596DF5"/>
    <w:rsid w:val="006D19AE"/>
    <w:rPr>
      <w:rFonts w:eastAsiaTheme="minorHAnsi"/>
      <w:lang w:val="en-GB" w:eastAsia="en-US"/>
    </w:rPr>
  </w:style>
  <w:style w:type="paragraph" w:customStyle="1" w:styleId="4E63EB3EDE7B45429A4FB39FD66DCB8E5">
    <w:name w:val="4E63EB3EDE7B45429A4FB39FD66DCB8E5"/>
    <w:rsid w:val="006D19AE"/>
    <w:rPr>
      <w:rFonts w:eastAsiaTheme="minorHAnsi"/>
      <w:lang w:val="en-GB" w:eastAsia="en-US"/>
    </w:rPr>
  </w:style>
  <w:style w:type="paragraph" w:customStyle="1" w:styleId="FB11EF8D03AF426682F94FE1E87F91B45">
    <w:name w:val="FB11EF8D03AF426682F94FE1E87F91B45"/>
    <w:rsid w:val="006D19AE"/>
    <w:rPr>
      <w:rFonts w:eastAsiaTheme="minorHAnsi"/>
      <w:lang w:val="en-GB" w:eastAsia="en-US"/>
    </w:rPr>
  </w:style>
  <w:style w:type="paragraph" w:customStyle="1" w:styleId="6C4B7628661F497BBC9DA1FD2FBB75035">
    <w:name w:val="6C4B7628661F497BBC9DA1FD2FBB75035"/>
    <w:rsid w:val="006D19AE"/>
    <w:rPr>
      <w:rFonts w:eastAsiaTheme="minorHAnsi"/>
      <w:lang w:val="en-GB" w:eastAsia="en-US"/>
    </w:rPr>
  </w:style>
  <w:style w:type="paragraph" w:customStyle="1" w:styleId="5545494F9AE44ECBA06A7C949687F3015">
    <w:name w:val="5545494F9AE44ECBA06A7C949687F3015"/>
    <w:rsid w:val="006D19AE"/>
    <w:rPr>
      <w:rFonts w:eastAsiaTheme="minorHAnsi"/>
      <w:lang w:val="en-GB" w:eastAsia="en-US"/>
    </w:rPr>
  </w:style>
  <w:style w:type="paragraph" w:customStyle="1" w:styleId="7743FEC2D2AA416DBB2BBC390E90C4775">
    <w:name w:val="7743FEC2D2AA416DBB2BBC390E90C4775"/>
    <w:rsid w:val="006D19AE"/>
    <w:rPr>
      <w:rFonts w:eastAsiaTheme="minorHAnsi"/>
      <w:lang w:val="en-GB" w:eastAsia="en-US"/>
    </w:rPr>
  </w:style>
  <w:style w:type="paragraph" w:customStyle="1" w:styleId="06506A60D2B04E77AE291FAC945917395">
    <w:name w:val="06506A60D2B04E77AE291FAC945917395"/>
    <w:rsid w:val="006D19AE"/>
    <w:rPr>
      <w:rFonts w:eastAsiaTheme="minorHAnsi"/>
      <w:lang w:val="en-GB" w:eastAsia="en-US"/>
    </w:rPr>
  </w:style>
  <w:style w:type="paragraph" w:customStyle="1" w:styleId="5C983D22E324431DB2CB6328932093CF5">
    <w:name w:val="5C983D22E324431DB2CB6328932093CF5"/>
    <w:rsid w:val="006D19AE"/>
    <w:rPr>
      <w:rFonts w:eastAsiaTheme="minorHAnsi"/>
      <w:lang w:val="en-GB" w:eastAsia="en-US"/>
    </w:rPr>
  </w:style>
  <w:style w:type="paragraph" w:customStyle="1" w:styleId="E87E97E9A3834EEBB1FCDBFF6F8A900B5">
    <w:name w:val="E87E97E9A3834EEBB1FCDBFF6F8A900B5"/>
    <w:rsid w:val="006D19AE"/>
    <w:rPr>
      <w:rFonts w:eastAsiaTheme="minorHAnsi"/>
      <w:lang w:val="en-GB" w:eastAsia="en-US"/>
    </w:rPr>
  </w:style>
  <w:style w:type="paragraph" w:customStyle="1" w:styleId="29E1D20F2F5340C884F26E2EE805553F5">
    <w:name w:val="29E1D20F2F5340C884F26E2EE805553F5"/>
    <w:rsid w:val="006D19AE"/>
    <w:rPr>
      <w:rFonts w:eastAsiaTheme="minorHAnsi"/>
      <w:lang w:val="en-GB" w:eastAsia="en-US"/>
    </w:rPr>
  </w:style>
  <w:style w:type="paragraph" w:customStyle="1" w:styleId="17D85AAE28C44BF6AC516295541339B25">
    <w:name w:val="17D85AAE28C44BF6AC516295541339B25"/>
    <w:rsid w:val="006D19AE"/>
    <w:rPr>
      <w:rFonts w:eastAsiaTheme="minorHAnsi"/>
      <w:lang w:val="en-GB" w:eastAsia="en-US"/>
    </w:rPr>
  </w:style>
  <w:style w:type="paragraph" w:customStyle="1" w:styleId="37F298CE7DEE4018B490FCEDC10C6E4D5">
    <w:name w:val="37F298CE7DEE4018B490FCEDC10C6E4D5"/>
    <w:rsid w:val="006D19AE"/>
    <w:rPr>
      <w:rFonts w:eastAsiaTheme="minorHAnsi"/>
      <w:lang w:val="en-GB" w:eastAsia="en-US"/>
    </w:rPr>
  </w:style>
  <w:style w:type="paragraph" w:customStyle="1" w:styleId="E924EFD57B164C6EA213741B2510204E5">
    <w:name w:val="E924EFD57B164C6EA213741B2510204E5"/>
    <w:rsid w:val="006D19AE"/>
    <w:rPr>
      <w:rFonts w:eastAsiaTheme="minorHAnsi"/>
      <w:lang w:val="en-GB" w:eastAsia="en-US"/>
    </w:rPr>
  </w:style>
  <w:style w:type="paragraph" w:customStyle="1" w:styleId="1C56B17209C443F2951C8C9C5CF3C6825">
    <w:name w:val="1C56B17209C443F2951C8C9C5CF3C6825"/>
    <w:rsid w:val="006D19AE"/>
    <w:rPr>
      <w:rFonts w:eastAsiaTheme="minorHAnsi"/>
      <w:lang w:val="en-GB" w:eastAsia="en-US"/>
    </w:rPr>
  </w:style>
  <w:style w:type="paragraph" w:customStyle="1" w:styleId="503E020FE9AB41E78FDEB480D4297CD85">
    <w:name w:val="503E020FE9AB41E78FDEB480D4297CD85"/>
    <w:rsid w:val="006D19AE"/>
    <w:rPr>
      <w:rFonts w:eastAsiaTheme="minorHAnsi"/>
      <w:lang w:val="en-GB" w:eastAsia="en-US"/>
    </w:rPr>
  </w:style>
  <w:style w:type="paragraph" w:customStyle="1" w:styleId="6DC23505419548069368291A08B236545">
    <w:name w:val="6DC23505419548069368291A08B236545"/>
    <w:rsid w:val="006D19AE"/>
    <w:rPr>
      <w:rFonts w:eastAsiaTheme="minorHAnsi"/>
      <w:lang w:val="en-GB" w:eastAsia="en-US"/>
    </w:rPr>
  </w:style>
  <w:style w:type="paragraph" w:customStyle="1" w:styleId="19B07813B79B45EBB42D581899A6DF1A5">
    <w:name w:val="19B07813B79B45EBB42D581899A6DF1A5"/>
    <w:rsid w:val="006D19AE"/>
    <w:rPr>
      <w:rFonts w:eastAsiaTheme="minorHAnsi"/>
      <w:lang w:val="en-GB" w:eastAsia="en-US"/>
    </w:rPr>
  </w:style>
  <w:style w:type="paragraph" w:customStyle="1" w:styleId="2ABA3AFE23844204BF21E9C3160BECBA5">
    <w:name w:val="2ABA3AFE23844204BF21E9C3160BECBA5"/>
    <w:rsid w:val="006D19AE"/>
    <w:rPr>
      <w:rFonts w:eastAsiaTheme="minorHAnsi"/>
      <w:lang w:val="en-GB" w:eastAsia="en-US"/>
    </w:rPr>
  </w:style>
  <w:style w:type="paragraph" w:customStyle="1" w:styleId="A1BD586BCBB0444B96CCD783F7958AFF5">
    <w:name w:val="A1BD586BCBB0444B96CCD783F7958AFF5"/>
    <w:rsid w:val="006D19AE"/>
    <w:rPr>
      <w:rFonts w:eastAsiaTheme="minorHAnsi"/>
      <w:lang w:val="en-GB" w:eastAsia="en-US"/>
    </w:rPr>
  </w:style>
  <w:style w:type="paragraph" w:customStyle="1" w:styleId="05B4275C7FBE4AC2B44AF9A0684A964113">
    <w:name w:val="05B4275C7FBE4AC2B44AF9A0684A964113"/>
    <w:rsid w:val="006D19AE"/>
    <w:rPr>
      <w:rFonts w:eastAsiaTheme="minorHAnsi"/>
      <w:lang w:val="en-GB" w:eastAsia="en-US"/>
    </w:rPr>
  </w:style>
  <w:style w:type="paragraph" w:customStyle="1" w:styleId="0CD7A042C3574D179417B202F3C1722513">
    <w:name w:val="0CD7A042C3574D179417B202F3C1722513"/>
    <w:rsid w:val="006D19AE"/>
    <w:rPr>
      <w:rFonts w:eastAsiaTheme="minorHAnsi"/>
      <w:lang w:val="en-GB" w:eastAsia="en-US"/>
    </w:rPr>
  </w:style>
  <w:style w:type="paragraph" w:customStyle="1" w:styleId="88D600C338B141879954A75839EA434513">
    <w:name w:val="88D600C338B141879954A75839EA434513"/>
    <w:rsid w:val="006D19AE"/>
    <w:rPr>
      <w:rFonts w:eastAsiaTheme="minorHAnsi"/>
      <w:lang w:val="en-GB" w:eastAsia="en-US"/>
    </w:rPr>
  </w:style>
  <w:style w:type="paragraph" w:customStyle="1" w:styleId="4652C728DB50484B81A474A2E168B60413">
    <w:name w:val="4652C728DB50484B81A474A2E168B60413"/>
    <w:rsid w:val="006D19AE"/>
    <w:rPr>
      <w:rFonts w:eastAsiaTheme="minorHAnsi"/>
      <w:lang w:val="en-GB" w:eastAsia="en-US"/>
    </w:rPr>
  </w:style>
  <w:style w:type="paragraph" w:customStyle="1" w:styleId="BB234B21BC824621BE081FE0AC9CD29013">
    <w:name w:val="BB234B21BC824621BE081FE0AC9CD29013"/>
    <w:rsid w:val="006D19AE"/>
    <w:rPr>
      <w:rFonts w:eastAsiaTheme="minorHAnsi"/>
      <w:lang w:val="en-GB" w:eastAsia="en-US"/>
    </w:rPr>
  </w:style>
  <w:style w:type="paragraph" w:customStyle="1" w:styleId="A8B9508B5FB44A01AA5F7F23638D9D0E13">
    <w:name w:val="A8B9508B5FB44A01AA5F7F23638D9D0E13"/>
    <w:rsid w:val="006D19AE"/>
    <w:rPr>
      <w:rFonts w:eastAsiaTheme="minorHAnsi"/>
      <w:lang w:val="en-GB" w:eastAsia="en-US"/>
    </w:rPr>
  </w:style>
  <w:style w:type="paragraph" w:customStyle="1" w:styleId="A57D9E42B1CA4D37BDA03D718F4762CD2">
    <w:name w:val="A57D9E42B1CA4D37BDA03D718F4762CD2"/>
    <w:rsid w:val="006D19AE"/>
    <w:rPr>
      <w:rFonts w:eastAsiaTheme="minorHAnsi"/>
      <w:lang w:val="en-GB" w:eastAsia="en-US"/>
    </w:rPr>
  </w:style>
  <w:style w:type="paragraph" w:customStyle="1" w:styleId="1FAD274F6A314E92826A05A76CC1ECCA2">
    <w:name w:val="1FAD274F6A314E92826A05A76CC1ECCA2"/>
    <w:rsid w:val="006D19AE"/>
    <w:rPr>
      <w:rFonts w:eastAsiaTheme="minorHAnsi"/>
      <w:lang w:val="en-GB" w:eastAsia="en-US"/>
    </w:rPr>
  </w:style>
  <w:style w:type="paragraph" w:customStyle="1" w:styleId="B5810CC60633448C8D111FD4B96943942">
    <w:name w:val="B5810CC60633448C8D111FD4B96943942"/>
    <w:rsid w:val="006D19AE"/>
    <w:rPr>
      <w:rFonts w:eastAsiaTheme="minorHAnsi"/>
      <w:lang w:val="en-GB" w:eastAsia="en-US"/>
    </w:rPr>
  </w:style>
  <w:style w:type="paragraph" w:customStyle="1" w:styleId="19C8CABA5DC3482CA8A4007E092C70376">
    <w:name w:val="19C8CABA5DC3482CA8A4007E092C70376"/>
    <w:rsid w:val="006D19AE"/>
    <w:rPr>
      <w:rFonts w:eastAsiaTheme="minorHAnsi"/>
      <w:lang w:val="en-GB" w:eastAsia="en-US"/>
    </w:rPr>
  </w:style>
  <w:style w:type="paragraph" w:customStyle="1" w:styleId="2F99584B0F95449CA86FA553E7B1F5796">
    <w:name w:val="2F99584B0F95449CA86FA553E7B1F5796"/>
    <w:rsid w:val="006D19AE"/>
    <w:rPr>
      <w:rFonts w:eastAsiaTheme="minorHAnsi"/>
      <w:lang w:val="en-GB" w:eastAsia="en-US"/>
    </w:rPr>
  </w:style>
  <w:style w:type="paragraph" w:customStyle="1" w:styleId="B9FFEB39F17148FB8F857C281CFBA8716">
    <w:name w:val="B9FFEB39F17148FB8F857C281CFBA8716"/>
    <w:rsid w:val="006D19AE"/>
    <w:rPr>
      <w:rFonts w:eastAsiaTheme="minorHAnsi"/>
      <w:lang w:val="en-GB" w:eastAsia="en-US"/>
    </w:rPr>
  </w:style>
  <w:style w:type="paragraph" w:customStyle="1" w:styleId="C47FDA3EC85C4931B9CC294721311797">
    <w:name w:val="C47FDA3EC85C4931B9CC294721311797"/>
    <w:rsid w:val="006D19AE"/>
    <w:rPr>
      <w:rFonts w:eastAsiaTheme="minorHAnsi"/>
      <w:lang w:val="en-GB" w:eastAsia="en-US"/>
    </w:rPr>
  </w:style>
  <w:style w:type="paragraph" w:customStyle="1" w:styleId="2DD0D113B1774F36B873A2836F5F1D49">
    <w:name w:val="2DD0D113B1774F36B873A2836F5F1D49"/>
    <w:rsid w:val="006D19AE"/>
    <w:rPr>
      <w:rFonts w:eastAsiaTheme="minorHAnsi"/>
      <w:lang w:val="en-GB" w:eastAsia="en-US"/>
    </w:rPr>
  </w:style>
  <w:style w:type="paragraph" w:customStyle="1" w:styleId="20EE3129D9074770954833D88A25C0996">
    <w:name w:val="20EE3129D9074770954833D88A25C0996"/>
    <w:rsid w:val="006D19AE"/>
    <w:rPr>
      <w:rFonts w:eastAsiaTheme="minorHAnsi"/>
      <w:lang w:val="en-GB" w:eastAsia="en-US"/>
    </w:rPr>
  </w:style>
  <w:style w:type="paragraph" w:customStyle="1" w:styleId="A17E5320B2BF4537A78FFABCC8BD02256">
    <w:name w:val="A17E5320B2BF4537A78FFABCC8BD02256"/>
    <w:rsid w:val="006D19AE"/>
    <w:rPr>
      <w:rFonts w:eastAsiaTheme="minorHAnsi"/>
      <w:lang w:val="en-GB" w:eastAsia="en-US"/>
    </w:rPr>
  </w:style>
  <w:style w:type="paragraph" w:customStyle="1" w:styleId="FEB2B4A216954A07A05C2208A8B1C92A6">
    <w:name w:val="FEB2B4A216954A07A05C2208A8B1C92A6"/>
    <w:rsid w:val="006D19AE"/>
    <w:rPr>
      <w:rFonts w:eastAsiaTheme="minorHAnsi"/>
      <w:lang w:val="en-GB" w:eastAsia="en-US"/>
    </w:rPr>
  </w:style>
  <w:style w:type="paragraph" w:customStyle="1" w:styleId="83603FF2AEDD4927A98FCAAE1CEE38695">
    <w:name w:val="83603FF2AEDD4927A98FCAAE1CEE38695"/>
    <w:rsid w:val="006D19AE"/>
    <w:rPr>
      <w:rFonts w:eastAsiaTheme="minorHAnsi"/>
      <w:lang w:val="en-GB" w:eastAsia="en-US"/>
    </w:rPr>
  </w:style>
  <w:style w:type="paragraph" w:customStyle="1" w:styleId="BC136A85292C46C09378B31D783F28AC6">
    <w:name w:val="BC136A85292C46C09378B31D783F28AC6"/>
    <w:rsid w:val="006D19AE"/>
    <w:rPr>
      <w:rFonts w:eastAsiaTheme="minorHAnsi"/>
      <w:lang w:val="en-GB" w:eastAsia="en-US"/>
    </w:rPr>
  </w:style>
  <w:style w:type="paragraph" w:customStyle="1" w:styleId="616BD29AE4C942ED9CDEB3EAFE6BB65D6">
    <w:name w:val="616BD29AE4C942ED9CDEB3EAFE6BB65D6"/>
    <w:rsid w:val="006D19AE"/>
    <w:rPr>
      <w:rFonts w:eastAsiaTheme="minorHAnsi"/>
      <w:lang w:val="en-GB" w:eastAsia="en-US"/>
    </w:rPr>
  </w:style>
  <w:style w:type="paragraph" w:customStyle="1" w:styleId="06CF182B41F249C794BCF7B28E7345746">
    <w:name w:val="06CF182B41F249C794BCF7B28E7345746"/>
    <w:rsid w:val="006D19AE"/>
    <w:rPr>
      <w:rFonts w:eastAsiaTheme="minorHAnsi"/>
      <w:lang w:val="en-GB" w:eastAsia="en-US"/>
    </w:rPr>
  </w:style>
  <w:style w:type="paragraph" w:customStyle="1" w:styleId="6A730BCE02AB423A82ADED1E278596DF6">
    <w:name w:val="6A730BCE02AB423A82ADED1E278596DF6"/>
    <w:rsid w:val="006D19AE"/>
    <w:rPr>
      <w:rFonts w:eastAsiaTheme="minorHAnsi"/>
      <w:lang w:val="en-GB" w:eastAsia="en-US"/>
    </w:rPr>
  </w:style>
  <w:style w:type="paragraph" w:customStyle="1" w:styleId="4E63EB3EDE7B45429A4FB39FD66DCB8E6">
    <w:name w:val="4E63EB3EDE7B45429A4FB39FD66DCB8E6"/>
    <w:rsid w:val="006D19AE"/>
    <w:rPr>
      <w:rFonts w:eastAsiaTheme="minorHAnsi"/>
      <w:lang w:val="en-GB" w:eastAsia="en-US"/>
    </w:rPr>
  </w:style>
  <w:style w:type="paragraph" w:customStyle="1" w:styleId="FB11EF8D03AF426682F94FE1E87F91B46">
    <w:name w:val="FB11EF8D03AF426682F94FE1E87F91B46"/>
    <w:rsid w:val="006D19AE"/>
    <w:rPr>
      <w:rFonts w:eastAsiaTheme="minorHAnsi"/>
      <w:lang w:val="en-GB" w:eastAsia="en-US"/>
    </w:rPr>
  </w:style>
  <w:style w:type="paragraph" w:customStyle="1" w:styleId="6C4B7628661F497BBC9DA1FD2FBB75036">
    <w:name w:val="6C4B7628661F497BBC9DA1FD2FBB75036"/>
    <w:rsid w:val="006D19AE"/>
    <w:rPr>
      <w:rFonts w:eastAsiaTheme="minorHAnsi"/>
      <w:lang w:val="en-GB" w:eastAsia="en-US"/>
    </w:rPr>
  </w:style>
  <w:style w:type="paragraph" w:customStyle="1" w:styleId="5545494F9AE44ECBA06A7C949687F3016">
    <w:name w:val="5545494F9AE44ECBA06A7C949687F3016"/>
    <w:rsid w:val="006D19AE"/>
    <w:rPr>
      <w:rFonts w:eastAsiaTheme="minorHAnsi"/>
      <w:lang w:val="en-GB" w:eastAsia="en-US"/>
    </w:rPr>
  </w:style>
  <w:style w:type="paragraph" w:customStyle="1" w:styleId="7743FEC2D2AA416DBB2BBC390E90C4776">
    <w:name w:val="7743FEC2D2AA416DBB2BBC390E90C4776"/>
    <w:rsid w:val="006D19AE"/>
    <w:rPr>
      <w:rFonts w:eastAsiaTheme="minorHAnsi"/>
      <w:lang w:val="en-GB" w:eastAsia="en-US"/>
    </w:rPr>
  </w:style>
  <w:style w:type="paragraph" w:customStyle="1" w:styleId="06506A60D2B04E77AE291FAC945917396">
    <w:name w:val="06506A60D2B04E77AE291FAC945917396"/>
    <w:rsid w:val="006D19AE"/>
    <w:rPr>
      <w:rFonts w:eastAsiaTheme="minorHAnsi"/>
      <w:lang w:val="en-GB" w:eastAsia="en-US"/>
    </w:rPr>
  </w:style>
  <w:style w:type="paragraph" w:customStyle="1" w:styleId="5C983D22E324431DB2CB6328932093CF6">
    <w:name w:val="5C983D22E324431DB2CB6328932093CF6"/>
    <w:rsid w:val="006D19AE"/>
    <w:rPr>
      <w:rFonts w:eastAsiaTheme="minorHAnsi"/>
      <w:lang w:val="en-GB" w:eastAsia="en-US"/>
    </w:rPr>
  </w:style>
  <w:style w:type="paragraph" w:customStyle="1" w:styleId="E87E97E9A3834EEBB1FCDBFF6F8A900B6">
    <w:name w:val="E87E97E9A3834EEBB1FCDBFF6F8A900B6"/>
    <w:rsid w:val="006D19AE"/>
    <w:rPr>
      <w:rFonts w:eastAsiaTheme="minorHAnsi"/>
      <w:lang w:val="en-GB" w:eastAsia="en-US"/>
    </w:rPr>
  </w:style>
  <w:style w:type="paragraph" w:customStyle="1" w:styleId="29E1D20F2F5340C884F26E2EE805553F6">
    <w:name w:val="29E1D20F2F5340C884F26E2EE805553F6"/>
    <w:rsid w:val="006D19AE"/>
    <w:rPr>
      <w:rFonts w:eastAsiaTheme="minorHAnsi"/>
      <w:lang w:val="en-GB" w:eastAsia="en-US"/>
    </w:rPr>
  </w:style>
  <w:style w:type="paragraph" w:customStyle="1" w:styleId="17D85AAE28C44BF6AC516295541339B26">
    <w:name w:val="17D85AAE28C44BF6AC516295541339B26"/>
    <w:rsid w:val="006D19AE"/>
    <w:rPr>
      <w:rFonts w:eastAsiaTheme="minorHAnsi"/>
      <w:lang w:val="en-GB" w:eastAsia="en-US"/>
    </w:rPr>
  </w:style>
  <w:style w:type="paragraph" w:customStyle="1" w:styleId="37F298CE7DEE4018B490FCEDC10C6E4D6">
    <w:name w:val="37F298CE7DEE4018B490FCEDC10C6E4D6"/>
    <w:rsid w:val="006D19AE"/>
    <w:rPr>
      <w:rFonts w:eastAsiaTheme="minorHAnsi"/>
      <w:lang w:val="en-GB" w:eastAsia="en-US"/>
    </w:rPr>
  </w:style>
  <w:style w:type="paragraph" w:customStyle="1" w:styleId="E924EFD57B164C6EA213741B2510204E6">
    <w:name w:val="E924EFD57B164C6EA213741B2510204E6"/>
    <w:rsid w:val="006D19AE"/>
    <w:rPr>
      <w:rFonts w:eastAsiaTheme="minorHAnsi"/>
      <w:lang w:val="en-GB" w:eastAsia="en-US"/>
    </w:rPr>
  </w:style>
  <w:style w:type="paragraph" w:customStyle="1" w:styleId="1C56B17209C443F2951C8C9C5CF3C6826">
    <w:name w:val="1C56B17209C443F2951C8C9C5CF3C6826"/>
    <w:rsid w:val="006D19AE"/>
    <w:rPr>
      <w:rFonts w:eastAsiaTheme="minorHAnsi"/>
      <w:lang w:val="en-GB" w:eastAsia="en-US"/>
    </w:rPr>
  </w:style>
  <w:style w:type="paragraph" w:customStyle="1" w:styleId="503E020FE9AB41E78FDEB480D4297CD86">
    <w:name w:val="503E020FE9AB41E78FDEB480D4297CD86"/>
    <w:rsid w:val="006D19AE"/>
    <w:rPr>
      <w:rFonts w:eastAsiaTheme="minorHAnsi"/>
      <w:lang w:val="en-GB" w:eastAsia="en-US"/>
    </w:rPr>
  </w:style>
  <w:style w:type="paragraph" w:customStyle="1" w:styleId="6DC23505419548069368291A08B236546">
    <w:name w:val="6DC23505419548069368291A08B236546"/>
    <w:rsid w:val="006D19AE"/>
    <w:rPr>
      <w:rFonts w:eastAsiaTheme="minorHAnsi"/>
      <w:lang w:val="en-GB" w:eastAsia="en-US"/>
    </w:rPr>
  </w:style>
  <w:style w:type="paragraph" w:customStyle="1" w:styleId="19B07813B79B45EBB42D581899A6DF1A6">
    <w:name w:val="19B07813B79B45EBB42D581899A6DF1A6"/>
    <w:rsid w:val="006D19AE"/>
    <w:rPr>
      <w:rFonts w:eastAsiaTheme="minorHAnsi"/>
      <w:lang w:val="en-GB" w:eastAsia="en-US"/>
    </w:rPr>
  </w:style>
  <w:style w:type="paragraph" w:customStyle="1" w:styleId="2ABA3AFE23844204BF21E9C3160BECBA6">
    <w:name w:val="2ABA3AFE23844204BF21E9C3160BECBA6"/>
    <w:rsid w:val="006D19AE"/>
    <w:rPr>
      <w:rFonts w:eastAsiaTheme="minorHAnsi"/>
      <w:lang w:val="en-GB" w:eastAsia="en-US"/>
    </w:rPr>
  </w:style>
  <w:style w:type="paragraph" w:customStyle="1" w:styleId="A1BD586BCBB0444B96CCD783F7958AFF6">
    <w:name w:val="A1BD586BCBB0444B96CCD783F7958AFF6"/>
    <w:rsid w:val="006D19AE"/>
    <w:rPr>
      <w:rFonts w:eastAsiaTheme="minorHAnsi"/>
      <w:lang w:val="en-GB" w:eastAsia="en-US"/>
    </w:rPr>
  </w:style>
  <w:style w:type="paragraph" w:customStyle="1" w:styleId="05B4275C7FBE4AC2B44AF9A0684A964114">
    <w:name w:val="05B4275C7FBE4AC2B44AF9A0684A964114"/>
    <w:rsid w:val="00CC6229"/>
    <w:rPr>
      <w:rFonts w:eastAsiaTheme="minorHAnsi"/>
      <w:lang w:val="en-GB" w:eastAsia="en-US"/>
    </w:rPr>
  </w:style>
  <w:style w:type="paragraph" w:customStyle="1" w:styleId="0CD7A042C3574D179417B202F3C1722514">
    <w:name w:val="0CD7A042C3574D179417B202F3C1722514"/>
    <w:rsid w:val="00CC6229"/>
    <w:rPr>
      <w:rFonts w:eastAsiaTheme="minorHAnsi"/>
      <w:lang w:val="en-GB" w:eastAsia="en-US"/>
    </w:rPr>
  </w:style>
  <w:style w:type="paragraph" w:customStyle="1" w:styleId="88D600C338B141879954A75839EA434514">
    <w:name w:val="88D600C338B141879954A75839EA434514"/>
    <w:rsid w:val="00CC6229"/>
    <w:rPr>
      <w:rFonts w:eastAsiaTheme="minorHAnsi"/>
      <w:lang w:val="en-GB" w:eastAsia="en-US"/>
    </w:rPr>
  </w:style>
  <w:style w:type="paragraph" w:customStyle="1" w:styleId="4652C728DB50484B81A474A2E168B60414">
    <w:name w:val="4652C728DB50484B81A474A2E168B60414"/>
    <w:rsid w:val="00CC6229"/>
    <w:rPr>
      <w:rFonts w:eastAsiaTheme="minorHAnsi"/>
      <w:lang w:val="en-GB" w:eastAsia="en-US"/>
    </w:rPr>
  </w:style>
  <w:style w:type="paragraph" w:customStyle="1" w:styleId="BB234B21BC824621BE081FE0AC9CD29014">
    <w:name w:val="BB234B21BC824621BE081FE0AC9CD29014"/>
    <w:rsid w:val="00CC6229"/>
    <w:rPr>
      <w:rFonts w:eastAsiaTheme="minorHAnsi"/>
      <w:lang w:val="en-GB" w:eastAsia="en-US"/>
    </w:rPr>
  </w:style>
  <w:style w:type="paragraph" w:customStyle="1" w:styleId="A8B9508B5FB44A01AA5F7F23638D9D0E14">
    <w:name w:val="A8B9508B5FB44A01AA5F7F23638D9D0E14"/>
    <w:rsid w:val="00CC6229"/>
    <w:rPr>
      <w:rFonts w:eastAsiaTheme="minorHAnsi"/>
      <w:lang w:val="en-GB" w:eastAsia="en-US"/>
    </w:rPr>
  </w:style>
  <w:style w:type="paragraph" w:customStyle="1" w:styleId="A57D9E42B1CA4D37BDA03D718F4762CD3">
    <w:name w:val="A57D9E42B1CA4D37BDA03D718F4762CD3"/>
    <w:rsid w:val="00CC6229"/>
    <w:rPr>
      <w:rFonts w:eastAsiaTheme="minorHAnsi"/>
      <w:lang w:val="en-GB" w:eastAsia="en-US"/>
    </w:rPr>
  </w:style>
  <w:style w:type="paragraph" w:customStyle="1" w:styleId="1FAD274F6A314E92826A05A76CC1ECCA3">
    <w:name w:val="1FAD274F6A314E92826A05A76CC1ECCA3"/>
    <w:rsid w:val="00CC6229"/>
    <w:rPr>
      <w:rFonts w:eastAsiaTheme="minorHAnsi"/>
      <w:lang w:val="en-GB" w:eastAsia="en-US"/>
    </w:rPr>
  </w:style>
  <w:style w:type="paragraph" w:customStyle="1" w:styleId="B5810CC60633448C8D111FD4B96943943">
    <w:name w:val="B5810CC60633448C8D111FD4B96943943"/>
    <w:rsid w:val="00CC6229"/>
    <w:rPr>
      <w:rFonts w:eastAsiaTheme="minorHAnsi"/>
      <w:lang w:val="en-GB" w:eastAsia="en-US"/>
    </w:rPr>
  </w:style>
  <w:style w:type="paragraph" w:customStyle="1" w:styleId="ACFDE37AB56C4682810ED5F157E18D42">
    <w:name w:val="ACFDE37AB56C4682810ED5F157E18D42"/>
    <w:rsid w:val="00CC6229"/>
    <w:rPr>
      <w:rFonts w:eastAsiaTheme="minorHAnsi"/>
      <w:lang w:val="en-GB" w:eastAsia="en-US"/>
    </w:rPr>
  </w:style>
  <w:style w:type="paragraph" w:customStyle="1" w:styleId="19C8CABA5DC3482CA8A4007E092C70377">
    <w:name w:val="19C8CABA5DC3482CA8A4007E092C70377"/>
    <w:rsid w:val="00CC6229"/>
    <w:rPr>
      <w:rFonts w:eastAsiaTheme="minorHAnsi"/>
      <w:lang w:val="en-GB" w:eastAsia="en-US"/>
    </w:rPr>
  </w:style>
  <w:style w:type="paragraph" w:customStyle="1" w:styleId="2F99584B0F95449CA86FA553E7B1F5797">
    <w:name w:val="2F99584B0F95449CA86FA553E7B1F5797"/>
    <w:rsid w:val="00CC6229"/>
    <w:rPr>
      <w:rFonts w:eastAsiaTheme="minorHAnsi"/>
      <w:lang w:val="en-GB" w:eastAsia="en-US"/>
    </w:rPr>
  </w:style>
  <w:style w:type="paragraph" w:customStyle="1" w:styleId="B9FFEB39F17148FB8F857C281CFBA8717">
    <w:name w:val="B9FFEB39F17148FB8F857C281CFBA8717"/>
    <w:rsid w:val="00CC6229"/>
    <w:rPr>
      <w:rFonts w:eastAsiaTheme="minorHAnsi"/>
      <w:lang w:val="en-GB" w:eastAsia="en-US"/>
    </w:rPr>
  </w:style>
  <w:style w:type="paragraph" w:customStyle="1" w:styleId="C47FDA3EC85C4931B9CC2947213117971">
    <w:name w:val="C47FDA3EC85C4931B9CC2947213117971"/>
    <w:rsid w:val="00CC6229"/>
    <w:rPr>
      <w:rFonts w:eastAsiaTheme="minorHAnsi"/>
      <w:lang w:val="en-GB" w:eastAsia="en-US"/>
    </w:rPr>
  </w:style>
  <w:style w:type="paragraph" w:customStyle="1" w:styleId="2DD0D113B1774F36B873A2836F5F1D491">
    <w:name w:val="2DD0D113B1774F36B873A2836F5F1D491"/>
    <w:rsid w:val="00CC6229"/>
    <w:rPr>
      <w:rFonts w:eastAsiaTheme="minorHAnsi"/>
      <w:lang w:val="en-GB" w:eastAsia="en-US"/>
    </w:rPr>
  </w:style>
  <w:style w:type="paragraph" w:customStyle="1" w:styleId="20EE3129D9074770954833D88A25C0997">
    <w:name w:val="20EE3129D9074770954833D88A25C0997"/>
    <w:rsid w:val="00CC6229"/>
    <w:rPr>
      <w:rFonts w:eastAsiaTheme="minorHAnsi"/>
      <w:lang w:val="en-GB" w:eastAsia="en-US"/>
    </w:rPr>
  </w:style>
  <w:style w:type="paragraph" w:customStyle="1" w:styleId="A17E5320B2BF4537A78FFABCC8BD02257">
    <w:name w:val="A17E5320B2BF4537A78FFABCC8BD02257"/>
    <w:rsid w:val="00CC6229"/>
    <w:rPr>
      <w:rFonts w:eastAsiaTheme="minorHAnsi"/>
      <w:lang w:val="en-GB" w:eastAsia="en-US"/>
    </w:rPr>
  </w:style>
  <w:style w:type="paragraph" w:customStyle="1" w:styleId="FEB2B4A216954A07A05C2208A8B1C92A7">
    <w:name w:val="FEB2B4A216954A07A05C2208A8B1C92A7"/>
    <w:rsid w:val="00CC6229"/>
    <w:rPr>
      <w:rFonts w:eastAsiaTheme="minorHAnsi"/>
      <w:lang w:val="en-GB" w:eastAsia="en-US"/>
    </w:rPr>
  </w:style>
  <w:style w:type="paragraph" w:customStyle="1" w:styleId="83603FF2AEDD4927A98FCAAE1CEE38696">
    <w:name w:val="83603FF2AEDD4927A98FCAAE1CEE38696"/>
    <w:rsid w:val="00CC6229"/>
    <w:rPr>
      <w:rFonts w:eastAsiaTheme="minorHAnsi"/>
      <w:lang w:val="en-GB" w:eastAsia="en-US"/>
    </w:rPr>
  </w:style>
  <w:style w:type="paragraph" w:customStyle="1" w:styleId="BC136A85292C46C09378B31D783F28AC7">
    <w:name w:val="BC136A85292C46C09378B31D783F28AC7"/>
    <w:rsid w:val="00CC6229"/>
    <w:rPr>
      <w:rFonts w:eastAsiaTheme="minorHAnsi"/>
      <w:lang w:val="en-GB" w:eastAsia="en-US"/>
    </w:rPr>
  </w:style>
  <w:style w:type="paragraph" w:customStyle="1" w:styleId="616BD29AE4C942ED9CDEB3EAFE6BB65D7">
    <w:name w:val="616BD29AE4C942ED9CDEB3EAFE6BB65D7"/>
    <w:rsid w:val="00CC6229"/>
    <w:rPr>
      <w:rFonts w:eastAsiaTheme="minorHAnsi"/>
      <w:lang w:val="en-GB" w:eastAsia="en-US"/>
    </w:rPr>
  </w:style>
  <w:style w:type="paragraph" w:customStyle="1" w:styleId="06CF182B41F249C794BCF7B28E7345747">
    <w:name w:val="06CF182B41F249C794BCF7B28E7345747"/>
    <w:rsid w:val="00CC6229"/>
    <w:rPr>
      <w:rFonts w:eastAsiaTheme="minorHAnsi"/>
      <w:lang w:val="en-GB" w:eastAsia="en-US"/>
    </w:rPr>
  </w:style>
  <w:style w:type="paragraph" w:customStyle="1" w:styleId="6A730BCE02AB423A82ADED1E278596DF7">
    <w:name w:val="6A730BCE02AB423A82ADED1E278596DF7"/>
    <w:rsid w:val="00CC6229"/>
    <w:rPr>
      <w:rFonts w:eastAsiaTheme="minorHAnsi"/>
      <w:lang w:val="en-GB" w:eastAsia="en-US"/>
    </w:rPr>
  </w:style>
  <w:style w:type="paragraph" w:customStyle="1" w:styleId="4E63EB3EDE7B45429A4FB39FD66DCB8E7">
    <w:name w:val="4E63EB3EDE7B45429A4FB39FD66DCB8E7"/>
    <w:rsid w:val="00CC6229"/>
    <w:rPr>
      <w:rFonts w:eastAsiaTheme="minorHAnsi"/>
      <w:lang w:val="en-GB" w:eastAsia="en-US"/>
    </w:rPr>
  </w:style>
  <w:style w:type="paragraph" w:customStyle="1" w:styleId="FB11EF8D03AF426682F94FE1E87F91B47">
    <w:name w:val="FB11EF8D03AF426682F94FE1E87F91B47"/>
    <w:rsid w:val="00CC6229"/>
    <w:rPr>
      <w:rFonts w:eastAsiaTheme="minorHAnsi"/>
      <w:lang w:val="en-GB" w:eastAsia="en-US"/>
    </w:rPr>
  </w:style>
  <w:style w:type="paragraph" w:customStyle="1" w:styleId="6C4B7628661F497BBC9DA1FD2FBB75037">
    <w:name w:val="6C4B7628661F497BBC9DA1FD2FBB75037"/>
    <w:rsid w:val="00CC6229"/>
    <w:rPr>
      <w:rFonts w:eastAsiaTheme="minorHAnsi"/>
      <w:lang w:val="en-GB" w:eastAsia="en-US"/>
    </w:rPr>
  </w:style>
  <w:style w:type="paragraph" w:customStyle="1" w:styleId="5545494F9AE44ECBA06A7C949687F3017">
    <w:name w:val="5545494F9AE44ECBA06A7C949687F3017"/>
    <w:rsid w:val="00CC6229"/>
    <w:rPr>
      <w:rFonts w:eastAsiaTheme="minorHAnsi"/>
      <w:lang w:val="en-GB" w:eastAsia="en-US"/>
    </w:rPr>
  </w:style>
  <w:style w:type="paragraph" w:customStyle="1" w:styleId="7743FEC2D2AA416DBB2BBC390E90C4777">
    <w:name w:val="7743FEC2D2AA416DBB2BBC390E90C4777"/>
    <w:rsid w:val="00CC6229"/>
    <w:rPr>
      <w:rFonts w:eastAsiaTheme="minorHAnsi"/>
      <w:lang w:val="en-GB" w:eastAsia="en-US"/>
    </w:rPr>
  </w:style>
  <w:style w:type="paragraph" w:customStyle="1" w:styleId="06506A60D2B04E77AE291FAC945917397">
    <w:name w:val="06506A60D2B04E77AE291FAC945917397"/>
    <w:rsid w:val="00CC6229"/>
    <w:rPr>
      <w:rFonts w:eastAsiaTheme="minorHAnsi"/>
      <w:lang w:val="en-GB" w:eastAsia="en-US"/>
    </w:rPr>
  </w:style>
  <w:style w:type="paragraph" w:customStyle="1" w:styleId="5C983D22E324431DB2CB6328932093CF7">
    <w:name w:val="5C983D22E324431DB2CB6328932093CF7"/>
    <w:rsid w:val="00CC6229"/>
    <w:rPr>
      <w:rFonts w:eastAsiaTheme="minorHAnsi"/>
      <w:lang w:val="en-GB" w:eastAsia="en-US"/>
    </w:rPr>
  </w:style>
  <w:style w:type="paragraph" w:customStyle="1" w:styleId="E87E97E9A3834EEBB1FCDBFF6F8A900B7">
    <w:name w:val="E87E97E9A3834EEBB1FCDBFF6F8A900B7"/>
    <w:rsid w:val="00CC6229"/>
    <w:rPr>
      <w:rFonts w:eastAsiaTheme="minorHAnsi"/>
      <w:lang w:val="en-GB" w:eastAsia="en-US"/>
    </w:rPr>
  </w:style>
  <w:style w:type="paragraph" w:customStyle="1" w:styleId="29E1D20F2F5340C884F26E2EE805553F7">
    <w:name w:val="29E1D20F2F5340C884F26E2EE805553F7"/>
    <w:rsid w:val="00CC6229"/>
    <w:rPr>
      <w:rFonts w:eastAsiaTheme="minorHAnsi"/>
      <w:lang w:val="en-GB" w:eastAsia="en-US"/>
    </w:rPr>
  </w:style>
  <w:style w:type="paragraph" w:customStyle="1" w:styleId="17D85AAE28C44BF6AC516295541339B27">
    <w:name w:val="17D85AAE28C44BF6AC516295541339B27"/>
    <w:rsid w:val="00CC6229"/>
    <w:rPr>
      <w:rFonts w:eastAsiaTheme="minorHAnsi"/>
      <w:lang w:val="en-GB" w:eastAsia="en-US"/>
    </w:rPr>
  </w:style>
  <w:style w:type="paragraph" w:customStyle="1" w:styleId="37F298CE7DEE4018B490FCEDC10C6E4D7">
    <w:name w:val="37F298CE7DEE4018B490FCEDC10C6E4D7"/>
    <w:rsid w:val="00CC6229"/>
    <w:rPr>
      <w:rFonts w:eastAsiaTheme="minorHAnsi"/>
      <w:lang w:val="en-GB" w:eastAsia="en-US"/>
    </w:rPr>
  </w:style>
  <w:style w:type="paragraph" w:customStyle="1" w:styleId="E924EFD57B164C6EA213741B2510204E7">
    <w:name w:val="E924EFD57B164C6EA213741B2510204E7"/>
    <w:rsid w:val="00CC6229"/>
    <w:rPr>
      <w:rFonts w:eastAsiaTheme="minorHAnsi"/>
      <w:lang w:val="en-GB" w:eastAsia="en-US"/>
    </w:rPr>
  </w:style>
  <w:style w:type="paragraph" w:customStyle="1" w:styleId="1C56B17209C443F2951C8C9C5CF3C6827">
    <w:name w:val="1C56B17209C443F2951C8C9C5CF3C6827"/>
    <w:rsid w:val="00CC6229"/>
    <w:rPr>
      <w:rFonts w:eastAsiaTheme="minorHAnsi"/>
      <w:lang w:val="en-GB" w:eastAsia="en-US"/>
    </w:rPr>
  </w:style>
  <w:style w:type="paragraph" w:customStyle="1" w:styleId="503E020FE9AB41E78FDEB480D4297CD87">
    <w:name w:val="503E020FE9AB41E78FDEB480D4297CD87"/>
    <w:rsid w:val="00CC6229"/>
    <w:rPr>
      <w:rFonts w:eastAsiaTheme="minorHAnsi"/>
      <w:lang w:val="en-GB" w:eastAsia="en-US"/>
    </w:rPr>
  </w:style>
  <w:style w:type="paragraph" w:customStyle="1" w:styleId="6DC23505419548069368291A08B236547">
    <w:name w:val="6DC23505419548069368291A08B236547"/>
    <w:rsid w:val="00CC6229"/>
    <w:rPr>
      <w:rFonts w:eastAsiaTheme="minorHAnsi"/>
      <w:lang w:val="en-GB" w:eastAsia="en-US"/>
    </w:rPr>
  </w:style>
  <w:style w:type="paragraph" w:customStyle="1" w:styleId="19B07813B79B45EBB42D581899A6DF1A7">
    <w:name w:val="19B07813B79B45EBB42D581899A6DF1A7"/>
    <w:rsid w:val="00CC6229"/>
    <w:rPr>
      <w:rFonts w:eastAsiaTheme="minorHAnsi"/>
      <w:lang w:val="en-GB" w:eastAsia="en-US"/>
    </w:rPr>
  </w:style>
  <w:style w:type="paragraph" w:customStyle="1" w:styleId="2ABA3AFE23844204BF21E9C3160BECBA7">
    <w:name w:val="2ABA3AFE23844204BF21E9C3160BECBA7"/>
    <w:rsid w:val="00CC6229"/>
    <w:rPr>
      <w:rFonts w:eastAsiaTheme="minorHAnsi"/>
      <w:lang w:val="en-GB" w:eastAsia="en-US"/>
    </w:rPr>
  </w:style>
  <w:style w:type="paragraph" w:customStyle="1" w:styleId="A1BD586BCBB0444B96CCD783F7958AFF7">
    <w:name w:val="A1BD586BCBB0444B96CCD783F7958AFF7"/>
    <w:rsid w:val="00CC6229"/>
    <w:rPr>
      <w:rFonts w:eastAsiaTheme="minorHAnsi"/>
      <w:lang w:val="en-GB" w:eastAsia="en-US"/>
    </w:rPr>
  </w:style>
  <w:style w:type="paragraph" w:customStyle="1" w:styleId="05B4275C7FBE4AC2B44AF9A0684A964115">
    <w:name w:val="05B4275C7FBE4AC2B44AF9A0684A964115"/>
    <w:rsid w:val="00CC6229"/>
    <w:rPr>
      <w:rFonts w:eastAsiaTheme="minorHAnsi"/>
      <w:lang w:val="en-GB" w:eastAsia="en-US"/>
    </w:rPr>
  </w:style>
  <w:style w:type="paragraph" w:customStyle="1" w:styleId="0CD7A042C3574D179417B202F3C1722515">
    <w:name w:val="0CD7A042C3574D179417B202F3C1722515"/>
    <w:rsid w:val="00CC6229"/>
    <w:rPr>
      <w:rFonts w:eastAsiaTheme="minorHAnsi"/>
      <w:lang w:val="en-GB" w:eastAsia="en-US"/>
    </w:rPr>
  </w:style>
  <w:style w:type="paragraph" w:customStyle="1" w:styleId="88D600C338B141879954A75839EA434515">
    <w:name w:val="88D600C338B141879954A75839EA434515"/>
    <w:rsid w:val="00CC6229"/>
    <w:rPr>
      <w:rFonts w:eastAsiaTheme="minorHAnsi"/>
      <w:lang w:val="en-GB" w:eastAsia="en-US"/>
    </w:rPr>
  </w:style>
  <w:style w:type="paragraph" w:customStyle="1" w:styleId="4652C728DB50484B81A474A2E168B60415">
    <w:name w:val="4652C728DB50484B81A474A2E168B60415"/>
    <w:rsid w:val="00CC6229"/>
    <w:rPr>
      <w:rFonts w:eastAsiaTheme="minorHAnsi"/>
      <w:lang w:val="en-GB" w:eastAsia="en-US"/>
    </w:rPr>
  </w:style>
  <w:style w:type="paragraph" w:customStyle="1" w:styleId="BB234B21BC824621BE081FE0AC9CD29015">
    <w:name w:val="BB234B21BC824621BE081FE0AC9CD29015"/>
    <w:rsid w:val="00CC6229"/>
    <w:rPr>
      <w:rFonts w:eastAsiaTheme="minorHAnsi"/>
      <w:lang w:val="en-GB" w:eastAsia="en-US"/>
    </w:rPr>
  </w:style>
  <w:style w:type="paragraph" w:customStyle="1" w:styleId="A8B9508B5FB44A01AA5F7F23638D9D0E15">
    <w:name w:val="A8B9508B5FB44A01AA5F7F23638D9D0E15"/>
    <w:rsid w:val="00CC6229"/>
    <w:rPr>
      <w:rFonts w:eastAsiaTheme="minorHAnsi"/>
      <w:lang w:val="en-GB" w:eastAsia="en-US"/>
    </w:rPr>
  </w:style>
  <w:style w:type="paragraph" w:customStyle="1" w:styleId="A57D9E42B1CA4D37BDA03D718F4762CD4">
    <w:name w:val="A57D9E42B1CA4D37BDA03D718F4762CD4"/>
    <w:rsid w:val="00CC6229"/>
    <w:rPr>
      <w:rFonts w:eastAsiaTheme="minorHAnsi"/>
      <w:lang w:val="en-GB" w:eastAsia="en-US"/>
    </w:rPr>
  </w:style>
  <w:style w:type="paragraph" w:customStyle="1" w:styleId="1FAD274F6A314E92826A05A76CC1ECCA4">
    <w:name w:val="1FAD274F6A314E92826A05A76CC1ECCA4"/>
    <w:rsid w:val="00CC6229"/>
    <w:rPr>
      <w:rFonts w:eastAsiaTheme="minorHAnsi"/>
      <w:lang w:val="en-GB" w:eastAsia="en-US"/>
    </w:rPr>
  </w:style>
  <w:style w:type="paragraph" w:customStyle="1" w:styleId="B5810CC60633448C8D111FD4B96943944">
    <w:name w:val="B5810CC60633448C8D111FD4B96943944"/>
    <w:rsid w:val="00CC6229"/>
    <w:rPr>
      <w:rFonts w:eastAsiaTheme="minorHAnsi"/>
      <w:lang w:val="en-GB" w:eastAsia="en-US"/>
    </w:rPr>
  </w:style>
  <w:style w:type="paragraph" w:customStyle="1" w:styleId="ACFDE37AB56C4682810ED5F157E18D421">
    <w:name w:val="ACFDE37AB56C4682810ED5F157E18D421"/>
    <w:rsid w:val="00CC6229"/>
    <w:rPr>
      <w:rFonts w:eastAsiaTheme="minorHAnsi"/>
      <w:lang w:val="en-GB" w:eastAsia="en-US"/>
    </w:rPr>
  </w:style>
  <w:style w:type="paragraph" w:customStyle="1" w:styleId="19C8CABA5DC3482CA8A4007E092C70378">
    <w:name w:val="19C8CABA5DC3482CA8A4007E092C70378"/>
    <w:rsid w:val="00CC6229"/>
    <w:rPr>
      <w:rFonts w:eastAsiaTheme="minorHAnsi"/>
      <w:lang w:val="en-GB" w:eastAsia="en-US"/>
    </w:rPr>
  </w:style>
  <w:style w:type="paragraph" w:customStyle="1" w:styleId="2F99584B0F95449CA86FA553E7B1F5798">
    <w:name w:val="2F99584B0F95449CA86FA553E7B1F5798"/>
    <w:rsid w:val="00CC6229"/>
    <w:rPr>
      <w:rFonts w:eastAsiaTheme="minorHAnsi"/>
      <w:lang w:val="en-GB" w:eastAsia="en-US"/>
    </w:rPr>
  </w:style>
  <w:style w:type="paragraph" w:customStyle="1" w:styleId="B9FFEB39F17148FB8F857C281CFBA8718">
    <w:name w:val="B9FFEB39F17148FB8F857C281CFBA8718"/>
    <w:rsid w:val="00CC6229"/>
    <w:rPr>
      <w:rFonts w:eastAsiaTheme="minorHAnsi"/>
      <w:lang w:val="en-GB" w:eastAsia="en-US"/>
    </w:rPr>
  </w:style>
  <w:style w:type="paragraph" w:customStyle="1" w:styleId="C47FDA3EC85C4931B9CC2947213117972">
    <w:name w:val="C47FDA3EC85C4931B9CC2947213117972"/>
    <w:rsid w:val="00CC6229"/>
    <w:rPr>
      <w:rFonts w:eastAsiaTheme="minorHAnsi"/>
      <w:lang w:val="en-GB" w:eastAsia="en-US"/>
    </w:rPr>
  </w:style>
  <w:style w:type="paragraph" w:customStyle="1" w:styleId="2DD0D113B1774F36B873A2836F5F1D492">
    <w:name w:val="2DD0D113B1774F36B873A2836F5F1D492"/>
    <w:rsid w:val="00CC6229"/>
    <w:rPr>
      <w:rFonts w:eastAsiaTheme="minorHAnsi"/>
      <w:lang w:val="en-GB" w:eastAsia="en-US"/>
    </w:rPr>
  </w:style>
  <w:style w:type="paragraph" w:customStyle="1" w:styleId="20EE3129D9074770954833D88A25C0998">
    <w:name w:val="20EE3129D9074770954833D88A25C0998"/>
    <w:rsid w:val="00CC6229"/>
    <w:rPr>
      <w:rFonts w:eastAsiaTheme="minorHAnsi"/>
      <w:lang w:val="en-GB" w:eastAsia="en-US"/>
    </w:rPr>
  </w:style>
  <w:style w:type="paragraph" w:customStyle="1" w:styleId="A17E5320B2BF4537A78FFABCC8BD02258">
    <w:name w:val="A17E5320B2BF4537A78FFABCC8BD02258"/>
    <w:rsid w:val="00CC6229"/>
    <w:rPr>
      <w:rFonts w:eastAsiaTheme="minorHAnsi"/>
      <w:lang w:val="en-GB" w:eastAsia="en-US"/>
    </w:rPr>
  </w:style>
  <w:style w:type="paragraph" w:customStyle="1" w:styleId="FEB2B4A216954A07A05C2208A8B1C92A8">
    <w:name w:val="FEB2B4A216954A07A05C2208A8B1C92A8"/>
    <w:rsid w:val="00CC6229"/>
    <w:rPr>
      <w:rFonts w:eastAsiaTheme="minorHAnsi"/>
      <w:lang w:val="en-GB" w:eastAsia="en-US"/>
    </w:rPr>
  </w:style>
  <w:style w:type="paragraph" w:customStyle="1" w:styleId="83603FF2AEDD4927A98FCAAE1CEE38697">
    <w:name w:val="83603FF2AEDD4927A98FCAAE1CEE38697"/>
    <w:rsid w:val="00CC6229"/>
    <w:rPr>
      <w:rFonts w:eastAsiaTheme="minorHAnsi"/>
      <w:lang w:val="en-GB" w:eastAsia="en-US"/>
    </w:rPr>
  </w:style>
  <w:style w:type="paragraph" w:customStyle="1" w:styleId="BC136A85292C46C09378B31D783F28AC8">
    <w:name w:val="BC136A85292C46C09378B31D783F28AC8"/>
    <w:rsid w:val="00CC6229"/>
    <w:rPr>
      <w:rFonts w:eastAsiaTheme="minorHAnsi"/>
      <w:lang w:val="en-GB" w:eastAsia="en-US"/>
    </w:rPr>
  </w:style>
  <w:style w:type="paragraph" w:customStyle="1" w:styleId="616BD29AE4C942ED9CDEB3EAFE6BB65D8">
    <w:name w:val="616BD29AE4C942ED9CDEB3EAFE6BB65D8"/>
    <w:rsid w:val="00CC6229"/>
    <w:rPr>
      <w:rFonts w:eastAsiaTheme="minorHAnsi"/>
      <w:lang w:val="en-GB" w:eastAsia="en-US"/>
    </w:rPr>
  </w:style>
  <w:style w:type="paragraph" w:customStyle="1" w:styleId="06CF182B41F249C794BCF7B28E7345748">
    <w:name w:val="06CF182B41F249C794BCF7B28E7345748"/>
    <w:rsid w:val="00CC6229"/>
    <w:rPr>
      <w:rFonts w:eastAsiaTheme="minorHAnsi"/>
      <w:lang w:val="en-GB" w:eastAsia="en-US"/>
    </w:rPr>
  </w:style>
  <w:style w:type="paragraph" w:customStyle="1" w:styleId="6A730BCE02AB423A82ADED1E278596DF8">
    <w:name w:val="6A730BCE02AB423A82ADED1E278596DF8"/>
    <w:rsid w:val="00CC6229"/>
    <w:rPr>
      <w:rFonts w:eastAsiaTheme="minorHAnsi"/>
      <w:lang w:val="en-GB" w:eastAsia="en-US"/>
    </w:rPr>
  </w:style>
  <w:style w:type="paragraph" w:customStyle="1" w:styleId="4E63EB3EDE7B45429A4FB39FD66DCB8E8">
    <w:name w:val="4E63EB3EDE7B45429A4FB39FD66DCB8E8"/>
    <w:rsid w:val="00CC6229"/>
    <w:rPr>
      <w:rFonts w:eastAsiaTheme="minorHAnsi"/>
      <w:lang w:val="en-GB" w:eastAsia="en-US"/>
    </w:rPr>
  </w:style>
  <w:style w:type="paragraph" w:customStyle="1" w:styleId="FB11EF8D03AF426682F94FE1E87F91B48">
    <w:name w:val="FB11EF8D03AF426682F94FE1E87F91B48"/>
    <w:rsid w:val="00CC6229"/>
    <w:rPr>
      <w:rFonts w:eastAsiaTheme="minorHAnsi"/>
      <w:lang w:val="en-GB" w:eastAsia="en-US"/>
    </w:rPr>
  </w:style>
  <w:style w:type="paragraph" w:customStyle="1" w:styleId="6C4B7628661F497BBC9DA1FD2FBB75038">
    <w:name w:val="6C4B7628661F497BBC9DA1FD2FBB75038"/>
    <w:rsid w:val="00CC6229"/>
    <w:rPr>
      <w:rFonts w:eastAsiaTheme="minorHAnsi"/>
      <w:lang w:val="en-GB" w:eastAsia="en-US"/>
    </w:rPr>
  </w:style>
  <w:style w:type="paragraph" w:customStyle="1" w:styleId="5545494F9AE44ECBA06A7C949687F3018">
    <w:name w:val="5545494F9AE44ECBA06A7C949687F3018"/>
    <w:rsid w:val="00CC6229"/>
    <w:rPr>
      <w:rFonts w:eastAsiaTheme="minorHAnsi"/>
      <w:lang w:val="en-GB" w:eastAsia="en-US"/>
    </w:rPr>
  </w:style>
  <w:style w:type="paragraph" w:customStyle="1" w:styleId="7743FEC2D2AA416DBB2BBC390E90C4778">
    <w:name w:val="7743FEC2D2AA416DBB2BBC390E90C4778"/>
    <w:rsid w:val="00CC6229"/>
    <w:rPr>
      <w:rFonts w:eastAsiaTheme="minorHAnsi"/>
      <w:lang w:val="en-GB" w:eastAsia="en-US"/>
    </w:rPr>
  </w:style>
  <w:style w:type="paragraph" w:customStyle="1" w:styleId="06506A60D2B04E77AE291FAC945917398">
    <w:name w:val="06506A60D2B04E77AE291FAC945917398"/>
    <w:rsid w:val="00CC6229"/>
    <w:rPr>
      <w:rFonts w:eastAsiaTheme="minorHAnsi"/>
      <w:lang w:val="en-GB" w:eastAsia="en-US"/>
    </w:rPr>
  </w:style>
  <w:style w:type="paragraph" w:customStyle="1" w:styleId="5C983D22E324431DB2CB6328932093CF8">
    <w:name w:val="5C983D22E324431DB2CB6328932093CF8"/>
    <w:rsid w:val="00CC6229"/>
    <w:rPr>
      <w:rFonts w:eastAsiaTheme="minorHAnsi"/>
      <w:lang w:val="en-GB" w:eastAsia="en-US"/>
    </w:rPr>
  </w:style>
  <w:style w:type="paragraph" w:customStyle="1" w:styleId="E87E97E9A3834EEBB1FCDBFF6F8A900B8">
    <w:name w:val="E87E97E9A3834EEBB1FCDBFF6F8A900B8"/>
    <w:rsid w:val="00CC6229"/>
    <w:rPr>
      <w:rFonts w:eastAsiaTheme="minorHAnsi"/>
      <w:lang w:val="en-GB" w:eastAsia="en-US"/>
    </w:rPr>
  </w:style>
  <w:style w:type="paragraph" w:customStyle="1" w:styleId="29E1D20F2F5340C884F26E2EE805553F8">
    <w:name w:val="29E1D20F2F5340C884F26E2EE805553F8"/>
    <w:rsid w:val="00CC6229"/>
    <w:rPr>
      <w:rFonts w:eastAsiaTheme="minorHAnsi"/>
      <w:lang w:val="en-GB" w:eastAsia="en-US"/>
    </w:rPr>
  </w:style>
  <w:style w:type="paragraph" w:customStyle="1" w:styleId="17D85AAE28C44BF6AC516295541339B28">
    <w:name w:val="17D85AAE28C44BF6AC516295541339B28"/>
    <w:rsid w:val="00CC6229"/>
    <w:rPr>
      <w:rFonts w:eastAsiaTheme="minorHAnsi"/>
      <w:lang w:val="en-GB" w:eastAsia="en-US"/>
    </w:rPr>
  </w:style>
  <w:style w:type="paragraph" w:customStyle="1" w:styleId="37F298CE7DEE4018B490FCEDC10C6E4D8">
    <w:name w:val="37F298CE7DEE4018B490FCEDC10C6E4D8"/>
    <w:rsid w:val="00CC6229"/>
    <w:rPr>
      <w:rFonts w:eastAsiaTheme="minorHAnsi"/>
      <w:lang w:val="en-GB" w:eastAsia="en-US"/>
    </w:rPr>
  </w:style>
  <w:style w:type="paragraph" w:customStyle="1" w:styleId="E924EFD57B164C6EA213741B2510204E8">
    <w:name w:val="E924EFD57B164C6EA213741B2510204E8"/>
    <w:rsid w:val="00CC6229"/>
    <w:rPr>
      <w:rFonts w:eastAsiaTheme="minorHAnsi"/>
      <w:lang w:val="en-GB" w:eastAsia="en-US"/>
    </w:rPr>
  </w:style>
  <w:style w:type="paragraph" w:customStyle="1" w:styleId="1C56B17209C443F2951C8C9C5CF3C6828">
    <w:name w:val="1C56B17209C443F2951C8C9C5CF3C6828"/>
    <w:rsid w:val="00CC6229"/>
    <w:rPr>
      <w:rFonts w:eastAsiaTheme="minorHAnsi"/>
      <w:lang w:val="en-GB" w:eastAsia="en-US"/>
    </w:rPr>
  </w:style>
  <w:style w:type="paragraph" w:customStyle="1" w:styleId="503E020FE9AB41E78FDEB480D4297CD88">
    <w:name w:val="503E020FE9AB41E78FDEB480D4297CD88"/>
    <w:rsid w:val="00CC6229"/>
    <w:rPr>
      <w:rFonts w:eastAsiaTheme="minorHAnsi"/>
      <w:lang w:val="en-GB" w:eastAsia="en-US"/>
    </w:rPr>
  </w:style>
  <w:style w:type="paragraph" w:customStyle="1" w:styleId="6DC23505419548069368291A08B236548">
    <w:name w:val="6DC23505419548069368291A08B236548"/>
    <w:rsid w:val="00CC6229"/>
    <w:rPr>
      <w:rFonts w:eastAsiaTheme="minorHAnsi"/>
      <w:lang w:val="en-GB" w:eastAsia="en-US"/>
    </w:rPr>
  </w:style>
  <w:style w:type="paragraph" w:customStyle="1" w:styleId="19B07813B79B45EBB42D581899A6DF1A8">
    <w:name w:val="19B07813B79B45EBB42D581899A6DF1A8"/>
    <w:rsid w:val="00CC6229"/>
    <w:rPr>
      <w:rFonts w:eastAsiaTheme="minorHAnsi"/>
      <w:lang w:val="en-GB" w:eastAsia="en-US"/>
    </w:rPr>
  </w:style>
  <w:style w:type="paragraph" w:customStyle="1" w:styleId="2ABA3AFE23844204BF21E9C3160BECBA8">
    <w:name w:val="2ABA3AFE23844204BF21E9C3160BECBA8"/>
    <w:rsid w:val="00CC6229"/>
    <w:rPr>
      <w:rFonts w:eastAsiaTheme="minorHAnsi"/>
      <w:lang w:val="en-GB" w:eastAsia="en-US"/>
    </w:rPr>
  </w:style>
  <w:style w:type="paragraph" w:customStyle="1" w:styleId="A1BD586BCBB0444B96CCD783F7958AFF8">
    <w:name w:val="A1BD586BCBB0444B96CCD783F7958AFF8"/>
    <w:rsid w:val="00CC6229"/>
    <w:rPr>
      <w:rFonts w:eastAsiaTheme="minorHAnsi"/>
      <w:lang w:val="en-GB" w:eastAsia="en-US"/>
    </w:rPr>
  </w:style>
  <w:style w:type="paragraph" w:customStyle="1" w:styleId="05B4275C7FBE4AC2B44AF9A0684A964116">
    <w:name w:val="05B4275C7FBE4AC2B44AF9A0684A964116"/>
    <w:rsid w:val="00CC6229"/>
    <w:rPr>
      <w:rFonts w:eastAsiaTheme="minorHAnsi"/>
      <w:lang w:val="en-GB" w:eastAsia="en-US"/>
    </w:rPr>
  </w:style>
  <w:style w:type="paragraph" w:customStyle="1" w:styleId="0CD7A042C3574D179417B202F3C1722516">
    <w:name w:val="0CD7A042C3574D179417B202F3C1722516"/>
    <w:rsid w:val="00CC6229"/>
    <w:rPr>
      <w:rFonts w:eastAsiaTheme="minorHAnsi"/>
      <w:lang w:val="en-GB" w:eastAsia="en-US"/>
    </w:rPr>
  </w:style>
  <w:style w:type="paragraph" w:customStyle="1" w:styleId="88D600C338B141879954A75839EA434516">
    <w:name w:val="88D600C338B141879954A75839EA434516"/>
    <w:rsid w:val="00CC6229"/>
    <w:rPr>
      <w:rFonts w:eastAsiaTheme="minorHAnsi"/>
      <w:lang w:val="en-GB" w:eastAsia="en-US"/>
    </w:rPr>
  </w:style>
  <w:style w:type="paragraph" w:customStyle="1" w:styleId="4652C728DB50484B81A474A2E168B60416">
    <w:name w:val="4652C728DB50484B81A474A2E168B60416"/>
    <w:rsid w:val="00CC6229"/>
    <w:rPr>
      <w:rFonts w:eastAsiaTheme="minorHAnsi"/>
      <w:lang w:val="en-GB" w:eastAsia="en-US"/>
    </w:rPr>
  </w:style>
  <w:style w:type="paragraph" w:customStyle="1" w:styleId="BB234B21BC824621BE081FE0AC9CD29016">
    <w:name w:val="BB234B21BC824621BE081FE0AC9CD29016"/>
    <w:rsid w:val="00CC6229"/>
    <w:rPr>
      <w:rFonts w:eastAsiaTheme="minorHAnsi"/>
      <w:lang w:val="en-GB" w:eastAsia="en-US"/>
    </w:rPr>
  </w:style>
  <w:style w:type="paragraph" w:customStyle="1" w:styleId="A8B9508B5FB44A01AA5F7F23638D9D0E16">
    <w:name w:val="A8B9508B5FB44A01AA5F7F23638D9D0E16"/>
    <w:rsid w:val="00CC6229"/>
    <w:rPr>
      <w:rFonts w:eastAsiaTheme="minorHAnsi"/>
      <w:lang w:val="en-GB" w:eastAsia="en-US"/>
    </w:rPr>
  </w:style>
  <w:style w:type="paragraph" w:customStyle="1" w:styleId="A57D9E42B1CA4D37BDA03D718F4762CD5">
    <w:name w:val="A57D9E42B1CA4D37BDA03D718F4762CD5"/>
    <w:rsid w:val="00CC6229"/>
    <w:rPr>
      <w:rFonts w:eastAsiaTheme="minorHAnsi"/>
      <w:lang w:val="en-GB" w:eastAsia="en-US"/>
    </w:rPr>
  </w:style>
  <w:style w:type="paragraph" w:customStyle="1" w:styleId="1FAD274F6A314E92826A05A76CC1ECCA5">
    <w:name w:val="1FAD274F6A314E92826A05A76CC1ECCA5"/>
    <w:rsid w:val="00CC6229"/>
    <w:rPr>
      <w:rFonts w:eastAsiaTheme="minorHAnsi"/>
      <w:lang w:val="en-GB" w:eastAsia="en-US"/>
    </w:rPr>
  </w:style>
  <w:style w:type="paragraph" w:customStyle="1" w:styleId="B5810CC60633448C8D111FD4B96943945">
    <w:name w:val="B5810CC60633448C8D111FD4B96943945"/>
    <w:rsid w:val="00CC6229"/>
    <w:rPr>
      <w:rFonts w:eastAsiaTheme="minorHAnsi"/>
      <w:lang w:val="en-GB" w:eastAsia="en-US"/>
    </w:rPr>
  </w:style>
  <w:style w:type="paragraph" w:customStyle="1" w:styleId="ACFDE37AB56C4682810ED5F157E18D422">
    <w:name w:val="ACFDE37AB56C4682810ED5F157E18D422"/>
    <w:rsid w:val="00CC6229"/>
    <w:rPr>
      <w:rFonts w:eastAsiaTheme="minorHAnsi"/>
      <w:lang w:val="en-GB" w:eastAsia="en-US"/>
    </w:rPr>
  </w:style>
  <w:style w:type="paragraph" w:customStyle="1" w:styleId="19C8CABA5DC3482CA8A4007E092C70379">
    <w:name w:val="19C8CABA5DC3482CA8A4007E092C70379"/>
    <w:rsid w:val="00CC6229"/>
    <w:rPr>
      <w:rFonts w:eastAsiaTheme="minorHAnsi"/>
      <w:lang w:val="en-GB" w:eastAsia="en-US"/>
    </w:rPr>
  </w:style>
  <w:style w:type="paragraph" w:customStyle="1" w:styleId="2F99584B0F95449CA86FA553E7B1F5799">
    <w:name w:val="2F99584B0F95449CA86FA553E7B1F5799"/>
    <w:rsid w:val="00CC6229"/>
    <w:rPr>
      <w:rFonts w:eastAsiaTheme="minorHAnsi"/>
      <w:lang w:val="en-GB" w:eastAsia="en-US"/>
    </w:rPr>
  </w:style>
  <w:style w:type="paragraph" w:customStyle="1" w:styleId="B9FFEB39F17148FB8F857C281CFBA8719">
    <w:name w:val="B9FFEB39F17148FB8F857C281CFBA8719"/>
    <w:rsid w:val="00CC6229"/>
    <w:rPr>
      <w:rFonts w:eastAsiaTheme="minorHAnsi"/>
      <w:lang w:val="en-GB" w:eastAsia="en-US"/>
    </w:rPr>
  </w:style>
  <w:style w:type="paragraph" w:customStyle="1" w:styleId="C47FDA3EC85C4931B9CC2947213117973">
    <w:name w:val="C47FDA3EC85C4931B9CC2947213117973"/>
    <w:rsid w:val="00CC6229"/>
    <w:rPr>
      <w:rFonts w:eastAsiaTheme="minorHAnsi"/>
      <w:lang w:val="en-GB" w:eastAsia="en-US"/>
    </w:rPr>
  </w:style>
  <w:style w:type="paragraph" w:customStyle="1" w:styleId="2DD0D113B1774F36B873A2836F5F1D493">
    <w:name w:val="2DD0D113B1774F36B873A2836F5F1D493"/>
    <w:rsid w:val="00CC6229"/>
    <w:rPr>
      <w:rFonts w:eastAsiaTheme="minorHAnsi"/>
      <w:lang w:val="en-GB" w:eastAsia="en-US"/>
    </w:rPr>
  </w:style>
  <w:style w:type="paragraph" w:customStyle="1" w:styleId="20EE3129D9074770954833D88A25C0999">
    <w:name w:val="20EE3129D9074770954833D88A25C0999"/>
    <w:rsid w:val="00CC6229"/>
    <w:rPr>
      <w:rFonts w:eastAsiaTheme="minorHAnsi"/>
      <w:lang w:val="en-GB" w:eastAsia="en-US"/>
    </w:rPr>
  </w:style>
  <w:style w:type="paragraph" w:customStyle="1" w:styleId="A17E5320B2BF4537A78FFABCC8BD02259">
    <w:name w:val="A17E5320B2BF4537A78FFABCC8BD02259"/>
    <w:rsid w:val="00CC6229"/>
    <w:rPr>
      <w:rFonts w:eastAsiaTheme="minorHAnsi"/>
      <w:lang w:val="en-GB" w:eastAsia="en-US"/>
    </w:rPr>
  </w:style>
  <w:style w:type="paragraph" w:customStyle="1" w:styleId="FEB2B4A216954A07A05C2208A8B1C92A9">
    <w:name w:val="FEB2B4A216954A07A05C2208A8B1C92A9"/>
    <w:rsid w:val="00CC6229"/>
    <w:rPr>
      <w:rFonts w:eastAsiaTheme="minorHAnsi"/>
      <w:lang w:val="en-GB" w:eastAsia="en-US"/>
    </w:rPr>
  </w:style>
  <w:style w:type="paragraph" w:customStyle="1" w:styleId="83603FF2AEDD4927A98FCAAE1CEE38698">
    <w:name w:val="83603FF2AEDD4927A98FCAAE1CEE38698"/>
    <w:rsid w:val="00CC6229"/>
    <w:rPr>
      <w:rFonts w:eastAsiaTheme="minorHAnsi"/>
      <w:lang w:val="en-GB" w:eastAsia="en-US"/>
    </w:rPr>
  </w:style>
  <w:style w:type="paragraph" w:customStyle="1" w:styleId="BC136A85292C46C09378B31D783F28AC9">
    <w:name w:val="BC136A85292C46C09378B31D783F28AC9"/>
    <w:rsid w:val="00CC6229"/>
    <w:rPr>
      <w:rFonts w:eastAsiaTheme="minorHAnsi"/>
      <w:lang w:val="en-GB" w:eastAsia="en-US"/>
    </w:rPr>
  </w:style>
  <w:style w:type="paragraph" w:customStyle="1" w:styleId="616BD29AE4C942ED9CDEB3EAFE6BB65D9">
    <w:name w:val="616BD29AE4C942ED9CDEB3EAFE6BB65D9"/>
    <w:rsid w:val="00CC6229"/>
    <w:rPr>
      <w:rFonts w:eastAsiaTheme="minorHAnsi"/>
      <w:lang w:val="en-GB" w:eastAsia="en-US"/>
    </w:rPr>
  </w:style>
  <w:style w:type="paragraph" w:customStyle="1" w:styleId="06CF182B41F249C794BCF7B28E7345749">
    <w:name w:val="06CF182B41F249C794BCF7B28E7345749"/>
    <w:rsid w:val="00CC6229"/>
    <w:rPr>
      <w:rFonts w:eastAsiaTheme="minorHAnsi"/>
      <w:lang w:val="en-GB" w:eastAsia="en-US"/>
    </w:rPr>
  </w:style>
  <w:style w:type="paragraph" w:customStyle="1" w:styleId="6A730BCE02AB423A82ADED1E278596DF9">
    <w:name w:val="6A730BCE02AB423A82ADED1E278596DF9"/>
    <w:rsid w:val="00CC6229"/>
    <w:rPr>
      <w:rFonts w:eastAsiaTheme="minorHAnsi"/>
      <w:lang w:val="en-GB" w:eastAsia="en-US"/>
    </w:rPr>
  </w:style>
  <w:style w:type="paragraph" w:customStyle="1" w:styleId="4E63EB3EDE7B45429A4FB39FD66DCB8E9">
    <w:name w:val="4E63EB3EDE7B45429A4FB39FD66DCB8E9"/>
    <w:rsid w:val="00CC6229"/>
    <w:rPr>
      <w:rFonts w:eastAsiaTheme="minorHAnsi"/>
      <w:lang w:val="en-GB" w:eastAsia="en-US"/>
    </w:rPr>
  </w:style>
  <w:style w:type="paragraph" w:customStyle="1" w:styleId="FB11EF8D03AF426682F94FE1E87F91B49">
    <w:name w:val="FB11EF8D03AF426682F94FE1E87F91B49"/>
    <w:rsid w:val="00CC6229"/>
    <w:rPr>
      <w:rFonts w:eastAsiaTheme="minorHAnsi"/>
      <w:lang w:val="en-GB" w:eastAsia="en-US"/>
    </w:rPr>
  </w:style>
  <w:style w:type="paragraph" w:customStyle="1" w:styleId="6C4B7628661F497BBC9DA1FD2FBB75039">
    <w:name w:val="6C4B7628661F497BBC9DA1FD2FBB75039"/>
    <w:rsid w:val="00CC6229"/>
    <w:rPr>
      <w:rFonts w:eastAsiaTheme="minorHAnsi"/>
      <w:lang w:val="en-GB" w:eastAsia="en-US"/>
    </w:rPr>
  </w:style>
  <w:style w:type="paragraph" w:customStyle="1" w:styleId="5545494F9AE44ECBA06A7C949687F3019">
    <w:name w:val="5545494F9AE44ECBA06A7C949687F3019"/>
    <w:rsid w:val="00CC6229"/>
    <w:rPr>
      <w:rFonts w:eastAsiaTheme="minorHAnsi"/>
      <w:lang w:val="en-GB" w:eastAsia="en-US"/>
    </w:rPr>
  </w:style>
  <w:style w:type="paragraph" w:customStyle="1" w:styleId="7743FEC2D2AA416DBB2BBC390E90C4779">
    <w:name w:val="7743FEC2D2AA416DBB2BBC390E90C4779"/>
    <w:rsid w:val="00CC6229"/>
    <w:rPr>
      <w:rFonts w:eastAsiaTheme="minorHAnsi"/>
      <w:lang w:val="en-GB" w:eastAsia="en-US"/>
    </w:rPr>
  </w:style>
  <w:style w:type="paragraph" w:customStyle="1" w:styleId="06506A60D2B04E77AE291FAC945917399">
    <w:name w:val="06506A60D2B04E77AE291FAC945917399"/>
    <w:rsid w:val="00CC6229"/>
    <w:rPr>
      <w:rFonts w:eastAsiaTheme="minorHAnsi"/>
      <w:lang w:val="en-GB" w:eastAsia="en-US"/>
    </w:rPr>
  </w:style>
  <w:style w:type="paragraph" w:customStyle="1" w:styleId="5C983D22E324431DB2CB6328932093CF9">
    <w:name w:val="5C983D22E324431DB2CB6328932093CF9"/>
    <w:rsid w:val="00CC6229"/>
    <w:rPr>
      <w:rFonts w:eastAsiaTheme="minorHAnsi"/>
      <w:lang w:val="en-GB" w:eastAsia="en-US"/>
    </w:rPr>
  </w:style>
  <w:style w:type="paragraph" w:customStyle="1" w:styleId="E87E97E9A3834EEBB1FCDBFF6F8A900B9">
    <w:name w:val="E87E97E9A3834EEBB1FCDBFF6F8A900B9"/>
    <w:rsid w:val="00CC6229"/>
    <w:rPr>
      <w:rFonts w:eastAsiaTheme="minorHAnsi"/>
      <w:lang w:val="en-GB" w:eastAsia="en-US"/>
    </w:rPr>
  </w:style>
  <w:style w:type="paragraph" w:customStyle="1" w:styleId="29E1D20F2F5340C884F26E2EE805553F9">
    <w:name w:val="29E1D20F2F5340C884F26E2EE805553F9"/>
    <w:rsid w:val="00CC6229"/>
    <w:rPr>
      <w:rFonts w:eastAsiaTheme="minorHAnsi"/>
      <w:lang w:val="en-GB" w:eastAsia="en-US"/>
    </w:rPr>
  </w:style>
  <w:style w:type="paragraph" w:customStyle="1" w:styleId="17D85AAE28C44BF6AC516295541339B29">
    <w:name w:val="17D85AAE28C44BF6AC516295541339B29"/>
    <w:rsid w:val="00CC6229"/>
    <w:rPr>
      <w:rFonts w:eastAsiaTheme="minorHAnsi"/>
      <w:lang w:val="en-GB" w:eastAsia="en-US"/>
    </w:rPr>
  </w:style>
  <w:style w:type="paragraph" w:customStyle="1" w:styleId="37F298CE7DEE4018B490FCEDC10C6E4D9">
    <w:name w:val="37F298CE7DEE4018B490FCEDC10C6E4D9"/>
    <w:rsid w:val="00CC6229"/>
    <w:rPr>
      <w:rFonts w:eastAsiaTheme="minorHAnsi"/>
      <w:lang w:val="en-GB" w:eastAsia="en-US"/>
    </w:rPr>
  </w:style>
  <w:style w:type="paragraph" w:customStyle="1" w:styleId="E924EFD57B164C6EA213741B2510204E9">
    <w:name w:val="E924EFD57B164C6EA213741B2510204E9"/>
    <w:rsid w:val="00CC6229"/>
    <w:rPr>
      <w:rFonts w:eastAsiaTheme="minorHAnsi"/>
      <w:lang w:val="en-GB" w:eastAsia="en-US"/>
    </w:rPr>
  </w:style>
  <w:style w:type="paragraph" w:customStyle="1" w:styleId="1C56B17209C443F2951C8C9C5CF3C6829">
    <w:name w:val="1C56B17209C443F2951C8C9C5CF3C6829"/>
    <w:rsid w:val="00CC6229"/>
    <w:rPr>
      <w:rFonts w:eastAsiaTheme="minorHAnsi"/>
      <w:lang w:val="en-GB" w:eastAsia="en-US"/>
    </w:rPr>
  </w:style>
  <w:style w:type="paragraph" w:customStyle="1" w:styleId="503E020FE9AB41E78FDEB480D4297CD89">
    <w:name w:val="503E020FE9AB41E78FDEB480D4297CD89"/>
    <w:rsid w:val="00CC6229"/>
    <w:rPr>
      <w:rFonts w:eastAsiaTheme="minorHAnsi"/>
      <w:lang w:val="en-GB" w:eastAsia="en-US"/>
    </w:rPr>
  </w:style>
  <w:style w:type="paragraph" w:customStyle="1" w:styleId="6DC23505419548069368291A08B236549">
    <w:name w:val="6DC23505419548069368291A08B236549"/>
    <w:rsid w:val="00CC6229"/>
    <w:rPr>
      <w:rFonts w:eastAsiaTheme="minorHAnsi"/>
      <w:lang w:val="en-GB" w:eastAsia="en-US"/>
    </w:rPr>
  </w:style>
  <w:style w:type="paragraph" w:customStyle="1" w:styleId="19B07813B79B45EBB42D581899A6DF1A9">
    <w:name w:val="19B07813B79B45EBB42D581899A6DF1A9"/>
    <w:rsid w:val="00CC6229"/>
    <w:rPr>
      <w:rFonts w:eastAsiaTheme="minorHAnsi"/>
      <w:lang w:val="en-GB" w:eastAsia="en-US"/>
    </w:rPr>
  </w:style>
  <w:style w:type="paragraph" w:customStyle="1" w:styleId="2ABA3AFE23844204BF21E9C3160BECBA9">
    <w:name w:val="2ABA3AFE23844204BF21E9C3160BECBA9"/>
    <w:rsid w:val="00CC6229"/>
    <w:rPr>
      <w:rFonts w:eastAsiaTheme="minorHAnsi"/>
      <w:lang w:val="en-GB" w:eastAsia="en-US"/>
    </w:rPr>
  </w:style>
  <w:style w:type="paragraph" w:customStyle="1" w:styleId="A1BD586BCBB0444B96CCD783F7958AFF9">
    <w:name w:val="A1BD586BCBB0444B96CCD783F7958AFF9"/>
    <w:rsid w:val="00CC6229"/>
    <w:rPr>
      <w:rFonts w:eastAsiaTheme="minorHAnsi"/>
      <w:lang w:val="en-GB" w:eastAsia="en-US"/>
    </w:rPr>
  </w:style>
  <w:style w:type="paragraph" w:customStyle="1" w:styleId="05B4275C7FBE4AC2B44AF9A0684A964117">
    <w:name w:val="05B4275C7FBE4AC2B44AF9A0684A964117"/>
    <w:rsid w:val="00CC6229"/>
    <w:rPr>
      <w:rFonts w:eastAsiaTheme="minorHAnsi"/>
      <w:lang w:val="en-GB" w:eastAsia="en-US"/>
    </w:rPr>
  </w:style>
  <w:style w:type="paragraph" w:customStyle="1" w:styleId="0CD7A042C3574D179417B202F3C1722517">
    <w:name w:val="0CD7A042C3574D179417B202F3C1722517"/>
    <w:rsid w:val="00CC6229"/>
    <w:rPr>
      <w:rFonts w:eastAsiaTheme="minorHAnsi"/>
      <w:lang w:val="en-GB" w:eastAsia="en-US"/>
    </w:rPr>
  </w:style>
  <w:style w:type="paragraph" w:customStyle="1" w:styleId="88D600C338B141879954A75839EA434517">
    <w:name w:val="88D600C338B141879954A75839EA434517"/>
    <w:rsid w:val="00CC6229"/>
    <w:rPr>
      <w:rFonts w:eastAsiaTheme="minorHAnsi"/>
      <w:lang w:val="en-GB" w:eastAsia="en-US"/>
    </w:rPr>
  </w:style>
  <w:style w:type="paragraph" w:customStyle="1" w:styleId="4652C728DB50484B81A474A2E168B60417">
    <w:name w:val="4652C728DB50484B81A474A2E168B60417"/>
    <w:rsid w:val="00CC6229"/>
    <w:rPr>
      <w:rFonts w:eastAsiaTheme="minorHAnsi"/>
      <w:lang w:val="en-GB" w:eastAsia="en-US"/>
    </w:rPr>
  </w:style>
  <w:style w:type="paragraph" w:customStyle="1" w:styleId="BB234B21BC824621BE081FE0AC9CD29017">
    <w:name w:val="BB234B21BC824621BE081FE0AC9CD29017"/>
    <w:rsid w:val="00CC6229"/>
    <w:rPr>
      <w:rFonts w:eastAsiaTheme="minorHAnsi"/>
      <w:lang w:val="en-GB" w:eastAsia="en-US"/>
    </w:rPr>
  </w:style>
  <w:style w:type="paragraph" w:customStyle="1" w:styleId="A8B9508B5FB44A01AA5F7F23638D9D0E17">
    <w:name w:val="A8B9508B5FB44A01AA5F7F23638D9D0E17"/>
    <w:rsid w:val="00CC6229"/>
    <w:rPr>
      <w:rFonts w:eastAsiaTheme="minorHAnsi"/>
      <w:lang w:val="en-GB" w:eastAsia="en-US"/>
    </w:rPr>
  </w:style>
  <w:style w:type="paragraph" w:customStyle="1" w:styleId="99141D2E58B646A4B9EA6579E5D54833">
    <w:name w:val="99141D2E58B646A4B9EA6579E5D54833"/>
    <w:rsid w:val="00CC6229"/>
    <w:rPr>
      <w:rFonts w:eastAsiaTheme="minorHAnsi"/>
      <w:lang w:val="en-GB" w:eastAsia="en-US"/>
    </w:rPr>
  </w:style>
  <w:style w:type="paragraph" w:customStyle="1" w:styleId="A57D9E42B1CA4D37BDA03D718F4762CD6">
    <w:name w:val="A57D9E42B1CA4D37BDA03D718F4762CD6"/>
    <w:rsid w:val="00CC6229"/>
    <w:rPr>
      <w:rFonts w:eastAsiaTheme="minorHAnsi"/>
      <w:lang w:val="en-GB" w:eastAsia="en-US"/>
    </w:rPr>
  </w:style>
  <w:style w:type="paragraph" w:customStyle="1" w:styleId="1FAD274F6A314E92826A05A76CC1ECCA6">
    <w:name w:val="1FAD274F6A314E92826A05A76CC1ECCA6"/>
    <w:rsid w:val="00CC6229"/>
    <w:rPr>
      <w:rFonts w:eastAsiaTheme="minorHAnsi"/>
      <w:lang w:val="en-GB" w:eastAsia="en-US"/>
    </w:rPr>
  </w:style>
  <w:style w:type="paragraph" w:customStyle="1" w:styleId="B5810CC60633448C8D111FD4B96943946">
    <w:name w:val="B5810CC60633448C8D111FD4B96943946"/>
    <w:rsid w:val="00CC6229"/>
    <w:rPr>
      <w:rFonts w:eastAsiaTheme="minorHAnsi"/>
      <w:lang w:val="en-GB" w:eastAsia="en-US"/>
    </w:rPr>
  </w:style>
  <w:style w:type="paragraph" w:customStyle="1" w:styleId="ACFDE37AB56C4682810ED5F157E18D423">
    <w:name w:val="ACFDE37AB56C4682810ED5F157E18D423"/>
    <w:rsid w:val="00CC6229"/>
    <w:rPr>
      <w:rFonts w:eastAsiaTheme="minorHAnsi"/>
      <w:lang w:val="en-GB" w:eastAsia="en-US"/>
    </w:rPr>
  </w:style>
  <w:style w:type="paragraph" w:customStyle="1" w:styleId="19C8CABA5DC3482CA8A4007E092C703710">
    <w:name w:val="19C8CABA5DC3482CA8A4007E092C703710"/>
    <w:rsid w:val="00CC6229"/>
    <w:rPr>
      <w:rFonts w:eastAsiaTheme="minorHAnsi"/>
      <w:lang w:val="en-GB" w:eastAsia="en-US"/>
    </w:rPr>
  </w:style>
  <w:style w:type="paragraph" w:customStyle="1" w:styleId="2F99584B0F95449CA86FA553E7B1F57910">
    <w:name w:val="2F99584B0F95449CA86FA553E7B1F57910"/>
    <w:rsid w:val="00CC6229"/>
    <w:rPr>
      <w:rFonts w:eastAsiaTheme="minorHAnsi"/>
      <w:lang w:val="en-GB" w:eastAsia="en-US"/>
    </w:rPr>
  </w:style>
  <w:style w:type="paragraph" w:customStyle="1" w:styleId="B9FFEB39F17148FB8F857C281CFBA87110">
    <w:name w:val="B9FFEB39F17148FB8F857C281CFBA87110"/>
    <w:rsid w:val="00CC6229"/>
    <w:rPr>
      <w:rFonts w:eastAsiaTheme="minorHAnsi"/>
      <w:lang w:val="en-GB" w:eastAsia="en-US"/>
    </w:rPr>
  </w:style>
  <w:style w:type="paragraph" w:customStyle="1" w:styleId="C47FDA3EC85C4931B9CC2947213117974">
    <w:name w:val="C47FDA3EC85C4931B9CC2947213117974"/>
    <w:rsid w:val="00CC6229"/>
    <w:rPr>
      <w:rFonts w:eastAsiaTheme="minorHAnsi"/>
      <w:lang w:val="en-GB" w:eastAsia="en-US"/>
    </w:rPr>
  </w:style>
  <w:style w:type="paragraph" w:customStyle="1" w:styleId="2DD0D113B1774F36B873A2836F5F1D494">
    <w:name w:val="2DD0D113B1774F36B873A2836F5F1D494"/>
    <w:rsid w:val="00CC6229"/>
    <w:rPr>
      <w:rFonts w:eastAsiaTheme="minorHAnsi"/>
      <w:lang w:val="en-GB" w:eastAsia="en-US"/>
    </w:rPr>
  </w:style>
  <w:style w:type="paragraph" w:customStyle="1" w:styleId="20EE3129D9074770954833D88A25C09910">
    <w:name w:val="20EE3129D9074770954833D88A25C09910"/>
    <w:rsid w:val="00CC6229"/>
    <w:rPr>
      <w:rFonts w:eastAsiaTheme="minorHAnsi"/>
      <w:lang w:val="en-GB" w:eastAsia="en-US"/>
    </w:rPr>
  </w:style>
  <w:style w:type="paragraph" w:customStyle="1" w:styleId="A17E5320B2BF4537A78FFABCC8BD022510">
    <w:name w:val="A17E5320B2BF4537A78FFABCC8BD022510"/>
    <w:rsid w:val="00CC6229"/>
    <w:rPr>
      <w:rFonts w:eastAsiaTheme="minorHAnsi"/>
      <w:lang w:val="en-GB" w:eastAsia="en-US"/>
    </w:rPr>
  </w:style>
  <w:style w:type="paragraph" w:customStyle="1" w:styleId="FEB2B4A216954A07A05C2208A8B1C92A10">
    <w:name w:val="FEB2B4A216954A07A05C2208A8B1C92A10"/>
    <w:rsid w:val="00CC6229"/>
    <w:rPr>
      <w:rFonts w:eastAsiaTheme="minorHAnsi"/>
      <w:lang w:val="en-GB" w:eastAsia="en-US"/>
    </w:rPr>
  </w:style>
  <w:style w:type="paragraph" w:customStyle="1" w:styleId="83603FF2AEDD4927A98FCAAE1CEE38699">
    <w:name w:val="83603FF2AEDD4927A98FCAAE1CEE38699"/>
    <w:rsid w:val="00CC6229"/>
    <w:rPr>
      <w:rFonts w:eastAsiaTheme="minorHAnsi"/>
      <w:lang w:val="en-GB" w:eastAsia="en-US"/>
    </w:rPr>
  </w:style>
  <w:style w:type="paragraph" w:customStyle="1" w:styleId="BC136A85292C46C09378B31D783F28AC10">
    <w:name w:val="BC136A85292C46C09378B31D783F28AC10"/>
    <w:rsid w:val="00CC6229"/>
    <w:rPr>
      <w:rFonts w:eastAsiaTheme="minorHAnsi"/>
      <w:lang w:val="en-GB" w:eastAsia="en-US"/>
    </w:rPr>
  </w:style>
  <w:style w:type="paragraph" w:customStyle="1" w:styleId="616BD29AE4C942ED9CDEB3EAFE6BB65D10">
    <w:name w:val="616BD29AE4C942ED9CDEB3EAFE6BB65D10"/>
    <w:rsid w:val="00CC6229"/>
    <w:rPr>
      <w:rFonts w:eastAsiaTheme="minorHAnsi"/>
      <w:lang w:val="en-GB" w:eastAsia="en-US"/>
    </w:rPr>
  </w:style>
  <w:style w:type="paragraph" w:customStyle="1" w:styleId="06CF182B41F249C794BCF7B28E73457410">
    <w:name w:val="06CF182B41F249C794BCF7B28E73457410"/>
    <w:rsid w:val="00CC6229"/>
    <w:rPr>
      <w:rFonts w:eastAsiaTheme="minorHAnsi"/>
      <w:lang w:val="en-GB" w:eastAsia="en-US"/>
    </w:rPr>
  </w:style>
  <w:style w:type="paragraph" w:customStyle="1" w:styleId="6A730BCE02AB423A82ADED1E278596DF10">
    <w:name w:val="6A730BCE02AB423A82ADED1E278596DF10"/>
    <w:rsid w:val="00CC6229"/>
    <w:rPr>
      <w:rFonts w:eastAsiaTheme="minorHAnsi"/>
      <w:lang w:val="en-GB" w:eastAsia="en-US"/>
    </w:rPr>
  </w:style>
  <w:style w:type="paragraph" w:customStyle="1" w:styleId="4E63EB3EDE7B45429A4FB39FD66DCB8E10">
    <w:name w:val="4E63EB3EDE7B45429A4FB39FD66DCB8E10"/>
    <w:rsid w:val="00CC6229"/>
    <w:rPr>
      <w:rFonts w:eastAsiaTheme="minorHAnsi"/>
      <w:lang w:val="en-GB" w:eastAsia="en-US"/>
    </w:rPr>
  </w:style>
  <w:style w:type="paragraph" w:customStyle="1" w:styleId="FB11EF8D03AF426682F94FE1E87F91B410">
    <w:name w:val="FB11EF8D03AF426682F94FE1E87F91B410"/>
    <w:rsid w:val="00CC6229"/>
    <w:rPr>
      <w:rFonts w:eastAsiaTheme="minorHAnsi"/>
      <w:lang w:val="en-GB" w:eastAsia="en-US"/>
    </w:rPr>
  </w:style>
  <w:style w:type="paragraph" w:customStyle="1" w:styleId="6C4B7628661F497BBC9DA1FD2FBB750310">
    <w:name w:val="6C4B7628661F497BBC9DA1FD2FBB750310"/>
    <w:rsid w:val="00CC6229"/>
    <w:rPr>
      <w:rFonts w:eastAsiaTheme="minorHAnsi"/>
      <w:lang w:val="en-GB" w:eastAsia="en-US"/>
    </w:rPr>
  </w:style>
  <w:style w:type="paragraph" w:customStyle="1" w:styleId="5545494F9AE44ECBA06A7C949687F30110">
    <w:name w:val="5545494F9AE44ECBA06A7C949687F30110"/>
    <w:rsid w:val="00CC6229"/>
    <w:rPr>
      <w:rFonts w:eastAsiaTheme="minorHAnsi"/>
      <w:lang w:val="en-GB" w:eastAsia="en-US"/>
    </w:rPr>
  </w:style>
  <w:style w:type="paragraph" w:customStyle="1" w:styleId="7743FEC2D2AA416DBB2BBC390E90C47710">
    <w:name w:val="7743FEC2D2AA416DBB2BBC390E90C47710"/>
    <w:rsid w:val="00CC6229"/>
    <w:rPr>
      <w:rFonts w:eastAsiaTheme="minorHAnsi"/>
      <w:lang w:val="en-GB" w:eastAsia="en-US"/>
    </w:rPr>
  </w:style>
  <w:style w:type="paragraph" w:customStyle="1" w:styleId="06506A60D2B04E77AE291FAC9459173910">
    <w:name w:val="06506A60D2B04E77AE291FAC9459173910"/>
    <w:rsid w:val="00CC6229"/>
    <w:rPr>
      <w:rFonts w:eastAsiaTheme="minorHAnsi"/>
      <w:lang w:val="en-GB" w:eastAsia="en-US"/>
    </w:rPr>
  </w:style>
  <w:style w:type="paragraph" w:customStyle="1" w:styleId="5C983D22E324431DB2CB6328932093CF10">
    <w:name w:val="5C983D22E324431DB2CB6328932093CF10"/>
    <w:rsid w:val="00CC6229"/>
    <w:rPr>
      <w:rFonts w:eastAsiaTheme="minorHAnsi"/>
      <w:lang w:val="en-GB" w:eastAsia="en-US"/>
    </w:rPr>
  </w:style>
  <w:style w:type="paragraph" w:customStyle="1" w:styleId="E87E97E9A3834EEBB1FCDBFF6F8A900B10">
    <w:name w:val="E87E97E9A3834EEBB1FCDBFF6F8A900B10"/>
    <w:rsid w:val="00CC6229"/>
    <w:rPr>
      <w:rFonts w:eastAsiaTheme="minorHAnsi"/>
      <w:lang w:val="en-GB" w:eastAsia="en-US"/>
    </w:rPr>
  </w:style>
  <w:style w:type="paragraph" w:customStyle="1" w:styleId="29E1D20F2F5340C884F26E2EE805553F10">
    <w:name w:val="29E1D20F2F5340C884F26E2EE805553F10"/>
    <w:rsid w:val="00CC6229"/>
    <w:rPr>
      <w:rFonts w:eastAsiaTheme="minorHAnsi"/>
      <w:lang w:val="en-GB" w:eastAsia="en-US"/>
    </w:rPr>
  </w:style>
  <w:style w:type="paragraph" w:customStyle="1" w:styleId="17D85AAE28C44BF6AC516295541339B210">
    <w:name w:val="17D85AAE28C44BF6AC516295541339B210"/>
    <w:rsid w:val="00CC6229"/>
    <w:rPr>
      <w:rFonts w:eastAsiaTheme="minorHAnsi"/>
      <w:lang w:val="en-GB" w:eastAsia="en-US"/>
    </w:rPr>
  </w:style>
  <w:style w:type="paragraph" w:customStyle="1" w:styleId="37F298CE7DEE4018B490FCEDC10C6E4D10">
    <w:name w:val="37F298CE7DEE4018B490FCEDC10C6E4D10"/>
    <w:rsid w:val="00CC6229"/>
    <w:rPr>
      <w:rFonts w:eastAsiaTheme="minorHAnsi"/>
      <w:lang w:val="en-GB" w:eastAsia="en-US"/>
    </w:rPr>
  </w:style>
  <w:style w:type="paragraph" w:customStyle="1" w:styleId="E924EFD57B164C6EA213741B2510204E10">
    <w:name w:val="E924EFD57B164C6EA213741B2510204E10"/>
    <w:rsid w:val="00CC6229"/>
    <w:rPr>
      <w:rFonts w:eastAsiaTheme="minorHAnsi"/>
      <w:lang w:val="en-GB" w:eastAsia="en-US"/>
    </w:rPr>
  </w:style>
  <w:style w:type="paragraph" w:customStyle="1" w:styleId="1C56B17209C443F2951C8C9C5CF3C68210">
    <w:name w:val="1C56B17209C443F2951C8C9C5CF3C68210"/>
    <w:rsid w:val="00CC6229"/>
    <w:rPr>
      <w:rFonts w:eastAsiaTheme="minorHAnsi"/>
      <w:lang w:val="en-GB" w:eastAsia="en-US"/>
    </w:rPr>
  </w:style>
  <w:style w:type="paragraph" w:customStyle="1" w:styleId="503E020FE9AB41E78FDEB480D4297CD810">
    <w:name w:val="503E020FE9AB41E78FDEB480D4297CD810"/>
    <w:rsid w:val="00CC6229"/>
    <w:rPr>
      <w:rFonts w:eastAsiaTheme="minorHAnsi"/>
      <w:lang w:val="en-GB" w:eastAsia="en-US"/>
    </w:rPr>
  </w:style>
  <w:style w:type="paragraph" w:customStyle="1" w:styleId="6DC23505419548069368291A08B2365410">
    <w:name w:val="6DC23505419548069368291A08B2365410"/>
    <w:rsid w:val="00CC6229"/>
    <w:rPr>
      <w:rFonts w:eastAsiaTheme="minorHAnsi"/>
      <w:lang w:val="en-GB" w:eastAsia="en-US"/>
    </w:rPr>
  </w:style>
  <w:style w:type="paragraph" w:customStyle="1" w:styleId="19B07813B79B45EBB42D581899A6DF1A10">
    <w:name w:val="19B07813B79B45EBB42D581899A6DF1A10"/>
    <w:rsid w:val="00CC6229"/>
    <w:rPr>
      <w:rFonts w:eastAsiaTheme="minorHAnsi"/>
      <w:lang w:val="en-GB" w:eastAsia="en-US"/>
    </w:rPr>
  </w:style>
  <w:style w:type="paragraph" w:customStyle="1" w:styleId="2ABA3AFE23844204BF21E9C3160BECBA10">
    <w:name w:val="2ABA3AFE23844204BF21E9C3160BECBA10"/>
    <w:rsid w:val="00CC6229"/>
    <w:rPr>
      <w:rFonts w:eastAsiaTheme="minorHAnsi"/>
      <w:lang w:val="en-GB" w:eastAsia="en-US"/>
    </w:rPr>
  </w:style>
  <w:style w:type="paragraph" w:customStyle="1" w:styleId="A1BD586BCBB0444B96CCD783F7958AFF10">
    <w:name w:val="A1BD586BCBB0444B96CCD783F7958AFF10"/>
    <w:rsid w:val="00CC6229"/>
    <w:rPr>
      <w:rFonts w:eastAsiaTheme="minorHAnsi"/>
      <w:lang w:val="en-GB" w:eastAsia="en-US"/>
    </w:rPr>
  </w:style>
  <w:style w:type="paragraph" w:customStyle="1" w:styleId="05B4275C7FBE4AC2B44AF9A0684A964118">
    <w:name w:val="05B4275C7FBE4AC2B44AF9A0684A964118"/>
    <w:rsid w:val="0059268C"/>
    <w:rPr>
      <w:rFonts w:eastAsiaTheme="minorHAnsi"/>
      <w:lang w:val="en-GB" w:eastAsia="en-US"/>
    </w:rPr>
  </w:style>
  <w:style w:type="paragraph" w:customStyle="1" w:styleId="0CD7A042C3574D179417B202F3C1722518">
    <w:name w:val="0CD7A042C3574D179417B202F3C1722518"/>
    <w:rsid w:val="0059268C"/>
    <w:rPr>
      <w:rFonts w:eastAsiaTheme="minorHAnsi"/>
      <w:lang w:val="en-GB" w:eastAsia="en-US"/>
    </w:rPr>
  </w:style>
  <w:style w:type="paragraph" w:customStyle="1" w:styleId="88D600C338B141879954A75839EA434518">
    <w:name w:val="88D600C338B141879954A75839EA434518"/>
    <w:rsid w:val="0059268C"/>
    <w:rPr>
      <w:rFonts w:eastAsiaTheme="minorHAnsi"/>
      <w:lang w:val="en-GB" w:eastAsia="en-US"/>
    </w:rPr>
  </w:style>
  <w:style w:type="paragraph" w:customStyle="1" w:styleId="4652C728DB50484B81A474A2E168B60418">
    <w:name w:val="4652C728DB50484B81A474A2E168B60418"/>
    <w:rsid w:val="0059268C"/>
    <w:rPr>
      <w:rFonts w:eastAsiaTheme="minorHAnsi"/>
      <w:lang w:val="en-GB" w:eastAsia="en-US"/>
    </w:rPr>
  </w:style>
  <w:style w:type="paragraph" w:customStyle="1" w:styleId="BB234B21BC824621BE081FE0AC9CD29018">
    <w:name w:val="BB234B21BC824621BE081FE0AC9CD29018"/>
    <w:rsid w:val="0059268C"/>
    <w:rPr>
      <w:rFonts w:eastAsiaTheme="minorHAnsi"/>
      <w:lang w:val="en-GB" w:eastAsia="en-US"/>
    </w:rPr>
  </w:style>
  <w:style w:type="paragraph" w:customStyle="1" w:styleId="A8B9508B5FB44A01AA5F7F23638D9D0E18">
    <w:name w:val="A8B9508B5FB44A01AA5F7F23638D9D0E18"/>
    <w:rsid w:val="0059268C"/>
    <w:rPr>
      <w:rFonts w:eastAsiaTheme="minorHAnsi"/>
      <w:lang w:val="en-GB" w:eastAsia="en-US"/>
    </w:rPr>
  </w:style>
  <w:style w:type="paragraph" w:customStyle="1" w:styleId="99141D2E58B646A4B9EA6579E5D548331">
    <w:name w:val="99141D2E58B646A4B9EA6579E5D548331"/>
    <w:rsid w:val="0059268C"/>
    <w:rPr>
      <w:rFonts w:eastAsiaTheme="minorHAnsi"/>
      <w:lang w:val="en-GB" w:eastAsia="en-US"/>
    </w:rPr>
  </w:style>
  <w:style w:type="paragraph" w:customStyle="1" w:styleId="A57D9E42B1CA4D37BDA03D718F4762CD7">
    <w:name w:val="A57D9E42B1CA4D37BDA03D718F4762CD7"/>
    <w:rsid w:val="0059268C"/>
    <w:rPr>
      <w:rFonts w:eastAsiaTheme="minorHAnsi"/>
      <w:lang w:val="en-GB" w:eastAsia="en-US"/>
    </w:rPr>
  </w:style>
  <w:style w:type="paragraph" w:customStyle="1" w:styleId="1FAD274F6A314E92826A05A76CC1ECCA7">
    <w:name w:val="1FAD274F6A314E92826A05A76CC1ECCA7"/>
    <w:rsid w:val="0059268C"/>
    <w:rPr>
      <w:rFonts w:eastAsiaTheme="minorHAnsi"/>
      <w:lang w:val="en-GB" w:eastAsia="en-US"/>
    </w:rPr>
  </w:style>
  <w:style w:type="paragraph" w:customStyle="1" w:styleId="B5810CC60633448C8D111FD4B96943947">
    <w:name w:val="B5810CC60633448C8D111FD4B96943947"/>
    <w:rsid w:val="0059268C"/>
    <w:rPr>
      <w:rFonts w:eastAsiaTheme="minorHAnsi"/>
      <w:lang w:val="en-GB" w:eastAsia="en-US"/>
    </w:rPr>
  </w:style>
  <w:style w:type="paragraph" w:customStyle="1" w:styleId="ACFDE37AB56C4682810ED5F157E18D424">
    <w:name w:val="ACFDE37AB56C4682810ED5F157E18D424"/>
    <w:rsid w:val="0059268C"/>
    <w:rPr>
      <w:rFonts w:eastAsiaTheme="minorHAnsi"/>
      <w:lang w:val="en-GB" w:eastAsia="en-US"/>
    </w:rPr>
  </w:style>
  <w:style w:type="paragraph" w:customStyle="1" w:styleId="19C8CABA5DC3482CA8A4007E092C703711">
    <w:name w:val="19C8CABA5DC3482CA8A4007E092C703711"/>
    <w:rsid w:val="0059268C"/>
    <w:rPr>
      <w:rFonts w:eastAsiaTheme="minorHAnsi"/>
      <w:lang w:val="en-GB" w:eastAsia="en-US"/>
    </w:rPr>
  </w:style>
  <w:style w:type="paragraph" w:customStyle="1" w:styleId="2F99584B0F95449CA86FA553E7B1F57911">
    <w:name w:val="2F99584B0F95449CA86FA553E7B1F57911"/>
    <w:rsid w:val="0059268C"/>
    <w:rPr>
      <w:rFonts w:eastAsiaTheme="minorHAnsi"/>
      <w:lang w:val="en-GB" w:eastAsia="en-US"/>
    </w:rPr>
  </w:style>
  <w:style w:type="paragraph" w:customStyle="1" w:styleId="B9FFEB39F17148FB8F857C281CFBA87111">
    <w:name w:val="B9FFEB39F17148FB8F857C281CFBA87111"/>
    <w:rsid w:val="0059268C"/>
    <w:rPr>
      <w:rFonts w:eastAsiaTheme="minorHAnsi"/>
      <w:lang w:val="en-GB" w:eastAsia="en-US"/>
    </w:rPr>
  </w:style>
  <w:style w:type="paragraph" w:customStyle="1" w:styleId="C47FDA3EC85C4931B9CC2947213117975">
    <w:name w:val="C47FDA3EC85C4931B9CC2947213117975"/>
    <w:rsid w:val="0059268C"/>
    <w:rPr>
      <w:rFonts w:eastAsiaTheme="minorHAnsi"/>
      <w:lang w:val="en-GB" w:eastAsia="en-US"/>
    </w:rPr>
  </w:style>
  <w:style w:type="paragraph" w:customStyle="1" w:styleId="2DD0D113B1774F36B873A2836F5F1D495">
    <w:name w:val="2DD0D113B1774F36B873A2836F5F1D495"/>
    <w:rsid w:val="0059268C"/>
    <w:rPr>
      <w:rFonts w:eastAsiaTheme="minorHAnsi"/>
      <w:lang w:val="en-GB" w:eastAsia="en-US"/>
    </w:rPr>
  </w:style>
  <w:style w:type="paragraph" w:customStyle="1" w:styleId="20EE3129D9074770954833D88A25C09911">
    <w:name w:val="20EE3129D9074770954833D88A25C09911"/>
    <w:rsid w:val="0059268C"/>
    <w:rPr>
      <w:rFonts w:eastAsiaTheme="minorHAnsi"/>
      <w:lang w:val="en-GB" w:eastAsia="en-US"/>
    </w:rPr>
  </w:style>
  <w:style w:type="paragraph" w:customStyle="1" w:styleId="A17E5320B2BF4537A78FFABCC8BD022511">
    <w:name w:val="A17E5320B2BF4537A78FFABCC8BD022511"/>
    <w:rsid w:val="0059268C"/>
    <w:rPr>
      <w:rFonts w:eastAsiaTheme="minorHAnsi"/>
      <w:lang w:val="en-GB" w:eastAsia="en-US"/>
    </w:rPr>
  </w:style>
  <w:style w:type="paragraph" w:customStyle="1" w:styleId="FEB2B4A216954A07A05C2208A8B1C92A11">
    <w:name w:val="FEB2B4A216954A07A05C2208A8B1C92A11"/>
    <w:rsid w:val="0059268C"/>
    <w:rPr>
      <w:rFonts w:eastAsiaTheme="minorHAnsi"/>
      <w:lang w:val="en-GB" w:eastAsia="en-US"/>
    </w:rPr>
  </w:style>
  <w:style w:type="paragraph" w:customStyle="1" w:styleId="83603FF2AEDD4927A98FCAAE1CEE386910">
    <w:name w:val="83603FF2AEDD4927A98FCAAE1CEE386910"/>
    <w:rsid w:val="0059268C"/>
    <w:rPr>
      <w:rFonts w:eastAsiaTheme="minorHAnsi"/>
      <w:lang w:val="en-GB" w:eastAsia="en-US"/>
    </w:rPr>
  </w:style>
  <w:style w:type="paragraph" w:customStyle="1" w:styleId="BC136A85292C46C09378B31D783F28AC11">
    <w:name w:val="BC136A85292C46C09378B31D783F28AC11"/>
    <w:rsid w:val="0059268C"/>
    <w:rPr>
      <w:rFonts w:eastAsiaTheme="minorHAnsi"/>
      <w:lang w:val="en-GB" w:eastAsia="en-US"/>
    </w:rPr>
  </w:style>
  <w:style w:type="paragraph" w:customStyle="1" w:styleId="616BD29AE4C942ED9CDEB3EAFE6BB65D11">
    <w:name w:val="616BD29AE4C942ED9CDEB3EAFE6BB65D11"/>
    <w:rsid w:val="0059268C"/>
    <w:rPr>
      <w:rFonts w:eastAsiaTheme="minorHAnsi"/>
      <w:lang w:val="en-GB" w:eastAsia="en-US"/>
    </w:rPr>
  </w:style>
  <w:style w:type="paragraph" w:customStyle="1" w:styleId="06CF182B41F249C794BCF7B28E73457411">
    <w:name w:val="06CF182B41F249C794BCF7B28E73457411"/>
    <w:rsid w:val="0059268C"/>
    <w:rPr>
      <w:rFonts w:eastAsiaTheme="minorHAnsi"/>
      <w:lang w:val="en-GB" w:eastAsia="en-US"/>
    </w:rPr>
  </w:style>
  <w:style w:type="paragraph" w:customStyle="1" w:styleId="405BB89766954DBBBF1BD5927F14D7DD">
    <w:name w:val="405BB89766954DBBBF1BD5927F14D7DD"/>
    <w:rsid w:val="0059268C"/>
    <w:rPr>
      <w:rFonts w:eastAsiaTheme="minorHAnsi"/>
      <w:lang w:val="en-GB" w:eastAsia="en-US"/>
    </w:rPr>
  </w:style>
  <w:style w:type="paragraph" w:customStyle="1" w:styleId="34117FD1D0BB4941A6D3CDA77D617207">
    <w:name w:val="34117FD1D0BB4941A6D3CDA77D617207"/>
    <w:rsid w:val="0059268C"/>
    <w:rPr>
      <w:rFonts w:eastAsiaTheme="minorHAnsi"/>
      <w:lang w:val="en-GB" w:eastAsia="en-US"/>
    </w:rPr>
  </w:style>
  <w:style w:type="paragraph" w:customStyle="1" w:styleId="EF57947D0CE64DC48AF2657026EE96C9">
    <w:name w:val="EF57947D0CE64DC48AF2657026EE96C9"/>
    <w:rsid w:val="0059268C"/>
    <w:rPr>
      <w:rFonts w:eastAsiaTheme="minorHAnsi"/>
      <w:lang w:val="en-GB" w:eastAsia="en-US"/>
    </w:rPr>
  </w:style>
  <w:style w:type="paragraph" w:customStyle="1" w:styleId="E666D2C8BF5E4EC9B272DCDC12E4F9E9">
    <w:name w:val="E666D2C8BF5E4EC9B272DCDC12E4F9E9"/>
    <w:rsid w:val="0059268C"/>
    <w:rPr>
      <w:rFonts w:eastAsiaTheme="minorHAnsi"/>
      <w:lang w:val="en-GB" w:eastAsia="en-US"/>
    </w:rPr>
  </w:style>
  <w:style w:type="paragraph" w:customStyle="1" w:styleId="79D65F417CE644648EAD5C42C90B2CFA">
    <w:name w:val="79D65F417CE644648EAD5C42C90B2CFA"/>
    <w:rsid w:val="0059268C"/>
    <w:rPr>
      <w:rFonts w:eastAsiaTheme="minorHAnsi"/>
      <w:lang w:val="en-GB" w:eastAsia="en-US"/>
    </w:rPr>
  </w:style>
  <w:style w:type="paragraph" w:customStyle="1" w:styleId="DB47BA4D788B4705866B28E6D75C58D2">
    <w:name w:val="DB47BA4D788B4705866B28E6D75C58D2"/>
    <w:rsid w:val="0059268C"/>
    <w:rPr>
      <w:rFonts w:eastAsiaTheme="minorHAnsi"/>
      <w:lang w:val="en-GB" w:eastAsia="en-US"/>
    </w:rPr>
  </w:style>
  <w:style w:type="paragraph" w:customStyle="1" w:styleId="B15BEAE17A174E4E94870F258F7DD203">
    <w:name w:val="B15BEAE17A174E4E94870F258F7DD203"/>
    <w:rsid w:val="0059268C"/>
    <w:rPr>
      <w:rFonts w:eastAsiaTheme="minorHAnsi"/>
      <w:lang w:val="en-GB" w:eastAsia="en-US"/>
    </w:rPr>
  </w:style>
  <w:style w:type="paragraph" w:customStyle="1" w:styleId="DA58D6703BCF4282A545582D629CD646">
    <w:name w:val="DA58D6703BCF4282A545582D629CD646"/>
    <w:rsid w:val="0059268C"/>
    <w:rPr>
      <w:rFonts w:eastAsiaTheme="minorHAnsi"/>
      <w:lang w:val="en-GB" w:eastAsia="en-US"/>
    </w:rPr>
  </w:style>
  <w:style w:type="paragraph" w:customStyle="1" w:styleId="21A19E81B14547C1983EB757990B8022">
    <w:name w:val="21A19E81B14547C1983EB757990B8022"/>
    <w:rsid w:val="0059268C"/>
    <w:rPr>
      <w:rFonts w:eastAsiaTheme="minorHAnsi"/>
      <w:lang w:val="en-GB" w:eastAsia="en-US"/>
    </w:rPr>
  </w:style>
  <w:style w:type="paragraph" w:customStyle="1" w:styleId="888D6E2C39E3465396C443331076CF0F">
    <w:name w:val="888D6E2C39E3465396C443331076CF0F"/>
    <w:rsid w:val="0059268C"/>
    <w:rPr>
      <w:rFonts w:eastAsiaTheme="minorHAnsi"/>
      <w:lang w:val="en-GB" w:eastAsia="en-US"/>
    </w:rPr>
  </w:style>
  <w:style w:type="paragraph" w:customStyle="1" w:styleId="1E7025AB958047F6A86D202FD1752C82">
    <w:name w:val="1E7025AB958047F6A86D202FD1752C82"/>
    <w:rsid w:val="0059268C"/>
    <w:rPr>
      <w:rFonts w:eastAsiaTheme="minorHAnsi"/>
      <w:lang w:val="en-GB" w:eastAsia="en-US"/>
    </w:rPr>
  </w:style>
  <w:style w:type="paragraph" w:customStyle="1" w:styleId="90F96D587592491F8DC5EF0EBC453E38">
    <w:name w:val="90F96D587592491F8DC5EF0EBC453E38"/>
    <w:rsid w:val="0059268C"/>
    <w:rPr>
      <w:rFonts w:eastAsiaTheme="minorHAnsi"/>
      <w:lang w:val="en-GB" w:eastAsia="en-US"/>
    </w:rPr>
  </w:style>
  <w:style w:type="paragraph" w:customStyle="1" w:styleId="6A819D485B6E46F1AAD852C1892F7E5B">
    <w:name w:val="6A819D485B6E46F1AAD852C1892F7E5B"/>
    <w:rsid w:val="0059268C"/>
    <w:rPr>
      <w:rFonts w:eastAsiaTheme="minorHAnsi"/>
      <w:lang w:val="en-GB" w:eastAsia="en-US"/>
    </w:rPr>
  </w:style>
  <w:style w:type="paragraph" w:customStyle="1" w:styleId="C8B6E895274A43A9A5CC7335543E2DC9">
    <w:name w:val="C8B6E895274A43A9A5CC7335543E2DC9"/>
    <w:rsid w:val="0059268C"/>
    <w:rPr>
      <w:rFonts w:eastAsiaTheme="minorHAnsi"/>
      <w:lang w:val="en-GB" w:eastAsia="en-US"/>
    </w:rPr>
  </w:style>
  <w:style w:type="paragraph" w:customStyle="1" w:styleId="2F8AB0B7F9DD4E97A4D35D5E72513A14">
    <w:name w:val="2F8AB0B7F9DD4E97A4D35D5E72513A14"/>
    <w:rsid w:val="0059268C"/>
    <w:rPr>
      <w:rFonts w:eastAsiaTheme="minorHAnsi"/>
      <w:lang w:val="en-GB" w:eastAsia="en-US"/>
    </w:rPr>
  </w:style>
  <w:style w:type="paragraph" w:customStyle="1" w:styleId="D1703859009841C08CD025BD1B507E69">
    <w:name w:val="D1703859009841C08CD025BD1B507E69"/>
    <w:rsid w:val="0059268C"/>
    <w:rPr>
      <w:rFonts w:eastAsiaTheme="minorHAnsi"/>
      <w:lang w:val="en-GB" w:eastAsia="en-US"/>
    </w:rPr>
  </w:style>
  <w:style w:type="paragraph" w:customStyle="1" w:styleId="74DCFD713D6A4BD1818AF7FA2499F0E0">
    <w:name w:val="74DCFD713D6A4BD1818AF7FA2499F0E0"/>
    <w:rsid w:val="0059268C"/>
    <w:rPr>
      <w:rFonts w:eastAsiaTheme="minorHAnsi"/>
      <w:lang w:val="en-GB" w:eastAsia="en-US"/>
    </w:rPr>
  </w:style>
  <w:style w:type="paragraph" w:customStyle="1" w:styleId="4277DC440D4B4E3CA3121ABAF223AF4F">
    <w:name w:val="4277DC440D4B4E3CA3121ABAF223AF4F"/>
    <w:rsid w:val="0059268C"/>
    <w:rPr>
      <w:rFonts w:eastAsiaTheme="minorHAnsi"/>
      <w:lang w:val="en-GB" w:eastAsia="en-US"/>
    </w:rPr>
  </w:style>
  <w:style w:type="paragraph" w:customStyle="1" w:styleId="988E9E67B0A74716AC072BB77B633987">
    <w:name w:val="988E9E67B0A74716AC072BB77B633987"/>
    <w:rsid w:val="0059268C"/>
    <w:rPr>
      <w:rFonts w:eastAsiaTheme="minorHAnsi"/>
      <w:lang w:val="en-GB" w:eastAsia="en-US"/>
    </w:rPr>
  </w:style>
  <w:style w:type="paragraph" w:customStyle="1" w:styleId="05B4275C7FBE4AC2B44AF9A0684A964119">
    <w:name w:val="05B4275C7FBE4AC2B44AF9A0684A964119"/>
    <w:rsid w:val="00A97AD6"/>
    <w:rPr>
      <w:rFonts w:eastAsiaTheme="minorHAnsi"/>
      <w:lang w:val="en-GB" w:eastAsia="en-US"/>
    </w:rPr>
  </w:style>
  <w:style w:type="paragraph" w:customStyle="1" w:styleId="0CD7A042C3574D179417B202F3C1722519">
    <w:name w:val="0CD7A042C3574D179417B202F3C1722519"/>
    <w:rsid w:val="00A97AD6"/>
    <w:rPr>
      <w:rFonts w:eastAsiaTheme="minorHAnsi"/>
      <w:lang w:val="en-GB" w:eastAsia="en-US"/>
    </w:rPr>
  </w:style>
  <w:style w:type="paragraph" w:customStyle="1" w:styleId="88D600C338B141879954A75839EA434519">
    <w:name w:val="88D600C338B141879954A75839EA434519"/>
    <w:rsid w:val="00A97AD6"/>
    <w:rPr>
      <w:rFonts w:eastAsiaTheme="minorHAnsi"/>
      <w:lang w:val="en-GB" w:eastAsia="en-US"/>
    </w:rPr>
  </w:style>
  <w:style w:type="paragraph" w:customStyle="1" w:styleId="D763061F076149E89A4A9AE577EF92FF">
    <w:name w:val="D763061F076149E89A4A9AE577EF92FF"/>
    <w:rsid w:val="00A97AD6"/>
    <w:rPr>
      <w:rFonts w:eastAsiaTheme="minorHAnsi"/>
      <w:lang w:val="en-GB" w:eastAsia="en-US"/>
    </w:rPr>
  </w:style>
  <w:style w:type="paragraph" w:customStyle="1" w:styleId="4652C728DB50484B81A474A2E168B60419">
    <w:name w:val="4652C728DB50484B81A474A2E168B60419"/>
    <w:rsid w:val="00A97AD6"/>
    <w:rPr>
      <w:rFonts w:eastAsiaTheme="minorHAnsi"/>
      <w:lang w:val="en-GB" w:eastAsia="en-US"/>
    </w:rPr>
  </w:style>
  <w:style w:type="paragraph" w:customStyle="1" w:styleId="05B4275C7FBE4AC2B44AF9A0684A964120">
    <w:name w:val="05B4275C7FBE4AC2B44AF9A0684A964120"/>
    <w:rsid w:val="00A97AD6"/>
    <w:rPr>
      <w:rFonts w:eastAsiaTheme="minorHAnsi"/>
      <w:lang w:val="en-GB" w:eastAsia="en-US"/>
    </w:rPr>
  </w:style>
  <w:style w:type="paragraph" w:customStyle="1" w:styleId="0CD7A042C3574D179417B202F3C1722520">
    <w:name w:val="0CD7A042C3574D179417B202F3C1722520"/>
    <w:rsid w:val="00A97AD6"/>
    <w:rPr>
      <w:rFonts w:eastAsiaTheme="minorHAnsi"/>
      <w:lang w:val="en-GB" w:eastAsia="en-US"/>
    </w:rPr>
  </w:style>
  <w:style w:type="paragraph" w:customStyle="1" w:styleId="88D600C338B141879954A75839EA434520">
    <w:name w:val="88D600C338B141879954A75839EA434520"/>
    <w:rsid w:val="00A97AD6"/>
    <w:rPr>
      <w:rFonts w:eastAsiaTheme="minorHAnsi"/>
      <w:lang w:val="en-GB" w:eastAsia="en-US"/>
    </w:rPr>
  </w:style>
  <w:style w:type="paragraph" w:customStyle="1" w:styleId="D763061F076149E89A4A9AE577EF92FF1">
    <w:name w:val="D763061F076149E89A4A9AE577EF92FF1"/>
    <w:rsid w:val="00A97AD6"/>
    <w:rPr>
      <w:rFonts w:eastAsiaTheme="minorHAnsi"/>
      <w:lang w:val="en-GB" w:eastAsia="en-US"/>
    </w:rPr>
  </w:style>
  <w:style w:type="paragraph" w:customStyle="1" w:styleId="4652C728DB50484B81A474A2E168B60420">
    <w:name w:val="4652C728DB50484B81A474A2E168B60420"/>
    <w:rsid w:val="00A97AD6"/>
    <w:rPr>
      <w:rFonts w:eastAsiaTheme="minorHAnsi"/>
      <w:lang w:val="en-GB" w:eastAsia="en-US"/>
    </w:rPr>
  </w:style>
  <w:style w:type="paragraph" w:customStyle="1" w:styleId="05B4275C7FBE4AC2B44AF9A0684A964121">
    <w:name w:val="05B4275C7FBE4AC2B44AF9A0684A964121"/>
    <w:rsid w:val="00A97AD6"/>
    <w:rPr>
      <w:rFonts w:eastAsiaTheme="minorHAnsi"/>
      <w:lang w:val="en-GB" w:eastAsia="en-US"/>
    </w:rPr>
  </w:style>
  <w:style w:type="paragraph" w:customStyle="1" w:styleId="0CD7A042C3574D179417B202F3C1722521">
    <w:name w:val="0CD7A042C3574D179417B202F3C1722521"/>
    <w:rsid w:val="00A97AD6"/>
    <w:rPr>
      <w:rFonts w:eastAsiaTheme="minorHAnsi"/>
      <w:lang w:val="en-GB" w:eastAsia="en-US"/>
    </w:rPr>
  </w:style>
  <w:style w:type="paragraph" w:customStyle="1" w:styleId="88D600C338B141879954A75839EA434521">
    <w:name w:val="88D600C338B141879954A75839EA434521"/>
    <w:rsid w:val="00A97AD6"/>
    <w:rPr>
      <w:rFonts w:eastAsiaTheme="minorHAnsi"/>
      <w:lang w:val="en-GB" w:eastAsia="en-US"/>
    </w:rPr>
  </w:style>
  <w:style w:type="paragraph" w:customStyle="1" w:styleId="D763061F076149E89A4A9AE577EF92FF2">
    <w:name w:val="D763061F076149E89A4A9AE577EF92FF2"/>
    <w:rsid w:val="00A97AD6"/>
    <w:rPr>
      <w:rFonts w:eastAsiaTheme="minorHAnsi"/>
      <w:lang w:val="en-GB" w:eastAsia="en-US"/>
    </w:rPr>
  </w:style>
  <w:style w:type="paragraph" w:customStyle="1" w:styleId="4652C728DB50484B81A474A2E168B60421">
    <w:name w:val="4652C728DB50484B81A474A2E168B60421"/>
    <w:rsid w:val="00A97AD6"/>
    <w:rPr>
      <w:rFonts w:eastAsiaTheme="minorHAnsi"/>
      <w:lang w:val="en-GB" w:eastAsia="en-US"/>
    </w:rPr>
  </w:style>
  <w:style w:type="paragraph" w:customStyle="1" w:styleId="05B4275C7FBE4AC2B44AF9A0684A964122">
    <w:name w:val="05B4275C7FBE4AC2B44AF9A0684A964122"/>
    <w:rsid w:val="00A97AD6"/>
    <w:rPr>
      <w:rFonts w:eastAsiaTheme="minorHAnsi"/>
      <w:lang w:val="en-GB" w:eastAsia="en-US"/>
    </w:rPr>
  </w:style>
  <w:style w:type="paragraph" w:customStyle="1" w:styleId="0CD7A042C3574D179417B202F3C1722522">
    <w:name w:val="0CD7A042C3574D179417B202F3C1722522"/>
    <w:rsid w:val="00A97AD6"/>
    <w:rPr>
      <w:rFonts w:eastAsiaTheme="minorHAnsi"/>
      <w:lang w:val="en-GB" w:eastAsia="en-US"/>
    </w:rPr>
  </w:style>
  <w:style w:type="paragraph" w:customStyle="1" w:styleId="88D600C338B141879954A75839EA434522">
    <w:name w:val="88D600C338B141879954A75839EA434522"/>
    <w:rsid w:val="00A97AD6"/>
    <w:rPr>
      <w:rFonts w:eastAsiaTheme="minorHAnsi"/>
      <w:lang w:val="en-GB" w:eastAsia="en-US"/>
    </w:rPr>
  </w:style>
  <w:style w:type="paragraph" w:customStyle="1" w:styleId="D763061F076149E89A4A9AE577EF92FF3">
    <w:name w:val="D763061F076149E89A4A9AE577EF92FF3"/>
    <w:rsid w:val="00A97AD6"/>
    <w:rPr>
      <w:rFonts w:eastAsiaTheme="minorHAnsi"/>
      <w:lang w:val="en-GB" w:eastAsia="en-US"/>
    </w:rPr>
  </w:style>
  <w:style w:type="paragraph" w:customStyle="1" w:styleId="4652C728DB50484B81A474A2E168B60422">
    <w:name w:val="4652C728DB50484B81A474A2E168B60422"/>
    <w:rsid w:val="00A97AD6"/>
    <w:rPr>
      <w:rFonts w:eastAsiaTheme="minorHAnsi"/>
      <w:lang w:val="en-GB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AD6"/>
    <w:rPr>
      <w:color w:val="808080"/>
    </w:rPr>
  </w:style>
  <w:style w:type="paragraph" w:customStyle="1" w:styleId="05B4275C7FBE4AC2B44AF9A0684A9641">
    <w:name w:val="05B4275C7FBE4AC2B44AF9A0684A9641"/>
  </w:style>
  <w:style w:type="paragraph" w:customStyle="1" w:styleId="0CD7A042C3574D179417B202F3C17225">
    <w:name w:val="0CD7A042C3574D179417B202F3C17225"/>
  </w:style>
  <w:style w:type="paragraph" w:customStyle="1" w:styleId="88D600C338B141879954A75839EA4345">
    <w:name w:val="88D600C338B141879954A75839EA4345"/>
  </w:style>
  <w:style w:type="paragraph" w:customStyle="1" w:styleId="4652C728DB50484B81A474A2E168B604">
    <w:name w:val="4652C728DB50484B81A474A2E168B604"/>
  </w:style>
  <w:style w:type="paragraph" w:customStyle="1" w:styleId="BB234B21BC824621BE081FE0AC9CD290">
    <w:name w:val="BB234B21BC824621BE081FE0AC9CD290"/>
  </w:style>
  <w:style w:type="paragraph" w:customStyle="1" w:styleId="A8B9508B5FB44A01AA5F7F23638D9D0E">
    <w:name w:val="A8B9508B5FB44A01AA5F7F23638D9D0E"/>
  </w:style>
  <w:style w:type="paragraph" w:customStyle="1" w:styleId="05B4275C7FBE4AC2B44AF9A0684A96411">
    <w:name w:val="05B4275C7FBE4AC2B44AF9A0684A96411"/>
    <w:rsid w:val="00100BE9"/>
    <w:rPr>
      <w:rFonts w:eastAsiaTheme="minorHAnsi"/>
      <w:lang w:val="en-GB" w:eastAsia="en-US"/>
    </w:rPr>
  </w:style>
  <w:style w:type="paragraph" w:customStyle="1" w:styleId="0CD7A042C3574D179417B202F3C172251">
    <w:name w:val="0CD7A042C3574D179417B202F3C172251"/>
    <w:rsid w:val="00100BE9"/>
    <w:rPr>
      <w:rFonts w:eastAsiaTheme="minorHAnsi"/>
      <w:lang w:val="en-GB" w:eastAsia="en-US"/>
    </w:rPr>
  </w:style>
  <w:style w:type="paragraph" w:customStyle="1" w:styleId="88D600C338B141879954A75839EA43451">
    <w:name w:val="88D600C338B141879954A75839EA43451"/>
    <w:rsid w:val="00100BE9"/>
    <w:rPr>
      <w:rFonts w:eastAsiaTheme="minorHAnsi"/>
      <w:lang w:val="en-GB" w:eastAsia="en-US"/>
    </w:rPr>
  </w:style>
  <w:style w:type="paragraph" w:customStyle="1" w:styleId="4652C728DB50484B81A474A2E168B6041">
    <w:name w:val="4652C728DB50484B81A474A2E168B6041"/>
    <w:rsid w:val="00100BE9"/>
    <w:rPr>
      <w:rFonts w:eastAsiaTheme="minorHAnsi"/>
      <w:lang w:val="en-GB" w:eastAsia="en-US"/>
    </w:rPr>
  </w:style>
  <w:style w:type="paragraph" w:customStyle="1" w:styleId="BB234B21BC824621BE081FE0AC9CD2901">
    <w:name w:val="BB234B21BC824621BE081FE0AC9CD2901"/>
    <w:rsid w:val="00100BE9"/>
    <w:rPr>
      <w:rFonts w:eastAsiaTheme="minorHAnsi"/>
      <w:lang w:val="en-GB" w:eastAsia="en-US"/>
    </w:rPr>
  </w:style>
  <w:style w:type="paragraph" w:customStyle="1" w:styleId="A8B9508B5FB44A01AA5F7F23638D9D0E1">
    <w:name w:val="A8B9508B5FB44A01AA5F7F23638D9D0E1"/>
    <w:rsid w:val="00100BE9"/>
    <w:rPr>
      <w:rFonts w:eastAsiaTheme="minorHAnsi"/>
      <w:lang w:val="en-GB" w:eastAsia="en-US"/>
    </w:rPr>
  </w:style>
  <w:style w:type="paragraph" w:customStyle="1" w:styleId="05B4275C7FBE4AC2B44AF9A0684A96412">
    <w:name w:val="05B4275C7FBE4AC2B44AF9A0684A96412"/>
    <w:rsid w:val="0078495F"/>
    <w:rPr>
      <w:rFonts w:eastAsiaTheme="minorHAnsi"/>
      <w:lang w:val="en-GB" w:eastAsia="en-US"/>
    </w:rPr>
  </w:style>
  <w:style w:type="paragraph" w:customStyle="1" w:styleId="0CD7A042C3574D179417B202F3C172252">
    <w:name w:val="0CD7A042C3574D179417B202F3C172252"/>
    <w:rsid w:val="0078495F"/>
    <w:rPr>
      <w:rFonts w:eastAsiaTheme="minorHAnsi"/>
      <w:lang w:val="en-GB" w:eastAsia="en-US"/>
    </w:rPr>
  </w:style>
  <w:style w:type="paragraph" w:customStyle="1" w:styleId="88D600C338B141879954A75839EA43452">
    <w:name w:val="88D600C338B141879954A75839EA43452"/>
    <w:rsid w:val="0078495F"/>
    <w:rPr>
      <w:rFonts w:eastAsiaTheme="minorHAnsi"/>
      <w:lang w:val="en-GB" w:eastAsia="en-US"/>
    </w:rPr>
  </w:style>
  <w:style w:type="paragraph" w:customStyle="1" w:styleId="4652C728DB50484B81A474A2E168B6042">
    <w:name w:val="4652C728DB50484B81A474A2E168B6042"/>
    <w:rsid w:val="0078495F"/>
    <w:rPr>
      <w:rFonts w:eastAsiaTheme="minorHAnsi"/>
      <w:lang w:val="en-GB" w:eastAsia="en-US"/>
    </w:rPr>
  </w:style>
  <w:style w:type="paragraph" w:customStyle="1" w:styleId="BB234B21BC824621BE081FE0AC9CD2902">
    <w:name w:val="BB234B21BC824621BE081FE0AC9CD2902"/>
    <w:rsid w:val="0078495F"/>
    <w:rPr>
      <w:rFonts w:eastAsiaTheme="minorHAnsi"/>
      <w:lang w:val="en-GB" w:eastAsia="en-US"/>
    </w:rPr>
  </w:style>
  <w:style w:type="paragraph" w:customStyle="1" w:styleId="A8B9508B5FB44A01AA5F7F23638D9D0E2">
    <w:name w:val="A8B9508B5FB44A01AA5F7F23638D9D0E2"/>
    <w:rsid w:val="0078495F"/>
    <w:rPr>
      <w:rFonts w:eastAsiaTheme="minorHAnsi"/>
      <w:lang w:val="en-GB" w:eastAsia="en-US"/>
    </w:rPr>
  </w:style>
  <w:style w:type="paragraph" w:customStyle="1" w:styleId="05B4275C7FBE4AC2B44AF9A0684A96413">
    <w:name w:val="05B4275C7FBE4AC2B44AF9A0684A96413"/>
    <w:rsid w:val="00796AC4"/>
    <w:rPr>
      <w:rFonts w:eastAsiaTheme="minorHAnsi"/>
      <w:lang w:val="en-GB" w:eastAsia="en-US"/>
    </w:rPr>
  </w:style>
  <w:style w:type="paragraph" w:customStyle="1" w:styleId="0CD7A042C3574D179417B202F3C172253">
    <w:name w:val="0CD7A042C3574D179417B202F3C172253"/>
    <w:rsid w:val="00796AC4"/>
    <w:rPr>
      <w:rFonts w:eastAsiaTheme="minorHAnsi"/>
      <w:lang w:val="en-GB" w:eastAsia="en-US"/>
    </w:rPr>
  </w:style>
  <w:style w:type="paragraph" w:customStyle="1" w:styleId="88D600C338B141879954A75839EA43453">
    <w:name w:val="88D600C338B141879954A75839EA43453"/>
    <w:rsid w:val="00796AC4"/>
    <w:rPr>
      <w:rFonts w:eastAsiaTheme="minorHAnsi"/>
      <w:lang w:val="en-GB" w:eastAsia="en-US"/>
    </w:rPr>
  </w:style>
  <w:style w:type="paragraph" w:customStyle="1" w:styleId="4652C728DB50484B81A474A2E168B6043">
    <w:name w:val="4652C728DB50484B81A474A2E168B6043"/>
    <w:rsid w:val="00796AC4"/>
    <w:rPr>
      <w:rFonts w:eastAsiaTheme="minorHAnsi"/>
      <w:lang w:val="en-GB" w:eastAsia="en-US"/>
    </w:rPr>
  </w:style>
  <w:style w:type="paragraph" w:customStyle="1" w:styleId="BB234B21BC824621BE081FE0AC9CD2903">
    <w:name w:val="BB234B21BC824621BE081FE0AC9CD2903"/>
    <w:rsid w:val="00796AC4"/>
    <w:rPr>
      <w:rFonts w:eastAsiaTheme="minorHAnsi"/>
      <w:lang w:val="en-GB" w:eastAsia="en-US"/>
    </w:rPr>
  </w:style>
  <w:style w:type="paragraph" w:customStyle="1" w:styleId="A8B9508B5FB44A01AA5F7F23638D9D0E3">
    <w:name w:val="A8B9508B5FB44A01AA5F7F23638D9D0E3"/>
    <w:rsid w:val="00796AC4"/>
    <w:rPr>
      <w:rFonts w:eastAsiaTheme="minorHAnsi"/>
      <w:lang w:val="en-GB" w:eastAsia="en-US"/>
    </w:rPr>
  </w:style>
  <w:style w:type="paragraph" w:customStyle="1" w:styleId="E1C67B6419B34100A904ACC2615A5CCF">
    <w:name w:val="E1C67B6419B34100A904ACC2615A5CCF"/>
    <w:rsid w:val="00796AC4"/>
    <w:rPr>
      <w:rFonts w:eastAsiaTheme="minorHAnsi"/>
      <w:lang w:val="en-GB" w:eastAsia="en-US"/>
    </w:rPr>
  </w:style>
  <w:style w:type="paragraph" w:customStyle="1" w:styleId="05B4275C7FBE4AC2B44AF9A0684A96414">
    <w:name w:val="05B4275C7FBE4AC2B44AF9A0684A96414"/>
    <w:rsid w:val="00385C65"/>
    <w:rPr>
      <w:rFonts w:eastAsiaTheme="minorHAnsi"/>
      <w:lang w:val="en-GB" w:eastAsia="en-US"/>
    </w:rPr>
  </w:style>
  <w:style w:type="paragraph" w:customStyle="1" w:styleId="0CD7A042C3574D179417B202F3C172254">
    <w:name w:val="0CD7A042C3574D179417B202F3C172254"/>
    <w:rsid w:val="00385C65"/>
    <w:rPr>
      <w:rFonts w:eastAsiaTheme="minorHAnsi"/>
      <w:lang w:val="en-GB" w:eastAsia="en-US"/>
    </w:rPr>
  </w:style>
  <w:style w:type="paragraph" w:customStyle="1" w:styleId="88D600C338B141879954A75839EA43454">
    <w:name w:val="88D600C338B141879954A75839EA43454"/>
    <w:rsid w:val="00385C65"/>
    <w:rPr>
      <w:rFonts w:eastAsiaTheme="minorHAnsi"/>
      <w:lang w:val="en-GB" w:eastAsia="en-US"/>
    </w:rPr>
  </w:style>
  <w:style w:type="paragraph" w:customStyle="1" w:styleId="4652C728DB50484B81A474A2E168B6044">
    <w:name w:val="4652C728DB50484B81A474A2E168B6044"/>
    <w:rsid w:val="00385C65"/>
    <w:rPr>
      <w:rFonts w:eastAsiaTheme="minorHAnsi"/>
      <w:lang w:val="en-GB" w:eastAsia="en-US"/>
    </w:rPr>
  </w:style>
  <w:style w:type="paragraph" w:customStyle="1" w:styleId="BB234B21BC824621BE081FE0AC9CD2904">
    <w:name w:val="BB234B21BC824621BE081FE0AC9CD2904"/>
    <w:rsid w:val="00385C65"/>
    <w:rPr>
      <w:rFonts w:eastAsiaTheme="minorHAnsi"/>
      <w:lang w:val="en-GB" w:eastAsia="en-US"/>
    </w:rPr>
  </w:style>
  <w:style w:type="paragraph" w:customStyle="1" w:styleId="A8B9508B5FB44A01AA5F7F23638D9D0E4">
    <w:name w:val="A8B9508B5FB44A01AA5F7F23638D9D0E4"/>
    <w:rsid w:val="00385C65"/>
    <w:rPr>
      <w:rFonts w:eastAsiaTheme="minorHAnsi"/>
      <w:lang w:val="en-GB" w:eastAsia="en-US"/>
    </w:rPr>
  </w:style>
  <w:style w:type="paragraph" w:customStyle="1" w:styleId="E1C67B6419B34100A904ACC2615A5CCF1">
    <w:name w:val="E1C67B6419B34100A904ACC2615A5CCF1"/>
    <w:rsid w:val="00385C65"/>
    <w:rPr>
      <w:rFonts w:eastAsiaTheme="minorHAnsi"/>
      <w:lang w:val="en-GB" w:eastAsia="en-US"/>
    </w:rPr>
  </w:style>
  <w:style w:type="paragraph" w:customStyle="1" w:styleId="8FEB212CF4784CC089A3AD3C327658E8">
    <w:name w:val="8FEB212CF4784CC089A3AD3C327658E8"/>
    <w:rsid w:val="00385C65"/>
    <w:rPr>
      <w:rFonts w:eastAsiaTheme="minorHAnsi"/>
      <w:lang w:val="en-GB" w:eastAsia="en-US"/>
    </w:rPr>
  </w:style>
  <w:style w:type="paragraph" w:customStyle="1" w:styleId="E266B12EEFDA488EAF41519D485C5B2B">
    <w:name w:val="E266B12EEFDA488EAF41519D485C5B2B"/>
    <w:rsid w:val="00385C65"/>
    <w:rPr>
      <w:rFonts w:eastAsiaTheme="minorHAnsi"/>
      <w:lang w:val="en-GB" w:eastAsia="en-US"/>
    </w:rPr>
  </w:style>
  <w:style w:type="paragraph" w:customStyle="1" w:styleId="05B4275C7FBE4AC2B44AF9A0684A96415">
    <w:name w:val="05B4275C7FBE4AC2B44AF9A0684A96415"/>
    <w:rsid w:val="00385C65"/>
    <w:rPr>
      <w:rFonts w:eastAsiaTheme="minorHAnsi"/>
      <w:lang w:val="en-GB" w:eastAsia="en-US"/>
    </w:rPr>
  </w:style>
  <w:style w:type="paragraph" w:customStyle="1" w:styleId="0CD7A042C3574D179417B202F3C172255">
    <w:name w:val="0CD7A042C3574D179417B202F3C172255"/>
    <w:rsid w:val="00385C65"/>
    <w:rPr>
      <w:rFonts w:eastAsiaTheme="minorHAnsi"/>
      <w:lang w:val="en-GB" w:eastAsia="en-US"/>
    </w:rPr>
  </w:style>
  <w:style w:type="paragraph" w:customStyle="1" w:styleId="88D600C338B141879954A75839EA43455">
    <w:name w:val="88D600C338B141879954A75839EA43455"/>
    <w:rsid w:val="00385C65"/>
    <w:rPr>
      <w:rFonts w:eastAsiaTheme="minorHAnsi"/>
      <w:lang w:val="en-GB" w:eastAsia="en-US"/>
    </w:rPr>
  </w:style>
  <w:style w:type="paragraph" w:customStyle="1" w:styleId="4652C728DB50484B81A474A2E168B6045">
    <w:name w:val="4652C728DB50484B81A474A2E168B6045"/>
    <w:rsid w:val="00385C65"/>
    <w:rPr>
      <w:rFonts w:eastAsiaTheme="minorHAnsi"/>
      <w:lang w:val="en-GB" w:eastAsia="en-US"/>
    </w:rPr>
  </w:style>
  <w:style w:type="paragraph" w:customStyle="1" w:styleId="BB234B21BC824621BE081FE0AC9CD2905">
    <w:name w:val="BB234B21BC824621BE081FE0AC9CD2905"/>
    <w:rsid w:val="00385C65"/>
    <w:rPr>
      <w:rFonts w:eastAsiaTheme="minorHAnsi"/>
      <w:lang w:val="en-GB" w:eastAsia="en-US"/>
    </w:rPr>
  </w:style>
  <w:style w:type="paragraph" w:customStyle="1" w:styleId="A8B9508B5FB44A01AA5F7F23638D9D0E5">
    <w:name w:val="A8B9508B5FB44A01AA5F7F23638D9D0E5"/>
    <w:rsid w:val="00385C65"/>
    <w:rPr>
      <w:rFonts w:eastAsiaTheme="minorHAnsi"/>
      <w:lang w:val="en-GB" w:eastAsia="en-US"/>
    </w:rPr>
  </w:style>
  <w:style w:type="paragraph" w:customStyle="1" w:styleId="E1C67B6419B34100A904ACC2615A5CCF2">
    <w:name w:val="E1C67B6419B34100A904ACC2615A5CCF2"/>
    <w:rsid w:val="00385C65"/>
    <w:rPr>
      <w:rFonts w:eastAsiaTheme="minorHAnsi"/>
      <w:lang w:val="en-GB" w:eastAsia="en-US"/>
    </w:rPr>
  </w:style>
  <w:style w:type="paragraph" w:customStyle="1" w:styleId="8FEB212CF4784CC089A3AD3C327658E81">
    <w:name w:val="8FEB212CF4784CC089A3AD3C327658E81"/>
    <w:rsid w:val="00385C65"/>
    <w:rPr>
      <w:rFonts w:eastAsiaTheme="minorHAnsi"/>
      <w:lang w:val="en-GB" w:eastAsia="en-US"/>
    </w:rPr>
  </w:style>
  <w:style w:type="paragraph" w:customStyle="1" w:styleId="E266B12EEFDA488EAF41519D485C5B2B1">
    <w:name w:val="E266B12EEFDA488EAF41519D485C5B2B1"/>
    <w:rsid w:val="00385C65"/>
    <w:rPr>
      <w:rFonts w:eastAsiaTheme="minorHAnsi"/>
      <w:lang w:val="en-GB" w:eastAsia="en-US"/>
    </w:rPr>
  </w:style>
  <w:style w:type="paragraph" w:customStyle="1" w:styleId="05B4275C7FBE4AC2B44AF9A0684A96416">
    <w:name w:val="05B4275C7FBE4AC2B44AF9A0684A96416"/>
    <w:rsid w:val="00385C65"/>
    <w:rPr>
      <w:rFonts w:eastAsiaTheme="minorHAnsi"/>
      <w:lang w:val="en-GB" w:eastAsia="en-US"/>
    </w:rPr>
  </w:style>
  <w:style w:type="paragraph" w:customStyle="1" w:styleId="0CD7A042C3574D179417B202F3C172256">
    <w:name w:val="0CD7A042C3574D179417B202F3C172256"/>
    <w:rsid w:val="00385C65"/>
    <w:rPr>
      <w:rFonts w:eastAsiaTheme="minorHAnsi"/>
      <w:lang w:val="en-GB" w:eastAsia="en-US"/>
    </w:rPr>
  </w:style>
  <w:style w:type="paragraph" w:customStyle="1" w:styleId="88D600C338B141879954A75839EA43456">
    <w:name w:val="88D600C338B141879954A75839EA43456"/>
    <w:rsid w:val="00385C65"/>
    <w:rPr>
      <w:rFonts w:eastAsiaTheme="minorHAnsi"/>
      <w:lang w:val="en-GB" w:eastAsia="en-US"/>
    </w:rPr>
  </w:style>
  <w:style w:type="paragraph" w:customStyle="1" w:styleId="4652C728DB50484B81A474A2E168B6046">
    <w:name w:val="4652C728DB50484B81A474A2E168B6046"/>
    <w:rsid w:val="00385C65"/>
    <w:rPr>
      <w:rFonts w:eastAsiaTheme="minorHAnsi"/>
      <w:lang w:val="en-GB" w:eastAsia="en-US"/>
    </w:rPr>
  </w:style>
  <w:style w:type="paragraph" w:customStyle="1" w:styleId="BB234B21BC824621BE081FE0AC9CD2906">
    <w:name w:val="BB234B21BC824621BE081FE0AC9CD2906"/>
    <w:rsid w:val="00385C65"/>
    <w:rPr>
      <w:rFonts w:eastAsiaTheme="minorHAnsi"/>
      <w:lang w:val="en-GB" w:eastAsia="en-US"/>
    </w:rPr>
  </w:style>
  <w:style w:type="paragraph" w:customStyle="1" w:styleId="A8B9508B5FB44A01AA5F7F23638D9D0E6">
    <w:name w:val="A8B9508B5FB44A01AA5F7F23638D9D0E6"/>
    <w:rsid w:val="00385C65"/>
    <w:rPr>
      <w:rFonts w:eastAsiaTheme="minorHAnsi"/>
      <w:lang w:val="en-GB" w:eastAsia="en-US"/>
    </w:rPr>
  </w:style>
  <w:style w:type="paragraph" w:customStyle="1" w:styleId="E1C67B6419B34100A904ACC2615A5CCF3">
    <w:name w:val="E1C67B6419B34100A904ACC2615A5CCF3"/>
    <w:rsid w:val="00385C65"/>
    <w:rPr>
      <w:rFonts w:eastAsiaTheme="minorHAnsi"/>
      <w:lang w:val="en-GB" w:eastAsia="en-US"/>
    </w:rPr>
  </w:style>
  <w:style w:type="paragraph" w:customStyle="1" w:styleId="8FEB212CF4784CC089A3AD3C327658E82">
    <w:name w:val="8FEB212CF4784CC089A3AD3C327658E82"/>
    <w:rsid w:val="00385C65"/>
    <w:rPr>
      <w:rFonts w:eastAsiaTheme="minorHAnsi"/>
      <w:lang w:val="en-GB" w:eastAsia="en-US"/>
    </w:rPr>
  </w:style>
  <w:style w:type="paragraph" w:customStyle="1" w:styleId="E266B12EEFDA488EAF41519D485C5B2B2">
    <w:name w:val="E266B12EEFDA488EAF41519D485C5B2B2"/>
    <w:rsid w:val="00385C65"/>
    <w:rPr>
      <w:rFonts w:eastAsiaTheme="minorHAnsi"/>
      <w:lang w:val="en-GB" w:eastAsia="en-US"/>
    </w:rPr>
  </w:style>
  <w:style w:type="paragraph" w:customStyle="1" w:styleId="B59DD6D096714C1E839B1069579CB870">
    <w:name w:val="B59DD6D096714C1E839B1069579CB870"/>
    <w:rsid w:val="00385C65"/>
  </w:style>
  <w:style w:type="paragraph" w:customStyle="1" w:styleId="9927AEBA94FC427882EB3BB2572282B2">
    <w:name w:val="9927AEBA94FC427882EB3BB2572282B2"/>
    <w:rsid w:val="00385C65"/>
  </w:style>
  <w:style w:type="paragraph" w:customStyle="1" w:styleId="43F30A84313B4EFEBD1CF186168E1F3D">
    <w:name w:val="43F30A84313B4EFEBD1CF186168E1F3D"/>
    <w:rsid w:val="00385C65"/>
  </w:style>
  <w:style w:type="paragraph" w:customStyle="1" w:styleId="580F42D4892E4E9BA1F1105EF8644A1E">
    <w:name w:val="580F42D4892E4E9BA1F1105EF8644A1E"/>
    <w:rsid w:val="00385C65"/>
  </w:style>
  <w:style w:type="paragraph" w:customStyle="1" w:styleId="06478D2F601A4A4C94E1178855345FA6">
    <w:name w:val="06478D2F601A4A4C94E1178855345FA6"/>
    <w:rsid w:val="00385C65"/>
  </w:style>
  <w:style w:type="paragraph" w:customStyle="1" w:styleId="2DAEB19A15B94D7491232E503F31B831">
    <w:name w:val="2DAEB19A15B94D7491232E503F31B831"/>
    <w:rsid w:val="00385C65"/>
  </w:style>
  <w:style w:type="paragraph" w:customStyle="1" w:styleId="960DA5F8EE5048EDAF5707480C8707A6">
    <w:name w:val="960DA5F8EE5048EDAF5707480C8707A6"/>
    <w:rsid w:val="00385C65"/>
  </w:style>
  <w:style w:type="paragraph" w:customStyle="1" w:styleId="6F2DFC6B176641A1B697DC79D955A4AB">
    <w:name w:val="6F2DFC6B176641A1B697DC79D955A4AB"/>
    <w:rsid w:val="00385C65"/>
  </w:style>
  <w:style w:type="paragraph" w:customStyle="1" w:styleId="7525A00968804CADAC6B29D75DF4640B">
    <w:name w:val="7525A00968804CADAC6B29D75DF4640B"/>
    <w:rsid w:val="00385C65"/>
  </w:style>
  <w:style w:type="paragraph" w:customStyle="1" w:styleId="BC428738C7C144B9AE9575CCB64FE4B2">
    <w:name w:val="BC428738C7C144B9AE9575CCB64FE4B2"/>
    <w:rsid w:val="00385C65"/>
  </w:style>
  <w:style w:type="paragraph" w:customStyle="1" w:styleId="6220BE9942114891A64258A9C1B88AE0">
    <w:name w:val="6220BE9942114891A64258A9C1B88AE0"/>
    <w:rsid w:val="00385C65"/>
  </w:style>
  <w:style w:type="paragraph" w:customStyle="1" w:styleId="367850835952459FADC7D6B831BFE16F">
    <w:name w:val="367850835952459FADC7D6B831BFE16F"/>
    <w:rsid w:val="00385C65"/>
  </w:style>
  <w:style w:type="paragraph" w:customStyle="1" w:styleId="D55727A092D243218770F67EE6F3FDBE">
    <w:name w:val="D55727A092D243218770F67EE6F3FDBE"/>
    <w:rsid w:val="00385C65"/>
  </w:style>
  <w:style w:type="paragraph" w:customStyle="1" w:styleId="A0B1169EE10549AAB077BCDCE1F87D38">
    <w:name w:val="A0B1169EE10549AAB077BCDCE1F87D38"/>
    <w:rsid w:val="00385C65"/>
  </w:style>
  <w:style w:type="paragraph" w:customStyle="1" w:styleId="7CB92BFEA7424C9689152E3BEC25F0B5">
    <w:name w:val="7CB92BFEA7424C9689152E3BEC25F0B5"/>
    <w:rsid w:val="00385C65"/>
  </w:style>
  <w:style w:type="paragraph" w:customStyle="1" w:styleId="05B4275C7FBE4AC2B44AF9A0684A96417">
    <w:name w:val="05B4275C7FBE4AC2B44AF9A0684A96417"/>
    <w:rsid w:val="006D19AE"/>
    <w:rPr>
      <w:rFonts w:eastAsiaTheme="minorHAnsi"/>
      <w:lang w:val="en-GB" w:eastAsia="en-US"/>
    </w:rPr>
  </w:style>
  <w:style w:type="paragraph" w:customStyle="1" w:styleId="0CD7A042C3574D179417B202F3C172257">
    <w:name w:val="0CD7A042C3574D179417B202F3C172257"/>
    <w:rsid w:val="006D19AE"/>
    <w:rPr>
      <w:rFonts w:eastAsiaTheme="minorHAnsi"/>
      <w:lang w:val="en-GB" w:eastAsia="en-US"/>
    </w:rPr>
  </w:style>
  <w:style w:type="paragraph" w:customStyle="1" w:styleId="88D600C338B141879954A75839EA43457">
    <w:name w:val="88D600C338B141879954A75839EA43457"/>
    <w:rsid w:val="006D19AE"/>
    <w:rPr>
      <w:rFonts w:eastAsiaTheme="minorHAnsi"/>
      <w:lang w:val="en-GB" w:eastAsia="en-US"/>
    </w:rPr>
  </w:style>
  <w:style w:type="paragraph" w:customStyle="1" w:styleId="4652C728DB50484B81A474A2E168B6047">
    <w:name w:val="4652C728DB50484B81A474A2E168B6047"/>
    <w:rsid w:val="006D19AE"/>
    <w:rPr>
      <w:rFonts w:eastAsiaTheme="minorHAnsi"/>
      <w:lang w:val="en-GB" w:eastAsia="en-US"/>
    </w:rPr>
  </w:style>
  <w:style w:type="paragraph" w:customStyle="1" w:styleId="BB234B21BC824621BE081FE0AC9CD2907">
    <w:name w:val="BB234B21BC824621BE081FE0AC9CD2907"/>
    <w:rsid w:val="006D19AE"/>
    <w:rPr>
      <w:rFonts w:eastAsiaTheme="minorHAnsi"/>
      <w:lang w:val="en-GB" w:eastAsia="en-US"/>
    </w:rPr>
  </w:style>
  <w:style w:type="paragraph" w:customStyle="1" w:styleId="A8B9508B5FB44A01AA5F7F23638D9D0E7">
    <w:name w:val="A8B9508B5FB44A01AA5F7F23638D9D0E7"/>
    <w:rsid w:val="006D19AE"/>
    <w:rPr>
      <w:rFonts w:eastAsiaTheme="minorHAnsi"/>
      <w:lang w:val="en-GB" w:eastAsia="en-US"/>
    </w:rPr>
  </w:style>
  <w:style w:type="paragraph" w:customStyle="1" w:styleId="19C8CABA5DC3482CA8A4007E092C7037">
    <w:name w:val="19C8CABA5DC3482CA8A4007E092C7037"/>
    <w:rsid w:val="006D19AE"/>
    <w:rPr>
      <w:rFonts w:eastAsiaTheme="minorHAnsi"/>
      <w:lang w:val="en-GB" w:eastAsia="en-US"/>
    </w:rPr>
  </w:style>
  <w:style w:type="paragraph" w:customStyle="1" w:styleId="2F99584B0F95449CA86FA553E7B1F579">
    <w:name w:val="2F99584B0F95449CA86FA553E7B1F579"/>
    <w:rsid w:val="006D19AE"/>
    <w:rPr>
      <w:rFonts w:eastAsiaTheme="minorHAnsi"/>
      <w:lang w:val="en-GB" w:eastAsia="en-US"/>
    </w:rPr>
  </w:style>
  <w:style w:type="paragraph" w:customStyle="1" w:styleId="B9FFEB39F17148FB8F857C281CFBA871">
    <w:name w:val="B9FFEB39F17148FB8F857C281CFBA871"/>
    <w:rsid w:val="006D19AE"/>
    <w:rPr>
      <w:rFonts w:eastAsiaTheme="minorHAnsi"/>
      <w:lang w:val="en-GB" w:eastAsia="en-US"/>
    </w:rPr>
  </w:style>
  <w:style w:type="paragraph" w:customStyle="1" w:styleId="20EE3129D9074770954833D88A25C099">
    <w:name w:val="20EE3129D9074770954833D88A25C099"/>
    <w:rsid w:val="006D19AE"/>
    <w:rPr>
      <w:rFonts w:eastAsiaTheme="minorHAnsi"/>
      <w:lang w:val="en-GB" w:eastAsia="en-US"/>
    </w:rPr>
  </w:style>
  <w:style w:type="paragraph" w:customStyle="1" w:styleId="A17E5320B2BF4537A78FFABCC8BD0225">
    <w:name w:val="A17E5320B2BF4537A78FFABCC8BD0225"/>
    <w:rsid w:val="006D19AE"/>
    <w:rPr>
      <w:rFonts w:eastAsiaTheme="minorHAnsi"/>
      <w:lang w:val="en-GB" w:eastAsia="en-US"/>
    </w:rPr>
  </w:style>
  <w:style w:type="paragraph" w:customStyle="1" w:styleId="FEB2B4A216954A07A05C2208A8B1C92A">
    <w:name w:val="FEB2B4A216954A07A05C2208A8B1C92A"/>
    <w:rsid w:val="006D19AE"/>
    <w:rPr>
      <w:rFonts w:eastAsiaTheme="minorHAnsi"/>
      <w:lang w:val="en-GB" w:eastAsia="en-US"/>
    </w:rPr>
  </w:style>
  <w:style w:type="paragraph" w:customStyle="1" w:styleId="BC136A85292C46C09378B31D783F28AC">
    <w:name w:val="BC136A85292C46C09378B31D783F28AC"/>
    <w:rsid w:val="006D19AE"/>
    <w:rPr>
      <w:rFonts w:eastAsiaTheme="minorHAnsi"/>
      <w:lang w:val="en-GB" w:eastAsia="en-US"/>
    </w:rPr>
  </w:style>
  <w:style w:type="paragraph" w:customStyle="1" w:styleId="616BD29AE4C942ED9CDEB3EAFE6BB65D">
    <w:name w:val="616BD29AE4C942ED9CDEB3EAFE6BB65D"/>
    <w:rsid w:val="006D19AE"/>
    <w:rPr>
      <w:rFonts w:eastAsiaTheme="minorHAnsi"/>
      <w:lang w:val="en-GB" w:eastAsia="en-US"/>
    </w:rPr>
  </w:style>
  <w:style w:type="paragraph" w:customStyle="1" w:styleId="06CF182B41F249C794BCF7B28E734574">
    <w:name w:val="06CF182B41F249C794BCF7B28E734574"/>
    <w:rsid w:val="006D19AE"/>
    <w:rPr>
      <w:rFonts w:eastAsiaTheme="minorHAnsi"/>
      <w:lang w:val="en-GB" w:eastAsia="en-US"/>
    </w:rPr>
  </w:style>
  <w:style w:type="paragraph" w:customStyle="1" w:styleId="6A730BCE02AB423A82ADED1E278596DF">
    <w:name w:val="6A730BCE02AB423A82ADED1E278596DF"/>
    <w:rsid w:val="006D19AE"/>
    <w:rPr>
      <w:rFonts w:eastAsiaTheme="minorHAnsi"/>
      <w:lang w:val="en-GB" w:eastAsia="en-US"/>
    </w:rPr>
  </w:style>
  <w:style w:type="paragraph" w:customStyle="1" w:styleId="4E63EB3EDE7B45429A4FB39FD66DCB8E">
    <w:name w:val="4E63EB3EDE7B45429A4FB39FD66DCB8E"/>
    <w:rsid w:val="006D19AE"/>
    <w:rPr>
      <w:rFonts w:eastAsiaTheme="minorHAnsi"/>
      <w:lang w:val="en-GB" w:eastAsia="en-US"/>
    </w:rPr>
  </w:style>
  <w:style w:type="paragraph" w:customStyle="1" w:styleId="FB11EF8D03AF426682F94FE1E87F91B4">
    <w:name w:val="FB11EF8D03AF426682F94FE1E87F91B4"/>
    <w:rsid w:val="006D19AE"/>
    <w:rPr>
      <w:rFonts w:eastAsiaTheme="minorHAnsi"/>
      <w:lang w:val="en-GB" w:eastAsia="en-US"/>
    </w:rPr>
  </w:style>
  <w:style w:type="paragraph" w:customStyle="1" w:styleId="6C4B7628661F497BBC9DA1FD2FBB7503">
    <w:name w:val="6C4B7628661F497BBC9DA1FD2FBB7503"/>
    <w:rsid w:val="006D19AE"/>
    <w:rPr>
      <w:rFonts w:eastAsiaTheme="minorHAnsi"/>
      <w:lang w:val="en-GB" w:eastAsia="en-US"/>
    </w:rPr>
  </w:style>
  <w:style w:type="paragraph" w:customStyle="1" w:styleId="5545494F9AE44ECBA06A7C949687F301">
    <w:name w:val="5545494F9AE44ECBA06A7C949687F301"/>
    <w:rsid w:val="006D19AE"/>
    <w:rPr>
      <w:rFonts w:eastAsiaTheme="minorHAnsi"/>
      <w:lang w:val="en-GB" w:eastAsia="en-US"/>
    </w:rPr>
  </w:style>
  <w:style w:type="paragraph" w:customStyle="1" w:styleId="7743FEC2D2AA416DBB2BBC390E90C477">
    <w:name w:val="7743FEC2D2AA416DBB2BBC390E90C477"/>
    <w:rsid w:val="006D19AE"/>
    <w:rPr>
      <w:rFonts w:eastAsiaTheme="minorHAnsi"/>
      <w:lang w:val="en-GB" w:eastAsia="en-US"/>
    </w:rPr>
  </w:style>
  <w:style w:type="paragraph" w:customStyle="1" w:styleId="06506A60D2B04E77AE291FAC94591739">
    <w:name w:val="06506A60D2B04E77AE291FAC94591739"/>
    <w:rsid w:val="006D19AE"/>
    <w:rPr>
      <w:rFonts w:eastAsiaTheme="minorHAnsi"/>
      <w:lang w:val="en-GB" w:eastAsia="en-US"/>
    </w:rPr>
  </w:style>
  <w:style w:type="paragraph" w:customStyle="1" w:styleId="5C983D22E324431DB2CB6328932093CF">
    <w:name w:val="5C983D22E324431DB2CB6328932093CF"/>
    <w:rsid w:val="006D19AE"/>
    <w:rPr>
      <w:rFonts w:eastAsiaTheme="minorHAnsi"/>
      <w:lang w:val="en-GB" w:eastAsia="en-US"/>
    </w:rPr>
  </w:style>
  <w:style w:type="paragraph" w:customStyle="1" w:styleId="E87E97E9A3834EEBB1FCDBFF6F8A900B">
    <w:name w:val="E87E97E9A3834EEBB1FCDBFF6F8A900B"/>
    <w:rsid w:val="006D19AE"/>
    <w:rPr>
      <w:rFonts w:eastAsiaTheme="minorHAnsi"/>
      <w:lang w:val="en-GB" w:eastAsia="en-US"/>
    </w:rPr>
  </w:style>
  <w:style w:type="paragraph" w:customStyle="1" w:styleId="29E1D20F2F5340C884F26E2EE805553F">
    <w:name w:val="29E1D20F2F5340C884F26E2EE805553F"/>
    <w:rsid w:val="006D19AE"/>
    <w:rPr>
      <w:rFonts w:eastAsiaTheme="minorHAnsi"/>
      <w:lang w:val="en-GB" w:eastAsia="en-US"/>
    </w:rPr>
  </w:style>
  <w:style w:type="paragraph" w:customStyle="1" w:styleId="17D85AAE28C44BF6AC516295541339B2">
    <w:name w:val="17D85AAE28C44BF6AC516295541339B2"/>
    <w:rsid w:val="006D19AE"/>
    <w:rPr>
      <w:rFonts w:eastAsiaTheme="minorHAnsi"/>
      <w:lang w:val="en-GB" w:eastAsia="en-US"/>
    </w:rPr>
  </w:style>
  <w:style w:type="paragraph" w:customStyle="1" w:styleId="37F298CE7DEE4018B490FCEDC10C6E4D">
    <w:name w:val="37F298CE7DEE4018B490FCEDC10C6E4D"/>
    <w:rsid w:val="006D19AE"/>
    <w:rPr>
      <w:rFonts w:eastAsiaTheme="minorHAnsi"/>
      <w:lang w:val="en-GB" w:eastAsia="en-US"/>
    </w:rPr>
  </w:style>
  <w:style w:type="paragraph" w:customStyle="1" w:styleId="E924EFD57B164C6EA213741B2510204E">
    <w:name w:val="E924EFD57B164C6EA213741B2510204E"/>
    <w:rsid w:val="006D19AE"/>
    <w:rPr>
      <w:rFonts w:eastAsiaTheme="minorHAnsi"/>
      <w:lang w:val="en-GB" w:eastAsia="en-US"/>
    </w:rPr>
  </w:style>
  <w:style w:type="paragraph" w:customStyle="1" w:styleId="1C56B17209C443F2951C8C9C5CF3C682">
    <w:name w:val="1C56B17209C443F2951C8C9C5CF3C682"/>
    <w:rsid w:val="006D19AE"/>
    <w:rPr>
      <w:rFonts w:eastAsiaTheme="minorHAnsi"/>
      <w:lang w:val="en-GB" w:eastAsia="en-US"/>
    </w:rPr>
  </w:style>
  <w:style w:type="paragraph" w:customStyle="1" w:styleId="503E020FE9AB41E78FDEB480D4297CD8">
    <w:name w:val="503E020FE9AB41E78FDEB480D4297CD8"/>
    <w:rsid w:val="006D19AE"/>
    <w:rPr>
      <w:rFonts w:eastAsiaTheme="minorHAnsi"/>
      <w:lang w:val="en-GB" w:eastAsia="en-US"/>
    </w:rPr>
  </w:style>
  <w:style w:type="paragraph" w:customStyle="1" w:styleId="6DC23505419548069368291A08B23654">
    <w:name w:val="6DC23505419548069368291A08B23654"/>
    <w:rsid w:val="006D19AE"/>
    <w:rPr>
      <w:rFonts w:eastAsiaTheme="minorHAnsi"/>
      <w:lang w:val="en-GB" w:eastAsia="en-US"/>
    </w:rPr>
  </w:style>
  <w:style w:type="paragraph" w:customStyle="1" w:styleId="19B07813B79B45EBB42D581899A6DF1A">
    <w:name w:val="19B07813B79B45EBB42D581899A6DF1A"/>
    <w:rsid w:val="006D19AE"/>
    <w:rPr>
      <w:rFonts w:eastAsiaTheme="minorHAnsi"/>
      <w:lang w:val="en-GB" w:eastAsia="en-US"/>
    </w:rPr>
  </w:style>
  <w:style w:type="paragraph" w:customStyle="1" w:styleId="2ABA3AFE23844204BF21E9C3160BECBA">
    <w:name w:val="2ABA3AFE23844204BF21E9C3160BECBA"/>
    <w:rsid w:val="006D19AE"/>
    <w:rPr>
      <w:rFonts w:eastAsiaTheme="minorHAnsi"/>
      <w:lang w:val="en-GB" w:eastAsia="en-US"/>
    </w:rPr>
  </w:style>
  <w:style w:type="paragraph" w:customStyle="1" w:styleId="A1BD586BCBB0444B96CCD783F7958AFF">
    <w:name w:val="A1BD586BCBB0444B96CCD783F7958AFF"/>
    <w:rsid w:val="006D19AE"/>
    <w:rPr>
      <w:rFonts w:eastAsiaTheme="minorHAnsi"/>
      <w:lang w:val="en-GB" w:eastAsia="en-US"/>
    </w:rPr>
  </w:style>
  <w:style w:type="paragraph" w:customStyle="1" w:styleId="05B4275C7FBE4AC2B44AF9A0684A96418">
    <w:name w:val="05B4275C7FBE4AC2B44AF9A0684A96418"/>
    <w:rsid w:val="006D19AE"/>
    <w:rPr>
      <w:rFonts w:eastAsiaTheme="minorHAnsi"/>
      <w:lang w:val="en-GB" w:eastAsia="en-US"/>
    </w:rPr>
  </w:style>
  <w:style w:type="paragraph" w:customStyle="1" w:styleId="0CD7A042C3574D179417B202F3C172258">
    <w:name w:val="0CD7A042C3574D179417B202F3C172258"/>
    <w:rsid w:val="006D19AE"/>
    <w:rPr>
      <w:rFonts w:eastAsiaTheme="minorHAnsi"/>
      <w:lang w:val="en-GB" w:eastAsia="en-US"/>
    </w:rPr>
  </w:style>
  <w:style w:type="paragraph" w:customStyle="1" w:styleId="88D600C338B141879954A75839EA43458">
    <w:name w:val="88D600C338B141879954A75839EA43458"/>
    <w:rsid w:val="006D19AE"/>
    <w:rPr>
      <w:rFonts w:eastAsiaTheme="minorHAnsi"/>
      <w:lang w:val="en-GB" w:eastAsia="en-US"/>
    </w:rPr>
  </w:style>
  <w:style w:type="paragraph" w:customStyle="1" w:styleId="4652C728DB50484B81A474A2E168B6048">
    <w:name w:val="4652C728DB50484B81A474A2E168B6048"/>
    <w:rsid w:val="006D19AE"/>
    <w:rPr>
      <w:rFonts w:eastAsiaTheme="minorHAnsi"/>
      <w:lang w:val="en-GB" w:eastAsia="en-US"/>
    </w:rPr>
  </w:style>
  <w:style w:type="paragraph" w:customStyle="1" w:styleId="BB234B21BC824621BE081FE0AC9CD2908">
    <w:name w:val="BB234B21BC824621BE081FE0AC9CD2908"/>
    <w:rsid w:val="006D19AE"/>
    <w:rPr>
      <w:rFonts w:eastAsiaTheme="minorHAnsi"/>
      <w:lang w:val="en-GB" w:eastAsia="en-US"/>
    </w:rPr>
  </w:style>
  <w:style w:type="paragraph" w:customStyle="1" w:styleId="A8B9508B5FB44A01AA5F7F23638D9D0E8">
    <w:name w:val="A8B9508B5FB44A01AA5F7F23638D9D0E8"/>
    <w:rsid w:val="006D19AE"/>
    <w:rPr>
      <w:rFonts w:eastAsiaTheme="minorHAnsi"/>
      <w:lang w:val="en-GB" w:eastAsia="en-US"/>
    </w:rPr>
  </w:style>
  <w:style w:type="paragraph" w:customStyle="1" w:styleId="19C8CABA5DC3482CA8A4007E092C70371">
    <w:name w:val="19C8CABA5DC3482CA8A4007E092C70371"/>
    <w:rsid w:val="006D19AE"/>
    <w:rPr>
      <w:rFonts w:eastAsiaTheme="minorHAnsi"/>
      <w:lang w:val="en-GB" w:eastAsia="en-US"/>
    </w:rPr>
  </w:style>
  <w:style w:type="paragraph" w:customStyle="1" w:styleId="2F99584B0F95449CA86FA553E7B1F5791">
    <w:name w:val="2F99584B0F95449CA86FA553E7B1F5791"/>
    <w:rsid w:val="006D19AE"/>
    <w:rPr>
      <w:rFonts w:eastAsiaTheme="minorHAnsi"/>
      <w:lang w:val="en-GB" w:eastAsia="en-US"/>
    </w:rPr>
  </w:style>
  <w:style w:type="paragraph" w:customStyle="1" w:styleId="B9FFEB39F17148FB8F857C281CFBA8711">
    <w:name w:val="B9FFEB39F17148FB8F857C281CFBA8711"/>
    <w:rsid w:val="006D19AE"/>
    <w:rPr>
      <w:rFonts w:eastAsiaTheme="minorHAnsi"/>
      <w:lang w:val="en-GB" w:eastAsia="en-US"/>
    </w:rPr>
  </w:style>
  <w:style w:type="paragraph" w:customStyle="1" w:styleId="20EE3129D9074770954833D88A25C0991">
    <w:name w:val="20EE3129D9074770954833D88A25C0991"/>
    <w:rsid w:val="006D19AE"/>
    <w:rPr>
      <w:rFonts w:eastAsiaTheme="minorHAnsi"/>
      <w:lang w:val="en-GB" w:eastAsia="en-US"/>
    </w:rPr>
  </w:style>
  <w:style w:type="paragraph" w:customStyle="1" w:styleId="A17E5320B2BF4537A78FFABCC8BD02251">
    <w:name w:val="A17E5320B2BF4537A78FFABCC8BD02251"/>
    <w:rsid w:val="006D19AE"/>
    <w:rPr>
      <w:rFonts w:eastAsiaTheme="minorHAnsi"/>
      <w:lang w:val="en-GB" w:eastAsia="en-US"/>
    </w:rPr>
  </w:style>
  <w:style w:type="paragraph" w:customStyle="1" w:styleId="FEB2B4A216954A07A05C2208A8B1C92A1">
    <w:name w:val="FEB2B4A216954A07A05C2208A8B1C92A1"/>
    <w:rsid w:val="006D19AE"/>
    <w:rPr>
      <w:rFonts w:eastAsiaTheme="minorHAnsi"/>
      <w:lang w:val="en-GB" w:eastAsia="en-US"/>
    </w:rPr>
  </w:style>
  <w:style w:type="paragraph" w:customStyle="1" w:styleId="83603FF2AEDD4927A98FCAAE1CEE3869">
    <w:name w:val="83603FF2AEDD4927A98FCAAE1CEE3869"/>
    <w:rsid w:val="006D19AE"/>
    <w:rPr>
      <w:rFonts w:eastAsiaTheme="minorHAnsi"/>
      <w:lang w:val="en-GB" w:eastAsia="en-US"/>
    </w:rPr>
  </w:style>
  <w:style w:type="paragraph" w:customStyle="1" w:styleId="BC136A85292C46C09378B31D783F28AC1">
    <w:name w:val="BC136A85292C46C09378B31D783F28AC1"/>
    <w:rsid w:val="006D19AE"/>
    <w:rPr>
      <w:rFonts w:eastAsiaTheme="minorHAnsi"/>
      <w:lang w:val="en-GB" w:eastAsia="en-US"/>
    </w:rPr>
  </w:style>
  <w:style w:type="paragraph" w:customStyle="1" w:styleId="616BD29AE4C942ED9CDEB3EAFE6BB65D1">
    <w:name w:val="616BD29AE4C942ED9CDEB3EAFE6BB65D1"/>
    <w:rsid w:val="006D19AE"/>
    <w:rPr>
      <w:rFonts w:eastAsiaTheme="minorHAnsi"/>
      <w:lang w:val="en-GB" w:eastAsia="en-US"/>
    </w:rPr>
  </w:style>
  <w:style w:type="paragraph" w:customStyle="1" w:styleId="06CF182B41F249C794BCF7B28E7345741">
    <w:name w:val="06CF182B41F249C794BCF7B28E7345741"/>
    <w:rsid w:val="006D19AE"/>
    <w:rPr>
      <w:rFonts w:eastAsiaTheme="minorHAnsi"/>
      <w:lang w:val="en-GB" w:eastAsia="en-US"/>
    </w:rPr>
  </w:style>
  <w:style w:type="paragraph" w:customStyle="1" w:styleId="6A730BCE02AB423A82ADED1E278596DF1">
    <w:name w:val="6A730BCE02AB423A82ADED1E278596DF1"/>
    <w:rsid w:val="006D19AE"/>
    <w:rPr>
      <w:rFonts w:eastAsiaTheme="minorHAnsi"/>
      <w:lang w:val="en-GB" w:eastAsia="en-US"/>
    </w:rPr>
  </w:style>
  <w:style w:type="paragraph" w:customStyle="1" w:styleId="4E63EB3EDE7B45429A4FB39FD66DCB8E1">
    <w:name w:val="4E63EB3EDE7B45429A4FB39FD66DCB8E1"/>
    <w:rsid w:val="006D19AE"/>
    <w:rPr>
      <w:rFonts w:eastAsiaTheme="minorHAnsi"/>
      <w:lang w:val="en-GB" w:eastAsia="en-US"/>
    </w:rPr>
  </w:style>
  <w:style w:type="paragraph" w:customStyle="1" w:styleId="FB11EF8D03AF426682F94FE1E87F91B41">
    <w:name w:val="FB11EF8D03AF426682F94FE1E87F91B41"/>
    <w:rsid w:val="006D19AE"/>
    <w:rPr>
      <w:rFonts w:eastAsiaTheme="minorHAnsi"/>
      <w:lang w:val="en-GB" w:eastAsia="en-US"/>
    </w:rPr>
  </w:style>
  <w:style w:type="paragraph" w:customStyle="1" w:styleId="6C4B7628661F497BBC9DA1FD2FBB75031">
    <w:name w:val="6C4B7628661F497BBC9DA1FD2FBB75031"/>
    <w:rsid w:val="006D19AE"/>
    <w:rPr>
      <w:rFonts w:eastAsiaTheme="minorHAnsi"/>
      <w:lang w:val="en-GB" w:eastAsia="en-US"/>
    </w:rPr>
  </w:style>
  <w:style w:type="paragraph" w:customStyle="1" w:styleId="5545494F9AE44ECBA06A7C949687F3011">
    <w:name w:val="5545494F9AE44ECBA06A7C949687F3011"/>
    <w:rsid w:val="006D19AE"/>
    <w:rPr>
      <w:rFonts w:eastAsiaTheme="minorHAnsi"/>
      <w:lang w:val="en-GB" w:eastAsia="en-US"/>
    </w:rPr>
  </w:style>
  <w:style w:type="paragraph" w:customStyle="1" w:styleId="7743FEC2D2AA416DBB2BBC390E90C4771">
    <w:name w:val="7743FEC2D2AA416DBB2BBC390E90C4771"/>
    <w:rsid w:val="006D19AE"/>
    <w:rPr>
      <w:rFonts w:eastAsiaTheme="minorHAnsi"/>
      <w:lang w:val="en-GB" w:eastAsia="en-US"/>
    </w:rPr>
  </w:style>
  <w:style w:type="paragraph" w:customStyle="1" w:styleId="06506A60D2B04E77AE291FAC945917391">
    <w:name w:val="06506A60D2B04E77AE291FAC945917391"/>
    <w:rsid w:val="006D19AE"/>
    <w:rPr>
      <w:rFonts w:eastAsiaTheme="minorHAnsi"/>
      <w:lang w:val="en-GB" w:eastAsia="en-US"/>
    </w:rPr>
  </w:style>
  <w:style w:type="paragraph" w:customStyle="1" w:styleId="5C983D22E324431DB2CB6328932093CF1">
    <w:name w:val="5C983D22E324431DB2CB6328932093CF1"/>
    <w:rsid w:val="006D19AE"/>
    <w:rPr>
      <w:rFonts w:eastAsiaTheme="minorHAnsi"/>
      <w:lang w:val="en-GB" w:eastAsia="en-US"/>
    </w:rPr>
  </w:style>
  <w:style w:type="paragraph" w:customStyle="1" w:styleId="E87E97E9A3834EEBB1FCDBFF6F8A900B1">
    <w:name w:val="E87E97E9A3834EEBB1FCDBFF6F8A900B1"/>
    <w:rsid w:val="006D19AE"/>
    <w:rPr>
      <w:rFonts w:eastAsiaTheme="minorHAnsi"/>
      <w:lang w:val="en-GB" w:eastAsia="en-US"/>
    </w:rPr>
  </w:style>
  <w:style w:type="paragraph" w:customStyle="1" w:styleId="29E1D20F2F5340C884F26E2EE805553F1">
    <w:name w:val="29E1D20F2F5340C884F26E2EE805553F1"/>
    <w:rsid w:val="006D19AE"/>
    <w:rPr>
      <w:rFonts w:eastAsiaTheme="minorHAnsi"/>
      <w:lang w:val="en-GB" w:eastAsia="en-US"/>
    </w:rPr>
  </w:style>
  <w:style w:type="paragraph" w:customStyle="1" w:styleId="17D85AAE28C44BF6AC516295541339B21">
    <w:name w:val="17D85AAE28C44BF6AC516295541339B21"/>
    <w:rsid w:val="006D19AE"/>
    <w:rPr>
      <w:rFonts w:eastAsiaTheme="minorHAnsi"/>
      <w:lang w:val="en-GB" w:eastAsia="en-US"/>
    </w:rPr>
  </w:style>
  <w:style w:type="paragraph" w:customStyle="1" w:styleId="37F298CE7DEE4018B490FCEDC10C6E4D1">
    <w:name w:val="37F298CE7DEE4018B490FCEDC10C6E4D1"/>
    <w:rsid w:val="006D19AE"/>
    <w:rPr>
      <w:rFonts w:eastAsiaTheme="minorHAnsi"/>
      <w:lang w:val="en-GB" w:eastAsia="en-US"/>
    </w:rPr>
  </w:style>
  <w:style w:type="paragraph" w:customStyle="1" w:styleId="E924EFD57B164C6EA213741B2510204E1">
    <w:name w:val="E924EFD57B164C6EA213741B2510204E1"/>
    <w:rsid w:val="006D19AE"/>
    <w:rPr>
      <w:rFonts w:eastAsiaTheme="minorHAnsi"/>
      <w:lang w:val="en-GB" w:eastAsia="en-US"/>
    </w:rPr>
  </w:style>
  <w:style w:type="paragraph" w:customStyle="1" w:styleId="1C56B17209C443F2951C8C9C5CF3C6821">
    <w:name w:val="1C56B17209C443F2951C8C9C5CF3C6821"/>
    <w:rsid w:val="006D19AE"/>
    <w:rPr>
      <w:rFonts w:eastAsiaTheme="minorHAnsi"/>
      <w:lang w:val="en-GB" w:eastAsia="en-US"/>
    </w:rPr>
  </w:style>
  <w:style w:type="paragraph" w:customStyle="1" w:styleId="503E020FE9AB41E78FDEB480D4297CD81">
    <w:name w:val="503E020FE9AB41E78FDEB480D4297CD81"/>
    <w:rsid w:val="006D19AE"/>
    <w:rPr>
      <w:rFonts w:eastAsiaTheme="minorHAnsi"/>
      <w:lang w:val="en-GB" w:eastAsia="en-US"/>
    </w:rPr>
  </w:style>
  <w:style w:type="paragraph" w:customStyle="1" w:styleId="6DC23505419548069368291A08B236541">
    <w:name w:val="6DC23505419548069368291A08B236541"/>
    <w:rsid w:val="006D19AE"/>
    <w:rPr>
      <w:rFonts w:eastAsiaTheme="minorHAnsi"/>
      <w:lang w:val="en-GB" w:eastAsia="en-US"/>
    </w:rPr>
  </w:style>
  <w:style w:type="paragraph" w:customStyle="1" w:styleId="19B07813B79B45EBB42D581899A6DF1A1">
    <w:name w:val="19B07813B79B45EBB42D581899A6DF1A1"/>
    <w:rsid w:val="006D19AE"/>
    <w:rPr>
      <w:rFonts w:eastAsiaTheme="minorHAnsi"/>
      <w:lang w:val="en-GB" w:eastAsia="en-US"/>
    </w:rPr>
  </w:style>
  <w:style w:type="paragraph" w:customStyle="1" w:styleId="2ABA3AFE23844204BF21E9C3160BECBA1">
    <w:name w:val="2ABA3AFE23844204BF21E9C3160BECBA1"/>
    <w:rsid w:val="006D19AE"/>
    <w:rPr>
      <w:rFonts w:eastAsiaTheme="minorHAnsi"/>
      <w:lang w:val="en-GB" w:eastAsia="en-US"/>
    </w:rPr>
  </w:style>
  <w:style w:type="paragraph" w:customStyle="1" w:styleId="A1BD586BCBB0444B96CCD783F7958AFF1">
    <w:name w:val="A1BD586BCBB0444B96CCD783F7958AFF1"/>
    <w:rsid w:val="006D19AE"/>
    <w:rPr>
      <w:rFonts w:eastAsiaTheme="minorHAnsi"/>
      <w:lang w:val="en-GB" w:eastAsia="en-US"/>
    </w:rPr>
  </w:style>
  <w:style w:type="paragraph" w:customStyle="1" w:styleId="05B4275C7FBE4AC2B44AF9A0684A96419">
    <w:name w:val="05B4275C7FBE4AC2B44AF9A0684A96419"/>
    <w:rsid w:val="006D19AE"/>
    <w:rPr>
      <w:rFonts w:eastAsiaTheme="minorHAnsi"/>
      <w:lang w:val="en-GB" w:eastAsia="en-US"/>
    </w:rPr>
  </w:style>
  <w:style w:type="paragraph" w:customStyle="1" w:styleId="0CD7A042C3574D179417B202F3C172259">
    <w:name w:val="0CD7A042C3574D179417B202F3C172259"/>
    <w:rsid w:val="006D19AE"/>
    <w:rPr>
      <w:rFonts w:eastAsiaTheme="minorHAnsi"/>
      <w:lang w:val="en-GB" w:eastAsia="en-US"/>
    </w:rPr>
  </w:style>
  <w:style w:type="paragraph" w:customStyle="1" w:styleId="88D600C338B141879954A75839EA43459">
    <w:name w:val="88D600C338B141879954A75839EA43459"/>
    <w:rsid w:val="006D19AE"/>
    <w:rPr>
      <w:rFonts w:eastAsiaTheme="minorHAnsi"/>
      <w:lang w:val="en-GB" w:eastAsia="en-US"/>
    </w:rPr>
  </w:style>
  <w:style w:type="paragraph" w:customStyle="1" w:styleId="4652C728DB50484B81A474A2E168B6049">
    <w:name w:val="4652C728DB50484B81A474A2E168B6049"/>
    <w:rsid w:val="006D19AE"/>
    <w:rPr>
      <w:rFonts w:eastAsiaTheme="minorHAnsi"/>
      <w:lang w:val="en-GB" w:eastAsia="en-US"/>
    </w:rPr>
  </w:style>
  <w:style w:type="paragraph" w:customStyle="1" w:styleId="BB234B21BC824621BE081FE0AC9CD2909">
    <w:name w:val="BB234B21BC824621BE081FE0AC9CD2909"/>
    <w:rsid w:val="006D19AE"/>
    <w:rPr>
      <w:rFonts w:eastAsiaTheme="minorHAnsi"/>
      <w:lang w:val="en-GB" w:eastAsia="en-US"/>
    </w:rPr>
  </w:style>
  <w:style w:type="paragraph" w:customStyle="1" w:styleId="A8B9508B5FB44A01AA5F7F23638D9D0E9">
    <w:name w:val="A8B9508B5FB44A01AA5F7F23638D9D0E9"/>
    <w:rsid w:val="006D19AE"/>
    <w:rPr>
      <w:rFonts w:eastAsiaTheme="minorHAnsi"/>
      <w:lang w:val="en-GB" w:eastAsia="en-US"/>
    </w:rPr>
  </w:style>
  <w:style w:type="paragraph" w:customStyle="1" w:styleId="19C8CABA5DC3482CA8A4007E092C70372">
    <w:name w:val="19C8CABA5DC3482CA8A4007E092C70372"/>
    <w:rsid w:val="006D19AE"/>
    <w:rPr>
      <w:rFonts w:eastAsiaTheme="minorHAnsi"/>
      <w:lang w:val="en-GB" w:eastAsia="en-US"/>
    </w:rPr>
  </w:style>
  <w:style w:type="paragraph" w:customStyle="1" w:styleId="2F99584B0F95449CA86FA553E7B1F5792">
    <w:name w:val="2F99584B0F95449CA86FA553E7B1F5792"/>
    <w:rsid w:val="006D19AE"/>
    <w:rPr>
      <w:rFonts w:eastAsiaTheme="minorHAnsi"/>
      <w:lang w:val="en-GB" w:eastAsia="en-US"/>
    </w:rPr>
  </w:style>
  <w:style w:type="paragraph" w:customStyle="1" w:styleId="B9FFEB39F17148FB8F857C281CFBA8712">
    <w:name w:val="B9FFEB39F17148FB8F857C281CFBA8712"/>
    <w:rsid w:val="006D19AE"/>
    <w:rPr>
      <w:rFonts w:eastAsiaTheme="minorHAnsi"/>
      <w:lang w:val="en-GB" w:eastAsia="en-US"/>
    </w:rPr>
  </w:style>
  <w:style w:type="paragraph" w:customStyle="1" w:styleId="20EE3129D9074770954833D88A25C0992">
    <w:name w:val="20EE3129D9074770954833D88A25C0992"/>
    <w:rsid w:val="006D19AE"/>
    <w:rPr>
      <w:rFonts w:eastAsiaTheme="minorHAnsi"/>
      <w:lang w:val="en-GB" w:eastAsia="en-US"/>
    </w:rPr>
  </w:style>
  <w:style w:type="paragraph" w:customStyle="1" w:styleId="A17E5320B2BF4537A78FFABCC8BD02252">
    <w:name w:val="A17E5320B2BF4537A78FFABCC8BD02252"/>
    <w:rsid w:val="006D19AE"/>
    <w:rPr>
      <w:rFonts w:eastAsiaTheme="minorHAnsi"/>
      <w:lang w:val="en-GB" w:eastAsia="en-US"/>
    </w:rPr>
  </w:style>
  <w:style w:type="paragraph" w:customStyle="1" w:styleId="FEB2B4A216954A07A05C2208A8B1C92A2">
    <w:name w:val="FEB2B4A216954A07A05C2208A8B1C92A2"/>
    <w:rsid w:val="006D19AE"/>
    <w:rPr>
      <w:rFonts w:eastAsiaTheme="minorHAnsi"/>
      <w:lang w:val="en-GB" w:eastAsia="en-US"/>
    </w:rPr>
  </w:style>
  <w:style w:type="paragraph" w:customStyle="1" w:styleId="83603FF2AEDD4927A98FCAAE1CEE38691">
    <w:name w:val="83603FF2AEDD4927A98FCAAE1CEE38691"/>
    <w:rsid w:val="006D19AE"/>
    <w:rPr>
      <w:rFonts w:eastAsiaTheme="minorHAnsi"/>
      <w:lang w:val="en-GB" w:eastAsia="en-US"/>
    </w:rPr>
  </w:style>
  <w:style w:type="paragraph" w:customStyle="1" w:styleId="BC136A85292C46C09378B31D783F28AC2">
    <w:name w:val="BC136A85292C46C09378B31D783F28AC2"/>
    <w:rsid w:val="006D19AE"/>
    <w:rPr>
      <w:rFonts w:eastAsiaTheme="minorHAnsi"/>
      <w:lang w:val="en-GB" w:eastAsia="en-US"/>
    </w:rPr>
  </w:style>
  <w:style w:type="paragraph" w:customStyle="1" w:styleId="616BD29AE4C942ED9CDEB3EAFE6BB65D2">
    <w:name w:val="616BD29AE4C942ED9CDEB3EAFE6BB65D2"/>
    <w:rsid w:val="006D19AE"/>
    <w:rPr>
      <w:rFonts w:eastAsiaTheme="minorHAnsi"/>
      <w:lang w:val="en-GB" w:eastAsia="en-US"/>
    </w:rPr>
  </w:style>
  <w:style w:type="paragraph" w:customStyle="1" w:styleId="06CF182B41F249C794BCF7B28E7345742">
    <w:name w:val="06CF182B41F249C794BCF7B28E7345742"/>
    <w:rsid w:val="006D19AE"/>
    <w:rPr>
      <w:rFonts w:eastAsiaTheme="minorHAnsi"/>
      <w:lang w:val="en-GB" w:eastAsia="en-US"/>
    </w:rPr>
  </w:style>
  <w:style w:type="paragraph" w:customStyle="1" w:styleId="6A730BCE02AB423A82ADED1E278596DF2">
    <w:name w:val="6A730BCE02AB423A82ADED1E278596DF2"/>
    <w:rsid w:val="006D19AE"/>
    <w:rPr>
      <w:rFonts w:eastAsiaTheme="minorHAnsi"/>
      <w:lang w:val="en-GB" w:eastAsia="en-US"/>
    </w:rPr>
  </w:style>
  <w:style w:type="paragraph" w:customStyle="1" w:styleId="4E63EB3EDE7B45429A4FB39FD66DCB8E2">
    <w:name w:val="4E63EB3EDE7B45429A4FB39FD66DCB8E2"/>
    <w:rsid w:val="006D19AE"/>
    <w:rPr>
      <w:rFonts w:eastAsiaTheme="minorHAnsi"/>
      <w:lang w:val="en-GB" w:eastAsia="en-US"/>
    </w:rPr>
  </w:style>
  <w:style w:type="paragraph" w:customStyle="1" w:styleId="FB11EF8D03AF426682F94FE1E87F91B42">
    <w:name w:val="FB11EF8D03AF426682F94FE1E87F91B42"/>
    <w:rsid w:val="006D19AE"/>
    <w:rPr>
      <w:rFonts w:eastAsiaTheme="minorHAnsi"/>
      <w:lang w:val="en-GB" w:eastAsia="en-US"/>
    </w:rPr>
  </w:style>
  <w:style w:type="paragraph" w:customStyle="1" w:styleId="6C4B7628661F497BBC9DA1FD2FBB75032">
    <w:name w:val="6C4B7628661F497BBC9DA1FD2FBB75032"/>
    <w:rsid w:val="006D19AE"/>
    <w:rPr>
      <w:rFonts w:eastAsiaTheme="minorHAnsi"/>
      <w:lang w:val="en-GB" w:eastAsia="en-US"/>
    </w:rPr>
  </w:style>
  <w:style w:type="paragraph" w:customStyle="1" w:styleId="5545494F9AE44ECBA06A7C949687F3012">
    <w:name w:val="5545494F9AE44ECBA06A7C949687F3012"/>
    <w:rsid w:val="006D19AE"/>
    <w:rPr>
      <w:rFonts w:eastAsiaTheme="minorHAnsi"/>
      <w:lang w:val="en-GB" w:eastAsia="en-US"/>
    </w:rPr>
  </w:style>
  <w:style w:type="paragraph" w:customStyle="1" w:styleId="7743FEC2D2AA416DBB2BBC390E90C4772">
    <w:name w:val="7743FEC2D2AA416DBB2BBC390E90C4772"/>
    <w:rsid w:val="006D19AE"/>
    <w:rPr>
      <w:rFonts w:eastAsiaTheme="minorHAnsi"/>
      <w:lang w:val="en-GB" w:eastAsia="en-US"/>
    </w:rPr>
  </w:style>
  <w:style w:type="paragraph" w:customStyle="1" w:styleId="06506A60D2B04E77AE291FAC945917392">
    <w:name w:val="06506A60D2B04E77AE291FAC945917392"/>
    <w:rsid w:val="006D19AE"/>
    <w:rPr>
      <w:rFonts w:eastAsiaTheme="minorHAnsi"/>
      <w:lang w:val="en-GB" w:eastAsia="en-US"/>
    </w:rPr>
  </w:style>
  <w:style w:type="paragraph" w:customStyle="1" w:styleId="5C983D22E324431DB2CB6328932093CF2">
    <w:name w:val="5C983D22E324431DB2CB6328932093CF2"/>
    <w:rsid w:val="006D19AE"/>
    <w:rPr>
      <w:rFonts w:eastAsiaTheme="minorHAnsi"/>
      <w:lang w:val="en-GB" w:eastAsia="en-US"/>
    </w:rPr>
  </w:style>
  <w:style w:type="paragraph" w:customStyle="1" w:styleId="E87E97E9A3834EEBB1FCDBFF6F8A900B2">
    <w:name w:val="E87E97E9A3834EEBB1FCDBFF6F8A900B2"/>
    <w:rsid w:val="006D19AE"/>
    <w:rPr>
      <w:rFonts w:eastAsiaTheme="minorHAnsi"/>
      <w:lang w:val="en-GB" w:eastAsia="en-US"/>
    </w:rPr>
  </w:style>
  <w:style w:type="paragraph" w:customStyle="1" w:styleId="29E1D20F2F5340C884F26E2EE805553F2">
    <w:name w:val="29E1D20F2F5340C884F26E2EE805553F2"/>
    <w:rsid w:val="006D19AE"/>
    <w:rPr>
      <w:rFonts w:eastAsiaTheme="minorHAnsi"/>
      <w:lang w:val="en-GB" w:eastAsia="en-US"/>
    </w:rPr>
  </w:style>
  <w:style w:type="paragraph" w:customStyle="1" w:styleId="17D85AAE28C44BF6AC516295541339B22">
    <w:name w:val="17D85AAE28C44BF6AC516295541339B22"/>
    <w:rsid w:val="006D19AE"/>
    <w:rPr>
      <w:rFonts w:eastAsiaTheme="minorHAnsi"/>
      <w:lang w:val="en-GB" w:eastAsia="en-US"/>
    </w:rPr>
  </w:style>
  <w:style w:type="paragraph" w:customStyle="1" w:styleId="37F298CE7DEE4018B490FCEDC10C6E4D2">
    <w:name w:val="37F298CE7DEE4018B490FCEDC10C6E4D2"/>
    <w:rsid w:val="006D19AE"/>
    <w:rPr>
      <w:rFonts w:eastAsiaTheme="minorHAnsi"/>
      <w:lang w:val="en-GB" w:eastAsia="en-US"/>
    </w:rPr>
  </w:style>
  <w:style w:type="paragraph" w:customStyle="1" w:styleId="E924EFD57B164C6EA213741B2510204E2">
    <w:name w:val="E924EFD57B164C6EA213741B2510204E2"/>
    <w:rsid w:val="006D19AE"/>
    <w:rPr>
      <w:rFonts w:eastAsiaTheme="minorHAnsi"/>
      <w:lang w:val="en-GB" w:eastAsia="en-US"/>
    </w:rPr>
  </w:style>
  <w:style w:type="paragraph" w:customStyle="1" w:styleId="1C56B17209C443F2951C8C9C5CF3C6822">
    <w:name w:val="1C56B17209C443F2951C8C9C5CF3C6822"/>
    <w:rsid w:val="006D19AE"/>
    <w:rPr>
      <w:rFonts w:eastAsiaTheme="minorHAnsi"/>
      <w:lang w:val="en-GB" w:eastAsia="en-US"/>
    </w:rPr>
  </w:style>
  <w:style w:type="paragraph" w:customStyle="1" w:styleId="503E020FE9AB41E78FDEB480D4297CD82">
    <w:name w:val="503E020FE9AB41E78FDEB480D4297CD82"/>
    <w:rsid w:val="006D19AE"/>
    <w:rPr>
      <w:rFonts w:eastAsiaTheme="minorHAnsi"/>
      <w:lang w:val="en-GB" w:eastAsia="en-US"/>
    </w:rPr>
  </w:style>
  <w:style w:type="paragraph" w:customStyle="1" w:styleId="6DC23505419548069368291A08B236542">
    <w:name w:val="6DC23505419548069368291A08B236542"/>
    <w:rsid w:val="006D19AE"/>
    <w:rPr>
      <w:rFonts w:eastAsiaTheme="minorHAnsi"/>
      <w:lang w:val="en-GB" w:eastAsia="en-US"/>
    </w:rPr>
  </w:style>
  <w:style w:type="paragraph" w:customStyle="1" w:styleId="19B07813B79B45EBB42D581899A6DF1A2">
    <w:name w:val="19B07813B79B45EBB42D581899A6DF1A2"/>
    <w:rsid w:val="006D19AE"/>
    <w:rPr>
      <w:rFonts w:eastAsiaTheme="minorHAnsi"/>
      <w:lang w:val="en-GB" w:eastAsia="en-US"/>
    </w:rPr>
  </w:style>
  <w:style w:type="paragraph" w:customStyle="1" w:styleId="2ABA3AFE23844204BF21E9C3160BECBA2">
    <w:name w:val="2ABA3AFE23844204BF21E9C3160BECBA2"/>
    <w:rsid w:val="006D19AE"/>
    <w:rPr>
      <w:rFonts w:eastAsiaTheme="minorHAnsi"/>
      <w:lang w:val="en-GB" w:eastAsia="en-US"/>
    </w:rPr>
  </w:style>
  <w:style w:type="paragraph" w:customStyle="1" w:styleId="A1BD586BCBB0444B96CCD783F7958AFF2">
    <w:name w:val="A1BD586BCBB0444B96CCD783F7958AFF2"/>
    <w:rsid w:val="006D19AE"/>
    <w:rPr>
      <w:rFonts w:eastAsiaTheme="minorHAnsi"/>
      <w:lang w:val="en-GB" w:eastAsia="en-US"/>
    </w:rPr>
  </w:style>
  <w:style w:type="paragraph" w:customStyle="1" w:styleId="05B4275C7FBE4AC2B44AF9A0684A964110">
    <w:name w:val="05B4275C7FBE4AC2B44AF9A0684A964110"/>
    <w:rsid w:val="006D19AE"/>
    <w:rPr>
      <w:rFonts w:eastAsiaTheme="minorHAnsi"/>
      <w:lang w:val="en-GB" w:eastAsia="en-US"/>
    </w:rPr>
  </w:style>
  <w:style w:type="paragraph" w:customStyle="1" w:styleId="0CD7A042C3574D179417B202F3C1722510">
    <w:name w:val="0CD7A042C3574D179417B202F3C1722510"/>
    <w:rsid w:val="006D19AE"/>
    <w:rPr>
      <w:rFonts w:eastAsiaTheme="minorHAnsi"/>
      <w:lang w:val="en-GB" w:eastAsia="en-US"/>
    </w:rPr>
  </w:style>
  <w:style w:type="paragraph" w:customStyle="1" w:styleId="88D600C338B141879954A75839EA434510">
    <w:name w:val="88D600C338B141879954A75839EA434510"/>
    <w:rsid w:val="006D19AE"/>
    <w:rPr>
      <w:rFonts w:eastAsiaTheme="minorHAnsi"/>
      <w:lang w:val="en-GB" w:eastAsia="en-US"/>
    </w:rPr>
  </w:style>
  <w:style w:type="paragraph" w:customStyle="1" w:styleId="4652C728DB50484B81A474A2E168B60410">
    <w:name w:val="4652C728DB50484B81A474A2E168B60410"/>
    <w:rsid w:val="006D19AE"/>
    <w:rPr>
      <w:rFonts w:eastAsiaTheme="minorHAnsi"/>
      <w:lang w:val="en-GB" w:eastAsia="en-US"/>
    </w:rPr>
  </w:style>
  <w:style w:type="paragraph" w:customStyle="1" w:styleId="BB234B21BC824621BE081FE0AC9CD29010">
    <w:name w:val="BB234B21BC824621BE081FE0AC9CD29010"/>
    <w:rsid w:val="006D19AE"/>
    <w:rPr>
      <w:rFonts w:eastAsiaTheme="minorHAnsi"/>
      <w:lang w:val="en-GB" w:eastAsia="en-US"/>
    </w:rPr>
  </w:style>
  <w:style w:type="paragraph" w:customStyle="1" w:styleId="A8B9508B5FB44A01AA5F7F23638D9D0E10">
    <w:name w:val="A8B9508B5FB44A01AA5F7F23638D9D0E10"/>
    <w:rsid w:val="006D19AE"/>
    <w:rPr>
      <w:rFonts w:eastAsiaTheme="minorHAnsi"/>
      <w:lang w:val="en-GB" w:eastAsia="en-US"/>
    </w:rPr>
  </w:style>
  <w:style w:type="paragraph" w:customStyle="1" w:styleId="19C8CABA5DC3482CA8A4007E092C70373">
    <w:name w:val="19C8CABA5DC3482CA8A4007E092C70373"/>
    <w:rsid w:val="006D19AE"/>
    <w:rPr>
      <w:rFonts w:eastAsiaTheme="minorHAnsi"/>
      <w:lang w:val="en-GB" w:eastAsia="en-US"/>
    </w:rPr>
  </w:style>
  <w:style w:type="paragraph" w:customStyle="1" w:styleId="2F99584B0F95449CA86FA553E7B1F5793">
    <w:name w:val="2F99584B0F95449CA86FA553E7B1F5793"/>
    <w:rsid w:val="006D19AE"/>
    <w:rPr>
      <w:rFonts w:eastAsiaTheme="minorHAnsi"/>
      <w:lang w:val="en-GB" w:eastAsia="en-US"/>
    </w:rPr>
  </w:style>
  <w:style w:type="paragraph" w:customStyle="1" w:styleId="B9FFEB39F17148FB8F857C281CFBA8713">
    <w:name w:val="B9FFEB39F17148FB8F857C281CFBA8713"/>
    <w:rsid w:val="006D19AE"/>
    <w:rPr>
      <w:rFonts w:eastAsiaTheme="minorHAnsi"/>
      <w:lang w:val="en-GB" w:eastAsia="en-US"/>
    </w:rPr>
  </w:style>
  <w:style w:type="paragraph" w:customStyle="1" w:styleId="20EE3129D9074770954833D88A25C0993">
    <w:name w:val="20EE3129D9074770954833D88A25C0993"/>
    <w:rsid w:val="006D19AE"/>
    <w:rPr>
      <w:rFonts w:eastAsiaTheme="minorHAnsi"/>
      <w:lang w:val="en-GB" w:eastAsia="en-US"/>
    </w:rPr>
  </w:style>
  <w:style w:type="paragraph" w:customStyle="1" w:styleId="A17E5320B2BF4537A78FFABCC8BD02253">
    <w:name w:val="A17E5320B2BF4537A78FFABCC8BD02253"/>
    <w:rsid w:val="006D19AE"/>
    <w:rPr>
      <w:rFonts w:eastAsiaTheme="minorHAnsi"/>
      <w:lang w:val="en-GB" w:eastAsia="en-US"/>
    </w:rPr>
  </w:style>
  <w:style w:type="paragraph" w:customStyle="1" w:styleId="FEB2B4A216954A07A05C2208A8B1C92A3">
    <w:name w:val="FEB2B4A216954A07A05C2208A8B1C92A3"/>
    <w:rsid w:val="006D19AE"/>
    <w:rPr>
      <w:rFonts w:eastAsiaTheme="minorHAnsi"/>
      <w:lang w:val="en-GB" w:eastAsia="en-US"/>
    </w:rPr>
  </w:style>
  <w:style w:type="paragraph" w:customStyle="1" w:styleId="83603FF2AEDD4927A98FCAAE1CEE38692">
    <w:name w:val="83603FF2AEDD4927A98FCAAE1CEE38692"/>
    <w:rsid w:val="006D19AE"/>
    <w:rPr>
      <w:rFonts w:eastAsiaTheme="minorHAnsi"/>
      <w:lang w:val="en-GB" w:eastAsia="en-US"/>
    </w:rPr>
  </w:style>
  <w:style w:type="paragraph" w:customStyle="1" w:styleId="BC136A85292C46C09378B31D783F28AC3">
    <w:name w:val="BC136A85292C46C09378B31D783F28AC3"/>
    <w:rsid w:val="006D19AE"/>
    <w:rPr>
      <w:rFonts w:eastAsiaTheme="minorHAnsi"/>
      <w:lang w:val="en-GB" w:eastAsia="en-US"/>
    </w:rPr>
  </w:style>
  <w:style w:type="paragraph" w:customStyle="1" w:styleId="616BD29AE4C942ED9CDEB3EAFE6BB65D3">
    <w:name w:val="616BD29AE4C942ED9CDEB3EAFE6BB65D3"/>
    <w:rsid w:val="006D19AE"/>
    <w:rPr>
      <w:rFonts w:eastAsiaTheme="minorHAnsi"/>
      <w:lang w:val="en-GB" w:eastAsia="en-US"/>
    </w:rPr>
  </w:style>
  <w:style w:type="paragraph" w:customStyle="1" w:styleId="06CF182B41F249C794BCF7B28E7345743">
    <w:name w:val="06CF182B41F249C794BCF7B28E7345743"/>
    <w:rsid w:val="006D19AE"/>
    <w:rPr>
      <w:rFonts w:eastAsiaTheme="minorHAnsi"/>
      <w:lang w:val="en-GB" w:eastAsia="en-US"/>
    </w:rPr>
  </w:style>
  <w:style w:type="paragraph" w:customStyle="1" w:styleId="6A730BCE02AB423A82ADED1E278596DF3">
    <w:name w:val="6A730BCE02AB423A82ADED1E278596DF3"/>
    <w:rsid w:val="006D19AE"/>
    <w:rPr>
      <w:rFonts w:eastAsiaTheme="minorHAnsi"/>
      <w:lang w:val="en-GB" w:eastAsia="en-US"/>
    </w:rPr>
  </w:style>
  <w:style w:type="paragraph" w:customStyle="1" w:styleId="4E63EB3EDE7B45429A4FB39FD66DCB8E3">
    <w:name w:val="4E63EB3EDE7B45429A4FB39FD66DCB8E3"/>
    <w:rsid w:val="006D19AE"/>
    <w:rPr>
      <w:rFonts w:eastAsiaTheme="minorHAnsi"/>
      <w:lang w:val="en-GB" w:eastAsia="en-US"/>
    </w:rPr>
  </w:style>
  <w:style w:type="paragraph" w:customStyle="1" w:styleId="FB11EF8D03AF426682F94FE1E87F91B43">
    <w:name w:val="FB11EF8D03AF426682F94FE1E87F91B43"/>
    <w:rsid w:val="006D19AE"/>
    <w:rPr>
      <w:rFonts w:eastAsiaTheme="minorHAnsi"/>
      <w:lang w:val="en-GB" w:eastAsia="en-US"/>
    </w:rPr>
  </w:style>
  <w:style w:type="paragraph" w:customStyle="1" w:styleId="6C4B7628661F497BBC9DA1FD2FBB75033">
    <w:name w:val="6C4B7628661F497BBC9DA1FD2FBB75033"/>
    <w:rsid w:val="006D19AE"/>
    <w:rPr>
      <w:rFonts w:eastAsiaTheme="minorHAnsi"/>
      <w:lang w:val="en-GB" w:eastAsia="en-US"/>
    </w:rPr>
  </w:style>
  <w:style w:type="paragraph" w:customStyle="1" w:styleId="5545494F9AE44ECBA06A7C949687F3013">
    <w:name w:val="5545494F9AE44ECBA06A7C949687F3013"/>
    <w:rsid w:val="006D19AE"/>
    <w:rPr>
      <w:rFonts w:eastAsiaTheme="minorHAnsi"/>
      <w:lang w:val="en-GB" w:eastAsia="en-US"/>
    </w:rPr>
  </w:style>
  <w:style w:type="paragraph" w:customStyle="1" w:styleId="7743FEC2D2AA416DBB2BBC390E90C4773">
    <w:name w:val="7743FEC2D2AA416DBB2BBC390E90C4773"/>
    <w:rsid w:val="006D19AE"/>
    <w:rPr>
      <w:rFonts w:eastAsiaTheme="minorHAnsi"/>
      <w:lang w:val="en-GB" w:eastAsia="en-US"/>
    </w:rPr>
  </w:style>
  <w:style w:type="paragraph" w:customStyle="1" w:styleId="06506A60D2B04E77AE291FAC945917393">
    <w:name w:val="06506A60D2B04E77AE291FAC945917393"/>
    <w:rsid w:val="006D19AE"/>
    <w:rPr>
      <w:rFonts w:eastAsiaTheme="minorHAnsi"/>
      <w:lang w:val="en-GB" w:eastAsia="en-US"/>
    </w:rPr>
  </w:style>
  <w:style w:type="paragraph" w:customStyle="1" w:styleId="5C983D22E324431DB2CB6328932093CF3">
    <w:name w:val="5C983D22E324431DB2CB6328932093CF3"/>
    <w:rsid w:val="006D19AE"/>
    <w:rPr>
      <w:rFonts w:eastAsiaTheme="minorHAnsi"/>
      <w:lang w:val="en-GB" w:eastAsia="en-US"/>
    </w:rPr>
  </w:style>
  <w:style w:type="paragraph" w:customStyle="1" w:styleId="E87E97E9A3834EEBB1FCDBFF6F8A900B3">
    <w:name w:val="E87E97E9A3834EEBB1FCDBFF6F8A900B3"/>
    <w:rsid w:val="006D19AE"/>
    <w:rPr>
      <w:rFonts w:eastAsiaTheme="minorHAnsi"/>
      <w:lang w:val="en-GB" w:eastAsia="en-US"/>
    </w:rPr>
  </w:style>
  <w:style w:type="paragraph" w:customStyle="1" w:styleId="29E1D20F2F5340C884F26E2EE805553F3">
    <w:name w:val="29E1D20F2F5340C884F26E2EE805553F3"/>
    <w:rsid w:val="006D19AE"/>
    <w:rPr>
      <w:rFonts w:eastAsiaTheme="minorHAnsi"/>
      <w:lang w:val="en-GB" w:eastAsia="en-US"/>
    </w:rPr>
  </w:style>
  <w:style w:type="paragraph" w:customStyle="1" w:styleId="17D85AAE28C44BF6AC516295541339B23">
    <w:name w:val="17D85AAE28C44BF6AC516295541339B23"/>
    <w:rsid w:val="006D19AE"/>
    <w:rPr>
      <w:rFonts w:eastAsiaTheme="minorHAnsi"/>
      <w:lang w:val="en-GB" w:eastAsia="en-US"/>
    </w:rPr>
  </w:style>
  <w:style w:type="paragraph" w:customStyle="1" w:styleId="37F298CE7DEE4018B490FCEDC10C6E4D3">
    <w:name w:val="37F298CE7DEE4018B490FCEDC10C6E4D3"/>
    <w:rsid w:val="006D19AE"/>
    <w:rPr>
      <w:rFonts w:eastAsiaTheme="minorHAnsi"/>
      <w:lang w:val="en-GB" w:eastAsia="en-US"/>
    </w:rPr>
  </w:style>
  <w:style w:type="paragraph" w:customStyle="1" w:styleId="E924EFD57B164C6EA213741B2510204E3">
    <w:name w:val="E924EFD57B164C6EA213741B2510204E3"/>
    <w:rsid w:val="006D19AE"/>
    <w:rPr>
      <w:rFonts w:eastAsiaTheme="minorHAnsi"/>
      <w:lang w:val="en-GB" w:eastAsia="en-US"/>
    </w:rPr>
  </w:style>
  <w:style w:type="paragraph" w:customStyle="1" w:styleId="1C56B17209C443F2951C8C9C5CF3C6823">
    <w:name w:val="1C56B17209C443F2951C8C9C5CF3C6823"/>
    <w:rsid w:val="006D19AE"/>
    <w:rPr>
      <w:rFonts w:eastAsiaTheme="minorHAnsi"/>
      <w:lang w:val="en-GB" w:eastAsia="en-US"/>
    </w:rPr>
  </w:style>
  <w:style w:type="paragraph" w:customStyle="1" w:styleId="503E020FE9AB41E78FDEB480D4297CD83">
    <w:name w:val="503E020FE9AB41E78FDEB480D4297CD83"/>
    <w:rsid w:val="006D19AE"/>
    <w:rPr>
      <w:rFonts w:eastAsiaTheme="minorHAnsi"/>
      <w:lang w:val="en-GB" w:eastAsia="en-US"/>
    </w:rPr>
  </w:style>
  <w:style w:type="paragraph" w:customStyle="1" w:styleId="6DC23505419548069368291A08B236543">
    <w:name w:val="6DC23505419548069368291A08B236543"/>
    <w:rsid w:val="006D19AE"/>
    <w:rPr>
      <w:rFonts w:eastAsiaTheme="minorHAnsi"/>
      <w:lang w:val="en-GB" w:eastAsia="en-US"/>
    </w:rPr>
  </w:style>
  <w:style w:type="paragraph" w:customStyle="1" w:styleId="19B07813B79B45EBB42D581899A6DF1A3">
    <w:name w:val="19B07813B79B45EBB42D581899A6DF1A3"/>
    <w:rsid w:val="006D19AE"/>
    <w:rPr>
      <w:rFonts w:eastAsiaTheme="minorHAnsi"/>
      <w:lang w:val="en-GB" w:eastAsia="en-US"/>
    </w:rPr>
  </w:style>
  <w:style w:type="paragraph" w:customStyle="1" w:styleId="2ABA3AFE23844204BF21E9C3160BECBA3">
    <w:name w:val="2ABA3AFE23844204BF21E9C3160BECBA3"/>
    <w:rsid w:val="006D19AE"/>
    <w:rPr>
      <w:rFonts w:eastAsiaTheme="minorHAnsi"/>
      <w:lang w:val="en-GB" w:eastAsia="en-US"/>
    </w:rPr>
  </w:style>
  <w:style w:type="paragraph" w:customStyle="1" w:styleId="A1BD586BCBB0444B96CCD783F7958AFF3">
    <w:name w:val="A1BD586BCBB0444B96CCD783F7958AFF3"/>
    <w:rsid w:val="006D19AE"/>
    <w:rPr>
      <w:rFonts w:eastAsiaTheme="minorHAnsi"/>
      <w:lang w:val="en-GB" w:eastAsia="en-US"/>
    </w:rPr>
  </w:style>
  <w:style w:type="paragraph" w:customStyle="1" w:styleId="05B4275C7FBE4AC2B44AF9A0684A964111">
    <w:name w:val="05B4275C7FBE4AC2B44AF9A0684A964111"/>
    <w:rsid w:val="006D19AE"/>
    <w:rPr>
      <w:rFonts w:eastAsiaTheme="minorHAnsi"/>
      <w:lang w:val="en-GB" w:eastAsia="en-US"/>
    </w:rPr>
  </w:style>
  <w:style w:type="paragraph" w:customStyle="1" w:styleId="0CD7A042C3574D179417B202F3C1722511">
    <w:name w:val="0CD7A042C3574D179417B202F3C1722511"/>
    <w:rsid w:val="006D19AE"/>
    <w:rPr>
      <w:rFonts w:eastAsiaTheme="minorHAnsi"/>
      <w:lang w:val="en-GB" w:eastAsia="en-US"/>
    </w:rPr>
  </w:style>
  <w:style w:type="paragraph" w:customStyle="1" w:styleId="88D600C338B141879954A75839EA434511">
    <w:name w:val="88D600C338B141879954A75839EA434511"/>
    <w:rsid w:val="006D19AE"/>
    <w:rPr>
      <w:rFonts w:eastAsiaTheme="minorHAnsi"/>
      <w:lang w:val="en-GB" w:eastAsia="en-US"/>
    </w:rPr>
  </w:style>
  <w:style w:type="paragraph" w:customStyle="1" w:styleId="4652C728DB50484B81A474A2E168B60411">
    <w:name w:val="4652C728DB50484B81A474A2E168B60411"/>
    <w:rsid w:val="006D19AE"/>
    <w:rPr>
      <w:rFonts w:eastAsiaTheme="minorHAnsi"/>
      <w:lang w:val="en-GB" w:eastAsia="en-US"/>
    </w:rPr>
  </w:style>
  <w:style w:type="paragraph" w:customStyle="1" w:styleId="BB234B21BC824621BE081FE0AC9CD29011">
    <w:name w:val="BB234B21BC824621BE081FE0AC9CD29011"/>
    <w:rsid w:val="006D19AE"/>
    <w:rPr>
      <w:rFonts w:eastAsiaTheme="minorHAnsi"/>
      <w:lang w:val="en-GB" w:eastAsia="en-US"/>
    </w:rPr>
  </w:style>
  <w:style w:type="paragraph" w:customStyle="1" w:styleId="A8B9508B5FB44A01AA5F7F23638D9D0E11">
    <w:name w:val="A8B9508B5FB44A01AA5F7F23638D9D0E11"/>
    <w:rsid w:val="006D19AE"/>
    <w:rPr>
      <w:rFonts w:eastAsiaTheme="minorHAnsi"/>
      <w:lang w:val="en-GB" w:eastAsia="en-US"/>
    </w:rPr>
  </w:style>
  <w:style w:type="paragraph" w:customStyle="1" w:styleId="A57D9E42B1CA4D37BDA03D718F4762CD">
    <w:name w:val="A57D9E42B1CA4D37BDA03D718F4762CD"/>
    <w:rsid w:val="006D19AE"/>
    <w:rPr>
      <w:rFonts w:eastAsiaTheme="minorHAnsi"/>
      <w:lang w:val="en-GB" w:eastAsia="en-US"/>
    </w:rPr>
  </w:style>
  <w:style w:type="paragraph" w:customStyle="1" w:styleId="1FAD274F6A314E92826A05A76CC1ECCA">
    <w:name w:val="1FAD274F6A314E92826A05A76CC1ECCA"/>
    <w:rsid w:val="006D19AE"/>
    <w:rPr>
      <w:rFonts w:eastAsiaTheme="minorHAnsi"/>
      <w:lang w:val="en-GB" w:eastAsia="en-US"/>
    </w:rPr>
  </w:style>
  <w:style w:type="paragraph" w:customStyle="1" w:styleId="B5810CC60633448C8D111FD4B9694394">
    <w:name w:val="B5810CC60633448C8D111FD4B9694394"/>
    <w:rsid w:val="006D19AE"/>
    <w:rPr>
      <w:rFonts w:eastAsiaTheme="minorHAnsi"/>
      <w:lang w:val="en-GB" w:eastAsia="en-US"/>
    </w:rPr>
  </w:style>
  <w:style w:type="paragraph" w:customStyle="1" w:styleId="19C8CABA5DC3482CA8A4007E092C70374">
    <w:name w:val="19C8CABA5DC3482CA8A4007E092C70374"/>
    <w:rsid w:val="006D19AE"/>
    <w:rPr>
      <w:rFonts w:eastAsiaTheme="minorHAnsi"/>
      <w:lang w:val="en-GB" w:eastAsia="en-US"/>
    </w:rPr>
  </w:style>
  <w:style w:type="paragraph" w:customStyle="1" w:styleId="2F99584B0F95449CA86FA553E7B1F5794">
    <w:name w:val="2F99584B0F95449CA86FA553E7B1F5794"/>
    <w:rsid w:val="006D19AE"/>
    <w:rPr>
      <w:rFonts w:eastAsiaTheme="minorHAnsi"/>
      <w:lang w:val="en-GB" w:eastAsia="en-US"/>
    </w:rPr>
  </w:style>
  <w:style w:type="paragraph" w:customStyle="1" w:styleId="B9FFEB39F17148FB8F857C281CFBA8714">
    <w:name w:val="B9FFEB39F17148FB8F857C281CFBA8714"/>
    <w:rsid w:val="006D19AE"/>
    <w:rPr>
      <w:rFonts w:eastAsiaTheme="minorHAnsi"/>
      <w:lang w:val="en-GB" w:eastAsia="en-US"/>
    </w:rPr>
  </w:style>
  <w:style w:type="paragraph" w:customStyle="1" w:styleId="20EE3129D9074770954833D88A25C0994">
    <w:name w:val="20EE3129D9074770954833D88A25C0994"/>
    <w:rsid w:val="006D19AE"/>
    <w:rPr>
      <w:rFonts w:eastAsiaTheme="minorHAnsi"/>
      <w:lang w:val="en-GB" w:eastAsia="en-US"/>
    </w:rPr>
  </w:style>
  <w:style w:type="paragraph" w:customStyle="1" w:styleId="A17E5320B2BF4537A78FFABCC8BD02254">
    <w:name w:val="A17E5320B2BF4537A78FFABCC8BD02254"/>
    <w:rsid w:val="006D19AE"/>
    <w:rPr>
      <w:rFonts w:eastAsiaTheme="minorHAnsi"/>
      <w:lang w:val="en-GB" w:eastAsia="en-US"/>
    </w:rPr>
  </w:style>
  <w:style w:type="paragraph" w:customStyle="1" w:styleId="FEB2B4A216954A07A05C2208A8B1C92A4">
    <w:name w:val="FEB2B4A216954A07A05C2208A8B1C92A4"/>
    <w:rsid w:val="006D19AE"/>
    <w:rPr>
      <w:rFonts w:eastAsiaTheme="minorHAnsi"/>
      <w:lang w:val="en-GB" w:eastAsia="en-US"/>
    </w:rPr>
  </w:style>
  <w:style w:type="paragraph" w:customStyle="1" w:styleId="83603FF2AEDD4927A98FCAAE1CEE38693">
    <w:name w:val="83603FF2AEDD4927A98FCAAE1CEE38693"/>
    <w:rsid w:val="006D19AE"/>
    <w:rPr>
      <w:rFonts w:eastAsiaTheme="minorHAnsi"/>
      <w:lang w:val="en-GB" w:eastAsia="en-US"/>
    </w:rPr>
  </w:style>
  <w:style w:type="paragraph" w:customStyle="1" w:styleId="BC136A85292C46C09378B31D783F28AC4">
    <w:name w:val="BC136A85292C46C09378B31D783F28AC4"/>
    <w:rsid w:val="006D19AE"/>
    <w:rPr>
      <w:rFonts w:eastAsiaTheme="minorHAnsi"/>
      <w:lang w:val="en-GB" w:eastAsia="en-US"/>
    </w:rPr>
  </w:style>
  <w:style w:type="paragraph" w:customStyle="1" w:styleId="616BD29AE4C942ED9CDEB3EAFE6BB65D4">
    <w:name w:val="616BD29AE4C942ED9CDEB3EAFE6BB65D4"/>
    <w:rsid w:val="006D19AE"/>
    <w:rPr>
      <w:rFonts w:eastAsiaTheme="minorHAnsi"/>
      <w:lang w:val="en-GB" w:eastAsia="en-US"/>
    </w:rPr>
  </w:style>
  <w:style w:type="paragraph" w:customStyle="1" w:styleId="06CF182B41F249C794BCF7B28E7345744">
    <w:name w:val="06CF182B41F249C794BCF7B28E7345744"/>
    <w:rsid w:val="006D19AE"/>
    <w:rPr>
      <w:rFonts w:eastAsiaTheme="minorHAnsi"/>
      <w:lang w:val="en-GB" w:eastAsia="en-US"/>
    </w:rPr>
  </w:style>
  <w:style w:type="paragraph" w:customStyle="1" w:styleId="6A730BCE02AB423A82ADED1E278596DF4">
    <w:name w:val="6A730BCE02AB423A82ADED1E278596DF4"/>
    <w:rsid w:val="006D19AE"/>
    <w:rPr>
      <w:rFonts w:eastAsiaTheme="minorHAnsi"/>
      <w:lang w:val="en-GB" w:eastAsia="en-US"/>
    </w:rPr>
  </w:style>
  <w:style w:type="paragraph" w:customStyle="1" w:styleId="4E63EB3EDE7B45429A4FB39FD66DCB8E4">
    <w:name w:val="4E63EB3EDE7B45429A4FB39FD66DCB8E4"/>
    <w:rsid w:val="006D19AE"/>
    <w:rPr>
      <w:rFonts w:eastAsiaTheme="minorHAnsi"/>
      <w:lang w:val="en-GB" w:eastAsia="en-US"/>
    </w:rPr>
  </w:style>
  <w:style w:type="paragraph" w:customStyle="1" w:styleId="FB11EF8D03AF426682F94FE1E87F91B44">
    <w:name w:val="FB11EF8D03AF426682F94FE1E87F91B44"/>
    <w:rsid w:val="006D19AE"/>
    <w:rPr>
      <w:rFonts w:eastAsiaTheme="minorHAnsi"/>
      <w:lang w:val="en-GB" w:eastAsia="en-US"/>
    </w:rPr>
  </w:style>
  <w:style w:type="paragraph" w:customStyle="1" w:styleId="6C4B7628661F497BBC9DA1FD2FBB75034">
    <w:name w:val="6C4B7628661F497BBC9DA1FD2FBB75034"/>
    <w:rsid w:val="006D19AE"/>
    <w:rPr>
      <w:rFonts w:eastAsiaTheme="minorHAnsi"/>
      <w:lang w:val="en-GB" w:eastAsia="en-US"/>
    </w:rPr>
  </w:style>
  <w:style w:type="paragraph" w:customStyle="1" w:styleId="5545494F9AE44ECBA06A7C949687F3014">
    <w:name w:val="5545494F9AE44ECBA06A7C949687F3014"/>
    <w:rsid w:val="006D19AE"/>
    <w:rPr>
      <w:rFonts w:eastAsiaTheme="minorHAnsi"/>
      <w:lang w:val="en-GB" w:eastAsia="en-US"/>
    </w:rPr>
  </w:style>
  <w:style w:type="paragraph" w:customStyle="1" w:styleId="7743FEC2D2AA416DBB2BBC390E90C4774">
    <w:name w:val="7743FEC2D2AA416DBB2BBC390E90C4774"/>
    <w:rsid w:val="006D19AE"/>
    <w:rPr>
      <w:rFonts w:eastAsiaTheme="minorHAnsi"/>
      <w:lang w:val="en-GB" w:eastAsia="en-US"/>
    </w:rPr>
  </w:style>
  <w:style w:type="paragraph" w:customStyle="1" w:styleId="06506A60D2B04E77AE291FAC945917394">
    <w:name w:val="06506A60D2B04E77AE291FAC945917394"/>
    <w:rsid w:val="006D19AE"/>
    <w:rPr>
      <w:rFonts w:eastAsiaTheme="minorHAnsi"/>
      <w:lang w:val="en-GB" w:eastAsia="en-US"/>
    </w:rPr>
  </w:style>
  <w:style w:type="paragraph" w:customStyle="1" w:styleId="5C983D22E324431DB2CB6328932093CF4">
    <w:name w:val="5C983D22E324431DB2CB6328932093CF4"/>
    <w:rsid w:val="006D19AE"/>
    <w:rPr>
      <w:rFonts w:eastAsiaTheme="minorHAnsi"/>
      <w:lang w:val="en-GB" w:eastAsia="en-US"/>
    </w:rPr>
  </w:style>
  <w:style w:type="paragraph" w:customStyle="1" w:styleId="E87E97E9A3834EEBB1FCDBFF6F8A900B4">
    <w:name w:val="E87E97E9A3834EEBB1FCDBFF6F8A900B4"/>
    <w:rsid w:val="006D19AE"/>
    <w:rPr>
      <w:rFonts w:eastAsiaTheme="minorHAnsi"/>
      <w:lang w:val="en-GB" w:eastAsia="en-US"/>
    </w:rPr>
  </w:style>
  <w:style w:type="paragraph" w:customStyle="1" w:styleId="29E1D20F2F5340C884F26E2EE805553F4">
    <w:name w:val="29E1D20F2F5340C884F26E2EE805553F4"/>
    <w:rsid w:val="006D19AE"/>
    <w:rPr>
      <w:rFonts w:eastAsiaTheme="minorHAnsi"/>
      <w:lang w:val="en-GB" w:eastAsia="en-US"/>
    </w:rPr>
  </w:style>
  <w:style w:type="paragraph" w:customStyle="1" w:styleId="17D85AAE28C44BF6AC516295541339B24">
    <w:name w:val="17D85AAE28C44BF6AC516295541339B24"/>
    <w:rsid w:val="006D19AE"/>
    <w:rPr>
      <w:rFonts w:eastAsiaTheme="minorHAnsi"/>
      <w:lang w:val="en-GB" w:eastAsia="en-US"/>
    </w:rPr>
  </w:style>
  <w:style w:type="paragraph" w:customStyle="1" w:styleId="37F298CE7DEE4018B490FCEDC10C6E4D4">
    <w:name w:val="37F298CE7DEE4018B490FCEDC10C6E4D4"/>
    <w:rsid w:val="006D19AE"/>
    <w:rPr>
      <w:rFonts w:eastAsiaTheme="minorHAnsi"/>
      <w:lang w:val="en-GB" w:eastAsia="en-US"/>
    </w:rPr>
  </w:style>
  <w:style w:type="paragraph" w:customStyle="1" w:styleId="E924EFD57B164C6EA213741B2510204E4">
    <w:name w:val="E924EFD57B164C6EA213741B2510204E4"/>
    <w:rsid w:val="006D19AE"/>
    <w:rPr>
      <w:rFonts w:eastAsiaTheme="minorHAnsi"/>
      <w:lang w:val="en-GB" w:eastAsia="en-US"/>
    </w:rPr>
  </w:style>
  <w:style w:type="paragraph" w:customStyle="1" w:styleId="1C56B17209C443F2951C8C9C5CF3C6824">
    <w:name w:val="1C56B17209C443F2951C8C9C5CF3C6824"/>
    <w:rsid w:val="006D19AE"/>
    <w:rPr>
      <w:rFonts w:eastAsiaTheme="minorHAnsi"/>
      <w:lang w:val="en-GB" w:eastAsia="en-US"/>
    </w:rPr>
  </w:style>
  <w:style w:type="paragraph" w:customStyle="1" w:styleId="503E020FE9AB41E78FDEB480D4297CD84">
    <w:name w:val="503E020FE9AB41E78FDEB480D4297CD84"/>
    <w:rsid w:val="006D19AE"/>
    <w:rPr>
      <w:rFonts w:eastAsiaTheme="minorHAnsi"/>
      <w:lang w:val="en-GB" w:eastAsia="en-US"/>
    </w:rPr>
  </w:style>
  <w:style w:type="paragraph" w:customStyle="1" w:styleId="6DC23505419548069368291A08B236544">
    <w:name w:val="6DC23505419548069368291A08B236544"/>
    <w:rsid w:val="006D19AE"/>
    <w:rPr>
      <w:rFonts w:eastAsiaTheme="minorHAnsi"/>
      <w:lang w:val="en-GB" w:eastAsia="en-US"/>
    </w:rPr>
  </w:style>
  <w:style w:type="paragraph" w:customStyle="1" w:styleId="19B07813B79B45EBB42D581899A6DF1A4">
    <w:name w:val="19B07813B79B45EBB42D581899A6DF1A4"/>
    <w:rsid w:val="006D19AE"/>
    <w:rPr>
      <w:rFonts w:eastAsiaTheme="minorHAnsi"/>
      <w:lang w:val="en-GB" w:eastAsia="en-US"/>
    </w:rPr>
  </w:style>
  <w:style w:type="paragraph" w:customStyle="1" w:styleId="2ABA3AFE23844204BF21E9C3160BECBA4">
    <w:name w:val="2ABA3AFE23844204BF21E9C3160BECBA4"/>
    <w:rsid w:val="006D19AE"/>
    <w:rPr>
      <w:rFonts w:eastAsiaTheme="minorHAnsi"/>
      <w:lang w:val="en-GB" w:eastAsia="en-US"/>
    </w:rPr>
  </w:style>
  <w:style w:type="paragraph" w:customStyle="1" w:styleId="A1BD586BCBB0444B96CCD783F7958AFF4">
    <w:name w:val="A1BD586BCBB0444B96CCD783F7958AFF4"/>
    <w:rsid w:val="006D19AE"/>
    <w:rPr>
      <w:rFonts w:eastAsiaTheme="minorHAnsi"/>
      <w:lang w:val="en-GB" w:eastAsia="en-US"/>
    </w:rPr>
  </w:style>
  <w:style w:type="paragraph" w:customStyle="1" w:styleId="05B4275C7FBE4AC2B44AF9A0684A964112">
    <w:name w:val="05B4275C7FBE4AC2B44AF9A0684A964112"/>
    <w:rsid w:val="006D19AE"/>
    <w:rPr>
      <w:rFonts w:eastAsiaTheme="minorHAnsi"/>
      <w:lang w:val="en-GB" w:eastAsia="en-US"/>
    </w:rPr>
  </w:style>
  <w:style w:type="paragraph" w:customStyle="1" w:styleId="0CD7A042C3574D179417B202F3C1722512">
    <w:name w:val="0CD7A042C3574D179417B202F3C1722512"/>
    <w:rsid w:val="006D19AE"/>
    <w:rPr>
      <w:rFonts w:eastAsiaTheme="minorHAnsi"/>
      <w:lang w:val="en-GB" w:eastAsia="en-US"/>
    </w:rPr>
  </w:style>
  <w:style w:type="paragraph" w:customStyle="1" w:styleId="88D600C338B141879954A75839EA434512">
    <w:name w:val="88D600C338B141879954A75839EA434512"/>
    <w:rsid w:val="006D19AE"/>
    <w:rPr>
      <w:rFonts w:eastAsiaTheme="minorHAnsi"/>
      <w:lang w:val="en-GB" w:eastAsia="en-US"/>
    </w:rPr>
  </w:style>
  <w:style w:type="paragraph" w:customStyle="1" w:styleId="4652C728DB50484B81A474A2E168B60412">
    <w:name w:val="4652C728DB50484B81A474A2E168B60412"/>
    <w:rsid w:val="006D19AE"/>
    <w:rPr>
      <w:rFonts w:eastAsiaTheme="minorHAnsi"/>
      <w:lang w:val="en-GB" w:eastAsia="en-US"/>
    </w:rPr>
  </w:style>
  <w:style w:type="paragraph" w:customStyle="1" w:styleId="BB234B21BC824621BE081FE0AC9CD29012">
    <w:name w:val="BB234B21BC824621BE081FE0AC9CD29012"/>
    <w:rsid w:val="006D19AE"/>
    <w:rPr>
      <w:rFonts w:eastAsiaTheme="minorHAnsi"/>
      <w:lang w:val="en-GB" w:eastAsia="en-US"/>
    </w:rPr>
  </w:style>
  <w:style w:type="paragraph" w:customStyle="1" w:styleId="A8B9508B5FB44A01AA5F7F23638D9D0E12">
    <w:name w:val="A8B9508B5FB44A01AA5F7F23638D9D0E12"/>
    <w:rsid w:val="006D19AE"/>
    <w:rPr>
      <w:rFonts w:eastAsiaTheme="minorHAnsi"/>
      <w:lang w:val="en-GB" w:eastAsia="en-US"/>
    </w:rPr>
  </w:style>
  <w:style w:type="paragraph" w:customStyle="1" w:styleId="A57D9E42B1CA4D37BDA03D718F4762CD1">
    <w:name w:val="A57D9E42B1CA4D37BDA03D718F4762CD1"/>
    <w:rsid w:val="006D19AE"/>
    <w:rPr>
      <w:rFonts w:eastAsiaTheme="minorHAnsi"/>
      <w:lang w:val="en-GB" w:eastAsia="en-US"/>
    </w:rPr>
  </w:style>
  <w:style w:type="paragraph" w:customStyle="1" w:styleId="1FAD274F6A314E92826A05A76CC1ECCA1">
    <w:name w:val="1FAD274F6A314E92826A05A76CC1ECCA1"/>
    <w:rsid w:val="006D19AE"/>
    <w:rPr>
      <w:rFonts w:eastAsiaTheme="minorHAnsi"/>
      <w:lang w:val="en-GB" w:eastAsia="en-US"/>
    </w:rPr>
  </w:style>
  <w:style w:type="paragraph" w:customStyle="1" w:styleId="B5810CC60633448C8D111FD4B96943941">
    <w:name w:val="B5810CC60633448C8D111FD4B96943941"/>
    <w:rsid w:val="006D19AE"/>
    <w:rPr>
      <w:rFonts w:eastAsiaTheme="minorHAnsi"/>
      <w:lang w:val="en-GB" w:eastAsia="en-US"/>
    </w:rPr>
  </w:style>
  <w:style w:type="paragraph" w:customStyle="1" w:styleId="19C8CABA5DC3482CA8A4007E092C70375">
    <w:name w:val="19C8CABA5DC3482CA8A4007E092C70375"/>
    <w:rsid w:val="006D19AE"/>
    <w:rPr>
      <w:rFonts w:eastAsiaTheme="minorHAnsi"/>
      <w:lang w:val="en-GB" w:eastAsia="en-US"/>
    </w:rPr>
  </w:style>
  <w:style w:type="paragraph" w:customStyle="1" w:styleId="2F99584B0F95449CA86FA553E7B1F5795">
    <w:name w:val="2F99584B0F95449CA86FA553E7B1F5795"/>
    <w:rsid w:val="006D19AE"/>
    <w:rPr>
      <w:rFonts w:eastAsiaTheme="minorHAnsi"/>
      <w:lang w:val="en-GB" w:eastAsia="en-US"/>
    </w:rPr>
  </w:style>
  <w:style w:type="paragraph" w:customStyle="1" w:styleId="B9FFEB39F17148FB8F857C281CFBA8715">
    <w:name w:val="B9FFEB39F17148FB8F857C281CFBA8715"/>
    <w:rsid w:val="006D19AE"/>
    <w:rPr>
      <w:rFonts w:eastAsiaTheme="minorHAnsi"/>
      <w:lang w:val="en-GB" w:eastAsia="en-US"/>
    </w:rPr>
  </w:style>
  <w:style w:type="paragraph" w:customStyle="1" w:styleId="20EE3129D9074770954833D88A25C0995">
    <w:name w:val="20EE3129D9074770954833D88A25C0995"/>
    <w:rsid w:val="006D19AE"/>
    <w:rPr>
      <w:rFonts w:eastAsiaTheme="minorHAnsi"/>
      <w:lang w:val="en-GB" w:eastAsia="en-US"/>
    </w:rPr>
  </w:style>
  <w:style w:type="paragraph" w:customStyle="1" w:styleId="A17E5320B2BF4537A78FFABCC8BD02255">
    <w:name w:val="A17E5320B2BF4537A78FFABCC8BD02255"/>
    <w:rsid w:val="006D19AE"/>
    <w:rPr>
      <w:rFonts w:eastAsiaTheme="minorHAnsi"/>
      <w:lang w:val="en-GB" w:eastAsia="en-US"/>
    </w:rPr>
  </w:style>
  <w:style w:type="paragraph" w:customStyle="1" w:styleId="FEB2B4A216954A07A05C2208A8B1C92A5">
    <w:name w:val="FEB2B4A216954A07A05C2208A8B1C92A5"/>
    <w:rsid w:val="006D19AE"/>
    <w:rPr>
      <w:rFonts w:eastAsiaTheme="minorHAnsi"/>
      <w:lang w:val="en-GB" w:eastAsia="en-US"/>
    </w:rPr>
  </w:style>
  <w:style w:type="paragraph" w:customStyle="1" w:styleId="83603FF2AEDD4927A98FCAAE1CEE38694">
    <w:name w:val="83603FF2AEDD4927A98FCAAE1CEE38694"/>
    <w:rsid w:val="006D19AE"/>
    <w:rPr>
      <w:rFonts w:eastAsiaTheme="minorHAnsi"/>
      <w:lang w:val="en-GB" w:eastAsia="en-US"/>
    </w:rPr>
  </w:style>
  <w:style w:type="paragraph" w:customStyle="1" w:styleId="BC136A85292C46C09378B31D783F28AC5">
    <w:name w:val="BC136A85292C46C09378B31D783F28AC5"/>
    <w:rsid w:val="006D19AE"/>
    <w:rPr>
      <w:rFonts w:eastAsiaTheme="minorHAnsi"/>
      <w:lang w:val="en-GB" w:eastAsia="en-US"/>
    </w:rPr>
  </w:style>
  <w:style w:type="paragraph" w:customStyle="1" w:styleId="616BD29AE4C942ED9CDEB3EAFE6BB65D5">
    <w:name w:val="616BD29AE4C942ED9CDEB3EAFE6BB65D5"/>
    <w:rsid w:val="006D19AE"/>
    <w:rPr>
      <w:rFonts w:eastAsiaTheme="minorHAnsi"/>
      <w:lang w:val="en-GB" w:eastAsia="en-US"/>
    </w:rPr>
  </w:style>
  <w:style w:type="paragraph" w:customStyle="1" w:styleId="06CF182B41F249C794BCF7B28E7345745">
    <w:name w:val="06CF182B41F249C794BCF7B28E7345745"/>
    <w:rsid w:val="006D19AE"/>
    <w:rPr>
      <w:rFonts w:eastAsiaTheme="minorHAnsi"/>
      <w:lang w:val="en-GB" w:eastAsia="en-US"/>
    </w:rPr>
  </w:style>
  <w:style w:type="paragraph" w:customStyle="1" w:styleId="6A730BCE02AB423A82ADED1E278596DF5">
    <w:name w:val="6A730BCE02AB423A82ADED1E278596DF5"/>
    <w:rsid w:val="006D19AE"/>
    <w:rPr>
      <w:rFonts w:eastAsiaTheme="minorHAnsi"/>
      <w:lang w:val="en-GB" w:eastAsia="en-US"/>
    </w:rPr>
  </w:style>
  <w:style w:type="paragraph" w:customStyle="1" w:styleId="4E63EB3EDE7B45429A4FB39FD66DCB8E5">
    <w:name w:val="4E63EB3EDE7B45429A4FB39FD66DCB8E5"/>
    <w:rsid w:val="006D19AE"/>
    <w:rPr>
      <w:rFonts w:eastAsiaTheme="minorHAnsi"/>
      <w:lang w:val="en-GB" w:eastAsia="en-US"/>
    </w:rPr>
  </w:style>
  <w:style w:type="paragraph" w:customStyle="1" w:styleId="FB11EF8D03AF426682F94FE1E87F91B45">
    <w:name w:val="FB11EF8D03AF426682F94FE1E87F91B45"/>
    <w:rsid w:val="006D19AE"/>
    <w:rPr>
      <w:rFonts w:eastAsiaTheme="minorHAnsi"/>
      <w:lang w:val="en-GB" w:eastAsia="en-US"/>
    </w:rPr>
  </w:style>
  <w:style w:type="paragraph" w:customStyle="1" w:styleId="6C4B7628661F497BBC9DA1FD2FBB75035">
    <w:name w:val="6C4B7628661F497BBC9DA1FD2FBB75035"/>
    <w:rsid w:val="006D19AE"/>
    <w:rPr>
      <w:rFonts w:eastAsiaTheme="minorHAnsi"/>
      <w:lang w:val="en-GB" w:eastAsia="en-US"/>
    </w:rPr>
  </w:style>
  <w:style w:type="paragraph" w:customStyle="1" w:styleId="5545494F9AE44ECBA06A7C949687F3015">
    <w:name w:val="5545494F9AE44ECBA06A7C949687F3015"/>
    <w:rsid w:val="006D19AE"/>
    <w:rPr>
      <w:rFonts w:eastAsiaTheme="minorHAnsi"/>
      <w:lang w:val="en-GB" w:eastAsia="en-US"/>
    </w:rPr>
  </w:style>
  <w:style w:type="paragraph" w:customStyle="1" w:styleId="7743FEC2D2AA416DBB2BBC390E90C4775">
    <w:name w:val="7743FEC2D2AA416DBB2BBC390E90C4775"/>
    <w:rsid w:val="006D19AE"/>
    <w:rPr>
      <w:rFonts w:eastAsiaTheme="minorHAnsi"/>
      <w:lang w:val="en-GB" w:eastAsia="en-US"/>
    </w:rPr>
  </w:style>
  <w:style w:type="paragraph" w:customStyle="1" w:styleId="06506A60D2B04E77AE291FAC945917395">
    <w:name w:val="06506A60D2B04E77AE291FAC945917395"/>
    <w:rsid w:val="006D19AE"/>
    <w:rPr>
      <w:rFonts w:eastAsiaTheme="minorHAnsi"/>
      <w:lang w:val="en-GB" w:eastAsia="en-US"/>
    </w:rPr>
  </w:style>
  <w:style w:type="paragraph" w:customStyle="1" w:styleId="5C983D22E324431DB2CB6328932093CF5">
    <w:name w:val="5C983D22E324431DB2CB6328932093CF5"/>
    <w:rsid w:val="006D19AE"/>
    <w:rPr>
      <w:rFonts w:eastAsiaTheme="minorHAnsi"/>
      <w:lang w:val="en-GB" w:eastAsia="en-US"/>
    </w:rPr>
  </w:style>
  <w:style w:type="paragraph" w:customStyle="1" w:styleId="E87E97E9A3834EEBB1FCDBFF6F8A900B5">
    <w:name w:val="E87E97E9A3834EEBB1FCDBFF6F8A900B5"/>
    <w:rsid w:val="006D19AE"/>
    <w:rPr>
      <w:rFonts w:eastAsiaTheme="minorHAnsi"/>
      <w:lang w:val="en-GB" w:eastAsia="en-US"/>
    </w:rPr>
  </w:style>
  <w:style w:type="paragraph" w:customStyle="1" w:styleId="29E1D20F2F5340C884F26E2EE805553F5">
    <w:name w:val="29E1D20F2F5340C884F26E2EE805553F5"/>
    <w:rsid w:val="006D19AE"/>
    <w:rPr>
      <w:rFonts w:eastAsiaTheme="minorHAnsi"/>
      <w:lang w:val="en-GB" w:eastAsia="en-US"/>
    </w:rPr>
  </w:style>
  <w:style w:type="paragraph" w:customStyle="1" w:styleId="17D85AAE28C44BF6AC516295541339B25">
    <w:name w:val="17D85AAE28C44BF6AC516295541339B25"/>
    <w:rsid w:val="006D19AE"/>
    <w:rPr>
      <w:rFonts w:eastAsiaTheme="minorHAnsi"/>
      <w:lang w:val="en-GB" w:eastAsia="en-US"/>
    </w:rPr>
  </w:style>
  <w:style w:type="paragraph" w:customStyle="1" w:styleId="37F298CE7DEE4018B490FCEDC10C6E4D5">
    <w:name w:val="37F298CE7DEE4018B490FCEDC10C6E4D5"/>
    <w:rsid w:val="006D19AE"/>
    <w:rPr>
      <w:rFonts w:eastAsiaTheme="minorHAnsi"/>
      <w:lang w:val="en-GB" w:eastAsia="en-US"/>
    </w:rPr>
  </w:style>
  <w:style w:type="paragraph" w:customStyle="1" w:styleId="E924EFD57B164C6EA213741B2510204E5">
    <w:name w:val="E924EFD57B164C6EA213741B2510204E5"/>
    <w:rsid w:val="006D19AE"/>
    <w:rPr>
      <w:rFonts w:eastAsiaTheme="minorHAnsi"/>
      <w:lang w:val="en-GB" w:eastAsia="en-US"/>
    </w:rPr>
  </w:style>
  <w:style w:type="paragraph" w:customStyle="1" w:styleId="1C56B17209C443F2951C8C9C5CF3C6825">
    <w:name w:val="1C56B17209C443F2951C8C9C5CF3C6825"/>
    <w:rsid w:val="006D19AE"/>
    <w:rPr>
      <w:rFonts w:eastAsiaTheme="minorHAnsi"/>
      <w:lang w:val="en-GB" w:eastAsia="en-US"/>
    </w:rPr>
  </w:style>
  <w:style w:type="paragraph" w:customStyle="1" w:styleId="503E020FE9AB41E78FDEB480D4297CD85">
    <w:name w:val="503E020FE9AB41E78FDEB480D4297CD85"/>
    <w:rsid w:val="006D19AE"/>
    <w:rPr>
      <w:rFonts w:eastAsiaTheme="minorHAnsi"/>
      <w:lang w:val="en-GB" w:eastAsia="en-US"/>
    </w:rPr>
  </w:style>
  <w:style w:type="paragraph" w:customStyle="1" w:styleId="6DC23505419548069368291A08B236545">
    <w:name w:val="6DC23505419548069368291A08B236545"/>
    <w:rsid w:val="006D19AE"/>
    <w:rPr>
      <w:rFonts w:eastAsiaTheme="minorHAnsi"/>
      <w:lang w:val="en-GB" w:eastAsia="en-US"/>
    </w:rPr>
  </w:style>
  <w:style w:type="paragraph" w:customStyle="1" w:styleId="19B07813B79B45EBB42D581899A6DF1A5">
    <w:name w:val="19B07813B79B45EBB42D581899A6DF1A5"/>
    <w:rsid w:val="006D19AE"/>
    <w:rPr>
      <w:rFonts w:eastAsiaTheme="minorHAnsi"/>
      <w:lang w:val="en-GB" w:eastAsia="en-US"/>
    </w:rPr>
  </w:style>
  <w:style w:type="paragraph" w:customStyle="1" w:styleId="2ABA3AFE23844204BF21E9C3160BECBA5">
    <w:name w:val="2ABA3AFE23844204BF21E9C3160BECBA5"/>
    <w:rsid w:val="006D19AE"/>
    <w:rPr>
      <w:rFonts w:eastAsiaTheme="minorHAnsi"/>
      <w:lang w:val="en-GB" w:eastAsia="en-US"/>
    </w:rPr>
  </w:style>
  <w:style w:type="paragraph" w:customStyle="1" w:styleId="A1BD586BCBB0444B96CCD783F7958AFF5">
    <w:name w:val="A1BD586BCBB0444B96CCD783F7958AFF5"/>
    <w:rsid w:val="006D19AE"/>
    <w:rPr>
      <w:rFonts w:eastAsiaTheme="minorHAnsi"/>
      <w:lang w:val="en-GB" w:eastAsia="en-US"/>
    </w:rPr>
  </w:style>
  <w:style w:type="paragraph" w:customStyle="1" w:styleId="05B4275C7FBE4AC2B44AF9A0684A964113">
    <w:name w:val="05B4275C7FBE4AC2B44AF9A0684A964113"/>
    <w:rsid w:val="006D19AE"/>
    <w:rPr>
      <w:rFonts w:eastAsiaTheme="minorHAnsi"/>
      <w:lang w:val="en-GB" w:eastAsia="en-US"/>
    </w:rPr>
  </w:style>
  <w:style w:type="paragraph" w:customStyle="1" w:styleId="0CD7A042C3574D179417B202F3C1722513">
    <w:name w:val="0CD7A042C3574D179417B202F3C1722513"/>
    <w:rsid w:val="006D19AE"/>
    <w:rPr>
      <w:rFonts w:eastAsiaTheme="minorHAnsi"/>
      <w:lang w:val="en-GB" w:eastAsia="en-US"/>
    </w:rPr>
  </w:style>
  <w:style w:type="paragraph" w:customStyle="1" w:styleId="88D600C338B141879954A75839EA434513">
    <w:name w:val="88D600C338B141879954A75839EA434513"/>
    <w:rsid w:val="006D19AE"/>
    <w:rPr>
      <w:rFonts w:eastAsiaTheme="minorHAnsi"/>
      <w:lang w:val="en-GB" w:eastAsia="en-US"/>
    </w:rPr>
  </w:style>
  <w:style w:type="paragraph" w:customStyle="1" w:styleId="4652C728DB50484B81A474A2E168B60413">
    <w:name w:val="4652C728DB50484B81A474A2E168B60413"/>
    <w:rsid w:val="006D19AE"/>
    <w:rPr>
      <w:rFonts w:eastAsiaTheme="minorHAnsi"/>
      <w:lang w:val="en-GB" w:eastAsia="en-US"/>
    </w:rPr>
  </w:style>
  <w:style w:type="paragraph" w:customStyle="1" w:styleId="BB234B21BC824621BE081FE0AC9CD29013">
    <w:name w:val="BB234B21BC824621BE081FE0AC9CD29013"/>
    <w:rsid w:val="006D19AE"/>
    <w:rPr>
      <w:rFonts w:eastAsiaTheme="minorHAnsi"/>
      <w:lang w:val="en-GB" w:eastAsia="en-US"/>
    </w:rPr>
  </w:style>
  <w:style w:type="paragraph" w:customStyle="1" w:styleId="A8B9508B5FB44A01AA5F7F23638D9D0E13">
    <w:name w:val="A8B9508B5FB44A01AA5F7F23638D9D0E13"/>
    <w:rsid w:val="006D19AE"/>
    <w:rPr>
      <w:rFonts w:eastAsiaTheme="minorHAnsi"/>
      <w:lang w:val="en-GB" w:eastAsia="en-US"/>
    </w:rPr>
  </w:style>
  <w:style w:type="paragraph" w:customStyle="1" w:styleId="A57D9E42B1CA4D37BDA03D718F4762CD2">
    <w:name w:val="A57D9E42B1CA4D37BDA03D718F4762CD2"/>
    <w:rsid w:val="006D19AE"/>
    <w:rPr>
      <w:rFonts w:eastAsiaTheme="minorHAnsi"/>
      <w:lang w:val="en-GB" w:eastAsia="en-US"/>
    </w:rPr>
  </w:style>
  <w:style w:type="paragraph" w:customStyle="1" w:styleId="1FAD274F6A314E92826A05A76CC1ECCA2">
    <w:name w:val="1FAD274F6A314E92826A05A76CC1ECCA2"/>
    <w:rsid w:val="006D19AE"/>
    <w:rPr>
      <w:rFonts w:eastAsiaTheme="minorHAnsi"/>
      <w:lang w:val="en-GB" w:eastAsia="en-US"/>
    </w:rPr>
  </w:style>
  <w:style w:type="paragraph" w:customStyle="1" w:styleId="B5810CC60633448C8D111FD4B96943942">
    <w:name w:val="B5810CC60633448C8D111FD4B96943942"/>
    <w:rsid w:val="006D19AE"/>
    <w:rPr>
      <w:rFonts w:eastAsiaTheme="minorHAnsi"/>
      <w:lang w:val="en-GB" w:eastAsia="en-US"/>
    </w:rPr>
  </w:style>
  <w:style w:type="paragraph" w:customStyle="1" w:styleId="19C8CABA5DC3482CA8A4007E092C70376">
    <w:name w:val="19C8CABA5DC3482CA8A4007E092C70376"/>
    <w:rsid w:val="006D19AE"/>
    <w:rPr>
      <w:rFonts w:eastAsiaTheme="minorHAnsi"/>
      <w:lang w:val="en-GB" w:eastAsia="en-US"/>
    </w:rPr>
  </w:style>
  <w:style w:type="paragraph" w:customStyle="1" w:styleId="2F99584B0F95449CA86FA553E7B1F5796">
    <w:name w:val="2F99584B0F95449CA86FA553E7B1F5796"/>
    <w:rsid w:val="006D19AE"/>
    <w:rPr>
      <w:rFonts w:eastAsiaTheme="minorHAnsi"/>
      <w:lang w:val="en-GB" w:eastAsia="en-US"/>
    </w:rPr>
  </w:style>
  <w:style w:type="paragraph" w:customStyle="1" w:styleId="B9FFEB39F17148FB8F857C281CFBA8716">
    <w:name w:val="B9FFEB39F17148FB8F857C281CFBA8716"/>
    <w:rsid w:val="006D19AE"/>
    <w:rPr>
      <w:rFonts w:eastAsiaTheme="minorHAnsi"/>
      <w:lang w:val="en-GB" w:eastAsia="en-US"/>
    </w:rPr>
  </w:style>
  <w:style w:type="paragraph" w:customStyle="1" w:styleId="C47FDA3EC85C4931B9CC294721311797">
    <w:name w:val="C47FDA3EC85C4931B9CC294721311797"/>
    <w:rsid w:val="006D19AE"/>
    <w:rPr>
      <w:rFonts w:eastAsiaTheme="minorHAnsi"/>
      <w:lang w:val="en-GB" w:eastAsia="en-US"/>
    </w:rPr>
  </w:style>
  <w:style w:type="paragraph" w:customStyle="1" w:styleId="2DD0D113B1774F36B873A2836F5F1D49">
    <w:name w:val="2DD0D113B1774F36B873A2836F5F1D49"/>
    <w:rsid w:val="006D19AE"/>
    <w:rPr>
      <w:rFonts w:eastAsiaTheme="minorHAnsi"/>
      <w:lang w:val="en-GB" w:eastAsia="en-US"/>
    </w:rPr>
  </w:style>
  <w:style w:type="paragraph" w:customStyle="1" w:styleId="20EE3129D9074770954833D88A25C0996">
    <w:name w:val="20EE3129D9074770954833D88A25C0996"/>
    <w:rsid w:val="006D19AE"/>
    <w:rPr>
      <w:rFonts w:eastAsiaTheme="minorHAnsi"/>
      <w:lang w:val="en-GB" w:eastAsia="en-US"/>
    </w:rPr>
  </w:style>
  <w:style w:type="paragraph" w:customStyle="1" w:styleId="A17E5320B2BF4537A78FFABCC8BD02256">
    <w:name w:val="A17E5320B2BF4537A78FFABCC8BD02256"/>
    <w:rsid w:val="006D19AE"/>
    <w:rPr>
      <w:rFonts w:eastAsiaTheme="minorHAnsi"/>
      <w:lang w:val="en-GB" w:eastAsia="en-US"/>
    </w:rPr>
  </w:style>
  <w:style w:type="paragraph" w:customStyle="1" w:styleId="FEB2B4A216954A07A05C2208A8B1C92A6">
    <w:name w:val="FEB2B4A216954A07A05C2208A8B1C92A6"/>
    <w:rsid w:val="006D19AE"/>
    <w:rPr>
      <w:rFonts w:eastAsiaTheme="minorHAnsi"/>
      <w:lang w:val="en-GB" w:eastAsia="en-US"/>
    </w:rPr>
  </w:style>
  <w:style w:type="paragraph" w:customStyle="1" w:styleId="83603FF2AEDD4927A98FCAAE1CEE38695">
    <w:name w:val="83603FF2AEDD4927A98FCAAE1CEE38695"/>
    <w:rsid w:val="006D19AE"/>
    <w:rPr>
      <w:rFonts w:eastAsiaTheme="minorHAnsi"/>
      <w:lang w:val="en-GB" w:eastAsia="en-US"/>
    </w:rPr>
  </w:style>
  <w:style w:type="paragraph" w:customStyle="1" w:styleId="BC136A85292C46C09378B31D783F28AC6">
    <w:name w:val="BC136A85292C46C09378B31D783F28AC6"/>
    <w:rsid w:val="006D19AE"/>
    <w:rPr>
      <w:rFonts w:eastAsiaTheme="minorHAnsi"/>
      <w:lang w:val="en-GB" w:eastAsia="en-US"/>
    </w:rPr>
  </w:style>
  <w:style w:type="paragraph" w:customStyle="1" w:styleId="616BD29AE4C942ED9CDEB3EAFE6BB65D6">
    <w:name w:val="616BD29AE4C942ED9CDEB3EAFE6BB65D6"/>
    <w:rsid w:val="006D19AE"/>
    <w:rPr>
      <w:rFonts w:eastAsiaTheme="minorHAnsi"/>
      <w:lang w:val="en-GB" w:eastAsia="en-US"/>
    </w:rPr>
  </w:style>
  <w:style w:type="paragraph" w:customStyle="1" w:styleId="06CF182B41F249C794BCF7B28E7345746">
    <w:name w:val="06CF182B41F249C794BCF7B28E7345746"/>
    <w:rsid w:val="006D19AE"/>
    <w:rPr>
      <w:rFonts w:eastAsiaTheme="minorHAnsi"/>
      <w:lang w:val="en-GB" w:eastAsia="en-US"/>
    </w:rPr>
  </w:style>
  <w:style w:type="paragraph" w:customStyle="1" w:styleId="6A730BCE02AB423A82ADED1E278596DF6">
    <w:name w:val="6A730BCE02AB423A82ADED1E278596DF6"/>
    <w:rsid w:val="006D19AE"/>
    <w:rPr>
      <w:rFonts w:eastAsiaTheme="minorHAnsi"/>
      <w:lang w:val="en-GB" w:eastAsia="en-US"/>
    </w:rPr>
  </w:style>
  <w:style w:type="paragraph" w:customStyle="1" w:styleId="4E63EB3EDE7B45429A4FB39FD66DCB8E6">
    <w:name w:val="4E63EB3EDE7B45429A4FB39FD66DCB8E6"/>
    <w:rsid w:val="006D19AE"/>
    <w:rPr>
      <w:rFonts w:eastAsiaTheme="minorHAnsi"/>
      <w:lang w:val="en-GB" w:eastAsia="en-US"/>
    </w:rPr>
  </w:style>
  <w:style w:type="paragraph" w:customStyle="1" w:styleId="FB11EF8D03AF426682F94FE1E87F91B46">
    <w:name w:val="FB11EF8D03AF426682F94FE1E87F91B46"/>
    <w:rsid w:val="006D19AE"/>
    <w:rPr>
      <w:rFonts w:eastAsiaTheme="minorHAnsi"/>
      <w:lang w:val="en-GB" w:eastAsia="en-US"/>
    </w:rPr>
  </w:style>
  <w:style w:type="paragraph" w:customStyle="1" w:styleId="6C4B7628661F497BBC9DA1FD2FBB75036">
    <w:name w:val="6C4B7628661F497BBC9DA1FD2FBB75036"/>
    <w:rsid w:val="006D19AE"/>
    <w:rPr>
      <w:rFonts w:eastAsiaTheme="minorHAnsi"/>
      <w:lang w:val="en-GB" w:eastAsia="en-US"/>
    </w:rPr>
  </w:style>
  <w:style w:type="paragraph" w:customStyle="1" w:styleId="5545494F9AE44ECBA06A7C949687F3016">
    <w:name w:val="5545494F9AE44ECBA06A7C949687F3016"/>
    <w:rsid w:val="006D19AE"/>
    <w:rPr>
      <w:rFonts w:eastAsiaTheme="minorHAnsi"/>
      <w:lang w:val="en-GB" w:eastAsia="en-US"/>
    </w:rPr>
  </w:style>
  <w:style w:type="paragraph" w:customStyle="1" w:styleId="7743FEC2D2AA416DBB2BBC390E90C4776">
    <w:name w:val="7743FEC2D2AA416DBB2BBC390E90C4776"/>
    <w:rsid w:val="006D19AE"/>
    <w:rPr>
      <w:rFonts w:eastAsiaTheme="minorHAnsi"/>
      <w:lang w:val="en-GB" w:eastAsia="en-US"/>
    </w:rPr>
  </w:style>
  <w:style w:type="paragraph" w:customStyle="1" w:styleId="06506A60D2B04E77AE291FAC945917396">
    <w:name w:val="06506A60D2B04E77AE291FAC945917396"/>
    <w:rsid w:val="006D19AE"/>
    <w:rPr>
      <w:rFonts w:eastAsiaTheme="minorHAnsi"/>
      <w:lang w:val="en-GB" w:eastAsia="en-US"/>
    </w:rPr>
  </w:style>
  <w:style w:type="paragraph" w:customStyle="1" w:styleId="5C983D22E324431DB2CB6328932093CF6">
    <w:name w:val="5C983D22E324431DB2CB6328932093CF6"/>
    <w:rsid w:val="006D19AE"/>
    <w:rPr>
      <w:rFonts w:eastAsiaTheme="minorHAnsi"/>
      <w:lang w:val="en-GB" w:eastAsia="en-US"/>
    </w:rPr>
  </w:style>
  <w:style w:type="paragraph" w:customStyle="1" w:styleId="E87E97E9A3834EEBB1FCDBFF6F8A900B6">
    <w:name w:val="E87E97E9A3834EEBB1FCDBFF6F8A900B6"/>
    <w:rsid w:val="006D19AE"/>
    <w:rPr>
      <w:rFonts w:eastAsiaTheme="minorHAnsi"/>
      <w:lang w:val="en-GB" w:eastAsia="en-US"/>
    </w:rPr>
  </w:style>
  <w:style w:type="paragraph" w:customStyle="1" w:styleId="29E1D20F2F5340C884F26E2EE805553F6">
    <w:name w:val="29E1D20F2F5340C884F26E2EE805553F6"/>
    <w:rsid w:val="006D19AE"/>
    <w:rPr>
      <w:rFonts w:eastAsiaTheme="minorHAnsi"/>
      <w:lang w:val="en-GB" w:eastAsia="en-US"/>
    </w:rPr>
  </w:style>
  <w:style w:type="paragraph" w:customStyle="1" w:styleId="17D85AAE28C44BF6AC516295541339B26">
    <w:name w:val="17D85AAE28C44BF6AC516295541339B26"/>
    <w:rsid w:val="006D19AE"/>
    <w:rPr>
      <w:rFonts w:eastAsiaTheme="minorHAnsi"/>
      <w:lang w:val="en-GB" w:eastAsia="en-US"/>
    </w:rPr>
  </w:style>
  <w:style w:type="paragraph" w:customStyle="1" w:styleId="37F298CE7DEE4018B490FCEDC10C6E4D6">
    <w:name w:val="37F298CE7DEE4018B490FCEDC10C6E4D6"/>
    <w:rsid w:val="006D19AE"/>
    <w:rPr>
      <w:rFonts w:eastAsiaTheme="minorHAnsi"/>
      <w:lang w:val="en-GB" w:eastAsia="en-US"/>
    </w:rPr>
  </w:style>
  <w:style w:type="paragraph" w:customStyle="1" w:styleId="E924EFD57B164C6EA213741B2510204E6">
    <w:name w:val="E924EFD57B164C6EA213741B2510204E6"/>
    <w:rsid w:val="006D19AE"/>
    <w:rPr>
      <w:rFonts w:eastAsiaTheme="minorHAnsi"/>
      <w:lang w:val="en-GB" w:eastAsia="en-US"/>
    </w:rPr>
  </w:style>
  <w:style w:type="paragraph" w:customStyle="1" w:styleId="1C56B17209C443F2951C8C9C5CF3C6826">
    <w:name w:val="1C56B17209C443F2951C8C9C5CF3C6826"/>
    <w:rsid w:val="006D19AE"/>
    <w:rPr>
      <w:rFonts w:eastAsiaTheme="minorHAnsi"/>
      <w:lang w:val="en-GB" w:eastAsia="en-US"/>
    </w:rPr>
  </w:style>
  <w:style w:type="paragraph" w:customStyle="1" w:styleId="503E020FE9AB41E78FDEB480D4297CD86">
    <w:name w:val="503E020FE9AB41E78FDEB480D4297CD86"/>
    <w:rsid w:val="006D19AE"/>
    <w:rPr>
      <w:rFonts w:eastAsiaTheme="minorHAnsi"/>
      <w:lang w:val="en-GB" w:eastAsia="en-US"/>
    </w:rPr>
  </w:style>
  <w:style w:type="paragraph" w:customStyle="1" w:styleId="6DC23505419548069368291A08B236546">
    <w:name w:val="6DC23505419548069368291A08B236546"/>
    <w:rsid w:val="006D19AE"/>
    <w:rPr>
      <w:rFonts w:eastAsiaTheme="minorHAnsi"/>
      <w:lang w:val="en-GB" w:eastAsia="en-US"/>
    </w:rPr>
  </w:style>
  <w:style w:type="paragraph" w:customStyle="1" w:styleId="19B07813B79B45EBB42D581899A6DF1A6">
    <w:name w:val="19B07813B79B45EBB42D581899A6DF1A6"/>
    <w:rsid w:val="006D19AE"/>
    <w:rPr>
      <w:rFonts w:eastAsiaTheme="minorHAnsi"/>
      <w:lang w:val="en-GB" w:eastAsia="en-US"/>
    </w:rPr>
  </w:style>
  <w:style w:type="paragraph" w:customStyle="1" w:styleId="2ABA3AFE23844204BF21E9C3160BECBA6">
    <w:name w:val="2ABA3AFE23844204BF21E9C3160BECBA6"/>
    <w:rsid w:val="006D19AE"/>
    <w:rPr>
      <w:rFonts w:eastAsiaTheme="minorHAnsi"/>
      <w:lang w:val="en-GB" w:eastAsia="en-US"/>
    </w:rPr>
  </w:style>
  <w:style w:type="paragraph" w:customStyle="1" w:styleId="A1BD586BCBB0444B96CCD783F7958AFF6">
    <w:name w:val="A1BD586BCBB0444B96CCD783F7958AFF6"/>
    <w:rsid w:val="006D19AE"/>
    <w:rPr>
      <w:rFonts w:eastAsiaTheme="minorHAnsi"/>
      <w:lang w:val="en-GB" w:eastAsia="en-US"/>
    </w:rPr>
  </w:style>
  <w:style w:type="paragraph" w:customStyle="1" w:styleId="05B4275C7FBE4AC2B44AF9A0684A964114">
    <w:name w:val="05B4275C7FBE4AC2B44AF9A0684A964114"/>
    <w:rsid w:val="00CC6229"/>
    <w:rPr>
      <w:rFonts w:eastAsiaTheme="minorHAnsi"/>
      <w:lang w:val="en-GB" w:eastAsia="en-US"/>
    </w:rPr>
  </w:style>
  <w:style w:type="paragraph" w:customStyle="1" w:styleId="0CD7A042C3574D179417B202F3C1722514">
    <w:name w:val="0CD7A042C3574D179417B202F3C1722514"/>
    <w:rsid w:val="00CC6229"/>
    <w:rPr>
      <w:rFonts w:eastAsiaTheme="minorHAnsi"/>
      <w:lang w:val="en-GB" w:eastAsia="en-US"/>
    </w:rPr>
  </w:style>
  <w:style w:type="paragraph" w:customStyle="1" w:styleId="88D600C338B141879954A75839EA434514">
    <w:name w:val="88D600C338B141879954A75839EA434514"/>
    <w:rsid w:val="00CC6229"/>
    <w:rPr>
      <w:rFonts w:eastAsiaTheme="minorHAnsi"/>
      <w:lang w:val="en-GB" w:eastAsia="en-US"/>
    </w:rPr>
  </w:style>
  <w:style w:type="paragraph" w:customStyle="1" w:styleId="4652C728DB50484B81A474A2E168B60414">
    <w:name w:val="4652C728DB50484B81A474A2E168B60414"/>
    <w:rsid w:val="00CC6229"/>
    <w:rPr>
      <w:rFonts w:eastAsiaTheme="minorHAnsi"/>
      <w:lang w:val="en-GB" w:eastAsia="en-US"/>
    </w:rPr>
  </w:style>
  <w:style w:type="paragraph" w:customStyle="1" w:styleId="BB234B21BC824621BE081FE0AC9CD29014">
    <w:name w:val="BB234B21BC824621BE081FE0AC9CD29014"/>
    <w:rsid w:val="00CC6229"/>
    <w:rPr>
      <w:rFonts w:eastAsiaTheme="minorHAnsi"/>
      <w:lang w:val="en-GB" w:eastAsia="en-US"/>
    </w:rPr>
  </w:style>
  <w:style w:type="paragraph" w:customStyle="1" w:styleId="A8B9508B5FB44A01AA5F7F23638D9D0E14">
    <w:name w:val="A8B9508B5FB44A01AA5F7F23638D9D0E14"/>
    <w:rsid w:val="00CC6229"/>
    <w:rPr>
      <w:rFonts w:eastAsiaTheme="minorHAnsi"/>
      <w:lang w:val="en-GB" w:eastAsia="en-US"/>
    </w:rPr>
  </w:style>
  <w:style w:type="paragraph" w:customStyle="1" w:styleId="A57D9E42B1CA4D37BDA03D718F4762CD3">
    <w:name w:val="A57D9E42B1CA4D37BDA03D718F4762CD3"/>
    <w:rsid w:val="00CC6229"/>
    <w:rPr>
      <w:rFonts w:eastAsiaTheme="minorHAnsi"/>
      <w:lang w:val="en-GB" w:eastAsia="en-US"/>
    </w:rPr>
  </w:style>
  <w:style w:type="paragraph" w:customStyle="1" w:styleId="1FAD274F6A314E92826A05A76CC1ECCA3">
    <w:name w:val="1FAD274F6A314E92826A05A76CC1ECCA3"/>
    <w:rsid w:val="00CC6229"/>
    <w:rPr>
      <w:rFonts w:eastAsiaTheme="minorHAnsi"/>
      <w:lang w:val="en-GB" w:eastAsia="en-US"/>
    </w:rPr>
  </w:style>
  <w:style w:type="paragraph" w:customStyle="1" w:styleId="B5810CC60633448C8D111FD4B96943943">
    <w:name w:val="B5810CC60633448C8D111FD4B96943943"/>
    <w:rsid w:val="00CC6229"/>
    <w:rPr>
      <w:rFonts w:eastAsiaTheme="minorHAnsi"/>
      <w:lang w:val="en-GB" w:eastAsia="en-US"/>
    </w:rPr>
  </w:style>
  <w:style w:type="paragraph" w:customStyle="1" w:styleId="ACFDE37AB56C4682810ED5F157E18D42">
    <w:name w:val="ACFDE37AB56C4682810ED5F157E18D42"/>
    <w:rsid w:val="00CC6229"/>
    <w:rPr>
      <w:rFonts w:eastAsiaTheme="minorHAnsi"/>
      <w:lang w:val="en-GB" w:eastAsia="en-US"/>
    </w:rPr>
  </w:style>
  <w:style w:type="paragraph" w:customStyle="1" w:styleId="19C8CABA5DC3482CA8A4007E092C70377">
    <w:name w:val="19C8CABA5DC3482CA8A4007E092C70377"/>
    <w:rsid w:val="00CC6229"/>
    <w:rPr>
      <w:rFonts w:eastAsiaTheme="minorHAnsi"/>
      <w:lang w:val="en-GB" w:eastAsia="en-US"/>
    </w:rPr>
  </w:style>
  <w:style w:type="paragraph" w:customStyle="1" w:styleId="2F99584B0F95449CA86FA553E7B1F5797">
    <w:name w:val="2F99584B0F95449CA86FA553E7B1F5797"/>
    <w:rsid w:val="00CC6229"/>
    <w:rPr>
      <w:rFonts w:eastAsiaTheme="minorHAnsi"/>
      <w:lang w:val="en-GB" w:eastAsia="en-US"/>
    </w:rPr>
  </w:style>
  <w:style w:type="paragraph" w:customStyle="1" w:styleId="B9FFEB39F17148FB8F857C281CFBA8717">
    <w:name w:val="B9FFEB39F17148FB8F857C281CFBA8717"/>
    <w:rsid w:val="00CC6229"/>
    <w:rPr>
      <w:rFonts w:eastAsiaTheme="minorHAnsi"/>
      <w:lang w:val="en-GB" w:eastAsia="en-US"/>
    </w:rPr>
  </w:style>
  <w:style w:type="paragraph" w:customStyle="1" w:styleId="C47FDA3EC85C4931B9CC2947213117971">
    <w:name w:val="C47FDA3EC85C4931B9CC2947213117971"/>
    <w:rsid w:val="00CC6229"/>
    <w:rPr>
      <w:rFonts w:eastAsiaTheme="minorHAnsi"/>
      <w:lang w:val="en-GB" w:eastAsia="en-US"/>
    </w:rPr>
  </w:style>
  <w:style w:type="paragraph" w:customStyle="1" w:styleId="2DD0D113B1774F36B873A2836F5F1D491">
    <w:name w:val="2DD0D113B1774F36B873A2836F5F1D491"/>
    <w:rsid w:val="00CC6229"/>
    <w:rPr>
      <w:rFonts w:eastAsiaTheme="minorHAnsi"/>
      <w:lang w:val="en-GB" w:eastAsia="en-US"/>
    </w:rPr>
  </w:style>
  <w:style w:type="paragraph" w:customStyle="1" w:styleId="20EE3129D9074770954833D88A25C0997">
    <w:name w:val="20EE3129D9074770954833D88A25C0997"/>
    <w:rsid w:val="00CC6229"/>
    <w:rPr>
      <w:rFonts w:eastAsiaTheme="minorHAnsi"/>
      <w:lang w:val="en-GB" w:eastAsia="en-US"/>
    </w:rPr>
  </w:style>
  <w:style w:type="paragraph" w:customStyle="1" w:styleId="A17E5320B2BF4537A78FFABCC8BD02257">
    <w:name w:val="A17E5320B2BF4537A78FFABCC8BD02257"/>
    <w:rsid w:val="00CC6229"/>
    <w:rPr>
      <w:rFonts w:eastAsiaTheme="minorHAnsi"/>
      <w:lang w:val="en-GB" w:eastAsia="en-US"/>
    </w:rPr>
  </w:style>
  <w:style w:type="paragraph" w:customStyle="1" w:styleId="FEB2B4A216954A07A05C2208A8B1C92A7">
    <w:name w:val="FEB2B4A216954A07A05C2208A8B1C92A7"/>
    <w:rsid w:val="00CC6229"/>
    <w:rPr>
      <w:rFonts w:eastAsiaTheme="minorHAnsi"/>
      <w:lang w:val="en-GB" w:eastAsia="en-US"/>
    </w:rPr>
  </w:style>
  <w:style w:type="paragraph" w:customStyle="1" w:styleId="83603FF2AEDD4927A98FCAAE1CEE38696">
    <w:name w:val="83603FF2AEDD4927A98FCAAE1CEE38696"/>
    <w:rsid w:val="00CC6229"/>
    <w:rPr>
      <w:rFonts w:eastAsiaTheme="minorHAnsi"/>
      <w:lang w:val="en-GB" w:eastAsia="en-US"/>
    </w:rPr>
  </w:style>
  <w:style w:type="paragraph" w:customStyle="1" w:styleId="BC136A85292C46C09378B31D783F28AC7">
    <w:name w:val="BC136A85292C46C09378B31D783F28AC7"/>
    <w:rsid w:val="00CC6229"/>
    <w:rPr>
      <w:rFonts w:eastAsiaTheme="minorHAnsi"/>
      <w:lang w:val="en-GB" w:eastAsia="en-US"/>
    </w:rPr>
  </w:style>
  <w:style w:type="paragraph" w:customStyle="1" w:styleId="616BD29AE4C942ED9CDEB3EAFE6BB65D7">
    <w:name w:val="616BD29AE4C942ED9CDEB3EAFE6BB65D7"/>
    <w:rsid w:val="00CC6229"/>
    <w:rPr>
      <w:rFonts w:eastAsiaTheme="minorHAnsi"/>
      <w:lang w:val="en-GB" w:eastAsia="en-US"/>
    </w:rPr>
  </w:style>
  <w:style w:type="paragraph" w:customStyle="1" w:styleId="06CF182B41F249C794BCF7B28E7345747">
    <w:name w:val="06CF182B41F249C794BCF7B28E7345747"/>
    <w:rsid w:val="00CC6229"/>
    <w:rPr>
      <w:rFonts w:eastAsiaTheme="minorHAnsi"/>
      <w:lang w:val="en-GB" w:eastAsia="en-US"/>
    </w:rPr>
  </w:style>
  <w:style w:type="paragraph" w:customStyle="1" w:styleId="6A730BCE02AB423A82ADED1E278596DF7">
    <w:name w:val="6A730BCE02AB423A82ADED1E278596DF7"/>
    <w:rsid w:val="00CC6229"/>
    <w:rPr>
      <w:rFonts w:eastAsiaTheme="minorHAnsi"/>
      <w:lang w:val="en-GB" w:eastAsia="en-US"/>
    </w:rPr>
  </w:style>
  <w:style w:type="paragraph" w:customStyle="1" w:styleId="4E63EB3EDE7B45429A4FB39FD66DCB8E7">
    <w:name w:val="4E63EB3EDE7B45429A4FB39FD66DCB8E7"/>
    <w:rsid w:val="00CC6229"/>
    <w:rPr>
      <w:rFonts w:eastAsiaTheme="minorHAnsi"/>
      <w:lang w:val="en-GB" w:eastAsia="en-US"/>
    </w:rPr>
  </w:style>
  <w:style w:type="paragraph" w:customStyle="1" w:styleId="FB11EF8D03AF426682F94FE1E87F91B47">
    <w:name w:val="FB11EF8D03AF426682F94FE1E87F91B47"/>
    <w:rsid w:val="00CC6229"/>
    <w:rPr>
      <w:rFonts w:eastAsiaTheme="minorHAnsi"/>
      <w:lang w:val="en-GB" w:eastAsia="en-US"/>
    </w:rPr>
  </w:style>
  <w:style w:type="paragraph" w:customStyle="1" w:styleId="6C4B7628661F497BBC9DA1FD2FBB75037">
    <w:name w:val="6C4B7628661F497BBC9DA1FD2FBB75037"/>
    <w:rsid w:val="00CC6229"/>
    <w:rPr>
      <w:rFonts w:eastAsiaTheme="minorHAnsi"/>
      <w:lang w:val="en-GB" w:eastAsia="en-US"/>
    </w:rPr>
  </w:style>
  <w:style w:type="paragraph" w:customStyle="1" w:styleId="5545494F9AE44ECBA06A7C949687F3017">
    <w:name w:val="5545494F9AE44ECBA06A7C949687F3017"/>
    <w:rsid w:val="00CC6229"/>
    <w:rPr>
      <w:rFonts w:eastAsiaTheme="minorHAnsi"/>
      <w:lang w:val="en-GB" w:eastAsia="en-US"/>
    </w:rPr>
  </w:style>
  <w:style w:type="paragraph" w:customStyle="1" w:styleId="7743FEC2D2AA416DBB2BBC390E90C4777">
    <w:name w:val="7743FEC2D2AA416DBB2BBC390E90C4777"/>
    <w:rsid w:val="00CC6229"/>
    <w:rPr>
      <w:rFonts w:eastAsiaTheme="minorHAnsi"/>
      <w:lang w:val="en-GB" w:eastAsia="en-US"/>
    </w:rPr>
  </w:style>
  <w:style w:type="paragraph" w:customStyle="1" w:styleId="06506A60D2B04E77AE291FAC945917397">
    <w:name w:val="06506A60D2B04E77AE291FAC945917397"/>
    <w:rsid w:val="00CC6229"/>
    <w:rPr>
      <w:rFonts w:eastAsiaTheme="minorHAnsi"/>
      <w:lang w:val="en-GB" w:eastAsia="en-US"/>
    </w:rPr>
  </w:style>
  <w:style w:type="paragraph" w:customStyle="1" w:styleId="5C983D22E324431DB2CB6328932093CF7">
    <w:name w:val="5C983D22E324431DB2CB6328932093CF7"/>
    <w:rsid w:val="00CC6229"/>
    <w:rPr>
      <w:rFonts w:eastAsiaTheme="minorHAnsi"/>
      <w:lang w:val="en-GB" w:eastAsia="en-US"/>
    </w:rPr>
  </w:style>
  <w:style w:type="paragraph" w:customStyle="1" w:styleId="E87E97E9A3834EEBB1FCDBFF6F8A900B7">
    <w:name w:val="E87E97E9A3834EEBB1FCDBFF6F8A900B7"/>
    <w:rsid w:val="00CC6229"/>
    <w:rPr>
      <w:rFonts w:eastAsiaTheme="minorHAnsi"/>
      <w:lang w:val="en-GB" w:eastAsia="en-US"/>
    </w:rPr>
  </w:style>
  <w:style w:type="paragraph" w:customStyle="1" w:styleId="29E1D20F2F5340C884F26E2EE805553F7">
    <w:name w:val="29E1D20F2F5340C884F26E2EE805553F7"/>
    <w:rsid w:val="00CC6229"/>
    <w:rPr>
      <w:rFonts w:eastAsiaTheme="minorHAnsi"/>
      <w:lang w:val="en-GB" w:eastAsia="en-US"/>
    </w:rPr>
  </w:style>
  <w:style w:type="paragraph" w:customStyle="1" w:styleId="17D85AAE28C44BF6AC516295541339B27">
    <w:name w:val="17D85AAE28C44BF6AC516295541339B27"/>
    <w:rsid w:val="00CC6229"/>
    <w:rPr>
      <w:rFonts w:eastAsiaTheme="minorHAnsi"/>
      <w:lang w:val="en-GB" w:eastAsia="en-US"/>
    </w:rPr>
  </w:style>
  <w:style w:type="paragraph" w:customStyle="1" w:styleId="37F298CE7DEE4018B490FCEDC10C6E4D7">
    <w:name w:val="37F298CE7DEE4018B490FCEDC10C6E4D7"/>
    <w:rsid w:val="00CC6229"/>
    <w:rPr>
      <w:rFonts w:eastAsiaTheme="minorHAnsi"/>
      <w:lang w:val="en-GB" w:eastAsia="en-US"/>
    </w:rPr>
  </w:style>
  <w:style w:type="paragraph" w:customStyle="1" w:styleId="E924EFD57B164C6EA213741B2510204E7">
    <w:name w:val="E924EFD57B164C6EA213741B2510204E7"/>
    <w:rsid w:val="00CC6229"/>
    <w:rPr>
      <w:rFonts w:eastAsiaTheme="minorHAnsi"/>
      <w:lang w:val="en-GB" w:eastAsia="en-US"/>
    </w:rPr>
  </w:style>
  <w:style w:type="paragraph" w:customStyle="1" w:styleId="1C56B17209C443F2951C8C9C5CF3C6827">
    <w:name w:val="1C56B17209C443F2951C8C9C5CF3C6827"/>
    <w:rsid w:val="00CC6229"/>
    <w:rPr>
      <w:rFonts w:eastAsiaTheme="minorHAnsi"/>
      <w:lang w:val="en-GB" w:eastAsia="en-US"/>
    </w:rPr>
  </w:style>
  <w:style w:type="paragraph" w:customStyle="1" w:styleId="503E020FE9AB41E78FDEB480D4297CD87">
    <w:name w:val="503E020FE9AB41E78FDEB480D4297CD87"/>
    <w:rsid w:val="00CC6229"/>
    <w:rPr>
      <w:rFonts w:eastAsiaTheme="minorHAnsi"/>
      <w:lang w:val="en-GB" w:eastAsia="en-US"/>
    </w:rPr>
  </w:style>
  <w:style w:type="paragraph" w:customStyle="1" w:styleId="6DC23505419548069368291A08B236547">
    <w:name w:val="6DC23505419548069368291A08B236547"/>
    <w:rsid w:val="00CC6229"/>
    <w:rPr>
      <w:rFonts w:eastAsiaTheme="minorHAnsi"/>
      <w:lang w:val="en-GB" w:eastAsia="en-US"/>
    </w:rPr>
  </w:style>
  <w:style w:type="paragraph" w:customStyle="1" w:styleId="19B07813B79B45EBB42D581899A6DF1A7">
    <w:name w:val="19B07813B79B45EBB42D581899A6DF1A7"/>
    <w:rsid w:val="00CC6229"/>
    <w:rPr>
      <w:rFonts w:eastAsiaTheme="minorHAnsi"/>
      <w:lang w:val="en-GB" w:eastAsia="en-US"/>
    </w:rPr>
  </w:style>
  <w:style w:type="paragraph" w:customStyle="1" w:styleId="2ABA3AFE23844204BF21E9C3160BECBA7">
    <w:name w:val="2ABA3AFE23844204BF21E9C3160BECBA7"/>
    <w:rsid w:val="00CC6229"/>
    <w:rPr>
      <w:rFonts w:eastAsiaTheme="minorHAnsi"/>
      <w:lang w:val="en-GB" w:eastAsia="en-US"/>
    </w:rPr>
  </w:style>
  <w:style w:type="paragraph" w:customStyle="1" w:styleId="A1BD586BCBB0444B96CCD783F7958AFF7">
    <w:name w:val="A1BD586BCBB0444B96CCD783F7958AFF7"/>
    <w:rsid w:val="00CC6229"/>
    <w:rPr>
      <w:rFonts w:eastAsiaTheme="minorHAnsi"/>
      <w:lang w:val="en-GB" w:eastAsia="en-US"/>
    </w:rPr>
  </w:style>
  <w:style w:type="paragraph" w:customStyle="1" w:styleId="05B4275C7FBE4AC2B44AF9A0684A964115">
    <w:name w:val="05B4275C7FBE4AC2B44AF9A0684A964115"/>
    <w:rsid w:val="00CC6229"/>
    <w:rPr>
      <w:rFonts w:eastAsiaTheme="minorHAnsi"/>
      <w:lang w:val="en-GB" w:eastAsia="en-US"/>
    </w:rPr>
  </w:style>
  <w:style w:type="paragraph" w:customStyle="1" w:styleId="0CD7A042C3574D179417B202F3C1722515">
    <w:name w:val="0CD7A042C3574D179417B202F3C1722515"/>
    <w:rsid w:val="00CC6229"/>
    <w:rPr>
      <w:rFonts w:eastAsiaTheme="minorHAnsi"/>
      <w:lang w:val="en-GB" w:eastAsia="en-US"/>
    </w:rPr>
  </w:style>
  <w:style w:type="paragraph" w:customStyle="1" w:styleId="88D600C338B141879954A75839EA434515">
    <w:name w:val="88D600C338B141879954A75839EA434515"/>
    <w:rsid w:val="00CC6229"/>
    <w:rPr>
      <w:rFonts w:eastAsiaTheme="minorHAnsi"/>
      <w:lang w:val="en-GB" w:eastAsia="en-US"/>
    </w:rPr>
  </w:style>
  <w:style w:type="paragraph" w:customStyle="1" w:styleId="4652C728DB50484B81A474A2E168B60415">
    <w:name w:val="4652C728DB50484B81A474A2E168B60415"/>
    <w:rsid w:val="00CC6229"/>
    <w:rPr>
      <w:rFonts w:eastAsiaTheme="minorHAnsi"/>
      <w:lang w:val="en-GB" w:eastAsia="en-US"/>
    </w:rPr>
  </w:style>
  <w:style w:type="paragraph" w:customStyle="1" w:styleId="BB234B21BC824621BE081FE0AC9CD29015">
    <w:name w:val="BB234B21BC824621BE081FE0AC9CD29015"/>
    <w:rsid w:val="00CC6229"/>
    <w:rPr>
      <w:rFonts w:eastAsiaTheme="minorHAnsi"/>
      <w:lang w:val="en-GB" w:eastAsia="en-US"/>
    </w:rPr>
  </w:style>
  <w:style w:type="paragraph" w:customStyle="1" w:styleId="A8B9508B5FB44A01AA5F7F23638D9D0E15">
    <w:name w:val="A8B9508B5FB44A01AA5F7F23638D9D0E15"/>
    <w:rsid w:val="00CC6229"/>
    <w:rPr>
      <w:rFonts w:eastAsiaTheme="minorHAnsi"/>
      <w:lang w:val="en-GB" w:eastAsia="en-US"/>
    </w:rPr>
  </w:style>
  <w:style w:type="paragraph" w:customStyle="1" w:styleId="A57D9E42B1CA4D37BDA03D718F4762CD4">
    <w:name w:val="A57D9E42B1CA4D37BDA03D718F4762CD4"/>
    <w:rsid w:val="00CC6229"/>
    <w:rPr>
      <w:rFonts w:eastAsiaTheme="minorHAnsi"/>
      <w:lang w:val="en-GB" w:eastAsia="en-US"/>
    </w:rPr>
  </w:style>
  <w:style w:type="paragraph" w:customStyle="1" w:styleId="1FAD274F6A314E92826A05A76CC1ECCA4">
    <w:name w:val="1FAD274F6A314E92826A05A76CC1ECCA4"/>
    <w:rsid w:val="00CC6229"/>
    <w:rPr>
      <w:rFonts w:eastAsiaTheme="minorHAnsi"/>
      <w:lang w:val="en-GB" w:eastAsia="en-US"/>
    </w:rPr>
  </w:style>
  <w:style w:type="paragraph" w:customStyle="1" w:styleId="B5810CC60633448C8D111FD4B96943944">
    <w:name w:val="B5810CC60633448C8D111FD4B96943944"/>
    <w:rsid w:val="00CC6229"/>
    <w:rPr>
      <w:rFonts w:eastAsiaTheme="minorHAnsi"/>
      <w:lang w:val="en-GB" w:eastAsia="en-US"/>
    </w:rPr>
  </w:style>
  <w:style w:type="paragraph" w:customStyle="1" w:styleId="ACFDE37AB56C4682810ED5F157E18D421">
    <w:name w:val="ACFDE37AB56C4682810ED5F157E18D421"/>
    <w:rsid w:val="00CC6229"/>
    <w:rPr>
      <w:rFonts w:eastAsiaTheme="minorHAnsi"/>
      <w:lang w:val="en-GB" w:eastAsia="en-US"/>
    </w:rPr>
  </w:style>
  <w:style w:type="paragraph" w:customStyle="1" w:styleId="19C8CABA5DC3482CA8A4007E092C70378">
    <w:name w:val="19C8CABA5DC3482CA8A4007E092C70378"/>
    <w:rsid w:val="00CC6229"/>
    <w:rPr>
      <w:rFonts w:eastAsiaTheme="minorHAnsi"/>
      <w:lang w:val="en-GB" w:eastAsia="en-US"/>
    </w:rPr>
  </w:style>
  <w:style w:type="paragraph" w:customStyle="1" w:styleId="2F99584B0F95449CA86FA553E7B1F5798">
    <w:name w:val="2F99584B0F95449CA86FA553E7B1F5798"/>
    <w:rsid w:val="00CC6229"/>
    <w:rPr>
      <w:rFonts w:eastAsiaTheme="minorHAnsi"/>
      <w:lang w:val="en-GB" w:eastAsia="en-US"/>
    </w:rPr>
  </w:style>
  <w:style w:type="paragraph" w:customStyle="1" w:styleId="B9FFEB39F17148FB8F857C281CFBA8718">
    <w:name w:val="B9FFEB39F17148FB8F857C281CFBA8718"/>
    <w:rsid w:val="00CC6229"/>
    <w:rPr>
      <w:rFonts w:eastAsiaTheme="minorHAnsi"/>
      <w:lang w:val="en-GB" w:eastAsia="en-US"/>
    </w:rPr>
  </w:style>
  <w:style w:type="paragraph" w:customStyle="1" w:styleId="C47FDA3EC85C4931B9CC2947213117972">
    <w:name w:val="C47FDA3EC85C4931B9CC2947213117972"/>
    <w:rsid w:val="00CC6229"/>
    <w:rPr>
      <w:rFonts w:eastAsiaTheme="minorHAnsi"/>
      <w:lang w:val="en-GB" w:eastAsia="en-US"/>
    </w:rPr>
  </w:style>
  <w:style w:type="paragraph" w:customStyle="1" w:styleId="2DD0D113B1774F36B873A2836F5F1D492">
    <w:name w:val="2DD0D113B1774F36B873A2836F5F1D492"/>
    <w:rsid w:val="00CC6229"/>
    <w:rPr>
      <w:rFonts w:eastAsiaTheme="minorHAnsi"/>
      <w:lang w:val="en-GB" w:eastAsia="en-US"/>
    </w:rPr>
  </w:style>
  <w:style w:type="paragraph" w:customStyle="1" w:styleId="20EE3129D9074770954833D88A25C0998">
    <w:name w:val="20EE3129D9074770954833D88A25C0998"/>
    <w:rsid w:val="00CC6229"/>
    <w:rPr>
      <w:rFonts w:eastAsiaTheme="minorHAnsi"/>
      <w:lang w:val="en-GB" w:eastAsia="en-US"/>
    </w:rPr>
  </w:style>
  <w:style w:type="paragraph" w:customStyle="1" w:styleId="A17E5320B2BF4537A78FFABCC8BD02258">
    <w:name w:val="A17E5320B2BF4537A78FFABCC8BD02258"/>
    <w:rsid w:val="00CC6229"/>
    <w:rPr>
      <w:rFonts w:eastAsiaTheme="minorHAnsi"/>
      <w:lang w:val="en-GB" w:eastAsia="en-US"/>
    </w:rPr>
  </w:style>
  <w:style w:type="paragraph" w:customStyle="1" w:styleId="FEB2B4A216954A07A05C2208A8B1C92A8">
    <w:name w:val="FEB2B4A216954A07A05C2208A8B1C92A8"/>
    <w:rsid w:val="00CC6229"/>
    <w:rPr>
      <w:rFonts w:eastAsiaTheme="minorHAnsi"/>
      <w:lang w:val="en-GB" w:eastAsia="en-US"/>
    </w:rPr>
  </w:style>
  <w:style w:type="paragraph" w:customStyle="1" w:styleId="83603FF2AEDD4927A98FCAAE1CEE38697">
    <w:name w:val="83603FF2AEDD4927A98FCAAE1CEE38697"/>
    <w:rsid w:val="00CC6229"/>
    <w:rPr>
      <w:rFonts w:eastAsiaTheme="minorHAnsi"/>
      <w:lang w:val="en-GB" w:eastAsia="en-US"/>
    </w:rPr>
  </w:style>
  <w:style w:type="paragraph" w:customStyle="1" w:styleId="BC136A85292C46C09378B31D783F28AC8">
    <w:name w:val="BC136A85292C46C09378B31D783F28AC8"/>
    <w:rsid w:val="00CC6229"/>
    <w:rPr>
      <w:rFonts w:eastAsiaTheme="minorHAnsi"/>
      <w:lang w:val="en-GB" w:eastAsia="en-US"/>
    </w:rPr>
  </w:style>
  <w:style w:type="paragraph" w:customStyle="1" w:styleId="616BD29AE4C942ED9CDEB3EAFE6BB65D8">
    <w:name w:val="616BD29AE4C942ED9CDEB3EAFE6BB65D8"/>
    <w:rsid w:val="00CC6229"/>
    <w:rPr>
      <w:rFonts w:eastAsiaTheme="minorHAnsi"/>
      <w:lang w:val="en-GB" w:eastAsia="en-US"/>
    </w:rPr>
  </w:style>
  <w:style w:type="paragraph" w:customStyle="1" w:styleId="06CF182B41F249C794BCF7B28E7345748">
    <w:name w:val="06CF182B41F249C794BCF7B28E7345748"/>
    <w:rsid w:val="00CC6229"/>
    <w:rPr>
      <w:rFonts w:eastAsiaTheme="minorHAnsi"/>
      <w:lang w:val="en-GB" w:eastAsia="en-US"/>
    </w:rPr>
  </w:style>
  <w:style w:type="paragraph" w:customStyle="1" w:styleId="6A730BCE02AB423A82ADED1E278596DF8">
    <w:name w:val="6A730BCE02AB423A82ADED1E278596DF8"/>
    <w:rsid w:val="00CC6229"/>
    <w:rPr>
      <w:rFonts w:eastAsiaTheme="minorHAnsi"/>
      <w:lang w:val="en-GB" w:eastAsia="en-US"/>
    </w:rPr>
  </w:style>
  <w:style w:type="paragraph" w:customStyle="1" w:styleId="4E63EB3EDE7B45429A4FB39FD66DCB8E8">
    <w:name w:val="4E63EB3EDE7B45429A4FB39FD66DCB8E8"/>
    <w:rsid w:val="00CC6229"/>
    <w:rPr>
      <w:rFonts w:eastAsiaTheme="minorHAnsi"/>
      <w:lang w:val="en-GB" w:eastAsia="en-US"/>
    </w:rPr>
  </w:style>
  <w:style w:type="paragraph" w:customStyle="1" w:styleId="FB11EF8D03AF426682F94FE1E87F91B48">
    <w:name w:val="FB11EF8D03AF426682F94FE1E87F91B48"/>
    <w:rsid w:val="00CC6229"/>
    <w:rPr>
      <w:rFonts w:eastAsiaTheme="minorHAnsi"/>
      <w:lang w:val="en-GB" w:eastAsia="en-US"/>
    </w:rPr>
  </w:style>
  <w:style w:type="paragraph" w:customStyle="1" w:styleId="6C4B7628661F497BBC9DA1FD2FBB75038">
    <w:name w:val="6C4B7628661F497BBC9DA1FD2FBB75038"/>
    <w:rsid w:val="00CC6229"/>
    <w:rPr>
      <w:rFonts w:eastAsiaTheme="minorHAnsi"/>
      <w:lang w:val="en-GB" w:eastAsia="en-US"/>
    </w:rPr>
  </w:style>
  <w:style w:type="paragraph" w:customStyle="1" w:styleId="5545494F9AE44ECBA06A7C949687F3018">
    <w:name w:val="5545494F9AE44ECBA06A7C949687F3018"/>
    <w:rsid w:val="00CC6229"/>
    <w:rPr>
      <w:rFonts w:eastAsiaTheme="minorHAnsi"/>
      <w:lang w:val="en-GB" w:eastAsia="en-US"/>
    </w:rPr>
  </w:style>
  <w:style w:type="paragraph" w:customStyle="1" w:styleId="7743FEC2D2AA416DBB2BBC390E90C4778">
    <w:name w:val="7743FEC2D2AA416DBB2BBC390E90C4778"/>
    <w:rsid w:val="00CC6229"/>
    <w:rPr>
      <w:rFonts w:eastAsiaTheme="minorHAnsi"/>
      <w:lang w:val="en-GB" w:eastAsia="en-US"/>
    </w:rPr>
  </w:style>
  <w:style w:type="paragraph" w:customStyle="1" w:styleId="06506A60D2B04E77AE291FAC945917398">
    <w:name w:val="06506A60D2B04E77AE291FAC945917398"/>
    <w:rsid w:val="00CC6229"/>
    <w:rPr>
      <w:rFonts w:eastAsiaTheme="minorHAnsi"/>
      <w:lang w:val="en-GB" w:eastAsia="en-US"/>
    </w:rPr>
  </w:style>
  <w:style w:type="paragraph" w:customStyle="1" w:styleId="5C983D22E324431DB2CB6328932093CF8">
    <w:name w:val="5C983D22E324431DB2CB6328932093CF8"/>
    <w:rsid w:val="00CC6229"/>
    <w:rPr>
      <w:rFonts w:eastAsiaTheme="minorHAnsi"/>
      <w:lang w:val="en-GB" w:eastAsia="en-US"/>
    </w:rPr>
  </w:style>
  <w:style w:type="paragraph" w:customStyle="1" w:styleId="E87E97E9A3834EEBB1FCDBFF6F8A900B8">
    <w:name w:val="E87E97E9A3834EEBB1FCDBFF6F8A900B8"/>
    <w:rsid w:val="00CC6229"/>
    <w:rPr>
      <w:rFonts w:eastAsiaTheme="minorHAnsi"/>
      <w:lang w:val="en-GB" w:eastAsia="en-US"/>
    </w:rPr>
  </w:style>
  <w:style w:type="paragraph" w:customStyle="1" w:styleId="29E1D20F2F5340C884F26E2EE805553F8">
    <w:name w:val="29E1D20F2F5340C884F26E2EE805553F8"/>
    <w:rsid w:val="00CC6229"/>
    <w:rPr>
      <w:rFonts w:eastAsiaTheme="minorHAnsi"/>
      <w:lang w:val="en-GB" w:eastAsia="en-US"/>
    </w:rPr>
  </w:style>
  <w:style w:type="paragraph" w:customStyle="1" w:styleId="17D85AAE28C44BF6AC516295541339B28">
    <w:name w:val="17D85AAE28C44BF6AC516295541339B28"/>
    <w:rsid w:val="00CC6229"/>
    <w:rPr>
      <w:rFonts w:eastAsiaTheme="minorHAnsi"/>
      <w:lang w:val="en-GB" w:eastAsia="en-US"/>
    </w:rPr>
  </w:style>
  <w:style w:type="paragraph" w:customStyle="1" w:styleId="37F298CE7DEE4018B490FCEDC10C6E4D8">
    <w:name w:val="37F298CE7DEE4018B490FCEDC10C6E4D8"/>
    <w:rsid w:val="00CC6229"/>
    <w:rPr>
      <w:rFonts w:eastAsiaTheme="minorHAnsi"/>
      <w:lang w:val="en-GB" w:eastAsia="en-US"/>
    </w:rPr>
  </w:style>
  <w:style w:type="paragraph" w:customStyle="1" w:styleId="E924EFD57B164C6EA213741B2510204E8">
    <w:name w:val="E924EFD57B164C6EA213741B2510204E8"/>
    <w:rsid w:val="00CC6229"/>
    <w:rPr>
      <w:rFonts w:eastAsiaTheme="minorHAnsi"/>
      <w:lang w:val="en-GB" w:eastAsia="en-US"/>
    </w:rPr>
  </w:style>
  <w:style w:type="paragraph" w:customStyle="1" w:styleId="1C56B17209C443F2951C8C9C5CF3C6828">
    <w:name w:val="1C56B17209C443F2951C8C9C5CF3C6828"/>
    <w:rsid w:val="00CC6229"/>
    <w:rPr>
      <w:rFonts w:eastAsiaTheme="minorHAnsi"/>
      <w:lang w:val="en-GB" w:eastAsia="en-US"/>
    </w:rPr>
  </w:style>
  <w:style w:type="paragraph" w:customStyle="1" w:styleId="503E020FE9AB41E78FDEB480D4297CD88">
    <w:name w:val="503E020FE9AB41E78FDEB480D4297CD88"/>
    <w:rsid w:val="00CC6229"/>
    <w:rPr>
      <w:rFonts w:eastAsiaTheme="minorHAnsi"/>
      <w:lang w:val="en-GB" w:eastAsia="en-US"/>
    </w:rPr>
  </w:style>
  <w:style w:type="paragraph" w:customStyle="1" w:styleId="6DC23505419548069368291A08B236548">
    <w:name w:val="6DC23505419548069368291A08B236548"/>
    <w:rsid w:val="00CC6229"/>
    <w:rPr>
      <w:rFonts w:eastAsiaTheme="minorHAnsi"/>
      <w:lang w:val="en-GB" w:eastAsia="en-US"/>
    </w:rPr>
  </w:style>
  <w:style w:type="paragraph" w:customStyle="1" w:styleId="19B07813B79B45EBB42D581899A6DF1A8">
    <w:name w:val="19B07813B79B45EBB42D581899A6DF1A8"/>
    <w:rsid w:val="00CC6229"/>
    <w:rPr>
      <w:rFonts w:eastAsiaTheme="minorHAnsi"/>
      <w:lang w:val="en-GB" w:eastAsia="en-US"/>
    </w:rPr>
  </w:style>
  <w:style w:type="paragraph" w:customStyle="1" w:styleId="2ABA3AFE23844204BF21E9C3160BECBA8">
    <w:name w:val="2ABA3AFE23844204BF21E9C3160BECBA8"/>
    <w:rsid w:val="00CC6229"/>
    <w:rPr>
      <w:rFonts w:eastAsiaTheme="minorHAnsi"/>
      <w:lang w:val="en-GB" w:eastAsia="en-US"/>
    </w:rPr>
  </w:style>
  <w:style w:type="paragraph" w:customStyle="1" w:styleId="A1BD586BCBB0444B96CCD783F7958AFF8">
    <w:name w:val="A1BD586BCBB0444B96CCD783F7958AFF8"/>
    <w:rsid w:val="00CC6229"/>
    <w:rPr>
      <w:rFonts w:eastAsiaTheme="minorHAnsi"/>
      <w:lang w:val="en-GB" w:eastAsia="en-US"/>
    </w:rPr>
  </w:style>
  <w:style w:type="paragraph" w:customStyle="1" w:styleId="05B4275C7FBE4AC2B44AF9A0684A964116">
    <w:name w:val="05B4275C7FBE4AC2B44AF9A0684A964116"/>
    <w:rsid w:val="00CC6229"/>
    <w:rPr>
      <w:rFonts w:eastAsiaTheme="minorHAnsi"/>
      <w:lang w:val="en-GB" w:eastAsia="en-US"/>
    </w:rPr>
  </w:style>
  <w:style w:type="paragraph" w:customStyle="1" w:styleId="0CD7A042C3574D179417B202F3C1722516">
    <w:name w:val="0CD7A042C3574D179417B202F3C1722516"/>
    <w:rsid w:val="00CC6229"/>
    <w:rPr>
      <w:rFonts w:eastAsiaTheme="minorHAnsi"/>
      <w:lang w:val="en-GB" w:eastAsia="en-US"/>
    </w:rPr>
  </w:style>
  <w:style w:type="paragraph" w:customStyle="1" w:styleId="88D600C338B141879954A75839EA434516">
    <w:name w:val="88D600C338B141879954A75839EA434516"/>
    <w:rsid w:val="00CC6229"/>
    <w:rPr>
      <w:rFonts w:eastAsiaTheme="minorHAnsi"/>
      <w:lang w:val="en-GB" w:eastAsia="en-US"/>
    </w:rPr>
  </w:style>
  <w:style w:type="paragraph" w:customStyle="1" w:styleId="4652C728DB50484B81A474A2E168B60416">
    <w:name w:val="4652C728DB50484B81A474A2E168B60416"/>
    <w:rsid w:val="00CC6229"/>
    <w:rPr>
      <w:rFonts w:eastAsiaTheme="minorHAnsi"/>
      <w:lang w:val="en-GB" w:eastAsia="en-US"/>
    </w:rPr>
  </w:style>
  <w:style w:type="paragraph" w:customStyle="1" w:styleId="BB234B21BC824621BE081FE0AC9CD29016">
    <w:name w:val="BB234B21BC824621BE081FE0AC9CD29016"/>
    <w:rsid w:val="00CC6229"/>
    <w:rPr>
      <w:rFonts w:eastAsiaTheme="minorHAnsi"/>
      <w:lang w:val="en-GB" w:eastAsia="en-US"/>
    </w:rPr>
  </w:style>
  <w:style w:type="paragraph" w:customStyle="1" w:styleId="A8B9508B5FB44A01AA5F7F23638D9D0E16">
    <w:name w:val="A8B9508B5FB44A01AA5F7F23638D9D0E16"/>
    <w:rsid w:val="00CC6229"/>
    <w:rPr>
      <w:rFonts w:eastAsiaTheme="minorHAnsi"/>
      <w:lang w:val="en-GB" w:eastAsia="en-US"/>
    </w:rPr>
  </w:style>
  <w:style w:type="paragraph" w:customStyle="1" w:styleId="A57D9E42B1CA4D37BDA03D718F4762CD5">
    <w:name w:val="A57D9E42B1CA4D37BDA03D718F4762CD5"/>
    <w:rsid w:val="00CC6229"/>
    <w:rPr>
      <w:rFonts w:eastAsiaTheme="minorHAnsi"/>
      <w:lang w:val="en-GB" w:eastAsia="en-US"/>
    </w:rPr>
  </w:style>
  <w:style w:type="paragraph" w:customStyle="1" w:styleId="1FAD274F6A314E92826A05A76CC1ECCA5">
    <w:name w:val="1FAD274F6A314E92826A05A76CC1ECCA5"/>
    <w:rsid w:val="00CC6229"/>
    <w:rPr>
      <w:rFonts w:eastAsiaTheme="minorHAnsi"/>
      <w:lang w:val="en-GB" w:eastAsia="en-US"/>
    </w:rPr>
  </w:style>
  <w:style w:type="paragraph" w:customStyle="1" w:styleId="B5810CC60633448C8D111FD4B96943945">
    <w:name w:val="B5810CC60633448C8D111FD4B96943945"/>
    <w:rsid w:val="00CC6229"/>
    <w:rPr>
      <w:rFonts w:eastAsiaTheme="minorHAnsi"/>
      <w:lang w:val="en-GB" w:eastAsia="en-US"/>
    </w:rPr>
  </w:style>
  <w:style w:type="paragraph" w:customStyle="1" w:styleId="ACFDE37AB56C4682810ED5F157E18D422">
    <w:name w:val="ACFDE37AB56C4682810ED5F157E18D422"/>
    <w:rsid w:val="00CC6229"/>
    <w:rPr>
      <w:rFonts w:eastAsiaTheme="minorHAnsi"/>
      <w:lang w:val="en-GB" w:eastAsia="en-US"/>
    </w:rPr>
  </w:style>
  <w:style w:type="paragraph" w:customStyle="1" w:styleId="19C8CABA5DC3482CA8A4007E092C70379">
    <w:name w:val="19C8CABA5DC3482CA8A4007E092C70379"/>
    <w:rsid w:val="00CC6229"/>
    <w:rPr>
      <w:rFonts w:eastAsiaTheme="minorHAnsi"/>
      <w:lang w:val="en-GB" w:eastAsia="en-US"/>
    </w:rPr>
  </w:style>
  <w:style w:type="paragraph" w:customStyle="1" w:styleId="2F99584B0F95449CA86FA553E7B1F5799">
    <w:name w:val="2F99584B0F95449CA86FA553E7B1F5799"/>
    <w:rsid w:val="00CC6229"/>
    <w:rPr>
      <w:rFonts w:eastAsiaTheme="minorHAnsi"/>
      <w:lang w:val="en-GB" w:eastAsia="en-US"/>
    </w:rPr>
  </w:style>
  <w:style w:type="paragraph" w:customStyle="1" w:styleId="B9FFEB39F17148FB8F857C281CFBA8719">
    <w:name w:val="B9FFEB39F17148FB8F857C281CFBA8719"/>
    <w:rsid w:val="00CC6229"/>
    <w:rPr>
      <w:rFonts w:eastAsiaTheme="minorHAnsi"/>
      <w:lang w:val="en-GB" w:eastAsia="en-US"/>
    </w:rPr>
  </w:style>
  <w:style w:type="paragraph" w:customStyle="1" w:styleId="C47FDA3EC85C4931B9CC2947213117973">
    <w:name w:val="C47FDA3EC85C4931B9CC2947213117973"/>
    <w:rsid w:val="00CC6229"/>
    <w:rPr>
      <w:rFonts w:eastAsiaTheme="minorHAnsi"/>
      <w:lang w:val="en-GB" w:eastAsia="en-US"/>
    </w:rPr>
  </w:style>
  <w:style w:type="paragraph" w:customStyle="1" w:styleId="2DD0D113B1774F36B873A2836F5F1D493">
    <w:name w:val="2DD0D113B1774F36B873A2836F5F1D493"/>
    <w:rsid w:val="00CC6229"/>
    <w:rPr>
      <w:rFonts w:eastAsiaTheme="minorHAnsi"/>
      <w:lang w:val="en-GB" w:eastAsia="en-US"/>
    </w:rPr>
  </w:style>
  <w:style w:type="paragraph" w:customStyle="1" w:styleId="20EE3129D9074770954833D88A25C0999">
    <w:name w:val="20EE3129D9074770954833D88A25C0999"/>
    <w:rsid w:val="00CC6229"/>
    <w:rPr>
      <w:rFonts w:eastAsiaTheme="minorHAnsi"/>
      <w:lang w:val="en-GB" w:eastAsia="en-US"/>
    </w:rPr>
  </w:style>
  <w:style w:type="paragraph" w:customStyle="1" w:styleId="A17E5320B2BF4537A78FFABCC8BD02259">
    <w:name w:val="A17E5320B2BF4537A78FFABCC8BD02259"/>
    <w:rsid w:val="00CC6229"/>
    <w:rPr>
      <w:rFonts w:eastAsiaTheme="minorHAnsi"/>
      <w:lang w:val="en-GB" w:eastAsia="en-US"/>
    </w:rPr>
  </w:style>
  <w:style w:type="paragraph" w:customStyle="1" w:styleId="FEB2B4A216954A07A05C2208A8B1C92A9">
    <w:name w:val="FEB2B4A216954A07A05C2208A8B1C92A9"/>
    <w:rsid w:val="00CC6229"/>
    <w:rPr>
      <w:rFonts w:eastAsiaTheme="minorHAnsi"/>
      <w:lang w:val="en-GB" w:eastAsia="en-US"/>
    </w:rPr>
  </w:style>
  <w:style w:type="paragraph" w:customStyle="1" w:styleId="83603FF2AEDD4927A98FCAAE1CEE38698">
    <w:name w:val="83603FF2AEDD4927A98FCAAE1CEE38698"/>
    <w:rsid w:val="00CC6229"/>
    <w:rPr>
      <w:rFonts w:eastAsiaTheme="minorHAnsi"/>
      <w:lang w:val="en-GB" w:eastAsia="en-US"/>
    </w:rPr>
  </w:style>
  <w:style w:type="paragraph" w:customStyle="1" w:styleId="BC136A85292C46C09378B31D783F28AC9">
    <w:name w:val="BC136A85292C46C09378B31D783F28AC9"/>
    <w:rsid w:val="00CC6229"/>
    <w:rPr>
      <w:rFonts w:eastAsiaTheme="minorHAnsi"/>
      <w:lang w:val="en-GB" w:eastAsia="en-US"/>
    </w:rPr>
  </w:style>
  <w:style w:type="paragraph" w:customStyle="1" w:styleId="616BD29AE4C942ED9CDEB3EAFE6BB65D9">
    <w:name w:val="616BD29AE4C942ED9CDEB3EAFE6BB65D9"/>
    <w:rsid w:val="00CC6229"/>
    <w:rPr>
      <w:rFonts w:eastAsiaTheme="minorHAnsi"/>
      <w:lang w:val="en-GB" w:eastAsia="en-US"/>
    </w:rPr>
  </w:style>
  <w:style w:type="paragraph" w:customStyle="1" w:styleId="06CF182B41F249C794BCF7B28E7345749">
    <w:name w:val="06CF182B41F249C794BCF7B28E7345749"/>
    <w:rsid w:val="00CC6229"/>
    <w:rPr>
      <w:rFonts w:eastAsiaTheme="minorHAnsi"/>
      <w:lang w:val="en-GB" w:eastAsia="en-US"/>
    </w:rPr>
  </w:style>
  <w:style w:type="paragraph" w:customStyle="1" w:styleId="6A730BCE02AB423A82ADED1E278596DF9">
    <w:name w:val="6A730BCE02AB423A82ADED1E278596DF9"/>
    <w:rsid w:val="00CC6229"/>
    <w:rPr>
      <w:rFonts w:eastAsiaTheme="minorHAnsi"/>
      <w:lang w:val="en-GB" w:eastAsia="en-US"/>
    </w:rPr>
  </w:style>
  <w:style w:type="paragraph" w:customStyle="1" w:styleId="4E63EB3EDE7B45429A4FB39FD66DCB8E9">
    <w:name w:val="4E63EB3EDE7B45429A4FB39FD66DCB8E9"/>
    <w:rsid w:val="00CC6229"/>
    <w:rPr>
      <w:rFonts w:eastAsiaTheme="minorHAnsi"/>
      <w:lang w:val="en-GB" w:eastAsia="en-US"/>
    </w:rPr>
  </w:style>
  <w:style w:type="paragraph" w:customStyle="1" w:styleId="FB11EF8D03AF426682F94FE1E87F91B49">
    <w:name w:val="FB11EF8D03AF426682F94FE1E87F91B49"/>
    <w:rsid w:val="00CC6229"/>
    <w:rPr>
      <w:rFonts w:eastAsiaTheme="minorHAnsi"/>
      <w:lang w:val="en-GB" w:eastAsia="en-US"/>
    </w:rPr>
  </w:style>
  <w:style w:type="paragraph" w:customStyle="1" w:styleId="6C4B7628661F497BBC9DA1FD2FBB75039">
    <w:name w:val="6C4B7628661F497BBC9DA1FD2FBB75039"/>
    <w:rsid w:val="00CC6229"/>
    <w:rPr>
      <w:rFonts w:eastAsiaTheme="minorHAnsi"/>
      <w:lang w:val="en-GB" w:eastAsia="en-US"/>
    </w:rPr>
  </w:style>
  <w:style w:type="paragraph" w:customStyle="1" w:styleId="5545494F9AE44ECBA06A7C949687F3019">
    <w:name w:val="5545494F9AE44ECBA06A7C949687F3019"/>
    <w:rsid w:val="00CC6229"/>
    <w:rPr>
      <w:rFonts w:eastAsiaTheme="minorHAnsi"/>
      <w:lang w:val="en-GB" w:eastAsia="en-US"/>
    </w:rPr>
  </w:style>
  <w:style w:type="paragraph" w:customStyle="1" w:styleId="7743FEC2D2AA416DBB2BBC390E90C4779">
    <w:name w:val="7743FEC2D2AA416DBB2BBC390E90C4779"/>
    <w:rsid w:val="00CC6229"/>
    <w:rPr>
      <w:rFonts w:eastAsiaTheme="minorHAnsi"/>
      <w:lang w:val="en-GB" w:eastAsia="en-US"/>
    </w:rPr>
  </w:style>
  <w:style w:type="paragraph" w:customStyle="1" w:styleId="06506A60D2B04E77AE291FAC945917399">
    <w:name w:val="06506A60D2B04E77AE291FAC945917399"/>
    <w:rsid w:val="00CC6229"/>
    <w:rPr>
      <w:rFonts w:eastAsiaTheme="minorHAnsi"/>
      <w:lang w:val="en-GB" w:eastAsia="en-US"/>
    </w:rPr>
  </w:style>
  <w:style w:type="paragraph" w:customStyle="1" w:styleId="5C983D22E324431DB2CB6328932093CF9">
    <w:name w:val="5C983D22E324431DB2CB6328932093CF9"/>
    <w:rsid w:val="00CC6229"/>
    <w:rPr>
      <w:rFonts w:eastAsiaTheme="minorHAnsi"/>
      <w:lang w:val="en-GB" w:eastAsia="en-US"/>
    </w:rPr>
  </w:style>
  <w:style w:type="paragraph" w:customStyle="1" w:styleId="E87E97E9A3834EEBB1FCDBFF6F8A900B9">
    <w:name w:val="E87E97E9A3834EEBB1FCDBFF6F8A900B9"/>
    <w:rsid w:val="00CC6229"/>
    <w:rPr>
      <w:rFonts w:eastAsiaTheme="minorHAnsi"/>
      <w:lang w:val="en-GB" w:eastAsia="en-US"/>
    </w:rPr>
  </w:style>
  <w:style w:type="paragraph" w:customStyle="1" w:styleId="29E1D20F2F5340C884F26E2EE805553F9">
    <w:name w:val="29E1D20F2F5340C884F26E2EE805553F9"/>
    <w:rsid w:val="00CC6229"/>
    <w:rPr>
      <w:rFonts w:eastAsiaTheme="minorHAnsi"/>
      <w:lang w:val="en-GB" w:eastAsia="en-US"/>
    </w:rPr>
  </w:style>
  <w:style w:type="paragraph" w:customStyle="1" w:styleId="17D85AAE28C44BF6AC516295541339B29">
    <w:name w:val="17D85AAE28C44BF6AC516295541339B29"/>
    <w:rsid w:val="00CC6229"/>
    <w:rPr>
      <w:rFonts w:eastAsiaTheme="minorHAnsi"/>
      <w:lang w:val="en-GB" w:eastAsia="en-US"/>
    </w:rPr>
  </w:style>
  <w:style w:type="paragraph" w:customStyle="1" w:styleId="37F298CE7DEE4018B490FCEDC10C6E4D9">
    <w:name w:val="37F298CE7DEE4018B490FCEDC10C6E4D9"/>
    <w:rsid w:val="00CC6229"/>
    <w:rPr>
      <w:rFonts w:eastAsiaTheme="minorHAnsi"/>
      <w:lang w:val="en-GB" w:eastAsia="en-US"/>
    </w:rPr>
  </w:style>
  <w:style w:type="paragraph" w:customStyle="1" w:styleId="E924EFD57B164C6EA213741B2510204E9">
    <w:name w:val="E924EFD57B164C6EA213741B2510204E9"/>
    <w:rsid w:val="00CC6229"/>
    <w:rPr>
      <w:rFonts w:eastAsiaTheme="minorHAnsi"/>
      <w:lang w:val="en-GB" w:eastAsia="en-US"/>
    </w:rPr>
  </w:style>
  <w:style w:type="paragraph" w:customStyle="1" w:styleId="1C56B17209C443F2951C8C9C5CF3C6829">
    <w:name w:val="1C56B17209C443F2951C8C9C5CF3C6829"/>
    <w:rsid w:val="00CC6229"/>
    <w:rPr>
      <w:rFonts w:eastAsiaTheme="minorHAnsi"/>
      <w:lang w:val="en-GB" w:eastAsia="en-US"/>
    </w:rPr>
  </w:style>
  <w:style w:type="paragraph" w:customStyle="1" w:styleId="503E020FE9AB41E78FDEB480D4297CD89">
    <w:name w:val="503E020FE9AB41E78FDEB480D4297CD89"/>
    <w:rsid w:val="00CC6229"/>
    <w:rPr>
      <w:rFonts w:eastAsiaTheme="minorHAnsi"/>
      <w:lang w:val="en-GB" w:eastAsia="en-US"/>
    </w:rPr>
  </w:style>
  <w:style w:type="paragraph" w:customStyle="1" w:styleId="6DC23505419548069368291A08B236549">
    <w:name w:val="6DC23505419548069368291A08B236549"/>
    <w:rsid w:val="00CC6229"/>
    <w:rPr>
      <w:rFonts w:eastAsiaTheme="minorHAnsi"/>
      <w:lang w:val="en-GB" w:eastAsia="en-US"/>
    </w:rPr>
  </w:style>
  <w:style w:type="paragraph" w:customStyle="1" w:styleId="19B07813B79B45EBB42D581899A6DF1A9">
    <w:name w:val="19B07813B79B45EBB42D581899A6DF1A9"/>
    <w:rsid w:val="00CC6229"/>
    <w:rPr>
      <w:rFonts w:eastAsiaTheme="minorHAnsi"/>
      <w:lang w:val="en-GB" w:eastAsia="en-US"/>
    </w:rPr>
  </w:style>
  <w:style w:type="paragraph" w:customStyle="1" w:styleId="2ABA3AFE23844204BF21E9C3160BECBA9">
    <w:name w:val="2ABA3AFE23844204BF21E9C3160BECBA9"/>
    <w:rsid w:val="00CC6229"/>
    <w:rPr>
      <w:rFonts w:eastAsiaTheme="minorHAnsi"/>
      <w:lang w:val="en-GB" w:eastAsia="en-US"/>
    </w:rPr>
  </w:style>
  <w:style w:type="paragraph" w:customStyle="1" w:styleId="A1BD586BCBB0444B96CCD783F7958AFF9">
    <w:name w:val="A1BD586BCBB0444B96CCD783F7958AFF9"/>
    <w:rsid w:val="00CC6229"/>
    <w:rPr>
      <w:rFonts w:eastAsiaTheme="minorHAnsi"/>
      <w:lang w:val="en-GB" w:eastAsia="en-US"/>
    </w:rPr>
  </w:style>
  <w:style w:type="paragraph" w:customStyle="1" w:styleId="05B4275C7FBE4AC2B44AF9A0684A964117">
    <w:name w:val="05B4275C7FBE4AC2B44AF9A0684A964117"/>
    <w:rsid w:val="00CC6229"/>
    <w:rPr>
      <w:rFonts w:eastAsiaTheme="minorHAnsi"/>
      <w:lang w:val="en-GB" w:eastAsia="en-US"/>
    </w:rPr>
  </w:style>
  <w:style w:type="paragraph" w:customStyle="1" w:styleId="0CD7A042C3574D179417B202F3C1722517">
    <w:name w:val="0CD7A042C3574D179417B202F3C1722517"/>
    <w:rsid w:val="00CC6229"/>
    <w:rPr>
      <w:rFonts w:eastAsiaTheme="minorHAnsi"/>
      <w:lang w:val="en-GB" w:eastAsia="en-US"/>
    </w:rPr>
  </w:style>
  <w:style w:type="paragraph" w:customStyle="1" w:styleId="88D600C338B141879954A75839EA434517">
    <w:name w:val="88D600C338B141879954A75839EA434517"/>
    <w:rsid w:val="00CC6229"/>
    <w:rPr>
      <w:rFonts w:eastAsiaTheme="minorHAnsi"/>
      <w:lang w:val="en-GB" w:eastAsia="en-US"/>
    </w:rPr>
  </w:style>
  <w:style w:type="paragraph" w:customStyle="1" w:styleId="4652C728DB50484B81A474A2E168B60417">
    <w:name w:val="4652C728DB50484B81A474A2E168B60417"/>
    <w:rsid w:val="00CC6229"/>
    <w:rPr>
      <w:rFonts w:eastAsiaTheme="minorHAnsi"/>
      <w:lang w:val="en-GB" w:eastAsia="en-US"/>
    </w:rPr>
  </w:style>
  <w:style w:type="paragraph" w:customStyle="1" w:styleId="BB234B21BC824621BE081FE0AC9CD29017">
    <w:name w:val="BB234B21BC824621BE081FE0AC9CD29017"/>
    <w:rsid w:val="00CC6229"/>
    <w:rPr>
      <w:rFonts w:eastAsiaTheme="minorHAnsi"/>
      <w:lang w:val="en-GB" w:eastAsia="en-US"/>
    </w:rPr>
  </w:style>
  <w:style w:type="paragraph" w:customStyle="1" w:styleId="A8B9508B5FB44A01AA5F7F23638D9D0E17">
    <w:name w:val="A8B9508B5FB44A01AA5F7F23638D9D0E17"/>
    <w:rsid w:val="00CC6229"/>
    <w:rPr>
      <w:rFonts w:eastAsiaTheme="minorHAnsi"/>
      <w:lang w:val="en-GB" w:eastAsia="en-US"/>
    </w:rPr>
  </w:style>
  <w:style w:type="paragraph" w:customStyle="1" w:styleId="99141D2E58B646A4B9EA6579E5D54833">
    <w:name w:val="99141D2E58B646A4B9EA6579E5D54833"/>
    <w:rsid w:val="00CC6229"/>
    <w:rPr>
      <w:rFonts w:eastAsiaTheme="minorHAnsi"/>
      <w:lang w:val="en-GB" w:eastAsia="en-US"/>
    </w:rPr>
  </w:style>
  <w:style w:type="paragraph" w:customStyle="1" w:styleId="A57D9E42B1CA4D37BDA03D718F4762CD6">
    <w:name w:val="A57D9E42B1CA4D37BDA03D718F4762CD6"/>
    <w:rsid w:val="00CC6229"/>
    <w:rPr>
      <w:rFonts w:eastAsiaTheme="minorHAnsi"/>
      <w:lang w:val="en-GB" w:eastAsia="en-US"/>
    </w:rPr>
  </w:style>
  <w:style w:type="paragraph" w:customStyle="1" w:styleId="1FAD274F6A314E92826A05A76CC1ECCA6">
    <w:name w:val="1FAD274F6A314E92826A05A76CC1ECCA6"/>
    <w:rsid w:val="00CC6229"/>
    <w:rPr>
      <w:rFonts w:eastAsiaTheme="minorHAnsi"/>
      <w:lang w:val="en-GB" w:eastAsia="en-US"/>
    </w:rPr>
  </w:style>
  <w:style w:type="paragraph" w:customStyle="1" w:styleId="B5810CC60633448C8D111FD4B96943946">
    <w:name w:val="B5810CC60633448C8D111FD4B96943946"/>
    <w:rsid w:val="00CC6229"/>
    <w:rPr>
      <w:rFonts w:eastAsiaTheme="minorHAnsi"/>
      <w:lang w:val="en-GB" w:eastAsia="en-US"/>
    </w:rPr>
  </w:style>
  <w:style w:type="paragraph" w:customStyle="1" w:styleId="ACFDE37AB56C4682810ED5F157E18D423">
    <w:name w:val="ACFDE37AB56C4682810ED5F157E18D423"/>
    <w:rsid w:val="00CC6229"/>
    <w:rPr>
      <w:rFonts w:eastAsiaTheme="minorHAnsi"/>
      <w:lang w:val="en-GB" w:eastAsia="en-US"/>
    </w:rPr>
  </w:style>
  <w:style w:type="paragraph" w:customStyle="1" w:styleId="19C8CABA5DC3482CA8A4007E092C703710">
    <w:name w:val="19C8CABA5DC3482CA8A4007E092C703710"/>
    <w:rsid w:val="00CC6229"/>
    <w:rPr>
      <w:rFonts w:eastAsiaTheme="minorHAnsi"/>
      <w:lang w:val="en-GB" w:eastAsia="en-US"/>
    </w:rPr>
  </w:style>
  <w:style w:type="paragraph" w:customStyle="1" w:styleId="2F99584B0F95449CA86FA553E7B1F57910">
    <w:name w:val="2F99584B0F95449CA86FA553E7B1F57910"/>
    <w:rsid w:val="00CC6229"/>
    <w:rPr>
      <w:rFonts w:eastAsiaTheme="minorHAnsi"/>
      <w:lang w:val="en-GB" w:eastAsia="en-US"/>
    </w:rPr>
  </w:style>
  <w:style w:type="paragraph" w:customStyle="1" w:styleId="B9FFEB39F17148FB8F857C281CFBA87110">
    <w:name w:val="B9FFEB39F17148FB8F857C281CFBA87110"/>
    <w:rsid w:val="00CC6229"/>
    <w:rPr>
      <w:rFonts w:eastAsiaTheme="minorHAnsi"/>
      <w:lang w:val="en-GB" w:eastAsia="en-US"/>
    </w:rPr>
  </w:style>
  <w:style w:type="paragraph" w:customStyle="1" w:styleId="C47FDA3EC85C4931B9CC2947213117974">
    <w:name w:val="C47FDA3EC85C4931B9CC2947213117974"/>
    <w:rsid w:val="00CC6229"/>
    <w:rPr>
      <w:rFonts w:eastAsiaTheme="minorHAnsi"/>
      <w:lang w:val="en-GB" w:eastAsia="en-US"/>
    </w:rPr>
  </w:style>
  <w:style w:type="paragraph" w:customStyle="1" w:styleId="2DD0D113B1774F36B873A2836F5F1D494">
    <w:name w:val="2DD0D113B1774F36B873A2836F5F1D494"/>
    <w:rsid w:val="00CC6229"/>
    <w:rPr>
      <w:rFonts w:eastAsiaTheme="minorHAnsi"/>
      <w:lang w:val="en-GB" w:eastAsia="en-US"/>
    </w:rPr>
  </w:style>
  <w:style w:type="paragraph" w:customStyle="1" w:styleId="20EE3129D9074770954833D88A25C09910">
    <w:name w:val="20EE3129D9074770954833D88A25C09910"/>
    <w:rsid w:val="00CC6229"/>
    <w:rPr>
      <w:rFonts w:eastAsiaTheme="minorHAnsi"/>
      <w:lang w:val="en-GB" w:eastAsia="en-US"/>
    </w:rPr>
  </w:style>
  <w:style w:type="paragraph" w:customStyle="1" w:styleId="A17E5320B2BF4537A78FFABCC8BD022510">
    <w:name w:val="A17E5320B2BF4537A78FFABCC8BD022510"/>
    <w:rsid w:val="00CC6229"/>
    <w:rPr>
      <w:rFonts w:eastAsiaTheme="minorHAnsi"/>
      <w:lang w:val="en-GB" w:eastAsia="en-US"/>
    </w:rPr>
  </w:style>
  <w:style w:type="paragraph" w:customStyle="1" w:styleId="FEB2B4A216954A07A05C2208A8B1C92A10">
    <w:name w:val="FEB2B4A216954A07A05C2208A8B1C92A10"/>
    <w:rsid w:val="00CC6229"/>
    <w:rPr>
      <w:rFonts w:eastAsiaTheme="minorHAnsi"/>
      <w:lang w:val="en-GB" w:eastAsia="en-US"/>
    </w:rPr>
  </w:style>
  <w:style w:type="paragraph" w:customStyle="1" w:styleId="83603FF2AEDD4927A98FCAAE1CEE38699">
    <w:name w:val="83603FF2AEDD4927A98FCAAE1CEE38699"/>
    <w:rsid w:val="00CC6229"/>
    <w:rPr>
      <w:rFonts w:eastAsiaTheme="minorHAnsi"/>
      <w:lang w:val="en-GB" w:eastAsia="en-US"/>
    </w:rPr>
  </w:style>
  <w:style w:type="paragraph" w:customStyle="1" w:styleId="BC136A85292C46C09378B31D783F28AC10">
    <w:name w:val="BC136A85292C46C09378B31D783F28AC10"/>
    <w:rsid w:val="00CC6229"/>
    <w:rPr>
      <w:rFonts w:eastAsiaTheme="minorHAnsi"/>
      <w:lang w:val="en-GB" w:eastAsia="en-US"/>
    </w:rPr>
  </w:style>
  <w:style w:type="paragraph" w:customStyle="1" w:styleId="616BD29AE4C942ED9CDEB3EAFE6BB65D10">
    <w:name w:val="616BD29AE4C942ED9CDEB3EAFE6BB65D10"/>
    <w:rsid w:val="00CC6229"/>
    <w:rPr>
      <w:rFonts w:eastAsiaTheme="minorHAnsi"/>
      <w:lang w:val="en-GB" w:eastAsia="en-US"/>
    </w:rPr>
  </w:style>
  <w:style w:type="paragraph" w:customStyle="1" w:styleId="06CF182B41F249C794BCF7B28E73457410">
    <w:name w:val="06CF182B41F249C794BCF7B28E73457410"/>
    <w:rsid w:val="00CC6229"/>
    <w:rPr>
      <w:rFonts w:eastAsiaTheme="minorHAnsi"/>
      <w:lang w:val="en-GB" w:eastAsia="en-US"/>
    </w:rPr>
  </w:style>
  <w:style w:type="paragraph" w:customStyle="1" w:styleId="6A730BCE02AB423A82ADED1E278596DF10">
    <w:name w:val="6A730BCE02AB423A82ADED1E278596DF10"/>
    <w:rsid w:val="00CC6229"/>
    <w:rPr>
      <w:rFonts w:eastAsiaTheme="minorHAnsi"/>
      <w:lang w:val="en-GB" w:eastAsia="en-US"/>
    </w:rPr>
  </w:style>
  <w:style w:type="paragraph" w:customStyle="1" w:styleId="4E63EB3EDE7B45429A4FB39FD66DCB8E10">
    <w:name w:val="4E63EB3EDE7B45429A4FB39FD66DCB8E10"/>
    <w:rsid w:val="00CC6229"/>
    <w:rPr>
      <w:rFonts w:eastAsiaTheme="minorHAnsi"/>
      <w:lang w:val="en-GB" w:eastAsia="en-US"/>
    </w:rPr>
  </w:style>
  <w:style w:type="paragraph" w:customStyle="1" w:styleId="FB11EF8D03AF426682F94FE1E87F91B410">
    <w:name w:val="FB11EF8D03AF426682F94FE1E87F91B410"/>
    <w:rsid w:val="00CC6229"/>
    <w:rPr>
      <w:rFonts w:eastAsiaTheme="minorHAnsi"/>
      <w:lang w:val="en-GB" w:eastAsia="en-US"/>
    </w:rPr>
  </w:style>
  <w:style w:type="paragraph" w:customStyle="1" w:styleId="6C4B7628661F497BBC9DA1FD2FBB750310">
    <w:name w:val="6C4B7628661F497BBC9DA1FD2FBB750310"/>
    <w:rsid w:val="00CC6229"/>
    <w:rPr>
      <w:rFonts w:eastAsiaTheme="minorHAnsi"/>
      <w:lang w:val="en-GB" w:eastAsia="en-US"/>
    </w:rPr>
  </w:style>
  <w:style w:type="paragraph" w:customStyle="1" w:styleId="5545494F9AE44ECBA06A7C949687F30110">
    <w:name w:val="5545494F9AE44ECBA06A7C949687F30110"/>
    <w:rsid w:val="00CC6229"/>
    <w:rPr>
      <w:rFonts w:eastAsiaTheme="minorHAnsi"/>
      <w:lang w:val="en-GB" w:eastAsia="en-US"/>
    </w:rPr>
  </w:style>
  <w:style w:type="paragraph" w:customStyle="1" w:styleId="7743FEC2D2AA416DBB2BBC390E90C47710">
    <w:name w:val="7743FEC2D2AA416DBB2BBC390E90C47710"/>
    <w:rsid w:val="00CC6229"/>
    <w:rPr>
      <w:rFonts w:eastAsiaTheme="minorHAnsi"/>
      <w:lang w:val="en-GB" w:eastAsia="en-US"/>
    </w:rPr>
  </w:style>
  <w:style w:type="paragraph" w:customStyle="1" w:styleId="06506A60D2B04E77AE291FAC9459173910">
    <w:name w:val="06506A60D2B04E77AE291FAC9459173910"/>
    <w:rsid w:val="00CC6229"/>
    <w:rPr>
      <w:rFonts w:eastAsiaTheme="minorHAnsi"/>
      <w:lang w:val="en-GB" w:eastAsia="en-US"/>
    </w:rPr>
  </w:style>
  <w:style w:type="paragraph" w:customStyle="1" w:styleId="5C983D22E324431DB2CB6328932093CF10">
    <w:name w:val="5C983D22E324431DB2CB6328932093CF10"/>
    <w:rsid w:val="00CC6229"/>
    <w:rPr>
      <w:rFonts w:eastAsiaTheme="minorHAnsi"/>
      <w:lang w:val="en-GB" w:eastAsia="en-US"/>
    </w:rPr>
  </w:style>
  <w:style w:type="paragraph" w:customStyle="1" w:styleId="E87E97E9A3834EEBB1FCDBFF6F8A900B10">
    <w:name w:val="E87E97E9A3834EEBB1FCDBFF6F8A900B10"/>
    <w:rsid w:val="00CC6229"/>
    <w:rPr>
      <w:rFonts w:eastAsiaTheme="minorHAnsi"/>
      <w:lang w:val="en-GB" w:eastAsia="en-US"/>
    </w:rPr>
  </w:style>
  <w:style w:type="paragraph" w:customStyle="1" w:styleId="29E1D20F2F5340C884F26E2EE805553F10">
    <w:name w:val="29E1D20F2F5340C884F26E2EE805553F10"/>
    <w:rsid w:val="00CC6229"/>
    <w:rPr>
      <w:rFonts w:eastAsiaTheme="minorHAnsi"/>
      <w:lang w:val="en-GB" w:eastAsia="en-US"/>
    </w:rPr>
  </w:style>
  <w:style w:type="paragraph" w:customStyle="1" w:styleId="17D85AAE28C44BF6AC516295541339B210">
    <w:name w:val="17D85AAE28C44BF6AC516295541339B210"/>
    <w:rsid w:val="00CC6229"/>
    <w:rPr>
      <w:rFonts w:eastAsiaTheme="minorHAnsi"/>
      <w:lang w:val="en-GB" w:eastAsia="en-US"/>
    </w:rPr>
  </w:style>
  <w:style w:type="paragraph" w:customStyle="1" w:styleId="37F298CE7DEE4018B490FCEDC10C6E4D10">
    <w:name w:val="37F298CE7DEE4018B490FCEDC10C6E4D10"/>
    <w:rsid w:val="00CC6229"/>
    <w:rPr>
      <w:rFonts w:eastAsiaTheme="minorHAnsi"/>
      <w:lang w:val="en-GB" w:eastAsia="en-US"/>
    </w:rPr>
  </w:style>
  <w:style w:type="paragraph" w:customStyle="1" w:styleId="E924EFD57B164C6EA213741B2510204E10">
    <w:name w:val="E924EFD57B164C6EA213741B2510204E10"/>
    <w:rsid w:val="00CC6229"/>
    <w:rPr>
      <w:rFonts w:eastAsiaTheme="minorHAnsi"/>
      <w:lang w:val="en-GB" w:eastAsia="en-US"/>
    </w:rPr>
  </w:style>
  <w:style w:type="paragraph" w:customStyle="1" w:styleId="1C56B17209C443F2951C8C9C5CF3C68210">
    <w:name w:val="1C56B17209C443F2951C8C9C5CF3C68210"/>
    <w:rsid w:val="00CC6229"/>
    <w:rPr>
      <w:rFonts w:eastAsiaTheme="minorHAnsi"/>
      <w:lang w:val="en-GB" w:eastAsia="en-US"/>
    </w:rPr>
  </w:style>
  <w:style w:type="paragraph" w:customStyle="1" w:styleId="503E020FE9AB41E78FDEB480D4297CD810">
    <w:name w:val="503E020FE9AB41E78FDEB480D4297CD810"/>
    <w:rsid w:val="00CC6229"/>
    <w:rPr>
      <w:rFonts w:eastAsiaTheme="minorHAnsi"/>
      <w:lang w:val="en-GB" w:eastAsia="en-US"/>
    </w:rPr>
  </w:style>
  <w:style w:type="paragraph" w:customStyle="1" w:styleId="6DC23505419548069368291A08B2365410">
    <w:name w:val="6DC23505419548069368291A08B2365410"/>
    <w:rsid w:val="00CC6229"/>
    <w:rPr>
      <w:rFonts w:eastAsiaTheme="minorHAnsi"/>
      <w:lang w:val="en-GB" w:eastAsia="en-US"/>
    </w:rPr>
  </w:style>
  <w:style w:type="paragraph" w:customStyle="1" w:styleId="19B07813B79B45EBB42D581899A6DF1A10">
    <w:name w:val="19B07813B79B45EBB42D581899A6DF1A10"/>
    <w:rsid w:val="00CC6229"/>
    <w:rPr>
      <w:rFonts w:eastAsiaTheme="minorHAnsi"/>
      <w:lang w:val="en-GB" w:eastAsia="en-US"/>
    </w:rPr>
  </w:style>
  <w:style w:type="paragraph" w:customStyle="1" w:styleId="2ABA3AFE23844204BF21E9C3160BECBA10">
    <w:name w:val="2ABA3AFE23844204BF21E9C3160BECBA10"/>
    <w:rsid w:val="00CC6229"/>
    <w:rPr>
      <w:rFonts w:eastAsiaTheme="minorHAnsi"/>
      <w:lang w:val="en-GB" w:eastAsia="en-US"/>
    </w:rPr>
  </w:style>
  <w:style w:type="paragraph" w:customStyle="1" w:styleId="A1BD586BCBB0444B96CCD783F7958AFF10">
    <w:name w:val="A1BD586BCBB0444B96CCD783F7958AFF10"/>
    <w:rsid w:val="00CC6229"/>
    <w:rPr>
      <w:rFonts w:eastAsiaTheme="minorHAnsi"/>
      <w:lang w:val="en-GB" w:eastAsia="en-US"/>
    </w:rPr>
  </w:style>
  <w:style w:type="paragraph" w:customStyle="1" w:styleId="05B4275C7FBE4AC2B44AF9A0684A964118">
    <w:name w:val="05B4275C7FBE4AC2B44AF9A0684A964118"/>
    <w:rsid w:val="0059268C"/>
    <w:rPr>
      <w:rFonts w:eastAsiaTheme="minorHAnsi"/>
      <w:lang w:val="en-GB" w:eastAsia="en-US"/>
    </w:rPr>
  </w:style>
  <w:style w:type="paragraph" w:customStyle="1" w:styleId="0CD7A042C3574D179417B202F3C1722518">
    <w:name w:val="0CD7A042C3574D179417B202F3C1722518"/>
    <w:rsid w:val="0059268C"/>
    <w:rPr>
      <w:rFonts w:eastAsiaTheme="minorHAnsi"/>
      <w:lang w:val="en-GB" w:eastAsia="en-US"/>
    </w:rPr>
  </w:style>
  <w:style w:type="paragraph" w:customStyle="1" w:styleId="88D600C338B141879954A75839EA434518">
    <w:name w:val="88D600C338B141879954A75839EA434518"/>
    <w:rsid w:val="0059268C"/>
    <w:rPr>
      <w:rFonts w:eastAsiaTheme="minorHAnsi"/>
      <w:lang w:val="en-GB" w:eastAsia="en-US"/>
    </w:rPr>
  </w:style>
  <w:style w:type="paragraph" w:customStyle="1" w:styleId="4652C728DB50484B81A474A2E168B60418">
    <w:name w:val="4652C728DB50484B81A474A2E168B60418"/>
    <w:rsid w:val="0059268C"/>
    <w:rPr>
      <w:rFonts w:eastAsiaTheme="minorHAnsi"/>
      <w:lang w:val="en-GB" w:eastAsia="en-US"/>
    </w:rPr>
  </w:style>
  <w:style w:type="paragraph" w:customStyle="1" w:styleId="BB234B21BC824621BE081FE0AC9CD29018">
    <w:name w:val="BB234B21BC824621BE081FE0AC9CD29018"/>
    <w:rsid w:val="0059268C"/>
    <w:rPr>
      <w:rFonts w:eastAsiaTheme="minorHAnsi"/>
      <w:lang w:val="en-GB" w:eastAsia="en-US"/>
    </w:rPr>
  </w:style>
  <w:style w:type="paragraph" w:customStyle="1" w:styleId="A8B9508B5FB44A01AA5F7F23638D9D0E18">
    <w:name w:val="A8B9508B5FB44A01AA5F7F23638D9D0E18"/>
    <w:rsid w:val="0059268C"/>
    <w:rPr>
      <w:rFonts w:eastAsiaTheme="minorHAnsi"/>
      <w:lang w:val="en-GB" w:eastAsia="en-US"/>
    </w:rPr>
  </w:style>
  <w:style w:type="paragraph" w:customStyle="1" w:styleId="99141D2E58B646A4B9EA6579E5D548331">
    <w:name w:val="99141D2E58B646A4B9EA6579E5D548331"/>
    <w:rsid w:val="0059268C"/>
    <w:rPr>
      <w:rFonts w:eastAsiaTheme="minorHAnsi"/>
      <w:lang w:val="en-GB" w:eastAsia="en-US"/>
    </w:rPr>
  </w:style>
  <w:style w:type="paragraph" w:customStyle="1" w:styleId="A57D9E42B1CA4D37BDA03D718F4762CD7">
    <w:name w:val="A57D9E42B1CA4D37BDA03D718F4762CD7"/>
    <w:rsid w:val="0059268C"/>
    <w:rPr>
      <w:rFonts w:eastAsiaTheme="minorHAnsi"/>
      <w:lang w:val="en-GB" w:eastAsia="en-US"/>
    </w:rPr>
  </w:style>
  <w:style w:type="paragraph" w:customStyle="1" w:styleId="1FAD274F6A314E92826A05A76CC1ECCA7">
    <w:name w:val="1FAD274F6A314E92826A05A76CC1ECCA7"/>
    <w:rsid w:val="0059268C"/>
    <w:rPr>
      <w:rFonts w:eastAsiaTheme="minorHAnsi"/>
      <w:lang w:val="en-GB" w:eastAsia="en-US"/>
    </w:rPr>
  </w:style>
  <w:style w:type="paragraph" w:customStyle="1" w:styleId="B5810CC60633448C8D111FD4B96943947">
    <w:name w:val="B5810CC60633448C8D111FD4B96943947"/>
    <w:rsid w:val="0059268C"/>
    <w:rPr>
      <w:rFonts w:eastAsiaTheme="minorHAnsi"/>
      <w:lang w:val="en-GB" w:eastAsia="en-US"/>
    </w:rPr>
  </w:style>
  <w:style w:type="paragraph" w:customStyle="1" w:styleId="ACFDE37AB56C4682810ED5F157E18D424">
    <w:name w:val="ACFDE37AB56C4682810ED5F157E18D424"/>
    <w:rsid w:val="0059268C"/>
    <w:rPr>
      <w:rFonts w:eastAsiaTheme="minorHAnsi"/>
      <w:lang w:val="en-GB" w:eastAsia="en-US"/>
    </w:rPr>
  </w:style>
  <w:style w:type="paragraph" w:customStyle="1" w:styleId="19C8CABA5DC3482CA8A4007E092C703711">
    <w:name w:val="19C8CABA5DC3482CA8A4007E092C703711"/>
    <w:rsid w:val="0059268C"/>
    <w:rPr>
      <w:rFonts w:eastAsiaTheme="minorHAnsi"/>
      <w:lang w:val="en-GB" w:eastAsia="en-US"/>
    </w:rPr>
  </w:style>
  <w:style w:type="paragraph" w:customStyle="1" w:styleId="2F99584B0F95449CA86FA553E7B1F57911">
    <w:name w:val="2F99584B0F95449CA86FA553E7B1F57911"/>
    <w:rsid w:val="0059268C"/>
    <w:rPr>
      <w:rFonts w:eastAsiaTheme="minorHAnsi"/>
      <w:lang w:val="en-GB" w:eastAsia="en-US"/>
    </w:rPr>
  </w:style>
  <w:style w:type="paragraph" w:customStyle="1" w:styleId="B9FFEB39F17148FB8F857C281CFBA87111">
    <w:name w:val="B9FFEB39F17148FB8F857C281CFBA87111"/>
    <w:rsid w:val="0059268C"/>
    <w:rPr>
      <w:rFonts w:eastAsiaTheme="minorHAnsi"/>
      <w:lang w:val="en-GB" w:eastAsia="en-US"/>
    </w:rPr>
  </w:style>
  <w:style w:type="paragraph" w:customStyle="1" w:styleId="C47FDA3EC85C4931B9CC2947213117975">
    <w:name w:val="C47FDA3EC85C4931B9CC2947213117975"/>
    <w:rsid w:val="0059268C"/>
    <w:rPr>
      <w:rFonts w:eastAsiaTheme="minorHAnsi"/>
      <w:lang w:val="en-GB" w:eastAsia="en-US"/>
    </w:rPr>
  </w:style>
  <w:style w:type="paragraph" w:customStyle="1" w:styleId="2DD0D113B1774F36B873A2836F5F1D495">
    <w:name w:val="2DD0D113B1774F36B873A2836F5F1D495"/>
    <w:rsid w:val="0059268C"/>
    <w:rPr>
      <w:rFonts w:eastAsiaTheme="minorHAnsi"/>
      <w:lang w:val="en-GB" w:eastAsia="en-US"/>
    </w:rPr>
  </w:style>
  <w:style w:type="paragraph" w:customStyle="1" w:styleId="20EE3129D9074770954833D88A25C09911">
    <w:name w:val="20EE3129D9074770954833D88A25C09911"/>
    <w:rsid w:val="0059268C"/>
    <w:rPr>
      <w:rFonts w:eastAsiaTheme="minorHAnsi"/>
      <w:lang w:val="en-GB" w:eastAsia="en-US"/>
    </w:rPr>
  </w:style>
  <w:style w:type="paragraph" w:customStyle="1" w:styleId="A17E5320B2BF4537A78FFABCC8BD022511">
    <w:name w:val="A17E5320B2BF4537A78FFABCC8BD022511"/>
    <w:rsid w:val="0059268C"/>
    <w:rPr>
      <w:rFonts w:eastAsiaTheme="minorHAnsi"/>
      <w:lang w:val="en-GB" w:eastAsia="en-US"/>
    </w:rPr>
  </w:style>
  <w:style w:type="paragraph" w:customStyle="1" w:styleId="FEB2B4A216954A07A05C2208A8B1C92A11">
    <w:name w:val="FEB2B4A216954A07A05C2208A8B1C92A11"/>
    <w:rsid w:val="0059268C"/>
    <w:rPr>
      <w:rFonts w:eastAsiaTheme="minorHAnsi"/>
      <w:lang w:val="en-GB" w:eastAsia="en-US"/>
    </w:rPr>
  </w:style>
  <w:style w:type="paragraph" w:customStyle="1" w:styleId="83603FF2AEDD4927A98FCAAE1CEE386910">
    <w:name w:val="83603FF2AEDD4927A98FCAAE1CEE386910"/>
    <w:rsid w:val="0059268C"/>
    <w:rPr>
      <w:rFonts w:eastAsiaTheme="minorHAnsi"/>
      <w:lang w:val="en-GB" w:eastAsia="en-US"/>
    </w:rPr>
  </w:style>
  <w:style w:type="paragraph" w:customStyle="1" w:styleId="BC136A85292C46C09378B31D783F28AC11">
    <w:name w:val="BC136A85292C46C09378B31D783F28AC11"/>
    <w:rsid w:val="0059268C"/>
    <w:rPr>
      <w:rFonts w:eastAsiaTheme="minorHAnsi"/>
      <w:lang w:val="en-GB" w:eastAsia="en-US"/>
    </w:rPr>
  </w:style>
  <w:style w:type="paragraph" w:customStyle="1" w:styleId="616BD29AE4C942ED9CDEB3EAFE6BB65D11">
    <w:name w:val="616BD29AE4C942ED9CDEB3EAFE6BB65D11"/>
    <w:rsid w:val="0059268C"/>
    <w:rPr>
      <w:rFonts w:eastAsiaTheme="minorHAnsi"/>
      <w:lang w:val="en-GB" w:eastAsia="en-US"/>
    </w:rPr>
  </w:style>
  <w:style w:type="paragraph" w:customStyle="1" w:styleId="06CF182B41F249C794BCF7B28E73457411">
    <w:name w:val="06CF182B41F249C794BCF7B28E73457411"/>
    <w:rsid w:val="0059268C"/>
    <w:rPr>
      <w:rFonts w:eastAsiaTheme="minorHAnsi"/>
      <w:lang w:val="en-GB" w:eastAsia="en-US"/>
    </w:rPr>
  </w:style>
  <w:style w:type="paragraph" w:customStyle="1" w:styleId="405BB89766954DBBBF1BD5927F14D7DD">
    <w:name w:val="405BB89766954DBBBF1BD5927F14D7DD"/>
    <w:rsid w:val="0059268C"/>
    <w:rPr>
      <w:rFonts w:eastAsiaTheme="minorHAnsi"/>
      <w:lang w:val="en-GB" w:eastAsia="en-US"/>
    </w:rPr>
  </w:style>
  <w:style w:type="paragraph" w:customStyle="1" w:styleId="34117FD1D0BB4941A6D3CDA77D617207">
    <w:name w:val="34117FD1D0BB4941A6D3CDA77D617207"/>
    <w:rsid w:val="0059268C"/>
    <w:rPr>
      <w:rFonts w:eastAsiaTheme="minorHAnsi"/>
      <w:lang w:val="en-GB" w:eastAsia="en-US"/>
    </w:rPr>
  </w:style>
  <w:style w:type="paragraph" w:customStyle="1" w:styleId="EF57947D0CE64DC48AF2657026EE96C9">
    <w:name w:val="EF57947D0CE64DC48AF2657026EE96C9"/>
    <w:rsid w:val="0059268C"/>
    <w:rPr>
      <w:rFonts w:eastAsiaTheme="minorHAnsi"/>
      <w:lang w:val="en-GB" w:eastAsia="en-US"/>
    </w:rPr>
  </w:style>
  <w:style w:type="paragraph" w:customStyle="1" w:styleId="E666D2C8BF5E4EC9B272DCDC12E4F9E9">
    <w:name w:val="E666D2C8BF5E4EC9B272DCDC12E4F9E9"/>
    <w:rsid w:val="0059268C"/>
    <w:rPr>
      <w:rFonts w:eastAsiaTheme="minorHAnsi"/>
      <w:lang w:val="en-GB" w:eastAsia="en-US"/>
    </w:rPr>
  </w:style>
  <w:style w:type="paragraph" w:customStyle="1" w:styleId="79D65F417CE644648EAD5C42C90B2CFA">
    <w:name w:val="79D65F417CE644648EAD5C42C90B2CFA"/>
    <w:rsid w:val="0059268C"/>
    <w:rPr>
      <w:rFonts w:eastAsiaTheme="minorHAnsi"/>
      <w:lang w:val="en-GB" w:eastAsia="en-US"/>
    </w:rPr>
  </w:style>
  <w:style w:type="paragraph" w:customStyle="1" w:styleId="DB47BA4D788B4705866B28E6D75C58D2">
    <w:name w:val="DB47BA4D788B4705866B28E6D75C58D2"/>
    <w:rsid w:val="0059268C"/>
    <w:rPr>
      <w:rFonts w:eastAsiaTheme="minorHAnsi"/>
      <w:lang w:val="en-GB" w:eastAsia="en-US"/>
    </w:rPr>
  </w:style>
  <w:style w:type="paragraph" w:customStyle="1" w:styleId="B15BEAE17A174E4E94870F258F7DD203">
    <w:name w:val="B15BEAE17A174E4E94870F258F7DD203"/>
    <w:rsid w:val="0059268C"/>
    <w:rPr>
      <w:rFonts w:eastAsiaTheme="minorHAnsi"/>
      <w:lang w:val="en-GB" w:eastAsia="en-US"/>
    </w:rPr>
  </w:style>
  <w:style w:type="paragraph" w:customStyle="1" w:styleId="DA58D6703BCF4282A545582D629CD646">
    <w:name w:val="DA58D6703BCF4282A545582D629CD646"/>
    <w:rsid w:val="0059268C"/>
    <w:rPr>
      <w:rFonts w:eastAsiaTheme="minorHAnsi"/>
      <w:lang w:val="en-GB" w:eastAsia="en-US"/>
    </w:rPr>
  </w:style>
  <w:style w:type="paragraph" w:customStyle="1" w:styleId="21A19E81B14547C1983EB757990B8022">
    <w:name w:val="21A19E81B14547C1983EB757990B8022"/>
    <w:rsid w:val="0059268C"/>
    <w:rPr>
      <w:rFonts w:eastAsiaTheme="minorHAnsi"/>
      <w:lang w:val="en-GB" w:eastAsia="en-US"/>
    </w:rPr>
  </w:style>
  <w:style w:type="paragraph" w:customStyle="1" w:styleId="888D6E2C39E3465396C443331076CF0F">
    <w:name w:val="888D6E2C39E3465396C443331076CF0F"/>
    <w:rsid w:val="0059268C"/>
    <w:rPr>
      <w:rFonts w:eastAsiaTheme="minorHAnsi"/>
      <w:lang w:val="en-GB" w:eastAsia="en-US"/>
    </w:rPr>
  </w:style>
  <w:style w:type="paragraph" w:customStyle="1" w:styleId="1E7025AB958047F6A86D202FD1752C82">
    <w:name w:val="1E7025AB958047F6A86D202FD1752C82"/>
    <w:rsid w:val="0059268C"/>
    <w:rPr>
      <w:rFonts w:eastAsiaTheme="minorHAnsi"/>
      <w:lang w:val="en-GB" w:eastAsia="en-US"/>
    </w:rPr>
  </w:style>
  <w:style w:type="paragraph" w:customStyle="1" w:styleId="90F96D587592491F8DC5EF0EBC453E38">
    <w:name w:val="90F96D587592491F8DC5EF0EBC453E38"/>
    <w:rsid w:val="0059268C"/>
    <w:rPr>
      <w:rFonts w:eastAsiaTheme="minorHAnsi"/>
      <w:lang w:val="en-GB" w:eastAsia="en-US"/>
    </w:rPr>
  </w:style>
  <w:style w:type="paragraph" w:customStyle="1" w:styleId="6A819D485B6E46F1AAD852C1892F7E5B">
    <w:name w:val="6A819D485B6E46F1AAD852C1892F7E5B"/>
    <w:rsid w:val="0059268C"/>
    <w:rPr>
      <w:rFonts w:eastAsiaTheme="minorHAnsi"/>
      <w:lang w:val="en-GB" w:eastAsia="en-US"/>
    </w:rPr>
  </w:style>
  <w:style w:type="paragraph" w:customStyle="1" w:styleId="C8B6E895274A43A9A5CC7335543E2DC9">
    <w:name w:val="C8B6E895274A43A9A5CC7335543E2DC9"/>
    <w:rsid w:val="0059268C"/>
    <w:rPr>
      <w:rFonts w:eastAsiaTheme="minorHAnsi"/>
      <w:lang w:val="en-GB" w:eastAsia="en-US"/>
    </w:rPr>
  </w:style>
  <w:style w:type="paragraph" w:customStyle="1" w:styleId="2F8AB0B7F9DD4E97A4D35D5E72513A14">
    <w:name w:val="2F8AB0B7F9DD4E97A4D35D5E72513A14"/>
    <w:rsid w:val="0059268C"/>
    <w:rPr>
      <w:rFonts w:eastAsiaTheme="minorHAnsi"/>
      <w:lang w:val="en-GB" w:eastAsia="en-US"/>
    </w:rPr>
  </w:style>
  <w:style w:type="paragraph" w:customStyle="1" w:styleId="D1703859009841C08CD025BD1B507E69">
    <w:name w:val="D1703859009841C08CD025BD1B507E69"/>
    <w:rsid w:val="0059268C"/>
    <w:rPr>
      <w:rFonts w:eastAsiaTheme="minorHAnsi"/>
      <w:lang w:val="en-GB" w:eastAsia="en-US"/>
    </w:rPr>
  </w:style>
  <w:style w:type="paragraph" w:customStyle="1" w:styleId="74DCFD713D6A4BD1818AF7FA2499F0E0">
    <w:name w:val="74DCFD713D6A4BD1818AF7FA2499F0E0"/>
    <w:rsid w:val="0059268C"/>
    <w:rPr>
      <w:rFonts w:eastAsiaTheme="minorHAnsi"/>
      <w:lang w:val="en-GB" w:eastAsia="en-US"/>
    </w:rPr>
  </w:style>
  <w:style w:type="paragraph" w:customStyle="1" w:styleId="4277DC440D4B4E3CA3121ABAF223AF4F">
    <w:name w:val="4277DC440D4B4E3CA3121ABAF223AF4F"/>
    <w:rsid w:val="0059268C"/>
    <w:rPr>
      <w:rFonts w:eastAsiaTheme="minorHAnsi"/>
      <w:lang w:val="en-GB" w:eastAsia="en-US"/>
    </w:rPr>
  </w:style>
  <w:style w:type="paragraph" w:customStyle="1" w:styleId="988E9E67B0A74716AC072BB77B633987">
    <w:name w:val="988E9E67B0A74716AC072BB77B633987"/>
    <w:rsid w:val="0059268C"/>
    <w:rPr>
      <w:rFonts w:eastAsiaTheme="minorHAnsi"/>
      <w:lang w:val="en-GB" w:eastAsia="en-US"/>
    </w:rPr>
  </w:style>
  <w:style w:type="paragraph" w:customStyle="1" w:styleId="05B4275C7FBE4AC2B44AF9A0684A964119">
    <w:name w:val="05B4275C7FBE4AC2B44AF9A0684A964119"/>
    <w:rsid w:val="00A97AD6"/>
    <w:rPr>
      <w:rFonts w:eastAsiaTheme="minorHAnsi"/>
      <w:lang w:val="en-GB" w:eastAsia="en-US"/>
    </w:rPr>
  </w:style>
  <w:style w:type="paragraph" w:customStyle="1" w:styleId="0CD7A042C3574D179417B202F3C1722519">
    <w:name w:val="0CD7A042C3574D179417B202F3C1722519"/>
    <w:rsid w:val="00A97AD6"/>
    <w:rPr>
      <w:rFonts w:eastAsiaTheme="minorHAnsi"/>
      <w:lang w:val="en-GB" w:eastAsia="en-US"/>
    </w:rPr>
  </w:style>
  <w:style w:type="paragraph" w:customStyle="1" w:styleId="88D600C338B141879954A75839EA434519">
    <w:name w:val="88D600C338B141879954A75839EA434519"/>
    <w:rsid w:val="00A97AD6"/>
    <w:rPr>
      <w:rFonts w:eastAsiaTheme="minorHAnsi"/>
      <w:lang w:val="en-GB" w:eastAsia="en-US"/>
    </w:rPr>
  </w:style>
  <w:style w:type="paragraph" w:customStyle="1" w:styleId="D763061F076149E89A4A9AE577EF92FF">
    <w:name w:val="D763061F076149E89A4A9AE577EF92FF"/>
    <w:rsid w:val="00A97AD6"/>
    <w:rPr>
      <w:rFonts w:eastAsiaTheme="minorHAnsi"/>
      <w:lang w:val="en-GB" w:eastAsia="en-US"/>
    </w:rPr>
  </w:style>
  <w:style w:type="paragraph" w:customStyle="1" w:styleId="4652C728DB50484B81A474A2E168B60419">
    <w:name w:val="4652C728DB50484B81A474A2E168B60419"/>
    <w:rsid w:val="00A97AD6"/>
    <w:rPr>
      <w:rFonts w:eastAsiaTheme="minorHAnsi"/>
      <w:lang w:val="en-GB" w:eastAsia="en-US"/>
    </w:rPr>
  </w:style>
  <w:style w:type="paragraph" w:customStyle="1" w:styleId="05B4275C7FBE4AC2B44AF9A0684A964120">
    <w:name w:val="05B4275C7FBE4AC2B44AF9A0684A964120"/>
    <w:rsid w:val="00A97AD6"/>
    <w:rPr>
      <w:rFonts w:eastAsiaTheme="minorHAnsi"/>
      <w:lang w:val="en-GB" w:eastAsia="en-US"/>
    </w:rPr>
  </w:style>
  <w:style w:type="paragraph" w:customStyle="1" w:styleId="0CD7A042C3574D179417B202F3C1722520">
    <w:name w:val="0CD7A042C3574D179417B202F3C1722520"/>
    <w:rsid w:val="00A97AD6"/>
    <w:rPr>
      <w:rFonts w:eastAsiaTheme="minorHAnsi"/>
      <w:lang w:val="en-GB" w:eastAsia="en-US"/>
    </w:rPr>
  </w:style>
  <w:style w:type="paragraph" w:customStyle="1" w:styleId="88D600C338B141879954A75839EA434520">
    <w:name w:val="88D600C338B141879954A75839EA434520"/>
    <w:rsid w:val="00A97AD6"/>
    <w:rPr>
      <w:rFonts w:eastAsiaTheme="minorHAnsi"/>
      <w:lang w:val="en-GB" w:eastAsia="en-US"/>
    </w:rPr>
  </w:style>
  <w:style w:type="paragraph" w:customStyle="1" w:styleId="D763061F076149E89A4A9AE577EF92FF1">
    <w:name w:val="D763061F076149E89A4A9AE577EF92FF1"/>
    <w:rsid w:val="00A97AD6"/>
    <w:rPr>
      <w:rFonts w:eastAsiaTheme="minorHAnsi"/>
      <w:lang w:val="en-GB" w:eastAsia="en-US"/>
    </w:rPr>
  </w:style>
  <w:style w:type="paragraph" w:customStyle="1" w:styleId="4652C728DB50484B81A474A2E168B60420">
    <w:name w:val="4652C728DB50484B81A474A2E168B60420"/>
    <w:rsid w:val="00A97AD6"/>
    <w:rPr>
      <w:rFonts w:eastAsiaTheme="minorHAnsi"/>
      <w:lang w:val="en-GB" w:eastAsia="en-US"/>
    </w:rPr>
  </w:style>
  <w:style w:type="paragraph" w:customStyle="1" w:styleId="05B4275C7FBE4AC2B44AF9A0684A964121">
    <w:name w:val="05B4275C7FBE4AC2B44AF9A0684A964121"/>
    <w:rsid w:val="00A97AD6"/>
    <w:rPr>
      <w:rFonts w:eastAsiaTheme="minorHAnsi"/>
      <w:lang w:val="en-GB" w:eastAsia="en-US"/>
    </w:rPr>
  </w:style>
  <w:style w:type="paragraph" w:customStyle="1" w:styleId="0CD7A042C3574D179417B202F3C1722521">
    <w:name w:val="0CD7A042C3574D179417B202F3C1722521"/>
    <w:rsid w:val="00A97AD6"/>
    <w:rPr>
      <w:rFonts w:eastAsiaTheme="minorHAnsi"/>
      <w:lang w:val="en-GB" w:eastAsia="en-US"/>
    </w:rPr>
  </w:style>
  <w:style w:type="paragraph" w:customStyle="1" w:styleId="88D600C338B141879954A75839EA434521">
    <w:name w:val="88D600C338B141879954A75839EA434521"/>
    <w:rsid w:val="00A97AD6"/>
    <w:rPr>
      <w:rFonts w:eastAsiaTheme="minorHAnsi"/>
      <w:lang w:val="en-GB" w:eastAsia="en-US"/>
    </w:rPr>
  </w:style>
  <w:style w:type="paragraph" w:customStyle="1" w:styleId="D763061F076149E89A4A9AE577EF92FF2">
    <w:name w:val="D763061F076149E89A4A9AE577EF92FF2"/>
    <w:rsid w:val="00A97AD6"/>
    <w:rPr>
      <w:rFonts w:eastAsiaTheme="minorHAnsi"/>
      <w:lang w:val="en-GB" w:eastAsia="en-US"/>
    </w:rPr>
  </w:style>
  <w:style w:type="paragraph" w:customStyle="1" w:styleId="4652C728DB50484B81A474A2E168B60421">
    <w:name w:val="4652C728DB50484B81A474A2E168B60421"/>
    <w:rsid w:val="00A97AD6"/>
    <w:rPr>
      <w:rFonts w:eastAsiaTheme="minorHAnsi"/>
      <w:lang w:val="en-GB" w:eastAsia="en-US"/>
    </w:rPr>
  </w:style>
  <w:style w:type="paragraph" w:customStyle="1" w:styleId="05B4275C7FBE4AC2B44AF9A0684A964122">
    <w:name w:val="05B4275C7FBE4AC2B44AF9A0684A964122"/>
    <w:rsid w:val="00A97AD6"/>
    <w:rPr>
      <w:rFonts w:eastAsiaTheme="minorHAnsi"/>
      <w:lang w:val="en-GB" w:eastAsia="en-US"/>
    </w:rPr>
  </w:style>
  <w:style w:type="paragraph" w:customStyle="1" w:styleId="0CD7A042C3574D179417B202F3C1722522">
    <w:name w:val="0CD7A042C3574D179417B202F3C1722522"/>
    <w:rsid w:val="00A97AD6"/>
    <w:rPr>
      <w:rFonts w:eastAsiaTheme="minorHAnsi"/>
      <w:lang w:val="en-GB" w:eastAsia="en-US"/>
    </w:rPr>
  </w:style>
  <w:style w:type="paragraph" w:customStyle="1" w:styleId="88D600C338B141879954A75839EA434522">
    <w:name w:val="88D600C338B141879954A75839EA434522"/>
    <w:rsid w:val="00A97AD6"/>
    <w:rPr>
      <w:rFonts w:eastAsiaTheme="minorHAnsi"/>
      <w:lang w:val="en-GB" w:eastAsia="en-US"/>
    </w:rPr>
  </w:style>
  <w:style w:type="paragraph" w:customStyle="1" w:styleId="D763061F076149E89A4A9AE577EF92FF3">
    <w:name w:val="D763061F076149E89A4A9AE577EF92FF3"/>
    <w:rsid w:val="00A97AD6"/>
    <w:rPr>
      <w:rFonts w:eastAsiaTheme="minorHAnsi"/>
      <w:lang w:val="en-GB" w:eastAsia="en-US"/>
    </w:rPr>
  </w:style>
  <w:style w:type="paragraph" w:customStyle="1" w:styleId="4652C728DB50484B81A474A2E168B60422">
    <w:name w:val="4652C728DB50484B81A474A2E168B60422"/>
    <w:rsid w:val="00A97AD6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2015-12-11T00:00:00</PublishDate>
  <Abstract/>
  <CompanyAddress/>
  <CompanyPhone/>
  <CompanyFax/>
  <CompanyEmail/>
</CoverPageProperties>
</file>

<file path=customXml/item2.xml><?xml version="1.0" encoding="utf-8"?>
<root>
  <T1/>
  <T2/>
  <T3/>
  <Primary1/>
  <Primary2/>
  <Sec1/>
  <Sec2/>
  <Sec3/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BB0B91-F83B-4892-A323-8AAE23BDFF3E}">
  <ds:schemaRefs/>
</ds:datastoreItem>
</file>

<file path=customXml/itemProps3.xml><?xml version="1.0" encoding="utf-8"?>
<ds:datastoreItem xmlns:ds="http://schemas.openxmlformats.org/officeDocument/2006/customXml" ds:itemID="{4FF8B759-CFDB-4E77-8D82-01253E3E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Data extraction V2c</Template>
  <TotalTime>43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and OA – NMA of RCT</vt:lpstr>
    </vt:vector>
  </TitlesOfParts>
  <Company>University of Nottingham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and OA – NMA of RCT</dc:title>
  <dc:creator>Siew Li</dc:creator>
  <cp:lastModifiedBy>Siew Li</cp:lastModifiedBy>
  <cp:revision>8</cp:revision>
  <dcterms:created xsi:type="dcterms:W3CDTF">2016-04-18T12:06:00Z</dcterms:created>
  <dcterms:modified xsi:type="dcterms:W3CDTF">2016-08-09T15:25:00Z</dcterms:modified>
</cp:coreProperties>
</file>