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452" w:rsidRPr="00CC5F9D" w:rsidRDefault="00D8616E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Additional file 2</w:t>
      </w:r>
      <w:r w:rsidR="00CC5F9D" w:rsidRPr="00CC5F9D">
        <w:rPr>
          <w:rFonts w:asciiTheme="minorHAnsi" w:hAnsiTheme="minorHAnsi"/>
          <w:b/>
        </w:rPr>
        <w:t xml:space="preserve">: </w:t>
      </w:r>
      <w:r w:rsidR="00CC5F9D" w:rsidRPr="00D8616E">
        <w:rPr>
          <w:rFonts w:asciiTheme="minorHAnsi" w:hAnsiTheme="minorHAnsi"/>
        </w:rPr>
        <w:t>(MEDLINE, Ovid) Search strategy</w:t>
      </w:r>
    </w:p>
    <w:p w:rsidR="00CC5F9D" w:rsidRPr="00EF3452" w:rsidRDefault="00CC5F9D">
      <w:pPr>
        <w:rPr>
          <w:rFonts w:asciiTheme="minorHAnsi" w:hAnsiTheme="minorHAnsi"/>
        </w:rPr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376"/>
        <w:gridCol w:w="8372"/>
      </w:tblGrid>
      <w:tr w:rsidR="00CC5F9D" w:rsidRPr="00CC5F9D" w:rsidTr="00CC5F9D">
        <w:trPr>
          <w:trHeight w:val="283"/>
          <w:tblCellSpacing w:w="0" w:type="dxa"/>
        </w:trPr>
        <w:tc>
          <w:tcPr>
            <w:tcW w:w="706" w:type="pct"/>
            <w:vAlign w:val="center"/>
          </w:tcPr>
          <w:p w:rsidR="00CC5F9D" w:rsidRPr="00CC5F9D" w:rsidRDefault="00CC5F9D" w:rsidP="003D7A79">
            <w:pPr>
              <w:spacing w:line="360" w:lineRule="atLeast"/>
              <w:rPr>
                <w:rFonts w:asciiTheme="minorHAnsi" w:hAnsiTheme="minorHAnsi" w:cs="Helvetica"/>
                <w:b/>
                <w:color w:val="0A0905"/>
              </w:rPr>
            </w:pPr>
            <w:r w:rsidRPr="00CC5F9D">
              <w:rPr>
                <w:rFonts w:asciiTheme="minorHAnsi" w:hAnsiTheme="minorHAnsi" w:cs="Helvetica"/>
                <w:b/>
                <w:color w:val="0A0905"/>
              </w:rPr>
              <w:t>#</w:t>
            </w:r>
          </w:p>
        </w:tc>
        <w:tc>
          <w:tcPr>
            <w:tcW w:w="4294" w:type="pct"/>
            <w:vAlign w:val="center"/>
          </w:tcPr>
          <w:p w:rsidR="00CC5F9D" w:rsidRPr="00CC5F9D" w:rsidRDefault="00CC5F9D" w:rsidP="003D7A79">
            <w:pPr>
              <w:spacing w:line="360" w:lineRule="atLeast"/>
              <w:rPr>
                <w:rFonts w:asciiTheme="minorHAnsi" w:hAnsiTheme="minorHAnsi" w:cs="Helvetica"/>
                <w:b/>
                <w:color w:val="0A0905"/>
              </w:rPr>
            </w:pPr>
            <w:r w:rsidRPr="00CC5F9D">
              <w:rPr>
                <w:rFonts w:asciiTheme="minorHAnsi" w:hAnsiTheme="minorHAnsi" w:cs="Helvetica"/>
                <w:b/>
                <w:color w:val="0A0905"/>
              </w:rPr>
              <w:t>search term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</w:t>
            </w:r>
          </w:p>
        </w:tc>
        <w:tc>
          <w:tcPr>
            <w:tcW w:w="4294" w:type="pct"/>
            <w:vAlign w:val="center"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search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>$.tw.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systematic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 adj2 (review$ or overview$)).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mp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or Systematic Review/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3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meta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 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analy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$ or 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metaanaly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>$).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mp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or 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Meta Analysis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4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umbrella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 adj2 review).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5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"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review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 of reviews".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  <w:bookmarkStart w:id="0" w:name="_GoBack"/>
        <w:bookmarkEnd w:id="0"/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6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1 or 2 or 3 or 4 or 5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7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exp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 Community Pharmacy Services/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8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Pharmacies/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9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exp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 Pharmacists/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10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exp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 Pharmacists' Aides/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11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Pharmacy/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12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chemist.tw.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13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spellStart"/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communit</w:t>
            </w:r>
            <w:proofErr w:type="spellEnd"/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$ adj7 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pharmac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>$).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14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office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>$ adj7 pharmacy$).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15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((pharmacy or pharmacist? or pharmacies) adj3 (community or counsel$ or advice or care)).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16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pharmacist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>? adj3 (front line or 'one to one' or face to face)).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17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pharmacist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>? or pharmacy or pharmacies).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18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((pharmacist? or pharmacy) adj3 (aide or aides or assistant? or staff)).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19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(Pharmacist? adj2 (care or delivered)).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20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(</w:t>
            </w:r>
            <w:proofErr w:type="gramStart"/>
            <w:r w:rsidRPr="00EF3452">
              <w:rPr>
                <w:rFonts w:asciiTheme="minorHAnsi" w:hAnsiTheme="minorHAnsi" w:cs="Helvetica"/>
                <w:color w:val="0A0905"/>
              </w:rPr>
              <w:t>pharmacist</w:t>
            </w:r>
            <w:proofErr w:type="gramEnd"/>
            <w:r w:rsidRPr="00EF3452">
              <w:rPr>
                <w:rFonts w:asciiTheme="minorHAnsi" w:hAnsiTheme="minorHAnsi" w:cs="Helvetica"/>
                <w:color w:val="0A0905"/>
              </w:rPr>
              <w:t xml:space="preserve">? adj3 (counsel$ or (patient? adj2 education$) or led or intervention? or public health or 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diagnos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>$)).</w:t>
            </w:r>
            <w:proofErr w:type="spellStart"/>
            <w:r w:rsidRPr="00EF3452">
              <w:rPr>
                <w:rFonts w:asciiTheme="minorHAnsi" w:hAnsiTheme="minorHAnsi" w:cs="Helvetica"/>
                <w:color w:val="0A0905"/>
              </w:rPr>
              <w:t>tw</w:t>
            </w:r>
            <w:proofErr w:type="spellEnd"/>
            <w:r w:rsidRPr="00EF3452">
              <w:rPr>
                <w:rFonts w:asciiTheme="minorHAnsi" w:hAnsiTheme="minorHAnsi" w:cs="Helvetica"/>
                <w:color w:val="0A0905"/>
              </w:rPr>
              <w:t xml:space="preserve">.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21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EF3452" w:rsidP="00EF3452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>
              <w:rPr>
                <w:rFonts w:asciiTheme="minorHAnsi" w:hAnsiTheme="minorHAnsi" w:cs="Helvetica"/>
                <w:color w:val="0A0905"/>
              </w:rPr>
              <w:t>or/7-</w:t>
            </w:r>
            <w:r w:rsidR="003D7A79" w:rsidRPr="00EF3452">
              <w:rPr>
                <w:rFonts w:asciiTheme="minorHAnsi" w:hAnsiTheme="minorHAnsi" w:cs="Helvetica"/>
                <w:color w:val="0A0905"/>
              </w:rPr>
              <w:t xml:space="preserve">20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22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6 and 21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23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animals/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24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humans/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25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23 not (23 and 24) </w:t>
            </w:r>
          </w:p>
        </w:tc>
      </w:tr>
      <w:tr w:rsidR="003D7A79" w:rsidRPr="00EF3452" w:rsidTr="00CC5F9D">
        <w:trPr>
          <w:trHeight w:val="283"/>
          <w:tblCellSpacing w:w="0" w:type="dxa"/>
        </w:trPr>
        <w:tc>
          <w:tcPr>
            <w:tcW w:w="706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>26</w:t>
            </w:r>
          </w:p>
        </w:tc>
        <w:tc>
          <w:tcPr>
            <w:tcW w:w="4294" w:type="pct"/>
            <w:vAlign w:val="center"/>
            <w:hideMark/>
          </w:tcPr>
          <w:p w:rsidR="003D7A79" w:rsidRPr="00EF3452" w:rsidRDefault="003D7A79" w:rsidP="003D7A79">
            <w:pPr>
              <w:spacing w:line="360" w:lineRule="atLeast"/>
              <w:rPr>
                <w:rFonts w:asciiTheme="minorHAnsi" w:hAnsiTheme="minorHAnsi" w:cs="Helvetica"/>
                <w:color w:val="0A0905"/>
              </w:rPr>
            </w:pPr>
            <w:r w:rsidRPr="00EF3452">
              <w:rPr>
                <w:rFonts w:asciiTheme="minorHAnsi" w:hAnsiTheme="minorHAnsi" w:cs="Helvetica"/>
                <w:color w:val="0A0905"/>
              </w:rPr>
              <w:t xml:space="preserve">22 not 25 </w:t>
            </w:r>
          </w:p>
        </w:tc>
      </w:tr>
    </w:tbl>
    <w:p w:rsidR="003D7A79" w:rsidRDefault="003D7A79"/>
    <w:sectPr w:rsidR="003D7A79" w:rsidSect="00CC5F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55"/>
    <w:rsid w:val="003D7A79"/>
    <w:rsid w:val="00791D5B"/>
    <w:rsid w:val="00A00E55"/>
    <w:rsid w:val="00CC5F9D"/>
    <w:rsid w:val="00D8616E"/>
    <w:rsid w:val="00EF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D7A79"/>
    <w:pPr>
      <w:spacing w:before="100" w:beforeAutospacing="1" w:after="270" w:line="360" w:lineRule="atLeast"/>
      <w:outlineLvl w:val="0"/>
    </w:pPr>
    <w:rPr>
      <w:b/>
      <w:bCs/>
      <w:kern w:val="36"/>
      <w:sz w:val="27"/>
      <w:szCs w:val="27"/>
    </w:rPr>
  </w:style>
  <w:style w:type="paragraph" w:styleId="Heading2">
    <w:name w:val="heading 2"/>
    <w:basedOn w:val="Normal"/>
    <w:link w:val="Heading2Char"/>
    <w:uiPriority w:val="9"/>
    <w:qFormat/>
    <w:rsid w:val="003D7A79"/>
    <w:pPr>
      <w:spacing w:before="100" w:beforeAutospacing="1" w:after="100" w:afterAutospacing="1" w:line="360" w:lineRule="atLeast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rsid w:val="003D7A79"/>
    <w:pPr>
      <w:spacing w:before="100" w:beforeAutospacing="1" w:after="100" w:afterAutospacing="1" w:line="360" w:lineRule="atLeast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0E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D7A79"/>
    <w:rPr>
      <w:b/>
      <w:bCs/>
      <w:kern w:val="36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3D7A79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7A79"/>
    <w:rPr>
      <w:b/>
      <w:bCs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D7A79"/>
    <w:rPr>
      <w:rFonts w:ascii="Courier New" w:hAnsi="Courier New" w:cs="Courier New"/>
      <w:sz w:val="30"/>
      <w:szCs w:val="3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D7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30"/>
      <w:szCs w:val="30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3D7A79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3D7A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3D7A7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3D7A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EF34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EF34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D7A79"/>
    <w:pPr>
      <w:spacing w:before="100" w:beforeAutospacing="1" w:after="270" w:line="360" w:lineRule="atLeast"/>
      <w:outlineLvl w:val="0"/>
    </w:pPr>
    <w:rPr>
      <w:b/>
      <w:bCs/>
      <w:kern w:val="36"/>
      <w:sz w:val="27"/>
      <w:szCs w:val="27"/>
    </w:rPr>
  </w:style>
  <w:style w:type="paragraph" w:styleId="Heading2">
    <w:name w:val="heading 2"/>
    <w:basedOn w:val="Normal"/>
    <w:link w:val="Heading2Char"/>
    <w:uiPriority w:val="9"/>
    <w:qFormat/>
    <w:rsid w:val="003D7A79"/>
    <w:pPr>
      <w:spacing w:before="100" w:beforeAutospacing="1" w:after="100" w:afterAutospacing="1" w:line="360" w:lineRule="atLeast"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rsid w:val="003D7A79"/>
    <w:pPr>
      <w:spacing w:before="100" w:beforeAutospacing="1" w:after="100" w:afterAutospacing="1" w:line="360" w:lineRule="atLeast"/>
      <w:outlineLvl w:val="2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0E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D7A79"/>
    <w:rPr>
      <w:b/>
      <w:bCs/>
      <w:kern w:val="36"/>
      <w:sz w:val="27"/>
      <w:szCs w:val="27"/>
    </w:rPr>
  </w:style>
  <w:style w:type="character" w:customStyle="1" w:styleId="Heading2Char">
    <w:name w:val="Heading 2 Char"/>
    <w:basedOn w:val="DefaultParagraphFont"/>
    <w:link w:val="Heading2"/>
    <w:uiPriority w:val="9"/>
    <w:rsid w:val="003D7A79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D7A79"/>
    <w:rPr>
      <w:b/>
      <w:bCs/>
      <w:sz w:val="18"/>
      <w:szCs w:val="1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D7A79"/>
    <w:rPr>
      <w:rFonts w:ascii="Courier New" w:hAnsi="Courier New" w:cs="Courier New"/>
      <w:sz w:val="30"/>
      <w:szCs w:val="3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D7A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30"/>
      <w:szCs w:val="30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3D7A79"/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3D7A7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3D7A7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3D7A7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EF345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history-search-term">
    <w:name w:val="searchhistory-search-term"/>
    <w:basedOn w:val="DefaultParagraphFont"/>
    <w:rsid w:val="00EF3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0679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1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20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874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37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1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08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461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816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0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912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432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229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3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786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196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535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986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55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55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06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98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649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110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9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854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342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456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03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796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888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571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367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5039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01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116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521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45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7331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73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719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084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8805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120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2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336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07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5977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285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9403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17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823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3026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829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343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9313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350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802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64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338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11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285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96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301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9534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12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1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181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10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399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669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87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29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47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414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00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465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025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0514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806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49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60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23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8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330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34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70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97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683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64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406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6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89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21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51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043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178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424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3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94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73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67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16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075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18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303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9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0723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5473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01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161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08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569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5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097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07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40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141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78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2432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3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13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49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75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4407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9452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74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82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592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06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90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58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3418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16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72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682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26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516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21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9182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585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54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9806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61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59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69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91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386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532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317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3192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153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21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998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986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496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197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7180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1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970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0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60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51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24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67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58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485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22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8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1621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6882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7382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7660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788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894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103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65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296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117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9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289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641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899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939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18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90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8782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233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7406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129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65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44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029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231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8072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6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79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608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55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015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48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751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088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14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648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4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8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82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24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5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210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899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540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61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887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02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8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31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460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222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903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153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856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996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968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20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11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598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53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447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471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55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55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6498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39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69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8021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9875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111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567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53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59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908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710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559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004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75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81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723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518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36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8060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4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709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77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142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05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84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01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4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5711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499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46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771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149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0904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800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8572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880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821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82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0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78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5399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51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579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138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40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1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82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6683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8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5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4008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23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352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19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548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7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53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3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50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1764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050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9379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85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26273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3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762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61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71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59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26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81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4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028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38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3642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06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20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5322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3401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7298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5031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254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04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240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638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3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53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26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134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65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463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05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357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05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4362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366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0100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58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3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856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850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374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5834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89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433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92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207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874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81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759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7799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138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227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863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176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04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809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19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42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568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216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347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457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529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602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9799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93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9897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24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90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52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36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15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0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68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06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849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838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96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837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250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444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2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80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398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689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972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45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23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734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33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78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1279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80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11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1898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884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26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2845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09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2A46AF6F.dotm</Template>
  <TotalTime>59</TotalTime>
  <Pages>1</Pages>
  <Words>161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University</Company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HILLIER-BROWN F.</dc:creator>
  <cp:lastModifiedBy>HILLIER-BROWN F.</cp:lastModifiedBy>
  <cp:revision>3</cp:revision>
  <dcterms:created xsi:type="dcterms:W3CDTF">2017-01-23T12:44:00Z</dcterms:created>
  <dcterms:modified xsi:type="dcterms:W3CDTF">2017-01-31T09:46:00Z</dcterms:modified>
</cp:coreProperties>
</file>