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CCF43" w14:textId="7861A46F" w:rsidR="000D35B7" w:rsidRPr="00656DD5" w:rsidRDefault="000D35B7" w:rsidP="000D35B7">
      <w:pPr>
        <w:rPr>
          <w:rFonts w:ascii="Times New Roman" w:hAnsi="Times New Roman" w:cs="Times New Roman"/>
          <w:sz w:val="24"/>
          <w:lang w:val="en-GB"/>
        </w:rPr>
      </w:pPr>
      <w:r w:rsidRPr="000660AE">
        <w:rPr>
          <w:rFonts w:ascii="Times New Roman" w:hAnsi="Times New Roman" w:cs="Times New Roman"/>
          <w:b/>
          <w:sz w:val="24"/>
          <w:lang w:val="en-GB"/>
        </w:rPr>
        <w:t>A</w:t>
      </w:r>
      <w:r w:rsidR="00D2105A">
        <w:rPr>
          <w:rFonts w:ascii="Times New Roman" w:hAnsi="Times New Roman" w:cs="Times New Roman"/>
          <w:b/>
          <w:sz w:val="24"/>
          <w:lang w:val="en-GB"/>
        </w:rPr>
        <w:t xml:space="preserve">dditional file </w:t>
      </w:r>
      <w:r w:rsidR="00DB02DC">
        <w:rPr>
          <w:rFonts w:ascii="Times New Roman" w:hAnsi="Times New Roman" w:cs="Times New Roman"/>
          <w:b/>
          <w:sz w:val="24"/>
          <w:lang w:val="en-GB"/>
        </w:rPr>
        <w:t>4</w:t>
      </w:r>
      <w:r w:rsidRPr="000660AE">
        <w:rPr>
          <w:rFonts w:ascii="Times New Roman" w:hAnsi="Times New Roman" w:cs="Times New Roman"/>
          <w:b/>
          <w:sz w:val="24"/>
          <w:lang w:val="en-GB"/>
        </w:rPr>
        <w:t xml:space="preserve">. </w:t>
      </w:r>
      <w:r w:rsidR="000660AE" w:rsidRPr="000660AE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Pr="00656DD5">
        <w:rPr>
          <w:rFonts w:ascii="Times New Roman" w:hAnsi="Times New Roman" w:cs="Times New Roman"/>
          <w:sz w:val="24"/>
          <w:lang w:val="en-GB"/>
        </w:rPr>
        <w:t xml:space="preserve">Summary of findings </w:t>
      </w:r>
      <w:r w:rsidR="00673B81" w:rsidRPr="00656DD5">
        <w:rPr>
          <w:rFonts w:ascii="Times New Roman" w:hAnsi="Times New Roman" w:cs="Times New Roman"/>
          <w:sz w:val="24"/>
          <w:lang w:val="en-GB"/>
        </w:rPr>
        <w:t>T</w:t>
      </w:r>
      <w:r w:rsidRPr="00656DD5">
        <w:rPr>
          <w:rFonts w:ascii="Times New Roman" w:hAnsi="Times New Roman" w:cs="Times New Roman"/>
          <w:sz w:val="24"/>
          <w:lang w:val="en-GB"/>
        </w:rPr>
        <w:t xml:space="preserve">ables </w:t>
      </w:r>
      <w:r w:rsidR="0056599E">
        <w:rPr>
          <w:rFonts w:ascii="Times New Roman" w:hAnsi="Times New Roman" w:cs="Times New Roman"/>
          <w:sz w:val="24"/>
          <w:lang w:val="en-GB"/>
        </w:rPr>
        <w:t>4</w:t>
      </w:r>
      <w:r w:rsidR="00656DD5" w:rsidRPr="00656DD5">
        <w:rPr>
          <w:rFonts w:ascii="Times New Roman" w:hAnsi="Times New Roman" w:cs="Times New Roman"/>
          <w:sz w:val="24"/>
          <w:lang w:val="en-GB"/>
        </w:rPr>
        <w:t>-1</w:t>
      </w:r>
      <w:r w:rsidR="0056599E">
        <w:rPr>
          <w:rFonts w:ascii="Times New Roman" w:hAnsi="Times New Roman" w:cs="Times New Roman"/>
          <w:sz w:val="24"/>
          <w:lang w:val="en-GB"/>
        </w:rPr>
        <w:t>2</w:t>
      </w:r>
    </w:p>
    <w:p w14:paraId="5577F66F" w14:textId="77777777" w:rsidR="000D35B7" w:rsidRPr="00656DD5" w:rsidRDefault="000D35B7" w:rsidP="000D35B7">
      <w:pPr>
        <w:rPr>
          <w:rFonts w:ascii="Times New Roman" w:hAnsi="Times New Roman" w:cs="Times New Roman"/>
          <w:lang w:val="en-GB"/>
        </w:rPr>
      </w:pPr>
    </w:p>
    <w:p w14:paraId="7635E9E5" w14:textId="32993E94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4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9A76AC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615AA9" w:rsidRPr="00656DD5">
        <w:rPr>
          <w:rFonts w:ascii="Times New Roman" w:hAnsi="Times New Roman" w:cs="Times New Roman"/>
          <w:lang w:val="en-GB"/>
        </w:rPr>
        <w:t xml:space="preserve">of general exercise therapy </w:t>
      </w:r>
      <w:r w:rsidR="00C35914" w:rsidRPr="00656DD5">
        <w:rPr>
          <w:rFonts w:ascii="Times New Roman" w:hAnsi="Times New Roman" w:cs="Times New Roman"/>
          <w:lang w:val="en-GB"/>
        </w:rPr>
        <w:t>on pain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>age 2</w:t>
      </w:r>
    </w:p>
    <w:p w14:paraId="34E31901" w14:textId="477576B3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5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9A76AC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615AA9" w:rsidRPr="00656DD5">
        <w:rPr>
          <w:rFonts w:ascii="Times New Roman" w:hAnsi="Times New Roman" w:cs="Times New Roman"/>
          <w:lang w:val="en-GB"/>
        </w:rPr>
        <w:t xml:space="preserve">of stabilization exercise </w:t>
      </w:r>
      <w:r w:rsidR="00C35914" w:rsidRPr="00656DD5">
        <w:rPr>
          <w:rFonts w:ascii="Times New Roman" w:hAnsi="Times New Roman" w:cs="Times New Roman"/>
          <w:lang w:val="en-GB"/>
        </w:rPr>
        <w:t>on pain</w:t>
      </w:r>
      <w:r w:rsidR="00CE10A3">
        <w:rPr>
          <w:rFonts w:ascii="Times New Roman" w:hAnsi="Times New Roman" w:cs="Times New Roman"/>
          <w:lang w:val="en-GB"/>
        </w:rPr>
        <w:tab/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3</w:t>
      </w:r>
    </w:p>
    <w:p w14:paraId="2FE267FC" w14:textId="37C52BD9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6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F44ECE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F44ECE" w:rsidRPr="00656DD5">
        <w:rPr>
          <w:rFonts w:ascii="Times New Roman" w:hAnsi="Times New Roman" w:cs="Times New Roman"/>
          <w:lang w:val="en-GB"/>
        </w:rPr>
        <w:t>of McKenzie therapy</w:t>
      </w:r>
      <w:r w:rsidR="00615AA9" w:rsidRPr="00656DD5">
        <w:rPr>
          <w:rFonts w:ascii="Times New Roman" w:hAnsi="Times New Roman" w:cs="Times New Roman"/>
          <w:lang w:val="en-GB"/>
        </w:rPr>
        <w:t xml:space="preserve"> on pain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4</w:t>
      </w:r>
    </w:p>
    <w:p w14:paraId="345B0CD5" w14:textId="275721B5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7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F44ECE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F44ECE" w:rsidRPr="00656DD5">
        <w:rPr>
          <w:rFonts w:ascii="Times New Roman" w:hAnsi="Times New Roman" w:cs="Times New Roman"/>
          <w:lang w:val="en-GB"/>
        </w:rPr>
        <w:t xml:space="preserve">of </w:t>
      </w:r>
      <w:r w:rsidR="003F441F" w:rsidRPr="00656DD5">
        <w:rPr>
          <w:rFonts w:ascii="Times New Roman" w:hAnsi="Times New Roman" w:cs="Times New Roman"/>
          <w:lang w:val="en-GB"/>
        </w:rPr>
        <w:t>g</w:t>
      </w:r>
      <w:r w:rsidR="000D35B7" w:rsidRPr="00656DD5">
        <w:rPr>
          <w:rFonts w:ascii="Times New Roman" w:hAnsi="Times New Roman" w:cs="Times New Roman"/>
          <w:lang w:val="en-GB"/>
        </w:rPr>
        <w:t>eneral exercise therapy</w:t>
      </w:r>
      <w:r w:rsidR="00615AA9" w:rsidRPr="00656DD5">
        <w:rPr>
          <w:rFonts w:ascii="Times New Roman" w:hAnsi="Times New Roman" w:cs="Times New Roman"/>
          <w:lang w:val="en-GB"/>
        </w:rPr>
        <w:t xml:space="preserve"> on disability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5</w:t>
      </w:r>
    </w:p>
    <w:p w14:paraId="0D2C8C71" w14:textId="39C480AA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8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F44ECE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F44ECE" w:rsidRPr="00656DD5">
        <w:rPr>
          <w:rFonts w:ascii="Times New Roman" w:hAnsi="Times New Roman" w:cs="Times New Roman"/>
          <w:lang w:val="en-GB"/>
        </w:rPr>
        <w:t>of stabilization exercise</w:t>
      </w:r>
      <w:r w:rsidR="00615AA9" w:rsidRPr="00656DD5">
        <w:rPr>
          <w:rFonts w:ascii="Times New Roman" w:hAnsi="Times New Roman" w:cs="Times New Roman"/>
          <w:lang w:val="en-GB"/>
        </w:rPr>
        <w:t xml:space="preserve"> on disability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6</w:t>
      </w:r>
    </w:p>
    <w:p w14:paraId="4FB24FCE" w14:textId="145B9B14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9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F44ECE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F44ECE" w:rsidRPr="00656DD5">
        <w:rPr>
          <w:rFonts w:ascii="Times New Roman" w:hAnsi="Times New Roman" w:cs="Times New Roman"/>
          <w:lang w:val="en-GB"/>
        </w:rPr>
        <w:t>of McKenzie therapy</w:t>
      </w:r>
      <w:r w:rsidR="00615AA9" w:rsidRPr="00656DD5">
        <w:rPr>
          <w:rFonts w:ascii="Times New Roman" w:hAnsi="Times New Roman" w:cs="Times New Roman"/>
          <w:lang w:val="en-GB"/>
        </w:rPr>
        <w:t xml:space="preserve"> on disability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7</w:t>
      </w:r>
    </w:p>
    <w:p w14:paraId="6673C9F9" w14:textId="084574F2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 xml:space="preserve">Table </w:t>
      </w:r>
      <w:r w:rsidR="00A33975">
        <w:rPr>
          <w:rFonts w:ascii="Times New Roman" w:hAnsi="Times New Roman" w:cs="Times New Roman"/>
          <w:lang w:val="en-GB"/>
        </w:rPr>
        <w:t>10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981524" w:rsidRPr="00656DD5">
        <w:rPr>
          <w:rFonts w:ascii="Times New Roman" w:hAnsi="Times New Roman" w:cs="Times New Roman"/>
          <w:lang w:val="en-GB"/>
        </w:rPr>
        <w:t>E</w:t>
      </w:r>
      <w:r w:rsidR="003F441F" w:rsidRPr="00656DD5">
        <w:rPr>
          <w:rFonts w:ascii="Times New Roman" w:hAnsi="Times New Roman" w:cs="Times New Roman"/>
          <w:lang w:val="en-GB"/>
        </w:rPr>
        <w:t xml:space="preserve">ffects </w:t>
      </w:r>
      <w:r w:rsidR="00981524" w:rsidRPr="00656DD5">
        <w:rPr>
          <w:rFonts w:ascii="Times New Roman" w:hAnsi="Times New Roman" w:cs="Times New Roman"/>
          <w:lang w:val="en-GB"/>
        </w:rPr>
        <w:t>of general exercise therapy</w:t>
      </w:r>
      <w:r w:rsidR="00615AA9" w:rsidRPr="00656DD5">
        <w:rPr>
          <w:rFonts w:ascii="Times New Roman" w:hAnsi="Times New Roman" w:cs="Times New Roman"/>
          <w:lang w:val="en-GB"/>
        </w:rPr>
        <w:t xml:space="preserve"> on recurrence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8</w:t>
      </w:r>
    </w:p>
    <w:p w14:paraId="03184494" w14:textId="141A21B7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>Table 1</w:t>
      </w:r>
      <w:r w:rsidR="00A33975">
        <w:rPr>
          <w:rFonts w:ascii="Times New Roman" w:hAnsi="Times New Roman" w:cs="Times New Roman"/>
          <w:lang w:val="en-GB"/>
        </w:rPr>
        <w:t>1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981524" w:rsidRPr="00656DD5">
        <w:rPr>
          <w:rFonts w:ascii="Times New Roman" w:hAnsi="Times New Roman" w:cs="Times New Roman"/>
          <w:lang w:val="en-GB"/>
        </w:rPr>
        <w:t>E</w:t>
      </w:r>
      <w:r w:rsidR="007C015C" w:rsidRPr="00656DD5">
        <w:rPr>
          <w:rFonts w:ascii="Times New Roman" w:hAnsi="Times New Roman" w:cs="Times New Roman"/>
          <w:lang w:val="en-GB"/>
        </w:rPr>
        <w:t xml:space="preserve">ffects </w:t>
      </w:r>
      <w:r w:rsidR="00981524" w:rsidRPr="00656DD5">
        <w:rPr>
          <w:rFonts w:ascii="Times New Roman" w:hAnsi="Times New Roman" w:cs="Times New Roman"/>
          <w:lang w:val="en-GB"/>
        </w:rPr>
        <w:t>of stabilization exercise</w:t>
      </w:r>
      <w:r w:rsidR="00615AA9" w:rsidRPr="00656DD5">
        <w:rPr>
          <w:rFonts w:ascii="Times New Roman" w:hAnsi="Times New Roman" w:cs="Times New Roman"/>
          <w:lang w:val="en-GB"/>
        </w:rPr>
        <w:t xml:space="preserve"> on recurrence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C76A5C">
        <w:rPr>
          <w:rFonts w:ascii="Times New Roman" w:hAnsi="Times New Roman" w:cs="Times New Roman"/>
          <w:lang w:val="en-GB"/>
        </w:rPr>
        <w:t>9</w:t>
      </w:r>
    </w:p>
    <w:p w14:paraId="550BA38D" w14:textId="211CDF36" w:rsidR="000D35B7" w:rsidRPr="00656DD5" w:rsidRDefault="00656DD5" w:rsidP="00656DD5">
      <w:pPr>
        <w:rPr>
          <w:rFonts w:ascii="Times New Roman" w:hAnsi="Times New Roman" w:cs="Times New Roman"/>
          <w:lang w:val="en-GB"/>
        </w:rPr>
      </w:pPr>
      <w:r w:rsidRPr="00656DD5">
        <w:rPr>
          <w:rFonts w:ascii="Times New Roman" w:hAnsi="Times New Roman" w:cs="Times New Roman"/>
          <w:lang w:val="en-GB"/>
        </w:rPr>
        <w:t>Table 1</w:t>
      </w:r>
      <w:r w:rsidR="00A33975">
        <w:rPr>
          <w:rFonts w:ascii="Times New Roman" w:hAnsi="Times New Roman" w:cs="Times New Roman"/>
          <w:lang w:val="en-GB"/>
        </w:rPr>
        <w:t>2</w:t>
      </w:r>
      <w:r w:rsidRPr="00656DD5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 xml:space="preserve">Summary of findings: </w:t>
      </w:r>
      <w:r w:rsidR="00981524" w:rsidRPr="00656DD5">
        <w:rPr>
          <w:rFonts w:ascii="Times New Roman" w:hAnsi="Times New Roman" w:cs="Times New Roman"/>
          <w:lang w:val="en-GB"/>
        </w:rPr>
        <w:t>E</w:t>
      </w:r>
      <w:r w:rsidR="007C015C" w:rsidRPr="00656DD5">
        <w:rPr>
          <w:rFonts w:ascii="Times New Roman" w:hAnsi="Times New Roman" w:cs="Times New Roman"/>
          <w:lang w:val="en-GB"/>
        </w:rPr>
        <w:t xml:space="preserve">ffects </w:t>
      </w:r>
      <w:r w:rsidR="00981524" w:rsidRPr="00656DD5">
        <w:rPr>
          <w:rFonts w:ascii="Times New Roman" w:hAnsi="Times New Roman" w:cs="Times New Roman"/>
          <w:lang w:val="en-GB"/>
        </w:rPr>
        <w:t>of McKenzie therapy</w:t>
      </w:r>
      <w:r w:rsidR="00615AA9" w:rsidRPr="00656DD5">
        <w:rPr>
          <w:rFonts w:ascii="Times New Roman" w:hAnsi="Times New Roman" w:cs="Times New Roman"/>
          <w:lang w:val="en-GB"/>
        </w:rPr>
        <w:t xml:space="preserve"> on recurrence</w:t>
      </w:r>
      <w:r w:rsidR="000D35B7" w:rsidRPr="00656DD5">
        <w:rPr>
          <w:rFonts w:ascii="Times New Roman" w:hAnsi="Times New Roman" w:cs="Times New Roman"/>
          <w:lang w:val="en-GB"/>
        </w:rPr>
        <w:t xml:space="preserve"> </w:t>
      </w:r>
      <w:r w:rsidR="00CE10A3">
        <w:rPr>
          <w:rFonts w:ascii="Times New Roman" w:hAnsi="Times New Roman" w:cs="Times New Roman"/>
          <w:lang w:val="en-GB"/>
        </w:rPr>
        <w:tab/>
        <w:t>p</w:t>
      </w:r>
      <w:r w:rsidR="000D35B7" w:rsidRPr="00656DD5">
        <w:rPr>
          <w:rFonts w:ascii="Times New Roman" w:hAnsi="Times New Roman" w:cs="Times New Roman"/>
          <w:lang w:val="en-GB"/>
        </w:rPr>
        <w:t xml:space="preserve">age </w:t>
      </w:r>
      <w:r w:rsidR="00981524" w:rsidRPr="00656DD5">
        <w:rPr>
          <w:rFonts w:ascii="Times New Roman" w:hAnsi="Times New Roman" w:cs="Times New Roman"/>
          <w:lang w:val="en-GB"/>
        </w:rPr>
        <w:t>1</w:t>
      </w:r>
      <w:r w:rsidR="00C76A5C">
        <w:rPr>
          <w:rFonts w:ascii="Times New Roman" w:hAnsi="Times New Roman" w:cs="Times New Roman"/>
          <w:lang w:val="en-GB"/>
        </w:rPr>
        <w:t>0</w:t>
      </w:r>
    </w:p>
    <w:p w14:paraId="4D50801A" w14:textId="0E0FD43D" w:rsidR="00CD50F7" w:rsidRPr="000D14C8" w:rsidRDefault="00CD50F7">
      <w:pPr>
        <w:rPr>
          <w:rFonts w:ascii="Arial Narrow" w:eastAsia="MS Mincho" w:hAnsi="Arial Narrow" w:cs="Times New Roman"/>
          <w:b/>
          <w:bCs/>
          <w:caps/>
          <w:sz w:val="56"/>
          <w:szCs w:val="56"/>
          <w:lang w:val="en-GB"/>
        </w:rPr>
      </w:pPr>
    </w:p>
    <w:p w14:paraId="104DE887" w14:textId="77777777" w:rsidR="00CD50F7" w:rsidRPr="000D14C8" w:rsidRDefault="00CD50F7">
      <w:pPr>
        <w:rPr>
          <w:rFonts w:ascii="Arial Narrow" w:eastAsia="MS Mincho" w:hAnsi="Arial Narrow" w:cs="Times New Roman"/>
          <w:b/>
          <w:bCs/>
          <w:caps/>
          <w:sz w:val="56"/>
          <w:szCs w:val="56"/>
          <w:lang w:val="en-GB"/>
        </w:rPr>
      </w:pPr>
    </w:p>
    <w:p w14:paraId="43097C0C" w14:textId="77777777" w:rsidR="00CD50F7" w:rsidRPr="000D14C8" w:rsidRDefault="00CD50F7">
      <w:pPr>
        <w:rPr>
          <w:b/>
          <w:sz w:val="20"/>
          <w:szCs w:val="20"/>
          <w:lang w:val="en-GB"/>
        </w:rPr>
      </w:pPr>
      <w:r w:rsidRPr="000D14C8">
        <w:rPr>
          <w:b/>
          <w:sz w:val="20"/>
          <w:szCs w:val="20"/>
          <w:lang w:val="en-GB"/>
        </w:rPr>
        <w:br w:type="page"/>
      </w:r>
    </w:p>
    <w:p w14:paraId="58A766BF" w14:textId="3777C3A0" w:rsidR="003C2B41" w:rsidRPr="00E11F33" w:rsidRDefault="003C2B41" w:rsidP="003C2B41">
      <w:pPr>
        <w:rPr>
          <w:rFonts w:ascii="Arial" w:hAnsi="Arial" w:cs="Arial"/>
          <w:b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0"/>
          <w:lang w:val="en-GB"/>
        </w:rPr>
        <w:t>4</w:t>
      </w:r>
      <w:r w:rsidRPr="00E11F33">
        <w:rPr>
          <w:rFonts w:ascii="Arial" w:hAnsi="Arial" w:cs="Arial"/>
          <w:b/>
          <w:sz w:val="20"/>
          <w:szCs w:val="20"/>
          <w:lang w:val="en-GB"/>
        </w:rPr>
        <w:t>.</w:t>
      </w:r>
      <w:r w:rsidR="005C3EA5" w:rsidRPr="00E11F33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9A76AC" w:rsidRPr="00E11F33">
        <w:rPr>
          <w:rFonts w:ascii="Arial" w:hAnsi="Arial" w:cs="Arial"/>
          <w:sz w:val="20"/>
          <w:szCs w:val="24"/>
          <w:lang w:val="en-GB"/>
        </w:rPr>
        <w:t xml:space="preserve">Effects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general exercise therapy </w:t>
      </w:r>
      <w:r w:rsidR="00411AF7" w:rsidRPr="00E11F33">
        <w:rPr>
          <w:rFonts w:ascii="Arial" w:hAnsi="Arial" w:cs="Arial"/>
          <w:sz w:val="20"/>
          <w:szCs w:val="24"/>
          <w:lang w:val="en-GB"/>
        </w:rPr>
        <w:t xml:space="preserve">on pain </w:t>
      </w:r>
    </w:p>
    <w:tbl>
      <w:tblPr>
        <w:tblStyle w:val="Tabellrutnt"/>
        <w:tblW w:w="9639" w:type="dxa"/>
        <w:tblLook w:val="04A0" w:firstRow="1" w:lastRow="0" w:firstColumn="1" w:lastColumn="0" w:noHBand="0" w:noVBand="1"/>
      </w:tblPr>
      <w:tblGrid>
        <w:gridCol w:w="1560"/>
        <w:gridCol w:w="1692"/>
        <w:gridCol w:w="1284"/>
        <w:gridCol w:w="1149"/>
        <w:gridCol w:w="3954"/>
      </w:tblGrid>
      <w:tr w:rsidR="003C2B41" w:rsidRPr="008D7D7F" w14:paraId="6C1056CB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1D81FC" w14:textId="3432B018" w:rsidR="003C2B41" w:rsidRPr="000D14C8" w:rsidRDefault="003C2B41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>: adult</w:t>
            </w:r>
            <w:r w:rsidR="007B542B">
              <w:rPr>
                <w:sz w:val="20"/>
                <w:szCs w:val="20"/>
                <w:lang w:val="en-GB"/>
              </w:rPr>
              <w:t xml:space="preserve"> patient</w:t>
            </w:r>
            <w:r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3C2B41" w:rsidRPr="000D14C8" w14:paraId="7B56419C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DE9711" w14:textId="77777777" w:rsidR="003C2B41" w:rsidRPr="000D14C8" w:rsidRDefault="003C2B41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general exercise therapy </w:t>
            </w:r>
          </w:p>
        </w:tc>
      </w:tr>
      <w:tr w:rsidR="003C2B41" w:rsidRPr="008D7D7F" w14:paraId="62BCDC4A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200717" w14:textId="79F36909" w:rsidR="003C2B41" w:rsidRPr="000D14C8" w:rsidRDefault="003C2B41" w:rsidP="00673B8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sz w:val="20"/>
                <w:szCs w:val="20"/>
                <w:lang w:val="en-GB"/>
              </w:rPr>
              <w:t xml:space="preserve"> usual care, </w:t>
            </w:r>
            <w:r w:rsidR="002942B7" w:rsidRPr="000D14C8">
              <w:rPr>
                <w:sz w:val="20"/>
                <w:szCs w:val="20"/>
                <w:lang w:val="en-GB"/>
              </w:rPr>
              <w:t>sham ultrasound,</w:t>
            </w:r>
            <w:r w:rsidR="002942B7">
              <w:rPr>
                <w:sz w:val="20"/>
                <w:szCs w:val="20"/>
                <w:lang w:val="en-GB"/>
              </w:rPr>
              <w:t xml:space="preserve"> </w:t>
            </w:r>
            <w:r w:rsidR="002942B7" w:rsidRPr="000D14C8">
              <w:rPr>
                <w:sz w:val="20"/>
                <w:szCs w:val="20"/>
                <w:lang w:val="en-GB"/>
              </w:rPr>
              <w:t>hot-pack</w:t>
            </w:r>
            <w:r w:rsidR="002942B7">
              <w:rPr>
                <w:sz w:val="20"/>
                <w:szCs w:val="20"/>
                <w:lang w:val="en-GB"/>
              </w:rPr>
              <w:t xml:space="preserve">, </w:t>
            </w:r>
            <w:r w:rsidRPr="000D14C8">
              <w:rPr>
                <w:sz w:val="20"/>
                <w:szCs w:val="20"/>
                <w:lang w:val="en-GB"/>
              </w:rPr>
              <w:t>spinal manipulation therapy, manual therap</w:t>
            </w:r>
            <w:r w:rsidR="002942B7">
              <w:rPr>
                <w:sz w:val="20"/>
                <w:szCs w:val="20"/>
                <w:lang w:val="en-GB"/>
              </w:rPr>
              <w:t>y</w:t>
            </w:r>
            <w:r w:rsidRPr="000D14C8">
              <w:rPr>
                <w:sz w:val="20"/>
                <w:szCs w:val="20"/>
                <w:lang w:val="en-GB"/>
              </w:rPr>
              <w:t>, stabilization exercise, ice-pack</w:t>
            </w:r>
          </w:p>
        </w:tc>
      </w:tr>
      <w:tr w:rsidR="003C2B41" w:rsidRPr="000D14C8" w14:paraId="19FB8DB3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5BE20C" w14:textId="77777777" w:rsidR="003C2B41" w:rsidRPr="000D14C8" w:rsidRDefault="003C2B41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pain</w:t>
            </w:r>
          </w:p>
        </w:tc>
      </w:tr>
      <w:tr w:rsidR="003C2B41" w:rsidRPr="000D14C8" w14:paraId="290E689D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77CD5E" w14:textId="77777777" w:rsidR="003C2B41" w:rsidRPr="000D14C8" w:rsidRDefault="003C2B41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3C2B41" w:rsidRPr="008D7D7F" w14:paraId="26519B68" w14:textId="77777777" w:rsidTr="008124F3">
        <w:tc>
          <w:tcPr>
            <w:tcW w:w="9639" w:type="dxa"/>
            <w:gridSpan w:val="5"/>
            <w:tcBorders>
              <w:top w:val="single" w:sz="12" w:space="0" w:color="auto"/>
            </w:tcBorders>
          </w:tcPr>
          <w:p w14:paraId="39845F87" w14:textId="17FE1A59" w:rsidR="003C2B41" w:rsidRPr="000D14C8" w:rsidRDefault="009A76AC" w:rsidP="009A76A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g</w:t>
            </w:r>
            <w:r w:rsidR="003C2B41" w:rsidRPr="000D14C8">
              <w:rPr>
                <w:b/>
                <w:sz w:val="20"/>
                <w:szCs w:val="20"/>
                <w:lang w:val="en-GB"/>
              </w:rPr>
              <w:t>eneral exercise therapy on pain 0-100 (measures transformed to a 0-100 scale)</w:t>
            </w:r>
          </w:p>
        </w:tc>
      </w:tr>
      <w:tr w:rsidR="003C2B41" w:rsidRPr="000D14C8" w14:paraId="04222A0F" w14:textId="77777777" w:rsidTr="006B161B">
        <w:trPr>
          <w:trHeight w:val="340"/>
        </w:trPr>
        <w:tc>
          <w:tcPr>
            <w:tcW w:w="1560" w:type="dxa"/>
            <w:tcBorders>
              <w:top w:val="single" w:sz="12" w:space="0" w:color="auto"/>
            </w:tcBorders>
          </w:tcPr>
          <w:p w14:paraId="23C3A4B2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2392182F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D4C68D" w14:textId="4C306A9D" w:rsidR="003C2B41" w:rsidRPr="000D14C8" w:rsidRDefault="003C2B41" w:rsidP="008124F3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</w:tcBorders>
          </w:tcPr>
          <w:p w14:paraId="2AD1D1D6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</w:tcBorders>
          </w:tcPr>
          <w:p w14:paraId="4E6BC493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954" w:type="dxa"/>
            <w:vMerge w:val="restart"/>
            <w:tcBorders>
              <w:top w:val="single" w:sz="12" w:space="0" w:color="auto"/>
            </w:tcBorders>
          </w:tcPr>
          <w:p w14:paraId="17612055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3C2B41" w:rsidRPr="000D14C8" w14:paraId="1ACB7001" w14:textId="77777777" w:rsidTr="006B161B">
        <w:trPr>
          <w:trHeight w:val="486"/>
        </w:trPr>
        <w:tc>
          <w:tcPr>
            <w:tcW w:w="1560" w:type="dxa"/>
            <w:tcBorders>
              <w:bottom w:val="single" w:sz="12" w:space="0" w:color="auto"/>
            </w:tcBorders>
          </w:tcPr>
          <w:p w14:paraId="2DB43860" w14:textId="77EA0D6E" w:rsidR="003C2B41" w:rsidRPr="000D14C8" w:rsidRDefault="003C2B41" w:rsidP="00673B8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5E373D1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General exercise therapy</w:t>
            </w:r>
          </w:p>
        </w:tc>
        <w:tc>
          <w:tcPr>
            <w:tcW w:w="1284" w:type="dxa"/>
            <w:vMerge/>
            <w:tcBorders>
              <w:bottom w:val="single" w:sz="12" w:space="0" w:color="auto"/>
            </w:tcBorders>
          </w:tcPr>
          <w:p w14:paraId="31DF1AED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49" w:type="dxa"/>
            <w:vMerge/>
            <w:tcBorders>
              <w:bottom w:val="single" w:sz="12" w:space="0" w:color="auto"/>
            </w:tcBorders>
          </w:tcPr>
          <w:p w14:paraId="5718D5A1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954" w:type="dxa"/>
            <w:vMerge/>
            <w:tcBorders>
              <w:bottom w:val="single" w:sz="12" w:space="0" w:color="auto"/>
            </w:tcBorders>
          </w:tcPr>
          <w:p w14:paraId="6EC87207" w14:textId="77777777" w:rsidR="003C2B41" w:rsidRPr="000D14C8" w:rsidRDefault="003C2B41" w:rsidP="003C2B41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9A76AC" w:rsidRPr="009A76AC" w14:paraId="0D4C6A60" w14:textId="77777777" w:rsidTr="008124F3">
        <w:tc>
          <w:tcPr>
            <w:tcW w:w="9639" w:type="dxa"/>
            <w:gridSpan w:val="5"/>
            <w:tcBorders>
              <w:top w:val="single" w:sz="12" w:space="0" w:color="auto"/>
            </w:tcBorders>
          </w:tcPr>
          <w:p w14:paraId="2BD45EFA" w14:textId="35B22D59" w:rsidR="009A76AC" w:rsidRPr="000D14C8" w:rsidRDefault="009A76AC" w:rsidP="00C31DD8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4C401F" w:rsidRPr="008D7D7F" w14:paraId="4CDDEAF0" w14:textId="77777777" w:rsidTr="006B161B">
        <w:tc>
          <w:tcPr>
            <w:tcW w:w="1560" w:type="dxa"/>
            <w:tcBorders>
              <w:top w:val="single" w:sz="12" w:space="0" w:color="auto"/>
            </w:tcBorders>
          </w:tcPr>
          <w:p w14:paraId="0B709BAF" w14:textId="1109806D" w:rsidR="004C401F" w:rsidRPr="000D14C8" w:rsidRDefault="004C401F" w:rsidP="00AA1D92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 w:rsidR="002942B7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24.89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114A6F" w14:textId="0D3FB289" w:rsidR="004C401F" w:rsidRPr="000D14C8" w:rsidRDefault="00B5658E" w:rsidP="004C401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0.37</w:t>
            </w:r>
            <w:r w:rsidR="004C401F" w:rsidRPr="000D14C8">
              <w:rPr>
                <w:sz w:val="16"/>
                <w:szCs w:val="16"/>
                <w:lang w:val="en-GB"/>
              </w:rPr>
              <w:t xml:space="preserve"> lower (</w:t>
            </w:r>
            <w:r>
              <w:rPr>
                <w:sz w:val="16"/>
                <w:szCs w:val="16"/>
                <w:lang w:val="en-GB"/>
              </w:rPr>
              <w:t xml:space="preserve">3.55 </w:t>
            </w:r>
            <w:r w:rsidR="004C401F" w:rsidRPr="000D14C8">
              <w:rPr>
                <w:sz w:val="16"/>
                <w:szCs w:val="16"/>
                <w:lang w:val="en-GB"/>
              </w:rPr>
              <w:t xml:space="preserve">lower to </w:t>
            </w:r>
            <w:r>
              <w:rPr>
                <w:sz w:val="16"/>
                <w:szCs w:val="16"/>
                <w:lang w:val="en-GB"/>
              </w:rPr>
              <w:t>2.81</w:t>
            </w:r>
            <w:r w:rsidR="004C401F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04617791" w14:textId="261290F7" w:rsidR="004C401F" w:rsidRPr="000D14C8" w:rsidRDefault="00B66457" w:rsidP="00AA1D92">
            <w:pPr>
              <w:rPr>
                <w:sz w:val="16"/>
                <w:szCs w:val="16"/>
                <w:lang w:val="en-GB"/>
              </w:rPr>
            </w:pPr>
            <w:r w:rsidRPr="00B66457">
              <w:rPr>
                <w:spacing w:val="-10"/>
                <w:sz w:val="16"/>
                <w:szCs w:val="16"/>
                <w:lang w:val="en-GB"/>
              </w:rPr>
              <w:t xml:space="preserve">628 (4 </w:t>
            </w:r>
            <w:r w:rsidR="004C401F" w:rsidRPr="00B66457">
              <w:rPr>
                <w:spacing w:val="-10"/>
                <w:sz w:val="16"/>
                <w:szCs w:val="16"/>
                <w:lang w:val="en-GB"/>
              </w:rPr>
              <w:t>RCTs)</w:t>
            </w:r>
            <w:r w:rsidR="00C0013E">
              <w:rPr>
                <w:spacing w:val="-10"/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pacing w:val="-10"/>
                <w:sz w:val="16"/>
                <w:szCs w:val="16"/>
                <w:lang w:val="en-GB"/>
              </w:rPr>
              <w:t>[</w:t>
            </w:r>
            <w:r w:rsidR="008D7D7F" w:rsidRPr="008D7D7F">
              <w:rPr>
                <w:sz w:val="16"/>
                <w:szCs w:val="16"/>
                <w:lang w:val="en-GB"/>
              </w:rPr>
              <w:t>51</w:t>
            </w:r>
            <w:r w:rsidR="0055790C" w:rsidRPr="008D7D7F">
              <w:rPr>
                <w:sz w:val="16"/>
                <w:szCs w:val="16"/>
                <w:lang w:val="en-GB"/>
              </w:rPr>
              <w:t>,</w:t>
            </w:r>
            <w:r w:rsidR="008D7D7F" w:rsidRPr="008D7D7F">
              <w:rPr>
                <w:sz w:val="16"/>
                <w:szCs w:val="16"/>
                <w:lang w:val="en-GB"/>
              </w:rPr>
              <w:t>5</w:t>
            </w:r>
            <w:r w:rsidR="00D6244A">
              <w:rPr>
                <w:sz w:val="16"/>
                <w:szCs w:val="16"/>
                <w:lang w:val="en-GB"/>
              </w:rPr>
              <w:t>9</w:t>
            </w:r>
            <w:r w:rsidR="008D7D7F" w:rsidRPr="008D7D7F">
              <w:rPr>
                <w:sz w:val="16"/>
                <w:szCs w:val="16"/>
                <w:lang w:val="en-GB"/>
              </w:rPr>
              <w:t>,</w:t>
            </w:r>
            <w:r w:rsidR="00D6244A">
              <w:rPr>
                <w:sz w:val="16"/>
                <w:szCs w:val="16"/>
                <w:lang w:val="en-GB"/>
              </w:rPr>
              <w:t>66</w:t>
            </w:r>
            <w:r w:rsidR="0055790C" w:rsidRPr="008D7D7F">
              <w:rPr>
                <w:sz w:val="16"/>
                <w:szCs w:val="16"/>
                <w:lang w:val="en-GB"/>
              </w:rPr>
              <w:t>,</w:t>
            </w:r>
            <w:r w:rsidR="00D6244A">
              <w:rPr>
                <w:sz w:val="16"/>
                <w:szCs w:val="16"/>
                <w:lang w:val="en-GB"/>
              </w:rPr>
              <w:t>75</w:t>
            </w:r>
            <w:r w:rsidR="008D7D7F" w:rsidRPr="008D7D7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2A34B73D" w14:textId="057AB09A" w:rsidR="004C401F" w:rsidRPr="000D14C8" w:rsidRDefault="004C401F" w:rsidP="00287923">
            <w:pPr>
              <w:rPr>
                <w:rFonts w:ascii="Cambria Math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  <w:tcBorders>
              <w:top w:val="single" w:sz="12" w:space="0" w:color="auto"/>
            </w:tcBorders>
          </w:tcPr>
          <w:p w14:paraId="43667687" w14:textId="7D8EECE1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probably results in little or no difference in pain in comparison with usual care.</w:t>
            </w:r>
          </w:p>
        </w:tc>
      </w:tr>
      <w:tr w:rsidR="004C401F" w:rsidRPr="008D7D7F" w14:paraId="112CBC61" w14:textId="77777777" w:rsidTr="006B161B">
        <w:tc>
          <w:tcPr>
            <w:tcW w:w="1560" w:type="dxa"/>
          </w:tcPr>
          <w:p w14:paraId="6457D126" w14:textId="356DB6E0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 2</w:t>
            </w:r>
            <w:r w:rsidR="00077C3B">
              <w:rPr>
                <w:sz w:val="16"/>
                <w:szCs w:val="16"/>
                <w:lang w:val="en-GB"/>
              </w:rPr>
              <w:t>1.00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17FF7DAB" w14:textId="778FF1E0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0.82 lower (6.53 lower to 4.89 higher)</w:t>
            </w:r>
          </w:p>
        </w:tc>
        <w:tc>
          <w:tcPr>
            <w:tcW w:w="1284" w:type="dxa"/>
          </w:tcPr>
          <w:p w14:paraId="3F84D1F4" w14:textId="7CE4FC2D" w:rsidR="004C401F" w:rsidRPr="005C72E6" w:rsidRDefault="004C401F" w:rsidP="004C401F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318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[5</w:t>
            </w:r>
            <w:r w:rsidR="007472D3">
              <w:rPr>
                <w:sz w:val="16"/>
                <w:szCs w:val="16"/>
                <w:lang w:val="en-GB"/>
              </w:rPr>
              <w:t>9</w:t>
            </w:r>
            <w:r w:rsidR="008D7D7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65774665" w14:textId="772704B3" w:rsidR="004C401F" w:rsidRPr="000D14C8" w:rsidRDefault="004C401F" w:rsidP="0028792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</w:tcPr>
          <w:p w14:paraId="2BD478D8" w14:textId="430398BA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probably results in little or no difference in pain in comparison with sham ultrasound.</w:t>
            </w:r>
          </w:p>
        </w:tc>
      </w:tr>
      <w:tr w:rsidR="004C401F" w:rsidRPr="008D7D7F" w14:paraId="0696C074" w14:textId="77777777" w:rsidTr="006B161B">
        <w:tc>
          <w:tcPr>
            <w:tcW w:w="1560" w:type="dxa"/>
          </w:tcPr>
          <w:p w14:paraId="5DE0E242" w14:textId="4D0D7043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Hot-pack:</w:t>
            </w:r>
            <w:r w:rsidR="002942B7">
              <w:rPr>
                <w:sz w:val="16"/>
                <w:szCs w:val="16"/>
                <w:lang w:val="en-GB"/>
              </w:rPr>
              <w:t xml:space="preserve"> </w:t>
            </w:r>
            <w:r w:rsidR="00077C3B">
              <w:rPr>
                <w:sz w:val="16"/>
                <w:szCs w:val="16"/>
                <w:lang w:val="en-GB"/>
              </w:rPr>
              <w:t>22.80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1754E12F" w14:textId="2675A86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12.6 lower (25.61 lower to 0.41 higher)</w:t>
            </w:r>
          </w:p>
        </w:tc>
        <w:tc>
          <w:tcPr>
            <w:tcW w:w="1284" w:type="dxa"/>
          </w:tcPr>
          <w:p w14:paraId="2E4F8E6F" w14:textId="3BC0FEF0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54</w:t>
            </w:r>
            <w:r w:rsidR="00077C3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75</w:t>
            </w:r>
            <w:r w:rsidR="008D7D7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3D18014E" w14:textId="1E022E49" w:rsidR="004C401F" w:rsidRPr="000D14C8" w:rsidRDefault="00DD3B4F" w:rsidP="008F37AE">
            <w:pPr>
              <w:rPr>
                <w:rFonts w:ascii="Cambria Math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4C401F" w:rsidRPr="000D14C8">
              <w:rPr>
                <w:sz w:val="16"/>
                <w:szCs w:val="16"/>
                <w:lang w:val="en-GB"/>
              </w:rPr>
              <w:br/>
              <w:t>VERY LOW</w:t>
            </w:r>
            <w:r w:rsidR="004C401F" w:rsidRPr="000D14C8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="008F37AE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="004C401F" w:rsidRPr="000D14C8">
              <w:rPr>
                <w:sz w:val="16"/>
                <w:szCs w:val="16"/>
                <w:vertAlign w:val="superscript"/>
                <w:lang w:val="en-GB"/>
              </w:rPr>
              <w:t>,b</w:t>
            </w:r>
          </w:p>
        </w:tc>
        <w:tc>
          <w:tcPr>
            <w:tcW w:w="3954" w:type="dxa"/>
          </w:tcPr>
          <w:p w14:paraId="5CF6E407" w14:textId="3F0F3825" w:rsidR="004C401F" w:rsidRPr="000D14C8" w:rsidRDefault="005514C3" w:rsidP="004C401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="004C401F" w:rsidRPr="000D14C8">
              <w:rPr>
                <w:sz w:val="16"/>
                <w:szCs w:val="16"/>
                <w:lang w:val="en-GB"/>
              </w:rPr>
              <w:t xml:space="preserve">uncertain </w:t>
            </w:r>
            <w:r w:rsidR="00A654CC">
              <w:rPr>
                <w:sz w:val="16"/>
                <w:szCs w:val="16"/>
                <w:lang w:val="en-GB"/>
              </w:rPr>
              <w:t>whether</w:t>
            </w:r>
            <w:r w:rsidR="00A654CC" w:rsidRPr="000D14C8">
              <w:rPr>
                <w:sz w:val="16"/>
                <w:szCs w:val="16"/>
                <w:lang w:val="en-GB"/>
              </w:rPr>
              <w:t xml:space="preserve"> </w:t>
            </w:r>
            <w:r w:rsidR="004C401F" w:rsidRPr="000D14C8">
              <w:rPr>
                <w:sz w:val="16"/>
                <w:szCs w:val="16"/>
                <w:lang w:val="en-GB"/>
              </w:rPr>
              <w:t xml:space="preserve">general exercise therapy </w:t>
            </w:r>
            <w:r w:rsidR="00A654CC">
              <w:rPr>
                <w:sz w:val="16"/>
                <w:szCs w:val="16"/>
                <w:lang w:val="en-GB"/>
              </w:rPr>
              <w:t xml:space="preserve">reduces </w:t>
            </w:r>
            <w:r w:rsidR="004C401F" w:rsidRPr="000D14C8">
              <w:rPr>
                <w:sz w:val="16"/>
                <w:szCs w:val="16"/>
                <w:lang w:val="en-GB"/>
              </w:rPr>
              <w:t>pain in comparison with hot-pack.</w:t>
            </w:r>
          </w:p>
        </w:tc>
      </w:tr>
      <w:tr w:rsidR="004C401F" w:rsidRPr="008D7D7F" w14:paraId="0F3B3715" w14:textId="77777777" w:rsidTr="006B161B">
        <w:tc>
          <w:tcPr>
            <w:tcW w:w="1560" w:type="dxa"/>
          </w:tcPr>
          <w:p w14:paraId="7C439AC5" w14:textId="6B8A51BC" w:rsidR="004C401F" w:rsidRPr="000D14C8" w:rsidRDefault="004C401F" w:rsidP="00076D3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 w:rsidR="002942B7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28.00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489566FC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2.00 higher (12.10 lower to 16.10 higher)</w:t>
            </w:r>
          </w:p>
        </w:tc>
        <w:tc>
          <w:tcPr>
            <w:tcW w:w="1284" w:type="dxa"/>
          </w:tcPr>
          <w:p w14:paraId="269CAF49" w14:textId="30EFCB6A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48</w:t>
            </w:r>
            <w:r w:rsidR="00077C3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[50]</w:t>
            </w:r>
          </w:p>
        </w:tc>
        <w:tc>
          <w:tcPr>
            <w:tcW w:w="1149" w:type="dxa"/>
          </w:tcPr>
          <w:p w14:paraId="63FD3FE9" w14:textId="3A37549E" w:rsidR="004C401F" w:rsidRPr="000D14C8" w:rsidRDefault="004C401F" w:rsidP="0028792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sz w:val="16"/>
                <w:szCs w:val="16"/>
                <w:lang w:val="en-GB"/>
              </w:rPr>
              <w:br/>
              <w:t>VERY LOW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a,b</w:t>
            </w:r>
          </w:p>
        </w:tc>
        <w:tc>
          <w:tcPr>
            <w:tcW w:w="3954" w:type="dxa"/>
          </w:tcPr>
          <w:p w14:paraId="0589B6EC" w14:textId="45E9AED2" w:rsidR="004C401F" w:rsidRPr="000D14C8" w:rsidRDefault="00A654CC" w:rsidP="004C401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</w:t>
            </w:r>
            <w:r w:rsidR="004C401F" w:rsidRPr="000D14C8">
              <w:rPr>
                <w:sz w:val="16"/>
                <w:szCs w:val="16"/>
                <w:lang w:val="en-GB"/>
              </w:rPr>
              <w:t>in comparison with spinal manipulation therapy.</w:t>
            </w:r>
          </w:p>
        </w:tc>
      </w:tr>
      <w:tr w:rsidR="004C401F" w:rsidRPr="008D7D7F" w14:paraId="3E665F09" w14:textId="77777777" w:rsidTr="006B161B">
        <w:tc>
          <w:tcPr>
            <w:tcW w:w="1560" w:type="dxa"/>
          </w:tcPr>
          <w:p w14:paraId="6DBCCEB5" w14:textId="30A5309F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Manual therapy</w:t>
            </w:r>
            <w:r w:rsidR="0014154B">
              <w:rPr>
                <w:sz w:val="16"/>
                <w:szCs w:val="16"/>
                <w:lang w:val="en-GB"/>
              </w:rPr>
              <w:t>: not reported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7F52EACA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2.00 lower (8.00 lower to 4.00 higher)</w:t>
            </w:r>
          </w:p>
        </w:tc>
        <w:tc>
          <w:tcPr>
            <w:tcW w:w="1284" w:type="dxa"/>
          </w:tcPr>
          <w:p w14:paraId="2B063D19" w14:textId="224D7FAF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113</w:t>
            </w:r>
            <w:r w:rsidR="00077C3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7</w:t>
            </w:r>
            <w:r w:rsidR="008D7D7F">
              <w:rPr>
                <w:sz w:val="16"/>
                <w:szCs w:val="16"/>
                <w:lang w:val="en-GB"/>
              </w:rPr>
              <w:t>3]</w:t>
            </w:r>
          </w:p>
        </w:tc>
        <w:tc>
          <w:tcPr>
            <w:tcW w:w="1149" w:type="dxa"/>
          </w:tcPr>
          <w:p w14:paraId="2962A959" w14:textId="77B5FD4C" w:rsidR="004C401F" w:rsidRPr="000D14C8" w:rsidRDefault="004C401F" w:rsidP="0028792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sz w:val="16"/>
                <w:szCs w:val="16"/>
                <w:lang w:val="en-GB"/>
              </w:rPr>
              <w:br/>
              <w:t>VERY LOW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a,b,c</w:t>
            </w:r>
          </w:p>
        </w:tc>
        <w:tc>
          <w:tcPr>
            <w:tcW w:w="3954" w:type="dxa"/>
          </w:tcPr>
          <w:p w14:paraId="490776D3" w14:textId="48BA7D82" w:rsidR="004C401F" w:rsidRPr="000D14C8" w:rsidRDefault="00A654CC" w:rsidP="004C401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</w:t>
            </w:r>
            <w:r>
              <w:rPr>
                <w:sz w:val="16"/>
                <w:szCs w:val="16"/>
                <w:lang w:val="en-GB"/>
              </w:rPr>
              <w:t>i</w:t>
            </w:r>
            <w:r w:rsidR="004C401F" w:rsidRPr="000D14C8">
              <w:rPr>
                <w:sz w:val="16"/>
                <w:szCs w:val="16"/>
                <w:lang w:val="en-GB"/>
              </w:rPr>
              <w:t>n comparison with manual therapy.</w:t>
            </w:r>
          </w:p>
        </w:tc>
      </w:tr>
      <w:tr w:rsidR="004C401F" w:rsidRPr="008D7D7F" w14:paraId="025E2642" w14:textId="77777777" w:rsidTr="006B161B">
        <w:tc>
          <w:tcPr>
            <w:tcW w:w="1560" w:type="dxa"/>
          </w:tcPr>
          <w:p w14:paraId="7858A2B3" w14:textId="346E92FB" w:rsidR="004C401F" w:rsidRPr="000D14C8" w:rsidRDefault="004C401F" w:rsidP="00076D3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Stabilization exercise: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31.80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7B66A356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5.1 lower (22.03 lower to 11.83 higher)</w:t>
            </w:r>
          </w:p>
        </w:tc>
        <w:tc>
          <w:tcPr>
            <w:tcW w:w="1284" w:type="dxa"/>
          </w:tcPr>
          <w:p w14:paraId="2B951341" w14:textId="3310592A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33</w:t>
            </w:r>
            <w:r w:rsidR="00077C3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77</w:t>
            </w:r>
            <w:r w:rsidR="008D7D7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11106594" w14:textId="1BC34CE4" w:rsidR="004C401F" w:rsidRPr="000D14C8" w:rsidRDefault="004C401F" w:rsidP="0028792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sz w:val="16"/>
                <w:szCs w:val="16"/>
                <w:lang w:val="en-GB"/>
              </w:rPr>
              <w:br/>
              <w:t>LOW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a,b</w:t>
            </w:r>
          </w:p>
        </w:tc>
        <w:tc>
          <w:tcPr>
            <w:tcW w:w="3954" w:type="dxa"/>
          </w:tcPr>
          <w:p w14:paraId="3D15A4C0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may result in a small possibly unimportant effect in pain in comparison with stabilization exercise.</w:t>
            </w:r>
          </w:p>
        </w:tc>
      </w:tr>
      <w:tr w:rsidR="004C401F" w:rsidRPr="008D7D7F" w14:paraId="743220F5" w14:textId="77777777" w:rsidTr="006B161B">
        <w:tc>
          <w:tcPr>
            <w:tcW w:w="1560" w:type="dxa"/>
          </w:tcPr>
          <w:p w14:paraId="70EE508B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Ice-pack: 38.23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0194E8E7" w14:textId="7AA7C14A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2.94 lower (4.73 lower to 1.15 lower)</w:t>
            </w:r>
          </w:p>
        </w:tc>
        <w:tc>
          <w:tcPr>
            <w:tcW w:w="1284" w:type="dxa"/>
          </w:tcPr>
          <w:p w14:paraId="48B78876" w14:textId="579273D3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87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D7D7F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6</w:t>
            </w:r>
            <w:r w:rsidR="008D7D7F">
              <w:rPr>
                <w:sz w:val="16"/>
                <w:szCs w:val="16"/>
                <w:lang w:val="en-GB"/>
              </w:rPr>
              <w:t>1]</w:t>
            </w:r>
          </w:p>
        </w:tc>
        <w:tc>
          <w:tcPr>
            <w:tcW w:w="1149" w:type="dxa"/>
          </w:tcPr>
          <w:p w14:paraId="43FAE698" w14:textId="03685050" w:rsidR="004C401F" w:rsidRPr="000D14C8" w:rsidRDefault="00DD3B4F" w:rsidP="0028792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4C401F" w:rsidRPr="000D14C8">
              <w:rPr>
                <w:sz w:val="16"/>
                <w:szCs w:val="16"/>
                <w:lang w:val="en-GB"/>
              </w:rPr>
              <w:br/>
              <w:t>LOW</w:t>
            </w:r>
            <w:r w:rsidR="004C401F" w:rsidRPr="000D14C8">
              <w:rPr>
                <w:sz w:val="16"/>
                <w:szCs w:val="16"/>
                <w:vertAlign w:val="superscript"/>
                <w:lang w:val="en-GB"/>
              </w:rPr>
              <w:t>a,b</w:t>
            </w:r>
          </w:p>
        </w:tc>
        <w:tc>
          <w:tcPr>
            <w:tcW w:w="3954" w:type="dxa"/>
          </w:tcPr>
          <w:p w14:paraId="0B6D1E5A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may result in a small possibly unimportant effect in pain in comparison with ice-pack.</w:t>
            </w:r>
          </w:p>
        </w:tc>
      </w:tr>
      <w:tr w:rsidR="008124F3" w:rsidRPr="00AA1D92" w14:paraId="38CA919E" w14:textId="77777777" w:rsidTr="008124F3">
        <w:tc>
          <w:tcPr>
            <w:tcW w:w="9639" w:type="dxa"/>
            <w:gridSpan w:val="5"/>
            <w:tcBorders>
              <w:top w:val="single" w:sz="12" w:space="0" w:color="auto"/>
            </w:tcBorders>
          </w:tcPr>
          <w:p w14:paraId="66D948CB" w14:textId="6855C7DB" w:rsidR="008124F3" w:rsidRPr="000D14C8" w:rsidRDefault="008124F3" w:rsidP="008124F3">
            <w:pPr>
              <w:jc w:val="center"/>
              <w:rPr>
                <w:sz w:val="16"/>
                <w:szCs w:val="16"/>
                <w:lang w:val="en-GB"/>
              </w:rPr>
            </w:pPr>
            <w:r w:rsidRPr="0020066B">
              <w:rPr>
                <w:b/>
                <w:sz w:val="20"/>
                <w:szCs w:val="16"/>
                <w:lang w:val="en-GB"/>
              </w:rPr>
              <w:t>Short-term effects</w:t>
            </w:r>
          </w:p>
        </w:tc>
      </w:tr>
      <w:tr w:rsidR="009A76AC" w:rsidRPr="008D7D7F" w14:paraId="47A48D3A" w14:textId="77777777" w:rsidTr="006B161B">
        <w:tc>
          <w:tcPr>
            <w:tcW w:w="1560" w:type="dxa"/>
            <w:tcBorders>
              <w:top w:val="single" w:sz="12" w:space="0" w:color="auto"/>
            </w:tcBorders>
          </w:tcPr>
          <w:p w14:paraId="7475AB87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 1</w:t>
            </w:r>
            <w:r>
              <w:rPr>
                <w:sz w:val="16"/>
                <w:szCs w:val="16"/>
                <w:lang w:val="en-GB"/>
              </w:rPr>
              <w:t>7.46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1424B08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3.18 lower (9.94 lower to 3.58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47456ED0" w14:textId="42F1CB53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318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[5</w:t>
            </w:r>
            <w:r w:rsidR="007472D3">
              <w:rPr>
                <w:sz w:val="16"/>
                <w:szCs w:val="16"/>
                <w:lang w:val="en-GB"/>
              </w:rPr>
              <w:t>9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4DB8F389" w14:textId="3564E2FF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  <w:tcBorders>
              <w:top w:val="single" w:sz="12" w:space="0" w:color="auto"/>
            </w:tcBorders>
          </w:tcPr>
          <w:p w14:paraId="4B639DAB" w14:textId="3AB6843E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probably results in little or no difference in 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sham ultrasound.</w:t>
            </w:r>
          </w:p>
        </w:tc>
      </w:tr>
      <w:tr w:rsidR="009A76AC" w:rsidRPr="008D7D7F" w14:paraId="4534876E" w14:textId="77777777" w:rsidTr="006B161B">
        <w:tc>
          <w:tcPr>
            <w:tcW w:w="1560" w:type="dxa"/>
          </w:tcPr>
          <w:p w14:paraId="0ECAB753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12.60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11E7A90C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0.50 lower (0.00 lower to 0.00 higher)</w:t>
            </w:r>
          </w:p>
        </w:tc>
        <w:tc>
          <w:tcPr>
            <w:tcW w:w="1284" w:type="dxa"/>
          </w:tcPr>
          <w:p w14:paraId="7F4CE62E" w14:textId="3A7FDA80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260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[5</w:t>
            </w:r>
            <w:r w:rsidR="007472D3">
              <w:rPr>
                <w:sz w:val="16"/>
                <w:szCs w:val="16"/>
                <w:lang w:val="en-GB"/>
              </w:rPr>
              <w:t>9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44277516" w14:textId="166EB83F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</w:tcPr>
          <w:p w14:paraId="38C3A8EE" w14:textId="10117B88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probably results in little or no difference in pain </w:t>
            </w:r>
            <w:r w:rsidR="008124F3" w:rsidRPr="000D14C8">
              <w:rPr>
                <w:sz w:val="16"/>
                <w:szCs w:val="16"/>
                <w:lang w:val="en-GB"/>
              </w:rPr>
              <w:t>in comparison</w:t>
            </w:r>
            <w:r w:rsidRPr="000D14C8">
              <w:rPr>
                <w:sz w:val="16"/>
                <w:szCs w:val="16"/>
                <w:lang w:val="en-GB"/>
              </w:rPr>
              <w:t xml:space="preserve"> with usual care.</w:t>
            </w:r>
          </w:p>
        </w:tc>
      </w:tr>
      <w:tr w:rsidR="009A76AC" w:rsidRPr="008D7D7F" w14:paraId="1FAF81CD" w14:textId="77777777" w:rsidTr="006B161B">
        <w:tc>
          <w:tcPr>
            <w:tcW w:w="1560" w:type="dxa"/>
            <w:tcBorders>
              <w:bottom w:val="single" w:sz="4" w:space="0" w:color="auto"/>
            </w:tcBorders>
          </w:tcPr>
          <w:p w14:paraId="0B3C600E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Stabilization exercise: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25.90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63DAB71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1.2 higher (15.84 lower to 18.24 higher)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6E6C3ED" w14:textId="112B5C22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33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77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7DF72593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sz w:val="16"/>
                <w:szCs w:val="16"/>
                <w:lang w:val="en-GB"/>
              </w:rPr>
              <w:br/>
              <w:t>LOW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a,b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0D696760" w14:textId="22DFB404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may result in little or no difference in pain </w:t>
            </w:r>
            <w:r w:rsidR="00830B59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stabilization exercise.</w:t>
            </w:r>
          </w:p>
        </w:tc>
      </w:tr>
      <w:tr w:rsidR="009A76AC" w:rsidRPr="008D7D7F" w14:paraId="2B512AD5" w14:textId="77777777" w:rsidTr="006B161B">
        <w:tc>
          <w:tcPr>
            <w:tcW w:w="1560" w:type="dxa"/>
            <w:tcBorders>
              <w:bottom w:val="single" w:sz="4" w:space="0" w:color="auto"/>
            </w:tcBorders>
          </w:tcPr>
          <w:p w14:paraId="2B136A98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Hot-pack:</w:t>
            </w:r>
            <w:r>
              <w:rPr>
                <w:sz w:val="16"/>
                <w:szCs w:val="16"/>
                <w:lang w:val="en-GB"/>
              </w:rPr>
              <w:t xml:space="preserve"> 20.10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2ED09E2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12.00 lower (27.79 lower to 3.79 higher)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7AA0F392" w14:textId="3AC74BD9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54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</w:t>
            </w:r>
            <w:r w:rsidR="007472D3">
              <w:rPr>
                <w:sz w:val="16"/>
                <w:szCs w:val="16"/>
                <w:lang w:val="en-GB"/>
              </w:rPr>
              <w:t>75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0BAD2B64" w14:textId="16F08C03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sz w:val="16"/>
                <w:szCs w:val="16"/>
                <w:lang w:val="en-GB"/>
              </w:rPr>
              <w:br/>
              <w:t>VERY LOW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="00EF17F3">
              <w:rPr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sz w:val="16"/>
                <w:szCs w:val="16"/>
                <w:vertAlign w:val="superscript"/>
                <w:lang w:val="en-GB"/>
              </w:rPr>
              <w:t>,b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0D665ED8" w14:textId="1C74A09A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hot-pack.</w:t>
            </w:r>
          </w:p>
        </w:tc>
      </w:tr>
      <w:tr w:rsidR="009A76AC" w:rsidRPr="008D7D7F" w14:paraId="29C0C3DA" w14:textId="77777777" w:rsidTr="006B161B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E50737" w14:textId="111F4B2D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Bed rest</w:t>
            </w:r>
            <w:r>
              <w:rPr>
                <w:sz w:val="16"/>
                <w:szCs w:val="16"/>
                <w:lang w:val="en-GB"/>
              </w:rPr>
              <w:t xml:space="preserve">: </w:t>
            </w:r>
            <w:r w:rsidR="008124F3">
              <w:rPr>
                <w:sz w:val="16"/>
                <w:szCs w:val="16"/>
                <w:lang w:val="en-GB"/>
              </w:rPr>
              <w:t>NR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452C104" w14:textId="099C3602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</w:t>
            </w:r>
            <w:r>
              <w:rPr>
                <w:sz w:val="16"/>
                <w:szCs w:val="16"/>
                <w:lang w:val="en-GB"/>
              </w:rPr>
              <w:t>&lt;</w:t>
            </w:r>
            <w:r w:rsidRPr="000D14C8">
              <w:rPr>
                <w:sz w:val="16"/>
                <w:szCs w:val="16"/>
                <w:lang w:val="en-GB"/>
              </w:rPr>
              <w:t>0.05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55C38FD7" w14:textId="541C367C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130 (1RCT)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7472D3">
              <w:rPr>
                <w:sz w:val="16"/>
                <w:szCs w:val="16"/>
                <w:lang w:val="en-GB"/>
              </w:rPr>
              <w:t>[</w:t>
            </w:r>
            <w:r w:rsidR="00296C47">
              <w:rPr>
                <w:sz w:val="16"/>
                <w:szCs w:val="16"/>
                <w:lang w:val="en-GB"/>
              </w:rPr>
              <w:t>52</w:t>
            </w:r>
            <w:r w:rsidR="007472D3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4A721FB2" w14:textId="77777777" w:rsidR="009A76AC" w:rsidRPr="000D14C8" w:rsidRDefault="009A76AC" w:rsidP="009A76AC">
            <w:pPr>
              <w:rPr>
                <w:rFonts w:ascii="Cambria Math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</w:tcBorders>
          </w:tcPr>
          <w:p w14:paraId="1736BB6B" w14:textId="3CAB3226" w:rsidR="009A76AC" w:rsidRPr="00981524" w:rsidRDefault="009A76AC" w:rsidP="008124F3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</w:t>
            </w:r>
            <w:r>
              <w:rPr>
                <w:sz w:val="16"/>
                <w:szCs w:val="16"/>
                <w:lang w:val="en-GB"/>
              </w:rPr>
              <w:t>m</w:t>
            </w:r>
            <w:r w:rsidRPr="00981524">
              <w:rPr>
                <w:sz w:val="16"/>
                <w:szCs w:val="16"/>
                <w:lang w:val="en-US"/>
              </w:rPr>
              <w:t xml:space="preserve">ay result in little or no difference in 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="008124F3">
              <w:rPr>
                <w:sz w:val="16"/>
                <w:szCs w:val="16"/>
                <w:lang w:val="en-GB"/>
              </w:rPr>
              <w:t xml:space="preserve">with </w:t>
            </w:r>
            <w:r w:rsidRPr="00981524">
              <w:rPr>
                <w:sz w:val="16"/>
                <w:szCs w:val="16"/>
                <w:lang w:val="en-US"/>
              </w:rPr>
              <w:t>bed rest.</w:t>
            </w:r>
          </w:p>
        </w:tc>
      </w:tr>
      <w:tr w:rsidR="009A76AC" w:rsidRPr="008D7D7F" w14:paraId="739A8671" w14:textId="77777777" w:rsidTr="006B161B"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63263CB6" w14:textId="50F8B5B1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care/ manual therapy</w:t>
            </w:r>
            <w:r w:rsidR="008124F3">
              <w:rPr>
                <w:sz w:val="16"/>
                <w:szCs w:val="16"/>
                <w:lang w:val="en-GB"/>
              </w:rPr>
              <w:t>: NR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4CF40D00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p=0.05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12" w:space="0" w:color="auto"/>
            </w:tcBorders>
          </w:tcPr>
          <w:p w14:paraId="49A38EA5" w14:textId="4A22B8EB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146 (1RCT)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[6</w:t>
            </w:r>
            <w:r w:rsidR="007472D3">
              <w:rPr>
                <w:sz w:val="16"/>
                <w:szCs w:val="16"/>
                <w:lang w:val="en-GB"/>
              </w:rPr>
              <w:t>6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12" w:space="0" w:color="auto"/>
            </w:tcBorders>
          </w:tcPr>
          <w:p w14:paraId="22A41B06" w14:textId="77777777" w:rsidR="009A76AC" w:rsidRPr="000D14C8" w:rsidRDefault="009A76AC" w:rsidP="009A76AC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cstheme="minorHAnsi"/>
                <w:sz w:val="16"/>
                <w:szCs w:val="16"/>
                <w:lang w:val="en-GB"/>
              </w:rPr>
              <w:br/>
              <w:t>VERY LOW</w:t>
            </w:r>
            <w:r w:rsidRPr="000D14C8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a,b,c</w:t>
            </w:r>
          </w:p>
        </w:tc>
        <w:tc>
          <w:tcPr>
            <w:tcW w:w="3954" w:type="dxa"/>
            <w:tcBorders>
              <w:top w:val="single" w:sz="4" w:space="0" w:color="auto"/>
              <w:bottom w:val="single" w:sz="12" w:space="0" w:color="auto"/>
            </w:tcBorders>
          </w:tcPr>
          <w:p w14:paraId="0CAD68CF" w14:textId="042BFFE3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usual care/man</w:t>
            </w:r>
            <w:r w:rsidR="008124F3">
              <w:rPr>
                <w:sz w:val="16"/>
                <w:szCs w:val="16"/>
                <w:lang w:val="en-GB"/>
              </w:rPr>
              <w:t xml:space="preserve">ual </w:t>
            </w:r>
            <w:r w:rsidRPr="000D14C8">
              <w:rPr>
                <w:sz w:val="16"/>
                <w:szCs w:val="16"/>
                <w:lang w:val="en-GB"/>
              </w:rPr>
              <w:t>therapy.</w:t>
            </w:r>
          </w:p>
        </w:tc>
      </w:tr>
      <w:tr w:rsidR="008124F3" w:rsidRPr="00AA1D92" w14:paraId="376F02E7" w14:textId="77777777" w:rsidTr="008124F3">
        <w:tc>
          <w:tcPr>
            <w:tcW w:w="9639" w:type="dxa"/>
            <w:gridSpan w:val="5"/>
            <w:tcBorders>
              <w:top w:val="single" w:sz="12" w:space="0" w:color="auto"/>
            </w:tcBorders>
          </w:tcPr>
          <w:p w14:paraId="13C9953D" w14:textId="2E3B2456" w:rsidR="008124F3" w:rsidRPr="000D14C8" w:rsidRDefault="008124F3" w:rsidP="008124F3">
            <w:pPr>
              <w:jc w:val="center"/>
              <w:rPr>
                <w:sz w:val="16"/>
                <w:szCs w:val="16"/>
                <w:lang w:val="en-GB"/>
              </w:rPr>
            </w:pPr>
            <w:r w:rsidRPr="0020066B">
              <w:rPr>
                <w:b/>
                <w:sz w:val="20"/>
                <w:szCs w:val="16"/>
                <w:lang w:val="en-GB"/>
              </w:rPr>
              <w:t>Long-term effects</w:t>
            </w:r>
          </w:p>
        </w:tc>
      </w:tr>
      <w:tr w:rsidR="009A76AC" w:rsidRPr="008D7D7F" w14:paraId="4E5BC039" w14:textId="77777777" w:rsidTr="006B161B">
        <w:tc>
          <w:tcPr>
            <w:tcW w:w="1560" w:type="dxa"/>
            <w:tcBorders>
              <w:top w:val="single" w:sz="12" w:space="0" w:color="auto"/>
            </w:tcBorders>
          </w:tcPr>
          <w:p w14:paraId="2F8EAB69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 1</w:t>
            </w:r>
            <w:r>
              <w:rPr>
                <w:sz w:val="16"/>
                <w:szCs w:val="16"/>
                <w:lang w:val="en-GB"/>
              </w:rPr>
              <w:t>2.74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F5299F0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0.82 lower (7.18 lower to 5.54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6EE847E7" w14:textId="3D67EB93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318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[5</w:t>
            </w:r>
            <w:r w:rsidR="007472D3">
              <w:rPr>
                <w:sz w:val="16"/>
                <w:szCs w:val="16"/>
                <w:lang w:val="en-GB"/>
              </w:rPr>
              <w:t>9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601B6034" w14:textId="5D8C55BB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  <w:tcBorders>
              <w:top w:val="single" w:sz="12" w:space="0" w:color="auto"/>
            </w:tcBorders>
          </w:tcPr>
          <w:p w14:paraId="15468B54" w14:textId="6D19019C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probably does not reduce 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sham ultrasound.</w:t>
            </w:r>
          </w:p>
        </w:tc>
      </w:tr>
      <w:tr w:rsidR="009A76AC" w:rsidRPr="008D7D7F" w14:paraId="7992370D" w14:textId="77777777" w:rsidTr="006B161B">
        <w:tc>
          <w:tcPr>
            <w:tcW w:w="1560" w:type="dxa"/>
          </w:tcPr>
          <w:p w14:paraId="30EA3914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9.60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249C7D19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0.50 higher (0.00 lower to 0.00 higher)</w:t>
            </w:r>
          </w:p>
        </w:tc>
        <w:tc>
          <w:tcPr>
            <w:tcW w:w="1284" w:type="dxa"/>
          </w:tcPr>
          <w:p w14:paraId="2277F0D7" w14:textId="66B48DE9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271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[5</w:t>
            </w:r>
            <w:r w:rsidR="007472D3">
              <w:rPr>
                <w:sz w:val="16"/>
                <w:szCs w:val="16"/>
                <w:lang w:val="en-GB"/>
              </w:rPr>
              <w:t>9</w:t>
            </w:r>
            <w:r w:rsidR="00296C47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6E5F29E4" w14:textId="0803C471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E25133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954" w:type="dxa"/>
          </w:tcPr>
          <w:p w14:paraId="53D6FC19" w14:textId="370D59D9" w:rsidR="009A76AC" w:rsidRPr="000D14C8" w:rsidRDefault="009A76AC" w:rsidP="008124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</w:t>
            </w:r>
            <w:r w:rsidR="004D5DA4" w:rsidRPr="000D14C8">
              <w:rPr>
                <w:sz w:val="16"/>
                <w:szCs w:val="16"/>
                <w:lang w:val="en-GB"/>
              </w:rPr>
              <w:t xml:space="preserve">probably does </w:t>
            </w:r>
            <w:r w:rsidR="004D5DA4">
              <w:rPr>
                <w:sz w:val="16"/>
                <w:szCs w:val="16"/>
                <w:lang w:val="en-GB"/>
              </w:rPr>
              <w:t xml:space="preserve">not </w:t>
            </w:r>
            <w:r w:rsidRPr="000D14C8">
              <w:rPr>
                <w:sz w:val="16"/>
                <w:szCs w:val="16"/>
                <w:lang w:val="en-GB"/>
              </w:rPr>
              <w:t xml:space="preserve">reduce pain </w:t>
            </w:r>
            <w:r w:rsidR="008124F3" w:rsidRPr="000D14C8">
              <w:rPr>
                <w:sz w:val="16"/>
                <w:szCs w:val="16"/>
                <w:lang w:val="en-GB"/>
              </w:rPr>
              <w:t xml:space="preserve">in comparison </w:t>
            </w:r>
            <w:r w:rsidRPr="000D14C8">
              <w:rPr>
                <w:sz w:val="16"/>
                <w:szCs w:val="16"/>
                <w:lang w:val="en-GB"/>
              </w:rPr>
              <w:t>with usual care.</w:t>
            </w:r>
          </w:p>
        </w:tc>
      </w:tr>
      <w:tr w:rsidR="009A76AC" w:rsidRPr="008D7D7F" w14:paraId="64A4189D" w14:textId="77777777" w:rsidTr="006B161B">
        <w:tc>
          <w:tcPr>
            <w:tcW w:w="1560" w:type="dxa"/>
            <w:tcBorders>
              <w:bottom w:val="single" w:sz="12" w:space="0" w:color="auto"/>
            </w:tcBorders>
          </w:tcPr>
          <w:p w14:paraId="7956E41B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Bed rest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579DFB7" w14:textId="227BFCC1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</w:t>
            </w:r>
            <w:r>
              <w:rPr>
                <w:sz w:val="16"/>
                <w:szCs w:val="16"/>
                <w:lang w:val="en-GB"/>
              </w:rPr>
              <w:t>&lt;</w:t>
            </w:r>
            <w:r w:rsidRPr="000D14C8">
              <w:rPr>
                <w:sz w:val="16"/>
                <w:szCs w:val="16"/>
                <w:lang w:val="en-GB"/>
              </w:rPr>
              <w:t>0.05</w:t>
            </w:r>
          </w:p>
        </w:tc>
        <w:tc>
          <w:tcPr>
            <w:tcW w:w="1284" w:type="dxa"/>
            <w:tcBorders>
              <w:bottom w:val="single" w:sz="12" w:space="0" w:color="auto"/>
            </w:tcBorders>
          </w:tcPr>
          <w:p w14:paraId="7F88255A" w14:textId="426F19F5" w:rsidR="009A76AC" w:rsidRPr="000D14C8" w:rsidRDefault="009A76AC" w:rsidP="008545B8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130 (1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[52]</w:t>
            </w:r>
          </w:p>
        </w:tc>
        <w:tc>
          <w:tcPr>
            <w:tcW w:w="1149" w:type="dxa"/>
            <w:tcBorders>
              <w:bottom w:val="single" w:sz="12" w:space="0" w:color="auto"/>
            </w:tcBorders>
          </w:tcPr>
          <w:p w14:paraId="250DDE8A" w14:textId="77777777" w:rsidR="009A76AC" w:rsidRPr="000D14C8" w:rsidRDefault="009A76AC" w:rsidP="009A76AC">
            <w:pPr>
              <w:rPr>
                <w:rFonts w:ascii="Cambria Math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954" w:type="dxa"/>
            <w:tcBorders>
              <w:bottom w:val="single" w:sz="12" w:space="0" w:color="auto"/>
            </w:tcBorders>
          </w:tcPr>
          <w:p w14:paraId="201F1CE4" w14:textId="1A3C2BA5" w:rsidR="009A76AC" w:rsidRPr="00F44699" w:rsidRDefault="009A76AC" w:rsidP="008124F3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</w:t>
            </w:r>
            <w:r>
              <w:rPr>
                <w:sz w:val="16"/>
                <w:szCs w:val="16"/>
                <w:lang w:val="en-GB"/>
              </w:rPr>
              <w:t xml:space="preserve"> m</w:t>
            </w:r>
            <w:r w:rsidRPr="00F44699">
              <w:rPr>
                <w:sz w:val="16"/>
                <w:szCs w:val="16"/>
                <w:lang w:val="en-US"/>
              </w:rPr>
              <w:t xml:space="preserve">ay result in little or no difference </w:t>
            </w:r>
            <w:r>
              <w:rPr>
                <w:sz w:val="16"/>
                <w:szCs w:val="16"/>
                <w:lang w:val="en-US"/>
              </w:rPr>
              <w:t xml:space="preserve">in pain </w:t>
            </w:r>
            <w:r w:rsidR="00830B59" w:rsidRPr="000D14C8">
              <w:rPr>
                <w:sz w:val="16"/>
                <w:szCs w:val="16"/>
                <w:lang w:val="en-GB"/>
              </w:rPr>
              <w:t xml:space="preserve">in comparison </w:t>
            </w:r>
            <w:r>
              <w:rPr>
                <w:sz w:val="16"/>
                <w:szCs w:val="16"/>
                <w:lang w:val="en-US"/>
              </w:rPr>
              <w:t>with bed rest.</w:t>
            </w:r>
          </w:p>
        </w:tc>
      </w:tr>
      <w:tr w:rsidR="004C401F" w:rsidRPr="00C76A5C" w14:paraId="08849850" w14:textId="77777777" w:rsidTr="008124F3">
        <w:tc>
          <w:tcPr>
            <w:tcW w:w="9639" w:type="dxa"/>
            <w:gridSpan w:val="5"/>
            <w:tcBorders>
              <w:bottom w:val="single" w:sz="12" w:space="0" w:color="auto"/>
            </w:tcBorders>
          </w:tcPr>
          <w:p w14:paraId="3760680D" w14:textId="568EB3BA" w:rsidR="004C401F" w:rsidRPr="000D14C8" w:rsidRDefault="004C401F" w:rsidP="00C31DD8">
            <w:pPr>
              <w:rPr>
                <w:sz w:val="16"/>
                <w:szCs w:val="16"/>
                <w:lang w:val="en-GB"/>
              </w:rPr>
            </w:pPr>
            <w:r w:rsidRPr="001734A8">
              <w:rPr>
                <w:b/>
                <w:sz w:val="16"/>
                <w:szCs w:val="16"/>
                <w:lang w:val="en-GB"/>
              </w:rPr>
              <w:t xml:space="preserve">a. </w:t>
            </w:r>
            <w:r w:rsidR="00E25133" w:rsidRPr="001734A8">
              <w:rPr>
                <w:sz w:val="16"/>
                <w:szCs w:val="16"/>
                <w:lang w:val="en-GB"/>
              </w:rPr>
              <w:t>Downgraded for risk of bias (outcome assessor not blinded)</w:t>
            </w:r>
            <w:r w:rsidR="00A14E49">
              <w:rPr>
                <w:sz w:val="16"/>
                <w:szCs w:val="16"/>
                <w:lang w:val="en-GB"/>
              </w:rPr>
              <w:t>;</w:t>
            </w:r>
            <w:r w:rsidR="00EF17F3" w:rsidRPr="001734A8">
              <w:rPr>
                <w:sz w:val="16"/>
                <w:szCs w:val="16"/>
                <w:lang w:val="en-GB"/>
              </w:rPr>
              <w:t xml:space="preserve"> </w:t>
            </w:r>
            <w:r w:rsidR="00EF17F3" w:rsidRPr="001734A8">
              <w:rPr>
                <w:b/>
                <w:bCs/>
                <w:sz w:val="16"/>
                <w:szCs w:val="16"/>
                <w:lang w:val="en-GB"/>
              </w:rPr>
              <w:t>aa</w:t>
            </w:r>
            <w:r w:rsidR="00A14E49">
              <w:rPr>
                <w:b/>
                <w:bCs/>
                <w:sz w:val="16"/>
                <w:szCs w:val="16"/>
                <w:lang w:val="en-GB"/>
              </w:rPr>
              <w:t>.</w:t>
            </w:r>
            <w:r w:rsidR="00EF17F3" w:rsidRPr="001734A8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8F37AE" w:rsidRPr="001734A8">
              <w:rPr>
                <w:bCs/>
                <w:sz w:val="16"/>
                <w:szCs w:val="16"/>
                <w:lang w:val="en-GB"/>
              </w:rPr>
              <w:t>Downgraded for</w:t>
            </w:r>
            <w:r w:rsidR="008F37AE" w:rsidRPr="001734A8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EF17F3" w:rsidRPr="001734A8">
              <w:rPr>
                <w:sz w:val="16"/>
                <w:szCs w:val="16"/>
                <w:lang w:val="en-GB"/>
              </w:rPr>
              <w:t>very serious risk of bias</w:t>
            </w:r>
            <w:r w:rsidR="001734A8">
              <w:rPr>
                <w:sz w:val="16"/>
                <w:szCs w:val="16"/>
                <w:lang w:val="en-GB"/>
              </w:rPr>
              <w:t xml:space="preserve"> </w:t>
            </w:r>
            <w:r w:rsidR="001734A8" w:rsidRPr="001734A8">
              <w:rPr>
                <w:sz w:val="16"/>
                <w:szCs w:val="16"/>
                <w:lang w:val="en-GB"/>
              </w:rPr>
              <w:t>(no intention to treat analysis)</w:t>
            </w:r>
            <w:r w:rsidR="00A14E49">
              <w:rPr>
                <w:sz w:val="16"/>
                <w:szCs w:val="16"/>
                <w:lang w:val="en-GB"/>
              </w:rPr>
              <w:t>;</w:t>
            </w:r>
            <w:r w:rsidR="00EF17F3" w:rsidRPr="001734A8">
              <w:rPr>
                <w:sz w:val="16"/>
                <w:szCs w:val="16"/>
                <w:lang w:val="en-GB"/>
              </w:rPr>
              <w:t xml:space="preserve"> </w:t>
            </w:r>
            <w:r w:rsidRPr="001734A8">
              <w:rPr>
                <w:b/>
                <w:sz w:val="16"/>
                <w:szCs w:val="16"/>
                <w:lang w:val="en-GB"/>
              </w:rPr>
              <w:t>b</w:t>
            </w:r>
            <w:r w:rsidR="00076D30" w:rsidRPr="001734A8">
              <w:rPr>
                <w:b/>
                <w:sz w:val="16"/>
                <w:szCs w:val="16"/>
                <w:lang w:val="en-GB"/>
              </w:rPr>
              <w:t>.</w:t>
            </w:r>
            <w:r w:rsidR="00E25133" w:rsidRPr="001734A8">
              <w:rPr>
                <w:sz w:val="16"/>
                <w:szCs w:val="16"/>
                <w:lang w:val="en-GB"/>
              </w:rPr>
              <w:t xml:space="preserve"> Downgraded for imprecision (small sample size or wide CI);</w:t>
            </w:r>
            <w:r w:rsidR="00077C3B" w:rsidRPr="001734A8">
              <w:rPr>
                <w:sz w:val="16"/>
                <w:szCs w:val="16"/>
                <w:lang w:val="en-GB"/>
              </w:rPr>
              <w:t xml:space="preserve"> </w:t>
            </w:r>
            <w:r w:rsidRPr="001734A8">
              <w:rPr>
                <w:b/>
                <w:sz w:val="16"/>
                <w:szCs w:val="16"/>
                <w:lang w:val="en-GB"/>
              </w:rPr>
              <w:t>c.</w:t>
            </w:r>
            <w:r w:rsidR="00077C3B" w:rsidRPr="001734A8">
              <w:rPr>
                <w:b/>
                <w:sz w:val="16"/>
                <w:szCs w:val="16"/>
                <w:lang w:val="en-GB"/>
              </w:rPr>
              <w:t xml:space="preserve"> </w:t>
            </w:r>
            <w:r w:rsidR="00077C3B" w:rsidRPr="001734A8">
              <w:rPr>
                <w:sz w:val="16"/>
                <w:szCs w:val="16"/>
                <w:lang w:val="en-GB"/>
              </w:rPr>
              <w:t>Downgraded for</w:t>
            </w:r>
            <w:r w:rsidRPr="001734A8">
              <w:rPr>
                <w:sz w:val="16"/>
                <w:szCs w:val="16"/>
                <w:lang w:val="en-GB"/>
              </w:rPr>
              <w:t xml:space="preserve"> </w:t>
            </w:r>
            <w:r w:rsidR="00077C3B" w:rsidRPr="001734A8">
              <w:rPr>
                <w:sz w:val="16"/>
                <w:szCs w:val="16"/>
                <w:lang w:val="en-GB"/>
              </w:rPr>
              <w:t>indirectness (c</w:t>
            </w:r>
            <w:r w:rsidRPr="001734A8">
              <w:rPr>
                <w:sz w:val="16"/>
                <w:szCs w:val="16"/>
                <w:lang w:val="en-GB"/>
              </w:rPr>
              <w:t xml:space="preserve">ontrols may have used </w:t>
            </w:r>
            <w:r w:rsidR="00673B81" w:rsidRPr="001734A8">
              <w:rPr>
                <w:sz w:val="16"/>
                <w:szCs w:val="16"/>
                <w:lang w:val="en-GB"/>
              </w:rPr>
              <w:t xml:space="preserve">the </w:t>
            </w:r>
            <w:r w:rsidRPr="001734A8">
              <w:rPr>
                <w:sz w:val="16"/>
                <w:szCs w:val="16"/>
                <w:lang w:val="en-GB"/>
              </w:rPr>
              <w:t>same intervention in some cases</w:t>
            </w:r>
            <w:r w:rsidR="00077C3B" w:rsidRPr="001734A8">
              <w:rPr>
                <w:sz w:val="16"/>
                <w:szCs w:val="16"/>
                <w:lang w:val="en-GB"/>
              </w:rPr>
              <w:t>)</w:t>
            </w:r>
            <w:r w:rsidRPr="001734A8">
              <w:rPr>
                <w:sz w:val="16"/>
                <w:szCs w:val="16"/>
                <w:lang w:val="en-GB"/>
              </w:rPr>
              <w:t>.</w:t>
            </w:r>
            <w:r w:rsidR="00C31DD8">
              <w:rPr>
                <w:sz w:val="16"/>
                <w:szCs w:val="16"/>
                <w:lang w:val="en-GB"/>
              </w:rPr>
              <w:t xml:space="preserve"> </w:t>
            </w:r>
            <w:r w:rsidR="005230D2">
              <w:rPr>
                <w:sz w:val="16"/>
                <w:szCs w:val="16"/>
                <w:lang w:val="en-GB"/>
              </w:rPr>
              <w:br/>
            </w:r>
            <w:r w:rsidR="00C31DD8">
              <w:rPr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[6</w:t>
            </w:r>
            <w:r w:rsidR="007D5002">
              <w:rPr>
                <w:sz w:val="16"/>
                <w:szCs w:val="16"/>
                <w:lang w:val="en-GB"/>
              </w:rPr>
              <w:t>9</w:t>
            </w:r>
            <w:r w:rsidR="00296C47">
              <w:rPr>
                <w:sz w:val="16"/>
                <w:szCs w:val="16"/>
                <w:lang w:val="en-GB"/>
              </w:rPr>
              <w:t>]</w:t>
            </w:r>
            <w:r w:rsidR="00C31DD8">
              <w:rPr>
                <w:sz w:val="16"/>
                <w:szCs w:val="16"/>
                <w:lang w:val="en-GB"/>
              </w:rPr>
              <w:t>, Rubinstein 2012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[23]</w:t>
            </w:r>
            <w:r w:rsidR="00C31DD8">
              <w:rPr>
                <w:sz w:val="16"/>
                <w:szCs w:val="16"/>
                <w:lang w:val="en-GB"/>
              </w:rPr>
              <w:t>,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[17]</w:t>
            </w:r>
            <w:r w:rsidR="00C31DD8">
              <w:rPr>
                <w:sz w:val="16"/>
                <w:szCs w:val="16"/>
                <w:lang w:val="en-GB"/>
              </w:rPr>
              <w:t>, and Liddle 2007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296C47">
              <w:rPr>
                <w:sz w:val="16"/>
                <w:szCs w:val="16"/>
                <w:lang w:val="en-GB"/>
              </w:rPr>
              <w:t>[</w:t>
            </w:r>
            <w:r w:rsidR="007D5002">
              <w:rPr>
                <w:sz w:val="16"/>
                <w:szCs w:val="16"/>
                <w:lang w:val="en-GB"/>
              </w:rPr>
              <w:t>80</w:t>
            </w:r>
            <w:r w:rsidR="00296C47">
              <w:rPr>
                <w:sz w:val="16"/>
                <w:szCs w:val="16"/>
                <w:lang w:val="en-GB"/>
              </w:rPr>
              <w:t>]</w:t>
            </w:r>
            <w:r w:rsidR="00C31DD8">
              <w:rPr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</w:tr>
      <w:tr w:rsidR="004C401F" w:rsidRPr="008D7D7F" w14:paraId="18CC3079" w14:textId="77777777" w:rsidTr="008124F3">
        <w:tc>
          <w:tcPr>
            <w:tcW w:w="963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D3E384" w14:textId="77777777" w:rsidR="004C401F" w:rsidRPr="000D14C8" w:rsidRDefault="004C401F" w:rsidP="004C401F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4C401F" w:rsidRPr="008D7D7F" w14:paraId="11C198B7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6C4C8C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4C401F" w:rsidRPr="008D7D7F" w14:paraId="325AF1E7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0C4FB7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4C401F" w:rsidRPr="008D7D7F" w14:paraId="0246E516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FEFD43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</w:tc>
      </w:tr>
      <w:tr w:rsidR="004C401F" w:rsidRPr="008D7D7F" w14:paraId="49F68F1D" w14:textId="77777777" w:rsidTr="008124F3">
        <w:tc>
          <w:tcPr>
            <w:tcW w:w="963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CF2620" w14:textId="77777777" w:rsidR="004C401F" w:rsidRPr="000D14C8" w:rsidRDefault="004C401F" w:rsidP="004C401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4C401F" w:rsidRPr="008D7D7F" w14:paraId="4B510A21" w14:textId="77777777" w:rsidTr="008124F3">
        <w:trPr>
          <w:trHeight w:val="547"/>
        </w:trPr>
        <w:tc>
          <w:tcPr>
            <w:tcW w:w="963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DD3543" w14:textId="04C38658" w:rsidR="004C401F" w:rsidRPr="00F44699" w:rsidRDefault="004C401F" w:rsidP="00F44699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 xml:space="preserve">CI=Confidence </w:t>
            </w:r>
            <w:r w:rsidR="00F44699" w:rsidRPr="00F44699">
              <w:rPr>
                <w:sz w:val="16"/>
                <w:szCs w:val="16"/>
                <w:lang w:val="en-GB"/>
              </w:rPr>
              <w:t>i</w:t>
            </w:r>
            <w:r w:rsidRPr="00F44699">
              <w:rPr>
                <w:sz w:val="16"/>
                <w:szCs w:val="16"/>
                <w:lang w:val="en-GB"/>
              </w:rPr>
              <w:t>nterval</w:t>
            </w:r>
            <w:r w:rsidR="00673B81" w:rsidRPr="00F44699">
              <w:rPr>
                <w:sz w:val="16"/>
                <w:szCs w:val="16"/>
                <w:lang w:val="en-GB"/>
              </w:rPr>
              <w:t>;</w:t>
            </w:r>
            <w:r w:rsidRPr="00F44699">
              <w:rPr>
                <w:sz w:val="16"/>
                <w:szCs w:val="16"/>
                <w:lang w:val="en-GB"/>
              </w:rPr>
              <w:t xml:space="preserve"> Mean=mean </w:t>
            </w:r>
            <w:r w:rsidR="00673B81" w:rsidRPr="00F44699">
              <w:rPr>
                <w:sz w:val="16"/>
                <w:szCs w:val="16"/>
                <w:lang w:val="en-GB"/>
              </w:rPr>
              <w:t xml:space="preserve">value </w:t>
            </w:r>
            <w:r w:rsidRPr="00F44699">
              <w:rPr>
                <w:sz w:val="16"/>
                <w:szCs w:val="16"/>
                <w:lang w:val="en-GB"/>
              </w:rPr>
              <w:t xml:space="preserve">in comparison </w:t>
            </w:r>
            <w:r w:rsidR="002C5540" w:rsidRPr="00F44699">
              <w:rPr>
                <w:sz w:val="16"/>
                <w:szCs w:val="16"/>
                <w:lang w:val="en-GB"/>
              </w:rPr>
              <w:t xml:space="preserve">group </w:t>
            </w:r>
            <w:r w:rsidRPr="00F44699">
              <w:rPr>
                <w:sz w:val="16"/>
                <w:szCs w:val="16"/>
                <w:lang w:val="en-GB"/>
              </w:rPr>
              <w:t>at follow-up</w:t>
            </w:r>
            <w:r w:rsidR="00F44699" w:rsidRPr="00F44699">
              <w:rPr>
                <w:sz w:val="16"/>
                <w:szCs w:val="16"/>
                <w:lang w:val="en-GB"/>
              </w:rPr>
              <w:t>;</w:t>
            </w:r>
            <w:r w:rsidRPr="00F44699">
              <w:rPr>
                <w:sz w:val="16"/>
                <w:szCs w:val="16"/>
                <w:lang w:val="en-GB"/>
              </w:rPr>
              <w:t xml:space="preserve"> Mean difference=</w:t>
            </w:r>
            <w:r w:rsidR="00673B81" w:rsidRPr="00F44699">
              <w:rPr>
                <w:sz w:val="16"/>
                <w:szCs w:val="16"/>
                <w:lang w:val="en-GB"/>
              </w:rPr>
              <w:t xml:space="preserve">mean </w:t>
            </w:r>
            <w:r w:rsidRPr="00F44699">
              <w:rPr>
                <w:sz w:val="16"/>
                <w:szCs w:val="16"/>
                <w:lang w:val="en-GB"/>
              </w:rPr>
              <w:t xml:space="preserve">difference </w:t>
            </w:r>
            <w:r w:rsidR="00673B81" w:rsidRPr="00F44699">
              <w:rPr>
                <w:sz w:val="16"/>
                <w:szCs w:val="16"/>
                <w:lang w:val="en-GB"/>
              </w:rPr>
              <w:t xml:space="preserve">between </w:t>
            </w:r>
            <w:r w:rsidRPr="00F44699">
              <w:rPr>
                <w:sz w:val="16"/>
                <w:szCs w:val="16"/>
                <w:lang w:val="en-GB"/>
              </w:rPr>
              <w:t>intervention</w:t>
            </w:r>
            <w:r w:rsidR="00673B81" w:rsidRPr="00F44699">
              <w:rPr>
                <w:sz w:val="16"/>
                <w:szCs w:val="16"/>
                <w:lang w:val="en-GB"/>
              </w:rPr>
              <w:t xml:space="preserve"> and compar</w:t>
            </w:r>
            <w:r w:rsidR="002C5540" w:rsidRPr="00F44699">
              <w:rPr>
                <w:sz w:val="16"/>
                <w:szCs w:val="16"/>
                <w:lang w:val="en-GB"/>
              </w:rPr>
              <w:t>ison group</w:t>
            </w:r>
            <w:r w:rsidRPr="00F44699">
              <w:rPr>
                <w:sz w:val="16"/>
                <w:szCs w:val="16"/>
                <w:lang w:val="en-GB"/>
              </w:rPr>
              <w:t>, w</w:t>
            </w:r>
            <w:r w:rsidR="00673B81" w:rsidRPr="00F44699">
              <w:rPr>
                <w:sz w:val="16"/>
                <w:szCs w:val="16"/>
                <w:lang w:val="en-GB"/>
              </w:rPr>
              <w:t>h</w:t>
            </w:r>
            <w:r w:rsidRPr="00F44699">
              <w:rPr>
                <w:sz w:val="16"/>
                <w:szCs w:val="16"/>
                <w:lang w:val="en-GB"/>
              </w:rPr>
              <w:t>ere</w:t>
            </w:r>
            <w:r w:rsidR="00673B81" w:rsidRPr="00F44699">
              <w:rPr>
                <w:sz w:val="16"/>
                <w:szCs w:val="16"/>
                <w:lang w:val="en-GB"/>
              </w:rPr>
              <w:t xml:space="preserve"> ”lower” indicates less pain and “higher” indicates more pain</w:t>
            </w:r>
            <w:r w:rsidR="00830B59">
              <w:rPr>
                <w:sz w:val="16"/>
                <w:szCs w:val="16"/>
                <w:lang w:val="en-GB"/>
              </w:rPr>
              <w:t>; NR=not reported</w:t>
            </w:r>
          </w:p>
        </w:tc>
      </w:tr>
    </w:tbl>
    <w:p w14:paraId="0C0532FA" w14:textId="77777777" w:rsidR="00560AEF" w:rsidRDefault="00560AEF" w:rsidP="00A702B5">
      <w:pPr>
        <w:rPr>
          <w:rFonts w:ascii="Arial" w:hAnsi="Arial" w:cs="Arial"/>
          <w:b/>
          <w:sz w:val="20"/>
          <w:szCs w:val="24"/>
          <w:lang w:val="en-GB"/>
        </w:rPr>
      </w:pPr>
      <w:r>
        <w:rPr>
          <w:rFonts w:ascii="Arial" w:hAnsi="Arial" w:cs="Arial"/>
          <w:b/>
          <w:sz w:val="20"/>
          <w:szCs w:val="24"/>
          <w:lang w:val="en-GB"/>
        </w:rPr>
        <w:br w:type="page"/>
      </w:r>
    </w:p>
    <w:p w14:paraId="163A0043" w14:textId="3E815A97" w:rsidR="00A702B5" w:rsidRPr="00E11F33" w:rsidRDefault="00A702B5" w:rsidP="00A702B5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5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5C3EA5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9A76AC" w:rsidRPr="00E11F33">
        <w:rPr>
          <w:rFonts w:ascii="Arial" w:hAnsi="Arial" w:cs="Arial"/>
          <w:sz w:val="20"/>
          <w:szCs w:val="24"/>
          <w:lang w:val="en-GB"/>
        </w:rPr>
        <w:t>E</w:t>
      </w:r>
      <w:r w:rsidR="007C015C" w:rsidRPr="00E11F33">
        <w:rPr>
          <w:rFonts w:ascii="Arial" w:hAnsi="Arial" w:cs="Arial"/>
          <w:sz w:val="20"/>
          <w:szCs w:val="24"/>
          <w:lang w:val="en-GB"/>
        </w:rPr>
        <w:t>ffects</w:t>
      </w:r>
      <w:r w:rsidR="009A76AC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stabilization exercise </w:t>
      </w:r>
      <w:r w:rsidR="00E25133" w:rsidRPr="00E11F33">
        <w:rPr>
          <w:rFonts w:ascii="Arial" w:hAnsi="Arial" w:cs="Arial"/>
          <w:sz w:val="20"/>
          <w:szCs w:val="24"/>
          <w:lang w:val="en-GB"/>
        </w:rPr>
        <w:t xml:space="preserve">on pain </w:t>
      </w:r>
    </w:p>
    <w:tbl>
      <w:tblPr>
        <w:tblStyle w:val="Tabellrutnt"/>
        <w:tblW w:w="9059" w:type="dxa"/>
        <w:tblLook w:val="04A0" w:firstRow="1" w:lastRow="0" w:firstColumn="1" w:lastColumn="0" w:noHBand="0" w:noVBand="1"/>
      </w:tblPr>
      <w:tblGrid>
        <w:gridCol w:w="1410"/>
        <w:gridCol w:w="1832"/>
        <w:gridCol w:w="1237"/>
        <w:gridCol w:w="1223"/>
        <w:gridCol w:w="3357"/>
      </w:tblGrid>
      <w:tr w:rsidR="00A702B5" w:rsidRPr="008D7D7F" w14:paraId="1B3CE79D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28D33F" w14:textId="6398663B" w:rsidR="00A702B5" w:rsidRPr="000D14C8" w:rsidRDefault="00A702B5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 xml:space="preserve">: </w:t>
            </w:r>
            <w:r w:rsidR="00B245E0" w:rsidRPr="000D14C8">
              <w:rPr>
                <w:sz w:val="20"/>
                <w:szCs w:val="20"/>
                <w:lang w:val="en-GB"/>
              </w:rPr>
              <w:t>adult</w:t>
            </w:r>
            <w:r w:rsidR="00B245E0">
              <w:rPr>
                <w:sz w:val="20"/>
                <w:szCs w:val="20"/>
                <w:lang w:val="en-GB"/>
              </w:rPr>
              <w:t xml:space="preserve"> patient</w:t>
            </w:r>
            <w:r w:rsidR="00B245E0"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A702B5" w:rsidRPr="000D14C8" w14:paraId="0BC8D2AD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8E2FB4" w14:textId="0D9E5673" w:rsidR="00A702B5" w:rsidRPr="000D14C8" w:rsidRDefault="00A702B5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stabilization exercise </w:t>
            </w:r>
          </w:p>
        </w:tc>
      </w:tr>
      <w:tr w:rsidR="00A702B5" w:rsidRPr="008D7D7F" w14:paraId="67C5EABC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46F8DC" w14:textId="3D4CB9F5" w:rsidR="00A702B5" w:rsidRPr="000D14C8" w:rsidRDefault="00A702B5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sz w:val="20"/>
                <w:szCs w:val="20"/>
                <w:lang w:val="en-GB"/>
              </w:rPr>
              <w:t xml:space="preserve"> other exercise, medical management</w:t>
            </w:r>
          </w:p>
        </w:tc>
      </w:tr>
      <w:tr w:rsidR="00A702B5" w:rsidRPr="000D14C8" w14:paraId="3EDE6E8F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CB0DD5" w14:textId="77777777" w:rsidR="00A702B5" w:rsidRPr="000D14C8" w:rsidRDefault="00A702B5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pain</w:t>
            </w:r>
          </w:p>
        </w:tc>
      </w:tr>
      <w:tr w:rsidR="00A702B5" w:rsidRPr="000D14C8" w14:paraId="32008BB2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44370B" w14:textId="77777777" w:rsidR="00A702B5" w:rsidRPr="000D14C8" w:rsidRDefault="00A702B5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A702B5" w:rsidRPr="008D7D7F" w14:paraId="4D41FB6F" w14:textId="77777777" w:rsidTr="00C31DD8">
        <w:tc>
          <w:tcPr>
            <w:tcW w:w="9059" w:type="dxa"/>
            <w:gridSpan w:val="5"/>
            <w:tcBorders>
              <w:top w:val="single" w:sz="12" w:space="0" w:color="auto"/>
            </w:tcBorders>
          </w:tcPr>
          <w:p w14:paraId="5C9B4F67" w14:textId="50318D14" w:rsidR="00A702B5" w:rsidRPr="000D14C8" w:rsidRDefault="00F44ECE" w:rsidP="00F44EC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s</w:t>
            </w:r>
            <w:r w:rsidR="00A702B5" w:rsidRPr="000D14C8">
              <w:rPr>
                <w:b/>
                <w:sz w:val="20"/>
                <w:szCs w:val="20"/>
                <w:lang w:val="en-GB"/>
              </w:rPr>
              <w:t>tabilization exercise on pain 0-100 (measures transformed to a 0-100 scale)</w:t>
            </w:r>
          </w:p>
        </w:tc>
      </w:tr>
      <w:tr w:rsidR="00A702B5" w:rsidRPr="000D14C8" w14:paraId="6DC39756" w14:textId="77777777" w:rsidTr="00C31DD8">
        <w:trPr>
          <w:trHeight w:val="486"/>
        </w:trPr>
        <w:tc>
          <w:tcPr>
            <w:tcW w:w="1410" w:type="dxa"/>
            <w:tcBorders>
              <w:top w:val="single" w:sz="12" w:space="0" w:color="auto"/>
            </w:tcBorders>
          </w:tcPr>
          <w:p w14:paraId="7757A311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7817C9E5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3A946CF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  <w:p w14:paraId="500E4D56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37" w:type="dxa"/>
            <w:vMerge w:val="restart"/>
            <w:tcBorders>
              <w:top w:val="single" w:sz="12" w:space="0" w:color="auto"/>
            </w:tcBorders>
          </w:tcPr>
          <w:p w14:paraId="4FB9C9C9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223" w:type="dxa"/>
            <w:vMerge w:val="restart"/>
            <w:tcBorders>
              <w:top w:val="single" w:sz="12" w:space="0" w:color="auto"/>
            </w:tcBorders>
          </w:tcPr>
          <w:p w14:paraId="257F134A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14:paraId="1713CD9C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A702B5" w:rsidRPr="000D14C8" w14:paraId="53A074B3" w14:textId="77777777" w:rsidTr="00C31DD8">
        <w:trPr>
          <w:trHeight w:val="486"/>
        </w:trPr>
        <w:tc>
          <w:tcPr>
            <w:tcW w:w="1410" w:type="dxa"/>
            <w:tcBorders>
              <w:bottom w:val="single" w:sz="12" w:space="0" w:color="auto"/>
            </w:tcBorders>
          </w:tcPr>
          <w:p w14:paraId="0391AAE4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832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655AEFE" w14:textId="21A98E03" w:rsidR="00A702B5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Stabilization exercise</w:t>
            </w:r>
          </w:p>
        </w:tc>
        <w:tc>
          <w:tcPr>
            <w:tcW w:w="1237" w:type="dxa"/>
            <w:vMerge/>
            <w:tcBorders>
              <w:bottom w:val="single" w:sz="12" w:space="0" w:color="auto"/>
            </w:tcBorders>
          </w:tcPr>
          <w:p w14:paraId="202708AA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23" w:type="dxa"/>
            <w:vMerge/>
            <w:tcBorders>
              <w:bottom w:val="single" w:sz="12" w:space="0" w:color="auto"/>
            </w:tcBorders>
          </w:tcPr>
          <w:p w14:paraId="148412B0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14:paraId="29CDB4DE" w14:textId="77777777" w:rsidR="00A702B5" w:rsidRPr="000D14C8" w:rsidRDefault="00A702B5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9A76AC" w:rsidRPr="009A76AC" w14:paraId="3F7C6587" w14:textId="77777777" w:rsidTr="00C31DD8">
        <w:tc>
          <w:tcPr>
            <w:tcW w:w="9059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089E6459" w14:textId="50EEDD47" w:rsidR="009A76AC" w:rsidRPr="000D14C8" w:rsidRDefault="009A76AC" w:rsidP="00C31DD8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A702B5" w:rsidRPr="008D7D7F" w14:paraId="308C3A2F" w14:textId="77777777" w:rsidTr="00C31DD8">
        <w:tc>
          <w:tcPr>
            <w:tcW w:w="1410" w:type="dxa"/>
            <w:tcBorders>
              <w:top w:val="single" w:sz="12" w:space="0" w:color="auto"/>
            </w:tcBorders>
          </w:tcPr>
          <w:p w14:paraId="4DA9DEE1" w14:textId="5A0EFB18" w:rsidR="00A702B5" w:rsidRPr="000D14C8" w:rsidRDefault="00A702B5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Other exercise: 27.90</w:t>
            </w:r>
          </w:p>
        </w:tc>
        <w:tc>
          <w:tcPr>
            <w:tcW w:w="18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8D82E24" w14:textId="100D8726" w:rsidR="00A702B5" w:rsidRPr="000D14C8" w:rsidRDefault="00A702B5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5.74 higher (3.34 lower to 14.82 higher)</w:t>
            </w:r>
          </w:p>
        </w:tc>
        <w:tc>
          <w:tcPr>
            <w:tcW w:w="1237" w:type="dxa"/>
            <w:tcBorders>
              <w:top w:val="single" w:sz="12" w:space="0" w:color="auto"/>
            </w:tcBorders>
          </w:tcPr>
          <w:p w14:paraId="686ECABB" w14:textId="18D22364" w:rsidR="00A702B5" w:rsidRPr="000D14C8" w:rsidRDefault="00A702B5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89 (2 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Pr="000D14C8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B925ED">
              <w:rPr>
                <w:sz w:val="16"/>
                <w:szCs w:val="16"/>
                <w:lang w:val="en-GB"/>
              </w:rPr>
              <w:t>[7</w:t>
            </w:r>
            <w:r w:rsidR="007609EB">
              <w:rPr>
                <w:sz w:val="16"/>
                <w:szCs w:val="16"/>
                <w:lang w:val="en-GB"/>
              </w:rPr>
              <w:t>7</w:t>
            </w:r>
            <w:r w:rsidR="00B925ED">
              <w:rPr>
                <w:sz w:val="16"/>
                <w:szCs w:val="16"/>
                <w:lang w:val="en-GB"/>
              </w:rPr>
              <w:t>,</w:t>
            </w:r>
            <w:r w:rsidR="007609EB">
              <w:rPr>
                <w:sz w:val="16"/>
                <w:szCs w:val="16"/>
                <w:lang w:val="en-GB"/>
              </w:rPr>
              <w:t>83</w:t>
            </w:r>
            <w:r w:rsidR="00B925ED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3" w:type="dxa"/>
            <w:tcBorders>
              <w:top w:val="single" w:sz="12" w:space="0" w:color="auto"/>
            </w:tcBorders>
          </w:tcPr>
          <w:p w14:paraId="7D6455DA" w14:textId="4FC6B0F4" w:rsidR="00A702B5" w:rsidRPr="000D14C8" w:rsidRDefault="00BF59B6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A702B5" w:rsidRPr="000D14C8">
              <w:rPr>
                <w:sz w:val="16"/>
                <w:szCs w:val="16"/>
                <w:lang w:val="en-GB"/>
              </w:rPr>
              <w:br/>
              <w:t>MODERATE</w:t>
            </w:r>
            <w:r w:rsidR="00A702B5" w:rsidRPr="000D14C8">
              <w:rPr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57" w:type="dxa"/>
            <w:tcBorders>
              <w:top w:val="single" w:sz="12" w:space="0" w:color="auto"/>
            </w:tcBorders>
          </w:tcPr>
          <w:p w14:paraId="0D3E77F2" w14:textId="24AB14A8" w:rsidR="00A702B5" w:rsidRPr="000D14C8" w:rsidRDefault="00A702B5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Stabilization exercise probably does not reduce pain in comparison with other exercise.</w:t>
            </w:r>
          </w:p>
        </w:tc>
      </w:tr>
      <w:tr w:rsidR="004974B7" w:rsidRPr="008D7D7F" w14:paraId="30D74413" w14:textId="77777777" w:rsidTr="00C31DD8">
        <w:tc>
          <w:tcPr>
            <w:tcW w:w="1410" w:type="dxa"/>
          </w:tcPr>
          <w:p w14:paraId="0EA0EA8E" w14:textId="1B7CC506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Medical management alone: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10.40</w:t>
            </w:r>
          </w:p>
        </w:tc>
        <w:tc>
          <w:tcPr>
            <w:tcW w:w="1832" w:type="dxa"/>
            <w:shd w:val="clear" w:color="auto" w:fill="E2EFD9" w:themeFill="accent6" w:themeFillTint="33"/>
          </w:tcPr>
          <w:p w14:paraId="4E52F605" w14:textId="48C49630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9.30 lower (20.41 lower to 1.81 higher)</w:t>
            </w:r>
          </w:p>
        </w:tc>
        <w:tc>
          <w:tcPr>
            <w:tcW w:w="1237" w:type="dxa"/>
          </w:tcPr>
          <w:p w14:paraId="5FB4ECA4" w14:textId="36455550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41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B925ED">
              <w:rPr>
                <w:sz w:val="16"/>
                <w:szCs w:val="16"/>
                <w:lang w:val="en-GB"/>
              </w:rPr>
              <w:t>[</w:t>
            </w:r>
            <w:r w:rsidR="007609EB">
              <w:rPr>
                <w:sz w:val="16"/>
                <w:szCs w:val="16"/>
                <w:lang w:val="en-GB"/>
              </w:rPr>
              <w:t>72</w:t>
            </w:r>
            <w:r w:rsidR="00B925ED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3" w:type="dxa"/>
          </w:tcPr>
          <w:p w14:paraId="3AE72CB7" w14:textId="3507BE5D" w:rsidR="004974B7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4974B7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4974B7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4974B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4974B7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4974B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4974B7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4974B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357" w:type="dxa"/>
          </w:tcPr>
          <w:p w14:paraId="51AB39DA" w14:textId="64C19B60" w:rsidR="004974B7" w:rsidRPr="000D14C8" w:rsidRDefault="00A654CC" w:rsidP="004974B7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="004974B7"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="004974B7" w:rsidRPr="000D14C8">
              <w:rPr>
                <w:sz w:val="16"/>
                <w:szCs w:val="16"/>
                <w:lang w:val="en-GB"/>
              </w:rPr>
              <w:t xml:space="preserve"> stabilization exercise + medical management </w:t>
            </w:r>
            <w:r>
              <w:rPr>
                <w:sz w:val="16"/>
                <w:szCs w:val="16"/>
                <w:lang w:val="en-GB"/>
              </w:rPr>
              <w:t>reduces</w:t>
            </w:r>
            <w:r w:rsidR="004974B7" w:rsidRPr="000D14C8">
              <w:rPr>
                <w:sz w:val="16"/>
                <w:szCs w:val="16"/>
                <w:lang w:val="en-GB"/>
              </w:rPr>
              <w:t xml:space="preserve"> pain in comparison with medical management alone.</w:t>
            </w:r>
          </w:p>
        </w:tc>
      </w:tr>
      <w:tr w:rsidR="004974B7" w:rsidRPr="00EA0C37" w14:paraId="466B7532" w14:textId="77777777" w:rsidTr="00C31DD8">
        <w:tc>
          <w:tcPr>
            <w:tcW w:w="9059" w:type="dxa"/>
            <w:gridSpan w:val="5"/>
            <w:tcBorders>
              <w:bottom w:val="single" w:sz="12" w:space="0" w:color="auto"/>
            </w:tcBorders>
          </w:tcPr>
          <w:p w14:paraId="2729FEB8" w14:textId="6AEE9E76" w:rsidR="005230D2" w:rsidRDefault="004974B7" w:rsidP="00C31DD8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="00077C3B" w:rsidRPr="006A59B9">
              <w:rPr>
                <w:sz w:val="16"/>
                <w:szCs w:val="16"/>
                <w:lang w:val="en-GB"/>
              </w:rPr>
              <w:t xml:space="preserve"> Downgraded for</w:t>
            </w:r>
            <w:r w:rsidR="00077C3B">
              <w:rPr>
                <w:sz w:val="16"/>
                <w:szCs w:val="16"/>
                <w:lang w:val="en-GB"/>
              </w:rPr>
              <w:t xml:space="preserve">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077C3B">
              <w:rPr>
                <w:sz w:val="16"/>
                <w:szCs w:val="16"/>
                <w:lang w:val="en-GB"/>
              </w:rPr>
              <w:t>)</w:t>
            </w:r>
            <w:r w:rsidR="00F44699"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077C3B">
              <w:rPr>
                <w:sz w:val="16"/>
                <w:szCs w:val="16"/>
                <w:lang w:val="en-GB"/>
              </w:rPr>
              <w:t xml:space="preserve">Downgraded for </w:t>
            </w:r>
            <w:r w:rsidR="00F44699">
              <w:rPr>
                <w:sz w:val="16"/>
                <w:szCs w:val="16"/>
                <w:lang w:val="en-GB"/>
              </w:rPr>
              <w:t>r</w:t>
            </w:r>
            <w:r w:rsidR="00077C3B">
              <w:rPr>
                <w:sz w:val="16"/>
                <w:szCs w:val="16"/>
                <w:lang w:val="en-GB"/>
              </w:rPr>
              <w:t xml:space="preserve">isk of </w:t>
            </w:r>
            <w:r w:rsidR="00F44699">
              <w:rPr>
                <w:sz w:val="16"/>
                <w:szCs w:val="16"/>
                <w:lang w:val="en-GB"/>
              </w:rPr>
              <w:t>b</w:t>
            </w:r>
            <w:r w:rsidR="00077C3B">
              <w:rPr>
                <w:sz w:val="16"/>
                <w:szCs w:val="16"/>
                <w:lang w:val="en-GB"/>
              </w:rPr>
              <w:t>ias</w:t>
            </w:r>
            <w:r w:rsidR="00077C3B" w:rsidRPr="000D14C8">
              <w:rPr>
                <w:sz w:val="16"/>
                <w:szCs w:val="16"/>
                <w:lang w:val="en-GB"/>
              </w:rPr>
              <w:t xml:space="preserve"> </w:t>
            </w:r>
            <w:r w:rsidR="00077C3B">
              <w:rPr>
                <w:sz w:val="16"/>
                <w:szCs w:val="16"/>
                <w:lang w:val="en-GB"/>
              </w:rPr>
              <w:t>(o</w:t>
            </w:r>
            <w:r w:rsidRPr="000D14C8">
              <w:rPr>
                <w:sz w:val="16"/>
                <w:szCs w:val="16"/>
                <w:lang w:val="en-GB"/>
              </w:rPr>
              <w:t>utcome assessor not blinded</w:t>
            </w:r>
            <w:r w:rsidR="00077C3B">
              <w:rPr>
                <w:sz w:val="16"/>
                <w:szCs w:val="16"/>
                <w:lang w:val="en-GB"/>
              </w:rPr>
              <w:t>)</w:t>
            </w:r>
            <w:r w:rsidR="00F44699"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c.</w:t>
            </w:r>
            <w:r w:rsidR="003B3AFD" w:rsidRPr="000D14C8">
              <w:rPr>
                <w:rFonts w:ascii="Arial Narrow" w:eastAsia="Times New Roman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="00077C3B" w:rsidRPr="00F44699"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Downgraded for</w:t>
            </w:r>
            <w:r w:rsidR="00077C3B">
              <w:rPr>
                <w:rFonts w:ascii="Arial Narrow" w:eastAsia="Times New Roman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="00077C3B" w:rsidRPr="00F44699">
              <w:rPr>
                <w:rFonts w:eastAsia="Times New Roman" w:cstheme="minorHAnsi"/>
                <w:color w:val="000000"/>
                <w:sz w:val="16"/>
                <w:szCs w:val="16"/>
                <w:lang w:val="en-GB"/>
              </w:rPr>
              <w:t>i</w:t>
            </w:r>
            <w:r w:rsidR="00EF17F3" w:rsidRPr="00EF17F3">
              <w:rPr>
                <w:sz w:val="16"/>
                <w:szCs w:val="16"/>
                <w:lang w:val="en-GB"/>
              </w:rPr>
              <w:t xml:space="preserve">ndirectness </w:t>
            </w:r>
            <w:r w:rsidR="00077C3B" w:rsidRPr="00EF17F3">
              <w:rPr>
                <w:sz w:val="16"/>
                <w:szCs w:val="16"/>
                <w:lang w:val="en-GB"/>
              </w:rPr>
              <w:t>(</w:t>
            </w:r>
            <w:r w:rsidR="00077C3B">
              <w:rPr>
                <w:sz w:val="16"/>
                <w:szCs w:val="16"/>
                <w:lang w:val="en-GB"/>
              </w:rPr>
              <w:t>u</w:t>
            </w:r>
            <w:r w:rsidR="003B3AFD" w:rsidRPr="000D14C8">
              <w:rPr>
                <w:sz w:val="16"/>
                <w:szCs w:val="16"/>
                <w:lang w:val="en-GB"/>
              </w:rPr>
              <w:t>ltrasound of multifidi not done in clinical practice</w:t>
            </w:r>
            <w:r w:rsidR="00077C3B">
              <w:rPr>
                <w:sz w:val="16"/>
                <w:szCs w:val="16"/>
                <w:lang w:val="en-GB"/>
              </w:rPr>
              <w:t>)</w:t>
            </w:r>
            <w:r w:rsidR="003B3AFD" w:rsidRPr="000D14C8">
              <w:rPr>
                <w:sz w:val="16"/>
                <w:szCs w:val="16"/>
                <w:lang w:val="en-GB"/>
              </w:rPr>
              <w:t>.</w:t>
            </w:r>
          </w:p>
          <w:p w14:paraId="747BA4BA" w14:textId="07C69C21" w:rsidR="004974B7" w:rsidRPr="000D14C8" w:rsidRDefault="00C31DD8" w:rsidP="00C31DD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</w:t>
            </w:r>
            <w:r w:rsidRPr="00F44699">
              <w:rPr>
                <w:sz w:val="16"/>
                <w:szCs w:val="16"/>
                <w:lang w:val="en-GB"/>
              </w:rPr>
              <w:t>ata collected from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CA2154">
              <w:rPr>
                <w:sz w:val="16"/>
                <w:szCs w:val="16"/>
                <w:lang w:val="en-GB"/>
              </w:rPr>
              <w:t>[17]</w:t>
            </w:r>
          </w:p>
        </w:tc>
      </w:tr>
      <w:tr w:rsidR="009A76AC" w:rsidRPr="009A76AC" w14:paraId="42740748" w14:textId="77777777" w:rsidTr="00C31DD8">
        <w:tc>
          <w:tcPr>
            <w:tcW w:w="9059" w:type="dxa"/>
            <w:gridSpan w:val="5"/>
            <w:tcBorders>
              <w:top w:val="single" w:sz="12" w:space="0" w:color="auto"/>
            </w:tcBorders>
          </w:tcPr>
          <w:p w14:paraId="166882F1" w14:textId="539D345E" w:rsidR="009A76AC" w:rsidRPr="000D14C8" w:rsidRDefault="009A76AC" w:rsidP="00C31DD8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Short-term effects</w:t>
            </w:r>
          </w:p>
        </w:tc>
      </w:tr>
      <w:tr w:rsidR="009A76AC" w:rsidRPr="008D7D7F" w14:paraId="58A28ADD" w14:textId="77777777" w:rsidTr="00C31DD8">
        <w:tc>
          <w:tcPr>
            <w:tcW w:w="1410" w:type="dxa"/>
            <w:tcBorders>
              <w:top w:val="single" w:sz="12" w:space="0" w:color="auto"/>
            </w:tcBorders>
          </w:tcPr>
          <w:p w14:paraId="713E13A6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therapy: 27.10</w:t>
            </w:r>
          </w:p>
        </w:tc>
        <w:tc>
          <w:tcPr>
            <w:tcW w:w="18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584BD77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1.20 lower (18.24 lower to 15.84 higher)</w:t>
            </w:r>
          </w:p>
        </w:tc>
        <w:tc>
          <w:tcPr>
            <w:tcW w:w="1237" w:type="dxa"/>
            <w:tcBorders>
              <w:top w:val="single" w:sz="12" w:space="0" w:color="auto"/>
            </w:tcBorders>
          </w:tcPr>
          <w:p w14:paraId="0065694F" w14:textId="12A37C76" w:rsidR="009A76AC" w:rsidRPr="000D14C8" w:rsidRDefault="008638E7" w:rsidP="00B83E5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33 (1 </w:t>
            </w:r>
            <w:r w:rsidR="00B83E5F">
              <w:rPr>
                <w:sz w:val="16"/>
                <w:szCs w:val="16"/>
                <w:lang w:val="en-GB"/>
              </w:rPr>
              <w:t>RCT</w:t>
            </w:r>
            <w:r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B925ED">
              <w:rPr>
                <w:sz w:val="16"/>
                <w:szCs w:val="16"/>
                <w:lang w:val="en-GB"/>
              </w:rPr>
              <w:t>[</w:t>
            </w:r>
            <w:r w:rsidR="007609EB">
              <w:rPr>
                <w:sz w:val="16"/>
                <w:szCs w:val="16"/>
                <w:lang w:val="en-GB"/>
              </w:rPr>
              <w:t>77</w:t>
            </w:r>
            <w:r w:rsidR="00B925ED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3" w:type="dxa"/>
            <w:tcBorders>
              <w:top w:val="single" w:sz="12" w:space="0" w:color="auto"/>
            </w:tcBorders>
          </w:tcPr>
          <w:p w14:paraId="4D859E8A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57" w:type="dxa"/>
            <w:tcBorders>
              <w:top w:val="single" w:sz="12" w:space="0" w:color="auto"/>
            </w:tcBorders>
          </w:tcPr>
          <w:p w14:paraId="1A1FFFBC" w14:textId="77777777" w:rsidR="009A76AC" w:rsidRPr="000D14C8" w:rsidRDefault="009A76AC" w:rsidP="009A76A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Stabilization exercise may result in little or no difference in pain in comparison with general exercise therapy.</w:t>
            </w:r>
          </w:p>
        </w:tc>
      </w:tr>
      <w:tr w:rsidR="009A76AC" w:rsidRPr="00EA0C37" w14:paraId="5D681486" w14:textId="77777777" w:rsidTr="00C31DD8">
        <w:tc>
          <w:tcPr>
            <w:tcW w:w="9059" w:type="dxa"/>
            <w:gridSpan w:val="5"/>
            <w:tcBorders>
              <w:bottom w:val="single" w:sz="12" w:space="0" w:color="auto"/>
            </w:tcBorders>
          </w:tcPr>
          <w:p w14:paraId="6EB629A2" w14:textId="696046D2" w:rsidR="00C31DD8" w:rsidRPr="000D14C8" w:rsidRDefault="009A76AC" w:rsidP="00C31DD8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 xml:space="preserve">Downgraded for </w:t>
            </w:r>
            <w:r w:rsidR="00070738">
              <w:rPr>
                <w:sz w:val="16"/>
                <w:szCs w:val="16"/>
                <w:lang w:val="en-GB"/>
              </w:rPr>
              <w:t>serious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="00EA0C37">
              <w:rPr>
                <w:sz w:val="16"/>
                <w:szCs w:val="16"/>
                <w:lang w:val="en-GB"/>
              </w:rPr>
              <w:t xml:space="preserve">imprecision </w:t>
            </w:r>
            <w:r>
              <w:rPr>
                <w:sz w:val="16"/>
                <w:szCs w:val="16"/>
                <w:lang w:val="en-GB"/>
              </w:rPr>
              <w:t>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 xml:space="preserve"> and wide CI including a possible negative effect).</w:t>
            </w:r>
            <w:r w:rsidR="00C31DD8">
              <w:rPr>
                <w:sz w:val="16"/>
                <w:szCs w:val="16"/>
                <w:lang w:val="en-GB"/>
              </w:rPr>
              <w:t xml:space="preserve"> </w:t>
            </w:r>
            <w:r w:rsidR="005230D2">
              <w:rPr>
                <w:sz w:val="16"/>
                <w:szCs w:val="16"/>
                <w:lang w:val="en-GB"/>
              </w:rPr>
              <w:br/>
            </w:r>
            <w:r w:rsidR="00C31DD8">
              <w:rPr>
                <w:sz w:val="16"/>
                <w:szCs w:val="16"/>
                <w:lang w:val="en-GB"/>
              </w:rPr>
              <w:t>D</w:t>
            </w:r>
            <w:r w:rsidR="00C31DD8" w:rsidRPr="00F44699">
              <w:rPr>
                <w:sz w:val="16"/>
                <w:szCs w:val="16"/>
                <w:lang w:val="en-GB"/>
              </w:rPr>
              <w:t>ata collected from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B925ED">
              <w:rPr>
                <w:sz w:val="16"/>
                <w:szCs w:val="16"/>
                <w:lang w:val="en-GB"/>
              </w:rPr>
              <w:t>[17]</w:t>
            </w:r>
          </w:p>
        </w:tc>
      </w:tr>
      <w:tr w:rsidR="004974B7" w:rsidRPr="008D7D7F" w14:paraId="62A53CFF" w14:textId="77777777" w:rsidTr="00C31DD8">
        <w:tc>
          <w:tcPr>
            <w:tcW w:w="90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7BE24C" w14:textId="77777777" w:rsidR="004974B7" w:rsidRPr="000D14C8" w:rsidRDefault="004974B7" w:rsidP="004974B7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4974B7" w:rsidRPr="008D7D7F" w14:paraId="49EB19C3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21F619" w14:textId="77777777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4974B7" w:rsidRPr="008D7D7F" w14:paraId="7B96FF53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83145" w14:textId="77777777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4974B7" w:rsidRPr="008D7D7F" w14:paraId="00280C08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CE1C7E" w14:textId="77777777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</w:tc>
      </w:tr>
      <w:tr w:rsidR="004974B7" w:rsidRPr="008D7D7F" w14:paraId="23FB36E1" w14:textId="77777777" w:rsidTr="00C31DD8">
        <w:tc>
          <w:tcPr>
            <w:tcW w:w="90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6244EF" w14:textId="77777777" w:rsidR="004974B7" w:rsidRPr="000D14C8" w:rsidRDefault="004974B7" w:rsidP="004974B7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4974B7" w:rsidRPr="008D7D7F" w14:paraId="6405A593" w14:textId="77777777" w:rsidTr="00C31DD8">
        <w:trPr>
          <w:trHeight w:val="547"/>
        </w:trPr>
        <w:tc>
          <w:tcPr>
            <w:tcW w:w="90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75247C" w14:textId="7B4444E1" w:rsidR="004974B7" w:rsidRPr="000D14C8" w:rsidRDefault="004524A3" w:rsidP="004974B7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>CI=Confidence interval; Mean=mean value in comparison group at follow-up; Mean difference=mean difference between intervention and comparison group, where ”lower” indicates less pain and “higher” indicates more pain.</w:t>
            </w:r>
          </w:p>
        </w:tc>
      </w:tr>
    </w:tbl>
    <w:p w14:paraId="6436394D" w14:textId="27284E4C" w:rsidR="00A702B5" w:rsidRPr="000D14C8" w:rsidRDefault="00A702B5" w:rsidP="003C2B41">
      <w:pPr>
        <w:rPr>
          <w:lang w:val="en-GB"/>
        </w:rPr>
      </w:pPr>
    </w:p>
    <w:p w14:paraId="5050897B" w14:textId="3CB725A6" w:rsidR="003B3AFD" w:rsidRPr="000D14C8" w:rsidRDefault="003B3AFD" w:rsidP="003C2B41">
      <w:pPr>
        <w:rPr>
          <w:lang w:val="en-GB"/>
        </w:rPr>
      </w:pPr>
    </w:p>
    <w:p w14:paraId="592C35B5" w14:textId="101549E2" w:rsidR="003B3AFD" w:rsidRPr="000D14C8" w:rsidRDefault="003B3AFD">
      <w:pPr>
        <w:rPr>
          <w:lang w:val="en-GB"/>
        </w:rPr>
      </w:pPr>
      <w:r w:rsidRPr="000D14C8">
        <w:rPr>
          <w:lang w:val="en-GB"/>
        </w:rPr>
        <w:br w:type="page"/>
      </w:r>
    </w:p>
    <w:p w14:paraId="697F1638" w14:textId="037D2E6C" w:rsidR="003B3AFD" w:rsidRPr="00E11F33" w:rsidRDefault="003B3AFD" w:rsidP="003B3AFD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6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5C3EA5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5C3EA5" w:rsidRPr="00E11F33">
        <w:rPr>
          <w:rFonts w:ascii="Arial" w:hAnsi="Arial" w:cs="Arial"/>
          <w:sz w:val="20"/>
          <w:szCs w:val="24"/>
          <w:lang w:val="en-GB"/>
        </w:rPr>
        <w:t>E</w:t>
      </w:r>
      <w:r w:rsidR="007C015C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McKenzie therapy </w:t>
      </w:r>
      <w:r w:rsidR="00B83E5F" w:rsidRPr="00E11F33">
        <w:rPr>
          <w:rFonts w:ascii="Arial" w:hAnsi="Arial" w:cs="Arial"/>
          <w:sz w:val="20"/>
          <w:szCs w:val="24"/>
          <w:lang w:val="en-GB"/>
        </w:rPr>
        <w:t xml:space="preserve">on pain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2"/>
        <w:gridCol w:w="1840"/>
        <w:gridCol w:w="1414"/>
        <w:gridCol w:w="1146"/>
        <w:gridCol w:w="3260"/>
      </w:tblGrid>
      <w:tr w:rsidR="003B3AFD" w:rsidRPr="008D7D7F" w14:paraId="2E418380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8451C3" w14:textId="47CB52F0" w:rsidR="003B3AFD" w:rsidRPr="000D14C8" w:rsidRDefault="003B3AFD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 xml:space="preserve">: </w:t>
            </w:r>
            <w:r w:rsidR="00B245E0" w:rsidRPr="000D14C8">
              <w:rPr>
                <w:sz w:val="20"/>
                <w:szCs w:val="20"/>
                <w:lang w:val="en-GB"/>
              </w:rPr>
              <w:t>adult</w:t>
            </w:r>
            <w:r w:rsidR="00B245E0">
              <w:rPr>
                <w:sz w:val="20"/>
                <w:szCs w:val="20"/>
                <w:lang w:val="en-GB"/>
              </w:rPr>
              <w:t xml:space="preserve"> patient</w:t>
            </w:r>
            <w:r w:rsidR="00B245E0"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3B3AFD" w:rsidRPr="000D14C8" w14:paraId="235E5AEB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5EA14A" w14:textId="00B8E834" w:rsidR="003B3AFD" w:rsidRPr="000D14C8" w:rsidRDefault="003B3AFD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</w:t>
            </w:r>
            <w:r w:rsidR="002C07F3" w:rsidRPr="000D14C8">
              <w:rPr>
                <w:sz w:val="20"/>
                <w:szCs w:val="20"/>
                <w:lang w:val="en-GB"/>
              </w:rPr>
              <w:t>McKenzie therapy</w:t>
            </w:r>
            <w:r w:rsidRPr="000D14C8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3B3AFD" w:rsidRPr="008D7D7F" w14:paraId="2CF77593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D2A456" w14:textId="2D8D8AA0" w:rsidR="003B3AFD" w:rsidRPr="000D14C8" w:rsidRDefault="003B3AFD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sz w:val="20"/>
                <w:szCs w:val="20"/>
                <w:lang w:val="en-GB"/>
              </w:rPr>
              <w:t xml:space="preserve"> </w:t>
            </w:r>
            <w:r w:rsidR="002C07F3" w:rsidRPr="000D14C8">
              <w:rPr>
                <w:sz w:val="20"/>
                <w:szCs w:val="20"/>
                <w:lang w:val="en-GB"/>
              </w:rPr>
              <w:t>usual care, educational booklet, spinal manipulation therapy</w:t>
            </w:r>
          </w:p>
        </w:tc>
      </w:tr>
      <w:tr w:rsidR="003B3AFD" w:rsidRPr="000D14C8" w14:paraId="6A83E7DB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664578" w14:textId="77777777" w:rsidR="003B3AFD" w:rsidRPr="000D14C8" w:rsidRDefault="003B3AFD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pain</w:t>
            </w:r>
          </w:p>
        </w:tc>
      </w:tr>
      <w:tr w:rsidR="003B3AFD" w:rsidRPr="000D14C8" w14:paraId="1F8F48F3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629F8A" w14:textId="77777777" w:rsidR="003B3AFD" w:rsidRPr="000D14C8" w:rsidRDefault="003B3AFD" w:rsidP="003B3AFD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3B3AFD" w:rsidRPr="008D7D7F" w14:paraId="0C23FC06" w14:textId="77777777" w:rsidTr="003B3AFD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04BAC4FE" w14:textId="5E8B50FC" w:rsidR="003B3AFD" w:rsidRPr="000D14C8" w:rsidRDefault="00F44ECE" w:rsidP="003B3AF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Effects of </w:t>
            </w:r>
            <w:r w:rsidR="008E0E9E" w:rsidRPr="000D14C8">
              <w:rPr>
                <w:b/>
                <w:sz w:val="20"/>
                <w:szCs w:val="20"/>
                <w:lang w:val="en-GB"/>
              </w:rPr>
              <w:t>McKenzie therapy</w:t>
            </w:r>
            <w:r w:rsidR="003B3AFD" w:rsidRPr="000D14C8">
              <w:rPr>
                <w:b/>
                <w:sz w:val="20"/>
                <w:szCs w:val="20"/>
                <w:lang w:val="en-GB"/>
              </w:rPr>
              <w:t xml:space="preserve"> on pain 0-100 (measures transformed to a 0-100 scale)</w:t>
            </w:r>
          </w:p>
        </w:tc>
      </w:tr>
      <w:tr w:rsidR="003B3AFD" w:rsidRPr="000D14C8" w14:paraId="3822BEA7" w14:textId="77777777" w:rsidTr="0036220C">
        <w:trPr>
          <w:trHeight w:val="486"/>
        </w:trPr>
        <w:tc>
          <w:tcPr>
            <w:tcW w:w="1412" w:type="dxa"/>
            <w:tcBorders>
              <w:top w:val="single" w:sz="12" w:space="0" w:color="auto"/>
            </w:tcBorders>
          </w:tcPr>
          <w:p w14:paraId="5B882B0D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11E86665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BACEDE9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  <w:p w14:paraId="542FC67B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vMerge w:val="restart"/>
            <w:tcBorders>
              <w:top w:val="single" w:sz="12" w:space="0" w:color="auto"/>
            </w:tcBorders>
          </w:tcPr>
          <w:p w14:paraId="47DE376C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</w:tcPr>
          <w:p w14:paraId="330102CD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</w:tcBorders>
          </w:tcPr>
          <w:p w14:paraId="48D540C6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3B3AFD" w:rsidRPr="000D14C8" w14:paraId="768E19CF" w14:textId="77777777" w:rsidTr="0036220C">
        <w:trPr>
          <w:trHeight w:val="486"/>
        </w:trPr>
        <w:tc>
          <w:tcPr>
            <w:tcW w:w="1412" w:type="dxa"/>
            <w:tcBorders>
              <w:bottom w:val="single" w:sz="12" w:space="0" w:color="auto"/>
            </w:tcBorders>
          </w:tcPr>
          <w:p w14:paraId="27F8D487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FFDF9F1" w14:textId="14E58365" w:rsidR="003B3AFD" w:rsidRPr="000D14C8" w:rsidRDefault="008E0E9E" w:rsidP="003B3AFD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McKenzie Therapy</w:t>
            </w:r>
          </w:p>
        </w:tc>
        <w:tc>
          <w:tcPr>
            <w:tcW w:w="1414" w:type="dxa"/>
            <w:vMerge/>
            <w:tcBorders>
              <w:bottom w:val="single" w:sz="12" w:space="0" w:color="auto"/>
            </w:tcBorders>
          </w:tcPr>
          <w:p w14:paraId="1D6A3D30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</w:tcPr>
          <w:p w14:paraId="0FBA1B7B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</w:tcPr>
          <w:p w14:paraId="71BCE445" w14:textId="77777777" w:rsidR="003B3AFD" w:rsidRPr="000D14C8" w:rsidRDefault="003B3AFD" w:rsidP="003B3AFD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5C3EA5" w:rsidRPr="009A76AC" w14:paraId="430FDA02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31090BA1" w14:textId="77777777" w:rsidR="005C3EA5" w:rsidRPr="000D14C8" w:rsidRDefault="005C3EA5" w:rsidP="0098152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3B3AFD" w:rsidRPr="008D7D7F" w14:paraId="4B43AB0C" w14:textId="77777777" w:rsidTr="0036220C">
        <w:tc>
          <w:tcPr>
            <w:tcW w:w="1412" w:type="dxa"/>
            <w:tcBorders>
              <w:top w:val="single" w:sz="12" w:space="0" w:color="auto"/>
            </w:tcBorders>
          </w:tcPr>
          <w:p w14:paraId="44810605" w14:textId="1C9F24AA" w:rsidR="003B3AFD" w:rsidRPr="000D14C8" w:rsidRDefault="002C07F3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</w:t>
            </w:r>
            <w:r w:rsidR="003B3AFD" w:rsidRPr="000D14C8">
              <w:rPr>
                <w:sz w:val="16"/>
                <w:szCs w:val="16"/>
                <w:lang w:val="en-GB"/>
              </w:rPr>
              <w:t>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="003B3AFD" w:rsidRPr="000D14C8">
              <w:rPr>
                <w:sz w:val="16"/>
                <w:szCs w:val="16"/>
                <w:lang w:val="en-GB"/>
              </w:rPr>
              <w:t>2</w:t>
            </w:r>
            <w:r w:rsidRPr="000D14C8">
              <w:rPr>
                <w:sz w:val="16"/>
                <w:szCs w:val="16"/>
                <w:lang w:val="en-GB"/>
              </w:rPr>
              <w:t>8.00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4D0D658" w14:textId="5B2BA18E" w:rsidR="003B3AFD" w:rsidRPr="000D14C8" w:rsidRDefault="00B5658E" w:rsidP="003B3AF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</w:t>
            </w:r>
            <w:r w:rsidR="002C07F3" w:rsidRPr="000D14C8">
              <w:rPr>
                <w:sz w:val="16"/>
                <w:szCs w:val="16"/>
                <w:lang w:val="en-GB"/>
              </w:rPr>
              <w:t>.35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higher (</w:t>
            </w:r>
            <w:r>
              <w:rPr>
                <w:sz w:val="16"/>
                <w:szCs w:val="16"/>
                <w:lang w:val="en-GB"/>
              </w:rPr>
              <w:t>6.91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lower to </w:t>
            </w:r>
            <w:r w:rsidR="002C07F3" w:rsidRPr="000D14C8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 xml:space="preserve">7.61 </w:t>
            </w:r>
            <w:r w:rsidR="003B3AFD" w:rsidRPr="000D14C8">
              <w:rPr>
                <w:sz w:val="16"/>
                <w:szCs w:val="16"/>
                <w:lang w:val="en-GB"/>
              </w:rPr>
              <w:t>higher)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14:paraId="7ABBB05A" w14:textId="427C9770" w:rsidR="003B3AFD" w:rsidRPr="000D14C8" w:rsidRDefault="002C07F3" w:rsidP="0036220C">
            <w:pPr>
              <w:rPr>
                <w:sz w:val="16"/>
                <w:szCs w:val="16"/>
                <w:lang w:val="en-GB"/>
              </w:rPr>
            </w:pPr>
            <w:r w:rsidRPr="00C35914">
              <w:rPr>
                <w:spacing w:val="-4"/>
                <w:sz w:val="16"/>
                <w:szCs w:val="16"/>
                <w:lang w:val="en-GB"/>
              </w:rPr>
              <w:t>333</w:t>
            </w:r>
            <w:r w:rsidR="00C35914" w:rsidRPr="00C35914">
              <w:rPr>
                <w:spacing w:val="-4"/>
                <w:sz w:val="16"/>
                <w:szCs w:val="16"/>
                <w:lang w:val="en-GB"/>
              </w:rPr>
              <w:t xml:space="preserve"> </w:t>
            </w:r>
            <w:r w:rsidR="003B3AFD" w:rsidRPr="00C35914">
              <w:rPr>
                <w:spacing w:val="-4"/>
                <w:sz w:val="16"/>
                <w:szCs w:val="16"/>
                <w:lang w:val="en-GB"/>
              </w:rPr>
              <w:t>(</w:t>
            </w:r>
            <w:r w:rsidRPr="00C35914">
              <w:rPr>
                <w:spacing w:val="-4"/>
                <w:sz w:val="16"/>
                <w:szCs w:val="16"/>
                <w:lang w:val="en-GB"/>
              </w:rPr>
              <w:t>3</w:t>
            </w:r>
            <w:r w:rsidR="0036220C">
              <w:rPr>
                <w:spacing w:val="-4"/>
                <w:sz w:val="16"/>
                <w:szCs w:val="16"/>
                <w:lang w:val="en-GB"/>
              </w:rPr>
              <w:t xml:space="preserve"> R</w:t>
            </w:r>
            <w:r w:rsidR="003B3AFD" w:rsidRPr="00C35914">
              <w:rPr>
                <w:spacing w:val="-4"/>
                <w:sz w:val="16"/>
                <w:szCs w:val="16"/>
                <w:lang w:val="en-GB"/>
              </w:rPr>
              <w:t>CT</w:t>
            </w:r>
            <w:r w:rsidR="003036A4" w:rsidRPr="00C35914">
              <w:rPr>
                <w:spacing w:val="-4"/>
                <w:sz w:val="16"/>
                <w:szCs w:val="16"/>
                <w:lang w:val="en-GB"/>
              </w:rPr>
              <w:t>s</w:t>
            </w:r>
            <w:r w:rsidR="003B3AFD" w:rsidRPr="00C35914">
              <w:rPr>
                <w:spacing w:val="-4"/>
                <w:sz w:val="16"/>
                <w:szCs w:val="16"/>
                <w:lang w:val="en-GB"/>
              </w:rPr>
              <w:t>)</w:t>
            </w:r>
            <w:r w:rsidR="00C0013E">
              <w:rPr>
                <w:spacing w:val="-4"/>
                <w:sz w:val="16"/>
                <w:szCs w:val="16"/>
                <w:lang w:val="en-GB"/>
              </w:rPr>
              <w:t xml:space="preserve"> </w:t>
            </w:r>
            <w:r w:rsidR="00B925ED">
              <w:rPr>
                <w:spacing w:val="-4"/>
                <w:sz w:val="16"/>
                <w:szCs w:val="16"/>
                <w:lang w:val="en-GB"/>
              </w:rPr>
              <w:t>[</w:t>
            </w:r>
            <w:r w:rsidR="0003477D">
              <w:rPr>
                <w:spacing w:val="-4"/>
                <w:sz w:val="16"/>
                <w:szCs w:val="16"/>
                <w:lang w:val="en-GB"/>
              </w:rPr>
              <w:t>82,85</w:t>
            </w:r>
            <w:r w:rsidR="00B925ED">
              <w:rPr>
                <w:spacing w:val="-4"/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  <w:tcBorders>
              <w:top w:val="single" w:sz="12" w:space="0" w:color="auto"/>
            </w:tcBorders>
          </w:tcPr>
          <w:p w14:paraId="0D696A5A" w14:textId="06024D7D" w:rsidR="003B3AFD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2C07F3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2C07F3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2C07F3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2C07F3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021C9B3" w14:textId="6033B57E" w:rsidR="003B3AFD" w:rsidRPr="000D14C8" w:rsidRDefault="00A654CC" w:rsidP="003B3AF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="002C07F3"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="002C07F3"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="002C07F3" w:rsidRPr="000D14C8">
              <w:rPr>
                <w:sz w:val="16"/>
                <w:szCs w:val="16"/>
                <w:lang w:val="en-GB"/>
              </w:rPr>
              <w:t>pain in comparison with usual care.</w:t>
            </w:r>
          </w:p>
        </w:tc>
      </w:tr>
      <w:tr w:rsidR="003B3AFD" w:rsidRPr="008D7D7F" w14:paraId="1C82195A" w14:textId="77777777" w:rsidTr="0036220C">
        <w:tc>
          <w:tcPr>
            <w:tcW w:w="1412" w:type="dxa"/>
          </w:tcPr>
          <w:p w14:paraId="7E05CF16" w14:textId="204E4B0D" w:rsidR="003B3AFD" w:rsidRPr="000D14C8" w:rsidRDefault="002C07F3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</w:t>
            </w:r>
            <w:r w:rsidR="003B3AFD" w:rsidRPr="000D14C8">
              <w:rPr>
                <w:sz w:val="16"/>
                <w:szCs w:val="16"/>
                <w:lang w:val="en-GB"/>
              </w:rPr>
              <w:t>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31.00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3FE67621" w14:textId="613A7D64" w:rsidR="003B3AFD" w:rsidRPr="000D14C8" w:rsidRDefault="002C07F3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11.30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lower (</w:t>
            </w:r>
            <w:r w:rsidR="00B5658E">
              <w:rPr>
                <w:sz w:val="16"/>
                <w:szCs w:val="16"/>
                <w:lang w:val="en-GB"/>
              </w:rPr>
              <w:t>18.15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lower to </w:t>
            </w:r>
            <w:r w:rsidRPr="000D14C8">
              <w:rPr>
                <w:sz w:val="16"/>
                <w:szCs w:val="16"/>
                <w:lang w:val="en-GB"/>
              </w:rPr>
              <w:t>4.</w:t>
            </w:r>
            <w:r w:rsidR="00B5658E">
              <w:rPr>
                <w:sz w:val="16"/>
                <w:szCs w:val="16"/>
                <w:lang w:val="en-GB"/>
              </w:rPr>
              <w:t>45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</w:t>
            </w:r>
            <w:r w:rsidR="00097650" w:rsidRPr="000D14C8">
              <w:rPr>
                <w:sz w:val="16"/>
                <w:szCs w:val="16"/>
                <w:lang w:val="en-GB"/>
              </w:rPr>
              <w:t>lower</w:t>
            </w:r>
            <w:r w:rsidR="003B3AFD" w:rsidRPr="000D14C8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414" w:type="dxa"/>
          </w:tcPr>
          <w:p w14:paraId="074EA2A3" w14:textId="22DDF77B" w:rsidR="003B3AFD" w:rsidRPr="000D14C8" w:rsidRDefault="002C07F3" w:rsidP="00C3591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240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(</w:t>
            </w:r>
            <w:r w:rsidRPr="000D14C8">
              <w:rPr>
                <w:sz w:val="16"/>
                <w:szCs w:val="16"/>
                <w:lang w:val="en-GB"/>
              </w:rPr>
              <w:t>2</w:t>
            </w:r>
            <w:r w:rsidR="003B3AFD" w:rsidRPr="000D14C8">
              <w:rPr>
                <w:sz w:val="16"/>
                <w:szCs w:val="16"/>
                <w:lang w:val="en-GB"/>
              </w:rPr>
              <w:t xml:space="preserve"> 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="003B3AFD" w:rsidRPr="00B5658E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B5658E" w:rsidRPr="00B5658E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B5658E" w:rsidRPr="00B5658E">
              <w:rPr>
                <w:sz w:val="16"/>
                <w:szCs w:val="16"/>
                <w:lang w:val="en-GB"/>
              </w:rPr>
              <w:t>,7</w:t>
            </w:r>
            <w:r w:rsidR="0003477D">
              <w:rPr>
                <w:sz w:val="16"/>
                <w:szCs w:val="16"/>
                <w:lang w:val="en-GB"/>
              </w:rPr>
              <w:t>9</w:t>
            </w:r>
            <w:r w:rsidR="00B5658E" w:rsidRPr="00B5658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6EC2081A" w14:textId="1D8B42EC" w:rsidR="003B3AFD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2C07F3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2C07F3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a,b</w:t>
            </w:r>
          </w:p>
        </w:tc>
        <w:tc>
          <w:tcPr>
            <w:tcW w:w="3260" w:type="dxa"/>
          </w:tcPr>
          <w:p w14:paraId="24BDB2D3" w14:textId="6989AE7C" w:rsidR="003B3AFD" w:rsidRPr="000D14C8" w:rsidRDefault="002C07F3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may reduce pain slightly.</w:t>
            </w:r>
          </w:p>
        </w:tc>
      </w:tr>
      <w:tr w:rsidR="002C07F3" w:rsidRPr="008D7D7F" w14:paraId="7ECA2227" w14:textId="77777777" w:rsidTr="0036220C">
        <w:tc>
          <w:tcPr>
            <w:tcW w:w="1412" w:type="dxa"/>
          </w:tcPr>
          <w:p w14:paraId="2D9FE669" w14:textId="76A1FB86" w:rsidR="002C07F3" w:rsidRPr="000D14C8" w:rsidRDefault="002C07F3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25.15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6A5706AF" w14:textId="1910EE06" w:rsidR="002C07F3" w:rsidRPr="000D14C8" w:rsidRDefault="00414796" w:rsidP="003B3AF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5.76</w:t>
            </w:r>
            <w:r w:rsidR="002C07F3" w:rsidRPr="000D14C8">
              <w:rPr>
                <w:sz w:val="16"/>
                <w:szCs w:val="16"/>
                <w:lang w:val="en-GB"/>
              </w:rPr>
              <w:t xml:space="preserve"> lower (2</w:t>
            </w:r>
            <w:r>
              <w:rPr>
                <w:sz w:val="16"/>
                <w:szCs w:val="16"/>
                <w:lang w:val="en-GB"/>
              </w:rPr>
              <w:t>4.61</w:t>
            </w:r>
            <w:r w:rsidR="002C07F3" w:rsidRPr="000D14C8">
              <w:rPr>
                <w:sz w:val="16"/>
                <w:szCs w:val="16"/>
                <w:lang w:val="en-GB"/>
              </w:rPr>
              <w:t xml:space="preserve"> lower to </w:t>
            </w:r>
            <w:r>
              <w:rPr>
                <w:sz w:val="16"/>
                <w:szCs w:val="16"/>
                <w:lang w:val="en-GB"/>
              </w:rPr>
              <w:t>13.10</w:t>
            </w:r>
            <w:r w:rsidR="002C07F3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414" w:type="dxa"/>
          </w:tcPr>
          <w:p w14:paraId="27A85EC9" w14:textId="327D0A17" w:rsidR="002C07F3" w:rsidRPr="000D14C8" w:rsidRDefault="002C07F3" w:rsidP="00C3591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266 (</w:t>
            </w:r>
            <w:r w:rsidR="003036A4">
              <w:rPr>
                <w:sz w:val="16"/>
                <w:szCs w:val="16"/>
                <w:lang w:val="en-GB"/>
              </w:rPr>
              <w:t xml:space="preserve">2 </w:t>
            </w:r>
            <w:r w:rsidRPr="000D14C8">
              <w:rPr>
                <w:sz w:val="16"/>
                <w:szCs w:val="16"/>
                <w:lang w:val="en-GB"/>
              </w:rPr>
              <w:t>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Pr="0041479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 w:rsidRPr="00414796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414796" w:rsidRPr="00414796">
              <w:rPr>
                <w:sz w:val="16"/>
                <w:szCs w:val="16"/>
                <w:lang w:val="en-GB"/>
              </w:rPr>
              <w:t>,</w:t>
            </w:r>
            <w:r w:rsidR="0003477D">
              <w:rPr>
                <w:sz w:val="16"/>
                <w:szCs w:val="16"/>
                <w:lang w:val="en-GB"/>
              </w:rPr>
              <w:t>74</w:t>
            </w:r>
            <w:r w:rsidR="00414796" w:rsidRPr="0041479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01491E7D" w14:textId="7C3F3086" w:rsidR="002C07F3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2C07F3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2C07F3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2C07F3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2C07F3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2C07F3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260" w:type="dxa"/>
          </w:tcPr>
          <w:p w14:paraId="6D23503D" w14:textId="3AC68322" w:rsidR="002C07F3" w:rsidRPr="000D14C8" w:rsidRDefault="00A654CC" w:rsidP="003B3AF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>pain</w:t>
            </w:r>
            <w:r>
              <w:rPr>
                <w:sz w:val="16"/>
                <w:szCs w:val="16"/>
                <w:lang w:val="en-GB"/>
              </w:rPr>
              <w:t xml:space="preserve"> in comparison with spinal manipula</w:t>
            </w:r>
            <w:r w:rsidR="00BA379C">
              <w:rPr>
                <w:sz w:val="16"/>
                <w:szCs w:val="16"/>
                <w:lang w:val="en-GB"/>
              </w:rPr>
              <w:t>tion therapy.</w:t>
            </w:r>
          </w:p>
        </w:tc>
      </w:tr>
      <w:tr w:rsidR="003B3AFD" w:rsidRPr="00AA1D92" w14:paraId="6FEC3124" w14:textId="77777777" w:rsidTr="003B3AFD"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46135D39" w14:textId="62896C0E" w:rsidR="006B0373" w:rsidRPr="000D14C8" w:rsidRDefault="003B3AFD" w:rsidP="00C31DD8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C86059" w:rsidRPr="006A59B9">
              <w:rPr>
                <w:sz w:val="16"/>
                <w:szCs w:val="16"/>
                <w:lang w:val="en-GB"/>
              </w:rPr>
              <w:t>Downgraded for</w:t>
            </w:r>
            <w:r w:rsidR="00C86059">
              <w:rPr>
                <w:sz w:val="16"/>
                <w:szCs w:val="16"/>
                <w:lang w:val="en-GB"/>
              </w:rPr>
              <w:t xml:space="preserve">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C86059">
              <w:rPr>
                <w:sz w:val="16"/>
                <w:szCs w:val="16"/>
                <w:lang w:val="en-GB"/>
              </w:rPr>
              <w:t>)</w:t>
            </w:r>
            <w:r w:rsidR="004524A3"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4524A3">
              <w:rPr>
                <w:sz w:val="16"/>
                <w:szCs w:val="16"/>
                <w:lang w:val="en-GB"/>
              </w:rPr>
              <w:t>Downgraded for r</w:t>
            </w:r>
            <w:r w:rsidR="00C86059">
              <w:rPr>
                <w:sz w:val="16"/>
                <w:szCs w:val="16"/>
                <w:lang w:val="en-GB"/>
              </w:rPr>
              <w:t xml:space="preserve">isk of </w:t>
            </w:r>
            <w:r w:rsidR="004524A3">
              <w:rPr>
                <w:sz w:val="16"/>
                <w:szCs w:val="16"/>
                <w:lang w:val="en-GB"/>
              </w:rPr>
              <w:t>b</w:t>
            </w:r>
            <w:r w:rsidR="00C86059">
              <w:rPr>
                <w:sz w:val="16"/>
                <w:szCs w:val="16"/>
                <w:lang w:val="en-GB"/>
              </w:rPr>
              <w:t>ias (u</w:t>
            </w:r>
            <w:r w:rsidR="008E0E9E" w:rsidRPr="000D14C8">
              <w:rPr>
                <w:sz w:val="16"/>
                <w:szCs w:val="16"/>
                <w:lang w:val="en-GB"/>
              </w:rPr>
              <w:t xml:space="preserve">ncertainty </w:t>
            </w:r>
            <w:r w:rsidR="00720BDB">
              <w:rPr>
                <w:sz w:val="16"/>
                <w:szCs w:val="16"/>
                <w:lang w:val="en-GB"/>
              </w:rPr>
              <w:t>regarding</w:t>
            </w:r>
            <w:r w:rsidR="00720BDB" w:rsidRPr="000D14C8">
              <w:rPr>
                <w:sz w:val="16"/>
                <w:szCs w:val="16"/>
                <w:lang w:val="en-GB"/>
              </w:rPr>
              <w:t xml:space="preserve"> </w:t>
            </w:r>
            <w:r w:rsidR="008E0E9E" w:rsidRPr="000D14C8">
              <w:rPr>
                <w:sz w:val="16"/>
                <w:szCs w:val="16"/>
                <w:lang w:val="en-GB"/>
              </w:rPr>
              <w:t>the blinding process</w:t>
            </w:r>
            <w:r w:rsidR="00C86059">
              <w:rPr>
                <w:sz w:val="16"/>
                <w:szCs w:val="16"/>
                <w:lang w:val="en-GB"/>
              </w:rPr>
              <w:t>)</w:t>
            </w:r>
            <w:r w:rsidR="004524A3"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c.</w:t>
            </w:r>
            <w:r w:rsidRPr="000D14C8">
              <w:rPr>
                <w:rFonts w:ascii="Arial Narrow" w:eastAsia="Times New Roman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="00EC5DAE" w:rsidRPr="004524A3">
              <w:rPr>
                <w:sz w:val="16"/>
                <w:szCs w:val="16"/>
                <w:lang w:val="en-GB"/>
              </w:rPr>
              <w:t xml:space="preserve">Downgraded for </w:t>
            </w:r>
            <w:r w:rsidR="00C04FED" w:rsidRPr="004524A3">
              <w:rPr>
                <w:sz w:val="16"/>
                <w:szCs w:val="16"/>
                <w:lang w:val="en-GB"/>
              </w:rPr>
              <w:t>inconsistency (</w:t>
            </w:r>
            <w:r w:rsidR="00C04FED">
              <w:rPr>
                <w:sz w:val="16"/>
                <w:szCs w:val="16"/>
                <w:lang w:val="en-GB"/>
              </w:rPr>
              <w:t>s</w:t>
            </w:r>
            <w:r w:rsidR="008E0E9E" w:rsidRPr="000D14C8">
              <w:rPr>
                <w:sz w:val="16"/>
                <w:szCs w:val="16"/>
                <w:lang w:val="en-GB"/>
              </w:rPr>
              <w:t>tatistical heterogeneity</w:t>
            </w:r>
            <w:r w:rsidR="00C04FED"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C31DD8">
              <w:rPr>
                <w:sz w:val="16"/>
                <w:szCs w:val="16"/>
                <w:lang w:val="en-GB"/>
              </w:rPr>
              <w:t xml:space="preserve"> </w:t>
            </w:r>
            <w:r w:rsidR="005230D2">
              <w:rPr>
                <w:sz w:val="16"/>
                <w:szCs w:val="16"/>
                <w:lang w:val="en-GB"/>
              </w:rPr>
              <w:br/>
            </w:r>
            <w:r w:rsidR="006B0373" w:rsidRPr="006B0373">
              <w:rPr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414796">
              <w:rPr>
                <w:sz w:val="16"/>
                <w:szCs w:val="16"/>
                <w:lang w:val="en-GB"/>
              </w:rPr>
              <w:t>]</w:t>
            </w:r>
            <w:r w:rsidR="006B0373" w:rsidRPr="006B0373">
              <w:rPr>
                <w:sz w:val="16"/>
                <w:szCs w:val="16"/>
                <w:lang w:val="en-GB"/>
              </w:rPr>
              <w:t>, Lam 2018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[8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414796">
              <w:rPr>
                <w:sz w:val="16"/>
                <w:szCs w:val="16"/>
                <w:lang w:val="en-GB"/>
              </w:rPr>
              <w:t>]</w:t>
            </w:r>
            <w:r w:rsidR="006B0373" w:rsidRPr="006B0373">
              <w:rPr>
                <w:sz w:val="16"/>
                <w:szCs w:val="16"/>
                <w:lang w:val="en-GB"/>
              </w:rPr>
              <w:t>, Dunsford 2011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[8</w:t>
            </w:r>
            <w:r w:rsidR="00196969">
              <w:rPr>
                <w:sz w:val="16"/>
                <w:szCs w:val="16"/>
                <w:lang w:val="en-GB"/>
              </w:rPr>
              <w:t>7</w:t>
            </w:r>
            <w:r w:rsidR="00414796">
              <w:rPr>
                <w:sz w:val="16"/>
                <w:szCs w:val="16"/>
                <w:lang w:val="en-GB"/>
              </w:rPr>
              <w:t>]</w:t>
            </w:r>
            <w:r w:rsidR="006B0373" w:rsidRPr="006B0373">
              <w:rPr>
                <w:sz w:val="16"/>
                <w:szCs w:val="16"/>
                <w:lang w:val="en-GB"/>
              </w:rPr>
              <w:t>, Rubinstein 2012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[23]</w:t>
            </w:r>
            <w:r w:rsidR="006B0373" w:rsidRPr="006B0373">
              <w:rPr>
                <w:sz w:val="16"/>
                <w:szCs w:val="16"/>
                <w:lang w:val="en-GB"/>
              </w:rPr>
              <w:t>, and Clare 2004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70</w:t>
            </w:r>
            <w:r w:rsidR="00414796">
              <w:rPr>
                <w:sz w:val="16"/>
                <w:szCs w:val="16"/>
                <w:lang w:val="en-GB"/>
              </w:rPr>
              <w:t>]</w:t>
            </w:r>
          </w:p>
        </w:tc>
      </w:tr>
      <w:tr w:rsidR="005C3EA5" w:rsidRPr="009A76AC" w14:paraId="63256D87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522B533F" w14:textId="10C669F5" w:rsidR="005C3EA5" w:rsidRPr="000D14C8" w:rsidRDefault="005C3EA5" w:rsidP="005C3EA5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Short-term effects</w:t>
            </w:r>
          </w:p>
        </w:tc>
      </w:tr>
      <w:tr w:rsidR="005C3EA5" w:rsidRPr="008D7D7F" w14:paraId="64757C3D" w14:textId="77777777" w:rsidTr="0036220C">
        <w:tc>
          <w:tcPr>
            <w:tcW w:w="1412" w:type="dxa"/>
            <w:tcBorders>
              <w:top w:val="single" w:sz="12" w:space="0" w:color="auto"/>
            </w:tcBorders>
          </w:tcPr>
          <w:p w14:paraId="0B43D222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14.55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3E106B1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3.74 higher (2.04 lower to 9.52 higher)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14:paraId="2ACA91D0" w14:textId="06EB9C0F" w:rsidR="005C3EA5" w:rsidRPr="001B4EBA" w:rsidRDefault="005C3EA5" w:rsidP="00B83E5F">
            <w:pPr>
              <w:rPr>
                <w:sz w:val="16"/>
                <w:szCs w:val="16"/>
                <w:lang w:val="en-GB"/>
              </w:rPr>
            </w:pPr>
            <w:r w:rsidRPr="001B4EBA">
              <w:rPr>
                <w:sz w:val="16"/>
                <w:szCs w:val="16"/>
                <w:lang w:val="en-GB"/>
              </w:rPr>
              <w:t>194 (2 RCTs</w:t>
            </w:r>
            <w:r w:rsidRPr="0041479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 w:rsidRPr="00414796">
              <w:rPr>
                <w:sz w:val="16"/>
                <w:szCs w:val="16"/>
                <w:lang w:val="en-GB"/>
              </w:rPr>
              <w:t>[</w:t>
            </w:r>
            <w:r w:rsidR="0003477D">
              <w:rPr>
                <w:sz w:val="16"/>
                <w:szCs w:val="16"/>
                <w:lang w:val="en-GB"/>
              </w:rPr>
              <w:t>60</w:t>
            </w:r>
            <w:r w:rsidR="00414796">
              <w:rPr>
                <w:sz w:val="16"/>
                <w:szCs w:val="16"/>
                <w:lang w:val="en-GB"/>
              </w:rPr>
              <w:t>,</w:t>
            </w:r>
            <w:r w:rsidR="00414796" w:rsidRPr="00414796">
              <w:rPr>
                <w:sz w:val="16"/>
                <w:szCs w:val="16"/>
                <w:lang w:val="en-GB"/>
              </w:rPr>
              <w:t>6</w:t>
            </w:r>
            <w:r w:rsidR="0003477D">
              <w:rPr>
                <w:sz w:val="16"/>
                <w:szCs w:val="16"/>
                <w:lang w:val="en-GB"/>
              </w:rPr>
              <w:t>7</w:t>
            </w:r>
            <w:r w:rsidR="00414796" w:rsidRPr="0041479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  <w:tcBorders>
              <w:top w:val="single" w:sz="12" w:space="0" w:color="auto"/>
            </w:tcBorders>
          </w:tcPr>
          <w:p w14:paraId="3848A66A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624FFC8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>pain in comparison with usual care.</w:t>
            </w:r>
          </w:p>
        </w:tc>
      </w:tr>
      <w:tr w:rsidR="005C3EA5" w:rsidRPr="008D7D7F" w14:paraId="6F093F8C" w14:textId="77777777" w:rsidTr="0036220C">
        <w:tc>
          <w:tcPr>
            <w:tcW w:w="1412" w:type="dxa"/>
          </w:tcPr>
          <w:p w14:paraId="0A2C0F2C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27.00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74ECABF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5.00 higher (14.16 lower to 4.16 higher)</w:t>
            </w:r>
          </w:p>
        </w:tc>
        <w:tc>
          <w:tcPr>
            <w:tcW w:w="1414" w:type="dxa"/>
          </w:tcPr>
          <w:p w14:paraId="04C4F155" w14:textId="6DC4CF7B" w:rsidR="005C3EA5" w:rsidRPr="001B4EBA" w:rsidRDefault="00B83E5F" w:rsidP="00981524">
            <w:pPr>
              <w:rPr>
                <w:sz w:val="16"/>
                <w:szCs w:val="16"/>
                <w:lang w:val="en-GB"/>
              </w:rPr>
            </w:pPr>
            <w:r w:rsidRPr="001B4EBA">
              <w:rPr>
                <w:sz w:val="16"/>
                <w:szCs w:val="16"/>
                <w:lang w:val="en-GB"/>
              </w:rPr>
              <w:t>194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41479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126B0B98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260" w:type="dxa"/>
          </w:tcPr>
          <w:p w14:paraId="2FA88529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likely results in little to no difference in pain in comparison with educational booklet.</w:t>
            </w:r>
          </w:p>
        </w:tc>
      </w:tr>
      <w:tr w:rsidR="005C3EA5" w:rsidRPr="008D7D7F" w14:paraId="08623B45" w14:textId="77777777" w:rsidTr="0036220C">
        <w:tc>
          <w:tcPr>
            <w:tcW w:w="1412" w:type="dxa"/>
          </w:tcPr>
          <w:p w14:paraId="50D7CCE7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20.00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01DC9B41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7.00 higher (0.60 higher to 13.40 higher)</w:t>
            </w:r>
          </w:p>
        </w:tc>
        <w:tc>
          <w:tcPr>
            <w:tcW w:w="1414" w:type="dxa"/>
          </w:tcPr>
          <w:p w14:paraId="073CBE38" w14:textId="0C08417F" w:rsidR="005C3EA5" w:rsidRPr="001B4EBA" w:rsidRDefault="005C3EA5" w:rsidP="00B83E5F">
            <w:pPr>
              <w:rPr>
                <w:sz w:val="16"/>
                <w:szCs w:val="16"/>
                <w:lang w:val="en-GB"/>
              </w:rPr>
            </w:pPr>
            <w:r w:rsidRPr="001B4EBA">
              <w:rPr>
                <w:sz w:val="16"/>
                <w:szCs w:val="16"/>
                <w:lang w:val="en-GB"/>
              </w:rPr>
              <w:t>235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41479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405A2743" w14:textId="77777777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260" w:type="dxa"/>
          </w:tcPr>
          <w:p w14:paraId="5DA119A8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probably does not reduce pain in comparison with spinal manipulation.</w:t>
            </w:r>
          </w:p>
        </w:tc>
      </w:tr>
      <w:tr w:rsidR="005C3EA5" w:rsidRPr="008D7D7F" w14:paraId="4427BB80" w14:textId="77777777" w:rsidTr="0036220C">
        <w:tc>
          <w:tcPr>
            <w:tcW w:w="1412" w:type="dxa"/>
          </w:tcPr>
          <w:p w14:paraId="3B88757F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7D106226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p=0.125</w:t>
            </w:r>
          </w:p>
        </w:tc>
        <w:tc>
          <w:tcPr>
            <w:tcW w:w="1414" w:type="dxa"/>
          </w:tcPr>
          <w:p w14:paraId="789243E9" w14:textId="016C7EE8" w:rsidR="005C3EA5" w:rsidRPr="001B4EBA" w:rsidRDefault="005C3EA5" w:rsidP="00B83E5F">
            <w:pPr>
              <w:rPr>
                <w:sz w:val="16"/>
                <w:szCs w:val="16"/>
                <w:lang w:val="en-GB"/>
              </w:rPr>
            </w:pPr>
            <w:r w:rsidRPr="001B4EBA">
              <w:rPr>
                <w:sz w:val="16"/>
                <w:szCs w:val="16"/>
                <w:lang w:val="en-GB"/>
              </w:rPr>
              <w:t>175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</w:t>
            </w:r>
            <w:r w:rsidR="0003477D">
              <w:rPr>
                <w:sz w:val="16"/>
                <w:szCs w:val="16"/>
                <w:lang w:val="en-GB"/>
              </w:rPr>
              <w:t>54</w:t>
            </w:r>
            <w:r w:rsidR="0041479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1E444871" w14:textId="609A8A34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="009778E0"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</w:t>
            </w:r>
            <w:r w:rsidR="009778E0" w:rsidRP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ERY</w:t>
            </w:r>
            <w:r w:rsid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b,d</w:t>
            </w:r>
          </w:p>
        </w:tc>
        <w:tc>
          <w:tcPr>
            <w:tcW w:w="3260" w:type="dxa"/>
          </w:tcPr>
          <w:p w14:paraId="3C9BE833" w14:textId="21A0D11B" w:rsidR="005C3EA5" w:rsidRPr="004524A3" w:rsidRDefault="00071E9E" w:rsidP="009815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in comparison with </w:t>
            </w:r>
            <w:r w:rsidR="005C3EA5" w:rsidRPr="004524A3">
              <w:rPr>
                <w:sz w:val="16"/>
                <w:szCs w:val="16"/>
                <w:lang w:val="en-US"/>
              </w:rPr>
              <w:t>NSAID.</w:t>
            </w:r>
          </w:p>
        </w:tc>
      </w:tr>
      <w:tr w:rsidR="005C3EA5" w:rsidRPr="008D7D7F" w14:paraId="16C2B889" w14:textId="77777777" w:rsidTr="00981524"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576FBEDE" w14:textId="77777777" w:rsidR="005C3EA5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>
              <w:rPr>
                <w:sz w:val="16"/>
                <w:szCs w:val="16"/>
                <w:lang w:val="en-GB"/>
              </w:rPr>
              <w:t xml:space="preserve">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 xml:space="preserve">);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>
              <w:rPr>
                <w:sz w:val="16"/>
                <w:szCs w:val="16"/>
                <w:lang w:val="en-GB"/>
              </w:rPr>
              <w:t xml:space="preserve"> indirectness (d</w:t>
            </w:r>
            <w:r w:rsidRPr="000D14C8">
              <w:rPr>
                <w:sz w:val="16"/>
                <w:szCs w:val="16"/>
                <w:lang w:val="en-GB"/>
              </w:rPr>
              <w:t>ifferent approach of McKenzie therapy</w:t>
            </w:r>
            <w:r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d.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imprecision (n</w:t>
            </w:r>
            <w:r w:rsidRPr="000D14C8">
              <w:rPr>
                <w:sz w:val="16"/>
                <w:szCs w:val="16"/>
                <w:lang w:val="en-GB"/>
              </w:rPr>
              <w:t>o standard deviation or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</w:p>
          <w:p w14:paraId="43510893" w14:textId="704166C9" w:rsidR="00C31DD8" w:rsidRPr="000D14C8" w:rsidRDefault="00C31DD8" w:rsidP="00084EB3">
            <w:pPr>
              <w:rPr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bCs/>
                <w:sz w:val="16"/>
                <w:szCs w:val="16"/>
                <w:lang w:val="en-GB"/>
              </w:rPr>
              <w:t>[6</w:t>
            </w:r>
            <w:r w:rsidR="00196969">
              <w:rPr>
                <w:bCs/>
                <w:sz w:val="16"/>
                <w:szCs w:val="16"/>
                <w:lang w:val="en-GB"/>
              </w:rPr>
              <w:t>9</w:t>
            </w:r>
            <w:r w:rsidR="00414796">
              <w:rPr>
                <w:bCs/>
                <w:sz w:val="16"/>
                <w:szCs w:val="16"/>
                <w:lang w:val="en-GB"/>
              </w:rPr>
              <w:t>]</w:t>
            </w:r>
            <w:r>
              <w:rPr>
                <w:bCs/>
                <w:sz w:val="16"/>
                <w:szCs w:val="16"/>
                <w:lang w:val="en-GB"/>
              </w:rPr>
              <w:t>, Rubinstein 2012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bCs/>
                <w:sz w:val="16"/>
                <w:szCs w:val="16"/>
                <w:lang w:val="en-GB"/>
              </w:rPr>
              <w:t>[23]</w:t>
            </w:r>
            <w:r>
              <w:rPr>
                <w:bCs/>
                <w:sz w:val="16"/>
                <w:szCs w:val="16"/>
                <w:lang w:val="en-GB"/>
              </w:rPr>
              <w:t>, and Clare 2004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bCs/>
                <w:sz w:val="16"/>
                <w:szCs w:val="16"/>
                <w:lang w:val="en-GB"/>
              </w:rPr>
              <w:t>[</w:t>
            </w:r>
            <w:r w:rsidR="00196969">
              <w:rPr>
                <w:bCs/>
                <w:sz w:val="16"/>
                <w:szCs w:val="16"/>
                <w:lang w:val="en-GB"/>
              </w:rPr>
              <w:t>70</w:t>
            </w:r>
            <w:r w:rsidR="00414796">
              <w:rPr>
                <w:bCs/>
                <w:sz w:val="16"/>
                <w:szCs w:val="16"/>
                <w:lang w:val="en-GB"/>
              </w:rPr>
              <w:t>]</w:t>
            </w: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</w:p>
        </w:tc>
      </w:tr>
      <w:tr w:rsidR="005C3EA5" w:rsidRPr="009A76AC" w14:paraId="51CE3FD4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26DB9ACC" w14:textId="1FD568BA" w:rsidR="005C3EA5" w:rsidRPr="000D14C8" w:rsidRDefault="005C3EA5" w:rsidP="005C3EA5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Intermediate-term effects</w:t>
            </w:r>
          </w:p>
        </w:tc>
      </w:tr>
      <w:tr w:rsidR="005C3EA5" w:rsidRPr="008D7D7F" w14:paraId="33298027" w14:textId="77777777" w:rsidTr="0036220C">
        <w:tc>
          <w:tcPr>
            <w:tcW w:w="1412" w:type="dxa"/>
          </w:tcPr>
          <w:p w14:paraId="412C05A7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0E19DA6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No significant difference, </w:t>
            </w:r>
            <w:r>
              <w:rPr>
                <w:sz w:val="16"/>
                <w:szCs w:val="16"/>
                <w:lang w:val="en-GB"/>
              </w:rPr>
              <w:t>F</w:t>
            </w:r>
            <w:r w:rsidRPr="000D14C8">
              <w:rPr>
                <w:sz w:val="16"/>
                <w:szCs w:val="16"/>
                <w:lang w:val="en-GB"/>
              </w:rPr>
              <w:t>=0.60</w:t>
            </w:r>
          </w:p>
        </w:tc>
        <w:tc>
          <w:tcPr>
            <w:tcW w:w="1414" w:type="dxa"/>
          </w:tcPr>
          <w:p w14:paraId="7A69DC2B" w14:textId="28ACD58A" w:rsidR="005C3EA5" w:rsidRPr="000D14C8" w:rsidRDefault="005C3EA5" w:rsidP="00B83E5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175 (1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</w:t>
            </w:r>
            <w:r w:rsidR="0003477D">
              <w:rPr>
                <w:sz w:val="16"/>
                <w:szCs w:val="16"/>
                <w:lang w:val="en-GB"/>
              </w:rPr>
              <w:t>54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4A3048EB" w14:textId="30928B6D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="009778E0"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</w:t>
            </w:r>
            <w:r w:rsidR="009778E0" w:rsidRP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ERY</w:t>
            </w:r>
            <w:r w:rsidR="009778E0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260" w:type="dxa"/>
          </w:tcPr>
          <w:p w14:paraId="396A3D68" w14:textId="00BB944B" w:rsidR="005C3EA5" w:rsidRPr="004524A3" w:rsidRDefault="00071E9E" w:rsidP="009815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in comparison with </w:t>
            </w:r>
            <w:r w:rsidR="005C3EA5">
              <w:rPr>
                <w:sz w:val="16"/>
                <w:szCs w:val="16"/>
                <w:lang w:val="en-US"/>
              </w:rPr>
              <w:t>NSAID</w:t>
            </w:r>
          </w:p>
          <w:p w14:paraId="3BC2970C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</w:p>
        </w:tc>
      </w:tr>
      <w:tr w:rsidR="005C3EA5" w:rsidRPr="0073273E" w14:paraId="0200DA74" w14:textId="77777777" w:rsidTr="00981524"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5A261502" w14:textId="67B39768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>
              <w:rPr>
                <w:sz w:val="16"/>
                <w:szCs w:val="16"/>
                <w:lang w:val="en-GB"/>
              </w:rPr>
              <w:t xml:space="preserve">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imprecision (n</w:t>
            </w:r>
            <w:r w:rsidRPr="000D14C8">
              <w:rPr>
                <w:sz w:val="16"/>
                <w:szCs w:val="16"/>
                <w:lang w:val="en-GB"/>
              </w:rPr>
              <w:t>o standard deviation or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="00CA552D" w:rsidRPr="0073273E">
              <w:rPr>
                <w:sz w:val="16"/>
                <w:szCs w:val="16"/>
                <w:lang w:val="en-GB"/>
              </w:rPr>
              <w:t>Data collected from</w:t>
            </w:r>
            <w:r w:rsidR="00CA552D" w:rsidRPr="0073273E">
              <w:rPr>
                <w:bCs/>
                <w:sz w:val="16"/>
                <w:szCs w:val="16"/>
                <w:lang w:val="en-GB"/>
              </w:rPr>
              <w:t xml:space="preserve"> Roberts 1990</w:t>
            </w:r>
            <w:r w:rsidR="00196969">
              <w:rPr>
                <w:bCs/>
                <w:sz w:val="16"/>
                <w:szCs w:val="16"/>
                <w:lang w:val="en-GB"/>
              </w:rPr>
              <w:t xml:space="preserve"> [54]</w:t>
            </w:r>
            <w:r w:rsidR="00CA552D" w:rsidRPr="0073273E">
              <w:rPr>
                <w:bCs/>
                <w:sz w:val="16"/>
                <w:szCs w:val="16"/>
                <w:lang w:val="en-GB"/>
              </w:rPr>
              <w:t xml:space="preserve"> included in Clare 2004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CA2154">
              <w:rPr>
                <w:bCs/>
                <w:sz w:val="16"/>
                <w:szCs w:val="16"/>
                <w:lang w:val="en-GB"/>
              </w:rPr>
              <w:t>[</w:t>
            </w:r>
            <w:r w:rsidR="00196969">
              <w:rPr>
                <w:bCs/>
                <w:sz w:val="16"/>
                <w:szCs w:val="16"/>
                <w:lang w:val="en-GB"/>
              </w:rPr>
              <w:t>70</w:t>
            </w:r>
            <w:r w:rsidR="00CA2154">
              <w:rPr>
                <w:bCs/>
                <w:sz w:val="16"/>
                <w:szCs w:val="16"/>
                <w:lang w:val="en-GB"/>
              </w:rPr>
              <w:t>]</w:t>
            </w:r>
            <w:r w:rsidR="00CA552D" w:rsidRPr="0073273E">
              <w:rPr>
                <w:bCs/>
                <w:sz w:val="16"/>
                <w:szCs w:val="16"/>
                <w:lang w:val="en-GB"/>
              </w:rPr>
              <w:t>.</w:t>
            </w:r>
          </w:p>
        </w:tc>
      </w:tr>
      <w:tr w:rsidR="005C3EA5" w:rsidRPr="009A76AC" w14:paraId="2430DECF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591F6349" w14:textId="0E33A74E" w:rsidR="005C3EA5" w:rsidRPr="000D14C8" w:rsidRDefault="005C3EA5" w:rsidP="005C3EA5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Long-term effects</w:t>
            </w:r>
          </w:p>
        </w:tc>
      </w:tr>
      <w:tr w:rsidR="005C3EA5" w:rsidRPr="008D7D7F" w14:paraId="4DD76381" w14:textId="77777777" w:rsidTr="0036220C">
        <w:tc>
          <w:tcPr>
            <w:tcW w:w="1412" w:type="dxa"/>
            <w:tcBorders>
              <w:top w:val="single" w:sz="12" w:space="0" w:color="auto"/>
            </w:tcBorders>
          </w:tcPr>
          <w:p w14:paraId="5C240C57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13.70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DFA4822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5.10 lower (19.53 lower to 9.33 higher)</w:t>
            </w:r>
          </w:p>
        </w:tc>
        <w:tc>
          <w:tcPr>
            <w:tcW w:w="1414" w:type="dxa"/>
            <w:tcBorders>
              <w:top w:val="single" w:sz="12" w:space="0" w:color="auto"/>
            </w:tcBorders>
          </w:tcPr>
          <w:p w14:paraId="35AE3B16" w14:textId="060A3C9F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75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7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  <w:tcBorders>
              <w:top w:val="single" w:sz="12" w:space="0" w:color="auto"/>
            </w:tcBorders>
          </w:tcPr>
          <w:p w14:paraId="781D82D8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1F31A017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pain in comparison with usual care.</w:t>
            </w:r>
          </w:p>
        </w:tc>
      </w:tr>
      <w:tr w:rsidR="005C3EA5" w:rsidRPr="008D7D7F" w14:paraId="16582737" w14:textId="77777777" w:rsidTr="0036220C">
        <w:tc>
          <w:tcPr>
            <w:tcW w:w="1412" w:type="dxa"/>
          </w:tcPr>
          <w:p w14:paraId="5B111AD6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20.00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3A3F6ED1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8.00 lower (14.37 lower to 1.63 lower)</w:t>
            </w:r>
          </w:p>
        </w:tc>
        <w:tc>
          <w:tcPr>
            <w:tcW w:w="1414" w:type="dxa"/>
          </w:tcPr>
          <w:p w14:paraId="2E8B110F" w14:textId="748353C7" w:rsidR="005C3EA5" w:rsidRPr="0023799F" w:rsidRDefault="005C3EA5" w:rsidP="0098152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194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281A2AB7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260" w:type="dxa"/>
          </w:tcPr>
          <w:p w14:paraId="0EE58626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likely results in a small possibly unimportant effect in pain in comparison with educational booklet.</w:t>
            </w:r>
          </w:p>
        </w:tc>
      </w:tr>
      <w:tr w:rsidR="005C3EA5" w:rsidRPr="008D7D7F" w14:paraId="320F135D" w14:textId="77777777" w:rsidTr="0036220C">
        <w:tc>
          <w:tcPr>
            <w:tcW w:w="1412" w:type="dxa"/>
          </w:tcPr>
          <w:p w14:paraId="4EE5206D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4719DF52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p=0.16</w:t>
            </w:r>
          </w:p>
        </w:tc>
        <w:tc>
          <w:tcPr>
            <w:tcW w:w="1414" w:type="dxa"/>
          </w:tcPr>
          <w:p w14:paraId="469931F1" w14:textId="2E2F7210" w:rsidR="005C3EA5" w:rsidRPr="0023799F" w:rsidRDefault="005C3EA5" w:rsidP="0098152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231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[6</w:t>
            </w:r>
            <w:r w:rsidR="0003477D">
              <w:rPr>
                <w:sz w:val="16"/>
                <w:szCs w:val="16"/>
                <w:lang w:val="en-GB"/>
              </w:rPr>
              <w:t>5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7E1DCCA1" w14:textId="77777777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260" w:type="dxa"/>
          </w:tcPr>
          <w:p w14:paraId="584033C6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McKenzie therapy probably result in little or no difference on pain in comparison with spinal manipulation.</w:t>
            </w:r>
          </w:p>
        </w:tc>
      </w:tr>
      <w:tr w:rsidR="005C3EA5" w:rsidRPr="008D7D7F" w14:paraId="372944F3" w14:textId="77777777" w:rsidTr="0036220C">
        <w:tc>
          <w:tcPr>
            <w:tcW w:w="1412" w:type="dxa"/>
          </w:tcPr>
          <w:p w14:paraId="0766A7DD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Mini back school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08426AEF" w14:textId="4B194D48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Significant difference in </w:t>
            </w:r>
            <w:r w:rsidR="00781155" w:rsidRPr="000D14C8">
              <w:rPr>
                <w:sz w:val="16"/>
                <w:szCs w:val="16"/>
                <w:lang w:val="en-GB"/>
              </w:rPr>
              <w:t>favour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of</w:t>
            </w:r>
            <w:r w:rsidRPr="000D14C8">
              <w:rPr>
                <w:sz w:val="16"/>
                <w:szCs w:val="16"/>
                <w:lang w:val="en-GB"/>
              </w:rPr>
              <w:t xml:space="preserve"> McKenzie therapy</w:t>
            </w:r>
          </w:p>
        </w:tc>
        <w:tc>
          <w:tcPr>
            <w:tcW w:w="1414" w:type="dxa"/>
          </w:tcPr>
          <w:p w14:paraId="770CF54A" w14:textId="3177468C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95 (1 RCT</w:t>
            </w:r>
            <w:r w:rsidR="008A50FA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[53]</w:t>
            </w:r>
          </w:p>
        </w:tc>
        <w:tc>
          <w:tcPr>
            <w:tcW w:w="1146" w:type="dxa"/>
          </w:tcPr>
          <w:p w14:paraId="472B0700" w14:textId="77777777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c,d</w:t>
            </w:r>
          </w:p>
        </w:tc>
        <w:tc>
          <w:tcPr>
            <w:tcW w:w="3260" w:type="dxa"/>
          </w:tcPr>
          <w:p w14:paraId="58B87339" w14:textId="5DA78D58" w:rsidR="005C3EA5" w:rsidRPr="000D14C8" w:rsidRDefault="005C3EA5" w:rsidP="005C3EA5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pain in comparison with mini back school.</w:t>
            </w:r>
          </w:p>
        </w:tc>
      </w:tr>
      <w:tr w:rsidR="005C3EA5" w:rsidRPr="008D7D7F" w14:paraId="2E707D48" w14:textId="77777777" w:rsidTr="0036220C">
        <w:tc>
          <w:tcPr>
            <w:tcW w:w="1412" w:type="dxa"/>
          </w:tcPr>
          <w:p w14:paraId="4546DFB1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4B0052BB" w14:textId="77777777" w:rsidR="005C3EA5" w:rsidRPr="000D14C8" w:rsidRDefault="005C3EA5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</w:t>
            </w:r>
          </w:p>
        </w:tc>
        <w:tc>
          <w:tcPr>
            <w:tcW w:w="1414" w:type="dxa"/>
          </w:tcPr>
          <w:p w14:paraId="6672AA12" w14:textId="29CB0043" w:rsidR="005C3EA5" w:rsidRPr="0023799F" w:rsidRDefault="005C3EA5" w:rsidP="0098152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175 (1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</w:t>
            </w:r>
            <w:r w:rsidR="0003477D">
              <w:rPr>
                <w:sz w:val="16"/>
                <w:szCs w:val="16"/>
                <w:lang w:val="en-GB"/>
              </w:rPr>
              <w:t>54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6" w:type="dxa"/>
          </w:tcPr>
          <w:p w14:paraId="57F36215" w14:textId="77777777" w:rsidR="005C3EA5" w:rsidRPr="000D14C8" w:rsidRDefault="005C3EA5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9332C6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b,d</w:t>
            </w:r>
          </w:p>
        </w:tc>
        <w:tc>
          <w:tcPr>
            <w:tcW w:w="3260" w:type="dxa"/>
          </w:tcPr>
          <w:p w14:paraId="2F06AEE6" w14:textId="77777777" w:rsidR="005C3EA5" w:rsidRPr="004524A3" w:rsidRDefault="005C3EA5" w:rsidP="0098152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>McKenzie therapy m</w:t>
            </w:r>
            <w:r w:rsidRPr="004524A3">
              <w:rPr>
                <w:sz w:val="16"/>
                <w:szCs w:val="16"/>
                <w:lang w:val="en-US"/>
              </w:rPr>
              <w:t>ay result in little or no difference in pain in comparison with NSAID.</w:t>
            </w:r>
          </w:p>
        </w:tc>
      </w:tr>
      <w:tr w:rsidR="005C3EA5" w:rsidRPr="0073273E" w14:paraId="365D94F0" w14:textId="77777777" w:rsidTr="00981524"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2C82F0D3" w14:textId="630601EF" w:rsidR="005C3EA5" w:rsidRPr="000D14C8" w:rsidRDefault="005C3EA5" w:rsidP="005C3EA5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>
              <w:rPr>
                <w:sz w:val="16"/>
                <w:szCs w:val="16"/>
                <w:lang w:val="en-GB"/>
              </w:rPr>
              <w:t xml:space="preserve">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 xml:space="preserve">);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>
              <w:rPr>
                <w:sz w:val="16"/>
                <w:szCs w:val="16"/>
                <w:lang w:val="en-GB"/>
              </w:rPr>
              <w:t xml:space="preserve"> indirectness (d</w:t>
            </w:r>
            <w:r w:rsidRPr="000D14C8">
              <w:rPr>
                <w:sz w:val="16"/>
                <w:szCs w:val="16"/>
                <w:lang w:val="en-GB"/>
              </w:rPr>
              <w:t>ifferent approach of McKenzie therapy</w:t>
            </w:r>
            <w:r>
              <w:rPr>
                <w:sz w:val="16"/>
                <w:szCs w:val="16"/>
                <w:lang w:val="en-GB"/>
              </w:rPr>
              <w:t xml:space="preserve">;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d. </w:t>
            </w:r>
            <w:r w:rsidRPr="006A59B9">
              <w:rPr>
                <w:sz w:val="16"/>
                <w:szCs w:val="16"/>
                <w:lang w:val="en-GB"/>
              </w:rPr>
              <w:t>Downgraded for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imprecision (n</w:t>
            </w:r>
            <w:r w:rsidRPr="000D14C8">
              <w:rPr>
                <w:sz w:val="16"/>
                <w:szCs w:val="16"/>
                <w:lang w:val="en-GB"/>
              </w:rPr>
              <w:t>o standard deviation or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CA552D" w:rsidRPr="0073273E">
              <w:rPr>
                <w:sz w:val="16"/>
                <w:szCs w:val="16"/>
                <w:lang w:val="en-GB"/>
              </w:rPr>
              <w:t xml:space="preserve"> Data collected from</w:t>
            </w:r>
            <w:r w:rsidR="00CA552D">
              <w:rPr>
                <w:sz w:val="16"/>
                <w:szCs w:val="16"/>
                <w:lang w:val="en-GB"/>
              </w:rPr>
              <w:t xml:space="preserve"> Hayden </w:t>
            </w:r>
            <w:r w:rsidR="00CA552D" w:rsidRPr="0023799F">
              <w:rPr>
                <w:sz w:val="16"/>
                <w:szCs w:val="16"/>
                <w:lang w:val="en-GB"/>
              </w:rPr>
              <w:t>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414796">
              <w:rPr>
                <w:sz w:val="16"/>
                <w:szCs w:val="16"/>
                <w:lang w:val="en-GB"/>
              </w:rPr>
              <w:t>]</w:t>
            </w:r>
            <w:r w:rsidR="00CA552D">
              <w:rPr>
                <w:sz w:val="16"/>
                <w:szCs w:val="16"/>
                <w:lang w:val="en-GB"/>
              </w:rPr>
              <w:t xml:space="preserve">, Koes </w:t>
            </w:r>
            <w:r w:rsidR="00CA552D" w:rsidRPr="00FF3F28">
              <w:rPr>
                <w:sz w:val="16"/>
                <w:szCs w:val="16"/>
                <w:lang w:val="en-GB"/>
              </w:rPr>
              <w:t>1991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[49]</w:t>
            </w:r>
            <w:r w:rsidR="00FF3F28">
              <w:rPr>
                <w:sz w:val="16"/>
                <w:szCs w:val="16"/>
                <w:lang w:val="en-GB"/>
              </w:rPr>
              <w:t>,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CA552D" w:rsidRPr="00FF3F28">
              <w:rPr>
                <w:sz w:val="16"/>
                <w:szCs w:val="16"/>
                <w:lang w:val="en-GB"/>
              </w:rPr>
              <w:t>Clare</w:t>
            </w:r>
            <w:r w:rsidR="00CA552D" w:rsidRPr="0023799F">
              <w:rPr>
                <w:sz w:val="16"/>
                <w:szCs w:val="16"/>
                <w:lang w:val="en-GB"/>
              </w:rPr>
              <w:t xml:space="preserve"> 2004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414796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70</w:t>
            </w:r>
            <w:r w:rsidR="00414796">
              <w:rPr>
                <w:sz w:val="16"/>
                <w:szCs w:val="16"/>
                <w:lang w:val="en-GB"/>
              </w:rPr>
              <w:t>]</w:t>
            </w:r>
            <w:r w:rsidR="00CA552D">
              <w:rPr>
                <w:sz w:val="16"/>
                <w:szCs w:val="16"/>
                <w:lang w:val="en-GB"/>
              </w:rPr>
              <w:t>.</w:t>
            </w:r>
          </w:p>
        </w:tc>
      </w:tr>
      <w:tr w:rsidR="003B3AFD" w:rsidRPr="008D7D7F" w14:paraId="788C86B2" w14:textId="349F2027" w:rsidTr="003B3AFD"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261F53" w14:textId="6B0186D9" w:rsidR="003B3AFD" w:rsidRPr="000D14C8" w:rsidRDefault="003B3AFD" w:rsidP="003B3AFD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3B3AFD" w:rsidRPr="008D7D7F" w14:paraId="38AE07A3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848CF" w14:textId="77777777" w:rsidR="003B3AFD" w:rsidRPr="000D14C8" w:rsidRDefault="003B3AFD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3B3AFD" w:rsidRPr="008D7D7F" w14:paraId="3653C4DA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67DB46" w14:textId="77777777" w:rsidR="003B3AFD" w:rsidRPr="000D14C8" w:rsidRDefault="003B3AFD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3B3AFD" w:rsidRPr="008D7D7F" w14:paraId="7683CED0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B3B06B" w14:textId="77777777" w:rsidR="003B3AFD" w:rsidRPr="000D14C8" w:rsidRDefault="003B3AFD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</w:t>
            </w:r>
            <w:r w:rsidRPr="00560AEF">
              <w:rPr>
                <w:b/>
                <w:spacing w:val="-4"/>
                <w:sz w:val="16"/>
                <w:szCs w:val="16"/>
                <w:lang w:val="en-GB"/>
              </w:rPr>
              <w:t>:</w:t>
            </w:r>
            <w:r w:rsidRPr="00560AEF">
              <w:rPr>
                <w:spacing w:val="-4"/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</w:tc>
      </w:tr>
      <w:tr w:rsidR="003B3AFD" w:rsidRPr="008D7D7F" w14:paraId="1361D99C" w14:textId="77777777" w:rsidTr="003B3AFD"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A1E884" w14:textId="77777777" w:rsidR="003B3AFD" w:rsidRPr="000D14C8" w:rsidRDefault="003B3AFD" w:rsidP="003B3AF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3B3AFD" w:rsidRPr="008D7D7F" w14:paraId="315BA3E1" w14:textId="77777777" w:rsidTr="003B3AFD">
        <w:trPr>
          <w:trHeight w:val="547"/>
        </w:trPr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E5FE5B" w14:textId="783B874E" w:rsidR="003B3AFD" w:rsidRPr="000D14C8" w:rsidRDefault="004524A3" w:rsidP="003B3AFD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>CI=Confidence interval; Mean=mean value in comparison group at follow-up; Mean difference=mean difference between intervention and comparison group, where ”lower” indicates less pain and “higher” indicates more pain.</w:t>
            </w:r>
          </w:p>
        </w:tc>
      </w:tr>
    </w:tbl>
    <w:p w14:paraId="3BCC3FDA" w14:textId="4FC46D60" w:rsidR="00B369EF" w:rsidRPr="00E11F33" w:rsidRDefault="00B369EF" w:rsidP="00B369EF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7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CD709F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CD709F" w:rsidRPr="00E11F33">
        <w:rPr>
          <w:rFonts w:ascii="Arial" w:hAnsi="Arial" w:cs="Arial"/>
          <w:sz w:val="20"/>
          <w:szCs w:val="24"/>
          <w:lang w:val="en-GB"/>
        </w:rPr>
        <w:t>E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general exercise therapy 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on disability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2"/>
        <w:gridCol w:w="1707"/>
        <w:gridCol w:w="1417"/>
        <w:gridCol w:w="1149"/>
        <w:gridCol w:w="3387"/>
      </w:tblGrid>
      <w:tr w:rsidR="00B369EF" w:rsidRPr="008D7D7F" w14:paraId="78CBEEBE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BA57ED" w14:textId="61CACE90" w:rsidR="00B369EF" w:rsidRPr="000D14C8" w:rsidRDefault="00B369EF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 xml:space="preserve">: </w:t>
            </w:r>
            <w:r w:rsidR="00B245E0" w:rsidRPr="000D14C8">
              <w:rPr>
                <w:sz w:val="20"/>
                <w:szCs w:val="20"/>
                <w:lang w:val="en-GB"/>
              </w:rPr>
              <w:t>adult</w:t>
            </w:r>
            <w:r w:rsidR="00B245E0">
              <w:rPr>
                <w:sz w:val="20"/>
                <w:szCs w:val="20"/>
                <w:lang w:val="en-GB"/>
              </w:rPr>
              <w:t xml:space="preserve"> patient</w:t>
            </w:r>
            <w:r w:rsidR="00B245E0"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B369EF" w:rsidRPr="000D14C8" w14:paraId="1A6BF055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92F273" w14:textId="75EAA0B8" w:rsidR="00B369EF" w:rsidRPr="000D14C8" w:rsidRDefault="00B369EF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general exercise therapy </w:t>
            </w:r>
          </w:p>
        </w:tc>
      </w:tr>
      <w:tr w:rsidR="00B369EF" w:rsidRPr="008D7D7F" w14:paraId="3D1D843C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FBC74" w14:textId="755D25D0" w:rsidR="00B369EF" w:rsidRPr="000D14C8" w:rsidRDefault="00B369EF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sz w:val="20"/>
                <w:szCs w:val="20"/>
                <w:lang w:val="en-GB"/>
              </w:rPr>
              <w:t xml:space="preserve"> usual care, sham ultrasound, spinal manipulation therapy, hot-pack, </w:t>
            </w:r>
            <w:r w:rsidR="000D14C8" w:rsidRPr="000D14C8">
              <w:rPr>
                <w:sz w:val="20"/>
                <w:szCs w:val="20"/>
                <w:lang w:val="en-GB"/>
              </w:rPr>
              <w:t>NSAID</w:t>
            </w:r>
            <w:r w:rsidR="00CD709F">
              <w:rPr>
                <w:sz w:val="20"/>
                <w:szCs w:val="20"/>
                <w:lang w:val="en-GB"/>
              </w:rPr>
              <w:t>, bed rest</w:t>
            </w:r>
          </w:p>
        </w:tc>
      </w:tr>
      <w:tr w:rsidR="00B369EF" w:rsidRPr="000D14C8" w14:paraId="70ECF16A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6C053" w14:textId="6375B52D" w:rsidR="00B369EF" w:rsidRPr="000D14C8" w:rsidRDefault="00B369EF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disability</w:t>
            </w:r>
          </w:p>
        </w:tc>
      </w:tr>
      <w:tr w:rsidR="00B369EF" w:rsidRPr="000D14C8" w14:paraId="209C3F51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F6515D" w14:textId="77777777" w:rsidR="00B369EF" w:rsidRPr="000D14C8" w:rsidRDefault="00B369EF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B369EF" w:rsidRPr="008D7D7F" w14:paraId="3EB8DE20" w14:textId="77777777" w:rsidTr="0034051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085BA440" w14:textId="31188AA6" w:rsidR="00B369EF" w:rsidRPr="000D14C8" w:rsidRDefault="00F44ECE" w:rsidP="00F44EC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g</w:t>
            </w:r>
            <w:r w:rsidR="00B369EF" w:rsidRPr="000D14C8">
              <w:rPr>
                <w:b/>
                <w:sz w:val="20"/>
                <w:szCs w:val="20"/>
                <w:lang w:val="en-GB"/>
              </w:rPr>
              <w:t xml:space="preserve">eneral exercise therapy on </w:t>
            </w:r>
            <w:r w:rsidR="00876FA3" w:rsidRPr="000D14C8">
              <w:rPr>
                <w:b/>
                <w:sz w:val="20"/>
                <w:szCs w:val="20"/>
                <w:lang w:val="en-GB"/>
              </w:rPr>
              <w:t>disability</w:t>
            </w:r>
            <w:r w:rsidR="00B369EF" w:rsidRPr="000D14C8">
              <w:rPr>
                <w:b/>
                <w:sz w:val="20"/>
                <w:szCs w:val="20"/>
                <w:lang w:val="en-GB"/>
              </w:rPr>
              <w:t xml:space="preserve"> 0-100 (measures transformed to a 0-100 scale)</w:t>
            </w:r>
          </w:p>
        </w:tc>
      </w:tr>
      <w:tr w:rsidR="00B369EF" w:rsidRPr="000D14C8" w14:paraId="0DFE9906" w14:textId="77777777" w:rsidTr="005230D2">
        <w:trPr>
          <w:trHeight w:val="486"/>
        </w:trPr>
        <w:tc>
          <w:tcPr>
            <w:tcW w:w="1412" w:type="dxa"/>
            <w:tcBorders>
              <w:top w:val="single" w:sz="12" w:space="0" w:color="auto"/>
            </w:tcBorders>
          </w:tcPr>
          <w:p w14:paraId="552E5847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6DFD6FC9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EB6639D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  <w:p w14:paraId="26183F99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0B4CA7F4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</w:tcBorders>
          </w:tcPr>
          <w:p w14:paraId="16D3E72D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387" w:type="dxa"/>
            <w:vMerge w:val="restart"/>
            <w:tcBorders>
              <w:top w:val="single" w:sz="12" w:space="0" w:color="auto"/>
            </w:tcBorders>
          </w:tcPr>
          <w:p w14:paraId="5A587147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B369EF" w:rsidRPr="000D14C8" w14:paraId="4B589FED" w14:textId="77777777" w:rsidTr="005230D2">
        <w:trPr>
          <w:trHeight w:val="486"/>
        </w:trPr>
        <w:tc>
          <w:tcPr>
            <w:tcW w:w="1412" w:type="dxa"/>
            <w:tcBorders>
              <w:bottom w:val="single" w:sz="12" w:space="0" w:color="auto"/>
            </w:tcBorders>
          </w:tcPr>
          <w:p w14:paraId="7B4121B1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707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CB66B14" w14:textId="5F6476A5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General exercise therapy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4D36A7C5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49" w:type="dxa"/>
            <w:vMerge/>
            <w:tcBorders>
              <w:bottom w:val="single" w:sz="12" w:space="0" w:color="auto"/>
            </w:tcBorders>
          </w:tcPr>
          <w:p w14:paraId="44CF11AC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vMerge/>
            <w:tcBorders>
              <w:bottom w:val="single" w:sz="12" w:space="0" w:color="auto"/>
            </w:tcBorders>
          </w:tcPr>
          <w:p w14:paraId="56E5DCE8" w14:textId="77777777" w:rsidR="00B369EF" w:rsidRPr="000D14C8" w:rsidRDefault="00B369EF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CD709F" w:rsidRPr="009A76AC" w14:paraId="2A1AC41C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144805FF" w14:textId="002A0D47" w:rsidR="00CD709F" w:rsidRPr="000D14C8" w:rsidRDefault="00FF1F8D" w:rsidP="0098152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B369EF" w:rsidRPr="008D7D7F" w14:paraId="56632238" w14:textId="77777777" w:rsidTr="005230D2">
        <w:tc>
          <w:tcPr>
            <w:tcW w:w="1412" w:type="dxa"/>
            <w:tcBorders>
              <w:top w:val="single" w:sz="12" w:space="0" w:color="auto"/>
            </w:tcBorders>
          </w:tcPr>
          <w:p w14:paraId="21FC134D" w14:textId="53F1B544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19.88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E7D4065" w14:textId="52C191E2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2.62 higher (0.52 higher to 4.72 higher)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61C5137" w14:textId="18F87285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530 (3 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Pr="008A50FA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 w:rsidRPr="008A50FA">
              <w:rPr>
                <w:sz w:val="16"/>
                <w:szCs w:val="16"/>
                <w:lang w:val="en-GB"/>
              </w:rPr>
              <w:t>[5</w:t>
            </w:r>
            <w:r w:rsidR="0092651A">
              <w:rPr>
                <w:sz w:val="16"/>
                <w:szCs w:val="16"/>
                <w:lang w:val="en-GB"/>
              </w:rPr>
              <w:t>2, 59</w:t>
            </w:r>
            <w:r w:rsidR="008A50FA" w:rsidRPr="008A50FA">
              <w:rPr>
                <w:sz w:val="16"/>
                <w:szCs w:val="16"/>
                <w:lang w:val="en-GB"/>
              </w:rPr>
              <w:t>,6</w:t>
            </w:r>
            <w:r w:rsidR="0092651A">
              <w:rPr>
                <w:sz w:val="16"/>
                <w:szCs w:val="16"/>
                <w:lang w:val="en-GB"/>
              </w:rPr>
              <w:t>6</w:t>
            </w:r>
            <w:r w:rsidR="008A50FA" w:rsidRP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07645B63" w14:textId="525985B5" w:rsidR="00B369EF" w:rsidRPr="000D14C8" w:rsidRDefault="00BF59B6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B369EF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B369EF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="008F7B05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3012A57B" w14:textId="780A00B5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likely does not reduce disability in comparison with usual care.</w:t>
            </w:r>
          </w:p>
        </w:tc>
      </w:tr>
      <w:tr w:rsidR="00B369EF" w:rsidRPr="008D7D7F" w14:paraId="4CEF802F" w14:textId="77777777" w:rsidTr="005230D2">
        <w:tc>
          <w:tcPr>
            <w:tcW w:w="1412" w:type="dxa"/>
          </w:tcPr>
          <w:p w14:paraId="3424A393" w14:textId="593C907A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</w:t>
            </w:r>
            <w:r w:rsidR="00B369EF" w:rsidRPr="000D14C8">
              <w:rPr>
                <w:sz w:val="16"/>
                <w:szCs w:val="16"/>
                <w:lang w:val="en-GB"/>
              </w:rPr>
              <w:t>:</w:t>
            </w:r>
            <w:r w:rsidRPr="000D14C8">
              <w:rPr>
                <w:sz w:val="16"/>
                <w:szCs w:val="16"/>
                <w:lang w:val="en-GB"/>
              </w:rPr>
              <w:t xml:space="preserve"> 15.30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7CA40116" w14:textId="348316B2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2.00 higher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(</w:t>
            </w:r>
            <w:r w:rsidRPr="000D14C8">
              <w:rPr>
                <w:sz w:val="16"/>
                <w:szCs w:val="16"/>
                <w:lang w:val="en-GB"/>
              </w:rPr>
              <w:t>2.07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lower to </w:t>
            </w:r>
            <w:r w:rsidRPr="000D14C8">
              <w:rPr>
                <w:sz w:val="16"/>
                <w:szCs w:val="16"/>
                <w:lang w:val="en-GB"/>
              </w:rPr>
              <w:t>6.07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417" w:type="dxa"/>
          </w:tcPr>
          <w:p w14:paraId="3ACA9C28" w14:textId="7313C4A6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318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59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09D58B6B" w14:textId="648EFE91" w:rsidR="00B369EF" w:rsidRPr="000D14C8" w:rsidRDefault="00BF59B6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B369EF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B369EF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="00B369EF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60523606" w14:textId="23B4CA93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likely does not reduce disability in comparison with sham ultrasound.</w:t>
            </w:r>
          </w:p>
        </w:tc>
      </w:tr>
      <w:tr w:rsidR="00B369EF" w:rsidRPr="008D7D7F" w14:paraId="3D296D0A" w14:textId="77777777" w:rsidTr="005230D2">
        <w:tc>
          <w:tcPr>
            <w:tcW w:w="1412" w:type="dxa"/>
          </w:tcPr>
          <w:p w14:paraId="1B157C85" w14:textId="7AC3E05E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</w:t>
            </w:r>
            <w:r w:rsidR="00B369EF" w:rsidRPr="000D14C8">
              <w:rPr>
                <w:sz w:val="16"/>
                <w:szCs w:val="16"/>
                <w:lang w:val="en-GB"/>
              </w:rPr>
              <w:t>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40.00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2256ADF2" w14:textId="4F7E5DF8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3.34 higher (5.08 lower to 11.76 higher)</w:t>
            </w:r>
          </w:p>
        </w:tc>
        <w:tc>
          <w:tcPr>
            <w:tcW w:w="1417" w:type="dxa"/>
          </w:tcPr>
          <w:p w14:paraId="725BD628" w14:textId="7500BF07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48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[50]</w:t>
            </w:r>
          </w:p>
        </w:tc>
        <w:tc>
          <w:tcPr>
            <w:tcW w:w="1149" w:type="dxa"/>
          </w:tcPr>
          <w:p w14:paraId="4833B40B" w14:textId="3FFA14E3" w:rsidR="00B369EF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DB3BE8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DB3BE8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DB3BE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DB3BE8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DB3BE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028ED90D" w14:textId="363AE9C3" w:rsidR="00B369EF" w:rsidRPr="005230D2" w:rsidRDefault="00411388" w:rsidP="00C06E8B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</w:t>
            </w:r>
            <w:r w:rsidR="00C06E8B">
              <w:rPr>
                <w:sz w:val="16"/>
                <w:szCs w:val="16"/>
                <w:lang w:val="en-US"/>
              </w:rPr>
              <w:t>may</w:t>
            </w:r>
            <w:r w:rsidR="00C06E8B" w:rsidRPr="004524A3">
              <w:rPr>
                <w:sz w:val="16"/>
                <w:szCs w:val="16"/>
                <w:lang w:val="en-US"/>
              </w:rPr>
              <w:t xml:space="preserve"> result in little or no difference </w:t>
            </w:r>
            <w:r w:rsidR="00C06E8B">
              <w:rPr>
                <w:sz w:val="16"/>
                <w:szCs w:val="16"/>
                <w:lang w:val="en-US"/>
              </w:rPr>
              <w:t>in disability in comparison with spinal manipulation.</w:t>
            </w:r>
          </w:p>
        </w:tc>
      </w:tr>
      <w:tr w:rsidR="00DB3BE8" w:rsidRPr="008D7D7F" w14:paraId="37B6236E" w14:textId="77777777" w:rsidTr="005230D2">
        <w:tc>
          <w:tcPr>
            <w:tcW w:w="1412" w:type="dxa"/>
          </w:tcPr>
          <w:p w14:paraId="40A2A1FD" w14:textId="1297CDC8" w:rsidR="00DB3BE8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Hot-pack: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="00C06E8B">
              <w:rPr>
                <w:sz w:val="16"/>
                <w:szCs w:val="16"/>
                <w:lang w:val="en-GB"/>
              </w:rPr>
              <w:t>39.62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3A2D4EFC" w14:textId="1FD64E3D" w:rsidR="00DB3BE8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22.94 lower (34.59 lower to 11.29 higher)</w:t>
            </w:r>
          </w:p>
        </w:tc>
        <w:tc>
          <w:tcPr>
            <w:tcW w:w="1417" w:type="dxa"/>
          </w:tcPr>
          <w:p w14:paraId="773BFED9" w14:textId="2BC557FA" w:rsidR="00DB3BE8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54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75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53ACBAD9" w14:textId="76C646AE" w:rsidR="00DB3BE8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84EB3">
              <w:rPr>
                <w:rFonts w:ascii="Cambria Math" w:hAnsi="Cambria Math" w:cs="Cambria Math"/>
                <w:sz w:val="14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DB3BE8" w:rsidRPr="00084EB3">
              <w:rPr>
                <w:rFonts w:ascii="Arial Narrow" w:eastAsia="Times New Roman" w:hAnsi="Arial Narrow"/>
                <w:sz w:val="14"/>
                <w:szCs w:val="16"/>
                <w:lang w:val="en-GB"/>
              </w:rPr>
              <w:br/>
            </w:r>
            <w:r w:rsidR="00DB3BE8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DB3BE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DB3BE8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DB3BE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8F7B05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,c</w:t>
            </w:r>
          </w:p>
        </w:tc>
        <w:tc>
          <w:tcPr>
            <w:tcW w:w="3387" w:type="dxa"/>
          </w:tcPr>
          <w:p w14:paraId="248905F4" w14:textId="1D8E55B7" w:rsidR="00DB3BE8" w:rsidRPr="000D14C8" w:rsidRDefault="00BA379C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="00DB3BE8"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="00DB3BE8"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="00DB3BE8" w:rsidRPr="000D14C8">
              <w:rPr>
                <w:sz w:val="16"/>
                <w:szCs w:val="16"/>
                <w:lang w:val="en-GB"/>
              </w:rPr>
              <w:t xml:space="preserve"> disability in comparison with hot-pack.</w:t>
            </w:r>
          </w:p>
        </w:tc>
      </w:tr>
      <w:tr w:rsidR="00B369EF" w:rsidRPr="008D7D7F" w14:paraId="049E8349" w14:textId="77777777" w:rsidTr="005230D2">
        <w:tc>
          <w:tcPr>
            <w:tcW w:w="1412" w:type="dxa"/>
          </w:tcPr>
          <w:p w14:paraId="7948DDA4" w14:textId="4A6BADA4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</w:t>
            </w:r>
            <w:r w:rsidR="000D14C8" w:rsidRPr="000D14C8">
              <w:rPr>
                <w:sz w:val="16"/>
                <w:szCs w:val="16"/>
                <w:lang w:val="en-GB"/>
              </w:rPr>
              <w:t>SAID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7B6BD895" w14:textId="77777777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</w:t>
            </w:r>
          </w:p>
        </w:tc>
        <w:tc>
          <w:tcPr>
            <w:tcW w:w="1417" w:type="dxa"/>
          </w:tcPr>
          <w:p w14:paraId="7360BDA4" w14:textId="697A0698" w:rsidR="00B369EF" w:rsidRPr="000D14C8" w:rsidRDefault="00DB3BE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70</w:t>
            </w:r>
            <w:r w:rsidR="00B369EF" w:rsidRPr="000D14C8">
              <w:rPr>
                <w:sz w:val="16"/>
                <w:szCs w:val="16"/>
                <w:lang w:val="en-GB"/>
              </w:rPr>
              <w:t xml:space="preserve"> (1</w:t>
            </w:r>
            <w:r w:rsidR="003036A4">
              <w:rPr>
                <w:sz w:val="16"/>
                <w:szCs w:val="16"/>
                <w:lang w:val="en-GB"/>
              </w:rPr>
              <w:t xml:space="preserve"> </w:t>
            </w:r>
            <w:r w:rsidR="00B369EF"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[6</w:t>
            </w:r>
            <w:r w:rsidR="0092651A">
              <w:rPr>
                <w:sz w:val="16"/>
                <w:szCs w:val="16"/>
                <w:lang w:val="en-GB"/>
              </w:rPr>
              <w:t>6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615843F9" w14:textId="2384055C" w:rsidR="00B369EF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8F7B05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8F7B05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8F7B05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8F7B05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8F7B05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</w:tcPr>
          <w:p w14:paraId="123489FE" w14:textId="787AFD5B" w:rsidR="00B369EF" w:rsidRPr="000D14C8" w:rsidRDefault="00BA379C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8F7B05" w:rsidRPr="000D14C8">
              <w:rPr>
                <w:sz w:val="16"/>
                <w:szCs w:val="16"/>
                <w:lang w:val="en-GB"/>
              </w:rPr>
              <w:t xml:space="preserve">disability in comparison with </w:t>
            </w:r>
            <w:r w:rsidR="00072E22">
              <w:rPr>
                <w:sz w:val="16"/>
                <w:szCs w:val="16"/>
                <w:lang w:val="en-GB"/>
              </w:rPr>
              <w:t>NSAID</w:t>
            </w:r>
            <w:r w:rsidR="008F7B05" w:rsidRPr="000D14C8">
              <w:rPr>
                <w:sz w:val="16"/>
                <w:szCs w:val="16"/>
                <w:lang w:val="en-GB"/>
              </w:rPr>
              <w:t>.</w:t>
            </w:r>
          </w:p>
        </w:tc>
      </w:tr>
      <w:tr w:rsidR="00B369EF" w:rsidRPr="005230D2" w14:paraId="566F799B" w14:textId="77777777" w:rsidTr="008F7B05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501F28DD" w14:textId="0CDD3340" w:rsidR="00B369EF" w:rsidRPr="000D14C8" w:rsidRDefault="00B369EF" w:rsidP="004524A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681B49" w:rsidRPr="006A59B9">
              <w:rPr>
                <w:sz w:val="16"/>
                <w:szCs w:val="16"/>
                <w:lang w:val="en-GB"/>
              </w:rPr>
              <w:t>Downgraded for</w:t>
            </w:r>
            <w:r w:rsidR="00681B49">
              <w:rPr>
                <w:sz w:val="16"/>
                <w:szCs w:val="16"/>
                <w:lang w:val="en-GB"/>
              </w:rPr>
              <w:t xml:space="preserve"> imprecision (s</w:t>
            </w:r>
            <w:r w:rsidR="00681B49" w:rsidRPr="000D14C8">
              <w:rPr>
                <w:sz w:val="16"/>
                <w:szCs w:val="16"/>
                <w:lang w:val="en-GB"/>
              </w:rPr>
              <w:t>mall sample size</w:t>
            </w:r>
            <w:r w:rsidR="00681B49">
              <w:rPr>
                <w:sz w:val="16"/>
                <w:szCs w:val="16"/>
                <w:lang w:val="en-GB"/>
              </w:rPr>
              <w:t>)</w:t>
            </w:r>
            <w:r w:rsidR="004524A3">
              <w:rPr>
                <w:sz w:val="16"/>
                <w:szCs w:val="16"/>
                <w:lang w:val="en-GB"/>
              </w:rPr>
              <w:t>;</w:t>
            </w:r>
            <w:r w:rsidR="00681B49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4524A3">
              <w:rPr>
                <w:sz w:val="16"/>
                <w:szCs w:val="16"/>
                <w:lang w:val="en-GB"/>
              </w:rPr>
              <w:t>Downgraded for r</w:t>
            </w:r>
            <w:r w:rsidR="00681B49">
              <w:rPr>
                <w:sz w:val="16"/>
                <w:szCs w:val="16"/>
                <w:lang w:val="en-GB"/>
              </w:rPr>
              <w:t xml:space="preserve">isk of </w:t>
            </w:r>
            <w:r w:rsidR="004524A3">
              <w:rPr>
                <w:sz w:val="16"/>
                <w:szCs w:val="16"/>
                <w:lang w:val="en-GB"/>
              </w:rPr>
              <w:t>b</w:t>
            </w:r>
            <w:r w:rsidR="00681B49">
              <w:rPr>
                <w:sz w:val="16"/>
                <w:szCs w:val="16"/>
                <w:lang w:val="en-GB"/>
              </w:rPr>
              <w:t>ias (u</w:t>
            </w:r>
            <w:r w:rsidR="00681B49" w:rsidRPr="000D14C8">
              <w:rPr>
                <w:sz w:val="16"/>
                <w:szCs w:val="16"/>
                <w:lang w:val="en-GB"/>
              </w:rPr>
              <w:t xml:space="preserve">ncertainty </w:t>
            </w:r>
            <w:r w:rsidR="00681B49">
              <w:rPr>
                <w:sz w:val="16"/>
                <w:szCs w:val="16"/>
                <w:lang w:val="en-GB"/>
              </w:rPr>
              <w:t>regarding</w:t>
            </w:r>
            <w:r w:rsidR="00681B49"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 w:rsidR="00681B49">
              <w:rPr>
                <w:sz w:val="16"/>
                <w:szCs w:val="16"/>
                <w:lang w:val="en-GB"/>
              </w:rPr>
              <w:t>)</w:t>
            </w:r>
            <w:r w:rsidR="004524A3">
              <w:rPr>
                <w:sz w:val="16"/>
                <w:szCs w:val="16"/>
                <w:lang w:val="en-GB"/>
              </w:rPr>
              <w:t xml:space="preserve">;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="00681B49" w:rsidRPr="006A59B9">
              <w:rPr>
                <w:sz w:val="16"/>
                <w:szCs w:val="16"/>
                <w:lang w:val="en-GB"/>
              </w:rPr>
              <w:t>Downgraded for</w:t>
            </w:r>
            <w:r w:rsidR="00681B49" w:rsidRPr="000D14C8">
              <w:rPr>
                <w:sz w:val="16"/>
                <w:szCs w:val="16"/>
                <w:lang w:val="en-GB"/>
              </w:rPr>
              <w:t xml:space="preserve"> </w:t>
            </w:r>
            <w:r w:rsidR="00681B49">
              <w:rPr>
                <w:sz w:val="16"/>
                <w:szCs w:val="16"/>
                <w:lang w:val="en-GB"/>
              </w:rPr>
              <w:t>imprecision (n</w:t>
            </w:r>
            <w:r w:rsidR="00681B49" w:rsidRPr="000D14C8">
              <w:rPr>
                <w:sz w:val="16"/>
                <w:szCs w:val="16"/>
                <w:lang w:val="en-GB"/>
              </w:rPr>
              <w:t>o standard deviation or CI</w:t>
            </w:r>
            <w:r w:rsidR="00681B49">
              <w:rPr>
                <w:sz w:val="16"/>
                <w:szCs w:val="16"/>
                <w:lang w:val="en-GB"/>
              </w:rPr>
              <w:t>)</w:t>
            </w:r>
            <w:r w:rsidR="00681B49" w:rsidRPr="000D14C8">
              <w:rPr>
                <w:sz w:val="16"/>
                <w:szCs w:val="16"/>
                <w:lang w:val="en-GB"/>
              </w:rPr>
              <w:t>.</w:t>
            </w:r>
            <w:r w:rsidR="00D15C43">
              <w:rPr>
                <w:sz w:val="16"/>
                <w:szCs w:val="16"/>
                <w:lang w:val="en-GB"/>
              </w:rPr>
              <w:br/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8A50FA">
              <w:rPr>
                <w:sz w:val="16"/>
                <w:szCs w:val="16"/>
                <w:lang w:val="en-GB"/>
              </w:rPr>
              <w:t>]</w:t>
            </w:r>
            <w:r w:rsidR="00D15C43">
              <w:rPr>
                <w:sz w:val="16"/>
                <w:szCs w:val="16"/>
                <w:lang w:val="en-GB"/>
              </w:rPr>
              <w:t xml:space="preserve"> and van Tulder 2000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8A50FA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64</w:t>
            </w:r>
            <w:r w:rsidR="008A50FA">
              <w:rPr>
                <w:sz w:val="16"/>
                <w:szCs w:val="16"/>
                <w:lang w:val="en-GB"/>
              </w:rPr>
              <w:t>]</w:t>
            </w:r>
          </w:p>
        </w:tc>
      </w:tr>
      <w:tr w:rsidR="00CD709F" w:rsidRPr="009A76AC" w14:paraId="010CFAD3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5FE220B0" w14:textId="414D712B" w:rsidR="00CD709F" w:rsidRPr="000D14C8" w:rsidRDefault="00FF1F8D" w:rsidP="00CD709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Short-term effects</w:t>
            </w:r>
          </w:p>
        </w:tc>
      </w:tr>
      <w:tr w:rsidR="00CD709F" w:rsidRPr="008D7D7F" w14:paraId="32A2B4CB" w14:textId="77777777" w:rsidTr="005230D2">
        <w:tc>
          <w:tcPr>
            <w:tcW w:w="1412" w:type="dxa"/>
            <w:tcBorders>
              <w:top w:val="single" w:sz="12" w:space="0" w:color="auto"/>
            </w:tcBorders>
          </w:tcPr>
          <w:p w14:paraId="6DECF250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12.65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618D2E3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0.84 higher (2.00 lower to 3.67 higher)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15F10A0" w14:textId="07587472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357 (2 RCT</w:t>
            </w:r>
            <w:r>
              <w:rPr>
                <w:sz w:val="16"/>
                <w:szCs w:val="16"/>
                <w:lang w:val="en-GB"/>
              </w:rPr>
              <w:t>s</w:t>
            </w:r>
            <w:r w:rsidRPr="00316E3F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 w:rsidRPr="00316E3F">
              <w:rPr>
                <w:sz w:val="16"/>
                <w:szCs w:val="16"/>
                <w:lang w:val="en-GB"/>
              </w:rPr>
              <w:t>[5</w:t>
            </w:r>
            <w:r w:rsidR="0092651A">
              <w:rPr>
                <w:sz w:val="16"/>
                <w:szCs w:val="16"/>
                <w:lang w:val="en-GB"/>
              </w:rPr>
              <w:t>9</w:t>
            </w:r>
            <w:r w:rsidR="00316E3F" w:rsidRPr="00316E3F">
              <w:rPr>
                <w:sz w:val="16"/>
                <w:szCs w:val="16"/>
                <w:lang w:val="en-GB"/>
              </w:rPr>
              <w:t>,6</w:t>
            </w:r>
            <w:r w:rsidR="0092651A">
              <w:rPr>
                <w:sz w:val="16"/>
                <w:szCs w:val="16"/>
                <w:lang w:val="en-GB"/>
              </w:rPr>
              <w:t>6</w:t>
            </w:r>
            <w:r w:rsidR="00316E3F" w:rsidRPr="00316E3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670DB2DF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139412D2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likely does not reduce disability in comparison with usual care.</w:t>
            </w:r>
          </w:p>
        </w:tc>
      </w:tr>
      <w:tr w:rsidR="00CD709F" w:rsidRPr="008D7D7F" w14:paraId="302C4661" w14:textId="77777777" w:rsidTr="005230D2">
        <w:tc>
          <w:tcPr>
            <w:tcW w:w="1412" w:type="dxa"/>
          </w:tcPr>
          <w:p w14:paraId="26FE938F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 10.30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0F6F9730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2.00 higher (2.31 lower to 6.31 higher)</w:t>
            </w:r>
          </w:p>
        </w:tc>
        <w:tc>
          <w:tcPr>
            <w:tcW w:w="1417" w:type="dxa"/>
          </w:tcPr>
          <w:p w14:paraId="4707D5CB" w14:textId="772ACB89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316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59</w:t>
            </w:r>
            <w:r w:rsidR="00316E3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12A19FEB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5D80C5AC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likely does not reduce disability in comparison with sham ultrasound.</w:t>
            </w:r>
          </w:p>
        </w:tc>
      </w:tr>
      <w:tr w:rsidR="00CD709F" w:rsidRPr="008D7D7F" w14:paraId="261D34C1" w14:textId="77777777" w:rsidTr="005230D2">
        <w:tc>
          <w:tcPr>
            <w:tcW w:w="1412" w:type="dxa"/>
          </w:tcPr>
          <w:p w14:paraId="2D94CA7C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Hot-pack:</w:t>
            </w:r>
            <w:r>
              <w:rPr>
                <w:sz w:val="16"/>
                <w:szCs w:val="16"/>
                <w:lang w:val="en-GB"/>
              </w:rPr>
              <w:t xml:space="preserve"> 16.68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4028C952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4.17 lower (16.66 lower to 8.32 higher)</w:t>
            </w:r>
          </w:p>
        </w:tc>
        <w:tc>
          <w:tcPr>
            <w:tcW w:w="1417" w:type="dxa"/>
          </w:tcPr>
          <w:p w14:paraId="77C01332" w14:textId="1E2925A3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54 (1 RCT)</w:t>
            </w:r>
            <w:r w:rsidR="00C0013E">
              <w:rPr>
                <w:sz w:val="16"/>
                <w:szCs w:val="16"/>
                <w:lang w:val="en-GB"/>
              </w:rPr>
              <w:t xml:space="preserve"> [</w:t>
            </w:r>
            <w:r w:rsidR="0092651A">
              <w:rPr>
                <w:sz w:val="16"/>
                <w:szCs w:val="16"/>
                <w:lang w:val="en-GB"/>
              </w:rPr>
              <w:t>75</w:t>
            </w:r>
            <w:r w:rsidR="00C0013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1EAD5F26" w14:textId="77777777" w:rsidR="00CD709F" w:rsidRPr="000D14C8" w:rsidRDefault="00CD709F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</w:tcPr>
          <w:p w14:paraId="7C28038D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disability in comparison with hot-pack.</w:t>
            </w:r>
          </w:p>
        </w:tc>
      </w:tr>
      <w:tr w:rsidR="00CD709F" w:rsidRPr="008D7D7F" w14:paraId="3F414307" w14:textId="77777777" w:rsidTr="005230D2">
        <w:tc>
          <w:tcPr>
            <w:tcW w:w="1412" w:type="dxa"/>
          </w:tcPr>
          <w:p w14:paraId="497DA5C2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Bed rest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744CCE8D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</w:t>
            </w:r>
          </w:p>
        </w:tc>
        <w:tc>
          <w:tcPr>
            <w:tcW w:w="1417" w:type="dxa"/>
          </w:tcPr>
          <w:p w14:paraId="419CF793" w14:textId="752BA95B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125 (1</w:t>
            </w:r>
            <w:r w:rsidR="00147F1C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[52]</w:t>
            </w:r>
          </w:p>
        </w:tc>
        <w:tc>
          <w:tcPr>
            <w:tcW w:w="1149" w:type="dxa"/>
          </w:tcPr>
          <w:p w14:paraId="3DD2A216" w14:textId="77777777" w:rsidR="00CD709F" w:rsidRPr="000D14C8" w:rsidRDefault="00CD709F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</w:tcPr>
          <w:p w14:paraId="54A0FE1B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disability in comparison with bed rest.</w:t>
            </w:r>
          </w:p>
        </w:tc>
      </w:tr>
      <w:tr w:rsidR="00CD709F" w:rsidRPr="005230D2" w14:paraId="51E46E19" w14:textId="77777777" w:rsidTr="00981524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45B528A0" w14:textId="008BE616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 xml:space="preserve">the blinding process);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69119D">
              <w:rPr>
                <w:sz w:val="16"/>
                <w:szCs w:val="16"/>
                <w:lang w:val="en-GB"/>
              </w:rPr>
              <w:t>Downgraded for imprecision (wide</w:t>
            </w:r>
            <w:r w:rsidRPr="000D14C8">
              <w:rPr>
                <w:sz w:val="16"/>
                <w:szCs w:val="16"/>
                <w:lang w:val="en-GB"/>
              </w:rPr>
              <w:t xml:space="preserve"> CI or no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D15C43">
              <w:rPr>
                <w:sz w:val="16"/>
                <w:szCs w:val="16"/>
                <w:lang w:val="en-GB"/>
              </w:rPr>
              <w:br/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316E3F">
              <w:rPr>
                <w:sz w:val="16"/>
                <w:szCs w:val="16"/>
                <w:lang w:val="en-GB"/>
              </w:rPr>
              <w:t>]</w:t>
            </w:r>
            <w:r w:rsidR="00D15C43">
              <w:rPr>
                <w:sz w:val="16"/>
                <w:szCs w:val="16"/>
                <w:lang w:val="en-GB"/>
              </w:rPr>
              <w:t xml:space="preserve"> and van Tulder 2000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64]</w:t>
            </w:r>
          </w:p>
        </w:tc>
      </w:tr>
      <w:tr w:rsidR="00CD709F" w:rsidRPr="009A76AC" w14:paraId="7B78DEE6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69FF1FEE" w14:textId="08168242" w:rsidR="00CD709F" w:rsidRPr="000D14C8" w:rsidRDefault="00FF1F8D" w:rsidP="00CD709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Long-term effects</w:t>
            </w:r>
          </w:p>
        </w:tc>
      </w:tr>
      <w:tr w:rsidR="00CD709F" w:rsidRPr="008D7D7F" w14:paraId="7240BF38" w14:textId="77777777" w:rsidTr="005230D2">
        <w:tc>
          <w:tcPr>
            <w:tcW w:w="1412" w:type="dxa"/>
            <w:tcBorders>
              <w:top w:val="single" w:sz="12" w:space="0" w:color="auto"/>
            </w:tcBorders>
          </w:tcPr>
          <w:p w14:paraId="2B1663A6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9.65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4F995CC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0.57 lower (3.36 lower to 2.23 higher)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5F47951" w14:textId="1442C638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354 (2 RCT</w:t>
            </w:r>
            <w:r>
              <w:rPr>
                <w:sz w:val="16"/>
                <w:szCs w:val="16"/>
                <w:lang w:val="en-GB"/>
              </w:rPr>
              <w:t>s</w:t>
            </w:r>
            <w:r w:rsidRPr="000D14C8">
              <w:rPr>
                <w:sz w:val="16"/>
                <w:szCs w:val="16"/>
                <w:lang w:val="en-GB"/>
              </w:rPr>
              <w:t>)</w:t>
            </w:r>
            <w:r w:rsidR="00084EB3" w:rsidRPr="00D15C43">
              <w:rPr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316E3F" w:rsidRPr="00316E3F">
              <w:rPr>
                <w:sz w:val="16"/>
                <w:szCs w:val="16"/>
                <w:lang w:val="en-GB"/>
              </w:rPr>
              <w:t>[</w:t>
            </w:r>
            <w:r w:rsidR="00316E3F">
              <w:rPr>
                <w:sz w:val="16"/>
                <w:szCs w:val="16"/>
                <w:lang w:val="en-GB"/>
              </w:rPr>
              <w:t>5</w:t>
            </w:r>
            <w:r w:rsidR="0092651A">
              <w:rPr>
                <w:sz w:val="16"/>
                <w:szCs w:val="16"/>
                <w:lang w:val="en-GB"/>
              </w:rPr>
              <w:t>9</w:t>
            </w:r>
            <w:r w:rsidR="00084EB3" w:rsidRPr="00316E3F">
              <w:rPr>
                <w:sz w:val="16"/>
                <w:szCs w:val="16"/>
                <w:lang w:val="en-GB"/>
              </w:rPr>
              <w:t>,</w:t>
            </w:r>
            <w:r w:rsidR="00316E3F" w:rsidRPr="00316E3F">
              <w:rPr>
                <w:sz w:val="16"/>
                <w:szCs w:val="16"/>
                <w:lang w:val="en-GB"/>
              </w:rPr>
              <w:t>6</w:t>
            </w:r>
            <w:r w:rsidR="0092651A">
              <w:rPr>
                <w:sz w:val="16"/>
                <w:szCs w:val="16"/>
                <w:lang w:val="en-GB"/>
              </w:rPr>
              <w:t>6</w:t>
            </w:r>
            <w:r w:rsidR="00316E3F" w:rsidRPr="00316E3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4EDEF9D5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5B233F50" w14:textId="77777777" w:rsidR="00CD709F" w:rsidRPr="0069119D" w:rsidRDefault="00CD709F" w:rsidP="00981524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General exercise therapy </w:t>
            </w:r>
            <w:r>
              <w:rPr>
                <w:sz w:val="16"/>
                <w:szCs w:val="16"/>
                <w:lang w:val="en-GB"/>
              </w:rPr>
              <w:t>m</w:t>
            </w:r>
            <w:r w:rsidRPr="0069119D">
              <w:rPr>
                <w:sz w:val="16"/>
                <w:szCs w:val="16"/>
                <w:lang w:val="en-US"/>
              </w:rPr>
              <w:t xml:space="preserve">ay result in little or no difference </w:t>
            </w:r>
            <w:r>
              <w:rPr>
                <w:sz w:val="16"/>
                <w:szCs w:val="16"/>
                <w:lang w:val="en-US"/>
              </w:rPr>
              <w:t>in disability in comparison with usual care.</w:t>
            </w:r>
          </w:p>
        </w:tc>
      </w:tr>
      <w:tr w:rsidR="00CD709F" w:rsidRPr="008D7D7F" w14:paraId="3D960224" w14:textId="77777777" w:rsidTr="005230D2">
        <w:tc>
          <w:tcPr>
            <w:tcW w:w="1412" w:type="dxa"/>
          </w:tcPr>
          <w:p w14:paraId="38F4BB69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 8.30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1FC66C8F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2.00 higher (2.19 lower to 6.19 higher)</w:t>
            </w:r>
          </w:p>
        </w:tc>
        <w:tc>
          <w:tcPr>
            <w:tcW w:w="1417" w:type="dxa"/>
          </w:tcPr>
          <w:p w14:paraId="1A3F7362" w14:textId="00A788CE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316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[5</w:t>
            </w:r>
            <w:r w:rsidR="0092651A">
              <w:rPr>
                <w:sz w:val="16"/>
                <w:szCs w:val="16"/>
                <w:lang w:val="en-GB"/>
              </w:rPr>
              <w:t>9</w:t>
            </w:r>
            <w:r w:rsidR="00316E3F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0F3A2A61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4578926C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likely does not reduce disability in comparison with sham ultrasound.</w:t>
            </w:r>
          </w:p>
        </w:tc>
      </w:tr>
      <w:tr w:rsidR="00CD709F" w:rsidRPr="008D7D7F" w14:paraId="038A9212" w14:textId="77777777" w:rsidTr="005230D2">
        <w:tc>
          <w:tcPr>
            <w:tcW w:w="1412" w:type="dxa"/>
          </w:tcPr>
          <w:p w14:paraId="3EDCEECD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Bed rest: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3CC21281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</w:t>
            </w:r>
          </w:p>
        </w:tc>
        <w:tc>
          <w:tcPr>
            <w:tcW w:w="1417" w:type="dxa"/>
          </w:tcPr>
          <w:p w14:paraId="7C4CA525" w14:textId="05D24072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125 (1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[52]</w:t>
            </w:r>
          </w:p>
        </w:tc>
        <w:tc>
          <w:tcPr>
            <w:tcW w:w="1149" w:type="dxa"/>
          </w:tcPr>
          <w:p w14:paraId="236864D2" w14:textId="77777777" w:rsidR="00CD709F" w:rsidRPr="000D14C8" w:rsidRDefault="00CD709F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b,d</w:t>
            </w:r>
          </w:p>
        </w:tc>
        <w:tc>
          <w:tcPr>
            <w:tcW w:w="3387" w:type="dxa"/>
          </w:tcPr>
          <w:p w14:paraId="76F080D0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general exercise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disability in comparison with bed rest.</w:t>
            </w:r>
          </w:p>
        </w:tc>
      </w:tr>
      <w:tr w:rsidR="00CD709F" w:rsidRPr="005230D2" w14:paraId="39693D45" w14:textId="77777777" w:rsidTr="00981524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76125C3B" w14:textId="2114BEC5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69119D">
              <w:rPr>
                <w:sz w:val="16"/>
                <w:szCs w:val="16"/>
                <w:lang w:val="en-GB"/>
              </w:rPr>
              <w:t>Downgraded for indirectness (co</w:t>
            </w:r>
            <w:r w:rsidRPr="000D14C8">
              <w:rPr>
                <w:sz w:val="16"/>
                <w:szCs w:val="16"/>
                <w:lang w:val="en-GB"/>
              </w:rPr>
              <w:t xml:space="preserve">-interventions similar exercise therapy </w:t>
            </w:r>
            <w:r>
              <w:rPr>
                <w:sz w:val="16"/>
                <w:szCs w:val="16"/>
                <w:lang w:val="en-GB"/>
              </w:rPr>
              <w:t>as</w:t>
            </w:r>
            <w:r w:rsidRPr="000D14C8">
              <w:rPr>
                <w:sz w:val="16"/>
                <w:szCs w:val="16"/>
                <w:lang w:val="en-GB"/>
              </w:rPr>
              <w:t xml:space="preserve"> compar</w:t>
            </w:r>
            <w:r>
              <w:rPr>
                <w:sz w:val="16"/>
                <w:szCs w:val="16"/>
                <w:lang w:val="en-GB"/>
              </w:rPr>
              <w:t>ator);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d. </w:t>
            </w:r>
            <w:r w:rsidRPr="0069119D">
              <w:rPr>
                <w:sz w:val="16"/>
                <w:szCs w:val="16"/>
                <w:lang w:val="en-GB"/>
              </w:rPr>
              <w:t>Downgraded for imprecision (no</w:t>
            </w:r>
            <w:r w:rsidRPr="000D14C8">
              <w:rPr>
                <w:sz w:val="16"/>
                <w:szCs w:val="16"/>
                <w:lang w:val="en-GB"/>
              </w:rPr>
              <w:t xml:space="preserve">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9778E0">
              <w:rPr>
                <w:sz w:val="16"/>
                <w:szCs w:val="16"/>
                <w:lang w:val="en-GB"/>
              </w:rPr>
              <w:t xml:space="preserve"> </w:t>
            </w:r>
            <w:r w:rsidR="00084EB3">
              <w:rPr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316E3F">
              <w:rPr>
                <w:sz w:val="16"/>
                <w:szCs w:val="16"/>
                <w:lang w:val="en-GB"/>
              </w:rPr>
              <w:t>]</w:t>
            </w:r>
            <w:r w:rsidR="00084EB3">
              <w:rPr>
                <w:sz w:val="16"/>
                <w:szCs w:val="16"/>
                <w:lang w:val="en-GB"/>
              </w:rPr>
              <w:t xml:space="preserve"> and van Tulder 2000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6E3F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64</w:t>
            </w:r>
            <w:r w:rsidR="00316E3F">
              <w:rPr>
                <w:sz w:val="16"/>
                <w:szCs w:val="16"/>
                <w:lang w:val="en-GB"/>
              </w:rPr>
              <w:t>]</w:t>
            </w:r>
          </w:p>
        </w:tc>
      </w:tr>
      <w:tr w:rsidR="00B369EF" w:rsidRPr="008D7D7F" w14:paraId="42E9C983" w14:textId="77777777" w:rsidTr="00340510"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99088D" w14:textId="77777777" w:rsidR="00B369EF" w:rsidRPr="000D14C8" w:rsidRDefault="00B369EF" w:rsidP="0034051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B369EF" w:rsidRPr="008D7D7F" w14:paraId="613F97B8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E47A96" w14:textId="77777777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B369EF" w:rsidRPr="008D7D7F" w14:paraId="71633DEE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AC55C5" w14:textId="77777777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B369EF" w:rsidRPr="008D7D7F" w14:paraId="01D34038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4BCBBA" w14:textId="77777777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</w:tc>
      </w:tr>
      <w:tr w:rsidR="00B369EF" w:rsidRPr="008D7D7F" w14:paraId="35D06252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5346D0" w14:textId="77777777" w:rsidR="00B369EF" w:rsidRPr="000D14C8" w:rsidRDefault="00B369EF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B369EF" w:rsidRPr="008D7D7F" w14:paraId="65475CF8" w14:textId="77777777" w:rsidTr="00340510">
        <w:trPr>
          <w:trHeight w:val="547"/>
        </w:trPr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58BC95" w14:textId="6EA48D6F" w:rsidR="004524A3" w:rsidRPr="000D14C8" w:rsidRDefault="004524A3" w:rsidP="004524A3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 xml:space="preserve">CI=Confidence interval; Mean=mean value in comparison group at follow-up; Mean difference=mean difference between intervention and comparison group, where ”lower” indicates less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 xml:space="preserve"> and “higher” indicates more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>.</w:t>
            </w:r>
          </w:p>
        </w:tc>
      </w:tr>
    </w:tbl>
    <w:p w14:paraId="73685F3F" w14:textId="3DA4DB69" w:rsidR="00385B58" w:rsidRPr="000D14C8" w:rsidRDefault="008F7B05" w:rsidP="00385B58">
      <w:pPr>
        <w:rPr>
          <w:b/>
          <w:sz w:val="24"/>
          <w:szCs w:val="24"/>
          <w:lang w:val="en-GB"/>
        </w:rPr>
      </w:pPr>
      <w:r w:rsidRPr="000D14C8">
        <w:rPr>
          <w:lang w:val="en-GB"/>
        </w:rPr>
        <w:br w:type="page"/>
      </w:r>
      <w:r w:rsidR="00385B58"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8</w:t>
      </w:r>
      <w:r w:rsidR="00385B58"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CD709F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="00385B58"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CD709F" w:rsidRPr="00E11F33">
        <w:rPr>
          <w:rFonts w:ascii="Arial" w:hAnsi="Arial" w:cs="Arial"/>
          <w:sz w:val="20"/>
          <w:szCs w:val="24"/>
          <w:lang w:val="en-GB"/>
        </w:rPr>
        <w:t>E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stabilization exercise </w:t>
      </w:r>
      <w:r w:rsidR="001B4EBA" w:rsidRPr="00E11F33">
        <w:rPr>
          <w:rFonts w:ascii="Arial" w:hAnsi="Arial" w:cs="Arial"/>
          <w:sz w:val="20"/>
          <w:szCs w:val="24"/>
          <w:lang w:val="en-GB"/>
        </w:rPr>
        <w:t xml:space="preserve">on disability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2"/>
        <w:gridCol w:w="1840"/>
        <w:gridCol w:w="1207"/>
        <w:gridCol w:w="1226"/>
        <w:gridCol w:w="3387"/>
      </w:tblGrid>
      <w:tr w:rsidR="00385B58" w:rsidRPr="008D7D7F" w14:paraId="53802330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1AF6F1" w14:textId="588D9614" w:rsidR="00385B58" w:rsidRPr="000D14C8" w:rsidRDefault="00385B58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 xml:space="preserve">: </w:t>
            </w:r>
            <w:r w:rsidR="00605B40" w:rsidRPr="000D14C8">
              <w:rPr>
                <w:sz w:val="20"/>
                <w:szCs w:val="20"/>
                <w:lang w:val="en-GB"/>
              </w:rPr>
              <w:t>adult</w:t>
            </w:r>
            <w:r w:rsidR="00605B40">
              <w:rPr>
                <w:sz w:val="20"/>
                <w:szCs w:val="20"/>
                <w:lang w:val="en-GB"/>
              </w:rPr>
              <w:t xml:space="preserve"> patient</w:t>
            </w:r>
            <w:r w:rsidR="00605B40"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385B58" w:rsidRPr="000D14C8" w14:paraId="31F549A5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D2C5A5" w14:textId="53A93F3C" w:rsidR="00385B58" w:rsidRPr="000D14C8" w:rsidRDefault="00385B58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stabilization exercise </w:t>
            </w:r>
          </w:p>
        </w:tc>
      </w:tr>
      <w:tr w:rsidR="00385B58" w:rsidRPr="008D7D7F" w14:paraId="540477FB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71EC7" w14:textId="00B384B2" w:rsidR="00385B58" w:rsidRPr="000D14C8" w:rsidRDefault="00385B58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rFonts w:ascii="Arial Narrow" w:eastAsia="Times New Roman" w:hAnsi="Arial Narrow"/>
                <w:sz w:val="20"/>
                <w:szCs w:val="20"/>
                <w:lang w:val="en-GB"/>
              </w:rPr>
              <w:t xml:space="preserve"> </w:t>
            </w:r>
            <w:r w:rsidRPr="00F44ECE">
              <w:rPr>
                <w:spacing w:val="-2"/>
                <w:sz w:val="20"/>
                <w:szCs w:val="20"/>
                <w:lang w:val="en-GB"/>
              </w:rPr>
              <w:t>general exercise therapy, McKenzie therapy, medical management</w:t>
            </w:r>
            <w:r w:rsidR="00F44ECE" w:rsidRPr="00F44ECE">
              <w:rPr>
                <w:spacing w:val="-2"/>
                <w:sz w:val="20"/>
                <w:szCs w:val="20"/>
                <w:lang w:val="en-GB"/>
              </w:rPr>
              <w:t>, spinal manipulation therapy</w:t>
            </w:r>
          </w:p>
        </w:tc>
      </w:tr>
      <w:tr w:rsidR="00385B58" w:rsidRPr="000D14C8" w14:paraId="08AE07BB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7BC128" w14:textId="77777777" w:rsidR="00385B58" w:rsidRPr="000D14C8" w:rsidRDefault="00385B58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disability</w:t>
            </w:r>
          </w:p>
        </w:tc>
      </w:tr>
      <w:tr w:rsidR="00385B58" w:rsidRPr="000D14C8" w14:paraId="0AD5AEAE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6B4F80" w14:textId="77777777" w:rsidR="00385B58" w:rsidRPr="000D14C8" w:rsidRDefault="00385B58" w:rsidP="0034051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385B58" w:rsidRPr="008D7D7F" w14:paraId="5564145D" w14:textId="77777777" w:rsidTr="0034051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5609EA08" w14:textId="08CBF7D5" w:rsidR="00385B58" w:rsidRPr="000D14C8" w:rsidRDefault="00C9773A" w:rsidP="00C9773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s</w:t>
            </w:r>
            <w:r w:rsidR="00385B58" w:rsidRPr="000D14C8">
              <w:rPr>
                <w:b/>
                <w:sz w:val="20"/>
                <w:szCs w:val="20"/>
                <w:lang w:val="en-GB"/>
              </w:rPr>
              <w:t>tabilization exercise on</w:t>
            </w:r>
            <w:r w:rsidR="00876FA3" w:rsidRPr="000D14C8">
              <w:rPr>
                <w:b/>
                <w:sz w:val="20"/>
                <w:szCs w:val="20"/>
                <w:lang w:val="en-GB"/>
              </w:rPr>
              <w:t xml:space="preserve"> disability</w:t>
            </w:r>
            <w:r w:rsidR="00385B58" w:rsidRPr="000D14C8">
              <w:rPr>
                <w:b/>
                <w:sz w:val="20"/>
                <w:szCs w:val="20"/>
                <w:lang w:val="en-GB"/>
              </w:rPr>
              <w:t xml:space="preserve"> 0-100 (measures transformed to a 0-100 scale)</w:t>
            </w:r>
          </w:p>
        </w:tc>
      </w:tr>
      <w:tr w:rsidR="00385B58" w:rsidRPr="000D14C8" w14:paraId="73078561" w14:textId="77777777" w:rsidTr="00340510">
        <w:trPr>
          <w:trHeight w:val="486"/>
        </w:trPr>
        <w:tc>
          <w:tcPr>
            <w:tcW w:w="1412" w:type="dxa"/>
            <w:tcBorders>
              <w:top w:val="single" w:sz="12" w:space="0" w:color="auto"/>
            </w:tcBorders>
          </w:tcPr>
          <w:p w14:paraId="7B6E1D5B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4A6929A3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F6F3C8A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  <w:p w14:paraId="29724A4F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07" w:type="dxa"/>
            <w:vMerge w:val="restart"/>
            <w:tcBorders>
              <w:top w:val="single" w:sz="12" w:space="0" w:color="auto"/>
            </w:tcBorders>
          </w:tcPr>
          <w:p w14:paraId="209979D0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</w:tcPr>
          <w:p w14:paraId="3AE2F47C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387" w:type="dxa"/>
            <w:vMerge w:val="restart"/>
            <w:tcBorders>
              <w:top w:val="single" w:sz="12" w:space="0" w:color="auto"/>
            </w:tcBorders>
          </w:tcPr>
          <w:p w14:paraId="2FC9FD4F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385B58" w:rsidRPr="000D14C8" w14:paraId="4147110D" w14:textId="77777777" w:rsidTr="00340510">
        <w:trPr>
          <w:trHeight w:val="486"/>
        </w:trPr>
        <w:tc>
          <w:tcPr>
            <w:tcW w:w="1412" w:type="dxa"/>
            <w:tcBorders>
              <w:bottom w:val="single" w:sz="12" w:space="0" w:color="auto"/>
            </w:tcBorders>
          </w:tcPr>
          <w:p w14:paraId="0294D799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31FB7B7" w14:textId="17AA0992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Stabilization exercise</w:t>
            </w:r>
          </w:p>
        </w:tc>
        <w:tc>
          <w:tcPr>
            <w:tcW w:w="1207" w:type="dxa"/>
            <w:vMerge/>
            <w:tcBorders>
              <w:bottom w:val="single" w:sz="12" w:space="0" w:color="auto"/>
            </w:tcBorders>
          </w:tcPr>
          <w:p w14:paraId="12D7A4A1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</w:tcPr>
          <w:p w14:paraId="75D360FE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vMerge/>
            <w:tcBorders>
              <w:bottom w:val="single" w:sz="12" w:space="0" w:color="auto"/>
            </w:tcBorders>
          </w:tcPr>
          <w:p w14:paraId="493CEC6E" w14:textId="77777777" w:rsidR="00385B58" w:rsidRPr="000D14C8" w:rsidRDefault="00385B58" w:rsidP="0034051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CD709F" w:rsidRPr="009A76AC" w14:paraId="3C2C60A0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130EDC76" w14:textId="05F637DE" w:rsidR="00CD709F" w:rsidRPr="000D14C8" w:rsidRDefault="00FF1F8D" w:rsidP="0098152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385B58" w:rsidRPr="008D7D7F" w14:paraId="16EBD3B9" w14:textId="77777777" w:rsidTr="00340510">
        <w:tc>
          <w:tcPr>
            <w:tcW w:w="1412" w:type="dxa"/>
            <w:tcBorders>
              <w:top w:val="single" w:sz="12" w:space="0" w:color="auto"/>
            </w:tcBorders>
          </w:tcPr>
          <w:p w14:paraId="5E65F870" w14:textId="5F3EA7F2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39.20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8F8BCEE" w14:textId="248B48EA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8.40 lower (24.33 lower to 7.53 higher)</w:t>
            </w:r>
          </w:p>
        </w:tc>
        <w:tc>
          <w:tcPr>
            <w:tcW w:w="1207" w:type="dxa"/>
            <w:tcBorders>
              <w:top w:val="single" w:sz="12" w:space="0" w:color="auto"/>
            </w:tcBorders>
          </w:tcPr>
          <w:p w14:paraId="49749A93" w14:textId="487C65A4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33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77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14:paraId="195AE860" w14:textId="2EA48408" w:rsidR="00385B58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385B58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385B58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385B5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385B58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385B5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9778E0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,c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4F915EBA" w14:textId="29CD05F3" w:rsidR="00385B58" w:rsidRPr="000D14C8" w:rsidRDefault="00BA379C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="00340510"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="00340510" w:rsidRPr="000D14C8">
              <w:rPr>
                <w:sz w:val="16"/>
                <w:szCs w:val="16"/>
                <w:lang w:val="en-GB"/>
              </w:rPr>
              <w:t xml:space="preserve"> stabilization exercise </w:t>
            </w:r>
            <w:r>
              <w:rPr>
                <w:sz w:val="16"/>
                <w:szCs w:val="16"/>
                <w:lang w:val="en-GB"/>
              </w:rPr>
              <w:t>reduces</w:t>
            </w:r>
            <w:r w:rsidR="00340510" w:rsidRPr="000D14C8">
              <w:rPr>
                <w:sz w:val="16"/>
                <w:szCs w:val="16"/>
                <w:lang w:val="en-GB"/>
              </w:rPr>
              <w:t xml:space="preserve"> disability in comparison with general exercise therapy.</w:t>
            </w:r>
          </w:p>
        </w:tc>
      </w:tr>
      <w:tr w:rsidR="00385B58" w:rsidRPr="008D7D7F" w14:paraId="5207D9E7" w14:textId="77777777" w:rsidTr="00340510">
        <w:tc>
          <w:tcPr>
            <w:tcW w:w="1412" w:type="dxa"/>
          </w:tcPr>
          <w:p w14:paraId="702624FD" w14:textId="1E062330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: </w:t>
            </w:r>
            <w:r w:rsidRPr="000D14C8">
              <w:rPr>
                <w:sz w:val="16"/>
                <w:szCs w:val="16"/>
                <w:lang w:val="en-GB"/>
              </w:rPr>
              <w:t>20.60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0265F460" w14:textId="1A8EBCB7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1.30 higher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 (</w:t>
            </w:r>
            <w:r w:rsidRPr="000D14C8">
              <w:rPr>
                <w:sz w:val="16"/>
                <w:szCs w:val="16"/>
                <w:lang w:val="en-GB"/>
              </w:rPr>
              <w:t>5.90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 lower to </w:t>
            </w:r>
            <w:r w:rsidRPr="000D14C8">
              <w:rPr>
                <w:sz w:val="16"/>
                <w:szCs w:val="16"/>
                <w:lang w:val="en-GB"/>
              </w:rPr>
              <w:t>8.50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07" w:type="dxa"/>
          </w:tcPr>
          <w:p w14:paraId="1C5CC119" w14:textId="1CAA6209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83 </w:t>
            </w:r>
            <w:r w:rsidR="00385B58" w:rsidRPr="000D14C8">
              <w:rPr>
                <w:sz w:val="16"/>
                <w:szCs w:val="16"/>
                <w:lang w:val="en-GB"/>
              </w:rPr>
              <w:t>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83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</w:tcPr>
          <w:p w14:paraId="2D6894BB" w14:textId="3EABC7F9" w:rsidR="00385B58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340510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340510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340510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340510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340510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201EA0B4" w14:textId="396A0C6D" w:rsidR="00385B58" w:rsidRPr="000D14C8" w:rsidRDefault="00C06E8B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Stabilization exercise </w:t>
            </w:r>
            <w:r>
              <w:rPr>
                <w:sz w:val="16"/>
                <w:szCs w:val="16"/>
                <w:lang w:val="en-GB"/>
              </w:rPr>
              <w:t>m</w:t>
            </w:r>
            <w:r w:rsidRPr="006A59B9">
              <w:rPr>
                <w:sz w:val="16"/>
                <w:szCs w:val="16"/>
                <w:lang w:val="en-US"/>
              </w:rPr>
              <w:t xml:space="preserve">ay result in little or no difference in disability in comparison with </w:t>
            </w:r>
            <w:r w:rsidR="00340510" w:rsidRPr="000D14C8">
              <w:rPr>
                <w:sz w:val="16"/>
                <w:szCs w:val="16"/>
                <w:lang w:val="en-GB"/>
              </w:rPr>
              <w:t>McKenzie therapy.</w:t>
            </w:r>
          </w:p>
        </w:tc>
      </w:tr>
      <w:tr w:rsidR="00385B58" w:rsidRPr="008D7D7F" w14:paraId="047B04CE" w14:textId="77777777" w:rsidTr="00340510">
        <w:tc>
          <w:tcPr>
            <w:tcW w:w="1412" w:type="dxa"/>
          </w:tcPr>
          <w:p w14:paraId="123F5BD2" w14:textId="79041E57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Medical management alone</w:t>
            </w:r>
            <w:r w:rsidR="00385B58" w:rsidRPr="000D14C8">
              <w:rPr>
                <w:sz w:val="16"/>
                <w:szCs w:val="16"/>
                <w:lang w:val="en-GB"/>
              </w:rPr>
              <w:t>:</w:t>
            </w:r>
            <w:r w:rsidR="0014154B">
              <w:rPr>
                <w:sz w:val="16"/>
                <w:szCs w:val="16"/>
                <w:lang w:val="en-GB"/>
              </w:rPr>
              <w:t xml:space="preserve"> not reported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23B24628" w14:textId="403BAC8B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0.90 lower (4.77 lower to 2.97 higher)</w:t>
            </w:r>
          </w:p>
        </w:tc>
        <w:tc>
          <w:tcPr>
            <w:tcW w:w="1207" w:type="dxa"/>
          </w:tcPr>
          <w:p w14:paraId="093A2F39" w14:textId="3622B8A7" w:rsidR="00385B58" w:rsidRPr="000D14C8" w:rsidRDefault="00340510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41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 (1</w:t>
            </w:r>
            <w:r w:rsidR="003036A4">
              <w:rPr>
                <w:sz w:val="16"/>
                <w:szCs w:val="16"/>
                <w:lang w:val="en-GB"/>
              </w:rPr>
              <w:t xml:space="preserve"> </w:t>
            </w:r>
            <w:r w:rsidR="00385B58"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72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</w:tcPr>
          <w:p w14:paraId="18324426" w14:textId="1352AC17" w:rsidR="00385B58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385B58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385B58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385B5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385B58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385B58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</w:t>
            </w:r>
            <w:r w:rsidR="009778E0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3387" w:type="dxa"/>
          </w:tcPr>
          <w:p w14:paraId="5B6D203F" w14:textId="304D0763" w:rsidR="00385B58" w:rsidRPr="000D14C8" w:rsidRDefault="005251BD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stabilization exercise </w:t>
            </w:r>
            <w:r w:rsidR="00340510" w:rsidRPr="000D14C8">
              <w:rPr>
                <w:sz w:val="16"/>
                <w:szCs w:val="16"/>
                <w:lang w:val="en-GB"/>
              </w:rPr>
              <w:t xml:space="preserve">+ medical management </w:t>
            </w:r>
            <w:r>
              <w:rPr>
                <w:sz w:val="16"/>
                <w:szCs w:val="16"/>
                <w:lang w:val="en-GB"/>
              </w:rPr>
              <w:t>reduces d</w:t>
            </w:r>
            <w:r w:rsidR="00385B58" w:rsidRPr="000D14C8">
              <w:rPr>
                <w:sz w:val="16"/>
                <w:szCs w:val="16"/>
                <w:lang w:val="en-GB"/>
              </w:rPr>
              <w:t xml:space="preserve">isability in comparison with </w:t>
            </w:r>
            <w:r w:rsidR="00340510" w:rsidRPr="000D14C8">
              <w:rPr>
                <w:sz w:val="16"/>
                <w:szCs w:val="16"/>
                <w:lang w:val="en-GB"/>
              </w:rPr>
              <w:t>medical management alone</w:t>
            </w:r>
            <w:r w:rsidR="00385B58" w:rsidRPr="000D14C8">
              <w:rPr>
                <w:sz w:val="16"/>
                <w:szCs w:val="16"/>
                <w:lang w:val="en-GB"/>
              </w:rPr>
              <w:t>.</w:t>
            </w:r>
          </w:p>
        </w:tc>
      </w:tr>
      <w:tr w:rsidR="00C06E8B" w:rsidRPr="008D7D7F" w14:paraId="587150A3" w14:textId="77777777" w:rsidTr="00340510">
        <w:tc>
          <w:tcPr>
            <w:tcW w:w="1412" w:type="dxa"/>
          </w:tcPr>
          <w:p w14:paraId="0B26950F" w14:textId="05F23EF6" w:rsidR="00C06E8B" w:rsidRPr="000D14C8" w:rsidRDefault="00C06E8B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Spinal manipulation therapy: 17.90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623125AE" w14:textId="4A4F6A1E" w:rsidR="00C06E8B" w:rsidRPr="000D14C8" w:rsidRDefault="00C06E8B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4.00 higher (3.38 lower to 11.38 higher)</w:t>
            </w:r>
          </w:p>
        </w:tc>
        <w:tc>
          <w:tcPr>
            <w:tcW w:w="1207" w:type="dxa"/>
          </w:tcPr>
          <w:p w14:paraId="127F7E1F" w14:textId="71FC5228" w:rsidR="00C06E8B" w:rsidRPr="000D14C8" w:rsidRDefault="00C06E8B" w:rsidP="0034051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85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83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</w:tcPr>
          <w:p w14:paraId="4016330B" w14:textId="2004C12E" w:rsidR="00C06E8B" w:rsidRPr="000D14C8" w:rsidRDefault="00DD3B4F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C06E8B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C06E8B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C06E8B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C06E8B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C06E8B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2EB10749" w14:textId="79806198" w:rsidR="00C06E8B" w:rsidRPr="0069119D" w:rsidRDefault="00C06E8B" w:rsidP="00340510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Stabilization exercise </w:t>
            </w:r>
            <w:r>
              <w:rPr>
                <w:sz w:val="16"/>
                <w:szCs w:val="16"/>
                <w:lang w:val="en-GB"/>
              </w:rPr>
              <w:t>m</w:t>
            </w:r>
            <w:r w:rsidRPr="0069119D">
              <w:rPr>
                <w:sz w:val="16"/>
                <w:szCs w:val="16"/>
                <w:lang w:val="en-US"/>
              </w:rPr>
              <w:t>ay result in little or no difference in disability in comparison with spinal manipulation.</w:t>
            </w:r>
          </w:p>
        </w:tc>
      </w:tr>
      <w:tr w:rsidR="00F44ECE" w:rsidRPr="009778E0" w14:paraId="03522073" w14:textId="77777777" w:rsidTr="00981524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023D4379" w14:textId="11B3BA0B" w:rsidR="00F44ECE" w:rsidRPr="000D14C8" w:rsidRDefault="00F44ECE" w:rsidP="00C76A5C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 xml:space="preserve">Downgraded for </w:t>
            </w:r>
            <w:r w:rsidRPr="00070738">
              <w:rPr>
                <w:sz w:val="16"/>
                <w:szCs w:val="16"/>
                <w:lang w:val="en-GB"/>
              </w:rPr>
              <w:t>risk of bias</w:t>
            </w:r>
            <w:r>
              <w:rPr>
                <w:sz w:val="16"/>
                <w:szCs w:val="16"/>
                <w:lang w:val="en-GB"/>
              </w:rPr>
              <w:t xml:space="preserve">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="009778E0">
              <w:rPr>
                <w:sz w:val="16"/>
                <w:szCs w:val="16"/>
                <w:lang w:val="en-GB"/>
              </w:rPr>
              <w:t xml:space="preserve"> Downgraded for imprecision (wide CI);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9778E0" w:rsidRPr="009778E0">
              <w:rPr>
                <w:b/>
                <w:bCs/>
                <w:sz w:val="16"/>
                <w:szCs w:val="16"/>
                <w:lang w:val="en-GB"/>
              </w:rPr>
              <w:t>d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. </w:t>
            </w:r>
            <w:r w:rsidRPr="0069119D">
              <w:rPr>
                <w:sz w:val="16"/>
                <w:szCs w:val="16"/>
                <w:lang w:val="en-GB"/>
              </w:rPr>
              <w:t xml:space="preserve">Downgraded for </w:t>
            </w:r>
            <w:r w:rsidRPr="00070738">
              <w:rPr>
                <w:sz w:val="16"/>
                <w:szCs w:val="16"/>
                <w:lang w:val="en-GB"/>
              </w:rPr>
              <w:t>indirectness</w:t>
            </w:r>
            <w:r w:rsidRPr="0069119D">
              <w:rPr>
                <w:sz w:val="16"/>
                <w:szCs w:val="16"/>
                <w:lang w:val="en-GB"/>
              </w:rPr>
              <w:t xml:space="preserve"> (not</w:t>
            </w:r>
            <w:r w:rsidRPr="000D14C8">
              <w:rPr>
                <w:sz w:val="16"/>
                <w:szCs w:val="16"/>
                <w:lang w:val="en-GB"/>
              </w:rPr>
              <w:t xml:space="preserve"> possible to rule out asymmetrical difference of multifidus in clinical practice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C76A5C">
              <w:rPr>
                <w:sz w:val="16"/>
                <w:szCs w:val="16"/>
                <w:lang w:val="en-GB"/>
              </w:rPr>
              <w:t xml:space="preserve"> </w:t>
            </w:r>
            <w:r w:rsidR="00B9393F">
              <w:rPr>
                <w:sz w:val="16"/>
                <w:szCs w:val="16"/>
                <w:lang w:val="en-GB"/>
              </w:rPr>
              <w:t>Data collected from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[17]</w:t>
            </w:r>
          </w:p>
        </w:tc>
      </w:tr>
      <w:tr w:rsidR="00CD709F" w:rsidRPr="009A76AC" w14:paraId="1139F54B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0D83B817" w14:textId="2F112D67" w:rsidR="00CD709F" w:rsidRPr="000D14C8" w:rsidRDefault="00FF1F8D" w:rsidP="00CD709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Short-term effects</w:t>
            </w:r>
          </w:p>
        </w:tc>
      </w:tr>
      <w:tr w:rsidR="00CD709F" w:rsidRPr="008D7D7F" w14:paraId="5E2ACA9D" w14:textId="77777777" w:rsidTr="00981524">
        <w:tc>
          <w:tcPr>
            <w:tcW w:w="1412" w:type="dxa"/>
            <w:tcBorders>
              <w:top w:val="single" w:sz="12" w:space="0" w:color="auto"/>
            </w:tcBorders>
          </w:tcPr>
          <w:p w14:paraId="3B9506CA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28.30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F3240B5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6.70 lower (22.80 lower to 9.40 higher)</w:t>
            </w:r>
          </w:p>
        </w:tc>
        <w:tc>
          <w:tcPr>
            <w:tcW w:w="1207" w:type="dxa"/>
            <w:tcBorders>
              <w:top w:val="single" w:sz="12" w:space="0" w:color="auto"/>
            </w:tcBorders>
          </w:tcPr>
          <w:p w14:paraId="25E94AFA" w14:textId="187CF2C3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33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77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14:paraId="01EE2FE4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29AFF3DA" w14:textId="77777777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Stabilization exercise may result in little or no difference in disability in comparison with general exercise therapy.</w:t>
            </w:r>
          </w:p>
        </w:tc>
      </w:tr>
      <w:tr w:rsidR="00CD709F" w:rsidRPr="005230D2" w14:paraId="1A010151" w14:textId="77777777" w:rsidTr="00981524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2AABC067" w14:textId="33E74141" w:rsidR="00CD709F" w:rsidRPr="000D14C8" w:rsidRDefault="00CD709F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B9393F">
              <w:rPr>
                <w:sz w:val="16"/>
                <w:szCs w:val="16"/>
                <w:lang w:val="en-GB"/>
              </w:rPr>
              <w:br/>
              <w:t>Data collected from Macedo 2016</w:t>
            </w:r>
            <w:r w:rsidR="00196969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[17]</w:t>
            </w:r>
          </w:p>
        </w:tc>
      </w:tr>
      <w:tr w:rsidR="00CD709F" w:rsidRPr="009A76AC" w14:paraId="1C52F294" w14:textId="77777777" w:rsidTr="00981524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7783F4CA" w14:textId="4DB15669" w:rsidR="00CD709F" w:rsidRPr="000D14C8" w:rsidRDefault="00FF1F8D" w:rsidP="00CD709F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Long-term effects</w:t>
            </w:r>
          </w:p>
        </w:tc>
      </w:tr>
      <w:tr w:rsidR="00F44ECE" w:rsidRPr="008D7D7F" w14:paraId="6EE2F41A" w14:textId="77777777" w:rsidTr="00981524">
        <w:tc>
          <w:tcPr>
            <w:tcW w:w="1412" w:type="dxa"/>
          </w:tcPr>
          <w:p w14:paraId="64F6B3D6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therapy: 14.80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675DF594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5.70 higher (1.38 lower to 12.78 higher)</w:t>
            </w:r>
          </w:p>
        </w:tc>
        <w:tc>
          <w:tcPr>
            <w:tcW w:w="1207" w:type="dxa"/>
          </w:tcPr>
          <w:p w14:paraId="1AA30AA1" w14:textId="0D2CF0C1" w:rsidR="00F44ECE" w:rsidRPr="000D14C8" w:rsidRDefault="00B9393F" w:rsidP="00B9393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83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83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</w:tcPr>
          <w:p w14:paraId="7BDB907C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3142E89F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Stabilization exercise </w:t>
            </w:r>
            <w:r>
              <w:rPr>
                <w:sz w:val="16"/>
                <w:szCs w:val="16"/>
                <w:lang w:val="en-GB"/>
              </w:rPr>
              <w:t>m</w:t>
            </w:r>
            <w:r w:rsidRPr="006A59B9">
              <w:rPr>
                <w:sz w:val="16"/>
                <w:szCs w:val="16"/>
                <w:lang w:val="en-US"/>
              </w:rPr>
              <w:t xml:space="preserve">ay result in little or no difference in disability in comparison with </w:t>
            </w:r>
            <w:r w:rsidRPr="000D14C8">
              <w:rPr>
                <w:sz w:val="16"/>
                <w:szCs w:val="16"/>
                <w:lang w:val="en-GB"/>
              </w:rPr>
              <w:t>McKenzie therapy.</w:t>
            </w:r>
          </w:p>
        </w:tc>
      </w:tr>
      <w:tr w:rsidR="00F44ECE" w:rsidRPr="008D7D7F" w14:paraId="282ECFEF" w14:textId="77777777" w:rsidTr="00981524">
        <w:tc>
          <w:tcPr>
            <w:tcW w:w="1412" w:type="dxa"/>
          </w:tcPr>
          <w:p w14:paraId="13BB6935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16.80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17BFCF21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3.70 higher (4.10 lower to 11.50 higher)</w:t>
            </w:r>
          </w:p>
        </w:tc>
        <w:tc>
          <w:tcPr>
            <w:tcW w:w="1207" w:type="dxa"/>
          </w:tcPr>
          <w:p w14:paraId="3479D34C" w14:textId="49BFFE88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85 (1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92651A">
              <w:rPr>
                <w:sz w:val="16"/>
                <w:szCs w:val="16"/>
                <w:lang w:val="en-GB"/>
              </w:rPr>
              <w:t>83</w:t>
            </w:r>
            <w:r w:rsid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226" w:type="dxa"/>
          </w:tcPr>
          <w:p w14:paraId="40ABC7D3" w14:textId="77777777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191DD2DB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Stabilization exercise </w:t>
            </w:r>
            <w:r>
              <w:rPr>
                <w:sz w:val="16"/>
                <w:szCs w:val="16"/>
                <w:lang w:val="en-GB"/>
              </w:rPr>
              <w:t>m</w:t>
            </w:r>
            <w:r w:rsidRPr="006A59B9">
              <w:rPr>
                <w:sz w:val="16"/>
                <w:szCs w:val="16"/>
                <w:lang w:val="en-US"/>
              </w:rPr>
              <w:t xml:space="preserve">ay result in little or no difference in disability in comparison with </w:t>
            </w:r>
            <w:r w:rsidRPr="000D14C8">
              <w:rPr>
                <w:sz w:val="16"/>
                <w:szCs w:val="16"/>
                <w:lang w:val="en-GB"/>
              </w:rPr>
              <w:t>spinal manipulation therapy.</w:t>
            </w:r>
          </w:p>
        </w:tc>
      </w:tr>
      <w:tr w:rsidR="00F44ECE" w:rsidRPr="005230D2" w14:paraId="4172B6A1" w14:textId="77777777" w:rsidTr="00981524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26EBDC64" w14:textId="36F4F750" w:rsidR="00F44ECE" w:rsidRPr="000D14C8" w:rsidRDefault="00F44ECE" w:rsidP="00B9393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9778E0">
              <w:rPr>
                <w:sz w:val="16"/>
                <w:szCs w:val="16"/>
                <w:lang w:val="en-GB"/>
              </w:rPr>
              <w:t xml:space="preserve"> </w:t>
            </w:r>
            <w:r w:rsidR="00B9393F">
              <w:rPr>
                <w:sz w:val="16"/>
                <w:szCs w:val="16"/>
                <w:lang w:val="en-GB"/>
              </w:rPr>
              <w:t>Data collected from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[17]</w:t>
            </w:r>
          </w:p>
        </w:tc>
      </w:tr>
      <w:tr w:rsidR="00385B58" w:rsidRPr="008D7D7F" w14:paraId="64066AD4" w14:textId="77777777" w:rsidTr="00340510"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0027DF" w14:textId="77777777" w:rsidR="00385B58" w:rsidRPr="000D14C8" w:rsidRDefault="00385B58" w:rsidP="0034051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385B58" w:rsidRPr="008D7D7F" w14:paraId="78AE9A5C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3D3888" w14:textId="77777777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385B58" w:rsidRPr="008D7D7F" w14:paraId="7CBDF806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64BD45" w14:textId="77777777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385B58" w:rsidRPr="008D7D7F" w14:paraId="376F3414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E0F6F7" w14:textId="77777777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</w:tc>
      </w:tr>
      <w:tr w:rsidR="00385B58" w:rsidRPr="008D7D7F" w14:paraId="3391BF71" w14:textId="77777777" w:rsidTr="00340510"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2DAEA5" w14:textId="77777777" w:rsidR="00385B58" w:rsidRPr="000D14C8" w:rsidRDefault="00385B58" w:rsidP="0034051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385B58" w:rsidRPr="008D7D7F" w14:paraId="77878DFE" w14:textId="77777777" w:rsidTr="00340510">
        <w:trPr>
          <w:trHeight w:val="547"/>
        </w:trPr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6A212C" w14:textId="10C79CF9" w:rsidR="00385B58" w:rsidRPr="000D14C8" w:rsidRDefault="0069119D" w:rsidP="00340510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 xml:space="preserve">CI=Confidence interval; Mean=mean value in comparison group at follow-up; Mean difference=mean difference between intervention and comparison group, where ”lower” indicates less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 xml:space="preserve"> and “higher” indicates more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>.</w:t>
            </w:r>
          </w:p>
        </w:tc>
      </w:tr>
    </w:tbl>
    <w:p w14:paraId="39C51DF2" w14:textId="5A1A9E49" w:rsidR="00340510" w:rsidRPr="000D14C8" w:rsidRDefault="00340510" w:rsidP="00385B58">
      <w:pPr>
        <w:rPr>
          <w:lang w:val="en-GB"/>
        </w:rPr>
      </w:pPr>
    </w:p>
    <w:p w14:paraId="4A373A66" w14:textId="43C839C4" w:rsidR="00340510" w:rsidRPr="000D14C8" w:rsidRDefault="00340510" w:rsidP="00385B58">
      <w:pPr>
        <w:rPr>
          <w:lang w:val="en-GB"/>
        </w:rPr>
      </w:pPr>
    </w:p>
    <w:p w14:paraId="735CDE74" w14:textId="4CCF0891" w:rsidR="00340510" w:rsidRPr="000D14C8" w:rsidRDefault="00340510">
      <w:pPr>
        <w:rPr>
          <w:lang w:val="en-GB"/>
        </w:rPr>
      </w:pPr>
      <w:r w:rsidRPr="000D14C8">
        <w:rPr>
          <w:lang w:val="en-GB"/>
        </w:rPr>
        <w:br w:type="page"/>
      </w:r>
    </w:p>
    <w:p w14:paraId="4FDD6002" w14:textId="78821552" w:rsidR="00516A5E" w:rsidRPr="00E11F33" w:rsidRDefault="00516A5E" w:rsidP="00516A5E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9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F44ECE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F44ECE" w:rsidRPr="00E11F33">
        <w:rPr>
          <w:rFonts w:ascii="Arial" w:hAnsi="Arial" w:cs="Arial"/>
          <w:sz w:val="20"/>
          <w:szCs w:val="24"/>
          <w:lang w:val="en-GB"/>
        </w:rPr>
        <w:t>E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615AA9" w:rsidRPr="00E11F33">
        <w:rPr>
          <w:rFonts w:ascii="Arial" w:hAnsi="Arial" w:cs="Arial"/>
          <w:sz w:val="20"/>
          <w:szCs w:val="24"/>
          <w:lang w:val="en-GB"/>
        </w:rPr>
        <w:t xml:space="preserve">of McKenzie therapy </w:t>
      </w:r>
      <w:r w:rsidR="001B4EBA" w:rsidRPr="00E11F33">
        <w:rPr>
          <w:rFonts w:ascii="Arial" w:hAnsi="Arial" w:cs="Arial"/>
          <w:sz w:val="20"/>
          <w:szCs w:val="24"/>
          <w:lang w:val="en-GB"/>
        </w:rPr>
        <w:t xml:space="preserve">on disability </w:t>
      </w:r>
    </w:p>
    <w:tbl>
      <w:tblPr>
        <w:tblStyle w:val="Tabellrutnt"/>
        <w:tblW w:w="0" w:type="auto"/>
        <w:tblLayout w:type="fixed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1412"/>
        <w:gridCol w:w="1840"/>
        <w:gridCol w:w="1284"/>
        <w:gridCol w:w="1149"/>
        <w:gridCol w:w="3387"/>
      </w:tblGrid>
      <w:tr w:rsidR="00516A5E" w:rsidRPr="008D7D7F" w14:paraId="29881FF8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B915D9" w14:textId="3B45A019" w:rsidR="00516A5E" w:rsidRPr="000D14C8" w:rsidRDefault="00516A5E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 xml:space="preserve">: </w:t>
            </w:r>
            <w:r w:rsidR="00605B40" w:rsidRPr="000D14C8">
              <w:rPr>
                <w:sz w:val="20"/>
                <w:szCs w:val="20"/>
                <w:lang w:val="en-GB"/>
              </w:rPr>
              <w:t>adult</w:t>
            </w:r>
            <w:r w:rsidR="00605B40">
              <w:rPr>
                <w:sz w:val="20"/>
                <w:szCs w:val="20"/>
                <w:lang w:val="en-GB"/>
              </w:rPr>
              <w:t xml:space="preserve"> patient</w:t>
            </w:r>
            <w:r w:rsidR="00605B40"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</w:tc>
      </w:tr>
      <w:tr w:rsidR="00516A5E" w:rsidRPr="000D14C8" w14:paraId="1F444D8A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3F2391" w14:textId="5217C163" w:rsidR="00516A5E" w:rsidRPr="000D14C8" w:rsidRDefault="00516A5E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McKenzie therapy </w:t>
            </w:r>
          </w:p>
        </w:tc>
      </w:tr>
      <w:tr w:rsidR="00516A5E" w:rsidRPr="008D7D7F" w14:paraId="5B1D7690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5F7523" w14:textId="1F81A50A" w:rsidR="00516A5E" w:rsidRPr="000D14C8" w:rsidRDefault="00516A5E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rFonts w:ascii="Arial Narrow" w:eastAsia="Times New Roman" w:hAnsi="Arial Narrow"/>
                <w:sz w:val="20"/>
                <w:szCs w:val="20"/>
                <w:lang w:val="en-GB"/>
              </w:rPr>
              <w:t xml:space="preserve"> </w:t>
            </w:r>
            <w:r w:rsidRPr="000D14C8">
              <w:rPr>
                <w:sz w:val="20"/>
                <w:szCs w:val="20"/>
                <w:lang w:val="en-GB"/>
              </w:rPr>
              <w:t>usual care, educational booklet, spinal manipulation therapy</w:t>
            </w:r>
            <w:r w:rsidR="00F44ECE">
              <w:rPr>
                <w:sz w:val="20"/>
                <w:szCs w:val="20"/>
                <w:lang w:val="en-GB"/>
              </w:rPr>
              <w:t>, NSAID</w:t>
            </w:r>
          </w:p>
        </w:tc>
      </w:tr>
      <w:tr w:rsidR="00516A5E" w:rsidRPr="000D14C8" w14:paraId="66EEC86D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5A4AA8" w14:textId="77777777" w:rsidR="00516A5E" w:rsidRPr="000D14C8" w:rsidRDefault="00516A5E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disability</w:t>
            </w:r>
          </w:p>
        </w:tc>
      </w:tr>
      <w:tr w:rsidR="00516A5E" w:rsidRPr="000D14C8" w14:paraId="1D9DEC4F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8BDCAE" w14:textId="77777777" w:rsidR="00516A5E" w:rsidRPr="000D14C8" w:rsidRDefault="00516A5E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516A5E" w:rsidRPr="008D7D7F" w14:paraId="581EF324" w14:textId="77777777" w:rsidTr="00D46AF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0D2824F8" w14:textId="673395C5" w:rsidR="00516A5E" w:rsidRPr="000D14C8" w:rsidRDefault="00C9773A" w:rsidP="00B931E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Effects of </w:t>
            </w:r>
            <w:r w:rsidR="00516A5E" w:rsidRPr="000D14C8">
              <w:rPr>
                <w:b/>
                <w:sz w:val="20"/>
                <w:szCs w:val="20"/>
                <w:lang w:val="en-GB"/>
              </w:rPr>
              <w:t>McKenzie therapy on disability 0-100 (measures transformed to a 0-100 scale)</w:t>
            </w:r>
          </w:p>
        </w:tc>
      </w:tr>
      <w:tr w:rsidR="00516A5E" w:rsidRPr="000D14C8" w14:paraId="17F0E1EF" w14:textId="77777777" w:rsidTr="00560AEF">
        <w:trPr>
          <w:trHeight w:val="486"/>
        </w:trPr>
        <w:tc>
          <w:tcPr>
            <w:tcW w:w="1412" w:type="dxa"/>
            <w:tcBorders>
              <w:top w:val="single" w:sz="12" w:space="0" w:color="auto"/>
            </w:tcBorders>
          </w:tcPr>
          <w:p w14:paraId="36629CFF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</w:t>
            </w:r>
          </w:p>
          <w:p w14:paraId="002DB237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41A97B5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Mean difference (95% CI) </w:t>
            </w:r>
          </w:p>
          <w:p w14:paraId="3B3AEFA5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84" w:type="dxa"/>
            <w:vMerge w:val="restart"/>
            <w:tcBorders>
              <w:top w:val="single" w:sz="12" w:space="0" w:color="auto"/>
            </w:tcBorders>
          </w:tcPr>
          <w:p w14:paraId="5F085C97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</w:tcBorders>
          </w:tcPr>
          <w:p w14:paraId="5ED4E9EA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3387" w:type="dxa"/>
            <w:vMerge w:val="restart"/>
            <w:tcBorders>
              <w:top w:val="single" w:sz="12" w:space="0" w:color="auto"/>
            </w:tcBorders>
          </w:tcPr>
          <w:p w14:paraId="291EA6C7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516A5E" w:rsidRPr="000D14C8" w14:paraId="0E12A3AE" w14:textId="77777777" w:rsidTr="00560AEF">
        <w:trPr>
          <w:trHeight w:val="486"/>
        </w:trPr>
        <w:tc>
          <w:tcPr>
            <w:tcW w:w="1412" w:type="dxa"/>
            <w:tcBorders>
              <w:bottom w:val="single" w:sz="12" w:space="0" w:color="auto"/>
            </w:tcBorders>
          </w:tcPr>
          <w:p w14:paraId="0F1845CD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13A70E3" w14:textId="0A5A5788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McKenzie therapy</w:t>
            </w:r>
          </w:p>
        </w:tc>
        <w:tc>
          <w:tcPr>
            <w:tcW w:w="1284" w:type="dxa"/>
            <w:vMerge/>
            <w:tcBorders>
              <w:bottom w:val="single" w:sz="12" w:space="0" w:color="auto"/>
            </w:tcBorders>
          </w:tcPr>
          <w:p w14:paraId="2A097CC6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49" w:type="dxa"/>
            <w:vMerge/>
            <w:tcBorders>
              <w:bottom w:val="single" w:sz="12" w:space="0" w:color="auto"/>
            </w:tcBorders>
          </w:tcPr>
          <w:p w14:paraId="49047645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387" w:type="dxa"/>
            <w:vMerge/>
            <w:tcBorders>
              <w:bottom w:val="single" w:sz="12" w:space="0" w:color="auto"/>
            </w:tcBorders>
          </w:tcPr>
          <w:p w14:paraId="4B3A13B3" w14:textId="77777777" w:rsidR="00516A5E" w:rsidRPr="000D14C8" w:rsidRDefault="00516A5E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F44ECE" w:rsidRPr="009A76AC" w14:paraId="14CB8C80" w14:textId="77777777" w:rsidTr="00D46AF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68FB8934" w14:textId="79C59760" w:rsidR="00F44ECE" w:rsidRPr="000D14C8" w:rsidRDefault="00FF1F8D" w:rsidP="0098152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Post-treatment effects</w:t>
            </w:r>
          </w:p>
        </w:tc>
      </w:tr>
      <w:tr w:rsidR="00516A5E" w:rsidRPr="00560AEF" w14:paraId="50383984" w14:textId="77777777" w:rsidTr="00560AEF">
        <w:tc>
          <w:tcPr>
            <w:tcW w:w="1412" w:type="dxa"/>
            <w:tcBorders>
              <w:top w:val="single" w:sz="12" w:space="0" w:color="auto"/>
            </w:tcBorders>
          </w:tcPr>
          <w:p w14:paraId="7C1E0207" w14:textId="6DFB2C34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20.40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640D31C" w14:textId="6E3E7209" w:rsidR="00516A5E" w:rsidRPr="000D14C8" w:rsidRDefault="003B286E" w:rsidP="00B931E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3.27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higher (</w:t>
            </w:r>
            <w:r>
              <w:rPr>
                <w:sz w:val="16"/>
                <w:szCs w:val="16"/>
                <w:lang w:val="en-GB"/>
              </w:rPr>
              <w:t>5.93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lower to </w:t>
            </w:r>
            <w:r>
              <w:rPr>
                <w:sz w:val="16"/>
                <w:szCs w:val="16"/>
                <w:lang w:val="en-GB"/>
              </w:rPr>
              <w:t>12.48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1FEFA9B9" w14:textId="695097FE" w:rsidR="00516A5E" w:rsidRPr="000D14C8" w:rsidRDefault="00516A5E" w:rsidP="00560AE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332</w:t>
            </w:r>
            <w:r w:rsidR="00DB53EC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(3 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Pr="003B286E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 w:rsidRPr="003B286E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27</w:t>
            </w:r>
            <w:r w:rsidR="003B286E" w:rsidRPr="003B286E">
              <w:rPr>
                <w:sz w:val="16"/>
                <w:szCs w:val="16"/>
                <w:lang w:val="en-GB"/>
              </w:rPr>
              <w:t>,6</w:t>
            </w:r>
            <w:r w:rsidR="00DB53EC">
              <w:rPr>
                <w:sz w:val="16"/>
                <w:szCs w:val="16"/>
                <w:lang w:val="en-GB"/>
              </w:rPr>
              <w:t>0</w:t>
            </w:r>
            <w:r w:rsidR="003B286E" w:rsidRPr="003B286E">
              <w:rPr>
                <w:sz w:val="16"/>
                <w:szCs w:val="16"/>
                <w:lang w:val="en-GB"/>
              </w:rPr>
              <w:t>,</w:t>
            </w:r>
            <w:r w:rsidR="00DB53EC">
              <w:rPr>
                <w:sz w:val="16"/>
                <w:szCs w:val="16"/>
                <w:lang w:val="en-GB"/>
              </w:rPr>
              <w:t>67</w:t>
            </w:r>
            <w:r w:rsidR="003B286E" w:rsidRP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6CB02EFD" w14:textId="3E079C84" w:rsidR="00516A5E" w:rsidRDefault="00DD3B4F" w:rsidP="00BF59B6">
            <w:pPr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516A5E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516A5E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516A5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516A5E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516A5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  <w:p w14:paraId="484EDBCC" w14:textId="53CCA3AE" w:rsidR="00EF17F3" w:rsidRPr="000D14C8" w:rsidRDefault="00EF17F3" w:rsidP="00BF59B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6AC22CDD" w14:textId="514B3919" w:rsidR="00C06E8B" w:rsidRPr="0069119D" w:rsidRDefault="00516A5E" w:rsidP="00C06E8B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</w:t>
            </w:r>
            <w:r w:rsidR="00C06E8B">
              <w:rPr>
                <w:sz w:val="16"/>
                <w:szCs w:val="16"/>
                <w:lang w:val="en-GB"/>
              </w:rPr>
              <w:t>m</w:t>
            </w:r>
            <w:r w:rsidR="00C06E8B" w:rsidRPr="0069119D">
              <w:rPr>
                <w:sz w:val="16"/>
                <w:szCs w:val="16"/>
                <w:lang w:val="en-US"/>
              </w:rPr>
              <w:t>ay result in little or no difference in disability in comparison with</w:t>
            </w:r>
          </w:p>
          <w:p w14:paraId="145306CA" w14:textId="5B949405" w:rsidR="00516A5E" w:rsidRPr="000D14C8" w:rsidRDefault="00C06E8B" w:rsidP="00C06E8B">
            <w:pPr>
              <w:rPr>
                <w:sz w:val="16"/>
                <w:szCs w:val="16"/>
                <w:lang w:val="en-GB"/>
              </w:rPr>
            </w:pPr>
            <w:r w:rsidRPr="00C06E8B" w:rsidDel="00C06E8B">
              <w:rPr>
                <w:sz w:val="16"/>
                <w:szCs w:val="16"/>
                <w:lang w:val="en-GB"/>
              </w:rPr>
              <w:t xml:space="preserve"> </w:t>
            </w:r>
            <w:r w:rsidR="00516A5E" w:rsidRPr="000D14C8">
              <w:rPr>
                <w:sz w:val="16"/>
                <w:szCs w:val="16"/>
                <w:lang w:val="en-GB"/>
              </w:rPr>
              <w:t>usual care.</w:t>
            </w:r>
          </w:p>
        </w:tc>
      </w:tr>
      <w:tr w:rsidR="00516A5E" w:rsidRPr="00B17A1D" w14:paraId="585C7A30" w14:textId="77777777" w:rsidTr="00560AEF">
        <w:tc>
          <w:tcPr>
            <w:tcW w:w="1412" w:type="dxa"/>
          </w:tcPr>
          <w:p w14:paraId="18035765" w14:textId="57DBB842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23.70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33C7A62" w14:textId="0BBBD0BD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3.74 lower (8.75 lower to 1.26 higher)</w:t>
            </w:r>
          </w:p>
        </w:tc>
        <w:tc>
          <w:tcPr>
            <w:tcW w:w="1284" w:type="dxa"/>
          </w:tcPr>
          <w:p w14:paraId="522FE063" w14:textId="6C808102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243 (2 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Pr="003B286E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 w:rsidRPr="003B286E">
              <w:rPr>
                <w:sz w:val="16"/>
                <w:szCs w:val="16"/>
                <w:lang w:val="en-GB"/>
              </w:rPr>
              <w:t>[6</w:t>
            </w:r>
            <w:r w:rsidR="00DB53EC">
              <w:rPr>
                <w:sz w:val="16"/>
                <w:szCs w:val="16"/>
                <w:lang w:val="en-GB"/>
              </w:rPr>
              <w:t>5</w:t>
            </w:r>
            <w:r w:rsidR="003B286E" w:rsidRPr="003B286E">
              <w:rPr>
                <w:sz w:val="16"/>
                <w:szCs w:val="16"/>
                <w:lang w:val="en-GB"/>
              </w:rPr>
              <w:t>,7</w:t>
            </w:r>
            <w:r w:rsidR="00DB53EC">
              <w:rPr>
                <w:sz w:val="16"/>
                <w:szCs w:val="16"/>
                <w:lang w:val="en-GB"/>
              </w:rPr>
              <w:t>9</w:t>
            </w:r>
            <w:r w:rsidR="003B286E" w:rsidRP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11C00731" w14:textId="0AB5668F" w:rsidR="00516A5E" w:rsidRPr="000D14C8" w:rsidRDefault="00DD3B4F" w:rsidP="00BF59B6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516A5E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516A5E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516A5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516A5E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516A5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06310775" w14:textId="77777777" w:rsidR="00C06E8B" w:rsidRPr="0069119D" w:rsidRDefault="00C06E8B" w:rsidP="00C06E8B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</w:t>
            </w:r>
            <w:r>
              <w:rPr>
                <w:sz w:val="16"/>
                <w:szCs w:val="16"/>
                <w:lang w:val="en-GB"/>
              </w:rPr>
              <w:t>m</w:t>
            </w:r>
            <w:r w:rsidRPr="0069119D">
              <w:rPr>
                <w:sz w:val="16"/>
                <w:szCs w:val="16"/>
                <w:lang w:val="en-US"/>
              </w:rPr>
              <w:t>ay result in little or no difference in disability in comparison with</w:t>
            </w:r>
          </w:p>
          <w:p w14:paraId="0EE09262" w14:textId="6DFF6393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booklet.</w:t>
            </w:r>
          </w:p>
        </w:tc>
      </w:tr>
      <w:tr w:rsidR="00516A5E" w:rsidRPr="008D7D7F" w14:paraId="240D4A3B" w14:textId="77777777" w:rsidTr="00560AEF">
        <w:tc>
          <w:tcPr>
            <w:tcW w:w="1412" w:type="dxa"/>
          </w:tcPr>
          <w:p w14:paraId="6EC8734E" w14:textId="23388F13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22.98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1AFC5872" w14:textId="0571F19C" w:rsidR="00516A5E" w:rsidRPr="000D14C8" w:rsidRDefault="00725280" w:rsidP="0072528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1.32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lower (</w:t>
            </w:r>
            <w:r>
              <w:rPr>
                <w:sz w:val="16"/>
                <w:szCs w:val="16"/>
                <w:lang w:val="en-GB"/>
              </w:rPr>
              <w:t>5.84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lower to </w:t>
            </w:r>
            <w:r>
              <w:rPr>
                <w:sz w:val="16"/>
                <w:szCs w:val="16"/>
                <w:lang w:val="en-GB"/>
              </w:rPr>
              <w:t>3.21</w:t>
            </w:r>
            <w:r w:rsidR="00516A5E"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</w:tcPr>
          <w:p w14:paraId="5DD9D079" w14:textId="35A2C62B" w:rsidR="00516A5E" w:rsidRPr="000D14C8" w:rsidRDefault="00B358CF" w:rsidP="00560AEF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323</w:t>
            </w:r>
            <w:r w:rsidR="00DB53EC">
              <w:rPr>
                <w:sz w:val="16"/>
                <w:szCs w:val="16"/>
                <w:lang w:val="en-GB"/>
              </w:rPr>
              <w:t xml:space="preserve"> </w:t>
            </w:r>
            <w:r w:rsidR="00516A5E" w:rsidRPr="000D14C8">
              <w:rPr>
                <w:sz w:val="16"/>
                <w:szCs w:val="16"/>
                <w:lang w:val="en-GB"/>
              </w:rPr>
              <w:t>(</w:t>
            </w:r>
            <w:r w:rsidRPr="000D14C8">
              <w:rPr>
                <w:sz w:val="16"/>
                <w:szCs w:val="16"/>
                <w:lang w:val="en-GB"/>
              </w:rPr>
              <w:t xml:space="preserve">3 </w:t>
            </w:r>
            <w:r w:rsidR="00516A5E" w:rsidRPr="000D14C8">
              <w:rPr>
                <w:sz w:val="16"/>
                <w:szCs w:val="16"/>
                <w:lang w:val="en-GB"/>
              </w:rPr>
              <w:t>RCT</w:t>
            </w:r>
            <w:r w:rsidR="003036A4">
              <w:rPr>
                <w:sz w:val="16"/>
                <w:szCs w:val="16"/>
                <w:lang w:val="en-GB"/>
              </w:rPr>
              <w:t>s</w:t>
            </w:r>
            <w:r w:rsidR="00516A5E" w:rsidRPr="000D14C8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16,67,83</w:t>
            </w:r>
            <w:r w:rsidR="003B286E" w:rsidRP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081FA19B" w14:textId="555BED02" w:rsidR="00516A5E" w:rsidRPr="000D14C8" w:rsidRDefault="00BF59B6" w:rsidP="00BF59B6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B358CF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B358CF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="00B358CF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40875D26" w14:textId="1BD8ED5E" w:rsidR="00516A5E" w:rsidRPr="000D14C8" w:rsidRDefault="00B358CF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likely results in little to no difference in </w:t>
            </w:r>
            <w:r w:rsidR="009278A3" w:rsidRPr="000D14C8">
              <w:rPr>
                <w:sz w:val="16"/>
                <w:szCs w:val="16"/>
                <w:lang w:val="en-GB"/>
              </w:rPr>
              <w:t xml:space="preserve">disability in </w:t>
            </w:r>
            <w:r w:rsidRPr="000D14C8">
              <w:rPr>
                <w:sz w:val="16"/>
                <w:szCs w:val="16"/>
                <w:lang w:val="en-GB"/>
              </w:rPr>
              <w:t>comparison with spinal manipulation therapy</w:t>
            </w:r>
            <w:r w:rsidR="00516A5E" w:rsidRPr="000D14C8">
              <w:rPr>
                <w:sz w:val="16"/>
                <w:szCs w:val="16"/>
                <w:lang w:val="en-GB"/>
              </w:rPr>
              <w:t>.</w:t>
            </w:r>
          </w:p>
        </w:tc>
      </w:tr>
      <w:tr w:rsidR="00516A5E" w:rsidRPr="00EF17F3" w14:paraId="7BA9549E" w14:textId="77777777" w:rsidTr="00D46AF0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2CE58197" w14:textId="45425F49" w:rsidR="00516A5E" w:rsidRPr="000D14C8" w:rsidRDefault="00516A5E" w:rsidP="0069119D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69119D"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69119D"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="0069119D">
              <w:rPr>
                <w:sz w:val="16"/>
                <w:szCs w:val="16"/>
                <w:lang w:val="en-GB"/>
              </w:rPr>
              <w:t>. 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 w:rsidR="00534BCB">
              <w:rPr>
                <w:sz w:val="16"/>
                <w:szCs w:val="16"/>
                <w:lang w:val="en-GB"/>
              </w:rPr>
              <w:t>regarding</w:t>
            </w:r>
            <w:r w:rsidR="00534BCB"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the blinding process</w:t>
            </w:r>
            <w:r w:rsidR="0069119D">
              <w:rPr>
                <w:sz w:val="16"/>
                <w:szCs w:val="16"/>
                <w:lang w:val="en-GB"/>
              </w:rPr>
              <w:t>)</w:t>
            </w:r>
            <w:r w:rsidR="007B7AEB">
              <w:rPr>
                <w:sz w:val="16"/>
                <w:szCs w:val="16"/>
                <w:lang w:val="en-GB"/>
              </w:rPr>
              <w:t xml:space="preserve">. </w:t>
            </w:r>
            <w:r w:rsidR="00D46AF0">
              <w:rPr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 w:rsidRPr="003B286E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3B286E" w:rsidRPr="003B286E">
              <w:rPr>
                <w:sz w:val="16"/>
                <w:szCs w:val="16"/>
                <w:lang w:val="en-GB"/>
              </w:rPr>
              <w:t>]</w:t>
            </w:r>
          </w:p>
        </w:tc>
      </w:tr>
      <w:tr w:rsidR="00F44ECE" w:rsidRPr="009A76AC" w14:paraId="3FBE8CF7" w14:textId="77777777" w:rsidTr="00D46AF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5FD9C099" w14:textId="602C78A3" w:rsidR="00F44ECE" w:rsidRPr="000D14C8" w:rsidRDefault="00FF1F8D" w:rsidP="00F44ECE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Short-term effects</w:t>
            </w:r>
          </w:p>
        </w:tc>
      </w:tr>
      <w:tr w:rsidR="00F44ECE" w:rsidRPr="008D7D7F" w14:paraId="31F6F11D" w14:textId="77777777" w:rsidTr="00560AEF">
        <w:tc>
          <w:tcPr>
            <w:tcW w:w="1412" w:type="dxa"/>
            <w:tcBorders>
              <w:top w:val="single" w:sz="12" w:space="0" w:color="auto"/>
            </w:tcBorders>
          </w:tcPr>
          <w:p w14:paraId="72692D64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7.75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7FF43B3" w14:textId="6B6AE8B5" w:rsidR="00F44ECE" w:rsidRPr="000D14C8" w:rsidRDefault="00F44ECE" w:rsidP="0072528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2.</w:t>
            </w:r>
            <w:r w:rsidR="00725280">
              <w:rPr>
                <w:sz w:val="16"/>
                <w:szCs w:val="16"/>
                <w:lang w:val="en-GB"/>
              </w:rPr>
              <w:t>19</w:t>
            </w:r>
            <w:r w:rsidRPr="000D14C8">
              <w:rPr>
                <w:sz w:val="16"/>
                <w:szCs w:val="16"/>
                <w:lang w:val="en-GB"/>
              </w:rPr>
              <w:t xml:space="preserve"> higher (</w:t>
            </w:r>
            <w:r w:rsidR="00725280">
              <w:rPr>
                <w:sz w:val="16"/>
                <w:szCs w:val="16"/>
                <w:lang w:val="en-GB"/>
              </w:rPr>
              <w:t>2.37 lower to 6.76</w:t>
            </w:r>
            <w:r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26D4F2EF" w14:textId="1A202FCE" w:rsidR="00F44ECE" w:rsidRPr="000D14C8" w:rsidRDefault="00F44ECE" w:rsidP="0072528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194 (2 RCT</w:t>
            </w:r>
            <w:r>
              <w:rPr>
                <w:sz w:val="16"/>
                <w:szCs w:val="16"/>
                <w:lang w:val="en-GB"/>
              </w:rPr>
              <w:t>s</w:t>
            </w:r>
            <w:r w:rsidRPr="003B286E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B286E" w:rsidRPr="003B286E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60</w:t>
            </w:r>
            <w:r w:rsidR="003B286E" w:rsidRPr="003B286E">
              <w:rPr>
                <w:sz w:val="16"/>
                <w:szCs w:val="16"/>
                <w:lang w:val="en-GB"/>
              </w:rPr>
              <w:t>,6</w:t>
            </w:r>
            <w:r w:rsidR="00DB53EC">
              <w:rPr>
                <w:sz w:val="16"/>
                <w:szCs w:val="16"/>
                <w:lang w:val="en-GB"/>
              </w:rPr>
              <w:t>7</w:t>
            </w:r>
            <w:r w:rsidR="003B286E" w:rsidRPr="003B286E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52788A8C" w14:textId="0E503EBB" w:rsidR="00F44ECE" w:rsidRPr="000D14C8" w:rsidRDefault="00F44ECE" w:rsidP="00AD45F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756800E3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appears to not reduce disability in comparison with usual care.</w:t>
            </w:r>
          </w:p>
        </w:tc>
      </w:tr>
      <w:tr w:rsidR="00F44ECE" w:rsidRPr="008D7D7F" w14:paraId="06390A73" w14:textId="77777777" w:rsidTr="00560AEF">
        <w:tc>
          <w:tcPr>
            <w:tcW w:w="1412" w:type="dxa"/>
          </w:tcPr>
          <w:p w14:paraId="698CA7B2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8.70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40A406A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</w:t>
            </w:r>
            <w:r>
              <w:rPr>
                <w:sz w:val="16"/>
                <w:szCs w:val="16"/>
                <w:lang w:val="en-GB"/>
              </w:rPr>
              <w:t>8</w:t>
            </w:r>
            <w:r w:rsidRPr="000D14C8">
              <w:rPr>
                <w:sz w:val="16"/>
                <w:szCs w:val="16"/>
                <w:lang w:val="en-GB"/>
              </w:rPr>
              <w:t>6 lower (7.26 lower to 5.54 higher)</w:t>
            </w:r>
          </w:p>
        </w:tc>
        <w:tc>
          <w:tcPr>
            <w:tcW w:w="1284" w:type="dxa"/>
          </w:tcPr>
          <w:p w14:paraId="2855F9CD" w14:textId="7D710AFD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194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DB53EC">
              <w:rPr>
                <w:sz w:val="16"/>
                <w:szCs w:val="16"/>
                <w:lang w:val="en-GB"/>
              </w:rPr>
              <w:t>5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055CF868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5AB25378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likely results in little to no difference in disability in comparison with educational booklet.</w:t>
            </w:r>
          </w:p>
        </w:tc>
      </w:tr>
      <w:tr w:rsidR="00F44ECE" w:rsidRPr="008D7D7F" w14:paraId="16513BF9" w14:textId="77777777" w:rsidTr="00560AEF">
        <w:tc>
          <w:tcPr>
            <w:tcW w:w="1412" w:type="dxa"/>
          </w:tcPr>
          <w:p w14:paraId="555287D0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Spinal Manipulation: 31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A310C94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2.2 higher (0.3 lower to 4.8 higher)</w:t>
            </w:r>
          </w:p>
        </w:tc>
        <w:tc>
          <w:tcPr>
            <w:tcW w:w="1284" w:type="dxa"/>
          </w:tcPr>
          <w:p w14:paraId="26BC77B0" w14:textId="736C267C" w:rsidR="00F44ECE" w:rsidRPr="000D14C8" w:rsidRDefault="00E46610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235 </w:t>
            </w:r>
            <w:r w:rsidR="00F44ECE">
              <w:rPr>
                <w:sz w:val="16"/>
                <w:szCs w:val="16"/>
                <w:lang w:val="en-GB"/>
              </w:rPr>
              <w:t>(1 RCT</w:t>
            </w:r>
            <w:r w:rsidR="00F44ECE"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DB53EC">
              <w:rPr>
                <w:sz w:val="16"/>
                <w:szCs w:val="16"/>
                <w:lang w:val="en-GB"/>
              </w:rPr>
              <w:t>5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27486053" w14:textId="77777777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1EA40B46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likely results in little to no difference in disability in comparison with </w:t>
            </w:r>
            <w:r>
              <w:rPr>
                <w:sz w:val="16"/>
                <w:szCs w:val="16"/>
                <w:lang w:val="en-GB"/>
              </w:rPr>
              <w:t>spinal manipulation therapy.</w:t>
            </w:r>
          </w:p>
        </w:tc>
      </w:tr>
      <w:tr w:rsidR="00F44ECE" w:rsidRPr="00B17A1D" w14:paraId="1089C443" w14:textId="77777777" w:rsidTr="00560AEF">
        <w:tc>
          <w:tcPr>
            <w:tcW w:w="1412" w:type="dxa"/>
          </w:tcPr>
          <w:p w14:paraId="45767422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  <w:r>
              <w:rPr>
                <w:sz w:val="16"/>
                <w:szCs w:val="16"/>
                <w:lang w:val="en-GB"/>
              </w:rPr>
              <w:t>: 4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6C520A6D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4.17 lower (9.44 lower to 1.10 higher)</w:t>
            </w:r>
          </w:p>
        </w:tc>
        <w:tc>
          <w:tcPr>
            <w:tcW w:w="1284" w:type="dxa"/>
          </w:tcPr>
          <w:p w14:paraId="2266DBC7" w14:textId="3A76702C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195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54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5F0A3596" w14:textId="77777777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</w:t>
            </w:r>
            <w:r w:rsidRPr="00D46AF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3387" w:type="dxa"/>
          </w:tcPr>
          <w:p w14:paraId="25B6A298" w14:textId="77777777" w:rsidR="00F44ECE" w:rsidRPr="0069119D" w:rsidRDefault="00F44ECE" w:rsidP="00981524">
            <w:pPr>
              <w:rPr>
                <w:sz w:val="16"/>
                <w:szCs w:val="16"/>
                <w:lang w:val="en-US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</w:t>
            </w:r>
            <w:r>
              <w:rPr>
                <w:sz w:val="16"/>
                <w:szCs w:val="16"/>
                <w:lang w:val="en-GB"/>
              </w:rPr>
              <w:t>m</w:t>
            </w:r>
            <w:r w:rsidRPr="0069119D">
              <w:rPr>
                <w:sz w:val="16"/>
                <w:szCs w:val="16"/>
                <w:lang w:val="en-US"/>
              </w:rPr>
              <w:t>ay result in little or no difference in disability in comparison with</w:t>
            </w:r>
          </w:p>
          <w:p w14:paraId="6A8878A8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NSAID</w:t>
            </w:r>
            <w:r w:rsidRPr="000D14C8">
              <w:rPr>
                <w:sz w:val="16"/>
                <w:szCs w:val="16"/>
                <w:lang w:val="en-GB"/>
              </w:rPr>
              <w:t>.</w:t>
            </w:r>
          </w:p>
        </w:tc>
      </w:tr>
      <w:tr w:rsidR="00F44ECE" w:rsidRPr="005230D2" w14:paraId="42CE5468" w14:textId="77777777" w:rsidTr="00D46AF0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103B0227" w14:textId="62682EB3" w:rsidR="00F44ECE" w:rsidRPr="006F05E9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0E78B2">
              <w:rPr>
                <w:sz w:val="16"/>
                <w:szCs w:val="16"/>
                <w:lang w:val="en-GB"/>
              </w:rPr>
              <w:t>Data collected from Hayden 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  <w:r w:rsidR="00CA552D" w:rsidRPr="00A75A56">
              <w:rPr>
                <w:sz w:val="16"/>
                <w:szCs w:val="16"/>
                <w:lang w:val="en-GB"/>
              </w:rPr>
              <w:t>,</w:t>
            </w:r>
            <w:r w:rsidR="00CA552D">
              <w:rPr>
                <w:sz w:val="16"/>
                <w:szCs w:val="16"/>
                <w:lang w:val="en-GB"/>
              </w:rPr>
              <w:t xml:space="preserve"> Clare 2004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70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  <w:r w:rsidR="00E46610" w:rsidRPr="00A75A56">
              <w:rPr>
                <w:sz w:val="16"/>
                <w:szCs w:val="16"/>
                <w:lang w:val="en-GB"/>
              </w:rPr>
              <w:t>,</w:t>
            </w:r>
            <w:r w:rsidR="00A75A56">
              <w:rPr>
                <w:sz w:val="16"/>
                <w:szCs w:val="16"/>
                <w:lang w:val="en-GB"/>
              </w:rPr>
              <w:t xml:space="preserve"> </w:t>
            </w:r>
            <w:r w:rsidR="00E46610">
              <w:rPr>
                <w:sz w:val="16"/>
                <w:szCs w:val="16"/>
                <w:lang w:val="en-GB"/>
              </w:rPr>
              <w:t>Rubinstein 2012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[23]</w:t>
            </w:r>
          </w:p>
        </w:tc>
      </w:tr>
      <w:tr w:rsidR="00F44ECE" w:rsidRPr="009A76AC" w14:paraId="12563895" w14:textId="77777777" w:rsidTr="00D46AF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0C32C257" w14:textId="5DD4B2A2" w:rsidR="00F44ECE" w:rsidRPr="000D14C8" w:rsidRDefault="00FF1F8D" w:rsidP="00F44ECE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Intermediate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F44ECE" w:rsidRPr="008D7D7F" w14:paraId="62833815" w14:textId="77777777" w:rsidTr="00560AEF">
        <w:tc>
          <w:tcPr>
            <w:tcW w:w="1412" w:type="dxa"/>
          </w:tcPr>
          <w:p w14:paraId="3B1473D7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>
              <w:rPr>
                <w:sz w:val="16"/>
                <w:szCs w:val="16"/>
                <w:lang w:val="en-GB"/>
              </w:rPr>
              <w:t xml:space="preserve"> not reported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1AACCAEF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0.90 lower (7.6</w:t>
            </w:r>
            <w:r>
              <w:rPr>
                <w:sz w:val="16"/>
                <w:szCs w:val="16"/>
                <w:lang w:val="en-GB"/>
              </w:rPr>
              <w:t>0</w:t>
            </w:r>
            <w:r w:rsidRPr="000D14C8">
              <w:rPr>
                <w:sz w:val="16"/>
                <w:szCs w:val="16"/>
                <w:lang w:val="en-GB"/>
              </w:rPr>
              <w:t xml:space="preserve"> lower to 5.</w:t>
            </w:r>
            <w:r>
              <w:rPr>
                <w:sz w:val="16"/>
                <w:szCs w:val="16"/>
                <w:lang w:val="en-GB"/>
              </w:rPr>
              <w:t>80</w:t>
            </w:r>
            <w:r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</w:tcPr>
          <w:p w14:paraId="71F205C4" w14:textId="37A6E58E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177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DB53EC">
              <w:rPr>
                <w:sz w:val="16"/>
                <w:szCs w:val="16"/>
                <w:lang w:val="en-GB"/>
              </w:rPr>
              <w:t>5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6CD43353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23C1F290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likely results in little to no difference in disability in comparison with educational booklet.</w:t>
            </w:r>
          </w:p>
        </w:tc>
      </w:tr>
      <w:tr w:rsidR="00F44ECE" w:rsidRPr="008D7D7F" w14:paraId="4B355684" w14:textId="77777777" w:rsidTr="00560AEF">
        <w:tc>
          <w:tcPr>
            <w:tcW w:w="1412" w:type="dxa"/>
          </w:tcPr>
          <w:p w14:paraId="5F0B5931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5169854A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No significant difference, </w:t>
            </w:r>
            <w:r>
              <w:rPr>
                <w:sz w:val="16"/>
                <w:szCs w:val="16"/>
                <w:lang w:val="en-GB"/>
              </w:rPr>
              <w:t>F</w:t>
            </w:r>
            <w:r w:rsidRPr="000D14C8">
              <w:rPr>
                <w:sz w:val="16"/>
                <w:szCs w:val="16"/>
                <w:lang w:val="en-GB"/>
              </w:rPr>
              <w:t>=0.99</w:t>
            </w:r>
          </w:p>
        </w:tc>
        <w:tc>
          <w:tcPr>
            <w:tcW w:w="1284" w:type="dxa"/>
          </w:tcPr>
          <w:p w14:paraId="582B5594" w14:textId="14116061" w:rsidR="00F44ECE" w:rsidRPr="006F05E9" w:rsidRDefault="00F44ECE" w:rsidP="0098152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175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[</w:t>
            </w:r>
            <w:r w:rsidR="00DB53EC">
              <w:rPr>
                <w:sz w:val="16"/>
                <w:szCs w:val="16"/>
                <w:lang w:val="en-GB"/>
              </w:rPr>
              <w:t>54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117EE59C" w14:textId="74668075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="00C52984"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C52984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 xml:space="preserve">VERY </w:t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</w:tcPr>
          <w:p w14:paraId="1BD811F3" w14:textId="3734BBC4" w:rsidR="00F44ECE" w:rsidRPr="000D14C8" w:rsidRDefault="00071E9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in comparison with </w:t>
            </w:r>
            <w:r w:rsidR="00F44ECE">
              <w:rPr>
                <w:sz w:val="16"/>
                <w:szCs w:val="16"/>
                <w:lang w:val="en-GB"/>
              </w:rPr>
              <w:t>NSAID.</w:t>
            </w:r>
          </w:p>
        </w:tc>
      </w:tr>
      <w:tr w:rsidR="00F44ECE" w:rsidRPr="005230D2" w14:paraId="670AAC3E" w14:textId="77777777" w:rsidTr="00D46AF0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5844EB7B" w14:textId="7EACC959" w:rsidR="00F44ECE" w:rsidRPr="006F05E9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C468A9">
              <w:rPr>
                <w:sz w:val="16"/>
                <w:szCs w:val="16"/>
                <w:lang w:val="en-GB"/>
              </w:rPr>
              <w:t>Downgraded for imprecision (no</w:t>
            </w:r>
            <w:r w:rsidRPr="000D14C8">
              <w:rPr>
                <w:sz w:val="16"/>
                <w:szCs w:val="16"/>
                <w:lang w:val="en-GB"/>
              </w:rPr>
              <w:t xml:space="preserve">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C716DE">
              <w:rPr>
                <w:sz w:val="16"/>
                <w:szCs w:val="16"/>
                <w:lang w:val="en-GB"/>
              </w:rPr>
              <w:t xml:space="preserve"> </w:t>
            </w:r>
            <w:r w:rsidR="00725280">
              <w:rPr>
                <w:sz w:val="16"/>
                <w:szCs w:val="16"/>
                <w:lang w:val="en-GB"/>
              </w:rPr>
              <w:t xml:space="preserve">Data collected from </w:t>
            </w:r>
            <w:r w:rsidR="006F05E9">
              <w:rPr>
                <w:sz w:val="16"/>
                <w:szCs w:val="16"/>
                <w:lang w:val="en-GB"/>
              </w:rPr>
              <w:t xml:space="preserve">Hayden </w:t>
            </w:r>
            <w:r w:rsidR="006F05E9" w:rsidRPr="006F05E9">
              <w:rPr>
                <w:sz w:val="16"/>
                <w:szCs w:val="16"/>
                <w:lang w:val="en-GB"/>
              </w:rPr>
              <w:t>2005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  <w:r w:rsidR="006F05E9" w:rsidRPr="00A75A56">
              <w:rPr>
                <w:sz w:val="16"/>
                <w:szCs w:val="16"/>
                <w:lang w:val="en-GB"/>
              </w:rPr>
              <w:t>,</w:t>
            </w:r>
            <w:r w:rsidR="006F05E9">
              <w:rPr>
                <w:sz w:val="16"/>
                <w:szCs w:val="16"/>
                <w:lang w:val="en-GB"/>
              </w:rPr>
              <w:t xml:space="preserve"> </w:t>
            </w:r>
            <w:r w:rsidR="00725280" w:rsidRPr="006F05E9">
              <w:rPr>
                <w:sz w:val="16"/>
                <w:szCs w:val="16"/>
                <w:lang w:val="en-GB"/>
              </w:rPr>
              <w:t>Clare</w:t>
            </w:r>
            <w:r w:rsidR="00725280">
              <w:rPr>
                <w:sz w:val="16"/>
                <w:szCs w:val="16"/>
                <w:lang w:val="en-GB"/>
              </w:rPr>
              <w:t xml:space="preserve"> 2004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70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</w:tr>
      <w:tr w:rsidR="00F44ECE" w:rsidRPr="009A76AC" w14:paraId="015B932E" w14:textId="77777777" w:rsidTr="00D46AF0">
        <w:tc>
          <w:tcPr>
            <w:tcW w:w="9072" w:type="dxa"/>
            <w:gridSpan w:val="5"/>
            <w:tcBorders>
              <w:top w:val="single" w:sz="12" w:space="0" w:color="auto"/>
            </w:tcBorders>
          </w:tcPr>
          <w:p w14:paraId="10C56FB8" w14:textId="1B499994" w:rsidR="00F44ECE" w:rsidRPr="000D14C8" w:rsidRDefault="00FF1F8D" w:rsidP="00F44ECE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F44ECE" w:rsidRPr="008D7D7F" w14:paraId="172EF7EB" w14:textId="77777777" w:rsidTr="00560AEF">
        <w:tc>
          <w:tcPr>
            <w:tcW w:w="1412" w:type="dxa"/>
            <w:tcBorders>
              <w:top w:val="single" w:sz="12" w:space="0" w:color="auto"/>
            </w:tcBorders>
          </w:tcPr>
          <w:p w14:paraId="1F9983AB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>
              <w:rPr>
                <w:sz w:val="16"/>
                <w:szCs w:val="16"/>
                <w:lang w:val="en-GB"/>
              </w:rPr>
              <w:t xml:space="preserve"> 8.00</w:t>
            </w:r>
          </w:p>
        </w:tc>
        <w:tc>
          <w:tcPr>
            <w:tcW w:w="1840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F5CFE27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3.30 </w:t>
            </w:r>
            <w:r>
              <w:rPr>
                <w:sz w:val="16"/>
                <w:szCs w:val="16"/>
                <w:lang w:val="en-GB"/>
              </w:rPr>
              <w:t>lower</w:t>
            </w:r>
            <w:r w:rsidRPr="000D14C8">
              <w:rPr>
                <w:sz w:val="16"/>
                <w:szCs w:val="16"/>
                <w:lang w:val="en-GB"/>
              </w:rPr>
              <w:t xml:space="preserve"> (12.55 lower to 5.95 higher)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0D8EFF81" w14:textId="6A81C932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75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</w:t>
            </w:r>
            <w:r w:rsidR="00A75A56" w:rsidRPr="00A75A56">
              <w:rPr>
                <w:sz w:val="16"/>
                <w:szCs w:val="16"/>
                <w:lang w:val="en-GB"/>
              </w:rPr>
              <w:t>6</w:t>
            </w:r>
            <w:r w:rsidR="00DB53EC">
              <w:rPr>
                <w:sz w:val="16"/>
                <w:szCs w:val="16"/>
                <w:lang w:val="en-GB"/>
              </w:rPr>
              <w:t>7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  <w:tcBorders>
              <w:top w:val="single" w:sz="12" w:space="0" w:color="auto"/>
            </w:tcBorders>
          </w:tcPr>
          <w:p w14:paraId="41ECA977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387" w:type="dxa"/>
            <w:tcBorders>
              <w:top w:val="single" w:sz="12" w:space="0" w:color="auto"/>
            </w:tcBorders>
          </w:tcPr>
          <w:p w14:paraId="2F2E1D83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disability in comparison with usual care.</w:t>
            </w:r>
          </w:p>
        </w:tc>
      </w:tr>
      <w:tr w:rsidR="00F44ECE" w:rsidRPr="008D7D7F" w14:paraId="54391D99" w14:textId="77777777" w:rsidTr="00560AEF">
        <w:tc>
          <w:tcPr>
            <w:tcW w:w="1412" w:type="dxa"/>
          </w:tcPr>
          <w:p w14:paraId="7FE9B73A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Educational booklet: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11.31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44272980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8.27 lower (13.89 lower to 2.65 higher)</w:t>
            </w:r>
          </w:p>
        </w:tc>
        <w:tc>
          <w:tcPr>
            <w:tcW w:w="1284" w:type="dxa"/>
          </w:tcPr>
          <w:p w14:paraId="2D6FF00A" w14:textId="61480474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194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DB53EC">
              <w:rPr>
                <w:sz w:val="16"/>
                <w:szCs w:val="16"/>
                <w:lang w:val="en-GB"/>
              </w:rPr>
              <w:t>5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3A586F9F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3387" w:type="dxa"/>
          </w:tcPr>
          <w:p w14:paraId="6DBF053E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McKenzie therapy likely results in a small possibly unimportant effect in disability in comparison with educational booklet.</w:t>
            </w:r>
          </w:p>
        </w:tc>
      </w:tr>
      <w:tr w:rsidR="00F44ECE" w:rsidRPr="008D7D7F" w14:paraId="7096A145" w14:textId="77777777" w:rsidTr="00560AEF">
        <w:tc>
          <w:tcPr>
            <w:tcW w:w="1412" w:type="dxa"/>
          </w:tcPr>
          <w:p w14:paraId="2E315D03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Spinal manipulation therapy: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16.80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36C9FB2E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0.12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higher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(0.42</w:t>
            </w:r>
            <w:r w:rsidRPr="000D14C8">
              <w:rPr>
                <w:sz w:val="16"/>
                <w:szCs w:val="16"/>
                <w:lang w:val="en-GB"/>
              </w:rPr>
              <w:t xml:space="preserve"> lower to </w:t>
            </w:r>
            <w:r>
              <w:rPr>
                <w:sz w:val="16"/>
                <w:szCs w:val="16"/>
                <w:lang w:val="en-GB"/>
              </w:rPr>
              <w:t>0.67</w:t>
            </w:r>
            <w:r w:rsidRPr="000D14C8">
              <w:rPr>
                <w:sz w:val="16"/>
                <w:szCs w:val="16"/>
                <w:lang w:val="en-GB"/>
              </w:rPr>
              <w:t xml:space="preserve"> higher)</w:t>
            </w:r>
          </w:p>
        </w:tc>
        <w:tc>
          <w:tcPr>
            <w:tcW w:w="1284" w:type="dxa"/>
          </w:tcPr>
          <w:p w14:paraId="7DB5EB4C" w14:textId="38C48D41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57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83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4710CFC6" w14:textId="77777777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3387" w:type="dxa"/>
          </w:tcPr>
          <w:p w14:paraId="6AFFC0DC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disability in comparison with spinal manipulation therapy.</w:t>
            </w:r>
          </w:p>
        </w:tc>
      </w:tr>
      <w:tr w:rsidR="00F44ECE" w:rsidRPr="008D7D7F" w14:paraId="08484F98" w14:textId="77777777" w:rsidTr="00560AEF">
        <w:trPr>
          <w:trHeight w:val="362"/>
        </w:trPr>
        <w:tc>
          <w:tcPr>
            <w:tcW w:w="1412" w:type="dxa"/>
          </w:tcPr>
          <w:p w14:paraId="5DB5BCE4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201C552A" w14:textId="77777777" w:rsidR="00F44ECE" w:rsidRPr="000D14C8" w:rsidRDefault="00F44ECE" w:rsidP="0098152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No significant difference, </w:t>
            </w:r>
            <w:r>
              <w:rPr>
                <w:sz w:val="16"/>
                <w:szCs w:val="16"/>
                <w:lang w:val="en-GB"/>
              </w:rPr>
              <w:t>F</w:t>
            </w:r>
            <w:r w:rsidRPr="000D14C8">
              <w:rPr>
                <w:sz w:val="16"/>
                <w:szCs w:val="16"/>
                <w:lang w:val="en-GB"/>
              </w:rPr>
              <w:t>=0.60</w:t>
            </w:r>
          </w:p>
        </w:tc>
        <w:tc>
          <w:tcPr>
            <w:tcW w:w="1284" w:type="dxa"/>
          </w:tcPr>
          <w:p w14:paraId="79FBFA08" w14:textId="2A08E06B" w:rsidR="00F44ECE" w:rsidRPr="006F05E9" w:rsidRDefault="00F44ECE" w:rsidP="0098152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141 (1 RCT</w:t>
            </w:r>
            <w:r w:rsidRPr="00A75A56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54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49" w:type="dxa"/>
          </w:tcPr>
          <w:p w14:paraId="52B3F393" w14:textId="0922BC87" w:rsidR="00F44ECE" w:rsidRPr="000D14C8" w:rsidRDefault="00F44ECE" w:rsidP="0098152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="00C52984"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725280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C52984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 xml:space="preserve">VERY </w:t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b,c</w:t>
            </w:r>
          </w:p>
        </w:tc>
        <w:tc>
          <w:tcPr>
            <w:tcW w:w="3387" w:type="dxa"/>
          </w:tcPr>
          <w:p w14:paraId="3C7C5150" w14:textId="46B298A7" w:rsidR="00F44ECE" w:rsidRPr="00C468A9" w:rsidRDefault="00071E9E" w:rsidP="00560A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 xml:space="preserve">reduces </w:t>
            </w:r>
            <w:r w:rsidRPr="000D14C8">
              <w:rPr>
                <w:sz w:val="16"/>
                <w:szCs w:val="16"/>
                <w:lang w:val="en-GB"/>
              </w:rPr>
              <w:t xml:space="preserve">pain in comparison with </w:t>
            </w:r>
            <w:r w:rsidR="00F44ECE">
              <w:rPr>
                <w:sz w:val="16"/>
                <w:szCs w:val="16"/>
                <w:lang w:val="en-US"/>
              </w:rPr>
              <w:t>NSAID.</w:t>
            </w:r>
          </w:p>
        </w:tc>
      </w:tr>
      <w:tr w:rsidR="00F44ECE" w:rsidRPr="00560AEF" w14:paraId="0FF4EF31" w14:textId="77777777" w:rsidTr="00D46AF0">
        <w:trPr>
          <w:trHeight w:val="63"/>
        </w:trPr>
        <w:tc>
          <w:tcPr>
            <w:tcW w:w="9072" w:type="dxa"/>
            <w:gridSpan w:val="5"/>
            <w:tcBorders>
              <w:bottom w:val="single" w:sz="12" w:space="0" w:color="auto"/>
            </w:tcBorders>
          </w:tcPr>
          <w:p w14:paraId="5922326A" w14:textId="6EBFFE19" w:rsidR="00F44ECE" w:rsidRPr="006F05E9" w:rsidRDefault="00F44ECE" w:rsidP="000E78B2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Pr="00C468A9">
              <w:rPr>
                <w:sz w:val="16"/>
                <w:szCs w:val="16"/>
                <w:lang w:val="en-GB"/>
              </w:rPr>
              <w:t>Downgraded for imprecision (wide</w:t>
            </w:r>
            <w:r w:rsidRPr="000D14C8">
              <w:rPr>
                <w:sz w:val="16"/>
                <w:szCs w:val="16"/>
                <w:lang w:val="en-GB"/>
              </w:rPr>
              <w:t xml:space="preserve"> or no CI</w:t>
            </w:r>
            <w:r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EF17F3">
              <w:rPr>
                <w:sz w:val="16"/>
                <w:szCs w:val="16"/>
                <w:lang w:val="en-GB"/>
              </w:rPr>
              <w:t xml:space="preserve"> </w:t>
            </w:r>
            <w:r w:rsidR="00725280">
              <w:rPr>
                <w:sz w:val="16"/>
                <w:szCs w:val="16"/>
                <w:lang w:val="en-GB"/>
              </w:rPr>
              <w:t xml:space="preserve">Data collected from </w:t>
            </w:r>
            <w:r w:rsidR="000E78B2">
              <w:rPr>
                <w:bCs/>
                <w:sz w:val="16"/>
                <w:szCs w:val="16"/>
                <w:lang w:val="en-GB"/>
              </w:rPr>
              <w:t>Hayden 2005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sz w:val="16"/>
                <w:szCs w:val="16"/>
                <w:lang w:val="en-GB"/>
              </w:rPr>
              <w:t>[6</w:t>
            </w:r>
            <w:r w:rsidR="00196969">
              <w:rPr>
                <w:sz w:val="16"/>
                <w:szCs w:val="16"/>
                <w:lang w:val="en-GB"/>
              </w:rPr>
              <w:t>9</w:t>
            </w:r>
            <w:r w:rsidR="00A75A56" w:rsidRPr="00A75A56">
              <w:rPr>
                <w:sz w:val="16"/>
                <w:szCs w:val="16"/>
                <w:lang w:val="en-GB"/>
              </w:rPr>
              <w:t>]</w:t>
            </w:r>
            <w:r w:rsidR="000E78B2" w:rsidRPr="00A75A56">
              <w:rPr>
                <w:bCs/>
                <w:sz w:val="16"/>
                <w:szCs w:val="16"/>
                <w:lang w:val="en-GB"/>
              </w:rPr>
              <w:t>,</w:t>
            </w:r>
            <w:r w:rsidR="000E78B2">
              <w:rPr>
                <w:bCs/>
                <w:sz w:val="16"/>
                <w:szCs w:val="16"/>
                <w:lang w:val="en-GB"/>
              </w:rPr>
              <w:t xml:space="preserve"> Rubinstein 2012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bCs/>
                <w:sz w:val="16"/>
                <w:szCs w:val="16"/>
                <w:lang w:val="en-GB"/>
              </w:rPr>
              <w:t>[23]</w:t>
            </w:r>
            <w:r w:rsidR="006F05E9" w:rsidRPr="00A75A56">
              <w:rPr>
                <w:bCs/>
                <w:sz w:val="16"/>
                <w:szCs w:val="16"/>
                <w:lang w:val="en-GB"/>
              </w:rPr>
              <w:t>,</w:t>
            </w:r>
            <w:r w:rsidR="006F05E9">
              <w:rPr>
                <w:bCs/>
                <w:sz w:val="16"/>
                <w:szCs w:val="16"/>
                <w:lang w:val="en-GB"/>
              </w:rPr>
              <w:t xml:space="preserve"> Clare 2004</w:t>
            </w:r>
            <w:r w:rsidR="00C0013E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A75A56" w:rsidRPr="00A75A56">
              <w:rPr>
                <w:bCs/>
                <w:sz w:val="16"/>
                <w:szCs w:val="16"/>
                <w:lang w:val="en-GB"/>
              </w:rPr>
              <w:t>[</w:t>
            </w:r>
            <w:r w:rsidR="00196969">
              <w:rPr>
                <w:bCs/>
                <w:sz w:val="16"/>
                <w:szCs w:val="16"/>
                <w:lang w:val="en-GB"/>
              </w:rPr>
              <w:t>70</w:t>
            </w:r>
            <w:r w:rsidR="00A75A56" w:rsidRPr="00A75A56">
              <w:rPr>
                <w:bCs/>
                <w:sz w:val="16"/>
                <w:szCs w:val="16"/>
                <w:lang w:val="en-GB"/>
              </w:rPr>
              <w:t>]</w:t>
            </w:r>
          </w:p>
        </w:tc>
      </w:tr>
      <w:tr w:rsidR="00516A5E" w:rsidRPr="008D7D7F" w14:paraId="320FDC31" w14:textId="77777777" w:rsidTr="00D46AF0"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203EA4" w14:textId="77777777" w:rsidR="00516A5E" w:rsidRPr="000D14C8" w:rsidRDefault="00516A5E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</w:tc>
      </w:tr>
      <w:tr w:rsidR="00516A5E" w:rsidRPr="008D7D7F" w14:paraId="15A170C8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7F09A3" w14:textId="77777777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</w:tc>
      </w:tr>
      <w:tr w:rsidR="00516A5E" w:rsidRPr="008D7D7F" w14:paraId="0E6549AB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7075D4" w14:textId="77777777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</w:tc>
      </w:tr>
      <w:tr w:rsidR="00516A5E" w:rsidRPr="008D7D7F" w14:paraId="34A1EDAF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C7DE24" w14:textId="77777777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560AEF">
              <w:rPr>
                <w:spacing w:val="-4"/>
                <w:sz w:val="16"/>
                <w:szCs w:val="16"/>
                <w:lang w:val="en-GB"/>
              </w:rPr>
              <w:t>Our confidence in the effect estimate is limited: The true effect may be substantially different from the estimate of the effect</w:t>
            </w:r>
          </w:p>
        </w:tc>
      </w:tr>
      <w:tr w:rsidR="00516A5E" w:rsidRPr="008D7D7F" w14:paraId="77762D97" w14:textId="77777777" w:rsidTr="00D46AF0"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282DE9" w14:textId="77777777" w:rsidR="00516A5E" w:rsidRPr="000D14C8" w:rsidRDefault="00516A5E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516A5E" w:rsidRPr="008D7D7F" w14:paraId="5DFD2DCD" w14:textId="77777777" w:rsidTr="00D46AF0">
        <w:trPr>
          <w:trHeight w:val="547"/>
        </w:trPr>
        <w:tc>
          <w:tcPr>
            <w:tcW w:w="907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BFF3EB" w14:textId="6B8CCB37" w:rsidR="00516A5E" w:rsidRPr="000D14C8" w:rsidRDefault="0069119D" w:rsidP="00B931E0">
            <w:pPr>
              <w:rPr>
                <w:sz w:val="16"/>
                <w:szCs w:val="16"/>
                <w:lang w:val="en-GB"/>
              </w:rPr>
            </w:pPr>
            <w:r w:rsidRPr="00F44699">
              <w:rPr>
                <w:sz w:val="16"/>
                <w:szCs w:val="16"/>
                <w:lang w:val="en-GB"/>
              </w:rPr>
              <w:t xml:space="preserve">CI=Confidence interval; Mean=mean value in comparison group at follow-up; Mean difference=mean difference between intervention and comparison group, where ”lower” indicates less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 xml:space="preserve"> and “higher” indicates more </w:t>
            </w:r>
            <w:r>
              <w:rPr>
                <w:sz w:val="16"/>
                <w:szCs w:val="16"/>
                <w:lang w:val="en-GB"/>
              </w:rPr>
              <w:t>disability</w:t>
            </w:r>
            <w:r w:rsidRPr="00F44699">
              <w:rPr>
                <w:sz w:val="16"/>
                <w:szCs w:val="16"/>
                <w:lang w:val="en-GB"/>
              </w:rPr>
              <w:t>.</w:t>
            </w:r>
          </w:p>
        </w:tc>
      </w:tr>
    </w:tbl>
    <w:p w14:paraId="17D71100" w14:textId="77777777" w:rsidR="00560AEF" w:rsidRDefault="00560AEF" w:rsidP="009F70C5">
      <w:pPr>
        <w:rPr>
          <w:rFonts w:ascii="Arial" w:hAnsi="Arial" w:cs="Arial"/>
          <w:b/>
          <w:sz w:val="20"/>
          <w:szCs w:val="24"/>
          <w:lang w:val="en-GB"/>
        </w:rPr>
      </w:pPr>
    </w:p>
    <w:p w14:paraId="27106A7B" w14:textId="15D141D4" w:rsidR="009F70C5" w:rsidRPr="00E11F33" w:rsidRDefault="009F70C5" w:rsidP="009F70C5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10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F44ECE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F44ECE" w:rsidRPr="00E11F33">
        <w:rPr>
          <w:rFonts w:ascii="Arial" w:hAnsi="Arial" w:cs="Arial"/>
          <w:sz w:val="20"/>
          <w:szCs w:val="24"/>
          <w:lang w:val="en-GB"/>
        </w:rPr>
        <w:t>E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F44ECE" w:rsidRPr="00E11F33">
        <w:rPr>
          <w:rFonts w:ascii="Arial" w:hAnsi="Arial" w:cs="Arial"/>
          <w:sz w:val="20"/>
          <w:szCs w:val="24"/>
          <w:lang w:val="en-GB"/>
        </w:rPr>
        <w:t xml:space="preserve">of general exercise therapy </w:t>
      </w:r>
      <w:r w:rsidR="00BA4898" w:rsidRPr="00E11F33">
        <w:rPr>
          <w:rFonts w:ascii="Arial" w:hAnsi="Arial" w:cs="Arial"/>
          <w:sz w:val="20"/>
          <w:szCs w:val="24"/>
          <w:lang w:val="en-GB"/>
        </w:rPr>
        <w:t>on recurrence</w:t>
      </w:r>
      <w:r w:rsidR="002942B7" w:rsidRPr="00E11F33">
        <w:rPr>
          <w:rFonts w:ascii="Arial" w:hAnsi="Arial" w:cs="Arial"/>
          <w:sz w:val="20"/>
          <w:szCs w:val="24"/>
          <w:lang w:val="en-GB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60"/>
        <w:gridCol w:w="1603"/>
        <w:gridCol w:w="948"/>
        <w:gridCol w:w="1207"/>
        <w:gridCol w:w="1162"/>
        <w:gridCol w:w="2792"/>
      </w:tblGrid>
      <w:tr w:rsidR="005E4CC7" w:rsidRPr="008D7D7F" w14:paraId="78B55AF9" w14:textId="77777777" w:rsidTr="005E4CC7">
        <w:trPr>
          <w:trHeight w:val="122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2CFFA" w14:textId="7B6FDE2B" w:rsidR="005E4CC7" w:rsidRPr="000D14C8" w:rsidRDefault="005E4CC7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>: adult</w:t>
            </w:r>
            <w:r w:rsidR="000F613B">
              <w:rPr>
                <w:sz w:val="20"/>
                <w:szCs w:val="20"/>
                <w:lang w:val="en-GB"/>
              </w:rPr>
              <w:t xml:space="preserve"> patient</w:t>
            </w:r>
            <w:r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  <w:p w14:paraId="3291889B" w14:textId="77777777" w:rsidR="005E4CC7" w:rsidRPr="000D14C8" w:rsidRDefault="005E4CC7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general exercise therapy </w:t>
            </w:r>
          </w:p>
          <w:p w14:paraId="14327389" w14:textId="77777777" w:rsidR="005E4CC7" w:rsidRPr="000D14C8" w:rsidRDefault="005E4CC7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rFonts w:ascii="Arial Narrow" w:eastAsia="Times New Roman" w:hAnsi="Arial Narrow"/>
                <w:sz w:val="20"/>
                <w:szCs w:val="20"/>
                <w:lang w:val="en-GB"/>
              </w:rPr>
              <w:t xml:space="preserve"> </w:t>
            </w:r>
            <w:r w:rsidRPr="000D14C8">
              <w:rPr>
                <w:sz w:val="20"/>
                <w:szCs w:val="20"/>
                <w:lang w:val="en-GB"/>
              </w:rPr>
              <w:t>sham ultrasound, usual care, ice-pack</w:t>
            </w:r>
          </w:p>
          <w:p w14:paraId="6E86FE59" w14:textId="77777777" w:rsidR="005E4CC7" w:rsidRPr="000D14C8" w:rsidRDefault="005E4CC7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recurrence</w:t>
            </w:r>
          </w:p>
          <w:p w14:paraId="3BD1BFBC" w14:textId="4BD88348" w:rsidR="005E4CC7" w:rsidRPr="000D14C8" w:rsidRDefault="005E4CC7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5E4CC7" w:rsidRPr="008D7D7F" w14:paraId="3DCCBB95" w14:textId="77777777" w:rsidTr="00B931E0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328BF1EC" w14:textId="7F6CB34C" w:rsidR="005E4CC7" w:rsidRPr="000D14C8" w:rsidRDefault="00615AA9" w:rsidP="00615AA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g</w:t>
            </w:r>
            <w:r w:rsidR="005E4CC7" w:rsidRPr="000D14C8">
              <w:rPr>
                <w:b/>
                <w:sz w:val="20"/>
                <w:szCs w:val="20"/>
                <w:lang w:val="en-GB"/>
              </w:rPr>
              <w:t>eneral exercise therapy on recurrence</w:t>
            </w:r>
          </w:p>
        </w:tc>
      </w:tr>
      <w:tr w:rsidR="005E4CC7" w:rsidRPr="000D14C8" w14:paraId="14AF2082" w14:textId="77777777" w:rsidTr="005E4CC7">
        <w:trPr>
          <w:trHeight w:val="486"/>
        </w:trPr>
        <w:tc>
          <w:tcPr>
            <w:tcW w:w="2963" w:type="dxa"/>
            <w:gridSpan w:val="2"/>
            <w:tcBorders>
              <w:top w:val="single" w:sz="12" w:space="0" w:color="auto"/>
            </w:tcBorders>
          </w:tcPr>
          <w:p w14:paraId="62235236" w14:textId="280B967F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Anticipated absolute effects* (95% CI) </w:t>
            </w:r>
          </w:p>
          <w:p w14:paraId="0015DB4E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48" w:type="dxa"/>
            <w:vMerge w:val="restart"/>
            <w:tcBorders>
              <w:top w:val="single" w:sz="12" w:space="0" w:color="auto"/>
            </w:tcBorders>
          </w:tcPr>
          <w:p w14:paraId="20BABACF" w14:textId="34306463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Relative effect (95% CI)</w:t>
            </w:r>
          </w:p>
        </w:tc>
        <w:tc>
          <w:tcPr>
            <w:tcW w:w="1207" w:type="dxa"/>
            <w:vMerge w:val="restart"/>
            <w:tcBorders>
              <w:top w:val="single" w:sz="12" w:space="0" w:color="auto"/>
            </w:tcBorders>
          </w:tcPr>
          <w:p w14:paraId="618AF236" w14:textId="179DEDDB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62" w:type="dxa"/>
            <w:vMerge w:val="restart"/>
            <w:tcBorders>
              <w:top w:val="single" w:sz="12" w:space="0" w:color="auto"/>
            </w:tcBorders>
          </w:tcPr>
          <w:p w14:paraId="2A7AE846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2792" w:type="dxa"/>
            <w:vMerge w:val="restart"/>
            <w:tcBorders>
              <w:top w:val="single" w:sz="12" w:space="0" w:color="auto"/>
            </w:tcBorders>
          </w:tcPr>
          <w:p w14:paraId="482D80B3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5E4CC7" w:rsidRPr="008D7D7F" w14:paraId="6858F070" w14:textId="77777777" w:rsidTr="005E4CC7">
        <w:trPr>
          <w:trHeight w:val="486"/>
        </w:trPr>
        <w:tc>
          <w:tcPr>
            <w:tcW w:w="1360" w:type="dxa"/>
            <w:tcBorders>
              <w:bottom w:val="single" w:sz="12" w:space="0" w:color="auto"/>
            </w:tcBorders>
          </w:tcPr>
          <w:p w14:paraId="1D7EC7A9" w14:textId="6797210D" w:rsidR="005E4CC7" w:rsidRPr="000D14C8" w:rsidRDefault="005E4CC7" w:rsidP="00AD45F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Risk with </w:t>
            </w:r>
            <w:r w:rsidR="00AD45F1">
              <w:rPr>
                <w:b/>
                <w:sz w:val="20"/>
                <w:szCs w:val="20"/>
                <w:lang w:val="en-GB"/>
              </w:rPr>
              <w:t>c</w:t>
            </w:r>
            <w:r w:rsidRPr="000D14C8">
              <w:rPr>
                <w:b/>
                <w:sz w:val="20"/>
                <w:szCs w:val="20"/>
                <w:lang w:val="en-GB"/>
              </w:rPr>
              <w:t>omparison</w:t>
            </w:r>
          </w:p>
        </w:tc>
        <w:tc>
          <w:tcPr>
            <w:tcW w:w="1603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3BE6D39" w14:textId="60ACE651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Risk with General exercise therapy</w:t>
            </w:r>
          </w:p>
        </w:tc>
        <w:tc>
          <w:tcPr>
            <w:tcW w:w="948" w:type="dxa"/>
            <w:vMerge/>
            <w:tcBorders>
              <w:bottom w:val="single" w:sz="12" w:space="0" w:color="auto"/>
            </w:tcBorders>
          </w:tcPr>
          <w:p w14:paraId="4E5D1CF4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07" w:type="dxa"/>
            <w:vMerge/>
            <w:tcBorders>
              <w:bottom w:val="single" w:sz="12" w:space="0" w:color="auto"/>
            </w:tcBorders>
          </w:tcPr>
          <w:p w14:paraId="5B70DA7A" w14:textId="369D5F48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vMerge/>
            <w:tcBorders>
              <w:bottom w:val="single" w:sz="12" w:space="0" w:color="auto"/>
            </w:tcBorders>
          </w:tcPr>
          <w:p w14:paraId="137A720F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92" w:type="dxa"/>
            <w:vMerge/>
            <w:tcBorders>
              <w:bottom w:val="single" w:sz="12" w:space="0" w:color="auto"/>
            </w:tcBorders>
          </w:tcPr>
          <w:p w14:paraId="5B7666F7" w14:textId="77777777" w:rsidR="005E4CC7" w:rsidRPr="000D14C8" w:rsidRDefault="005E4CC7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225280" w:rsidRPr="009A76AC" w14:paraId="107570B3" w14:textId="77777777" w:rsidTr="004D5DA4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40121326" w14:textId="2C7C0FFC" w:rsidR="00225280" w:rsidRPr="000D14C8" w:rsidRDefault="00AD45F1" w:rsidP="004D5DA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5E4CC7" w:rsidRPr="008D7D7F" w14:paraId="1707738C" w14:textId="77777777" w:rsidTr="005E4CC7">
        <w:tc>
          <w:tcPr>
            <w:tcW w:w="1360" w:type="dxa"/>
            <w:tcBorders>
              <w:top w:val="single" w:sz="12" w:space="0" w:color="auto"/>
            </w:tcBorders>
          </w:tcPr>
          <w:p w14:paraId="370CE94E" w14:textId="61AB87D8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Sham ultrasound: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660 per 1000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55F2F67" w14:textId="7E941AE8" w:rsidR="005E4CC7" w:rsidRPr="000D14C8" w:rsidRDefault="005E4CC7" w:rsidP="00534BCB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694 per 1000 (594 to 806)</w:t>
            </w:r>
          </w:p>
        </w:tc>
        <w:tc>
          <w:tcPr>
            <w:tcW w:w="948" w:type="dxa"/>
            <w:tcBorders>
              <w:top w:val="single" w:sz="12" w:space="0" w:color="auto"/>
            </w:tcBorders>
          </w:tcPr>
          <w:p w14:paraId="7D2800BD" w14:textId="339A8198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RR 1.05 (0.90 to 1.22)</w:t>
            </w:r>
          </w:p>
        </w:tc>
        <w:tc>
          <w:tcPr>
            <w:tcW w:w="1207" w:type="dxa"/>
            <w:tcBorders>
              <w:top w:val="single" w:sz="12" w:space="0" w:color="auto"/>
            </w:tcBorders>
          </w:tcPr>
          <w:p w14:paraId="2FAA42A2" w14:textId="2E03657F" w:rsidR="005E4CC7" w:rsidRPr="00B43EC7" w:rsidRDefault="005E4CC7" w:rsidP="00B931E0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316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[5</w:t>
            </w:r>
            <w:r w:rsidR="00DB53EC">
              <w:rPr>
                <w:sz w:val="16"/>
                <w:szCs w:val="16"/>
                <w:lang w:val="en-GB"/>
              </w:rPr>
              <w:t>9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31CB0DE1" w14:textId="19A4448A" w:rsidR="005E4CC7" w:rsidRPr="000D14C8" w:rsidRDefault="00BF59B6" w:rsidP="000F613B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0E78B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5E4CC7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5E4CC7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="005E4CC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2792" w:type="dxa"/>
            <w:tcBorders>
              <w:top w:val="single" w:sz="12" w:space="0" w:color="auto"/>
            </w:tcBorders>
          </w:tcPr>
          <w:p w14:paraId="55E04016" w14:textId="4FB1490A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probably does not reduce recurrence more than sham ultrasound.</w:t>
            </w:r>
          </w:p>
        </w:tc>
      </w:tr>
      <w:tr w:rsidR="005E4CC7" w:rsidRPr="008D7D7F" w14:paraId="0DC76651" w14:textId="77777777" w:rsidTr="005E4CC7">
        <w:tc>
          <w:tcPr>
            <w:tcW w:w="1360" w:type="dxa"/>
          </w:tcPr>
          <w:p w14:paraId="13E87663" w14:textId="0C8745B5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Usual care: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697 per 1000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14:paraId="5812741A" w14:textId="18341E77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697 per 1000 (599 to 808)</w:t>
            </w:r>
          </w:p>
        </w:tc>
        <w:tc>
          <w:tcPr>
            <w:tcW w:w="948" w:type="dxa"/>
          </w:tcPr>
          <w:p w14:paraId="64410295" w14:textId="03B51E44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RR 1.00 (0.86 to 1.16)</w:t>
            </w:r>
          </w:p>
        </w:tc>
        <w:tc>
          <w:tcPr>
            <w:tcW w:w="1207" w:type="dxa"/>
          </w:tcPr>
          <w:p w14:paraId="56FCF5DE" w14:textId="2ADEDB3B" w:rsidR="005E4CC7" w:rsidRPr="00B43EC7" w:rsidRDefault="005E4CC7" w:rsidP="00B931E0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309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[5</w:t>
            </w:r>
            <w:r w:rsidR="00DB53EC">
              <w:rPr>
                <w:sz w:val="16"/>
                <w:szCs w:val="16"/>
                <w:lang w:val="en-GB"/>
              </w:rPr>
              <w:t>9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62" w:type="dxa"/>
          </w:tcPr>
          <w:p w14:paraId="4171191E" w14:textId="1042030D" w:rsidR="005E4CC7" w:rsidRPr="000D14C8" w:rsidRDefault="00BF59B6" w:rsidP="000F613B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⨁⨁⨁</w:t>
            </w:r>
            <w:r w:rsidRPr="000E78B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="005E4CC7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5E4CC7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MODERATE</w:t>
            </w:r>
            <w:r w:rsidR="005E4CC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2792" w:type="dxa"/>
          </w:tcPr>
          <w:p w14:paraId="2ADD7B14" w14:textId="1BBD11EB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General exercise therapy probably does not reduce recurrence more than usual care.</w:t>
            </w:r>
          </w:p>
        </w:tc>
      </w:tr>
      <w:tr w:rsidR="005E4CC7" w:rsidRPr="008D7D7F" w14:paraId="075DBD3A" w14:textId="77777777" w:rsidTr="005E4CC7">
        <w:tc>
          <w:tcPr>
            <w:tcW w:w="1360" w:type="dxa"/>
          </w:tcPr>
          <w:p w14:paraId="35ACDFCF" w14:textId="3C89FB3C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Ice-pack: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609 per 1000</w:t>
            </w:r>
          </w:p>
        </w:tc>
        <w:tc>
          <w:tcPr>
            <w:tcW w:w="1603" w:type="dxa"/>
            <w:shd w:val="clear" w:color="auto" w:fill="E2EFD9" w:themeFill="accent6" w:themeFillTint="33"/>
          </w:tcPr>
          <w:p w14:paraId="4412CC62" w14:textId="4E8C6A14" w:rsidR="005E4CC7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651 per 1000 (444 to 962</w:t>
            </w:r>
            <w:r w:rsidR="005E4CC7" w:rsidRPr="000D14C8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948" w:type="dxa"/>
          </w:tcPr>
          <w:p w14:paraId="68C65D3C" w14:textId="34C0E10B" w:rsidR="005E4CC7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RR 1.07 (0.73 to 1.58)</w:t>
            </w:r>
          </w:p>
        </w:tc>
        <w:tc>
          <w:tcPr>
            <w:tcW w:w="1207" w:type="dxa"/>
          </w:tcPr>
          <w:p w14:paraId="2037B0AF" w14:textId="3EE7BA9D" w:rsidR="005E4CC7" w:rsidRPr="00B43EC7" w:rsidRDefault="00755C6B" w:rsidP="00B931E0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72</w:t>
            </w:r>
            <w:r w:rsidR="005E4CC7" w:rsidRPr="000D14C8">
              <w:rPr>
                <w:sz w:val="16"/>
                <w:szCs w:val="16"/>
                <w:lang w:val="en-GB"/>
              </w:rPr>
              <w:t xml:space="preserve">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</w:t>
            </w:r>
            <w:r w:rsidR="00DB53EC">
              <w:rPr>
                <w:sz w:val="16"/>
                <w:szCs w:val="16"/>
                <w:lang w:val="en-GB"/>
              </w:rPr>
              <w:t>6</w:t>
            </w:r>
            <w:r w:rsidR="00A75A56">
              <w:rPr>
                <w:sz w:val="16"/>
                <w:szCs w:val="16"/>
                <w:lang w:val="en-GB"/>
              </w:rPr>
              <w:t>1]</w:t>
            </w:r>
          </w:p>
        </w:tc>
        <w:tc>
          <w:tcPr>
            <w:tcW w:w="1162" w:type="dxa"/>
          </w:tcPr>
          <w:p w14:paraId="1381DE54" w14:textId="60A78541" w:rsidR="005E4CC7" w:rsidRPr="000D14C8" w:rsidRDefault="00DD3B4F" w:rsidP="000F613B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0E78B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5E4CC7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5E4CC7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5E4CC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5E4CC7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5E4CC7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  <w:r w:rsidR="00755C6B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,c</w:t>
            </w:r>
          </w:p>
        </w:tc>
        <w:tc>
          <w:tcPr>
            <w:tcW w:w="2792" w:type="dxa"/>
          </w:tcPr>
          <w:p w14:paraId="783AEB31" w14:textId="6BC3442E" w:rsidR="005E4CC7" w:rsidRPr="000D14C8" w:rsidRDefault="005251BD" w:rsidP="00C468A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 xml:space="preserve">whether </w:t>
            </w:r>
            <w:r w:rsidRPr="000D14C8">
              <w:rPr>
                <w:sz w:val="16"/>
                <w:szCs w:val="16"/>
                <w:lang w:val="en-GB"/>
              </w:rPr>
              <w:t>general exercise therapy</w:t>
            </w:r>
            <w:r>
              <w:rPr>
                <w:sz w:val="16"/>
                <w:szCs w:val="16"/>
                <w:lang w:val="en-GB"/>
              </w:rPr>
              <w:t xml:space="preserve"> reduces</w:t>
            </w:r>
            <w:r w:rsidR="00B44776">
              <w:rPr>
                <w:sz w:val="16"/>
                <w:szCs w:val="16"/>
                <w:lang w:val="en-GB"/>
              </w:rPr>
              <w:t xml:space="preserve"> recurrence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 compared with ice-pack</w:t>
            </w:r>
            <w:r w:rsidR="00B44776">
              <w:rPr>
                <w:sz w:val="16"/>
                <w:szCs w:val="16"/>
                <w:lang w:val="en-GB"/>
              </w:rPr>
              <w:t>.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 </w:t>
            </w:r>
          </w:p>
        </w:tc>
      </w:tr>
      <w:tr w:rsidR="005E4CC7" w:rsidRPr="0073273E" w14:paraId="1B6B8B8E" w14:textId="77777777" w:rsidTr="00B931E0">
        <w:trPr>
          <w:trHeight w:val="63"/>
        </w:trPr>
        <w:tc>
          <w:tcPr>
            <w:tcW w:w="9072" w:type="dxa"/>
            <w:gridSpan w:val="6"/>
            <w:tcBorders>
              <w:bottom w:val="single" w:sz="12" w:space="0" w:color="auto"/>
            </w:tcBorders>
          </w:tcPr>
          <w:p w14:paraId="594A88B6" w14:textId="2C354B92" w:rsidR="005E4CC7" w:rsidRPr="00B43EC7" w:rsidRDefault="005E4CC7" w:rsidP="00C468A9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C468A9">
              <w:rPr>
                <w:sz w:val="16"/>
                <w:szCs w:val="16"/>
                <w:lang w:val="en-GB"/>
              </w:rPr>
              <w:t>Downgraded for 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C468A9"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C468A9"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 w:rsidR="00534BCB">
              <w:rPr>
                <w:sz w:val="16"/>
                <w:szCs w:val="16"/>
                <w:lang w:val="en-GB"/>
              </w:rPr>
              <w:t>regarding</w:t>
            </w:r>
            <w:r w:rsidR="00534BCB"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the blinding process</w:t>
            </w:r>
            <w:r w:rsidR="00C468A9"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 xml:space="preserve">c. </w:t>
            </w:r>
            <w:r w:rsidR="00C468A9" w:rsidRPr="00C468A9">
              <w:rPr>
                <w:sz w:val="16"/>
                <w:szCs w:val="16"/>
                <w:lang w:val="en-GB"/>
              </w:rPr>
              <w:t>Downgraded for imprecision (w</w:t>
            </w:r>
            <w:r w:rsidRPr="00C468A9">
              <w:rPr>
                <w:sz w:val="16"/>
                <w:szCs w:val="16"/>
                <w:lang w:val="en-GB"/>
              </w:rPr>
              <w:t>ide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CI</w:t>
            </w:r>
            <w:r w:rsidR="00C468A9">
              <w:rPr>
                <w:sz w:val="16"/>
                <w:szCs w:val="16"/>
                <w:lang w:val="en-GB"/>
              </w:rPr>
              <w:t>)</w:t>
            </w:r>
            <w:r w:rsidRPr="000D14C8">
              <w:rPr>
                <w:sz w:val="16"/>
                <w:szCs w:val="16"/>
                <w:lang w:val="en-GB"/>
              </w:rPr>
              <w:t>.</w:t>
            </w:r>
            <w:r w:rsidR="00B43EC7">
              <w:rPr>
                <w:sz w:val="16"/>
                <w:szCs w:val="16"/>
                <w:lang w:val="en-GB"/>
              </w:rPr>
              <w:t xml:space="preserve"> Data collected from Choi 2010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85</w:t>
            </w:r>
            <w:r w:rsidR="00A75A56">
              <w:rPr>
                <w:sz w:val="16"/>
                <w:szCs w:val="16"/>
                <w:lang w:val="en-GB"/>
              </w:rPr>
              <w:t>]</w:t>
            </w:r>
            <w:r w:rsidR="00B43EC7">
              <w:rPr>
                <w:sz w:val="16"/>
                <w:szCs w:val="16"/>
                <w:lang w:val="en-GB"/>
              </w:rPr>
              <w:t>, Machado 2006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[7</w:t>
            </w:r>
            <w:r w:rsidR="00196969">
              <w:rPr>
                <w:sz w:val="16"/>
                <w:szCs w:val="16"/>
                <w:lang w:val="en-GB"/>
              </w:rPr>
              <w:t>6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</w:tr>
      <w:tr w:rsidR="00755C6B" w:rsidRPr="008D7D7F" w14:paraId="3275DEB5" w14:textId="77777777" w:rsidTr="00B931E0">
        <w:trPr>
          <w:trHeight w:val="63"/>
        </w:trPr>
        <w:tc>
          <w:tcPr>
            <w:tcW w:w="9072" w:type="dxa"/>
            <w:gridSpan w:val="6"/>
            <w:tcBorders>
              <w:bottom w:val="single" w:sz="12" w:space="0" w:color="auto"/>
            </w:tcBorders>
          </w:tcPr>
          <w:p w14:paraId="3A24D7C1" w14:textId="35574C6F" w:rsidR="00755C6B" w:rsidRPr="000D14C8" w:rsidRDefault="00755C6B" w:rsidP="00755C6B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>*</w:t>
            </w:r>
            <w:r w:rsidRPr="00300558">
              <w:rPr>
                <w:b/>
                <w:sz w:val="16"/>
                <w:szCs w:val="16"/>
                <w:lang w:val="en-GB"/>
              </w:rPr>
              <w:t xml:space="preserve">The risk in the intervention group </w:t>
            </w:r>
            <w:r w:rsidRPr="00300558">
              <w:rPr>
                <w:sz w:val="16"/>
                <w:szCs w:val="16"/>
                <w:lang w:val="en-GB"/>
              </w:rPr>
              <w:t xml:space="preserve">(and its 95% CI) is based on the assumed risk in the comparison group and the </w:t>
            </w:r>
            <w:r w:rsidRPr="00300558">
              <w:rPr>
                <w:b/>
                <w:sz w:val="16"/>
                <w:szCs w:val="16"/>
                <w:lang w:val="en-GB"/>
              </w:rPr>
              <w:t xml:space="preserve">relative effect </w:t>
            </w:r>
            <w:r w:rsidRPr="00300558">
              <w:rPr>
                <w:sz w:val="16"/>
                <w:szCs w:val="16"/>
                <w:lang w:val="en-GB"/>
              </w:rPr>
              <w:t>of the intervention (and its 95% CI).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</w:t>
            </w:r>
          </w:p>
        </w:tc>
      </w:tr>
      <w:tr w:rsidR="005E4CC7" w:rsidRPr="008D7D7F" w14:paraId="26A107FE" w14:textId="77777777" w:rsidTr="00B931E0">
        <w:trPr>
          <w:trHeight w:val="1593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218E8510" w14:textId="77777777" w:rsidR="005E4CC7" w:rsidRPr="000D14C8" w:rsidRDefault="005E4CC7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  <w:p w14:paraId="73938423" w14:textId="77777777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  <w:p w14:paraId="7D411DEF" w14:textId="77777777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  <w:p w14:paraId="46265754" w14:textId="77777777" w:rsidR="005E4CC7" w:rsidRPr="000D14C8" w:rsidRDefault="005E4CC7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  <w:p w14:paraId="07D58D79" w14:textId="47F114F2" w:rsidR="005E4CC7" w:rsidRPr="000D14C8" w:rsidRDefault="005E4CC7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5E4CC7" w:rsidRPr="008D7D7F" w14:paraId="4B372D4B" w14:textId="77777777" w:rsidTr="00755C6B">
        <w:trPr>
          <w:trHeight w:val="376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4F1DCD" w14:textId="4F771BE2" w:rsidR="005E4CC7" w:rsidRPr="00C468A9" w:rsidRDefault="005E4CC7" w:rsidP="00C468A9">
            <w:pPr>
              <w:rPr>
                <w:sz w:val="16"/>
                <w:szCs w:val="16"/>
                <w:lang w:val="en-GB"/>
              </w:rPr>
            </w:pPr>
            <w:r w:rsidRPr="00C468A9">
              <w:rPr>
                <w:sz w:val="16"/>
                <w:szCs w:val="16"/>
                <w:lang w:val="en-GB"/>
              </w:rPr>
              <w:t xml:space="preserve">CI=Confidence </w:t>
            </w:r>
            <w:r w:rsidR="00C468A9">
              <w:rPr>
                <w:sz w:val="16"/>
                <w:szCs w:val="16"/>
                <w:lang w:val="en-GB"/>
              </w:rPr>
              <w:t>i</w:t>
            </w:r>
            <w:r w:rsidRPr="00C468A9">
              <w:rPr>
                <w:sz w:val="16"/>
                <w:szCs w:val="16"/>
                <w:lang w:val="en-GB"/>
              </w:rPr>
              <w:t>nterval</w:t>
            </w:r>
            <w:r w:rsidR="00287923" w:rsidRPr="00C468A9">
              <w:rPr>
                <w:sz w:val="16"/>
                <w:szCs w:val="16"/>
                <w:lang w:val="en-GB"/>
              </w:rPr>
              <w:t>;</w:t>
            </w:r>
            <w:r w:rsidRPr="00C468A9">
              <w:rPr>
                <w:sz w:val="16"/>
                <w:szCs w:val="16"/>
                <w:lang w:val="en-GB"/>
              </w:rPr>
              <w:t xml:space="preserve"> </w:t>
            </w:r>
            <w:r w:rsidR="00755C6B" w:rsidRPr="00C468A9">
              <w:rPr>
                <w:sz w:val="16"/>
                <w:szCs w:val="16"/>
                <w:lang w:val="en-GB"/>
              </w:rPr>
              <w:t xml:space="preserve">RR= </w:t>
            </w:r>
            <w:r w:rsidR="00C468A9">
              <w:rPr>
                <w:sz w:val="16"/>
                <w:szCs w:val="16"/>
                <w:lang w:val="en-GB"/>
              </w:rPr>
              <w:t>Risk r</w:t>
            </w:r>
            <w:r w:rsidR="00755C6B" w:rsidRPr="00C468A9">
              <w:rPr>
                <w:sz w:val="16"/>
                <w:szCs w:val="16"/>
                <w:lang w:val="en-GB"/>
              </w:rPr>
              <w:t>atio.</w:t>
            </w:r>
          </w:p>
        </w:tc>
      </w:tr>
    </w:tbl>
    <w:p w14:paraId="1ED17EB3" w14:textId="77777777" w:rsidR="009F70C5" w:rsidRPr="000D14C8" w:rsidRDefault="009F70C5" w:rsidP="009F70C5">
      <w:pPr>
        <w:rPr>
          <w:lang w:val="en-GB"/>
        </w:rPr>
      </w:pPr>
    </w:p>
    <w:p w14:paraId="784D4668" w14:textId="101EE5C1" w:rsidR="009F70C5" w:rsidRPr="000D14C8" w:rsidRDefault="009F70C5" w:rsidP="003C2B41">
      <w:pPr>
        <w:rPr>
          <w:lang w:val="en-GB"/>
        </w:rPr>
      </w:pPr>
    </w:p>
    <w:p w14:paraId="0C60CB7F" w14:textId="786B8B51" w:rsidR="00755C6B" w:rsidRPr="000D14C8" w:rsidRDefault="00755C6B" w:rsidP="003C2B41">
      <w:pPr>
        <w:rPr>
          <w:lang w:val="en-GB"/>
        </w:rPr>
      </w:pPr>
    </w:p>
    <w:p w14:paraId="50CCADDE" w14:textId="5736F8D6" w:rsidR="00755C6B" w:rsidRPr="000D14C8" w:rsidRDefault="00755C6B">
      <w:pPr>
        <w:rPr>
          <w:lang w:val="en-GB"/>
        </w:rPr>
      </w:pPr>
      <w:r w:rsidRPr="000D14C8">
        <w:rPr>
          <w:lang w:val="en-GB"/>
        </w:rPr>
        <w:br w:type="page"/>
      </w:r>
    </w:p>
    <w:p w14:paraId="6CBF8828" w14:textId="30B3DC35" w:rsidR="00755C6B" w:rsidRPr="00E11F33" w:rsidRDefault="00755C6B" w:rsidP="00755C6B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2268AF" w:rsidRPr="00E11F33">
        <w:rPr>
          <w:rFonts w:ascii="Arial" w:hAnsi="Arial" w:cs="Arial"/>
          <w:b/>
          <w:sz w:val="20"/>
          <w:szCs w:val="24"/>
          <w:lang w:val="en-GB"/>
        </w:rPr>
        <w:t>1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1</w:t>
      </w:r>
      <w:r w:rsidRPr="00E11F33">
        <w:rPr>
          <w:rFonts w:ascii="Arial" w:hAnsi="Arial" w:cs="Arial"/>
          <w:b/>
          <w:sz w:val="20"/>
          <w:szCs w:val="24"/>
          <w:lang w:val="en-GB"/>
        </w:rPr>
        <w:t>.</w:t>
      </w:r>
      <w:r w:rsidR="00C9773A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8032CF" w:rsidRPr="00E11F33">
        <w:rPr>
          <w:rFonts w:ascii="Arial" w:hAnsi="Arial" w:cs="Arial"/>
          <w:sz w:val="20"/>
          <w:szCs w:val="24"/>
          <w:lang w:val="en-GB"/>
        </w:rPr>
        <w:t>E</w:t>
      </w:r>
      <w:r w:rsidR="00BA4898"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8032CF" w:rsidRPr="00E11F33">
        <w:rPr>
          <w:rFonts w:ascii="Arial" w:hAnsi="Arial" w:cs="Arial"/>
          <w:sz w:val="20"/>
          <w:szCs w:val="24"/>
          <w:lang w:val="en-GB"/>
        </w:rPr>
        <w:t xml:space="preserve">of </w:t>
      </w:r>
      <w:r w:rsidR="00BA4898" w:rsidRPr="00E11F33">
        <w:rPr>
          <w:rFonts w:ascii="Arial" w:hAnsi="Arial" w:cs="Arial"/>
          <w:sz w:val="20"/>
          <w:szCs w:val="24"/>
          <w:lang w:val="en-GB"/>
        </w:rPr>
        <w:t>s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tabilization exercise </w:t>
      </w:r>
      <w:r w:rsidR="008032CF" w:rsidRPr="00E11F33">
        <w:rPr>
          <w:rFonts w:ascii="Arial" w:hAnsi="Arial" w:cs="Arial"/>
          <w:sz w:val="20"/>
          <w:szCs w:val="24"/>
          <w:lang w:val="en-GB"/>
        </w:rPr>
        <w:t xml:space="preserve">on recurrence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1"/>
        <w:gridCol w:w="1595"/>
        <w:gridCol w:w="947"/>
        <w:gridCol w:w="1207"/>
        <w:gridCol w:w="1158"/>
        <w:gridCol w:w="2754"/>
      </w:tblGrid>
      <w:tr w:rsidR="00755C6B" w:rsidRPr="008D7D7F" w14:paraId="1826D9E5" w14:textId="77777777" w:rsidTr="00B931E0">
        <w:trPr>
          <w:trHeight w:val="122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D75C3F" w14:textId="6C029961" w:rsidR="00755C6B" w:rsidRPr="000D14C8" w:rsidRDefault="00755C6B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>: adult</w:t>
            </w:r>
            <w:r w:rsidR="0050048B">
              <w:rPr>
                <w:sz w:val="20"/>
                <w:szCs w:val="20"/>
                <w:lang w:val="en-GB"/>
              </w:rPr>
              <w:t xml:space="preserve"> patient</w:t>
            </w:r>
            <w:r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  <w:p w14:paraId="02FA9E27" w14:textId="6DCACA70" w:rsidR="00755C6B" w:rsidRPr="000D14C8" w:rsidRDefault="00755C6B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stabilization exercise + medical management </w:t>
            </w:r>
          </w:p>
          <w:p w14:paraId="6391F9A9" w14:textId="351BCA43" w:rsidR="00755C6B" w:rsidRPr="000D14C8" w:rsidRDefault="00755C6B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rFonts w:ascii="Arial Narrow" w:eastAsia="Times New Roman" w:hAnsi="Arial Narrow"/>
                <w:sz w:val="20"/>
                <w:szCs w:val="20"/>
                <w:lang w:val="en-GB"/>
              </w:rPr>
              <w:t xml:space="preserve"> </w:t>
            </w:r>
            <w:r w:rsidRPr="000D14C8">
              <w:rPr>
                <w:sz w:val="20"/>
                <w:szCs w:val="20"/>
                <w:lang w:val="en-GB"/>
              </w:rPr>
              <w:t>medical management alone</w:t>
            </w:r>
          </w:p>
          <w:p w14:paraId="7223AAC6" w14:textId="029D4C8F" w:rsidR="00755C6B" w:rsidRPr="000D14C8" w:rsidRDefault="00755C6B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recurrence</w:t>
            </w:r>
            <w:r w:rsidR="0050048B">
              <w:rPr>
                <w:sz w:val="20"/>
                <w:szCs w:val="20"/>
                <w:lang w:val="en-GB"/>
              </w:rPr>
              <w:t>, recurrence frequency</w:t>
            </w:r>
          </w:p>
          <w:p w14:paraId="5D5B71BA" w14:textId="77777777" w:rsidR="00755C6B" w:rsidRPr="000D14C8" w:rsidRDefault="00755C6B" w:rsidP="00B931E0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755C6B" w:rsidRPr="008D7D7F" w14:paraId="3F30BF5A" w14:textId="77777777" w:rsidTr="00B931E0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06CB455D" w14:textId="3D55BD70" w:rsidR="00755C6B" w:rsidRPr="000D14C8" w:rsidRDefault="008032CF" w:rsidP="008032CF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Effects of s</w:t>
            </w:r>
            <w:r w:rsidR="00755C6B" w:rsidRPr="000D14C8">
              <w:rPr>
                <w:b/>
                <w:sz w:val="20"/>
                <w:szCs w:val="20"/>
                <w:lang w:val="en-GB"/>
              </w:rPr>
              <w:t>tabilization exercise on recurrence</w:t>
            </w:r>
          </w:p>
        </w:tc>
      </w:tr>
      <w:tr w:rsidR="00755C6B" w:rsidRPr="000D14C8" w14:paraId="521F9C85" w14:textId="77777777" w:rsidTr="00B931E0">
        <w:trPr>
          <w:trHeight w:val="486"/>
        </w:trPr>
        <w:tc>
          <w:tcPr>
            <w:tcW w:w="3006" w:type="dxa"/>
            <w:gridSpan w:val="2"/>
            <w:tcBorders>
              <w:top w:val="single" w:sz="12" w:space="0" w:color="auto"/>
            </w:tcBorders>
          </w:tcPr>
          <w:p w14:paraId="4C29ACDF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Anticipated absolute effects* (95% CI) </w:t>
            </w:r>
          </w:p>
          <w:p w14:paraId="75D9C44B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47" w:type="dxa"/>
            <w:vMerge w:val="restart"/>
            <w:tcBorders>
              <w:top w:val="single" w:sz="12" w:space="0" w:color="auto"/>
            </w:tcBorders>
          </w:tcPr>
          <w:p w14:paraId="3E4C76EB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Relative effect (95% CI)</w:t>
            </w:r>
          </w:p>
        </w:tc>
        <w:tc>
          <w:tcPr>
            <w:tcW w:w="1207" w:type="dxa"/>
            <w:vMerge w:val="restart"/>
            <w:tcBorders>
              <w:top w:val="single" w:sz="12" w:space="0" w:color="auto"/>
            </w:tcBorders>
          </w:tcPr>
          <w:p w14:paraId="167AF103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58" w:type="dxa"/>
            <w:vMerge w:val="restart"/>
            <w:tcBorders>
              <w:top w:val="single" w:sz="12" w:space="0" w:color="auto"/>
            </w:tcBorders>
          </w:tcPr>
          <w:p w14:paraId="057CB930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2754" w:type="dxa"/>
            <w:vMerge w:val="restart"/>
            <w:tcBorders>
              <w:top w:val="single" w:sz="12" w:space="0" w:color="auto"/>
            </w:tcBorders>
          </w:tcPr>
          <w:p w14:paraId="1CD929A7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755C6B" w:rsidRPr="000D14C8" w14:paraId="1502E202" w14:textId="77777777" w:rsidTr="00B931E0">
        <w:trPr>
          <w:trHeight w:val="486"/>
        </w:trPr>
        <w:tc>
          <w:tcPr>
            <w:tcW w:w="1411" w:type="dxa"/>
            <w:tcBorders>
              <w:bottom w:val="single" w:sz="12" w:space="0" w:color="auto"/>
            </w:tcBorders>
          </w:tcPr>
          <w:p w14:paraId="21C484A4" w14:textId="524C40F0" w:rsidR="00755C6B" w:rsidRPr="000D14C8" w:rsidRDefault="00755C6B" w:rsidP="00AD45F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Risk with </w:t>
            </w:r>
            <w:r w:rsidR="00AD45F1">
              <w:rPr>
                <w:b/>
                <w:sz w:val="20"/>
                <w:szCs w:val="20"/>
                <w:lang w:val="en-GB"/>
              </w:rPr>
              <w:t>c</w:t>
            </w:r>
            <w:r w:rsidRPr="000D14C8">
              <w:rPr>
                <w:b/>
                <w:sz w:val="20"/>
                <w:szCs w:val="20"/>
                <w:lang w:val="en-GB"/>
              </w:rPr>
              <w:t>omparison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B2157C1" w14:textId="62F18E1F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Risk with stabilization exercise</w:t>
            </w:r>
          </w:p>
        </w:tc>
        <w:tc>
          <w:tcPr>
            <w:tcW w:w="947" w:type="dxa"/>
            <w:vMerge/>
            <w:tcBorders>
              <w:bottom w:val="single" w:sz="12" w:space="0" w:color="auto"/>
            </w:tcBorders>
          </w:tcPr>
          <w:p w14:paraId="1930483B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07" w:type="dxa"/>
            <w:vMerge/>
            <w:tcBorders>
              <w:bottom w:val="single" w:sz="12" w:space="0" w:color="auto"/>
            </w:tcBorders>
          </w:tcPr>
          <w:p w14:paraId="6C4FACFD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  <w:vMerge/>
            <w:tcBorders>
              <w:bottom w:val="single" w:sz="12" w:space="0" w:color="auto"/>
            </w:tcBorders>
          </w:tcPr>
          <w:p w14:paraId="47AC5088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54" w:type="dxa"/>
            <w:vMerge/>
            <w:tcBorders>
              <w:bottom w:val="single" w:sz="12" w:space="0" w:color="auto"/>
            </w:tcBorders>
          </w:tcPr>
          <w:p w14:paraId="389A5D87" w14:textId="77777777" w:rsidR="00755C6B" w:rsidRPr="000D14C8" w:rsidRDefault="00755C6B" w:rsidP="00B931E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225280" w:rsidRPr="009A76AC" w14:paraId="06A3A045" w14:textId="77777777" w:rsidTr="004D5DA4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047138FB" w14:textId="54C485A8" w:rsidR="00225280" w:rsidRPr="000D14C8" w:rsidRDefault="00AD45F1" w:rsidP="004D5DA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755C6B" w:rsidRPr="008D7D7F" w14:paraId="390345B7" w14:textId="77777777" w:rsidTr="00B931E0">
        <w:tc>
          <w:tcPr>
            <w:tcW w:w="1411" w:type="dxa"/>
            <w:tcBorders>
              <w:top w:val="single" w:sz="12" w:space="0" w:color="auto"/>
            </w:tcBorders>
          </w:tcPr>
          <w:p w14:paraId="2AA511A9" w14:textId="1477F568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Medical management: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842 per 1000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9A35D4F" w14:textId="38E5BBB9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320 per 1000 (152 to 606))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14:paraId="2B3F5C2B" w14:textId="52FF67AD" w:rsidR="00755C6B" w:rsidRPr="000D14C8" w:rsidRDefault="00755C6B" w:rsidP="0050048B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RR 0.3</w:t>
            </w:r>
            <w:r w:rsidR="0050048B">
              <w:rPr>
                <w:sz w:val="16"/>
                <w:szCs w:val="16"/>
                <w:lang w:val="en-GB"/>
              </w:rPr>
              <w:t>6</w:t>
            </w:r>
            <w:r w:rsidRPr="000D14C8">
              <w:rPr>
                <w:sz w:val="16"/>
                <w:szCs w:val="16"/>
                <w:lang w:val="en-GB"/>
              </w:rPr>
              <w:t xml:space="preserve"> (0.18 to 0.72)</w:t>
            </w:r>
          </w:p>
        </w:tc>
        <w:tc>
          <w:tcPr>
            <w:tcW w:w="1207" w:type="dxa"/>
            <w:tcBorders>
              <w:top w:val="single" w:sz="12" w:space="0" w:color="auto"/>
            </w:tcBorders>
          </w:tcPr>
          <w:p w14:paraId="38BFA780" w14:textId="2158308C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39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</w:t>
            </w:r>
            <w:r w:rsidR="00567F59">
              <w:rPr>
                <w:sz w:val="16"/>
                <w:szCs w:val="16"/>
                <w:lang w:val="en-GB"/>
              </w:rPr>
              <w:t>72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2B89B716" w14:textId="1692DAB7" w:rsidR="00755C6B" w:rsidRPr="000D14C8" w:rsidRDefault="00DD3B4F" w:rsidP="00AD45F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755C6B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755C6B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755C6B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755C6B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755C6B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14:paraId="5D419BCF" w14:textId="4C8744D5" w:rsidR="00755C6B" w:rsidRPr="000D14C8" w:rsidRDefault="005251BD" w:rsidP="00B931E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="00755C6B" w:rsidRPr="000D14C8">
              <w:rPr>
                <w:sz w:val="16"/>
                <w:szCs w:val="16"/>
                <w:lang w:val="en-GB"/>
              </w:rPr>
              <w:t>uncertain</w:t>
            </w:r>
            <w:r>
              <w:rPr>
                <w:sz w:val="16"/>
                <w:szCs w:val="16"/>
                <w:lang w:val="en-GB"/>
              </w:rPr>
              <w:t xml:space="preserve"> whether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 stabilization exercise + medical management </w:t>
            </w:r>
            <w:r>
              <w:rPr>
                <w:sz w:val="16"/>
                <w:szCs w:val="16"/>
                <w:lang w:val="en-GB"/>
              </w:rPr>
              <w:t>reduces</w:t>
            </w:r>
            <w:r w:rsidR="00755C6B" w:rsidRPr="000D14C8">
              <w:rPr>
                <w:sz w:val="16"/>
                <w:szCs w:val="16"/>
                <w:lang w:val="en-GB"/>
              </w:rPr>
              <w:t xml:space="preserve"> recurrence in comparison with medical management alone.</w:t>
            </w:r>
          </w:p>
        </w:tc>
      </w:tr>
      <w:tr w:rsidR="00B931E0" w:rsidRPr="008D7D7F" w14:paraId="6A6F60D7" w14:textId="77777777" w:rsidTr="00B931E0">
        <w:trPr>
          <w:trHeight w:val="194"/>
        </w:trPr>
        <w:tc>
          <w:tcPr>
            <w:tcW w:w="1411" w:type="dxa"/>
          </w:tcPr>
          <w:p w14:paraId="45552108" w14:textId="2813CE47" w:rsidR="00B931E0" w:rsidRPr="000D14C8" w:rsidRDefault="00B931E0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6DE0FD28" w14:textId="0BE09D71" w:rsidR="00B931E0" w:rsidRPr="000D14C8" w:rsidRDefault="00B931E0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 difference (95% CI)</w:t>
            </w:r>
          </w:p>
        </w:tc>
        <w:tc>
          <w:tcPr>
            <w:tcW w:w="947" w:type="dxa"/>
            <w:vMerge w:val="restart"/>
          </w:tcPr>
          <w:p w14:paraId="6B5CCBC8" w14:textId="72D76F91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07" w:type="dxa"/>
            <w:vMerge w:val="restart"/>
          </w:tcPr>
          <w:p w14:paraId="6202B95B" w14:textId="44AE6D70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39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</w:t>
            </w:r>
            <w:r w:rsidR="00567F59">
              <w:rPr>
                <w:sz w:val="16"/>
                <w:szCs w:val="16"/>
                <w:lang w:val="en-GB"/>
              </w:rPr>
              <w:t>72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58" w:type="dxa"/>
            <w:vMerge w:val="restart"/>
          </w:tcPr>
          <w:p w14:paraId="1D8DC216" w14:textId="1ADD5149" w:rsidR="00B931E0" w:rsidRPr="000D14C8" w:rsidRDefault="00DD3B4F" w:rsidP="00AD45F1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="00B931E0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B931E0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="00B931E0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B931E0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B931E0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2754" w:type="dxa"/>
            <w:vMerge w:val="restart"/>
          </w:tcPr>
          <w:p w14:paraId="625B7A4A" w14:textId="4E3C2F13" w:rsidR="00B931E0" w:rsidRPr="000D14C8" w:rsidRDefault="005251BD" w:rsidP="00B931E0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 is</w:t>
            </w:r>
            <w:r w:rsidR="00B931E0" w:rsidRPr="000D14C8">
              <w:rPr>
                <w:sz w:val="16"/>
                <w:szCs w:val="16"/>
                <w:lang w:val="en-GB"/>
              </w:rPr>
              <w:t xml:space="preserve"> 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="00B931E0" w:rsidRPr="000D14C8">
              <w:rPr>
                <w:sz w:val="16"/>
                <w:szCs w:val="16"/>
                <w:lang w:val="en-GB"/>
              </w:rPr>
              <w:t xml:space="preserve"> stabilization exercise + medical management </w:t>
            </w:r>
            <w:r>
              <w:rPr>
                <w:sz w:val="16"/>
                <w:szCs w:val="16"/>
                <w:lang w:val="en-GB"/>
              </w:rPr>
              <w:t>reduces</w:t>
            </w:r>
            <w:r w:rsidR="00B931E0" w:rsidRPr="000D14C8">
              <w:rPr>
                <w:sz w:val="16"/>
                <w:szCs w:val="16"/>
                <w:lang w:val="en-GB"/>
              </w:rPr>
              <w:t xml:space="preserve"> recurrence frequency in comparison with medical management alone.</w:t>
            </w:r>
          </w:p>
        </w:tc>
      </w:tr>
      <w:tr w:rsidR="00B931E0" w:rsidRPr="000D14C8" w14:paraId="74F79021" w14:textId="77777777" w:rsidTr="00B931E0">
        <w:trPr>
          <w:trHeight w:val="193"/>
        </w:trPr>
        <w:tc>
          <w:tcPr>
            <w:tcW w:w="1411" w:type="dxa"/>
          </w:tcPr>
          <w:p w14:paraId="36323423" w14:textId="590E4AA1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Medical management:</w:t>
            </w:r>
            <w:r w:rsidR="0014154B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4.20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3F06E733" w14:textId="364CB0DB" w:rsidR="00B931E0" w:rsidRPr="000D14C8" w:rsidRDefault="00B931E0" w:rsidP="0050048B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1.40 fewer (3.1</w:t>
            </w:r>
            <w:r w:rsidR="0050048B">
              <w:rPr>
                <w:sz w:val="16"/>
                <w:szCs w:val="16"/>
                <w:lang w:val="en-GB"/>
              </w:rPr>
              <w:t>6</w:t>
            </w:r>
            <w:r w:rsidRPr="000D14C8">
              <w:rPr>
                <w:sz w:val="16"/>
                <w:szCs w:val="16"/>
                <w:lang w:val="en-GB"/>
              </w:rPr>
              <w:t xml:space="preserve"> fewer to 0.36 more)</w:t>
            </w:r>
          </w:p>
        </w:tc>
        <w:tc>
          <w:tcPr>
            <w:tcW w:w="947" w:type="dxa"/>
            <w:vMerge/>
          </w:tcPr>
          <w:p w14:paraId="06E06A1F" w14:textId="77777777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07" w:type="dxa"/>
            <w:vMerge/>
          </w:tcPr>
          <w:p w14:paraId="6A53CB86" w14:textId="77777777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Merge/>
          </w:tcPr>
          <w:p w14:paraId="2BB3D096" w14:textId="77777777" w:rsidR="00B931E0" w:rsidRPr="000D14C8" w:rsidRDefault="00B931E0" w:rsidP="00B931E0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</w:p>
        </w:tc>
        <w:tc>
          <w:tcPr>
            <w:tcW w:w="2754" w:type="dxa"/>
            <w:vMerge/>
          </w:tcPr>
          <w:p w14:paraId="2C55DC77" w14:textId="77777777" w:rsidR="00B931E0" w:rsidRPr="000D14C8" w:rsidRDefault="00B931E0" w:rsidP="00B931E0">
            <w:pPr>
              <w:rPr>
                <w:sz w:val="16"/>
                <w:szCs w:val="16"/>
                <w:lang w:val="en-GB"/>
              </w:rPr>
            </w:pPr>
          </w:p>
        </w:tc>
      </w:tr>
      <w:tr w:rsidR="00755C6B" w:rsidRPr="0073273E" w14:paraId="1B0BCD2D" w14:textId="77777777" w:rsidTr="00B931E0">
        <w:trPr>
          <w:trHeight w:val="63"/>
        </w:trPr>
        <w:tc>
          <w:tcPr>
            <w:tcW w:w="9072" w:type="dxa"/>
            <w:gridSpan w:val="6"/>
            <w:tcBorders>
              <w:bottom w:val="single" w:sz="12" w:space="0" w:color="auto"/>
            </w:tcBorders>
          </w:tcPr>
          <w:p w14:paraId="4DE310E4" w14:textId="760EC2F1" w:rsidR="00755C6B" w:rsidRPr="00463FE1" w:rsidRDefault="00755C6B" w:rsidP="00AD45F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="00C468A9">
              <w:rPr>
                <w:sz w:val="16"/>
                <w:szCs w:val="16"/>
                <w:lang w:val="en-GB"/>
              </w:rPr>
              <w:t xml:space="preserve">Downgraded for </w:t>
            </w:r>
            <w:r w:rsidR="00AD45F1">
              <w:rPr>
                <w:sz w:val="16"/>
                <w:szCs w:val="16"/>
                <w:lang w:val="en-GB"/>
              </w:rPr>
              <w:t xml:space="preserve">serious </w:t>
            </w:r>
            <w:r w:rsidR="00C468A9">
              <w:rPr>
                <w:sz w:val="16"/>
                <w:szCs w:val="16"/>
                <w:lang w:val="en-GB"/>
              </w:rPr>
              <w:t>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AD45F1">
              <w:rPr>
                <w:sz w:val="16"/>
                <w:szCs w:val="16"/>
                <w:lang w:val="en-GB"/>
              </w:rPr>
              <w:t xml:space="preserve"> and wide CI)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 w:rsidR="00C468A9"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 w:rsidR="00534BCB">
              <w:rPr>
                <w:sz w:val="16"/>
                <w:szCs w:val="16"/>
                <w:lang w:val="en-GB"/>
              </w:rPr>
              <w:t>regarding</w:t>
            </w:r>
            <w:r w:rsidR="00534BCB"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the blinding process</w:t>
            </w:r>
            <w:r w:rsidR="00C468A9">
              <w:rPr>
                <w:sz w:val="16"/>
                <w:szCs w:val="16"/>
                <w:lang w:val="en-GB"/>
              </w:rPr>
              <w:t>)</w:t>
            </w:r>
            <w:r w:rsidR="00463FE1">
              <w:rPr>
                <w:sz w:val="16"/>
                <w:szCs w:val="16"/>
                <w:lang w:val="en-GB"/>
              </w:rPr>
              <w:t>.</w:t>
            </w:r>
            <w:r w:rsidR="00463FE1">
              <w:rPr>
                <w:lang w:val="en-GB"/>
              </w:rPr>
              <w:t xml:space="preserve"> </w:t>
            </w:r>
            <w:r w:rsidR="00463FE1" w:rsidRPr="00463FE1">
              <w:rPr>
                <w:sz w:val="16"/>
                <w:szCs w:val="16"/>
                <w:lang w:val="en-GB"/>
              </w:rPr>
              <w:t>Data collected</w:t>
            </w:r>
            <w:r w:rsidR="00463FE1">
              <w:rPr>
                <w:sz w:val="16"/>
                <w:szCs w:val="16"/>
                <w:lang w:val="en-GB"/>
              </w:rPr>
              <w:t xml:space="preserve"> </w:t>
            </w:r>
            <w:r w:rsidR="00463FE1" w:rsidRPr="00463FE1">
              <w:rPr>
                <w:sz w:val="16"/>
                <w:szCs w:val="16"/>
                <w:lang w:val="en-GB"/>
              </w:rPr>
              <w:t>from Macedo 2016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A75A56">
              <w:rPr>
                <w:sz w:val="16"/>
                <w:szCs w:val="16"/>
                <w:lang w:val="en-GB"/>
              </w:rPr>
              <w:t>[17]</w:t>
            </w:r>
          </w:p>
        </w:tc>
      </w:tr>
      <w:tr w:rsidR="00755C6B" w:rsidRPr="008D7D7F" w14:paraId="3D346912" w14:textId="77777777" w:rsidTr="00B931E0">
        <w:trPr>
          <w:trHeight w:val="63"/>
        </w:trPr>
        <w:tc>
          <w:tcPr>
            <w:tcW w:w="9072" w:type="dxa"/>
            <w:gridSpan w:val="6"/>
            <w:tcBorders>
              <w:bottom w:val="single" w:sz="12" w:space="0" w:color="auto"/>
            </w:tcBorders>
          </w:tcPr>
          <w:p w14:paraId="2ECB02BA" w14:textId="77777777" w:rsidR="00755C6B" w:rsidRPr="000D14C8" w:rsidRDefault="00755C6B" w:rsidP="00B931E0">
            <w:pPr>
              <w:rPr>
                <w:rFonts w:cstheme="minorHAnsi"/>
                <w:b/>
                <w:sz w:val="16"/>
                <w:szCs w:val="16"/>
                <w:lang w:val="en-GB"/>
              </w:rPr>
            </w:pPr>
            <w:r w:rsidRPr="000D14C8">
              <w:rPr>
                <w:rFonts w:eastAsia="Times New Roman" w:cstheme="minorHAnsi"/>
                <w:sz w:val="16"/>
                <w:szCs w:val="16"/>
                <w:lang w:val="en-GB"/>
              </w:rPr>
              <w:t>*</w:t>
            </w:r>
            <w:r w:rsidRPr="000D14C8">
              <w:rPr>
                <w:rFonts w:eastAsia="Times New Roman" w:cstheme="minorHAnsi"/>
                <w:b/>
                <w:bCs/>
                <w:sz w:val="16"/>
                <w:szCs w:val="16"/>
                <w:lang w:val="en-GB"/>
              </w:rPr>
              <w:t>The risk in the intervention group</w:t>
            </w:r>
            <w:r w:rsidRPr="000D14C8">
              <w:rPr>
                <w:rFonts w:eastAsia="Times New Roman" w:cstheme="minorHAnsi"/>
                <w:sz w:val="16"/>
                <w:szCs w:val="16"/>
                <w:lang w:val="en-GB"/>
              </w:rPr>
              <w:t xml:space="preserve"> (and its 95% CI) is based on the assumed risk in the comparison group and the </w:t>
            </w:r>
            <w:r w:rsidRPr="000D14C8">
              <w:rPr>
                <w:rFonts w:eastAsia="Times New Roman" w:cstheme="minorHAnsi"/>
                <w:b/>
                <w:bCs/>
                <w:sz w:val="16"/>
                <w:szCs w:val="16"/>
                <w:lang w:val="en-GB"/>
              </w:rPr>
              <w:t>relative effect</w:t>
            </w:r>
            <w:r w:rsidRPr="000D14C8">
              <w:rPr>
                <w:rFonts w:eastAsia="Times New Roman" w:cstheme="minorHAnsi"/>
                <w:sz w:val="16"/>
                <w:szCs w:val="16"/>
                <w:lang w:val="en-GB"/>
              </w:rPr>
              <w:t xml:space="preserve"> of the intervention (and its 95% CI). </w:t>
            </w:r>
          </w:p>
        </w:tc>
      </w:tr>
      <w:tr w:rsidR="00755C6B" w:rsidRPr="008D7D7F" w14:paraId="0C150830" w14:textId="77777777" w:rsidTr="00B931E0">
        <w:trPr>
          <w:trHeight w:val="1593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1EAFA6AA" w14:textId="77777777" w:rsidR="00755C6B" w:rsidRPr="000D14C8" w:rsidRDefault="00755C6B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  <w:p w14:paraId="53999A67" w14:textId="77777777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  <w:p w14:paraId="46C548AB" w14:textId="77777777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  <w:p w14:paraId="1981AD80" w14:textId="77777777" w:rsidR="00755C6B" w:rsidRPr="000D14C8" w:rsidRDefault="00755C6B" w:rsidP="00B931E0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  <w:p w14:paraId="1EE9D820" w14:textId="77777777" w:rsidR="00755C6B" w:rsidRPr="000D14C8" w:rsidRDefault="00755C6B" w:rsidP="00B931E0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755C6B" w:rsidRPr="008D7D7F" w14:paraId="61D5115B" w14:textId="77777777" w:rsidTr="00B931E0">
        <w:trPr>
          <w:trHeight w:val="376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E7D4A2" w14:textId="0CE9D09E" w:rsidR="00755C6B" w:rsidRPr="00C468A9" w:rsidRDefault="00755C6B" w:rsidP="00C468A9">
            <w:pPr>
              <w:rPr>
                <w:sz w:val="16"/>
                <w:szCs w:val="16"/>
                <w:lang w:val="en-GB"/>
              </w:rPr>
            </w:pPr>
            <w:r w:rsidRPr="00C468A9">
              <w:rPr>
                <w:sz w:val="16"/>
                <w:szCs w:val="16"/>
                <w:lang w:val="en-GB"/>
              </w:rPr>
              <w:t>CI</w:t>
            </w:r>
            <w:r w:rsidR="00C468A9">
              <w:rPr>
                <w:sz w:val="16"/>
                <w:szCs w:val="16"/>
                <w:lang w:val="en-GB"/>
              </w:rPr>
              <w:t>=Confidence i</w:t>
            </w:r>
            <w:r w:rsidRPr="00C468A9">
              <w:rPr>
                <w:sz w:val="16"/>
                <w:szCs w:val="16"/>
                <w:lang w:val="en-GB"/>
              </w:rPr>
              <w:t xml:space="preserve">nterval. RR= Risk </w:t>
            </w:r>
            <w:r w:rsidR="00C468A9">
              <w:rPr>
                <w:sz w:val="16"/>
                <w:szCs w:val="16"/>
                <w:lang w:val="en-GB"/>
              </w:rPr>
              <w:t>r</w:t>
            </w:r>
            <w:r w:rsidRPr="00C468A9">
              <w:rPr>
                <w:sz w:val="16"/>
                <w:szCs w:val="16"/>
                <w:lang w:val="en-GB"/>
              </w:rPr>
              <w:t>atio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="00B931E0" w:rsidRPr="00C468A9">
              <w:rPr>
                <w:sz w:val="16"/>
                <w:szCs w:val="16"/>
                <w:lang w:val="en-GB"/>
              </w:rPr>
              <w:t xml:space="preserve"> Mean=mean</w:t>
            </w:r>
            <w:r w:rsidR="000F613B" w:rsidRPr="00C468A9">
              <w:rPr>
                <w:sz w:val="16"/>
                <w:szCs w:val="16"/>
                <w:lang w:val="en-GB"/>
              </w:rPr>
              <w:t xml:space="preserve"> value</w:t>
            </w:r>
            <w:r w:rsidR="00B931E0" w:rsidRPr="00C468A9">
              <w:rPr>
                <w:sz w:val="16"/>
                <w:szCs w:val="16"/>
                <w:lang w:val="en-GB"/>
              </w:rPr>
              <w:t xml:space="preserve"> in comparison</w:t>
            </w:r>
            <w:r w:rsidR="000F613B" w:rsidRPr="00C468A9">
              <w:rPr>
                <w:sz w:val="16"/>
                <w:szCs w:val="16"/>
                <w:lang w:val="en-GB"/>
              </w:rPr>
              <w:t xml:space="preserve"> group</w:t>
            </w:r>
            <w:r w:rsidR="00B931E0" w:rsidRPr="00C468A9">
              <w:rPr>
                <w:sz w:val="16"/>
                <w:szCs w:val="16"/>
                <w:lang w:val="en-GB"/>
              </w:rPr>
              <w:t xml:space="preserve"> at follow-up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="00B931E0" w:rsidRPr="00C468A9">
              <w:rPr>
                <w:sz w:val="16"/>
                <w:szCs w:val="16"/>
                <w:lang w:val="en-GB"/>
              </w:rPr>
              <w:t xml:space="preserve"> Mean difference=</w:t>
            </w:r>
            <w:r w:rsidR="000F613B" w:rsidRPr="00C468A9">
              <w:rPr>
                <w:sz w:val="16"/>
                <w:szCs w:val="16"/>
                <w:lang w:val="en-GB"/>
              </w:rPr>
              <w:t xml:space="preserve">mean </w:t>
            </w:r>
            <w:r w:rsidR="00B931E0" w:rsidRPr="00C468A9">
              <w:rPr>
                <w:sz w:val="16"/>
                <w:szCs w:val="16"/>
                <w:lang w:val="en-GB"/>
              </w:rPr>
              <w:t xml:space="preserve">difference </w:t>
            </w:r>
            <w:r w:rsidR="000F613B" w:rsidRPr="00C468A9">
              <w:rPr>
                <w:sz w:val="16"/>
                <w:szCs w:val="16"/>
                <w:lang w:val="en-GB"/>
              </w:rPr>
              <w:t xml:space="preserve">between </w:t>
            </w:r>
            <w:r w:rsidR="00B931E0" w:rsidRPr="00C468A9">
              <w:rPr>
                <w:sz w:val="16"/>
                <w:szCs w:val="16"/>
                <w:lang w:val="en-GB"/>
              </w:rPr>
              <w:t>intervention</w:t>
            </w:r>
            <w:r w:rsidR="000F613B" w:rsidRPr="00C468A9">
              <w:rPr>
                <w:sz w:val="16"/>
                <w:szCs w:val="16"/>
                <w:lang w:val="en-GB"/>
              </w:rPr>
              <w:t xml:space="preserve"> and comparison group</w:t>
            </w:r>
            <w:r w:rsidR="00B931E0" w:rsidRPr="00C468A9">
              <w:rPr>
                <w:sz w:val="16"/>
                <w:szCs w:val="16"/>
                <w:lang w:val="en-GB"/>
              </w:rPr>
              <w:t>.</w:t>
            </w:r>
          </w:p>
        </w:tc>
      </w:tr>
    </w:tbl>
    <w:p w14:paraId="72F505C0" w14:textId="2F224AE5" w:rsidR="00560AEF" w:rsidRDefault="00560AEF" w:rsidP="003C2B41">
      <w:pPr>
        <w:rPr>
          <w:lang w:val="en-GB"/>
        </w:rPr>
      </w:pPr>
      <w:r>
        <w:rPr>
          <w:lang w:val="en-GB"/>
        </w:rPr>
        <w:br w:type="page"/>
      </w:r>
    </w:p>
    <w:p w14:paraId="4E5E4A50" w14:textId="04EFB445" w:rsidR="002B7C01" w:rsidRPr="00E11F33" w:rsidRDefault="002B7C01" w:rsidP="002B7C01">
      <w:pPr>
        <w:rPr>
          <w:rFonts w:ascii="Arial" w:hAnsi="Arial" w:cs="Arial"/>
          <w:sz w:val="20"/>
          <w:szCs w:val="24"/>
          <w:lang w:val="en-GB"/>
        </w:rPr>
      </w:pPr>
      <w:r w:rsidRPr="00E11F33">
        <w:rPr>
          <w:rFonts w:ascii="Arial" w:hAnsi="Arial" w:cs="Arial"/>
          <w:b/>
          <w:sz w:val="20"/>
          <w:szCs w:val="24"/>
          <w:lang w:val="en-GB"/>
        </w:rPr>
        <w:lastRenderedPageBreak/>
        <w:t xml:space="preserve">Table </w:t>
      </w:r>
      <w:r w:rsidR="002268AF" w:rsidRPr="00E11F33">
        <w:rPr>
          <w:rFonts w:ascii="Arial" w:hAnsi="Arial" w:cs="Arial"/>
          <w:b/>
          <w:sz w:val="20"/>
          <w:szCs w:val="24"/>
          <w:lang w:val="en-GB"/>
        </w:rPr>
        <w:t>1</w:t>
      </w:r>
      <w:r w:rsidR="00A33975" w:rsidRPr="00E11F33">
        <w:rPr>
          <w:rFonts w:ascii="Arial" w:hAnsi="Arial" w:cs="Arial"/>
          <w:b/>
          <w:sz w:val="20"/>
          <w:szCs w:val="24"/>
          <w:lang w:val="en-GB"/>
        </w:rPr>
        <w:t>2</w:t>
      </w:r>
      <w:r w:rsidRPr="00E11F33">
        <w:rPr>
          <w:rFonts w:ascii="Arial" w:hAnsi="Arial" w:cs="Arial"/>
          <w:sz w:val="20"/>
          <w:szCs w:val="24"/>
          <w:lang w:val="en-GB"/>
        </w:rPr>
        <w:t>.</w:t>
      </w:r>
      <w:r w:rsidR="00C9773A" w:rsidRPr="00E11F33">
        <w:rPr>
          <w:rFonts w:ascii="Arial" w:hAnsi="Arial" w:cs="Arial"/>
          <w:sz w:val="20"/>
          <w:szCs w:val="24"/>
          <w:lang w:val="en-GB"/>
        </w:rPr>
        <w:t xml:space="preserve">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Summary of findings: </w:t>
      </w:r>
      <w:r w:rsidR="008032CF" w:rsidRPr="00E11F33">
        <w:rPr>
          <w:rFonts w:ascii="Arial" w:hAnsi="Arial" w:cs="Arial"/>
          <w:sz w:val="20"/>
          <w:szCs w:val="24"/>
          <w:lang w:val="en-GB"/>
        </w:rPr>
        <w:t>E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ffects </w:t>
      </w:r>
      <w:r w:rsidR="008032CF" w:rsidRPr="00E11F33">
        <w:rPr>
          <w:rFonts w:ascii="Arial" w:hAnsi="Arial" w:cs="Arial"/>
          <w:sz w:val="20"/>
          <w:szCs w:val="24"/>
          <w:lang w:val="en-GB"/>
        </w:rPr>
        <w:t xml:space="preserve">of McKenzie therapy </w:t>
      </w:r>
      <w:r w:rsidRPr="00E11F33">
        <w:rPr>
          <w:rFonts w:ascii="Arial" w:hAnsi="Arial" w:cs="Arial"/>
          <w:sz w:val="20"/>
          <w:szCs w:val="24"/>
          <w:lang w:val="en-GB"/>
        </w:rPr>
        <w:t xml:space="preserve">on recurrence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1"/>
        <w:gridCol w:w="1595"/>
        <w:gridCol w:w="947"/>
        <w:gridCol w:w="1207"/>
        <w:gridCol w:w="1158"/>
        <w:gridCol w:w="2754"/>
      </w:tblGrid>
      <w:tr w:rsidR="002B7C01" w:rsidRPr="008D7D7F" w14:paraId="21DDD1ED" w14:textId="77777777" w:rsidTr="002B7C01">
        <w:trPr>
          <w:trHeight w:val="122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55B8AE" w14:textId="77777777" w:rsidR="002B7C01" w:rsidRPr="000D14C8" w:rsidRDefault="002B7C01" w:rsidP="002B7C0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Population</w:t>
            </w:r>
            <w:r w:rsidRPr="000D14C8">
              <w:rPr>
                <w:sz w:val="20"/>
                <w:szCs w:val="20"/>
                <w:lang w:val="en-GB"/>
              </w:rPr>
              <w:t>: adult</w:t>
            </w:r>
            <w:r>
              <w:rPr>
                <w:sz w:val="20"/>
                <w:szCs w:val="20"/>
                <w:lang w:val="en-GB"/>
              </w:rPr>
              <w:t xml:space="preserve"> patient</w:t>
            </w:r>
            <w:r w:rsidRPr="000D14C8">
              <w:rPr>
                <w:sz w:val="20"/>
                <w:szCs w:val="20"/>
                <w:lang w:val="en-GB"/>
              </w:rPr>
              <w:t>s with acute low back pain</w:t>
            </w:r>
            <w:r w:rsidRPr="000D14C8">
              <w:rPr>
                <w:sz w:val="20"/>
                <w:szCs w:val="20"/>
                <w:lang w:val="en-GB"/>
              </w:rPr>
              <w:tab/>
            </w:r>
            <w:r w:rsidRPr="000D14C8">
              <w:rPr>
                <w:sz w:val="20"/>
                <w:szCs w:val="20"/>
                <w:lang w:val="en-GB"/>
              </w:rPr>
              <w:tab/>
            </w:r>
          </w:p>
          <w:p w14:paraId="7D9AA7F9" w14:textId="77777777" w:rsidR="002B7C01" w:rsidRPr="000D14C8" w:rsidRDefault="002B7C01" w:rsidP="002B7C0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Intervention:</w:t>
            </w:r>
            <w:r w:rsidRPr="000D14C8">
              <w:rPr>
                <w:sz w:val="20"/>
                <w:szCs w:val="20"/>
                <w:lang w:val="en-GB"/>
              </w:rPr>
              <w:t xml:space="preserve"> McKenzie therapy </w:t>
            </w:r>
          </w:p>
          <w:p w14:paraId="312B0793" w14:textId="0F8AA41E" w:rsidR="002B7C01" w:rsidRPr="000D14C8" w:rsidRDefault="002B7C01" w:rsidP="002B7C0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Comparison:</w:t>
            </w:r>
            <w:r w:rsidRPr="000D14C8">
              <w:rPr>
                <w:rFonts w:ascii="Arial Narrow" w:eastAsia="Times New Roman" w:hAnsi="Arial Narrow"/>
                <w:sz w:val="20"/>
                <w:szCs w:val="20"/>
                <w:lang w:val="en-GB"/>
              </w:rPr>
              <w:t xml:space="preserve"> </w:t>
            </w:r>
            <w:r w:rsidRPr="000D14C8">
              <w:rPr>
                <w:sz w:val="20"/>
                <w:szCs w:val="20"/>
                <w:lang w:val="en-GB"/>
              </w:rPr>
              <w:t>NSAID</w:t>
            </w:r>
            <w:r w:rsidR="00656DD5">
              <w:rPr>
                <w:sz w:val="20"/>
                <w:szCs w:val="20"/>
                <w:lang w:val="en-GB"/>
              </w:rPr>
              <w:t>, minimal education</w:t>
            </w:r>
          </w:p>
          <w:p w14:paraId="5ACE5FA7" w14:textId="77777777" w:rsidR="002B7C01" w:rsidRPr="000D14C8" w:rsidRDefault="002B7C01" w:rsidP="002B7C0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Outcome:</w:t>
            </w:r>
            <w:r w:rsidRPr="000D14C8">
              <w:rPr>
                <w:sz w:val="20"/>
                <w:szCs w:val="20"/>
                <w:lang w:val="en-GB"/>
              </w:rPr>
              <w:t xml:space="preserve"> recurrence</w:t>
            </w:r>
            <w:r>
              <w:rPr>
                <w:sz w:val="20"/>
                <w:szCs w:val="20"/>
                <w:lang w:val="en-GB"/>
              </w:rPr>
              <w:t>, recurrence frequency</w:t>
            </w:r>
          </w:p>
          <w:p w14:paraId="3A386DEC" w14:textId="77777777" w:rsidR="002B7C01" w:rsidRPr="000D14C8" w:rsidRDefault="002B7C01" w:rsidP="002B7C01">
            <w:pPr>
              <w:rPr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Setting:</w:t>
            </w:r>
            <w:r w:rsidRPr="000D14C8">
              <w:rPr>
                <w:sz w:val="20"/>
                <w:szCs w:val="20"/>
                <w:lang w:val="en-GB"/>
              </w:rPr>
              <w:t xml:space="preserve"> primary care </w:t>
            </w:r>
          </w:p>
        </w:tc>
      </w:tr>
      <w:tr w:rsidR="002B7C01" w:rsidRPr="008D7D7F" w14:paraId="4B027527" w14:textId="77777777" w:rsidTr="002B7C01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2085E081" w14:textId="4E483B8D" w:rsidR="002B7C01" w:rsidRPr="000D14C8" w:rsidRDefault="00225280" w:rsidP="002B7C0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Effects of </w:t>
            </w:r>
            <w:r w:rsidR="002B7C01" w:rsidRPr="000D14C8">
              <w:rPr>
                <w:b/>
                <w:sz w:val="20"/>
                <w:szCs w:val="20"/>
                <w:lang w:val="en-GB"/>
              </w:rPr>
              <w:t>McKenzie therapy on recurrence</w:t>
            </w:r>
          </w:p>
        </w:tc>
      </w:tr>
      <w:tr w:rsidR="002B7C01" w:rsidRPr="000D14C8" w14:paraId="59DAEB53" w14:textId="77777777" w:rsidTr="002B7C01">
        <w:trPr>
          <w:trHeight w:val="486"/>
        </w:trPr>
        <w:tc>
          <w:tcPr>
            <w:tcW w:w="3006" w:type="dxa"/>
            <w:gridSpan w:val="2"/>
            <w:tcBorders>
              <w:top w:val="single" w:sz="12" w:space="0" w:color="auto"/>
            </w:tcBorders>
          </w:tcPr>
          <w:p w14:paraId="38552D2A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Anticipated absolute effects* (95% CI) </w:t>
            </w:r>
          </w:p>
          <w:p w14:paraId="36B26F7D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47" w:type="dxa"/>
            <w:vMerge w:val="restart"/>
            <w:tcBorders>
              <w:top w:val="single" w:sz="12" w:space="0" w:color="auto"/>
            </w:tcBorders>
          </w:tcPr>
          <w:p w14:paraId="766BCFF8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Relative effect (95% CI)</w:t>
            </w:r>
          </w:p>
        </w:tc>
        <w:tc>
          <w:tcPr>
            <w:tcW w:w="1207" w:type="dxa"/>
            <w:vMerge w:val="restart"/>
            <w:tcBorders>
              <w:top w:val="single" w:sz="12" w:space="0" w:color="auto"/>
            </w:tcBorders>
          </w:tcPr>
          <w:p w14:paraId="21165AD3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 xml:space="preserve">№ of participants 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(studies)</w:t>
            </w:r>
          </w:p>
        </w:tc>
        <w:tc>
          <w:tcPr>
            <w:tcW w:w="1158" w:type="dxa"/>
            <w:vMerge w:val="restart"/>
            <w:tcBorders>
              <w:top w:val="single" w:sz="12" w:space="0" w:color="auto"/>
            </w:tcBorders>
          </w:tcPr>
          <w:p w14:paraId="71A722B2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Certainty of the evidence</w:t>
            </w:r>
            <w:r w:rsidRPr="000D14C8">
              <w:rPr>
                <w:b/>
                <w:sz w:val="20"/>
                <w:szCs w:val="20"/>
                <w:lang w:val="en-GB"/>
              </w:rPr>
              <w:br/>
              <w:t>(GRADE)</w:t>
            </w:r>
          </w:p>
        </w:tc>
        <w:tc>
          <w:tcPr>
            <w:tcW w:w="2754" w:type="dxa"/>
            <w:vMerge w:val="restart"/>
            <w:tcBorders>
              <w:top w:val="single" w:sz="12" w:space="0" w:color="auto"/>
            </w:tcBorders>
          </w:tcPr>
          <w:p w14:paraId="33EB02E5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Conclusion</w:t>
            </w:r>
          </w:p>
        </w:tc>
      </w:tr>
      <w:tr w:rsidR="0021645D" w:rsidRPr="000D14C8" w14:paraId="32B72C9B" w14:textId="77777777" w:rsidTr="002B7C01">
        <w:trPr>
          <w:trHeight w:val="486"/>
        </w:trPr>
        <w:tc>
          <w:tcPr>
            <w:tcW w:w="1411" w:type="dxa"/>
            <w:tcBorders>
              <w:bottom w:val="single" w:sz="12" w:space="0" w:color="auto"/>
            </w:tcBorders>
          </w:tcPr>
          <w:p w14:paraId="3E82AAB7" w14:textId="166176F7" w:rsidR="002B7C01" w:rsidRPr="000D14C8" w:rsidRDefault="002268AF" w:rsidP="002B7C0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Risk with c</w:t>
            </w:r>
            <w:r w:rsidR="002B7C01" w:rsidRPr="000D14C8">
              <w:rPr>
                <w:b/>
                <w:sz w:val="20"/>
                <w:szCs w:val="20"/>
                <w:lang w:val="en-GB"/>
              </w:rPr>
              <w:t>omparison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5DC06F9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  <w:r w:rsidRPr="000D14C8">
              <w:rPr>
                <w:b/>
                <w:sz w:val="20"/>
                <w:szCs w:val="20"/>
                <w:lang w:val="en-GB"/>
              </w:rPr>
              <w:t>Risk with McKenzie therapy</w:t>
            </w:r>
          </w:p>
        </w:tc>
        <w:tc>
          <w:tcPr>
            <w:tcW w:w="947" w:type="dxa"/>
            <w:vMerge/>
            <w:tcBorders>
              <w:bottom w:val="single" w:sz="12" w:space="0" w:color="auto"/>
            </w:tcBorders>
          </w:tcPr>
          <w:p w14:paraId="550445CA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07" w:type="dxa"/>
            <w:vMerge/>
            <w:tcBorders>
              <w:bottom w:val="single" w:sz="12" w:space="0" w:color="auto"/>
            </w:tcBorders>
          </w:tcPr>
          <w:p w14:paraId="1FF62D3A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58" w:type="dxa"/>
            <w:vMerge/>
            <w:tcBorders>
              <w:bottom w:val="single" w:sz="12" w:space="0" w:color="auto"/>
            </w:tcBorders>
          </w:tcPr>
          <w:p w14:paraId="4231D18D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754" w:type="dxa"/>
            <w:vMerge/>
            <w:tcBorders>
              <w:bottom w:val="single" w:sz="12" w:space="0" w:color="auto"/>
            </w:tcBorders>
          </w:tcPr>
          <w:p w14:paraId="0C40F301" w14:textId="77777777" w:rsidR="002B7C01" w:rsidRPr="000D14C8" w:rsidRDefault="002B7C01" w:rsidP="002B7C01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225280" w:rsidRPr="009A76AC" w14:paraId="510B7831" w14:textId="77777777" w:rsidTr="004D5DA4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44216AD0" w14:textId="2EFB7B2C" w:rsidR="00225280" w:rsidRPr="000D14C8" w:rsidRDefault="00AD45F1" w:rsidP="004D5DA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Intermediate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21645D" w:rsidRPr="008D7D7F" w14:paraId="1191E8EE" w14:textId="77777777" w:rsidTr="002B7C01">
        <w:trPr>
          <w:trHeight w:val="194"/>
        </w:trPr>
        <w:tc>
          <w:tcPr>
            <w:tcW w:w="1411" w:type="dxa"/>
          </w:tcPr>
          <w:p w14:paraId="29EA2BCA" w14:textId="77777777" w:rsidR="003E63EE" w:rsidRPr="000D14C8" w:rsidRDefault="003E63EE" w:rsidP="003E63EE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179EBC80" w14:textId="77777777" w:rsidR="003E63EE" w:rsidRPr="000D14C8" w:rsidRDefault="003E63EE" w:rsidP="003E63EE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 difference (95% CI)</w:t>
            </w:r>
          </w:p>
        </w:tc>
        <w:tc>
          <w:tcPr>
            <w:tcW w:w="947" w:type="dxa"/>
            <w:vMerge w:val="restart"/>
          </w:tcPr>
          <w:p w14:paraId="3FB2455B" w14:textId="77777777" w:rsidR="003E63EE" w:rsidRPr="000D14C8" w:rsidRDefault="003E63EE" w:rsidP="003E63EE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07" w:type="dxa"/>
            <w:vMerge w:val="restart"/>
          </w:tcPr>
          <w:p w14:paraId="351B7925" w14:textId="31381C76" w:rsidR="003E63EE" w:rsidRPr="000D14C8" w:rsidRDefault="003E63EE" w:rsidP="003E63EE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75</w:t>
            </w:r>
            <w:r w:rsidRPr="000D14C8">
              <w:rPr>
                <w:sz w:val="16"/>
                <w:szCs w:val="16"/>
                <w:lang w:val="en-GB"/>
              </w:rPr>
              <w:t xml:space="preserve"> (1 RCT)</w:t>
            </w:r>
            <w:r w:rsidR="00C0013E">
              <w:rPr>
                <w:sz w:val="16"/>
                <w:szCs w:val="16"/>
                <w:lang w:val="en-GB"/>
              </w:rPr>
              <w:t xml:space="preserve"> [</w:t>
            </w:r>
            <w:r w:rsidR="00567F59">
              <w:rPr>
                <w:sz w:val="16"/>
                <w:szCs w:val="16"/>
                <w:lang w:val="en-GB"/>
              </w:rPr>
              <w:t>54</w:t>
            </w:r>
            <w:r w:rsidR="00A75A56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58" w:type="dxa"/>
            <w:vMerge w:val="restart"/>
          </w:tcPr>
          <w:p w14:paraId="7A03460C" w14:textId="7126C742" w:rsidR="003E63EE" w:rsidRPr="000D14C8" w:rsidRDefault="00DD3B4F" w:rsidP="002268AF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="0021645D"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</w:t>
            </w:r>
            <w:r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</w:t>
            </w:r>
            <w:r w:rsidR="003E63EE"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="0021645D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 xml:space="preserve">VERY </w:t>
            </w:r>
            <w:r w:rsidR="003E63EE"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LOW</w:t>
            </w:r>
            <w:r w:rsidR="003E63E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="003E63EE"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="003E63EE"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2754" w:type="dxa"/>
            <w:vMerge w:val="restart"/>
          </w:tcPr>
          <w:p w14:paraId="6AA330BE" w14:textId="1D6513BC" w:rsidR="003E63EE" w:rsidRPr="000D14C8" w:rsidRDefault="003E63EE" w:rsidP="003E63EE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 xml:space="preserve">McKenzie therapy </w:t>
            </w:r>
            <w:r>
              <w:rPr>
                <w:sz w:val="16"/>
                <w:szCs w:val="16"/>
                <w:lang w:val="en-GB"/>
              </w:rPr>
              <w:t>m</w:t>
            </w:r>
            <w:r w:rsidRPr="000B4E22">
              <w:rPr>
                <w:sz w:val="16"/>
                <w:szCs w:val="16"/>
                <w:lang w:val="en-US"/>
              </w:rPr>
              <w:t xml:space="preserve">ay result in little or no difference </w:t>
            </w:r>
            <w:r>
              <w:rPr>
                <w:sz w:val="16"/>
                <w:szCs w:val="16"/>
                <w:lang w:val="en-US"/>
              </w:rPr>
              <w:t>on recurrence</w:t>
            </w:r>
            <w:r w:rsidRPr="000B4E22">
              <w:rPr>
                <w:sz w:val="16"/>
                <w:szCs w:val="16"/>
                <w:lang w:val="en-US"/>
              </w:rPr>
              <w:t xml:space="preserve"> in comparison with NSAID.</w:t>
            </w:r>
          </w:p>
        </w:tc>
      </w:tr>
      <w:tr w:rsidR="0021645D" w:rsidRPr="000D14C8" w14:paraId="0CA2817A" w14:textId="77777777" w:rsidTr="002B7C01">
        <w:trPr>
          <w:trHeight w:val="193"/>
        </w:trPr>
        <w:tc>
          <w:tcPr>
            <w:tcW w:w="1411" w:type="dxa"/>
          </w:tcPr>
          <w:p w14:paraId="25A1A843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</w:t>
            </w:r>
            <w:r>
              <w:rPr>
                <w:sz w:val="16"/>
                <w:szCs w:val="16"/>
                <w:lang w:val="en-GB"/>
              </w:rPr>
              <w:t>SAID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45C0D5DA" w14:textId="521523DA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p=0.</w:t>
            </w:r>
            <w:r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947" w:type="dxa"/>
            <w:vMerge/>
          </w:tcPr>
          <w:p w14:paraId="11D8D8ED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07" w:type="dxa"/>
            <w:vMerge/>
          </w:tcPr>
          <w:p w14:paraId="4706AF93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Merge/>
          </w:tcPr>
          <w:p w14:paraId="668A6C12" w14:textId="77777777" w:rsidR="002B7C01" w:rsidRPr="000D14C8" w:rsidRDefault="002B7C01" w:rsidP="002B7C01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</w:p>
        </w:tc>
        <w:tc>
          <w:tcPr>
            <w:tcW w:w="2754" w:type="dxa"/>
            <w:vMerge/>
          </w:tcPr>
          <w:p w14:paraId="6760EE4A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</w:p>
        </w:tc>
      </w:tr>
      <w:tr w:rsidR="00225280" w:rsidRPr="009A76AC" w14:paraId="11DBEFF2" w14:textId="77777777" w:rsidTr="004D5DA4">
        <w:tc>
          <w:tcPr>
            <w:tcW w:w="9072" w:type="dxa"/>
            <w:gridSpan w:val="6"/>
            <w:tcBorders>
              <w:top w:val="single" w:sz="12" w:space="0" w:color="auto"/>
            </w:tcBorders>
          </w:tcPr>
          <w:p w14:paraId="400EC658" w14:textId="4FA5EA61" w:rsidR="00225280" w:rsidRPr="000D14C8" w:rsidRDefault="00225280" w:rsidP="004D5DA4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Long</w:t>
            </w:r>
            <w:r w:rsidRPr="0040307A">
              <w:rPr>
                <w:b/>
                <w:sz w:val="20"/>
                <w:szCs w:val="20"/>
                <w:lang w:val="en-GB"/>
              </w:rPr>
              <w:t>-term effects</w:t>
            </w:r>
          </w:p>
        </w:tc>
      </w:tr>
      <w:tr w:rsidR="0021645D" w:rsidRPr="008D7D7F" w14:paraId="4DFE33FB" w14:textId="77777777" w:rsidTr="004D5DA4">
        <w:tc>
          <w:tcPr>
            <w:tcW w:w="1411" w:type="dxa"/>
            <w:tcBorders>
              <w:top w:val="single" w:sz="12" w:space="0" w:color="auto"/>
            </w:tcBorders>
          </w:tcPr>
          <w:p w14:paraId="5F38249D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Minimal education: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sz w:val="16"/>
                <w:szCs w:val="16"/>
                <w:lang w:val="en-GB"/>
              </w:rPr>
              <w:t>625 per 1000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7E196BF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469 per 1000 (263 to 844)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14:paraId="7460CC97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RR 0.75 (0.42 to 1.35)</w:t>
            </w:r>
          </w:p>
        </w:tc>
        <w:tc>
          <w:tcPr>
            <w:tcW w:w="1207" w:type="dxa"/>
            <w:tcBorders>
              <w:top w:val="single" w:sz="12" w:space="0" w:color="auto"/>
            </w:tcBorders>
          </w:tcPr>
          <w:p w14:paraId="4095A754" w14:textId="47C2D73B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294 (2 RCT</w:t>
            </w:r>
            <w:r>
              <w:rPr>
                <w:sz w:val="16"/>
                <w:szCs w:val="16"/>
                <w:lang w:val="en-GB"/>
              </w:rPr>
              <w:t>s</w:t>
            </w:r>
            <w:r w:rsidRPr="0031038D">
              <w:rPr>
                <w:sz w:val="16"/>
                <w:szCs w:val="16"/>
                <w:lang w:val="en-GB"/>
              </w:rPr>
              <w:t>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038D" w:rsidRPr="0031038D">
              <w:rPr>
                <w:sz w:val="16"/>
                <w:szCs w:val="16"/>
                <w:lang w:val="en-GB"/>
              </w:rPr>
              <w:t>[</w:t>
            </w:r>
            <w:bookmarkStart w:id="0" w:name="_GoBack"/>
            <w:bookmarkEnd w:id="0"/>
            <w:r w:rsidR="0031038D" w:rsidRPr="0031038D">
              <w:rPr>
                <w:sz w:val="16"/>
                <w:szCs w:val="16"/>
                <w:lang w:val="en-GB"/>
              </w:rPr>
              <w:t>53</w:t>
            </w:r>
            <w:r w:rsidR="00567F59">
              <w:rPr>
                <w:sz w:val="16"/>
                <w:szCs w:val="16"/>
                <w:lang w:val="en-GB"/>
              </w:rPr>
              <w:t>,65</w:t>
            </w:r>
            <w:r w:rsidR="0031038D" w:rsidRPr="0031038D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58" w:type="dxa"/>
            <w:tcBorders>
              <w:top w:val="single" w:sz="12" w:space="0" w:color="auto"/>
            </w:tcBorders>
          </w:tcPr>
          <w:p w14:paraId="48411FB3" w14:textId="5C1DE201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14:paraId="0569FC3C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recurrence in comparison with minimal education.</w:t>
            </w:r>
          </w:p>
        </w:tc>
      </w:tr>
      <w:tr w:rsidR="0021645D" w:rsidRPr="008D7D7F" w14:paraId="321C0BAF" w14:textId="77777777" w:rsidTr="004D5DA4">
        <w:trPr>
          <w:trHeight w:val="194"/>
        </w:trPr>
        <w:tc>
          <w:tcPr>
            <w:tcW w:w="1411" w:type="dxa"/>
          </w:tcPr>
          <w:p w14:paraId="2C1D0824" w14:textId="77777777" w:rsidR="00225280" w:rsidRPr="000D14C8" w:rsidRDefault="00225280" w:rsidP="004D5DA4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70CE0C64" w14:textId="77777777" w:rsidR="00225280" w:rsidRPr="000D14C8" w:rsidRDefault="00225280" w:rsidP="004D5DA4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Mean difference (95% CI)</w:t>
            </w:r>
          </w:p>
        </w:tc>
        <w:tc>
          <w:tcPr>
            <w:tcW w:w="947" w:type="dxa"/>
            <w:vMerge w:val="restart"/>
          </w:tcPr>
          <w:p w14:paraId="2BBE44D3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07" w:type="dxa"/>
            <w:vMerge w:val="restart"/>
          </w:tcPr>
          <w:p w14:paraId="3D632D17" w14:textId="0E2980E8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147 (1 RCT)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038D">
              <w:rPr>
                <w:sz w:val="16"/>
                <w:szCs w:val="16"/>
                <w:lang w:val="en-GB"/>
              </w:rPr>
              <w:t>[</w:t>
            </w:r>
            <w:r w:rsidR="00567F59">
              <w:rPr>
                <w:sz w:val="16"/>
                <w:szCs w:val="16"/>
                <w:lang w:val="en-GB"/>
              </w:rPr>
              <w:t>54</w:t>
            </w:r>
            <w:r w:rsidR="0031038D">
              <w:rPr>
                <w:sz w:val="16"/>
                <w:szCs w:val="16"/>
                <w:lang w:val="en-GB"/>
              </w:rPr>
              <w:t>]</w:t>
            </w:r>
          </w:p>
        </w:tc>
        <w:tc>
          <w:tcPr>
            <w:tcW w:w="1158" w:type="dxa"/>
            <w:vMerge w:val="restart"/>
          </w:tcPr>
          <w:p w14:paraId="20C5AE6A" w14:textId="5ED8E628" w:rsidR="00225280" w:rsidRPr="000D14C8" w:rsidRDefault="00225280" w:rsidP="00C16FF3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  <w:r w:rsidRPr="000D14C8">
              <w:rPr>
                <w:rFonts w:ascii="Cambria Math" w:hAnsi="Cambria Math" w:cs="Cambria Math"/>
                <w:sz w:val="16"/>
                <w:szCs w:val="16"/>
                <w:lang w:val="en-GB"/>
              </w:rPr>
              <w:t>⨁</w:t>
            </w:r>
            <w:r w:rsidRPr="00A83B62">
              <w:rPr>
                <w:rFonts w:ascii="Segoe UI Symbol" w:hAnsi="Segoe UI Symbol" w:cs="Segoe UI Symbol"/>
                <w:sz w:val="13"/>
                <w:szCs w:val="13"/>
                <w:lang w:val="en-GB"/>
              </w:rPr>
              <w:t>◯◯◯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br/>
            </w:r>
            <w:r w:rsidRPr="000D14C8">
              <w:rPr>
                <w:rStyle w:val="quality-text"/>
                <w:rFonts w:eastAsia="Times New Roman" w:cstheme="minorHAnsi"/>
                <w:sz w:val="16"/>
                <w:szCs w:val="16"/>
                <w:lang w:val="en-GB"/>
              </w:rPr>
              <w:t>VERY LOW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a</w:t>
            </w:r>
            <w:r w:rsidRPr="000D14C8">
              <w:rPr>
                <w:rStyle w:val="comma"/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,</w:t>
            </w:r>
            <w:r w:rsidRPr="000D14C8">
              <w:rPr>
                <w:rFonts w:eastAsia="Times New Roman" w:cstheme="minorHAnsi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2754" w:type="dxa"/>
            <w:vMerge w:val="restart"/>
          </w:tcPr>
          <w:p w14:paraId="5AC0D0ED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It is </w:t>
            </w:r>
            <w:r w:rsidRPr="000D14C8">
              <w:rPr>
                <w:sz w:val="16"/>
                <w:szCs w:val="16"/>
                <w:lang w:val="en-GB"/>
              </w:rPr>
              <w:t xml:space="preserve">uncertain </w:t>
            </w:r>
            <w:r>
              <w:rPr>
                <w:sz w:val="16"/>
                <w:szCs w:val="16"/>
                <w:lang w:val="en-GB"/>
              </w:rPr>
              <w:t>whether</w:t>
            </w:r>
            <w:r w:rsidRPr="000D14C8">
              <w:rPr>
                <w:sz w:val="16"/>
                <w:szCs w:val="16"/>
                <w:lang w:val="en-GB"/>
              </w:rPr>
              <w:t xml:space="preserve"> McKenzie therapy </w:t>
            </w:r>
            <w:r>
              <w:rPr>
                <w:sz w:val="16"/>
                <w:szCs w:val="16"/>
                <w:lang w:val="en-GB"/>
              </w:rPr>
              <w:t>reduces</w:t>
            </w:r>
            <w:r w:rsidRPr="000D14C8">
              <w:rPr>
                <w:sz w:val="16"/>
                <w:szCs w:val="16"/>
                <w:lang w:val="en-GB"/>
              </w:rPr>
              <w:t xml:space="preserve"> recurrence frequency in comparison with NSAID.</w:t>
            </w:r>
          </w:p>
        </w:tc>
      </w:tr>
      <w:tr w:rsidR="0021645D" w:rsidRPr="000D14C8" w14:paraId="71389B4D" w14:textId="77777777" w:rsidTr="004D5DA4">
        <w:trPr>
          <w:trHeight w:val="193"/>
        </w:trPr>
        <w:tc>
          <w:tcPr>
            <w:tcW w:w="1411" w:type="dxa"/>
          </w:tcPr>
          <w:p w14:paraId="78F90E84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</w:t>
            </w:r>
            <w:r>
              <w:rPr>
                <w:sz w:val="16"/>
                <w:szCs w:val="16"/>
                <w:lang w:val="en-GB"/>
              </w:rPr>
              <w:t>SAID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14:paraId="05AEC4E9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sz w:val="16"/>
                <w:szCs w:val="16"/>
                <w:lang w:val="en-GB"/>
              </w:rPr>
              <w:t>No significant difference, p=0.25</w:t>
            </w:r>
          </w:p>
        </w:tc>
        <w:tc>
          <w:tcPr>
            <w:tcW w:w="947" w:type="dxa"/>
            <w:vMerge/>
          </w:tcPr>
          <w:p w14:paraId="1CC4C1F0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07" w:type="dxa"/>
            <w:vMerge/>
          </w:tcPr>
          <w:p w14:paraId="4350DCDE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Merge/>
          </w:tcPr>
          <w:p w14:paraId="103611D5" w14:textId="77777777" w:rsidR="00225280" w:rsidRPr="000D14C8" w:rsidRDefault="00225280" w:rsidP="004D5DA4">
            <w:pPr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GB"/>
              </w:rPr>
            </w:pPr>
          </w:p>
        </w:tc>
        <w:tc>
          <w:tcPr>
            <w:tcW w:w="2754" w:type="dxa"/>
            <w:vMerge/>
          </w:tcPr>
          <w:p w14:paraId="0556E269" w14:textId="77777777" w:rsidR="00225280" w:rsidRPr="000D14C8" w:rsidRDefault="00225280" w:rsidP="004D5DA4">
            <w:pPr>
              <w:rPr>
                <w:sz w:val="16"/>
                <w:szCs w:val="16"/>
                <w:lang w:val="en-GB"/>
              </w:rPr>
            </w:pPr>
          </w:p>
        </w:tc>
      </w:tr>
      <w:tr w:rsidR="00C16FF3" w:rsidRPr="008D7D7F" w14:paraId="6A5D9C0F" w14:textId="77777777" w:rsidTr="004D5DA4">
        <w:trPr>
          <w:trHeight w:val="791"/>
        </w:trPr>
        <w:tc>
          <w:tcPr>
            <w:tcW w:w="9072" w:type="dxa"/>
            <w:gridSpan w:val="6"/>
          </w:tcPr>
          <w:p w14:paraId="71B952EE" w14:textId="3EEA278C" w:rsidR="00C16FF3" w:rsidRPr="00324A1C" w:rsidRDefault="00C16FF3" w:rsidP="00C16FF3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a.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 xml:space="preserve">Downgraded for </w:t>
            </w:r>
            <w:r w:rsidR="0021645D">
              <w:rPr>
                <w:sz w:val="16"/>
                <w:szCs w:val="16"/>
                <w:lang w:val="en-GB"/>
              </w:rPr>
              <w:t>s</w:t>
            </w:r>
            <w:r w:rsidR="0021645D" w:rsidRPr="0021645D">
              <w:rPr>
                <w:sz w:val="16"/>
                <w:szCs w:val="16"/>
                <w:lang w:val="en-GB"/>
              </w:rPr>
              <w:t xml:space="preserve">erious </w:t>
            </w:r>
            <w:r>
              <w:rPr>
                <w:sz w:val="16"/>
                <w:szCs w:val="16"/>
                <w:lang w:val="en-GB"/>
              </w:rPr>
              <w:t>imprecision (s</w:t>
            </w:r>
            <w:r w:rsidRPr="000D14C8">
              <w:rPr>
                <w:sz w:val="16"/>
                <w:szCs w:val="16"/>
                <w:lang w:val="en-GB"/>
              </w:rPr>
              <w:t>mall sample size</w:t>
            </w:r>
            <w:r w:rsidR="0021645D">
              <w:rPr>
                <w:sz w:val="16"/>
                <w:szCs w:val="16"/>
                <w:lang w:val="en-GB"/>
              </w:rPr>
              <w:t xml:space="preserve"> </w:t>
            </w:r>
            <w:r w:rsidR="0021645D" w:rsidRPr="0021645D">
              <w:rPr>
                <w:sz w:val="16"/>
                <w:szCs w:val="16"/>
                <w:lang w:val="en-GB"/>
              </w:rPr>
              <w:t>or</w:t>
            </w:r>
            <w:r w:rsidR="0021645D">
              <w:rPr>
                <w:sz w:val="16"/>
                <w:szCs w:val="16"/>
                <w:lang w:val="en-GB"/>
              </w:rPr>
              <w:t xml:space="preserve"> C</w:t>
            </w:r>
            <w:r w:rsidR="0021645D" w:rsidRPr="000D14C8">
              <w:rPr>
                <w:sz w:val="16"/>
                <w:szCs w:val="16"/>
                <w:lang w:val="en-GB"/>
              </w:rPr>
              <w:t>Is do not cross each other</w:t>
            </w:r>
            <w:r w:rsidR="0021645D">
              <w:rPr>
                <w:sz w:val="16"/>
                <w:szCs w:val="16"/>
                <w:lang w:val="en-GB"/>
              </w:rPr>
              <w:t xml:space="preserve"> or are absent</w:t>
            </w:r>
            <w:r>
              <w:rPr>
                <w:sz w:val="16"/>
                <w:szCs w:val="16"/>
                <w:lang w:val="en-GB"/>
              </w:rPr>
              <w:t>);</w:t>
            </w:r>
            <w:r w:rsidRPr="000D14C8">
              <w:rPr>
                <w:sz w:val="16"/>
                <w:szCs w:val="16"/>
                <w:lang w:val="en-GB"/>
              </w:rPr>
              <w:t xml:space="preserve"> </w:t>
            </w:r>
            <w:r w:rsidRPr="000D14C8">
              <w:rPr>
                <w:b/>
                <w:sz w:val="16"/>
                <w:szCs w:val="16"/>
                <w:lang w:val="en-GB"/>
              </w:rPr>
              <w:t>b</w:t>
            </w:r>
            <w:r w:rsidRPr="000D14C8">
              <w:rPr>
                <w:sz w:val="16"/>
                <w:szCs w:val="16"/>
                <w:lang w:val="en-GB"/>
              </w:rPr>
              <w:t xml:space="preserve">. </w:t>
            </w:r>
            <w:r>
              <w:rPr>
                <w:sz w:val="16"/>
                <w:szCs w:val="16"/>
                <w:lang w:val="en-GB"/>
              </w:rPr>
              <w:t>Downgraded for risk of bias (u</w:t>
            </w:r>
            <w:r w:rsidRPr="000D14C8">
              <w:rPr>
                <w:sz w:val="16"/>
                <w:szCs w:val="16"/>
                <w:lang w:val="en-GB"/>
              </w:rPr>
              <w:t xml:space="preserve">ncertainty </w:t>
            </w:r>
            <w:r>
              <w:rPr>
                <w:sz w:val="16"/>
                <w:szCs w:val="16"/>
                <w:lang w:val="en-GB"/>
              </w:rPr>
              <w:t>regarding</w:t>
            </w:r>
            <w:r w:rsidRPr="000D14C8">
              <w:rPr>
                <w:sz w:val="16"/>
                <w:szCs w:val="16"/>
                <w:lang w:val="en-GB"/>
              </w:rPr>
              <w:t xml:space="preserve"> the blinding process</w:t>
            </w:r>
            <w:r>
              <w:rPr>
                <w:sz w:val="16"/>
                <w:szCs w:val="16"/>
                <w:lang w:val="en-GB"/>
              </w:rPr>
              <w:t>)</w:t>
            </w:r>
            <w:r w:rsidR="00324A1C">
              <w:rPr>
                <w:sz w:val="16"/>
                <w:szCs w:val="16"/>
                <w:lang w:val="en-GB"/>
              </w:rPr>
              <w:t>. Data collected from Clare 2004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038D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70</w:t>
            </w:r>
            <w:r w:rsidR="0031038D">
              <w:rPr>
                <w:sz w:val="16"/>
                <w:szCs w:val="16"/>
                <w:lang w:val="en-GB"/>
              </w:rPr>
              <w:t>]</w:t>
            </w:r>
            <w:r w:rsidR="00324A1C">
              <w:rPr>
                <w:sz w:val="16"/>
                <w:szCs w:val="16"/>
                <w:lang w:val="en-GB"/>
              </w:rPr>
              <w:t>, Choi 2010</w:t>
            </w:r>
            <w:r w:rsidR="00C0013E">
              <w:rPr>
                <w:sz w:val="16"/>
                <w:szCs w:val="16"/>
                <w:lang w:val="en-GB"/>
              </w:rPr>
              <w:t xml:space="preserve"> </w:t>
            </w:r>
            <w:r w:rsidR="0031038D">
              <w:rPr>
                <w:sz w:val="16"/>
                <w:szCs w:val="16"/>
                <w:lang w:val="en-GB"/>
              </w:rPr>
              <w:t>[</w:t>
            </w:r>
            <w:r w:rsidR="00196969">
              <w:rPr>
                <w:sz w:val="16"/>
                <w:szCs w:val="16"/>
                <w:lang w:val="en-GB"/>
              </w:rPr>
              <w:t>85</w:t>
            </w:r>
            <w:r w:rsidR="0031038D">
              <w:rPr>
                <w:sz w:val="16"/>
                <w:szCs w:val="16"/>
                <w:lang w:val="en-GB"/>
              </w:rPr>
              <w:t>]</w:t>
            </w:r>
            <w:r w:rsidR="00324A1C">
              <w:rPr>
                <w:sz w:val="16"/>
                <w:szCs w:val="16"/>
                <w:lang w:val="en-GB"/>
              </w:rPr>
              <w:t>.</w:t>
            </w:r>
          </w:p>
          <w:p w14:paraId="23AACBEA" w14:textId="6DAF714A" w:rsidR="00C16FF3" w:rsidRPr="000D14C8" w:rsidRDefault="00C16FF3" w:rsidP="004D5DA4">
            <w:pPr>
              <w:rPr>
                <w:sz w:val="16"/>
                <w:szCs w:val="16"/>
                <w:lang w:val="en-GB"/>
              </w:rPr>
            </w:pPr>
            <w:r w:rsidRPr="00C16FF3">
              <w:rPr>
                <w:rFonts w:eastAsia="Times New Roman" w:cstheme="minorHAnsi"/>
                <w:sz w:val="16"/>
                <w:szCs w:val="16"/>
                <w:lang w:val="en-GB"/>
              </w:rPr>
              <w:t>*</w:t>
            </w:r>
            <w:r w:rsidRPr="00C16FF3">
              <w:rPr>
                <w:rFonts w:eastAsia="Times New Roman" w:cstheme="minorHAnsi"/>
                <w:bCs/>
                <w:sz w:val="16"/>
                <w:szCs w:val="16"/>
                <w:lang w:val="en-GB"/>
              </w:rPr>
              <w:t>The risk in the intervention group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(</w:t>
            </w:r>
            <w:r w:rsidRPr="000D14C8">
              <w:rPr>
                <w:sz w:val="16"/>
                <w:szCs w:val="16"/>
                <w:lang w:val="en-GB"/>
              </w:rPr>
              <w:t>and its 95% CI) is based on the assumed risk in the comparison group and the relative effect of the intervention (and its 95% CI).</w:t>
            </w:r>
            <w:r w:rsidRPr="000D14C8">
              <w:rPr>
                <w:rFonts w:ascii="Arial Narrow" w:eastAsia="Times New Roman" w:hAnsi="Arial Narrow"/>
                <w:sz w:val="16"/>
                <w:szCs w:val="16"/>
                <w:lang w:val="en-GB"/>
              </w:rPr>
              <w:t xml:space="preserve"> </w:t>
            </w:r>
          </w:p>
        </w:tc>
      </w:tr>
      <w:tr w:rsidR="002B7C01" w:rsidRPr="008D7D7F" w14:paraId="1A3426FC" w14:textId="77777777" w:rsidTr="002B7C01">
        <w:trPr>
          <w:trHeight w:val="1593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147E37E0" w14:textId="77777777" w:rsidR="002B7C01" w:rsidRPr="000D14C8" w:rsidRDefault="002B7C01" w:rsidP="002B7C01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GRADE Working Group grades of evidence</w:t>
            </w:r>
          </w:p>
          <w:p w14:paraId="49325774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High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very confident that the true effect lies close to that of the estimate of the effect</w:t>
            </w:r>
          </w:p>
          <w:p w14:paraId="2B51D722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Moderate certainty:</w:t>
            </w:r>
            <w:r w:rsidRPr="000D14C8">
              <w:rPr>
                <w:sz w:val="16"/>
                <w:szCs w:val="16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</w:p>
          <w:p w14:paraId="7DB6EC98" w14:textId="77777777" w:rsidR="002B7C01" w:rsidRPr="000D14C8" w:rsidRDefault="002B7C01" w:rsidP="002B7C01">
            <w:pPr>
              <w:rPr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Low certainty:</w:t>
            </w:r>
            <w:r w:rsidRPr="000D14C8">
              <w:rPr>
                <w:sz w:val="16"/>
                <w:szCs w:val="16"/>
                <w:lang w:val="en-GB"/>
              </w:rPr>
              <w:t xml:space="preserve"> Our confidence in the effect estimate is limited: The true effect may be substantially different from the estimate of the effect</w:t>
            </w:r>
          </w:p>
          <w:p w14:paraId="6D9F7ABA" w14:textId="77777777" w:rsidR="002B7C01" w:rsidRPr="000D14C8" w:rsidRDefault="002B7C01" w:rsidP="002B7C01">
            <w:pPr>
              <w:rPr>
                <w:b/>
                <w:sz w:val="16"/>
                <w:szCs w:val="16"/>
                <w:lang w:val="en-GB"/>
              </w:rPr>
            </w:pPr>
            <w:r w:rsidRPr="000D14C8">
              <w:rPr>
                <w:b/>
                <w:sz w:val="16"/>
                <w:szCs w:val="16"/>
                <w:lang w:val="en-GB"/>
              </w:rPr>
              <w:t>Very low certainty:</w:t>
            </w:r>
            <w:r w:rsidRPr="000D14C8">
              <w:rPr>
                <w:sz w:val="16"/>
                <w:szCs w:val="16"/>
                <w:lang w:val="en-GB"/>
              </w:rPr>
              <w:t xml:space="preserve"> We have very little confidence in the effect estimate: The true effect is likely to be substantially different from the estimate of effect</w:t>
            </w:r>
          </w:p>
        </w:tc>
      </w:tr>
      <w:tr w:rsidR="002B7C01" w:rsidRPr="008D7D7F" w14:paraId="6AB01EF3" w14:textId="77777777" w:rsidTr="002B7C01">
        <w:trPr>
          <w:trHeight w:val="376"/>
        </w:trPr>
        <w:tc>
          <w:tcPr>
            <w:tcW w:w="907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C85D4C" w14:textId="3B152960" w:rsidR="002B7C01" w:rsidRPr="00C468A9" w:rsidRDefault="002B7C01" w:rsidP="00C468A9">
            <w:pPr>
              <w:rPr>
                <w:sz w:val="16"/>
                <w:szCs w:val="16"/>
                <w:lang w:val="en-GB"/>
              </w:rPr>
            </w:pPr>
            <w:r w:rsidRPr="00C468A9">
              <w:rPr>
                <w:sz w:val="16"/>
                <w:szCs w:val="16"/>
                <w:lang w:val="en-GB"/>
              </w:rPr>
              <w:t>CI=Confidence</w:t>
            </w:r>
            <w:r w:rsidR="00C468A9">
              <w:rPr>
                <w:sz w:val="16"/>
                <w:szCs w:val="16"/>
                <w:lang w:val="en-GB"/>
              </w:rPr>
              <w:t xml:space="preserve"> i</w:t>
            </w:r>
            <w:r w:rsidRPr="00C468A9">
              <w:rPr>
                <w:sz w:val="16"/>
                <w:szCs w:val="16"/>
                <w:lang w:val="en-GB"/>
              </w:rPr>
              <w:t>nterval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Pr="00C468A9">
              <w:rPr>
                <w:sz w:val="16"/>
                <w:szCs w:val="16"/>
                <w:lang w:val="en-GB"/>
              </w:rPr>
              <w:t xml:space="preserve"> RR= </w:t>
            </w:r>
            <w:r w:rsidR="00C468A9">
              <w:rPr>
                <w:sz w:val="16"/>
                <w:szCs w:val="16"/>
                <w:lang w:val="en-GB"/>
              </w:rPr>
              <w:t>Risk r</w:t>
            </w:r>
            <w:r w:rsidRPr="00C468A9">
              <w:rPr>
                <w:sz w:val="16"/>
                <w:szCs w:val="16"/>
                <w:lang w:val="en-GB"/>
              </w:rPr>
              <w:t>atio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Pr="00C468A9">
              <w:rPr>
                <w:sz w:val="16"/>
                <w:szCs w:val="16"/>
                <w:lang w:val="en-GB"/>
              </w:rPr>
              <w:t xml:space="preserve"> Mean=mean value in comparison group at follow-up</w:t>
            </w:r>
            <w:r w:rsidR="00C468A9">
              <w:rPr>
                <w:sz w:val="16"/>
                <w:szCs w:val="16"/>
                <w:lang w:val="en-GB"/>
              </w:rPr>
              <w:t>;</w:t>
            </w:r>
            <w:r w:rsidRPr="00C468A9">
              <w:rPr>
                <w:sz w:val="16"/>
                <w:szCs w:val="16"/>
                <w:lang w:val="en-GB"/>
              </w:rPr>
              <w:t xml:space="preserve"> Mean difference=mean difference between intervention and comparison group.</w:t>
            </w:r>
          </w:p>
        </w:tc>
      </w:tr>
    </w:tbl>
    <w:p w14:paraId="53640BDC" w14:textId="4027E524" w:rsidR="00B931E0" w:rsidRPr="000D14C8" w:rsidRDefault="00B931E0" w:rsidP="003C2B41">
      <w:pPr>
        <w:rPr>
          <w:lang w:val="en-GB"/>
        </w:rPr>
      </w:pPr>
    </w:p>
    <w:p w14:paraId="0C6897EC" w14:textId="2398F222" w:rsidR="003E63EE" w:rsidRDefault="003E63EE">
      <w:pPr>
        <w:rPr>
          <w:lang w:val="en-GB"/>
        </w:rPr>
      </w:pPr>
    </w:p>
    <w:p w14:paraId="3D8DBB13" w14:textId="014E8EA4" w:rsidR="003E63EE" w:rsidRDefault="003E63EE">
      <w:pPr>
        <w:rPr>
          <w:lang w:val="en-GB"/>
        </w:rPr>
      </w:pPr>
    </w:p>
    <w:p w14:paraId="3DC2C8AD" w14:textId="749956EF" w:rsidR="003E63EE" w:rsidRDefault="003E63EE">
      <w:pPr>
        <w:rPr>
          <w:lang w:val="en-GB"/>
        </w:rPr>
      </w:pPr>
    </w:p>
    <w:p w14:paraId="39A8FC12" w14:textId="22DB1216" w:rsidR="003E63EE" w:rsidRDefault="003E63EE">
      <w:pPr>
        <w:rPr>
          <w:lang w:val="en-GB"/>
        </w:rPr>
      </w:pPr>
    </w:p>
    <w:p w14:paraId="49519DC6" w14:textId="5B1E8F38" w:rsidR="003E63EE" w:rsidRDefault="003E63EE">
      <w:pPr>
        <w:rPr>
          <w:lang w:val="en-GB"/>
        </w:rPr>
      </w:pPr>
    </w:p>
    <w:sectPr w:rsidR="003E63EE" w:rsidSect="00E11F33">
      <w:footerReference w:type="even" r:id="rId8"/>
      <w:footerReference w:type="default" r:id="rId9"/>
      <w:pgSz w:w="11906" w:h="16838"/>
      <w:pgMar w:top="851" w:right="1417" w:bottom="851" w:left="1417" w:header="567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58AA9" w14:textId="77777777" w:rsidR="00A14E49" w:rsidRDefault="00A14E49" w:rsidP="00B35E00">
      <w:pPr>
        <w:spacing w:after="0" w:line="240" w:lineRule="auto"/>
      </w:pPr>
      <w:r>
        <w:separator/>
      </w:r>
    </w:p>
  </w:endnote>
  <w:endnote w:type="continuationSeparator" w:id="0">
    <w:p w14:paraId="298A051D" w14:textId="77777777" w:rsidR="00A14E49" w:rsidRDefault="00A14E49" w:rsidP="00B3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-614141403"/>
      <w:docPartObj>
        <w:docPartGallery w:val="Page Numbers (Bottom of Page)"/>
        <w:docPartUnique/>
      </w:docPartObj>
    </w:sdtPr>
    <w:sdtContent>
      <w:p w14:paraId="113BA995" w14:textId="574D27E8" w:rsidR="00A14E49" w:rsidRDefault="00A14E49" w:rsidP="004C401F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9BCF624" w14:textId="77777777" w:rsidR="00A14E49" w:rsidRDefault="00A14E49" w:rsidP="00B35E0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-189069272"/>
      <w:docPartObj>
        <w:docPartGallery w:val="Page Numbers (Bottom of Page)"/>
        <w:docPartUnique/>
      </w:docPartObj>
    </w:sdtPr>
    <w:sdtContent>
      <w:p w14:paraId="291275C1" w14:textId="7E2038A9" w:rsidR="00A14E49" w:rsidRDefault="00A14E49" w:rsidP="004C401F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2</w:t>
        </w:r>
        <w:r>
          <w:rPr>
            <w:rStyle w:val="Sidnummer"/>
          </w:rPr>
          <w:fldChar w:fldCharType="end"/>
        </w:r>
      </w:p>
    </w:sdtContent>
  </w:sdt>
  <w:p w14:paraId="6660C27F" w14:textId="77777777" w:rsidR="00A14E49" w:rsidRDefault="00A14E49" w:rsidP="00B35E0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0A7B" w14:textId="77777777" w:rsidR="00A14E49" w:rsidRDefault="00A14E49" w:rsidP="00B35E00">
      <w:pPr>
        <w:spacing w:after="0" w:line="240" w:lineRule="auto"/>
      </w:pPr>
      <w:r>
        <w:separator/>
      </w:r>
    </w:p>
  </w:footnote>
  <w:footnote w:type="continuationSeparator" w:id="0">
    <w:p w14:paraId="2E34566F" w14:textId="77777777" w:rsidR="00A14E49" w:rsidRDefault="00A14E49" w:rsidP="00B35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27EB"/>
    <w:multiLevelType w:val="hybridMultilevel"/>
    <w:tmpl w:val="E87A4B4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47616"/>
    <w:multiLevelType w:val="hybridMultilevel"/>
    <w:tmpl w:val="5EF09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41"/>
    <w:rsid w:val="00005E45"/>
    <w:rsid w:val="00012279"/>
    <w:rsid w:val="0003477D"/>
    <w:rsid w:val="00057540"/>
    <w:rsid w:val="0006199D"/>
    <w:rsid w:val="0006384F"/>
    <w:rsid w:val="000660AE"/>
    <w:rsid w:val="00070738"/>
    <w:rsid w:val="00071E9E"/>
    <w:rsid w:val="00072E22"/>
    <w:rsid w:val="0007687E"/>
    <w:rsid w:val="00076D30"/>
    <w:rsid w:val="00077C3B"/>
    <w:rsid w:val="00084EB3"/>
    <w:rsid w:val="00092EA2"/>
    <w:rsid w:val="00094F90"/>
    <w:rsid w:val="00097650"/>
    <w:rsid w:val="000C0969"/>
    <w:rsid w:val="000D14C8"/>
    <w:rsid w:val="000D35B7"/>
    <w:rsid w:val="000E78B2"/>
    <w:rsid w:val="000F613B"/>
    <w:rsid w:val="00115CE9"/>
    <w:rsid w:val="0014154B"/>
    <w:rsid w:val="00147599"/>
    <w:rsid w:val="00147F1C"/>
    <w:rsid w:val="00171E7E"/>
    <w:rsid w:val="001734A8"/>
    <w:rsid w:val="00196969"/>
    <w:rsid w:val="001B4EBA"/>
    <w:rsid w:val="001E0567"/>
    <w:rsid w:val="0021645D"/>
    <w:rsid w:val="00225280"/>
    <w:rsid w:val="002268AF"/>
    <w:rsid w:val="0023799F"/>
    <w:rsid w:val="00241364"/>
    <w:rsid w:val="00247D89"/>
    <w:rsid w:val="00253F56"/>
    <w:rsid w:val="00264F00"/>
    <w:rsid w:val="00266B3C"/>
    <w:rsid w:val="00277DB0"/>
    <w:rsid w:val="002857D3"/>
    <w:rsid w:val="00287923"/>
    <w:rsid w:val="002942B7"/>
    <w:rsid w:val="00296C47"/>
    <w:rsid w:val="00297DA8"/>
    <w:rsid w:val="002A76A8"/>
    <w:rsid w:val="002B7C01"/>
    <w:rsid w:val="002C07F3"/>
    <w:rsid w:val="002C5540"/>
    <w:rsid w:val="002D47A9"/>
    <w:rsid w:val="002E4072"/>
    <w:rsid w:val="00300558"/>
    <w:rsid w:val="003036A4"/>
    <w:rsid w:val="003068D1"/>
    <w:rsid w:val="0031038D"/>
    <w:rsid w:val="003157E0"/>
    <w:rsid w:val="00316E3F"/>
    <w:rsid w:val="00324A1C"/>
    <w:rsid w:val="00340510"/>
    <w:rsid w:val="00351C97"/>
    <w:rsid w:val="0036220C"/>
    <w:rsid w:val="00380FAC"/>
    <w:rsid w:val="00385B58"/>
    <w:rsid w:val="003B286E"/>
    <w:rsid w:val="003B3AFD"/>
    <w:rsid w:val="003C2B41"/>
    <w:rsid w:val="003E557B"/>
    <w:rsid w:val="003E63EE"/>
    <w:rsid w:val="003F441F"/>
    <w:rsid w:val="00411388"/>
    <w:rsid w:val="00411AF7"/>
    <w:rsid w:val="00414796"/>
    <w:rsid w:val="00416600"/>
    <w:rsid w:val="00422AA1"/>
    <w:rsid w:val="00427883"/>
    <w:rsid w:val="00431777"/>
    <w:rsid w:val="004373EE"/>
    <w:rsid w:val="00437448"/>
    <w:rsid w:val="004524A3"/>
    <w:rsid w:val="004636E0"/>
    <w:rsid w:val="00463FE1"/>
    <w:rsid w:val="00493004"/>
    <w:rsid w:val="004974B7"/>
    <w:rsid w:val="004A1149"/>
    <w:rsid w:val="004C401F"/>
    <w:rsid w:val="004D3A49"/>
    <w:rsid w:val="004D59C2"/>
    <w:rsid w:val="004D5DA4"/>
    <w:rsid w:val="004D6670"/>
    <w:rsid w:val="004E6538"/>
    <w:rsid w:val="0050048B"/>
    <w:rsid w:val="00516A5E"/>
    <w:rsid w:val="005230D2"/>
    <w:rsid w:val="005231E7"/>
    <w:rsid w:val="005251BD"/>
    <w:rsid w:val="00527A84"/>
    <w:rsid w:val="00533C5B"/>
    <w:rsid w:val="00534BCB"/>
    <w:rsid w:val="0055063B"/>
    <w:rsid w:val="005514C3"/>
    <w:rsid w:val="0055790C"/>
    <w:rsid w:val="00560AEF"/>
    <w:rsid w:val="005646D6"/>
    <w:rsid w:val="0056599E"/>
    <w:rsid w:val="00567F59"/>
    <w:rsid w:val="0058593A"/>
    <w:rsid w:val="005929E2"/>
    <w:rsid w:val="00593FAA"/>
    <w:rsid w:val="005A0EE2"/>
    <w:rsid w:val="005A7B5D"/>
    <w:rsid w:val="005C3EA5"/>
    <w:rsid w:val="005C72E6"/>
    <w:rsid w:val="005D2944"/>
    <w:rsid w:val="005E4CC7"/>
    <w:rsid w:val="00605B40"/>
    <w:rsid w:val="00614910"/>
    <w:rsid w:val="00615AA9"/>
    <w:rsid w:val="00617635"/>
    <w:rsid w:val="00617AE4"/>
    <w:rsid w:val="00656DD5"/>
    <w:rsid w:val="00665A15"/>
    <w:rsid w:val="00673B81"/>
    <w:rsid w:val="00675CB7"/>
    <w:rsid w:val="00681B49"/>
    <w:rsid w:val="0068619B"/>
    <w:rsid w:val="00686B39"/>
    <w:rsid w:val="0069119D"/>
    <w:rsid w:val="006A44A5"/>
    <w:rsid w:val="006B0373"/>
    <w:rsid w:val="006B161B"/>
    <w:rsid w:val="006E0DB5"/>
    <w:rsid w:val="006E3997"/>
    <w:rsid w:val="006F05E9"/>
    <w:rsid w:val="006F58BC"/>
    <w:rsid w:val="00703EA0"/>
    <w:rsid w:val="007067FD"/>
    <w:rsid w:val="00711424"/>
    <w:rsid w:val="00720BDB"/>
    <w:rsid w:val="00725280"/>
    <w:rsid w:val="00726AAA"/>
    <w:rsid w:val="0073273E"/>
    <w:rsid w:val="007472D3"/>
    <w:rsid w:val="00753302"/>
    <w:rsid w:val="00755C6B"/>
    <w:rsid w:val="007609EB"/>
    <w:rsid w:val="00781155"/>
    <w:rsid w:val="007B542B"/>
    <w:rsid w:val="007B7AEB"/>
    <w:rsid w:val="007C015C"/>
    <w:rsid w:val="007C6F21"/>
    <w:rsid w:val="007D5002"/>
    <w:rsid w:val="00801D20"/>
    <w:rsid w:val="008032CF"/>
    <w:rsid w:val="008124F3"/>
    <w:rsid w:val="008251EA"/>
    <w:rsid w:val="00830B59"/>
    <w:rsid w:val="008545B8"/>
    <w:rsid w:val="008638E7"/>
    <w:rsid w:val="00876FA3"/>
    <w:rsid w:val="0089347D"/>
    <w:rsid w:val="008A50FA"/>
    <w:rsid w:val="008A53F2"/>
    <w:rsid w:val="008D7D7F"/>
    <w:rsid w:val="008E0E9E"/>
    <w:rsid w:val="008E1CB8"/>
    <w:rsid w:val="008F133D"/>
    <w:rsid w:val="008F37AE"/>
    <w:rsid w:val="008F7B05"/>
    <w:rsid w:val="00905572"/>
    <w:rsid w:val="00914578"/>
    <w:rsid w:val="0092651A"/>
    <w:rsid w:val="009278A3"/>
    <w:rsid w:val="009332C6"/>
    <w:rsid w:val="00976A9E"/>
    <w:rsid w:val="009778E0"/>
    <w:rsid w:val="00981524"/>
    <w:rsid w:val="00985504"/>
    <w:rsid w:val="009945D5"/>
    <w:rsid w:val="00997FB2"/>
    <w:rsid w:val="009A76AC"/>
    <w:rsid w:val="009B0C35"/>
    <w:rsid w:val="009D2C65"/>
    <w:rsid w:val="009D7697"/>
    <w:rsid w:val="009F70C5"/>
    <w:rsid w:val="00A002B8"/>
    <w:rsid w:val="00A03C3C"/>
    <w:rsid w:val="00A11ADB"/>
    <w:rsid w:val="00A14E49"/>
    <w:rsid w:val="00A16A85"/>
    <w:rsid w:val="00A23FB1"/>
    <w:rsid w:val="00A24451"/>
    <w:rsid w:val="00A33975"/>
    <w:rsid w:val="00A52990"/>
    <w:rsid w:val="00A64B09"/>
    <w:rsid w:val="00A654CC"/>
    <w:rsid w:val="00A702B5"/>
    <w:rsid w:val="00A75A56"/>
    <w:rsid w:val="00A83B62"/>
    <w:rsid w:val="00AA1D92"/>
    <w:rsid w:val="00AB4C2C"/>
    <w:rsid w:val="00AD45F1"/>
    <w:rsid w:val="00AE4C9A"/>
    <w:rsid w:val="00AF40BD"/>
    <w:rsid w:val="00AF7670"/>
    <w:rsid w:val="00B03955"/>
    <w:rsid w:val="00B06067"/>
    <w:rsid w:val="00B17A1D"/>
    <w:rsid w:val="00B245E0"/>
    <w:rsid w:val="00B27F66"/>
    <w:rsid w:val="00B358CF"/>
    <w:rsid w:val="00B35E00"/>
    <w:rsid w:val="00B369EF"/>
    <w:rsid w:val="00B43EC7"/>
    <w:rsid w:val="00B44776"/>
    <w:rsid w:val="00B5658E"/>
    <w:rsid w:val="00B66457"/>
    <w:rsid w:val="00B7640C"/>
    <w:rsid w:val="00B81822"/>
    <w:rsid w:val="00B83E5F"/>
    <w:rsid w:val="00B925ED"/>
    <w:rsid w:val="00B931E0"/>
    <w:rsid w:val="00B9393F"/>
    <w:rsid w:val="00BA379C"/>
    <w:rsid w:val="00BA4898"/>
    <w:rsid w:val="00BA5B83"/>
    <w:rsid w:val="00BF59B6"/>
    <w:rsid w:val="00C0013E"/>
    <w:rsid w:val="00C04618"/>
    <w:rsid w:val="00C04FED"/>
    <w:rsid w:val="00C06E8B"/>
    <w:rsid w:val="00C1385D"/>
    <w:rsid w:val="00C14656"/>
    <w:rsid w:val="00C16FF3"/>
    <w:rsid w:val="00C31DD8"/>
    <w:rsid w:val="00C34C94"/>
    <w:rsid w:val="00C35914"/>
    <w:rsid w:val="00C468A9"/>
    <w:rsid w:val="00C52984"/>
    <w:rsid w:val="00C716DE"/>
    <w:rsid w:val="00C76A5C"/>
    <w:rsid w:val="00C86059"/>
    <w:rsid w:val="00C96D17"/>
    <w:rsid w:val="00C9773A"/>
    <w:rsid w:val="00C97862"/>
    <w:rsid w:val="00CA2154"/>
    <w:rsid w:val="00CA552D"/>
    <w:rsid w:val="00CC799C"/>
    <w:rsid w:val="00CD50F7"/>
    <w:rsid w:val="00CD709F"/>
    <w:rsid w:val="00CE09D5"/>
    <w:rsid w:val="00CE10A3"/>
    <w:rsid w:val="00CE57E3"/>
    <w:rsid w:val="00CF2000"/>
    <w:rsid w:val="00D11473"/>
    <w:rsid w:val="00D15C43"/>
    <w:rsid w:val="00D20CA7"/>
    <w:rsid w:val="00D2105A"/>
    <w:rsid w:val="00D46AF0"/>
    <w:rsid w:val="00D60A31"/>
    <w:rsid w:val="00D6244A"/>
    <w:rsid w:val="00D94684"/>
    <w:rsid w:val="00D97A77"/>
    <w:rsid w:val="00DB02DC"/>
    <w:rsid w:val="00DB3BE8"/>
    <w:rsid w:val="00DB53EC"/>
    <w:rsid w:val="00DD3B4F"/>
    <w:rsid w:val="00DE6F80"/>
    <w:rsid w:val="00E11F33"/>
    <w:rsid w:val="00E25133"/>
    <w:rsid w:val="00E273B8"/>
    <w:rsid w:val="00E27C9F"/>
    <w:rsid w:val="00E35637"/>
    <w:rsid w:val="00E44833"/>
    <w:rsid w:val="00E46610"/>
    <w:rsid w:val="00E5635D"/>
    <w:rsid w:val="00E5686E"/>
    <w:rsid w:val="00E75B97"/>
    <w:rsid w:val="00E926E6"/>
    <w:rsid w:val="00EA0C37"/>
    <w:rsid w:val="00EB77B4"/>
    <w:rsid w:val="00EC5DAE"/>
    <w:rsid w:val="00ED538B"/>
    <w:rsid w:val="00EE504E"/>
    <w:rsid w:val="00EF17F3"/>
    <w:rsid w:val="00EF2217"/>
    <w:rsid w:val="00F00965"/>
    <w:rsid w:val="00F01344"/>
    <w:rsid w:val="00F16369"/>
    <w:rsid w:val="00F21906"/>
    <w:rsid w:val="00F44699"/>
    <w:rsid w:val="00F44ECE"/>
    <w:rsid w:val="00F46182"/>
    <w:rsid w:val="00F53BB5"/>
    <w:rsid w:val="00F86F47"/>
    <w:rsid w:val="00F938E4"/>
    <w:rsid w:val="00FA6159"/>
    <w:rsid w:val="00FB4016"/>
    <w:rsid w:val="00FE5C81"/>
    <w:rsid w:val="00FF1F8D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E49D1"/>
  <w15:chartTrackingRefBased/>
  <w15:docId w15:val="{3FAEF79C-707B-4157-8FBA-2D55212C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06E8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C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C2B4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C2B41"/>
    <w:pPr>
      <w:spacing w:after="0"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C2B41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C2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2B41"/>
    <w:rPr>
      <w:rFonts w:ascii="Segoe UI" w:hAnsi="Segoe UI" w:cs="Segoe UI"/>
      <w:sz w:val="18"/>
      <w:szCs w:val="18"/>
    </w:rPr>
  </w:style>
  <w:style w:type="paragraph" w:customStyle="1" w:styleId="HuvudrubrikExamensarbete">
    <w:name w:val="Huvudrubrik_Examensarbete"/>
    <w:qFormat/>
    <w:rsid w:val="000D35B7"/>
    <w:pPr>
      <w:spacing w:before="200" w:after="200" w:line="720" w:lineRule="atLeast"/>
      <w:ind w:right="-567"/>
      <w:contextualSpacing/>
    </w:pPr>
    <w:rPr>
      <w:rFonts w:ascii="Arial Narrow" w:eastAsia="MS Mincho" w:hAnsi="Arial Narrow" w:cs="Times New Roman"/>
      <w:b/>
      <w:bCs/>
      <w:caps/>
      <w:sz w:val="56"/>
      <w:szCs w:val="72"/>
    </w:rPr>
  </w:style>
  <w:style w:type="paragraph" w:styleId="Liststycke">
    <w:name w:val="List Paragraph"/>
    <w:basedOn w:val="Normal"/>
    <w:uiPriority w:val="34"/>
    <w:qFormat/>
    <w:rsid w:val="000D35B7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quality-sign">
    <w:name w:val="quality-sign"/>
    <w:basedOn w:val="Standardstycketeckensnitt"/>
    <w:rsid w:val="00617AE4"/>
  </w:style>
  <w:style w:type="character" w:customStyle="1" w:styleId="quality-text">
    <w:name w:val="quality-text"/>
    <w:basedOn w:val="Standardstycketeckensnitt"/>
    <w:rsid w:val="00617AE4"/>
  </w:style>
  <w:style w:type="character" w:customStyle="1" w:styleId="comma">
    <w:name w:val="comma"/>
    <w:basedOn w:val="Standardstycketeckensnitt"/>
    <w:rsid w:val="00617AE4"/>
  </w:style>
  <w:style w:type="paragraph" w:styleId="Sidfot">
    <w:name w:val="footer"/>
    <w:basedOn w:val="Normal"/>
    <w:link w:val="SidfotChar"/>
    <w:uiPriority w:val="99"/>
    <w:unhideWhenUsed/>
    <w:rsid w:val="00B35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35E00"/>
  </w:style>
  <w:style w:type="character" w:styleId="Sidnummer">
    <w:name w:val="page number"/>
    <w:basedOn w:val="Standardstycketeckensnitt"/>
    <w:uiPriority w:val="99"/>
    <w:semiHidden/>
    <w:unhideWhenUsed/>
    <w:rsid w:val="00B35E0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5E45"/>
    <w:pPr>
      <w:spacing w:after="160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5E45"/>
    <w:rPr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0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4E6538"/>
    <w:pPr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39"/>
    <w:rsid w:val="009A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9A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D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4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2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2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0620-A038-413E-9302-A7E4FF41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6B79D4DA</Template>
  <TotalTime>31</TotalTime>
  <Pages>10</Pages>
  <Words>5325</Words>
  <Characters>28227</Characters>
  <Application>Microsoft Office Word</Application>
  <DocSecurity>0</DocSecurity>
  <Lines>235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33486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Karlsson</dc:creator>
  <cp:keywords/>
  <dc:description/>
  <cp:lastModifiedBy>Susanne Bernhardsson</cp:lastModifiedBy>
  <cp:revision>7</cp:revision>
  <cp:lastPrinted>2019-10-04T17:20:00Z</cp:lastPrinted>
  <dcterms:created xsi:type="dcterms:W3CDTF">2020-08-11T14:39:00Z</dcterms:created>
  <dcterms:modified xsi:type="dcterms:W3CDTF">2020-08-11T16:59:00Z</dcterms:modified>
</cp:coreProperties>
</file>