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BB549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6026B0BF" w14:textId="77777777"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475779B6" w14:textId="77777777"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10438D67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1E50B4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AEEFD5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4D7A865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080B93B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54EEF6B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4B7EE100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A945E5F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8F50D9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C176B1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97345EA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64DFAA6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895879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2BE5C3F5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D8AAB9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881EDF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B4A6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2E08CB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2FE7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E3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15E0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101BE" w14:textId="77777777" w:rsidR="0068643A" w:rsidRPr="00FD6E06" w:rsidRDefault="00D31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 w:rsidRPr="00D310C1">
              <w:rPr>
                <w:sz w:val="24"/>
                <w:szCs w:val="24"/>
              </w:rPr>
              <w:instrText xml:space="preserve"> FORMCHECKBOX </w:instrText>
            </w:r>
            <w:r w:rsidRPr="00D310C1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BCAFA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AE358" w14:textId="77777777" w:rsidR="0068643A" w:rsidRPr="00FD6E06" w:rsidRDefault="00D310C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79E6C95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3627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506D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3FB8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58EA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8EC5B5" w14:textId="77777777" w:rsidR="0068643A" w:rsidRPr="00FD6E06" w:rsidRDefault="00D31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0C1">
              <w:rPr>
                <w:sz w:val="24"/>
                <w:szCs w:val="24"/>
              </w:rPr>
              <w:instrText xml:space="preserve"> FORMCHECKBOX </w:instrText>
            </w:r>
            <w:r w:rsidRPr="00D310C1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3823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10EE79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8427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A99F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0435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40818" w14:textId="77777777" w:rsidR="0068643A" w:rsidRPr="00FD6E06" w:rsidRDefault="00D31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310C1">
              <w:rPr>
                <w:sz w:val="24"/>
                <w:szCs w:val="24"/>
              </w:rPr>
              <w:instrText xml:space="preserve"> FORMCHECKBOX </w:instrText>
            </w:r>
            <w:r w:rsidRPr="00D310C1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74FF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4A3DB" w14:textId="77777777" w:rsidR="0068643A" w:rsidRPr="00FD6E06" w:rsidRDefault="00D310C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42-44</w:t>
            </w:r>
          </w:p>
        </w:tc>
      </w:tr>
      <w:tr w:rsidR="0068643A" w:rsidRPr="00FD6E06" w14:paraId="68BE276A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68BC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33BDD9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AF5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C3A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A7DF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CFCEF1" w14:textId="77777777" w:rsidR="0068643A" w:rsidRPr="00FD6E06" w:rsidRDefault="00D31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310C1">
              <w:rPr>
                <w:sz w:val="24"/>
                <w:szCs w:val="24"/>
              </w:rPr>
              <w:instrText xml:space="preserve"> FORMCHECKBOX </w:instrText>
            </w:r>
            <w:r w:rsidRPr="00D310C1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2B55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39083" w14:textId="77777777" w:rsidR="0068643A" w:rsidRPr="00FD6E06" w:rsidRDefault="00D310C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5-17</w:t>
            </w:r>
          </w:p>
        </w:tc>
      </w:tr>
      <w:tr w:rsidR="0068643A" w:rsidRPr="00FD6E06" w14:paraId="32111E3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FAD5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995C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3F5E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D1CAC" w14:textId="77777777" w:rsidR="0068643A" w:rsidRPr="00FD6E06" w:rsidRDefault="00D31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310C1">
              <w:rPr>
                <w:sz w:val="24"/>
                <w:szCs w:val="24"/>
              </w:rPr>
              <w:instrText xml:space="preserve"> FORMCHECKBOX </w:instrText>
            </w:r>
            <w:r w:rsidRPr="00D310C1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1BB1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33B91" w14:textId="77777777" w:rsidR="0068643A" w:rsidRPr="00FD6E06" w:rsidRDefault="00D310C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369-375</w:t>
            </w:r>
          </w:p>
        </w:tc>
      </w:tr>
      <w:tr w:rsidR="0068643A" w:rsidRPr="00FD6E06" w14:paraId="7D37ABD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0029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004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CF55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CDC8D4" w14:textId="77777777" w:rsidR="0068643A" w:rsidRPr="00FD6E06" w:rsidRDefault="00D31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310C1">
              <w:rPr>
                <w:sz w:val="24"/>
                <w:szCs w:val="24"/>
              </w:rPr>
              <w:instrText xml:space="preserve"> FORMCHECKBOX </w:instrText>
            </w:r>
            <w:r w:rsidRPr="00D310C1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E30E6" w14:textId="77777777" w:rsidR="0068643A" w:rsidRPr="00FD6E06" w:rsidRDefault="00D31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0C1">
              <w:rPr>
                <w:sz w:val="24"/>
                <w:szCs w:val="24"/>
              </w:rPr>
              <w:instrText xml:space="preserve"> FORMCHECKBOX </w:instrText>
            </w:r>
            <w:r w:rsidRPr="00D310C1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6D720" w14:textId="77777777" w:rsidR="0068643A" w:rsidRPr="00FD6E06" w:rsidRDefault="00D310C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360-362</w:t>
            </w:r>
          </w:p>
        </w:tc>
      </w:tr>
      <w:tr w:rsidR="0068643A" w:rsidRPr="00FD6E06" w14:paraId="45D7C573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8EA7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5C0C96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EAE0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7604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4F81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F07C1" w14:textId="77777777" w:rsidR="0068643A" w:rsidRPr="00FD6E06" w:rsidRDefault="00D310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310C1">
              <w:rPr>
                <w:sz w:val="24"/>
                <w:szCs w:val="24"/>
              </w:rPr>
              <w:instrText xml:space="preserve"> FORMCHECKBOX </w:instrText>
            </w:r>
            <w:r w:rsidRPr="00D310C1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94D8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057B1" w14:textId="77777777" w:rsidR="0068643A" w:rsidRPr="00FD6E06" w:rsidRDefault="00D310C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366-370</w:t>
            </w:r>
          </w:p>
        </w:tc>
      </w:tr>
      <w:tr w:rsidR="0068643A" w:rsidRPr="00FD6E06" w14:paraId="4D09BB9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ABB9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CA8E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7FC7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DE9BA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8C65C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86724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366</w:t>
            </w:r>
          </w:p>
        </w:tc>
      </w:tr>
      <w:tr w:rsidR="0068643A" w:rsidRPr="00FD6E06" w14:paraId="5EC586C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ECF9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EF37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E7EE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86FE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A3CCC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B415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0F1754B2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AD0960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4E35C4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8EA3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DE04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1C24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B730BA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530F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C4C5C1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50-99</w:t>
            </w:r>
          </w:p>
        </w:tc>
      </w:tr>
      <w:tr w:rsidR="0068643A" w:rsidRPr="00FD6E06" w14:paraId="194079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7B7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954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2CCC4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7506331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E33342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2111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770D5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100-110</w:t>
            </w:r>
          </w:p>
        </w:tc>
      </w:tr>
      <w:tr w:rsidR="00BB4AE3" w:rsidRPr="00FD6E06" w14:paraId="6C2A17B8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97EAFC6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BAD8BA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CD1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CA61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C3C9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E035C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3E6B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460153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117-175</w:t>
            </w:r>
          </w:p>
        </w:tc>
      </w:tr>
      <w:tr w:rsidR="0068643A" w:rsidRPr="00FD6E06" w14:paraId="0D5DB55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2FF2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3363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3948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6C462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8B14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6BEAD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188-190, 194-223</w:t>
            </w:r>
          </w:p>
        </w:tc>
      </w:tr>
      <w:tr w:rsidR="0068643A" w:rsidRPr="00FD6E06" w14:paraId="71B187D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175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725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9FBC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3CBF43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82292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0D53E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382</w:t>
            </w:r>
          </w:p>
        </w:tc>
      </w:tr>
      <w:tr w:rsidR="00BB4AE3" w:rsidRPr="00FD6E06" w14:paraId="3222925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4EE3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FC08B3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5B4F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CC7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5A84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61AAA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9C84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E5CB98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191-193</w:t>
            </w:r>
          </w:p>
        </w:tc>
      </w:tr>
      <w:tr w:rsidR="0068643A" w:rsidRPr="00FD6E06" w14:paraId="479CC67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9A6B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D2C9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5927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01295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5989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B0CF5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227-233</w:t>
            </w:r>
          </w:p>
        </w:tc>
      </w:tr>
      <w:tr w:rsidR="0068643A" w:rsidRPr="00FD6E06" w14:paraId="0B8C6A9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72E5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A327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E340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DD61E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C08E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4D5A42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234-245</w:t>
            </w:r>
          </w:p>
        </w:tc>
      </w:tr>
      <w:tr w:rsidR="0068643A" w:rsidRPr="00FD6E06" w14:paraId="04C630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13FA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3B09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BC47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DCBA6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A69C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90CA0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384</w:t>
            </w:r>
          </w:p>
        </w:tc>
      </w:tr>
      <w:tr w:rsidR="0068643A" w:rsidRPr="00FD6E06" w14:paraId="2223CD1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C27A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90C2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404A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2E491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57522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F8C82A" w14:textId="77777777" w:rsidR="0068643A" w:rsidRPr="00FD6E06" w:rsidRDefault="00D9709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234-</w:t>
            </w:r>
            <w:bookmarkStart w:id="1" w:name="_GoBack"/>
            <w:bookmarkEnd w:id="1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241, </w:t>
            </w:r>
            <w:r w:rsidR="004C542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384</w:t>
            </w:r>
          </w:p>
        </w:tc>
      </w:tr>
      <w:tr w:rsidR="0068643A" w:rsidRPr="00FD6E06" w14:paraId="40B0773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009C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30A8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6C51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3CF1B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1D312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35FD7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247-255</w:t>
            </w:r>
          </w:p>
        </w:tc>
      </w:tr>
      <w:tr w:rsidR="00BB4AE3" w:rsidRPr="00FD6E06" w14:paraId="593E6A9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9C3EE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36383A09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BD04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1770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0157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472D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F65835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2A24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16A8B39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7469C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C924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3C1A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9B934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2D1EF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CBA0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E6BB58A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BBEFC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A82A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2B72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92A6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DBDBED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0E34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ABA7B84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0696B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8F22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DC80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FD844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857C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B8A04" w14:textId="77777777" w:rsidR="0068643A" w:rsidRPr="00FD6E06" w:rsidRDefault="004C54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258-324</w:t>
            </w:r>
          </w:p>
        </w:tc>
      </w:tr>
      <w:tr w:rsidR="0068643A" w:rsidRPr="00FD6E06" w14:paraId="7AC0341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15C6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2D96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9F85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7F6F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B579F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D577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F7AC62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B060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268A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56DB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DDA6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D97091">
              <w:rPr>
                <w:sz w:val="24"/>
                <w:szCs w:val="24"/>
              </w:rPr>
            </w:r>
            <w:r w:rsidR="00D97091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120C7" w14:textId="77777777" w:rsidR="0068643A" w:rsidRPr="00FD6E06" w:rsidRDefault="004C54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C5428">
              <w:rPr>
                <w:sz w:val="24"/>
                <w:szCs w:val="24"/>
              </w:rPr>
              <w:instrText xml:space="preserve"> FORMCHECKBOX </w:instrText>
            </w:r>
            <w:r w:rsidRPr="004C5428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326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141143CE" w14:textId="77777777" w:rsidR="00FD6E06" w:rsidRDefault="00FD6E06"/>
    <w:sectPr w:rsidR="00FD6E06" w:rsidSect="00FD6E06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1D454" w14:textId="77777777"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14:paraId="270945CB" w14:textId="77777777"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35CE6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10FD2E05" wp14:editId="5BDB2D56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5DD6E" w14:textId="77777777"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14:paraId="7CF9AAE6" w14:textId="77777777"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65D4C4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A05B9E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1E4CA1"/>
    <w:rsid w:val="002253F7"/>
    <w:rsid w:val="00474025"/>
    <w:rsid w:val="004C5428"/>
    <w:rsid w:val="00664936"/>
    <w:rsid w:val="0068643A"/>
    <w:rsid w:val="00750A0E"/>
    <w:rsid w:val="007924AC"/>
    <w:rsid w:val="009B20D2"/>
    <w:rsid w:val="00A0782F"/>
    <w:rsid w:val="00B567D4"/>
    <w:rsid w:val="00BB4AE3"/>
    <w:rsid w:val="00CA6DD4"/>
    <w:rsid w:val="00D310C1"/>
    <w:rsid w:val="00D464FA"/>
    <w:rsid w:val="00D97091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B33ADDB"/>
  <w15:docId w15:val="{D91B66F3-7188-4DBE-842C-7BEF584D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6866456769D458822F26136CFF664" ma:contentTypeVersion="7" ma:contentTypeDescription="Create a new document." ma:contentTypeScope="" ma:versionID="2aeb0e830b7d572e7fe2f1c4e0784a6f">
  <xsd:schema xmlns:xsd="http://www.w3.org/2001/XMLSchema" xmlns:xs="http://www.w3.org/2001/XMLSchema" xmlns:p="http://schemas.microsoft.com/office/2006/metadata/properties" xmlns:ns3="f0d59e6e-bbc6-47ec-ac0a-8d9460a6ba40" xmlns:ns4="e937db8b-2be0-4a4a-99d2-75dcfc344440" targetNamespace="http://schemas.microsoft.com/office/2006/metadata/properties" ma:root="true" ma:fieldsID="d9234e2dce509a9c3b08079d48c13a0e" ns3:_="" ns4:_="">
    <xsd:import namespace="f0d59e6e-bbc6-47ec-ac0a-8d9460a6ba40"/>
    <xsd:import namespace="e937db8b-2be0-4a4a-99d2-75dcfc3444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59e6e-bbc6-47ec-ac0a-8d9460a6b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7db8b-2be0-4a4a-99d2-75dcfc344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115E2E-68A3-4E04-8537-6D44324AB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d59e6e-bbc6-47ec-ac0a-8d9460a6ba40"/>
    <ds:schemaRef ds:uri="e937db8b-2be0-4a4a-99d2-75dcfc344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A2E641-824A-43D5-BF4C-F1DFB15069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193C2-8EE9-4935-87BF-A5B36CA303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6CCDCA05.dotm</Template>
  <TotalTime>1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Meigan Thomson (student)</cp:lastModifiedBy>
  <cp:revision>2</cp:revision>
  <dcterms:created xsi:type="dcterms:W3CDTF">2020-01-11T10:16:00Z</dcterms:created>
  <dcterms:modified xsi:type="dcterms:W3CDTF">2020-01-11T10:16:00Z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0x0101001346866456769D458822F26136CFF664</vt:lpwstr>
  </property>
</Properties>
</file>