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EA" w:rsidRPr="001961D3" w:rsidRDefault="004C059F" w:rsidP="00BC35EA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M</w:t>
      </w:r>
      <w:r w:rsidR="00C733BC">
        <w:rPr>
          <w:sz w:val="32"/>
          <w:szCs w:val="20"/>
          <w:lang w:val="en-US"/>
        </w:rPr>
        <w:t xml:space="preserve">EDLINE </w:t>
      </w:r>
      <w:r>
        <w:rPr>
          <w:sz w:val="32"/>
          <w:szCs w:val="20"/>
          <w:lang w:val="en-US"/>
        </w:rPr>
        <w:t>(Ovid)</w:t>
      </w:r>
    </w:p>
    <w:tbl>
      <w:tblPr>
        <w:tblStyle w:val="TableGrid"/>
        <w:tblW w:w="8899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939"/>
        <w:gridCol w:w="4960"/>
      </w:tblGrid>
      <w:tr w:rsidR="004C059F" w:rsidRPr="004C059F" w:rsidTr="00A31D3C">
        <w:trPr>
          <w:trHeight w:val="927"/>
        </w:trPr>
        <w:tc>
          <w:tcPr>
            <w:tcW w:w="3939" w:type="dxa"/>
            <w:shd w:val="clear" w:color="auto" w:fill="F2F2F2" w:themeFill="background1" w:themeFillShade="F2"/>
          </w:tcPr>
          <w:p w:rsidR="004C059F" w:rsidRPr="00E4677B" w:rsidRDefault="004C059F" w:rsidP="004C059F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 w:rsidR="00E4677B" w:rsidRPr="00E4677B">
              <w:rPr>
                <w:sz w:val="20"/>
                <w:lang w:val="en-US"/>
              </w:rPr>
              <w:t xml:space="preserve">Ovid MEDLINE(R) and </w:t>
            </w:r>
            <w:proofErr w:type="spellStart"/>
            <w:r w:rsidR="00E4677B" w:rsidRPr="00E4677B">
              <w:rPr>
                <w:sz w:val="20"/>
                <w:lang w:val="en-US"/>
              </w:rPr>
              <w:t>Epub</w:t>
            </w:r>
            <w:proofErr w:type="spellEnd"/>
            <w:r w:rsidR="00E4677B" w:rsidRPr="00E4677B">
              <w:rPr>
                <w:sz w:val="20"/>
                <w:lang w:val="en-US"/>
              </w:rPr>
              <w:t xml:space="preserve"> Ahead of Print, In-Process, In-Data-Review &amp; Other Non-Indexed Citations and Daily</w:t>
            </w:r>
          </w:p>
          <w:p w:rsidR="004C059F" w:rsidRPr="00B40B6F" w:rsidRDefault="004C059F" w:rsidP="004C059F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17 May 2021</w:t>
            </w:r>
          </w:p>
          <w:p w:rsidR="004C059F" w:rsidRPr="00B40B6F" w:rsidRDefault="004C059F" w:rsidP="004C059F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944C60">
              <w:rPr>
                <w:sz w:val="20"/>
                <w:lang w:val="en-US"/>
              </w:rPr>
              <w:t>1,769</w:t>
            </w:r>
          </w:p>
          <w:p w:rsidR="004C059F" w:rsidRDefault="004C059F" w:rsidP="004C059F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In Ovid, two or more words are automatically searched as phrases; i.e. no quotation marks are needed</w:t>
            </w:r>
          </w:p>
          <w:p w:rsidR="00944C60" w:rsidRPr="00B40B6F" w:rsidRDefault="00944C60" w:rsidP="004C059F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The interface searches the same material as via PubMed.</w:t>
            </w:r>
          </w:p>
        </w:tc>
        <w:tc>
          <w:tcPr>
            <w:tcW w:w="4960" w:type="dxa"/>
            <w:shd w:val="clear" w:color="auto" w:fill="F2F2F2" w:themeFill="background1" w:themeFillShade="F2"/>
          </w:tcPr>
          <w:p w:rsidR="004C059F" w:rsidRPr="00B40B6F" w:rsidRDefault="004C059F" w:rsidP="004C059F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:rsidR="004C059F" w:rsidRPr="00B40B6F" w:rsidRDefault="004C059F" w:rsidP="004C059F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exp</w:t>
            </w:r>
            <w:proofErr w:type="spellEnd"/>
            <w:r w:rsidRPr="00B40B6F">
              <w:rPr>
                <w:sz w:val="20"/>
                <w:lang w:val="en-US"/>
              </w:rPr>
              <w:t xml:space="preserve">/ =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:rsidR="004C059F" w:rsidRPr="00B40B6F" w:rsidRDefault="004C059F" w:rsidP="004C059F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/ = non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:rsidR="004C059F" w:rsidRPr="00B40B6F" w:rsidRDefault="004C059F" w:rsidP="004C059F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.</w:t>
            </w:r>
            <w:proofErr w:type="spellStart"/>
            <w:r w:rsidRPr="00B40B6F">
              <w:rPr>
                <w:sz w:val="20"/>
                <w:lang w:val="en-US"/>
              </w:rPr>
              <w:t>ti</w:t>
            </w:r>
            <w:proofErr w:type="gramStart"/>
            <w:r w:rsidRPr="00B40B6F">
              <w:rPr>
                <w:sz w:val="20"/>
                <w:lang w:val="en-US"/>
              </w:rPr>
              <w:t>,ab,kf</w:t>
            </w:r>
            <w:proofErr w:type="spellEnd"/>
            <w:proofErr w:type="gramEnd"/>
            <w:r w:rsidRPr="00B40B6F">
              <w:rPr>
                <w:sz w:val="20"/>
                <w:lang w:val="en-US"/>
              </w:rPr>
              <w:t>. = title, abstract and author keywords</w:t>
            </w:r>
          </w:p>
          <w:p w:rsidR="004C059F" w:rsidRPr="00B40B6F" w:rsidRDefault="004C059F" w:rsidP="004C059F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adjx</w:t>
            </w:r>
            <w:proofErr w:type="spellEnd"/>
            <w:r w:rsidRPr="00B40B6F">
              <w:rPr>
                <w:sz w:val="20"/>
                <w:lang w:val="en-US"/>
              </w:rPr>
              <w:t xml:space="preserve"> = within x words, regardless of order</w:t>
            </w:r>
          </w:p>
          <w:p w:rsidR="004C059F" w:rsidRPr="00B40B6F" w:rsidRDefault="004C059F" w:rsidP="004C059F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BC35EA" w:rsidRPr="004C059F" w:rsidTr="00A31D3C">
        <w:trPr>
          <w:trHeight w:val="3036"/>
        </w:trPr>
        <w:tc>
          <w:tcPr>
            <w:tcW w:w="8899" w:type="dxa"/>
            <w:gridSpan w:val="2"/>
          </w:tcPr>
          <w:p w:rsidR="00A31D3C" w:rsidRPr="00A31D3C" w:rsidRDefault="00A31D3C" w:rsidP="00A31D3C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A31D3C">
              <w:rPr>
                <w:rFonts w:ascii="Helvetica" w:eastAsia="Times New Roman" w:hAnsi="Helvetica" w:cs="Helvetica"/>
                <w:color w:val="0A0905"/>
                <w:sz w:val="18"/>
                <w:szCs w:val="18"/>
                <w:shd w:val="clear" w:color="auto" w:fill="FFFFFF"/>
                <w:lang w:val="en-US" w:eastAsia="sv-SE"/>
              </w:rPr>
              <w:t>Database(s): </w:t>
            </w:r>
            <w:r w:rsidRPr="00A31D3C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  <w:shd w:val="clear" w:color="auto" w:fill="FFFFFF"/>
                <w:lang w:val="en-US" w:eastAsia="sv-SE"/>
              </w:rPr>
              <w:t xml:space="preserve">Ovid MEDLINE(R) and </w:t>
            </w:r>
            <w:proofErr w:type="spellStart"/>
            <w:r w:rsidRPr="00A31D3C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  <w:shd w:val="clear" w:color="auto" w:fill="FFFFFF"/>
                <w:lang w:val="en-US" w:eastAsia="sv-SE"/>
              </w:rPr>
              <w:t>Epub</w:t>
            </w:r>
            <w:proofErr w:type="spellEnd"/>
            <w:r w:rsidRPr="00A31D3C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  <w:shd w:val="clear" w:color="auto" w:fill="FFFFFF"/>
                <w:lang w:val="en-US" w:eastAsia="sv-SE"/>
              </w:rPr>
              <w:t xml:space="preserve"> Ahead of Print, In-Process, In-Data-Review &amp; Other Non-Indexed Citations and Daily </w:t>
            </w:r>
            <w:r w:rsidRPr="00A31D3C">
              <w:rPr>
                <w:rFonts w:ascii="Helvetica" w:eastAsia="Times New Roman" w:hAnsi="Helvetica" w:cs="Helvetica"/>
                <w:color w:val="0A0905"/>
                <w:sz w:val="15"/>
                <w:szCs w:val="15"/>
                <w:shd w:val="clear" w:color="auto" w:fill="FFFFFF"/>
                <w:lang w:val="en-US" w:eastAsia="sv-SE"/>
              </w:rPr>
              <w:t>1946 to May 14, 2021</w:t>
            </w:r>
            <w:r w:rsidRPr="00A31D3C">
              <w:rPr>
                <w:rFonts w:ascii="Helvetica" w:eastAsia="Times New Roman" w:hAnsi="Helvetica" w:cs="Helvetica"/>
                <w:color w:val="0A0905"/>
                <w:sz w:val="18"/>
                <w:szCs w:val="18"/>
                <w:lang w:val="en-US" w:eastAsia="sv-SE"/>
              </w:rPr>
              <w:br/>
            </w:r>
            <w:r w:rsidRPr="00A31D3C">
              <w:rPr>
                <w:rFonts w:ascii="Helvetica" w:eastAsia="Times New Roman" w:hAnsi="Helvetica" w:cs="Helvetica"/>
                <w:color w:val="0A0905"/>
                <w:sz w:val="18"/>
                <w:szCs w:val="18"/>
                <w:shd w:val="clear" w:color="auto" w:fill="FFFFFF"/>
                <w:lang w:val="en-US" w:eastAsia="sv-SE"/>
              </w:rPr>
              <w:t>Search Strategy:</w:t>
            </w:r>
          </w:p>
          <w:tbl>
            <w:tblPr>
              <w:tblW w:w="0" w:type="auto"/>
              <w:tblBorders>
                <w:top w:val="single" w:sz="6" w:space="0" w:color="757575"/>
                <w:left w:val="single" w:sz="6" w:space="0" w:color="757575"/>
                <w:bottom w:val="single" w:sz="6" w:space="0" w:color="757575"/>
                <w:right w:val="single" w:sz="6" w:space="0" w:color="75757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7365"/>
              <w:gridCol w:w="951"/>
            </w:tblGrid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before="150" w:after="30" w:line="360" w:lineRule="atLeast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before="150" w:after="30" w:line="360" w:lineRule="atLeast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  <w:t>Searches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before="150" w:after="30" w:line="360" w:lineRule="atLeast"/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b/>
                      <w:bCs/>
                      <w:color w:val="0A0905"/>
                      <w:sz w:val="18"/>
                      <w:szCs w:val="18"/>
                      <w:lang w:eastAsia="sv-SE"/>
                    </w:rPr>
                    <w:t>Results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((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precari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* or informal* or casual or atypical or non-standard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tempora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* or gig or part-time or project-based or sub-contract) adj3 (work* or employ* or labour)).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ti</w:t>
                  </w:r>
                  <w:proofErr w:type="gram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,ab,kf</w:t>
                  </w:r>
                  <w:proofErr w:type="spellEnd"/>
                  <w:proofErr w:type="gram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6775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Employment/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90126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(</w:t>
                  </w:r>
                  <w:proofErr w:type="spellStart"/>
                  <w:proofErr w:type="gram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precari</w:t>
                  </w:r>
                  <w:proofErr w:type="spellEnd"/>
                  <w:proofErr w:type="gram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* or informal* or casual or atypical or non-standard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tempora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* or gig or part-time or project-based or sub-contract).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ti,ab,kf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616678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 and 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3784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 or 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8775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(initiative* or intervention* or program*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strateg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*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polic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* or social security or legislation* or regulation* or legal provision* or directive* or labour standard* or organizational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polic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* or guideline* or recommendation* or collective agreement* or collective contract* or union agreement* or plan* or pilot or test* or trial* or experiment* or routine* or practice* or procedure* or childcare).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ti</w:t>
                  </w:r>
                  <w:proofErr w:type="gram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,ab,kf</w:t>
                  </w:r>
                  <w:proofErr w:type="spellEnd"/>
                  <w:proofErr w:type="gram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11348508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Labor unions/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9020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Child Care/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20373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Social Security/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8306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Jurisprudence/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208023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Organizational Policy/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14346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or/6-11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11506600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(</w:t>
                  </w:r>
                  <w:proofErr w:type="spellStart"/>
                  <w:proofErr w:type="gram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evaluat</w:t>
                  </w:r>
                  <w:proofErr w:type="spellEnd"/>
                  <w:proofErr w:type="gram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* or assess*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apprais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* or measure*).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ti,ab,kf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8134236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5 and 12 and 13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2118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lastRenderedPageBreak/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exp Program evaluation/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78444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5 and 15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105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14 or 16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2158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limit 17 to yr="2000 -Current"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1834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editorial.pt.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567322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18 not 19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1833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(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english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italian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spanish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 xml:space="preserve"> or </w:t>
                  </w:r>
                  <w:proofErr w:type="spellStart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french</w:t>
                  </w:r>
                  <w:proofErr w:type="spellEnd"/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val="en-US" w:eastAsia="sv-SE"/>
                    </w:rPr>
                    <w:t>).lg.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29190229</w:t>
                  </w:r>
                </w:p>
              </w:tc>
            </w:tr>
            <w:tr w:rsidR="00A31D3C" w:rsidRPr="00A31D3C" w:rsidTr="00A31D3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20 and 21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A31D3C" w:rsidRPr="00A31D3C" w:rsidRDefault="00A31D3C" w:rsidP="00A31D3C">
                  <w:pPr>
                    <w:spacing w:line="360" w:lineRule="atLeast"/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</w:pPr>
                  <w:r w:rsidRPr="00A31D3C">
                    <w:rPr>
                      <w:rFonts w:ascii="Helvetica" w:eastAsia="Times New Roman" w:hAnsi="Helvetica" w:cs="Helvetica"/>
                      <w:color w:val="0A0905"/>
                      <w:sz w:val="18"/>
                      <w:szCs w:val="18"/>
                      <w:lang w:eastAsia="sv-SE"/>
                    </w:rPr>
                    <w:t>1769</w:t>
                  </w:r>
                </w:p>
              </w:tc>
            </w:tr>
          </w:tbl>
          <w:p w:rsidR="00BC35EA" w:rsidRPr="00B466E0" w:rsidRDefault="00BC35EA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C35EA" w:rsidRPr="00B466E0" w:rsidRDefault="00BC35EA" w:rsidP="00F27DF2">
      <w:pPr>
        <w:spacing w:after="200" w:line="276" w:lineRule="auto"/>
        <w:rPr>
          <w:lang w:val="en-US"/>
        </w:rPr>
      </w:pPr>
    </w:p>
    <w:p w:rsidR="00864DCF" w:rsidRDefault="00864DCF" w:rsidP="00B466E0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</w:p>
    <w:p w:rsidR="004C059F" w:rsidRPr="00B466E0" w:rsidRDefault="004C059F" w:rsidP="004C059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bookmarkStart w:id="0" w:name="_GoBack"/>
      <w:bookmarkEnd w:id="0"/>
    </w:p>
    <w:sectPr w:rsidR="004C059F" w:rsidRPr="00B466E0" w:rsidSect="00B0708A">
      <w:headerReference w:type="even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20" w:rsidRDefault="008F4320" w:rsidP="00CD4EB0">
      <w:r>
        <w:separator/>
      </w:r>
    </w:p>
  </w:endnote>
  <w:endnote w:type="continuationSeparator" w:id="0">
    <w:p w:rsidR="008F4320" w:rsidRDefault="008F4320" w:rsidP="00CD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5B0" w:rsidRDefault="005835B0" w:rsidP="00CD4E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35B0" w:rsidRDefault="005835B0" w:rsidP="00CD4E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5B0" w:rsidRPr="00EE6F5F" w:rsidRDefault="005835B0" w:rsidP="00CD4EB0">
    <w:pPr>
      <w:pStyle w:val="Footer"/>
      <w:framePr w:wrap="around" w:vAnchor="text" w:hAnchor="margin" w:xAlign="center" w:y="1"/>
      <w:rPr>
        <w:rStyle w:val="PageNumber"/>
      </w:rPr>
    </w:pPr>
    <w:r w:rsidRPr="00EE6F5F">
      <w:rPr>
        <w:rStyle w:val="PageNumber"/>
      </w:rPr>
      <w:fldChar w:fldCharType="begin"/>
    </w:r>
    <w:r w:rsidRPr="00EE6F5F">
      <w:rPr>
        <w:rStyle w:val="PageNumber"/>
      </w:rPr>
      <w:instrText xml:space="preserve">PAGE  </w:instrText>
    </w:r>
    <w:r w:rsidRPr="00EE6F5F">
      <w:rPr>
        <w:rStyle w:val="PageNumber"/>
      </w:rPr>
      <w:fldChar w:fldCharType="separate"/>
    </w:r>
    <w:r w:rsidR="00C733BC">
      <w:rPr>
        <w:rStyle w:val="PageNumber"/>
        <w:noProof/>
      </w:rPr>
      <w:t>2</w:t>
    </w:r>
    <w:r w:rsidRPr="00EE6F5F">
      <w:rPr>
        <w:rStyle w:val="PageNumber"/>
      </w:rPr>
      <w:fldChar w:fldCharType="end"/>
    </w:r>
  </w:p>
  <w:p w:rsidR="005835B0" w:rsidRDefault="005835B0" w:rsidP="00CD4E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20" w:rsidRDefault="008F4320" w:rsidP="00CD4EB0">
      <w:r>
        <w:separator/>
      </w:r>
    </w:p>
  </w:footnote>
  <w:footnote w:type="continuationSeparator" w:id="0">
    <w:p w:rsidR="008F4320" w:rsidRDefault="008F4320" w:rsidP="00CD4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5B0" w:rsidRPr="001961D3" w:rsidRDefault="008F4320">
    <w:pPr>
      <w:pStyle w:val="Header"/>
      <w:rPr>
        <w:lang w:val="en-US"/>
      </w:rPr>
    </w:pPr>
    <w:sdt>
      <w:sdtPr>
        <w:id w:val="1141998480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center" w:leader="none"/>
    </w:r>
    <w:sdt>
      <w:sdtPr>
        <w:id w:val="2074623894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right" w:leader="none"/>
    </w:r>
    <w:sdt>
      <w:sdtPr>
        <w:id w:val="-1532943055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</w:p>
  <w:p w:rsidR="005835B0" w:rsidRPr="001961D3" w:rsidRDefault="005835B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0550C"/>
    <w:multiLevelType w:val="hybridMultilevel"/>
    <w:tmpl w:val="BD3068BC"/>
    <w:lvl w:ilvl="0" w:tplc="78FA8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21C"/>
    <w:multiLevelType w:val="hybridMultilevel"/>
    <w:tmpl w:val="FBD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9A"/>
    <w:multiLevelType w:val="hybridMultilevel"/>
    <w:tmpl w:val="D254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3DE"/>
    <w:multiLevelType w:val="hybridMultilevel"/>
    <w:tmpl w:val="9F50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8E"/>
    <w:multiLevelType w:val="hybridMultilevel"/>
    <w:tmpl w:val="CBBE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236E7"/>
    <w:multiLevelType w:val="hybridMultilevel"/>
    <w:tmpl w:val="DBA2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405"/>
    <w:multiLevelType w:val="hybridMultilevel"/>
    <w:tmpl w:val="4D3E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B9F"/>
    <w:multiLevelType w:val="hybridMultilevel"/>
    <w:tmpl w:val="152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69D"/>
    <w:multiLevelType w:val="hybridMultilevel"/>
    <w:tmpl w:val="5F70B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B17"/>
    <w:multiLevelType w:val="multilevel"/>
    <w:tmpl w:val="E450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555D"/>
    <w:multiLevelType w:val="hybridMultilevel"/>
    <w:tmpl w:val="2772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B670C"/>
    <w:multiLevelType w:val="hybridMultilevel"/>
    <w:tmpl w:val="236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E20B3"/>
    <w:multiLevelType w:val="hybridMultilevel"/>
    <w:tmpl w:val="7C0AF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EBE"/>
    <w:multiLevelType w:val="hybridMultilevel"/>
    <w:tmpl w:val="9410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15A7"/>
    <w:multiLevelType w:val="hybridMultilevel"/>
    <w:tmpl w:val="9A5A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42EC4"/>
    <w:multiLevelType w:val="hybridMultilevel"/>
    <w:tmpl w:val="6FB8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B29BA"/>
    <w:multiLevelType w:val="hybridMultilevel"/>
    <w:tmpl w:val="B6CE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786"/>
    <w:multiLevelType w:val="hybridMultilevel"/>
    <w:tmpl w:val="B39E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8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17"/>
  </w:num>
  <w:num w:numId="11">
    <w:abstractNumId w:val="10"/>
  </w:num>
  <w:num w:numId="12">
    <w:abstractNumId w:val="4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33"/>
    <w:rsid w:val="00006DE3"/>
    <w:rsid w:val="00032FC5"/>
    <w:rsid w:val="000616CA"/>
    <w:rsid w:val="0007228B"/>
    <w:rsid w:val="00090B6D"/>
    <w:rsid w:val="000B3987"/>
    <w:rsid w:val="00100F15"/>
    <w:rsid w:val="00127359"/>
    <w:rsid w:val="0013088E"/>
    <w:rsid w:val="00132420"/>
    <w:rsid w:val="00172060"/>
    <w:rsid w:val="00174036"/>
    <w:rsid w:val="00187932"/>
    <w:rsid w:val="0019170C"/>
    <w:rsid w:val="001961D3"/>
    <w:rsid w:val="001A1E45"/>
    <w:rsid w:val="001F22AB"/>
    <w:rsid w:val="00214766"/>
    <w:rsid w:val="002264F1"/>
    <w:rsid w:val="00240E38"/>
    <w:rsid w:val="00244855"/>
    <w:rsid w:val="0024743D"/>
    <w:rsid w:val="00280112"/>
    <w:rsid w:val="00281D97"/>
    <w:rsid w:val="00284F79"/>
    <w:rsid w:val="002A5255"/>
    <w:rsid w:val="003311DC"/>
    <w:rsid w:val="00332BB9"/>
    <w:rsid w:val="0033734B"/>
    <w:rsid w:val="003454B7"/>
    <w:rsid w:val="003543A5"/>
    <w:rsid w:val="003B1B9E"/>
    <w:rsid w:val="003F76F0"/>
    <w:rsid w:val="004129D6"/>
    <w:rsid w:val="004403BB"/>
    <w:rsid w:val="004644D1"/>
    <w:rsid w:val="0046596F"/>
    <w:rsid w:val="00471852"/>
    <w:rsid w:val="004817F0"/>
    <w:rsid w:val="00483015"/>
    <w:rsid w:val="004872B9"/>
    <w:rsid w:val="004A1AC6"/>
    <w:rsid w:val="004A2ADA"/>
    <w:rsid w:val="004C059F"/>
    <w:rsid w:val="004C711B"/>
    <w:rsid w:val="00507693"/>
    <w:rsid w:val="00542ACE"/>
    <w:rsid w:val="0054320C"/>
    <w:rsid w:val="00560359"/>
    <w:rsid w:val="00581AA9"/>
    <w:rsid w:val="005835B0"/>
    <w:rsid w:val="00592CFD"/>
    <w:rsid w:val="00595101"/>
    <w:rsid w:val="005D2EB4"/>
    <w:rsid w:val="005F3CDA"/>
    <w:rsid w:val="0062407E"/>
    <w:rsid w:val="00625D07"/>
    <w:rsid w:val="0063524A"/>
    <w:rsid w:val="00645BE4"/>
    <w:rsid w:val="00653444"/>
    <w:rsid w:val="0066629C"/>
    <w:rsid w:val="00672341"/>
    <w:rsid w:val="006B6D0F"/>
    <w:rsid w:val="006D475A"/>
    <w:rsid w:val="00716BE7"/>
    <w:rsid w:val="00750A33"/>
    <w:rsid w:val="00763877"/>
    <w:rsid w:val="00782049"/>
    <w:rsid w:val="00784EA1"/>
    <w:rsid w:val="007A187B"/>
    <w:rsid w:val="0080598A"/>
    <w:rsid w:val="00825FC8"/>
    <w:rsid w:val="0082660C"/>
    <w:rsid w:val="00834DB3"/>
    <w:rsid w:val="00864DCF"/>
    <w:rsid w:val="008840E9"/>
    <w:rsid w:val="008D3344"/>
    <w:rsid w:val="008F4320"/>
    <w:rsid w:val="00944C60"/>
    <w:rsid w:val="00992989"/>
    <w:rsid w:val="009B2B73"/>
    <w:rsid w:val="009E0260"/>
    <w:rsid w:val="009E2E33"/>
    <w:rsid w:val="009F2AD1"/>
    <w:rsid w:val="009F3A7A"/>
    <w:rsid w:val="00A2703F"/>
    <w:rsid w:val="00A31D3C"/>
    <w:rsid w:val="00A4011C"/>
    <w:rsid w:val="00A953A8"/>
    <w:rsid w:val="00AA3564"/>
    <w:rsid w:val="00AA7E42"/>
    <w:rsid w:val="00AF56B1"/>
    <w:rsid w:val="00B0471B"/>
    <w:rsid w:val="00B0708A"/>
    <w:rsid w:val="00B15FB3"/>
    <w:rsid w:val="00B40B6F"/>
    <w:rsid w:val="00B466E0"/>
    <w:rsid w:val="00B568CF"/>
    <w:rsid w:val="00B65B6B"/>
    <w:rsid w:val="00B97C33"/>
    <w:rsid w:val="00BC1B65"/>
    <w:rsid w:val="00BC2D8A"/>
    <w:rsid w:val="00BC35EA"/>
    <w:rsid w:val="00BE5C0E"/>
    <w:rsid w:val="00C011C8"/>
    <w:rsid w:val="00C16F69"/>
    <w:rsid w:val="00C276D9"/>
    <w:rsid w:val="00C632BC"/>
    <w:rsid w:val="00C72A4C"/>
    <w:rsid w:val="00C733BC"/>
    <w:rsid w:val="00C8391C"/>
    <w:rsid w:val="00C96E4C"/>
    <w:rsid w:val="00CB5DA4"/>
    <w:rsid w:val="00CD4EB0"/>
    <w:rsid w:val="00CE6D97"/>
    <w:rsid w:val="00CF080C"/>
    <w:rsid w:val="00D35717"/>
    <w:rsid w:val="00D54B43"/>
    <w:rsid w:val="00D93E9B"/>
    <w:rsid w:val="00D978B6"/>
    <w:rsid w:val="00DA286B"/>
    <w:rsid w:val="00DB60CB"/>
    <w:rsid w:val="00DE5196"/>
    <w:rsid w:val="00E02B88"/>
    <w:rsid w:val="00E37248"/>
    <w:rsid w:val="00E4677B"/>
    <w:rsid w:val="00E732F9"/>
    <w:rsid w:val="00E77C6F"/>
    <w:rsid w:val="00E83835"/>
    <w:rsid w:val="00EC640E"/>
    <w:rsid w:val="00EE6F5F"/>
    <w:rsid w:val="00F048A1"/>
    <w:rsid w:val="00F1008D"/>
    <w:rsid w:val="00F2151D"/>
    <w:rsid w:val="00F27DF2"/>
    <w:rsid w:val="00F93116"/>
    <w:rsid w:val="00FB55E6"/>
    <w:rsid w:val="00FD2ACD"/>
    <w:rsid w:val="00FD4358"/>
    <w:rsid w:val="00FD4B13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75EBB26-B430-4CCA-8F46-7026D692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2AB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AF56B1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Tabelltext">
    <w:name w:val="17_Tabelltext"/>
    <w:rsid w:val="001F22AB"/>
    <w:pPr>
      <w:spacing w:before="40" w:after="20" w:line="240" w:lineRule="auto"/>
      <w:jc w:val="both"/>
    </w:pPr>
    <w:rPr>
      <w:rFonts w:eastAsia="Times New Roman" w:cs="Times New Roman"/>
      <w:sz w:val="18"/>
      <w:lang w:eastAsia="sv-SE"/>
    </w:rPr>
  </w:style>
  <w:style w:type="paragraph" w:customStyle="1" w:styleId="16Tabellhuvud">
    <w:name w:val="16_Tabellhuvud"/>
    <w:basedOn w:val="Normal"/>
    <w:next w:val="17Tabelltext"/>
    <w:rsid w:val="001F22AB"/>
  </w:style>
  <w:style w:type="character" w:styleId="CommentReference">
    <w:name w:val="annotation reference"/>
    <w:basedOn w:val="DefaultParagraphFont"/>
    <w:uiPriority w:val="99"/>
    <w:semiHidden/>
    <w:unhideWhenUsed/>
    <w:rsid w:val="001F2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2A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AB"/>
    <w:rPr>
      <w:rFonts w:ascii="Tahoma" w:eastAsia="Times New Roman" w:hAnsi="Tahoma" w:cs="Tahoma"/>
      <w:sz w:val="16"/>
      <w:szCs w:val="16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A7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apple-converted-space">
    <w:name w:val="apple-converted-space"/>
    <w:basedOn w:val="DefaultParagraphFont"/>
    <w:rsid w:val="00782049"/>
  </w:style>
  <w:style w:type="paragraph" w:styleId="ListParagraph">
    <w:name w:val="List Paragraph"/>
    <w:basedOn w:val="Normal"/>
    <w:uiPriority w:val="34"/>
    <w:qFormat/>
    <w:rsid w:val="007820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04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4E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EB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semiHidden/>
    <w:unhideWhenUsed/>
    <w:rsid w:val="00CD4EB0"/>
  </w:style>
  <w:style w:type="paragraph" w:styleId="Header">
    <w:name w:val="header"/>
    <w:basedOn w:val="Normal"/>
    <w:link w:val="HeaderChar"/>
    <w:unhideWhenUsed/>
    <w:rsid w:val="00EE6F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F5F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CE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AF56B1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FootnoteText">
    <w:name w:val="footnote text"/>
    <w:basedOn w:val="Normal"/>
    <w:link w:val="FootnoteTextChar"/>
    <w:uiPriority w:val="99"/>
    <w:unhideWhenUsed/>
    <w:rsid w:val="00592CFD"/>
  </w:style>
  <w:style w:type="character" w:customStyle="1" w:styleId="FootnoteTextChar">
    <w:name w:val="Footnote Text Char"/>
    <w:basedOn w:val="DefaultParagraphFont"/>
    <w:link w:val="FootnoteText"/>
    <w:uiPriority w:val="99"/>
    <w:rsid w:val="00592CFD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otnoteReference">
    <w:name w:val="footnote reference"/>
    <w:basedOn w:val="DefaultParagraphFont"/>
    <w:uiPriority w:val="99"/>
    <w:unhideWhenUsed/>
    <w:rsid w:val="00592CF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92CF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C72A4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645B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2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601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76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1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39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0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3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5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7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4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1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1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9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1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9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80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9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44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3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0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4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5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8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6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1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2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0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0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5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0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93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45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9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0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80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83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6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7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5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4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2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17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6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9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82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2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9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80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1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4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4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92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2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7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7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2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2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6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5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49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1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4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3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59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5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2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3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9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61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2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2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1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3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58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3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6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3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8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6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3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5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6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4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00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2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1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0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4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1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1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4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1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2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2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3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0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2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2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3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0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73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92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9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3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5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3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3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8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63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1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7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8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9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5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vdelningen%20APV\A1%20-%20Informationskompetens\S&#246;karna\Arbetsmaterial\Leveran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A82D19-F7D1-4AAD-BF54-BDF31C18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Leveransmall</Template>
  <TotalTime>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SBU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Authors</dc:creator>
  <cp:lastModifiedBy>Author</cp:lastModifiedBy>
  <cp:revision>3</cp:revision>
  <cp:lastPrinted>2013-12-13T13:28:00Z</cp:lastPrinted>
  <dcterms:created xsi:type="dcterms:W3CDTF">2021-05-18T21:51:00Z</dcterms:created>
  <dcterms:modified xsi:type="dcterms:W3CDTF">2021-05-18T21:53:00Z</dcterms:modified>
</cp:coreProperties>
</file>